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3479C6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MP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12294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Jeanette Adams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12294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John Williams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93497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Darren Jones</w:t>
            </w:r>
            <w:r w:rsidR="00122943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 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934975" w:rsidP="00613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192F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934975" w:rsidP="0012294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860C69" w:rsidRPr="00034851" w:rsidRDefault="00F71F9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:rsidR="00860C69" w:rsidRPr="00034851" w:rsidRDefault="00F71F9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30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934975" w:rsidP="00613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934975" w:rsidP="00613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934975" w:rsidP="0012294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860C69" w:rsidRPr="00034851" w:rsidRDefault="00F71F9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629" w:type="pct"/>
            <w:vAlign w:val="center"/>
          </w:tcPr>
          <w:p w:rsidR="00860C69" w:rsidRPr="00034851" w:rsidRDefault="00F71F9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35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F71F93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F71F93" w:rsidP="00192F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C7BCD" w:rsidP="00192FD6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Jonathan Thomas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34975" w:rsidRPr="00BF30FF" w:rsidTr="00122943">
        <w:trPr>
          <w:trHeight w:val="75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44</w:t>
            </w:r>
          </w:p>
        </w:tc>
        <w:tc>
          <w:tcPr>
            <w:tcW w:w="629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44</w:t>
            </w: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6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44</w:t>
            </w:r>
          </w:p>
        </w:tc>
        <w:tc>
          <w:tcPr>
            <w:tcW w:w="629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44</w:t>
            </w: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</w:p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34975" w:rsidRPr="00BF30FF" w:rsidRDefault="00934975" w:rsidP="0093497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934975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34975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34975" w:rsidRPr="006C569E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C7BC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Oliver Smith 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34975" w:rsidRPr="00BF30FF" w:rsidTr="00122943">
        <w:trPr>
          <w:trHeight w:val="75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34</w:t>
            </w:r>
          </w:p>
        </w:tc>
        <w:tc>
          <w:tcPr>
            <w:tcW w:w="629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34</w:t>
            </w: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6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39</w:t>
            </w:r>
          </w:p>
        </w:tc>
        <w:tc>
          <w:tcPr>
            <w:tcW w:w="629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39</w:t>
            </w: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</w:p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34975" w:rsidRPr="00BF30FF" w:rsidRDefault="00934975" w:rsidP="0093497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934975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34975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34975" w:rsidRPr="006C569E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C7BC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Owen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34975" w:rsidRPr="00BF30FF" w:rsidTr="00122943">
        <w:trPr>
          <w:trHeight w:val="75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30</w:t>
            </w: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6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629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30</w:t>
            </w: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</w:p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34975" w:rsidRPr="00BF30FF" w:rsidRDefault="00934975" w:rsidP="0093497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934975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34975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34975" w:rsidRPr="006C569E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C7BC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Scott Davies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34975" w:rsidRPr="00BF30FF" w:rsidTr="00122943">
        <w:trPr>
          <w:trHeight w:val="75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31</w:t>
            </w: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6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</w:p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34975" w:rsidRPr="00BF30FF" w:rsidRDefault="00934975" w:rsidP="0093497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934975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34975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34975" w:rsidRPr="006C569E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122943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C7BCD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Steven Llewellyn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34975" w:rsidRPr="00BF30FF" w:rsidTr="00122943">
        <w:trPr>
          <w:trHeight w:val="75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8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36</w:t>
            </w:r>
          </w:p>
        </w:tc>
        <w:tc>
          <w:tcPr>
            <w:tcW w:w="629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36</w:t>
            </w: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rPr>
          <w:trHeight w:val="696"/>
        </w:trPr>
        <w:tc>
          <w:tcPr>
            <w:tcW w:w="320" w:type="pct"/>
          </w:tcPr>
          <w:p w:rsidR="00934975" w:rsidRPr="006C0D33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0</w:t>
            </w:r>
          </w:p>
        </w:tc>
        <w:tc>
          <w:tcPr>
            <w:tcW w:w="314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29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34975" w:rsidRPr="00BF30FF" w:rsidRDefault="00934975" w:rsidP="0093497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34975" w:rsidRPr="00BF30FF" w:rsidRDefault="00934975" w:rsidP="0093497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39</w:t>
            </w:r>
          </w:p>
        </w:tc>
        <w:tc>
          <w:tcPr>
            <w:tcW w:w="629" w:type="pct"/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39</w:t>
            </w:r>
          </w:p>
        </w:tc>
        <w:tc>
          <w:tcPr>
            <w:tcW w:w="414" w:type="pct"/>
            <w:gridSpan w:val="2"/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</w:p>
          <w:p w:rsidR="00934975" w:rsidRDefault="00934975" w:rsidP="0093497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34975" w:rsidRPr="00BF30FF" w:rsidRDefault="00934975" w:rsidP="0093497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34975" w:rsidRPr="00034851" w:rsidRDefault="00F71F93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75</w:t>
            </w:r>
            <w:bookmarkStart w:id="5" w:name="_GoBack"/>
            <w:bookmarkEnd w:id="5"/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4975" w:rsidRPr="00034851" w:rsidRDefault="00934975" w:rsidP="0093497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934975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34975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34975" w:rsidRPr="00BF30FF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34975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34975" w:rsidRPr="006C569E" w:rsidRDefault="00934975" w:rsidP="0093497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22943"/>
    <w:rsid w:val="0014151E"/>
    <w:rsid w:val="00192841"/>
    <w:rsid w:val="00192FD6"/>
    <w:rsid w:val="001C0FF5"/>
    <w:rsid w:val="00261400"/>
    <w:rsid w:val="002B30CC"/>
    <w:rsid w:val="002B5A0D"/>
    <w:rsid w:val="002C7BCD"/>
    <w:rsid w:val="002E7D55"/>
    <w:rsid w:val="003479C6"/>
    <w:rsid w:val="003524DD"/>
    <w:rsid w:val="00393EB4"/>
    <w:rsid w:val="004262A5"/>
    <w:rsid w:val="004F1274"/>
    <w:rsid w:val="00514C78"/>
    <w:rsid w:val="0053392C"/>
    <w:rsid w:val="00541150"/>
    <w:rsid w:val="005705B2"/>
    <w:rsid w:val="00585DD5"/>
    <w:rsid w:val="005B43EB"/>
    <w:rsid w:val="00613E94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B2BC5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34975"/>
    <w:rsid w:val="0096058A"/>
    <w:rsid w:val="009828C4"/>
    <w:rsid w:val="00991297"/>
    <w:rsid w:val="00A06365"/>
    <w:rsid w:val="00A229B4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71F93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E4087-EA54-4145-94C5-14301AD1B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6DBE4F01</Template>
  <TotalTime>254</TotalTime>
  <Pages>7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Adams, Jeanette</cp:lastModifiedBy>
  <cp:revision>9</cp:revision>
  <cp:lastPrinted>2012-06-18T13:10:00Z</cp:lastPrinted>
  <dcterms:created xsi:type="dcterms:W3CDTF">2018-05-24T14:11:00Z</dcterms:created>
  <dcterms:modified xsi:type="dcterms:W3CDTF">2018-05-31T09:57:00Z</dcterms:modified>
</cp:coreProperties>
</file>