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008F1308">
        <w:tc>
          <w:tcPr>
            <w:tcW w:w="2093" w:type="dxa"/>
            <w:shd w:val="pct15" w:color="auto" w:fill="auto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98090B9" w14:textId="77777777" w:rsidTr="00A406E5">
        <w:tc>
          <w:tcPr>
            <w:tcW w:w="2093" w:type="dxa"/>
            <w:shd w:val="pct15" w:color="auto" w:fill="auto"/>
          </w:tcPr>
          <w:p w14:paraId="0A62C4F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17F2581" w14:textId="77777777" w:rsidR="001C35BE" w:rsidRPr="00AD191D" w:rsidRDefault="001C35BE" w:rsidP="001C35BE">
            <w:pPr>
              <w:spacing w:before="120" w:after="120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BA Addysg a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Gofal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Blynyddoedd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Cynnar: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Statws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Ymarferydd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Blynyddoedd Cynnar</w:t>
            </w:r>
          </w:p>
          <w:p w14:paraId="0A2C1DD1" w14:textId="25CE7C6A" w:rsidR="00DB116D" w:rsidRPr="00A406E5" w:rsidRDefault="001C35BE" w:rsidP="001C35B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BA Addysg a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Gofal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</w:t>
            </w:r>
            <w:proofErr w:type="spellStart"/>
            <w:r w:rsidRPr="00AD191D">
              <w:rPr>
                <w:rFonts w:asciiTheme="minorBidi" w:hAnsiTheme="minorBidi" w:cstheme="minorBidi"/>
                <w:sz w:val="22"/>
                <w:szCs w:val="22"/>
              </w:rPr>
              <w:t>Blynyddoedd</w:t>
            </w:r>
            <w:proofErr w:type="spellEnd"/>
            <w:r w:rsidRPr="00AD191D">
              <w:rPr>
                <w:rFonts w:asciiTheme="minorBidi" w:hAnsiTheme="minorBidi" w:cstheme="minorBidi"/>
                <w:sz w:val="22"/>
                <w:szCs w:val="22"/>
              </w:rPr>
              <w:t xml:space="preserve"> Cynnar</w:t>
            </w:r>
          </w:p>
        </w:tc>
      </w:tr>
      <w:tr w:rsidR="008F1308" w:rsidRPr="00A406E5" w14:paraId="1E1331E6" w14:textId="77777777" w:rsidTr="00866A6D">
        <w:tc>
          <w:tcPr>
            <w:tcW w:w="2093" w:type="dxa"/>
            <w:shd w:val="pct15" w:color="auto" w:fill="auto"/>
          </w:tcPr>
          <w:p w14:paraId="343CF315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2146395C" w14:textId="0DFEA546" w:rsidR="008F1308" w:rsidRPr="00516853" w:rsidRDefault="00CE13F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516853">
              <w:rPr>
                <w:rFonts w:ascii="Arial" w:hAnsi="Arial" w:cs="Arial"/>
                <w:bCs/>
                <w:sz w:val="22"/>
                <w:szCs w:val="22"/>
              </w:rPr>
              <w:t>Cynorthw</w:t>
            </w:r>
            <w:r w:rsidR="00516853" w:rsidRPr="00516853">
              <w:rPr>
                <w:rFonts w:ascii="Arial" w:hAnsi="Arial" w:cs="Arial"/>
                <w:bCs/>
                <w:sz w:val="22"/>
                <w:szCs w:val="22"/>
              </w:rPr>
              <w:t>y</w:t>
            </w:r>
            <w:r w:rsidRPr="00516853">
              <w:rPr>
                <w:rFonts w:ascii="Arial" w:hAnsi="Arial" w:cs="Arial"/>
                <w:bCs/>
                <w:sz w:val="22"/>
                <w:szCs w:val="22"/>
              </w:rPr>
              <w:t>o</w:t>
            </w:r>
            <w:proofErr w:type="spellEnd"/>
            <w:r w:rsidRPr="00516853">
              <w:rPr>
                <w:rFonts w:ascii="Arial" w:hAnsi="Arial" w:cs="Arial"/>
                <w:bCs/>
                <w:sz w:val="22"/>
                <w:szCs w:val="22"/>
              </w:rPr>
              <w:t xml:space="preserve"> plant ag ADY</w:t>
            </w:r>
          </w:p>
        </w:tc>
      </w:tr>
      <w:tr w:rsidR="00B84B5B" w:rsidRPr="001C35BE" w14:paraId="1E1A0EF0" w14:textId="77777777" w:rsidTr="008F1308">
        <w:tc>
          <w:tcPr>
            <w:tcW w:w="2093" w:type="dxa"/>
            <w:shd w:val="pct15" w:color="auto" w:fill="auto"/>
          </w:tcPr>
          <w:p w14:paraId="616E163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7848E4E7" w:rsidR="00B84B5B" w:rsidRPr="00516853" w:rsidRDefault="00CE13F3" w:rsidP="00152E9D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6853">
              <w:rPr>
                <w:rFonts w:ascii="Arial" w:hAnsi="Arial" w:cs="Arial"/>
                <w:bCs/>
                <w:sz w:val="22"/>
                <w:szCs w:val="22"/>
              </w:rPr>
              <w:t>ECEY6006C</w:t>
            </w:r>
          </w:p>
        </w:tc>
        <w:tc>
          <w:tcPr>
            <w:tcW w:w="2268" w:type="dxa"/>
            <w:shd w:val="clear" w:color="auto" w:fill="D9D9D9"/>
          </w:tcPr>
          <w:p w14:paraId="541AE517" w14:textId="77777777" w:rsidR="00B84B5B" w:rsidRPr="001C35BE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10AB5C28" w:rsidR="00B84B5B" w:rsidRPr="00516853" w:rsidRDefault="00CE13F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516853">
              <w:rPr>
                <w:rFonts w:ascii="Arial" w:hAnsi="Arial" w:cs="Arial"/>
                <w:bCs/>
                <w:sz w:val="22"/>
                <w:szCs w:val="22"/>
                <w:lang w:val="es-ES"/>
              </w:rPr>
              <w:t>100%</w:t>
            </w:r>
          </w:p>
        </w:tc>
      </w:tr>
      <w:tr w:rsidR="00DB116D" w:rsidRPr="00A406E5" w14:paraId="7570142B" w14:textId="77777777" w:rsidTr="008F1308">
        <w:tc>
          <w:tcPr>
            <w:tcW w:w="2093" w:type="dxa"/>
            <w:shd w:val="pct15" w:color="auto" w:fill="auto"/>
          </w:tcPr>
          <w:p w14:paraId="68BBC7B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651FCE2E" w:rsidR="00DB116D" w:rsidRPr="00516853" w:rsidRDefault="00CE13F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16853">
              <w:rPr>
                <w:rFonts w:ascii="Arial" w:hAnsi="Arial" w:cs="Arial"/>
                <w:bCs/>
                <w:sz w:val="22"/>
                <w:szCs w:val="22"/>
              </w:rPr>
              <w:t>Alison Rees Edwards</w:t>
            </w:r>
          </w:p>
        </w:tc>
        <w:tc>
          <w:tcPr>
            <w:tcW w:w="2268" w:type="dxa"/>
            <w:shd w:val="clear" w:color="auto" w:fill="D9D9D9"/>
          </w:tcPr>
          <w:p w14:paraId="3D2D361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7E8D468E" w14:textId="77777777" w:rsidR="00516853" w:rsidRPr="0088622D" w:rsidRDefault="00516853" w:rsidP="00516853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622D">
              <w:rPr>
                <w:rFonts w:ascii="Arial" w:hAnsi="Arial" w:cs="Arial"/>
                <w:bCs/>
                <w:sz w:val="22"/>
                <w:szCs w:val="22"/>
              </w:rPr>
              <w:t>Laura Jenkins</w:t>
            </w:r>
          </w:p>
          <w:p w14:paraId="0CD8A469" w14:textId="77777777" w:rsidR="00516853" w:rsidRPr="0088622D" w:rsidRDefault="00516853" w:rsidP="00516853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622D">
              <w:rPr>
                <w:rFonts w:ascii="Arial" w:hAnsi="Arial" w:cs="Arial"/>
                <w:bCs/>
                <w:sz w:val="22"/>
                <w:szCs w:val="22"/>
              </w:rPr>
              <w:t>Jessica Pitman</w:t>
            </w:r>
          </w:p>
          <w:p w14:paraId="0A8041FC" w14:textId="6E27F621" w:rsidR="00DB116D" w:rsidRPr="00A406E5" w:rsidRDefault="00516853" w:rsidP="005168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622D">
              <w:rPr>
                <w:rFonts w:ascii="Arial" w:hAnsi="Arial" w:cs="Arial"/>
                <w:bCs/>
                <w:sz w:val="22"/>
                <w:szCs w:val="22"/>
              </w:rPr>
              <w:t>Natasha Young</w:t>
            </w:r>
          </w:p>
        </w:tc>
      </w:tr>
      <w:tr w:rsidR="00DB116D" w:rsidRPr="00A406E5" w14:paraId="17B36C60" w14:textId="77777777" w:rsidTr="008F1308">
        <w:tc>
          <w:tcPr>
            <w:tcW w:w="2093" w:type="dxa"/>
            <w:shd w:val="pct15" w:color="auto" w:fill="auto"/>
          </w:tcPr>
          <w:p w14:paraId="67C2BB97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99266B5" w14:textId="77777777" w:rsidR="00AC57FE" w:rsidRPr="00A12F30" w:rsidRDefault="00AC57FE" w:rsidP="00AC57FE">
            <w:pPr>
              <w:rPr>
                <w:rFonts w:asciiTheme="minorBidi" w:hAnsiTheme="minorBidi" w:cstheme="minorBidi"/>
                <w:b/>
                <w:sz w:val="22"/>
                <w:szCs w:val="22"/>
                <w:u w:val="single"/>
                <w:lang w:val="cy-GB"/>
              </w:rPr>
            </w:pPr>
            <w:proofErr w:type="spellStart"/>
            <w:r w:rsidRPr="00A12F30">
              <w:rPr>
                <w:rFonts w:asciiTheme="minorBidi" w:hAnsiTheme="minorBidi" w:cstheme="minorBidi"/>
                <w:b/>
                <w:sz w:val="22"/>
                <w:szCs w:val="22"/>
                <w:u w:val="single"/>
                <w:lang w:val="cy-GB"/>
              </w:rPr>
              <w:t>Gweminar</w:t>
            </w:r>
            <w:proofErr w:type="spellEnd"/>
          </w:p>
          <w:p w14:paraId="307B23C4" w14:textId="77777777" w:rsidR="00AC57FE" w:rsidRPr="00A12F30" w:rsidRDefault="00AC57FE" w:rsidP="00AC57FE">
            <w:pPr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Cyflwyniad - 15 munud i bob aelod o’r grŵp </w:t>
            </w:r>
          </w:p>
          <w:p w14:paraId="34A3875E" w14:textId="70C0078E" w:rsidR="00DB116D" w:rsidRPr="00300D35" w:rsidRDefault="00AC57FE" w:rsidP="00AC57F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Poster </w:t>
            </w: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unigol</w:t>
            </w:r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 – cyfwerth â 1,000 o eiriau</w:t>
            </w:r>
          </w:p>
        </w:tc>
        <w:tc>
          <w:tcPr>
            <w:tcW w:w="2268" w:type="dxa"/>
            <w:shd w:val="pct15" w:color="auto" w:fill="auto"/>
          </w:tcPr>
          <w:p w14:paraId="008CF021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3306BA07" w:rsidR="00DB116D" w:rsidRPr="00A406E5" w:rsidRDefault="00300D3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>Cyfwerth â 5,000 o eiriau</w:t>
            </w:r>
          </w:p>
        </w:tc>
      </w:tr>
      <w:tr w:rsidR="00B84B5B" w:rsidRPr="00A406E5" w14:paraId="5CB49CC4" w14:textId="77777777" w:rsidTr="008F1308">
        <w:tc>
          <w:tcPr>
            <w:tcW w:w="2093" w:type="dxa"/>
            <w:shd w:val="pct15" w:color="auto" w:fill="auto"/>
          </w:tcPr>
          <w:p w14:paraId="5951689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24257EC7" w14:textId="77777777" w:rsidR="00B84B5B" w:rsidRPr="00FC5E92" w:rsidRDefault="00FC5E92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DYDD – </w:t>
            </w:r>
            <w:proofErr w:type="spellStart"/>
            <w:r w:rsidRPr="00FC5E92">
              <w:rPr>
                <w:rFonts w:ascii="Arial" w:hAnsi="Arial" w:cs="Arial"/>
                <w:bCs/>
                <w:sz w:val="22"/>
                <w:szCs w:val="22"/>
              </w:rPr>
              <w:t>wythnos</w:t>
            </w:r>
            <w:proofErr w:type="spellEnd"/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FC5E92">
              <w:rPr>
                <w:rFonts w:ascii="Arial" w:hAnsi="Arial" w:cs="Arial"/>
                <w:bCs/>
                <w:sz w:val="22"/>
                <w:szCs w:val="22"/>
              </w:rPr>
              <w:t>Ionawr</w:t>
            </w:r>
            <w:proofErr w:type="spellEnd"/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 12fed 2026</w:t>
            </w:r>
          </w:p>
          <w:p w14:paraId="2326D1F6" w14:textId="4FD8A068" w:rsidR="00FC5E92" w:rsidRPr="00A406E5" w:rsidRDefault="00FC5E9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FTF – </w:t>
            </w:r>
            <w:proofErr w:type="spellStart"/>
            <w:r w:rsidRPr="00FC5E92">
              <w:rPr>
                <w:rFonts w:ascii="Arial" w:hAnsi="Arial" w:cs="Arial"/>
                <w:bCs/>
                <w:sz w:val="22"/>
                <w:szCs w:val="22"/>
              </w:rPr>
              <w:t>wythnos</w:t>
            </w:r>
            <w:proofErr w:type="spellEnd"/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 Mai 11eg 2026</w:t>
            </w:r>
          </w:p>
        </w:tc>
        <w:tc>
          <w:tcPr>
            <w:tcW w:w="2268" w:type="dxa"/>
            <w:shd w:val="pct15" w:color="auto" w:fill="auto"/>
          </w:tcPr>
          <w:p w14:paraId="23518111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5991096" w14:textId="77777777" w:rsidR="00B84B5B" w:rsidRPr="00FC5E92" w:rsidRDefault="00FC5E92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DYDD 12fed </w:t>
            </w:r>
            <w:proofErr w:type="spellStart"/>
            <w:r w:rsidRPr="00FC5E92">
              <w:rPr>
                <w:rFonts w:ascii="Arial" w:hAnsi="Arial" w:cs="Arial"/>
                <w:bCs/>
                <w:sz w:val="22"/>
                <w:szCs w:val="22"/>
              </w:rPr>
              <w:t>Chwefror</w:t>
            </w:r>
            <w:proofErr w:type="spellEnd"/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 2026</w:t>
            </w:r>
          </w:p>
          <w:p w14:paraId="08D13395" w14:textId="3A70022D" w:rsidR="00FC5E92" w:rsidRPr="00A406E5" w:rsidRDefault="00FC5E9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FTF 11eg </w:t>
            </w:r>
            <w:proofErr w:type="spellStart"/>
            <w:r w:rsidRPr="00FC5E92">
              <w:rPr>
                <w:rFonts w:ascii="Arial" w:hAnsi="Arial" w:cs="Arial"/>
                <w:bCs/>
                <w:sz w:val="22"/>
                <w:szCs w:val="22"/>
              </w:rPr>
              <w:t>Mehefin</w:t>
            </w:r>
            <w:proofErr w:type="spellEnd"/>
            <w:r w:rsidRPr="00FC5E92">
              <w:rPr>
                <w:rFonts w:ascii="Arial" w:hAnsi="Arial" w:cs="Arial"/>
                <w:bCs/>
                <w:sz w:val="22"/>
                <w:szCs w:val="22"/>
              </w:rPr>
              <w:t xml:space="preserve"> 2026</w:t>
            </w:r>
          </w:p>
        </w:tc>
      </w:tr>
      <w:tr w:rsidR="00152E9D" w:rsidRPr="001C35BE" w14:paraId="051733D2" w14:textId="77777777" w:rsidTr="00A406E5">
        <w:tc>
          <w:tcPr>
            <w:tcW w:w="2093" w:type="dxa"/>
            <w:shd w:val="pct15" w:color="auto" w:fill="auto"/>
          </w:tcPr>
          <w:p w14:paraId="17EEE98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438220E9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23552F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7F34F8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0776C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A406E5" w:rsidRPr="007F34F8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367C88"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6CD5FFFA" w14:textId="77777777" w:rsidTr="00A406E5">
        <w:tc>
          <w:tcPr>
            <w:tcW w:w="2093" w:type="dxa"/>
            <w:shd w:val="pct15" w:color="auto" w:fill="auto"/>
          </w:tcPr>
          <w:p w14:paraId="662BC293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7D47695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49"/>
        <w:gridCol w:w="1949"/>
        <w:gridCol w:w="1950"/>
        <w:gridCol w:w="1949"/>
        <w:gridCol w:w="1950"/>
      </w:tblGrid>
      <w:tr w:rsidR="00C01A3F" w:rsidRPr="0012370D" w14:paraId="41ACC62B" w14:textId="77777777" w:rsidTr="00A406E5">
        <w:tc>
          <w:tcPr>
            <w:tcW w:w="9747" w:type="dxa"/>
            <w:gridSpan w:val="5"/>
            <w:shd w:val="pct10" w:color="auto" w:fill="auto"/>
          </w:tcPr>
          <w:p w14:paraId="68136C0C" w14:textId="365A5C48" w:rsidR="00C01A3F" w:rsidRPr="001C35BE" w:rsidRDefault="00367C88" w:rsidP="0014601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</w:p>
          <w:p w14:paraId="4C24FA8D" w14:textId="77777777" w:rsidR="00C01A3F" w:rsidRPr="001C35BE" w:rsidRDefault="00367C88" w:rsidP="0014601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14601F" w14:paraId="01ED85F6" w14:textId="77777777" w:rsidTr="0014601F">
        <w:trPr>
          <w:trHeight w:val="2788"/>
        </w:trPr>
        <w:tc>
          <w:tcPr>
            <w:tcW w:w="9747" w:type="dxa"/>
            <w:gridSpan w:val="5"/>
          </w:tcPr>
          <w:p w14:paraId="1C3B3C63" w14:textId="77777777" w:rsidR="00C01A3F" w:rsidRPr="001C35BE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212B95" w14:textId="1E5CD45F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DD1 - </w:t>
            </w:r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gwerthuso’n feirniadol y modd mae anghenion cymorth ychwanegol yn cael eu hadnabod a’u </w:t>
            </w:r>
            <w:proofErr w:type="spellStart"/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>diagnosio</w:t>
            </w:r>
            <w:proofErr w:type="spellEnd"/>
            <w:r w:rsidRPr="00A12F30"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 mewn lleoliadau blynyddoedd cynnar;</w:t>
            </w:r>
          </w:p>
          <w:p w14:paraId="7F0440C5" w14:textId="77777777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</w:p>
          <w:p w14:paraId="5601D65C" w14:textId="5D0BE3CC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DD2 - </w:t>
            </w:r>
            <w:r w:rsidRPr="0014601F">
              <w:rPr>
                <w:rFonts w:asciiTheme="minorBidi" w:hAnsiTheme="minorBidi" w:cstheme="minorBidi"/>
                <w:sz w:val="22"/>
                <w:szCs w:val="22"/>
                <w:lang w:val="cy-GB"/>
              </w:rPr>
              <w:t>dadansoddi’n fanwl effaith rhwystrau ar blant ag anghenion ychwanegol;</w:t>
            </w:r>
          </w:p>
          <w:p w14:paraId="4A449921" w14:textId="77777777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</w:p>
          <w:p w14:paraId="766F8986" w14:textId="793C1DA9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DD3 - </w:t>
            </w:r>
            <w:r w:rsidRPr="0014601F">
              <w:rPr>
                <w:rFonts w:asciiTheme="minorBidi" w:hAnsiTheme="minorBidi" w:cstheme="minorBidi"/>
                <w:sz w:val="22"/>
                <w:szCs w:val="22"/>
                <w:lang w:val="cy-GB"/>
              </w:rPr>
              <w:t>archwilio’n fanwl y strategaethau cymorth priodol i blant ag anghenion dysgu penodol;</w:t>
            </w:r>
          </w:p>
          <w:p w14:paraId="5AA4E66E" w14:textId="77777777" w:rsid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</w:p>
          <w:p w14:paraId="7D0D816C" w14:textId="5CD8E897" w:rsidR="00C01A3F" w:rsidRPr="0014601F" w:rsidRDefault="0014601F" w:rsidP="0014601F">
            <w:pPr>
              <w:pStyle w:val="ListParagraph"/>
              <w:contextualSpacing w:val="0"/>
              <w:jc w:val="both"/>
              <w:rPr>
                <w:rFonts w:asciiTheme="minorBidi" w:hAnsiTheme="minorBidi" w:cstheme="minorBidi"/>
                <w:sz w:val="22"/>
                <w:szCs w:val="22"/>
                <w:lang w:val="cy-GB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 xml:space="preserve">DD4 - </w:t>
            </w:r>
            <w:r w:rsidRPr="0014601F">
              <w:rPr>
                <w:rFonts w:asciiTheme="minorBidi" w:hAnsiTheme="minorBidi" w:cstheme="minorBidi"/>
                <w:sz w:val="22"/>
                <w:szCs w:val="22"/>
                <w:lang w:val="cy-GB"/>
              </w:rPr>
              <w:t>cymhwyso sgiliau ymarferol, gan gynnwys cymhwyso theori yn ymarferol, gwaith tîm, datblygu eu sgiliau digidol eu hunain a chyflwyniad llafar</w:t>
            </w: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.</w:t>
            </w:r>
          </w:p>
          <w:p w14:paraId="0A2B009A" w14:textId="77777777" w:rsidR="00C01A3F" w:rsidRPr="0014601F" w:rsidRDefault="00C01A3F" w:rsidP="00A85BF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2EC2CADE" w14:textId="77777777" w:rsidR="00C01A3F" w:rsidRPr="0014601F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1C24E5" w:rsidRPr="0014601F" w14:paraId="6A496ABD" w14:textId="77777777" w:rsidTr="001F1AC7">
        <w:trPr>
          <w:trHeight w:val="465"/>
        </w:trPr>
        <w:tc>
          <w:tcPr>
            <w:tcW w:w="1949" w:type="dxa"/>
          </w:tcPr>
          <w:p w14:paraId="5802EFE9" w14:textId="1952DD6E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71DA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MEINI PRAWF</w:t>
            </w:r>
          </w:p>
        </w:tc>
        <w:tc>
          <w:tcPr>
            <w:tcW w:w="1949" w:type="dxa"/>
          </w:tcPr>
          <w:p w14:paraId="03BAB070" w14:textId="1B05765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71DA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DD1</w:t>
            </w:r>
          </w:p>
        </w:tc>
        <w:tc>
          <w:tcPr>
            <w:tcW w:w="1950" w:type="dxa"/>
          </w:tcPr>
          <w:p w14:paraId="2C0F76A8" w14:textId="3B99B5FB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71DA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DD2</w:t>
            </w:r>
          </w:p>
        </w:tc>
        <w:tc>
          <w:tcPr>
            <w:tcW w:w="1949" w:type="dxa"/>
          </w:tcPr>
          <w:p w14:paraId="6847C6D2" w14:textId="12E737E0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71DA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DD3</w:t>
            </w:r>
          </w:p>
        </w:tc>
        <w:tc>
          <w:tcPr>
            <w:tcW w:w="1950" w:type="dxa"/>
          </w:tcPr>
          <w:p w14:paraId="5CBA1877" w14:textId="4B57501C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71DA"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cy-GB"/>
              </w:rPr>
              <w:t>DD4</w:t>
            </w:r>
          </w:p>
        </w:tc>
      </w:tr>
      <w:tr w:rsidR="001C24E5" w:rsidRPr="0014601F" w14:paraId="2F93A8E3" w14:textId="77777777" w:rsidTr="001F1AC7">
        <w:trPr>
          <w:trHeight w:val="465"/>
        </w:trPr>
        <w:tc>
          <w:tcPr>
            <w:tcW w:w="1949" w:type="dxa"/>
          </w:tcPr>
          <w:p w14:paraId="20B06B97" w14:textId="6FA923CD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57BD">
              <w:rPr>
                <w:rFonts w:asciiTheme="minorBidi" w:hAnsiTheme="minorBidi" w:cstheme="minorBidi"/>
                <w:b/>
                <w:bCs/>
              </w:rPr>
              <w:t>1</w:t>
            </w:r>
          </w:p>
        </w:tc>
        <w:tc>
          <w:tcPr>
            <w:tcW w:w="1949" w:type="dxa"/>
          </w:tcPr>
          <w:p w14:paraId="2B1C47F0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770091FC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6BED5B8B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567708A6" w14:textId="46CF6350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</w:tr>
      <w:tr w:rsidR="001C24E5" w:rsidRPr="0014601F" w14:paraId="26D06716" w14:textId="77777777" w:rsidTr="001F1AC7">
        <w:trPr>
          <w:trHeight w:val="465"/>
        </w:trPr>
        <w:tc>
          <w:tcPr>
            <w:tcW w:w="1949" w:type="dxa"/>
          </w:tcPr>
          <w:p w14:paraId="26433693" w14:textId="1D21C703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57BD">
              <w:rPr>
                <w:rFonts w:asciiTheme="minorBidi" w:hAnsiTheme="minorBidi" w:cstheme="minorBidi"/>
                <w:b/>
                <w:bCs/>
              </w:rPr>
              <w:t>2</w:t>
            </w:r>
          </w:p>
        </w:tc>
        <w:tc>
          <w:tcPr>
            <w:tcW w:w="1949" w:type="dxa"/>
          </w:tcPr>
          <w:p w14:paraId="7B917EB7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17B7201A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67575564" w14:textId="33DC747D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  <w:tc>
          <w:tcPr>
            <w:tcW w:w="1950" w:type="dxa"/>
          </w:tcPr>
          <w:p w14:paraId="4EC2EB79" w14:textId="21070B24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24E5" w:rsidRPr="0014601F" w14:paraId="01C4491E" w14:textId="77777777" w:rsidTr="001F1AC7">
        <w:trPr>
          <w:trHeight w:val="465"/>
        </w:trPr>
        <w:tc>
          <w:tcPr>
            <w:tcW w:w="1949" w:type="dxa"/>
          </w:tcPr>
          <w:p w14:paraId="654DC70A" w14:textId="2B6DB44E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57BD">
              <w:rPr>
                <w:rFonts w:asciiTheme="minorBidi" w:hAnsiTheme="minorBidi" w:cstheme="minorBidi"/>
                <w:b/>
                <w:bCs/>
              </w:rPr>
              <w:t>3</w:t>
            </w:r>
          </w:p>
        </w:tc>
        <w:tc>
          <w:tcPr>
            <w:tcW w:w="1949" w:type="dxa"/>
          </w:tcPr>
          <w:p w14:paraId="73D9C955" w14:textId="2AAAE675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  <w:tc>
          <w:tcPr>
            <w:tcW w:w="1950" w:type="dxa"/>
          </w:tcPr>
          <w:p w14:paraId="050DC801" w14:textId="7957F356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  <w:tc>
          <w:tcPr>
            <w:tcW w:w="1949" w:type="dxa"/>
          </w:tcPr>
          <w:p w14:paraId="7CBE873B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240F8093" w14:textId="2D31A9D9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C24E5" w:rsidRPr="0014601F" w14:paraId="43807BC3" w14:textId="77777777" w:rsidTr="001F1AC7">
        <w:trPr>
          <w:trHeight w:val="465"/>
        </w:trPr>
        <w:tc>
          <w:tcPr>
            <w:tcW w:w="1949" w:type="dxa"/>
          </w:tcPr>
          <w:p w14:paraId="5F4CE16B" w14:textId="3E1F2C78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57BD">
              <w:rPr>
                <w:rFonts w:asciiTheme="minorBidi" w:hAnsiTheme="minorBidi" w:cstheme="minorBidi"/>
                <w:b/>
                <w:bCs/>
              </w:rPr>
              <w:t>4</w:t>
            </w:r>
          </w:p>
        </w:tc>
        <w:tc>
          <w:tcPr>
            <w:tcW w:w="1949" w:type="dxa"/>
          </w:tcPr>
          <w:p w14:paraId="2370A2A2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31BF5BF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52AF7282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6235C2D6" w14:textId="4CF9C5BE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</w:tr>
      <w:tr w:rsidR="001C24E5" w:rsidRPr="0014601F" w14:paraId="58AB37CB" w14:textId="77777777" w:rsidTr="001F1AC7">
        <w:trPr>
          <w:trHeight w:val="465"/>
        </w:trPr>
        <w:tc>
          <w:tcPr>
            <w:tcW w:w="1949" w:type="dxa"/>
          </w:tcPr>
          <w:p w14:paraId="71E6E266" w14:textId="2523F52C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57BD">
              <w:rPr>
                <w:rFonts w:asciiTheme="minorBidi" w:hAnsiTheme="minorBidi" w:cstheme="minorBidi"/>
                <w:b/>
                <w:bCs/>
              </w:rPr>
              <w:t>5</w:t>
            </w:r>
          </w:p>
        </w:tc>
        <w:tc>
          <w:tcPr>
            <w:tcW w:w="1949" w:type="dxa"/>
          </w:tcPr>
          <w:p w14:paraId="41885146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25A2CBC3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9" w:type="dxa"/>
          </w:tcPr>
          <w:p w14:paraId="716FCFCE" w14:textId="77777777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50" w:type="dxa"/>
          </w:tcPr>
          <w:p w14:paraId="3318C786" w14:textId="6F816915" w:rsidR="001C24E5" w:rsidRPr="001C35BE" w:rsidRDefault="001C24E5" w:rsidP="001C24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Theme="minorBidi" w:hAnsiTheme="minorBidi" w:cstheme="minorBidi"/>
                <w:sz w:val="22"/>
                <w:szCs w:val="22"/>
                <w:lang w:val="cy-GB"/>
              </w:rPr>
              <w:t>X</w:t>
            </w:r>
          </w:p>
        </w:tc>
      </w:tr>
    </w:tbl>
    <w:p w14:paraId="1038E3A5" w14:textId="77777777" w:rsidR="00C01A3F" w:rsidRPr="0014601F" w:rsidRDefault="00C01A3F" w:rsidP="00BA1176">
      <w:pPr>
        <w:rPr>
          <w:rFonts w:ascii="Arial" w:hAnsi="Arial" w:cs="Arial"/>
          <w:b/>
          <w:lang w:val="cy-GB"/>
        </w:rPr>
      </w:pPr>
    </w:p>
    <w:p w14:paraId="7181EA09" w14:textId="77777777" w:rsidR="00C01A3F" w:rsidRPr="0014601F" w:rsidRDefault="00C01A3F" w:rsidP="00BA1176">
      <w:pPr>
        <w:rPr>
          <w:rFonts w:ascii="Arial" w:hAnsi="Arial" w:cs="Arial"/>
          <w:b/>
          <w:lang w:val="cy-GB"/>
        </w:rPr>
      </w:pPr>
    </w:p>
    <w:p w14:paraId="1FFC5BD9" w14:textId="77777777" w:rsidR="0028204E" w:rsidRPr="0014601F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14601F">
              <w:rPr>
                <w:rFonts w:ascii="Arial" w:hAnsi="Arial" w:cs="Arial"/>
                <w:sz w:val="32"/>
                <w:lang w:val="cy-GB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4BA684A9" w14:textId="77777777" w:rsidR="00CD2321" w:rsidRPr="00CD2321" w:rsidRDefault="00CD2321" w:rsidP="00CD2321">
      <w:pPr>
        <w:ind w:left="720"/>
        <w:jc w:val="center"/>
        <w:rPr>
          <w:rFonts w:asciiTheme="minorBidi" w:hAnsiTheme="minorBidi" w:cstheme="minorBidi"/>
          <w:b/>
          <w:sz w:val="24"/>
          <w:szCs w:val="24"/>
          <w:lang w:val="cy-GB"/>
        </w:rPr>
      </w:pPr>
      <w:bookmarkStart w:id="0" w:name="_Hlk157420541"/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 xml:space="preserve">TEITL – </w:t>
      </w:r>
      <w:proofErr w:type="spellStart"/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Gweminar</w:t>
      </w:r>
      <w:proofErr w:type="spellEnd"/>
    </w:p>
    <w:p w14:paraId="4E3C2DF9" w14:textId="77777777" w:rsidR="00CD2321" w:rsidRPr="00CD2321" w:rsidRDefault="00CD2321" w:rsidP="00CD2321">
      <w:pPr>
        <w:ind w:left="720"/>
        <w:jc w:val="center"/>
        <w:rPr>
          <w:rFonts w:asciiTheme="minorBidi" w:hAnsiTheme="minorBidi" w:cstheme="minorBidi"/>
          <w:b/>
          <w:sz w:val="24"/>
          <w:szCs w:val="24"/>
          <w:lang w:val="cy-GB"/>
        </w:rPr>
      </w:pPr>
    </w:p>
    <w:p w14:paraId="75BC767B" w14:textId="77777777" w:rsidR="00CD2321" w:rsidRPr="00CD2321" w:rsidRDefault="00CD2321" w:rsidP="00CD2321">
      <w:pPr>
        <w:pStyle w:val="ListParagraph"/>
        <w:numPr>
          <w:ilvl w:val="0"/>
          <w:numId w:val="19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 xml:space="preserve">Mewn grwpiau, </w:t>
      </w: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bydd angen i chi greu a chyflwyno </w:t>
      </w:r>
      <w:proofErr w:type="spellStart"/>
      <w:r w:rsidRPr="00CD2321">
        <w:rPr>
          <w:rFonts w:asciiTheme="minorBidi" w:hAnsiTheme="minorBidi" w:cstheme="minorBidi"/>
          <w:sz w:val="24"/>
          <w:szCs w:val="24"/>
          <w:lang w:val="cy-GB"/>
        </w:rPr>
        <w:t>gweminar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sydd yn ffocysu ar blant ag   </w:t>
      </w:r>
    </w:p>
    <w:p w14:paraId="5A1A4265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anghenion ychwanegol.</w:t>
      </w:r>
    </w:p>
    <w:p w14:paraId="3C720451" w14:textId="77777777" w:rsidR="00CD2321" w:rsidRPr="00CD2321" w:rsidRDefault="00CD2321" w:rsidP="00CD2321">
      <w:pPr>
        <w:pStyle w:val="ListParagraph"/>
        <w:numPr>
          <w:ilvl w:val="0"/>
          <w:numId w:val="18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Dylai grwpiau fod ag o leiaf 3 aelod; dim mwy na 5 aelod i bob grŵp</w:t>
      </w: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.</w:t>
      </w:r>
    </w:p>
    <w:p w14:paraId="7D1C7947" w14:textId="77777777" w:rsidR="00CD2321" w:rsidRPr="00CD2321" w:rsidRDefault="00CD2321" w:rsidP="00CD2321">
      <w:pPr>
        <w:pStyle w:val="ListParagraph"/>
        <w:numPr>
          <w:ilvl w:val="0"/>
          <w:numId w:val="18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Amseriadau: 15 munud i bob aelod o'r grŵp.</w:t>
      </w:r>
    </w:p>
    <w:p w14:paraId="4865A189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Er enghraifft - 3 aelod = 45 munud</w:t>
      </w:r>
    </w:p>
    <w:p w14:paraId="7DF2F1A3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                      4 aelod = 1 awr</w:t>
      </w:r>
    </w:p>
    <w:p w14:paraId="6C2CF77E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                      5 aelod = 1 awr 15 munud</w:t>
      </w:r>
    </w:p>
    <w:p w14:paraId="141F9197" w14:textId="77777777" w:rsidR="00CD2321" w:rsidRPr="00CD2321" w:rsidRDefault="00CD2321" w:rsidP="00CD2321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Bydd angen i chi ddewis Cadeirydd a chreu dolen </w:t>
      </w:r>
      <w:proofErr w:type="spellStart"/>
      <w:r w:rsidRPr="00CD2321">
        <w:rPr>
          <w:rFonts w:asciiTheme="minorBidi" w:hAnsiTheme="minorBidi" w:cstheme="minorBidi"/>
          <w:i/>
          <w:sz w:val="24"/>
          <w:szCs w:val="24"/>
          <w:lang w:val="cy-GB"/>
        </w:rPr>
        <w:t>Teams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ar gyfer y </w:t>
      </w:r>
      <w:proofErr w:type="spellStart"/>
      <w:r w:rsidRPr="00CD2321">
        <w:rPr>
          <w:rFonts w:asciiTheme="minorBidi" w:hAnsiTheme="minorBidi" w:cstheme="minorBidi"/>
          <w:sz w:val="24"/>
          <w:szCs w:val="24"/>
          <w:lang w:val="cy-GB"/>
        </w:rPr>
        <w:t>weminar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>;</w:t>
      </w:r>
    </w:p>
    <w:p w14:paraId="1A21083A" w14:textId="77777777" w:rsidR="00CD2321" w:rsidRPr="00CD2321" w:rsidRDefault="00CD2321" w:rsidP="00CD2321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Mae angen rhannu'r ddolen gyda phob aelod o'r grŵp A'R marciwr;</w:t>
      </w:r>
    </w:p>
    <w:p w14:paraId="00455FA8" w14:textId="77777777" w:rsidR="00CD2321" w:rsidRPr="00CD2321" w:rsidRDefault="00CD2321" w:rsidP="00CD2321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Fe'ch hysbysir o'ch marciwr unwaith bydd yr holl amseroedd cyflwyno wedi'u dewis gan fyfyrwyr;</w:t>
      </w:r>
    </w:p>
    <w:p w14:paraId="59A221CE" w14:textId="29DCF624" w:rsidR="00712CE2" w:rsidRDefault="00CD2321" w:rsidP="00CD2321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Cyfrifoldeb y grŵp fydd creu agenda a </w:t>
      </w:r>
      <w:r w:rsidR="00A03102">
        <w:rPr>
          <w:rFonts w:asciiTheme="minorBidi" w:hAnsiTheme="minorBidi" w:cstheme="minorBidi"/>
          <w:sz w:val="24"/>
          <w:szCs w:val="24"/>
          <w:lang w:val="cy-GB"/>
        </w:rPr>
        <w:t>bydd</w:t>
      </w:r>
      <w:r w:rsidR="00A03102" w:rsidRPr="00A03102">
        <w:rPr>
          <w:lang w:val="cy-GB"/>
        </w:rPr>
        <w:t xml:space="preserve"> </w:t>
      </w:r>
      <w:r w:rsidR="00A03102" w:rsidRPr="00A03102">
        <w:rPr>
          <w:rFonts w:asciiTheme="minorBidi" w:hAnsiTheme="minorBidi" w:cstheme="minorBidi"/>
          <w:sz w:val="24"/>
          <w:szCs w:val="24"/>
          <w:lang w:val="cy-GB"/>
        </w:rPr>
        <w:t>angen e-bostio'r agenda at y marciwr 24 awr cyn y cyflwyniad</w:t>
      </w:r>
      <w:r w:rsidR="00A03102">
        <w:rPr>
          <w:rFonts w:asciiTheme="minorBidi" w:hAnsiTheme="minorBidi" w:cstheme="minorBidi"/>
          <w:sz w:val="24"/>
          <w:szCs w:val="24"/>
          <w:lang w:val="cy-GB"/>
        </w:rPr>
        <w:t>;</w:t>
      </w:r>
    </w:p>
    <w:p w14:paraId="0073678F" w14:textId="578006D3" w:rsidR="00CD2321" w:rsidRPr="00A03102" w:rsidRDefault="00A03102" w:rsidP="00A03102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>
        <w:rPr>
          <w:rFonts w:asciiTheme="minorBidi" w:hAnsiTheme="minorBidi" w:cstheme="minorBidi"/>
          <w:sz w:val="24"/>
          <w:szCs w:val="24"/>
          <w:lang w:val="cy-GB"/>
        </w:rPr>
        <w:t xml:space="preserve">Bydd angen </w:t>
      </w:r>
      <w:r w:rsidR="00CD2321" w:rsidRPr="00A03102">
        <w:rPr>
          <w:rFonts w:asciiTheme="minorBidi" w:hAnsiTheme="minorBidi" w:cstheme="minorBidi"/>
          <w:sz w:val="24"/>
          <w:szCs w:val="24"/>
          <w:lang w:val="cy-GB"/>
        </w:rPr>
        <w:t>rhannu eich sgrin gyda'r marciwr ynghyd a phob aelod o’r grŵp</w:t>
      </w:r>
      <w:r>
        <w:rPr>
          <w:rFonts w:asciiTheme="minorBidi" w:hAnsiTheme="minorBidi" w:cstheme="minorBidi"/>
          <w:sz w:val="24"/>
          <w:szCs w:val="24"/>
          <w:lang w:val="cy-GB"/>
        </w:rPr>
        <w:t>.</w:t>
      </w:r>
    </w:p>
    <w:p w14:paraId="6BBD0C69" w14:textId="77777777" w:rsidR="00CD2321" w:rsidRPr="00CD2321" w:rsidRDefault="00CD2321" w:rsidP="00CD2321">
      <w:pPr>
        <w:pStyle w:val="ListParagraph"/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</w:p>
    <w:p w14:paraId="4E9210C7" w14:textId="6E86351A" w:rsidR="00CD2321" w:rsidRPr="00CD2321" w:rsidRDefault="00CD2321" w:rsidP="00CD2321">
      <w:pPr>
        <w:pStyle w:val="ListParagraph"/>
        <w:numPr>
          <w:ilvl w:val="0"/>
          <w:numId w:val="20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Yn unigol,</w:t>
      </w: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bydd angen i chi greu a chyflwyno poster sy'n cynnwys:</w:t>
      </w:r>
    </w:p>
    <w:p w14:paraId="549A8D37" w14:textId="77777777" w:rsidR="00CD2321" w:rsidRPr="00CD2321" w:rsidRDefault="00CD2321" w:rsidP="00CD2321">
      <w:pPr>
        <w:pStyle w:val="ListParagraph"/>
        <w:numPr>
          <w:ilvl w:val="0"/>
          <w:numId w:val="21"/>
        </w:num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gwerthusiad beirniadol o sut mae UN enghraifft o angen dysgu ychwanegol yn cael ei   </w:t>
      </w:r>
    </w:p>
    <w:p w14:paraId="48285889" w14:textId="77777777" w:rsidR="00CD2321" w:rsidRPr="00CD2321" w:rsidRDefault="00CD2321" w:rsidP="00CD2321">
      <w:pPr>
        <w:spacing w:line="276" w:lineRule="auto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               adnabod a'i </w:t>
      </w:r>
      <w:proofErr w:type="spellStart"/>
      <w:r w:rsidRPr="00CD2321">
        <w:rPr>
          <w:rFonts w:asciiTheme="minorBidi" w:hAnsiTheme="minorBidi" w:cstheme="minorBidi"/>
          <w:sz w:val="24"/>
          <w:szCs w:val="24"/>
          <w:lang w:val="cy-GB"/>
        </w:rPr>
        <w:t>ddiagnosio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>;</w:t>
      </w:r>
    </w:p>
    <w:p w14:paraId="4ED96CA4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>b) dadansoddiad o effaith rhwystrau ar yr UN enghraifft o angen dysgu ychwanegol;</w:t>
      </w:r>
    </w:p>
    <w:p w14:paraId="0629A680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c) archwiliad manwl i strategaeth gymorth briodol, eto ar gyfer yr UN angen dysgu </w:t>
      </w:r>
    </w:p>
    <w:p w14:paraId="06E52497" w14:textId="77777777" w:rsidR="00CD2321" w:rsidRPr="00CD2321" w:rsidRDefault="00CD2321" w:rsidP="00CD2321">
      <w:pPr>
        <w:spacing w:line="276" w:lineRule="auto"/>
        <w:ind w:left="426" w:firstLine="294"/>
        <w:rPr>
          <w:rFonts w:asciiTheme="minorBidi" w:hAnsiTheme="minorBidi" w:cstheme="minorBidi"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lastRenderedPageBreak/>
        <w:t xml:space="preserve">     ychwanegol.</w:t>
      </w:r>
    </w:p>
    <w:p w14:paraId="1FB96F27" w14:textId="77777777" w:rsidR="00CD2321" w:rsidRPr="00CD2321" w:rsidRDefault="00CD2321" w:rsidP="00CD2321">
      <w:pPr>
        <w:pStyle w:val="ListParagraph"/>
        <w:numPr>
          <w:ilvl w:val="0"/>
          <w:numId w:val="22"/>
        </w:numPr>
        <w:spacing w:line="276" w:lineRule="auto"/>
        <w:rPr>
          <w:rFonts w:asciiTheme="minorBidi" w:hAnsiTheme="minorBidi" w:cstheme="minorBidi"/>
          <w:b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Nifer o eiriau ar y poster – tua 1,000 o eiriau; </w:t>
      </w:r>
    </w:p>
    <w:p w14:paraId="27E9EAC9" w14:textId="77777777" w:rsidR="00CD2321" w:rsidRPr="00CD2321" w:rsidRDefault="00CD2321" w:rsidP="00CD2321">
      <w:pPr>
        <w:pStyle w:val="ListParagraph"/>
        <w:numPr>
          <w:ilvl w:val="0"/>
          <w:numId w:val="22"/>
        </w:numPr>
        <w:spacing w:line="276" w:lineRule="auto"/>
        <w:rPr>
          <w:rFonts w:asciiTheme="minorBidi" w:hAnsiTheme="minorBidi" w:cstheme="minorBidi"/>
          <w:b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Rhaid hefyd </w:t>
      </w:r>
      <w:proofErr w:type="spellStart"/>
      <w:r w:rsidRPr="00CD2321">
        <w:rPr>
          <w:rFonts w:asciiTheme="minorBidi" w:hAnsiTheme="minorBidi" w:cstheme="minorBidi"/>
          <w:sz w:val="24"/>
          <w:szCs w:val="24"/>
          <w:lang w:val="cy-GB"/>
        </w:rPr>
        <w:t>lanlwytho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sgript eich poster ar </w:t>
      </w:r>
      <w:proofErr w:type="spellStart"/>
      <w:r w:rsidRPr="00CD2321">
        <w:rPr>
          <w:rFonts w:asciiTheme="minorBidi" w:hAnsiTheme="minorBidi" w:cstheme="minorBidi"/>
          <w:sz w:val="24"/>
          <w:szCs w:val="24"/>
          <w:lang w:val="cy-GB"/>
        </w:rPr>
        <w:t>Turnitin</w:t>
      </w:r>
      <w:proofErr w:type="spellEnd"/>
      <w:r w:rsidRPr="00CD2321">
        <w:rPr>
          <w:rFonts w:asciiTheme="minorBidi" w:hAnsiTheme="minorBidi" w:cstheme="minorBidi"/>
          <w:sz w:val="24"/>
          <w:szCs w:val="24"/>
          <w:lang w:val="cy-GB"/>
        </w:rPr>
        <w:t>.</w:t>
      </w:r>
    </w:p>
    <w:p w14:paraId="53E0DCA9" w14:textId="77777777" w:rsidR="00CD2321" w:rsidRPr="00CD2321" w:rsidRDefault="00CD2321" w:rsidP="00CD2321">
      <w:pPr>
        <w:pStyle w:val="ListParagraph"/>
        <w:spacing w:line="276" w:lineRule="auto"/>
        <w:ind w:left="1440"/>
        <w:rPr>
          <w:rFonts w:asciiTheme="minorBidi" w:hAnsiTheme="minorBidi" w:cstheme="minorBidi"/>
          <w:b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sz w:val="24"/>
          <w:szCs w:val="24"/>
          <w:lang w:val="cy-GB"/>
        </w:rPr>
        <w:t xml:space="preserve"> </w:t>
      </w:r>
    </w:p>
    <w:p w14:paraId="747E2FB6" w14:textId="58E0F482" w:rsidR="00CD2321" w:rsidRPr="00CD2321" w:rsidRDefault="00CD2321" w:rsidP="00CD2321">
      <w:pPr>
        <w:spacing w:line="276" w:lineRule="auto"/>
        <w:rPr>
          <w:rFonts w:asciiTheme="minorBidi" w:hAnsiTheme="minorBidi" w:cstheme="minorBidi"/>
          <w:b/>
          <w:sz w:val="24"/>
          <w:szCs w:val="24"/>
          <w:lang w:val="cy-GB"/>
        </w:rPr>
      </w:pP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Poster</w:t>
      </w:r>
      <w:r w:rsidR="00387F9D">
        <w:rPr>
          <w:rFonts w:asciiTheme="minorBidi" w:hAnsiTheme="minorBidi" w:cstheme="minorBidi"/>
          <w:b/>
          <w:sz w:val="24"/>
          <w:szCs w:val="24"/>
          <w:lang w:val="cy-GB"/>
        </w:rPr>
        <w:t>: I’</w:t>
      </w:r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 xml:space="preserve">w gyflwyno ar </w:t>
      </w:r>
      <w:proofErr w:type="spellStart"/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>Turnitin</w:t>
      </w:r>
      <w:proofErr w:type="spellEnd"/>
      <w:r w:rsidRPr="00CD2321">
        <w:rPr>
          <w:rFonts w:asciiTheme="minorBidi" w:hAnsiTheme="minorBidi" w:cstheme="minorBidi"/>
          <w:b/>
          <w:sz w:val="24"/>
          <w:szCs w:val="24"/>
          <w:lang w:val="cy-GB"/>
        </w:rPr>
        <w:t xml:space="preserve"> erby</w:t>
      </w:r>
      <w:r w:rsidR="00387F9D">
        <w:rPr>
          <w:rFonts w:asciiTheme="minorBidi" w:hAnsiTheme="minorBidi" w:cstheme="minorBidi"/>
          <w:b/>
          <w:sz w:val="24"/>
          <w:szCs w:val="24"/>
          <w:lang w:val="cy-GB"/>
        </w:rPr>
        <w:t xml:space="preserve">n </w:t>
      </w:r>
      <w:r w:rsidRPr="00387F9D">
        <w:rPr>
          <w:rFonts w:asciiTheme="minorBidi" w:hAnsiTheme="minorBidi" w:cstheme="minorBidi"/>
          <w:b/>
          <w:color w:val="FF0000"/>
          <w:sz w:val="24"/>
          <w:szCs w:val="24"/>
          <w:lang w:val="cy-GB"/>
        </w:rPr>
        <w:t xml:space="preserve">23:59yh </w:t>
      </w:r>
      <w:r w:rsidR="00387F9D" w:rsidRPr="00387F9D">
        <w:rPr>
          <w:rFonts w:asciiTheme="minorBidi" w:hAnsiTheme="minorBidi" w:cstheme="minorBidi"/>
          <w:b/>
          <w:color w:val="FF0000"/>
          <w:sz w:val="24"/>
          <w:szCs w:val="24"/>
          <w:lang w:val="cy-GB"/>
        </w:rPr>
        <w:t>DYDD 18.1.26; FTF 17.5.26</w:t>
      </w:r>
    </w:p>
    <w:p w14:paraId="326BBED1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69260406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93EE89D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37ADBDEE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2C5FCA5F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3EC0A40A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733C66AD" w14:textId="77777777" w:rsidR="00387F9D" w:rsidRDefault="00387F9D" w:rsidP="00387F9D">
      <w:pPr>
        <w:rPr>
          <w:lang w:val="cy-GB"/>
        </w:rPr>
      </w:pPr>
    </w:p>
    <w:p w14:paraId="6AF87505" w14:textId="77777777" w:rsidR="00387F9D" w:rsidRDefault="00387F9D" w:rsidP="00387F9D">
      <w:pPr>
        <w:rPr>
          <w:lang w:val="cy-GB"/>
        </w:rPr>
      </w:pPr>
    </w:p>
    <w:p w14:paraId="2CE7D242" w14:textId="77777777" w:rsidR="00387F9D" w:rsidRDefault="00387F9D" w:rsidP="00387F9D">
      <w:pPr>
        <w:rPr>
          <w:lang w:val="cy-GB"/>
        </w:rPr>
      </w:pPr>
    </w:p>
    <w:p w14:paraId="677F5A9F" w14:textId="77777777" w:rsidR="00387F9D" w:rsidRDefault="00387F9D" w:rsidP="00387F9D">
      <w:pPr>
        <w:rPr>
          <w:lang w:val="cy-GB"/>
        </w:rPr>
      </w:pPr>
    </w:p>
    <w:p w14:paraId="5D3487D3" w14:textId="77777777" w:rsidR="00387F9D" w:rsidRDefault="00387F9D" w:rsidP="00387F9D">
      <w:pPr>
        <w:rPr>
          <w:lang w:val="cy-GB"/>
        </w:rPr>
      </w:pPr>
    </w:p>
    <w:p w14:paraId="43FA5F32" w14:textId="77777777" w:rsidR="00387F9D" w:rsidRDefault="00387F9D" w:rsidP="00387F9D">
      <w:pPr>
        <w:rPr>
          <w:lang w:val="cy-GB"/>
        </w:rPr>
      </w:pPr>
    </w:p>
    <w:p w14:paraId="0D2A7EB5" w14:textId="77777777" w:rsidR="00387F9D" w:rsidRDefault="00387F9D" w:rsidP="00387F9D">
      <w:pPr>
        <w:rPr>
          <w:lang w:val="cy-GB"/>
        </w:rPr>
      </w:pPr>
    </w:p>
    <w:p w14:paraId="173CD563" w14:textId="77777777" w:rsidR="00387F9D" w:rsidRDefault="00387F9D" w:rsidP="00387F9D">
      <w:pPr>
        <w:rPr>
          <w:lang w:val="cy-GB"/>
        </w:rPr>
      </w:pPr>
    </w:p>
    <w:p w14:paraId="1F55ED42" w14:textId="77777777" w:rsidR="00387F9D" w:rsidRDefault="00387F9D" w:rsidP="00387F9D">
      <w:pPr>
        <w:rPr>
          <w:lang w:val="cy-GB"/>
        </w:rPr>
      </w:pPr>
    </w:p>
    <w:p w14:paraId="2B131978" w14:textId="77777777" w:rsidR="00387F9D" w:rsidRDefault="00387F9D" w:rsidP="00387F9D">
      <w:pPr>
        <w:rPr>
          <w:lang w:val="cy-GB"/>
        </w:rPr>
      </w:pPr>
    </w:p>
    <w:p w14:paraId="17E75E17" w14:textId="77777777" w:rsidR="00387F9D" w:rsidRDefault="00387F9D" w:rsidP="00387F9D">
      <w:pPr>
        <w:rPr>
          <w:lang w:val="cy-GB"/>
        </w:rPr>
      </w:pPr>
    </w:p>
    <w:p w14:paraId="0E4068EA" w14:textId="77777777" w:rsidR="00387F9D" w:rsidRDefault="00387F9D" w:rsidP="00387F9D">
      <w:pPr>
        <w:rPr>
          <w:lang w:val="cy-GB"/>
        </w:rPr>
      </w:pPr>
    </w:p>
    <w:p w14:paraId="686F7CC5" w14:textId="77777777" w:rsidR="00387F9D" w:rsidRDefault="00387F9D" w:rsidP="00387F9D">
      <w:pPr>
        <w:rPr>
          <w:lang w:val="cy-GB"/>
        </w:rPr>
      </w:pPr>
    </w:p>
    <w:p w14:paraId="15F4435A" w14:textId="77777777" w:rsidR="00387F9D" w:rsidRDefault="00387F9D" w:rsidP="00387F9D">
      <w:pPr>
        <w:rPr>
          <w:lang w:val="cy-GB"/>
        </w:rPr>
      </w:pPr>
    </w:p>
    <w:p w14:paraId="6852197F" w14:textId="77777777" w:rsidR="00387F9D" w:rsidRDefault="00387F9D" w:rsidP="00387F9D">
      <w:pPr>
        <w:rPr>
          <w:lang w:val="cy-GB"/>
        </w:rPr>
      </w:pPr>
    </w:p>
    <w:p w14:paraId="5F900A0A" w14:textId="77777777" w:rsidR="00387F9D" w:rsidRDefault="00387F9D" w:rsidP="00387F9D">
      <w:pPr>
        <w:rPr>
          <w:lang w:val="cy-GB"/>
        </w:rPr>
      </w:pPr>
    </w:p>
    <w:p w14:paraId="68104B17" w14:textId="77777777" w:rsidR="00387F9D" w:rsidRDefault="00387F9D" w:rsidP="00387F9D">
      <w:pPr>
        <w:rPr>
          <w:lang w:val="cy-GB"/>
        </w:rPr>
      </w:pPr>
    </w:p>
    <w:p w14:paraId="0EF5B1DF" w14:textId="77777777" w:rsidR="00387F9D" w:rsidRDefault="00387F9D" w:rsidP="00387F9D">
      <w:pPr>
        <w:rPr>
          <w:lang w:val="cy-GB"/>
        </w:rPr>
      </w:pPr>
    </w:p>
    <w:p w14:paraId="047C3100" w14:textId="77777777" w:rsidR="00387F9D" w:rsidRDefault="00387F9D" w:rsidP="00387F9D">
      <w:pPr>
        <w:rPr>
          <w:lang w:val="cy-GB"/>
        </w:rPr>
      </w:pPr>
    </w:p>
    <w:p w14:paraId="16652C55" w14:textId="77777777" w:rsidR="00387F9D" w:rsidRDefault="00387F9D" w:rsidP="00387F9D">
      <w:pPr>
        <w:rPr>
          <w:lang w:val="cy-GB"/>
        </w:rPr>
      </w:pPr>
    </w:p>
    <w:p w14:paraId="57B0E076" w14:textId="77777777" w:rsidR="00387F9D" w:rsidRDefault="00387F9D" w:rsidP="00387F9D">
      <w:pPr>
        <w:rPr>
          <w:lang w:val="cy-GB"/>
        </w:rPr>
      </w:pPr>
    </w:p>
    <w:p w14:paraId="10A02C09" w14:textId="77777777" w:rsidR="00387F9D" w:rsidRDefault="00387F9D" w:rsidP="00387F9D">
      <w:pPr>
        <w:rPr>
          <w:lang w:val="cy-GB"/>
        </w:rPr>
      </w:pPr>
    </w:p>
    <w:p w14:paraId="28EB264F" w14:textId="77777777" w:rsidR="00387F9D" w:rsidRDefault="00387F9D" w:rsidP="00387F9D">
      <w:pPr>
        <w:rPr>
          <w:lang w:val="cy-GB"/>
        </w:rPr>
      </w:pPr>
    </w:p>
    <w:p w14:paraId="2F89EC9B" w14:textId="77777777" w:rsidR="00387F9D" w:rsidRDefault="00387F9D" w:rsidP="00387F9D">
      <w:pPr>
        <w:rPr>
          <w:lang w:val="cy-GB"/>
        </w:rPr>
      </w:pPr>
    </w:p>
    <w:p w14:paraId="08288778" w14:textId="77777777" w:rsidR="00387F9D" w:rsidRDefault="00387F9D" w:rsidP="00387F9D">
      <w:pPr>
        <w:rPr>
          <w:lang w:val="cy-GB"/>
        </w:rPr>
      </w:pPr>
    </w:p>
    <w:p w14:paraId="10A90AD5" w14:textId="77777777" w:rsidR="00387F9D" w:rsidRDefault="00387F9D" w:rsidP="00387F9D">
      <w:pPr>
        <w:rPr>
          <w:lang w:val="cy-GB"/>
        </w:rPr>
      </w:pPr>
    </w:p>
    <w:p w14:paraId="74057FCB" w14:textId="77777777" w:rsidR="00387F9D" w:rsidRDefault="00387F9D" w:rsidP="00387F9D">
      <w:pPr>
        <w:rPr>
          <w:lang w:val="cy-GB"/>
        </w:rPr>
      </w:pPr>
    </w:p>
    <w:p w14:paraId="515D6F82" w14:textId="77777777" w:rsidR="00387F9D" w:rsidRDefault="00387F9D" w:rsidP="00387F9D">
      <w:pPr>
        <w:rPr>
          <w:lang w:val="cy-GB"/>
        </w:rPr>
      </w:pPr>
    </w:p>
    <w:p w14:paraId="7489DA01" w14:textId="77777777" w:rsidR="00387F9D" w:rsidRDefault="00387F9D" w:rsidP="00387F9D">
      <w:pPr>
        <w:rPr>
          <w:lang w:val="cy-GB"/>
        </w:rPr>
      </w:pPr>
    </w:p>
    <w:p w14:paraId="4C4600AB" w14:textId="77777777" w:rsidR="00387F9D" w:rsidRDefault="00387F9D" w:rsidP="00387F9D">
      <w:pPr>
        <w:rPr>
          <w:lang w:val="cy-GB"/>
        </w:rPr>
      </w:pPr>
    </w:p>
    <w:p w14:paraId="420BA207" w14:textId="77777777" w:rsidR="00387F9D" w:rsidRDefault="00387F9D" w:rsidP="00387F9D">
      <w:pPr>
        <w:rPr>
          <w:lang w:val="cy-GB"/>
        </w:rPr>
      </w:pPr>
    </w:p>
    <w:p w14:paraId="4D8432BB" w14:textId="77777777" w:rsidR="00387F9D" w:rsidRDefault="00387F9D" w:rsidP="00387F9D">
      <w:pPr>
        <w:rPr>
          <w:lang w:val="cy-GB"/>
        </w:rPr>
      </w:pPr>
    </w:p>
    <w:p w14:paraId="50A44224" w14:textId="77777777" w:rsidR="00387F9D" w:rsidRDefault="00387F9D" w:rsidP="00387F9D">
      <w:pPr>
        <w:rPr>
          <w:lang w:val="cy-GB"/>
        </w:rPr>
      </w:pPr>
    </w:p>
    <w:p w14:paraId="79DBBF5C" w14:textId="77777777" w:rsidR="00387F9D" w:rsidRDefault="00387F9D" w:rsidP="00387F9D">
      <w:pPr>
        <w:rPr>
          <w:lang w:val="cy-GB"/>
        </w:rPr>
      </w:pPr>
    </w:p>
    <w:p w14:paraId="55E902FA" w14:textId="77777777" w:rsidR="00387F9D" w:rsidRDefault="00387F9D" w:rsidP="00387F9D">
      <w:pPr>
        <w:rPr>
          <w:lang w:val="cy-GB"/>
        </w:rPr>
      </w:pPr>
    </w:p>
    <w:p w14:paraId="6B9A53FF" w14:textId="77777777" w:rsidR="00387F9D" w:rsidRDefault="00387F9D" w:rsidP="00387F9D">
      <w:pPr>
        <w:rPr>
          <w:lang w:val="cy-GB"/>
        </w:rPr>
      </w:pPr>
    </w:p>
    <w:p w14:paraId="6DB124B2" w14:textId="77777777" w:rsidR="00387F9D" w:rsidRDefault="00387F9D" w:rsidP="00387F9D">
      <w:pPr>
        <w:rPr>
          <w:lang w:val="cy-GB"/>
        </w:rPr>
      </w:pPr>
    </w:p>
    <w:p w14:paraId="1FC036B6" w14:textId="77777777" w:rsidR="00387F9D" w:rsidRDefault="00387F9D" w:rsidP="00387F9D">
      <w:pPr>
        <w:rPr>
          <w:lang w:val="cy-GB"/>
        </w:rPr>
      </w:pPr>
    </w:p>
    <w:p w14:paraId="09307F55" w14:textId="77777777" w:rsidR="00387F9D" w:rsidRDefault="00387F9D" w:rsidP="00387F9D">
      <w:pPr>
        <w:rPr>
          <w:lang w:val="cy-GB"/>
        </w:rPr>
      </w:pPr>
    </w:p>
    <w:p w14:paraId="7F47C1CE" w14:textId="77777777" w:rsidR="00387F9D" w:rsidRDefault="00387F9D" w:rsidP="00387F9D">
      <w:pPr>
        <w:rPr>
          <w:lang w:val="cy-GB"/>
        </w:rPr>
      </w:pPr>
    </w:p>
    <w:p w14:paraId="65227AFF" w14:textId="77777777" w:rsidR="00387F9D" w:rsidRDefault="00387F9D" w:rsidP="00387F9D">
      <w:pPr>
        <w:rPr>
          <w:lang w:val="cy-GB"/>
        </w:rPr>
      </w:pPr>
    </w:p>
    <w:p w14:paraId="74FB9F4C" w14:textId="77777777" w:rsidR="00387F9D" w:rsidRDefault="00387F9D" w:rsidP="00387F9D">
      <w:pPr>
        <w:rPr>
          <w:lang w:val="cy-GB"/>
        </w:rPr>
      </w:pPr>
    </w:p>
    <w:p w14:paraId="4F8D583E" w14:textId="77777777" w:rsidR="00387F9D" w:rsidRDefault="00387F9D" w:rsidP="00387F9D">
      <w:pPr>
        <w:rPr>
          <w:lang w:val="cy-GB"/>
        </w:rPr>
      </w:pPr>
    </w:p>
    <w:p w14:paraId="32F17326" w14:textId="77777777" w:rsidR="00387F9D" w:rsidRDefault="00387F9D" w:rsidP="00387F9D">
      <w:pPr>
        <w:rPr>
          <w:lang w:val="cy-GB"/>
        </w:rPr>
      </w:pPr>
    </w:p>
    <w:p w14:paraId="3E60683D" w14:textId="77777777" w:rsidR="00387F9D" w:rsidRDefault="00387F9D" w:rsidP="00387F9D">
      <w:pPr>
        <w:rPr>
          <w:lang w:val="cy-GB"/>
        </w:rPr>
      </w:pPr>
    </w:p>
    <w:p w14:paraId="711E635D" w14:textId="77777777" w:rsidR="00387F9D" w:rsidRDefault="00387F9D" w:rsidP="00387F9D">
      <w:pPr>
        <w:rPr>
          <w:lang w:val="cy-GB"/>
        </w:rPr>
      </w:pPr>
    </w:p>
    <w:p w14:paraId="0E51A1B7" w14:textId="77777777" w:rsidR="00387F9D" w:rsidRDefault="00387F9D" w:rsidP="00387F9D">
      <w:pPr>
        <w:rPr>
          <w:lang w:val="cy-GB"/>
        </w:rPr>
      </w:pPr>
    </w:p>
    <w:p w14:paraId="303EB3DF" w14:textId="77777777" w:rsidR="00387F9D" w:rsidRDefault="00387F9D" w:rsidP="00387F9D">
      <w:pPr>
        <w:rPr>
          <w:lang w:val="cy-GB"/>
        </w:rPr>
      </w:pPr>
    </w:p>
    <w:p w14:paraId="63E2EE7D" w14:textId="77777777" w:rsidR="00387F9D" w:rsidRPr="00387F9D" w:rsidRDefault="00387F9D" w:rsidP="00387F9D">
      <w:pPr>
        <w:rPr>
          <w:lang w:val="cy-GB"/>
        </w:rPr>
      </w:pPr>
    </w:p>
    <w:p w14:paraId="6B308901" w14:textId="77777777" w:rsidR="001C24E5" w:rsidRDefault="001C24E5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7B6EC76" w14:textId="77777777" w:rsidR="001C24E5" w:rsidRPr="00387F9D" w:rsidRDefault="001C24E5" w:rsidP="00387F9D">
      <w:pPr>
        <w:pStyle w:val="Heading2"/>
        <w:ind w:left="284"/>
        <w:jc w:val="center"/>
        <w:rPr>
          <w:rFonts w:ascii="Arial" w:hAnsi="Arial" w:cs="Arial"/>
          <w:sz w:val="32"/>
          <w:szCs w:val="32"/>
          <w:lang w:val="cy-GB"/>
        </w:rPr>
      </w:pPr>
    </w:p>
    <w:p w14:paraId="143845C8" w14:textId="13E41119" w:rsidR="00E6629A" w:rsidRPr="00387F9D" w:rsidRDefault="00E6629A" w:rsidP="00387F9D">
      <w:pPr>
        <w:pStyle w:val="Heading2"/>
        <w:ind w:left="284"/>
        <w:jc w:val="center"/>
        <w:rPr>
          <w:rFonts w:ascii="Arial" w:hAnsi="Arial" w:cs="Arial"/>
          <w:sz w:val="32"/>
          <w:szCs w:val="32"/>
          <w:lang w:val="cy-GB"/>
        </w:rPr>
      </w:pPr>
      <w:r w:rsidRPr="00387F9D">
        <w:rPr>
          <w:rFonts w:ascii="Arial" w:hAnsi="Arial" w:cs="Arial"/>
          <w:sz w:val="32"/>
          <w:szCs w:val="32"/>
          <w:lang w:val="cy-GB"/>
        </w:rPr>
        <w:t>Defnyddio Deallusrwydd Artiffisial Cynhyrchiol mewn Asesiadau</w:t>
      </w:r>
    </w:p>
    <w:p w14:paraId="4DD9D782" w14:textId="4B39E6C4" w:rsidR="00E6629A" w:rsidRDefault="00E6629A" w:rsidP="00E6629A">
      <w:pPr>
        <w:ind w:left="284"/>
        <w:rPr>
          <w:rFonts w:ascii="Arial" w:eastAsia="Calibri" w:hAnsi="Arial" w:cs="Arial"/>
          <w:lang w:val="cy-GB"/>
        </w:rPr>
      </w:pPr>
    </w:p>
    <w:p w14:paraId="091B3869" w14:textId="77777777" w:rsidR="00BA6C5E" w:rsidRPr="0043022A" w:rsidRDefault="00BA6C5E" w:rsidP="00BA6C5E">
      <w:pPr>
        <w:shd w:val="clear" w:color="auto" w:fill="FFFFFF"/>
        <w:rPr>
          <w:rFonts w:asciiTheme="minorBidi" w:hAnsiTheme="minorBidi" w:cstheme="minorBidi"/>
          <w:b/>
          <w:bCs/>
          <w:color w:val="000000"/>
          <w:sz w:val="28"/>
          <w:szCs w:val="28"/>
          <w:lang w:val="cy-GB" w:eastAsia="zh-CN"/>
        </w:rPr>
      </w:pPr>
      <w:r w:rsidRPr="0043022A">
        <w:rPr>
          <w:rFonts w:asciiTheme="minorBidi" w:hAnsiTheme="minorBidi" w:cstheme="minorBidi"/>
          <w:b/>
          <w:bCs/>
          <w:color w:val="000000"/>
          <w:sz w:val="28"/>
          <w:szCs w:val="28"/>
          <w:lang w:val="cy-GB"/>
        </w:rPr>
        <w:t>*Cofi</w:t>
      </w:r>
      <w:r>
        <w:rPr>
          <w:rFonts w:asciiTheme="minorBidi" w:hAnsiTheme="minorBidi" w:cstheme="minorBidi"/>
          <w:b/>
          <w:bCs/>
          <w:color w:val="000000"/>
          <w:sz w:val="28"/>
          <w:szCs w:val="28"/>
          <w:lang w:val="cy-GB"/>
        </w:rPr>
        <w:t>wch</w:t>
      </w:r>
      <w:r w:rsidRPr="0043022A">
        <w:rPr>
          <w:rFonts w:asciiTheme="minorBidi" w:hAnsiTheme="minorBidi" w:cstheme="minorBidi"/>
          <w:b/>
          <w:bCs/>
          <w:color w:val="000000"/>
          <w:sz w:val="28"/>
          <w:szCs w:val="28"/>
          <w:lang w:val="cy-GB"/>
        </w:rPr>
        <w:t xml:space="preserve"> bob amser i gadw copi o</w:t>
      </w:r>
      <w:r>
        <w:rPr>
          <w:rFonts w:asciiTheme="minorBidi" w:hAnsiTheme="minorBidi" w:cstheme="minorBidi"/>
          <w:b/>
          <w:bCs/>
          <w:color w:val="000000"/>
          <w:sz w:val="28"/>
          <w:szCs w:val="28"/>
          <w:lang w:val="cy-GB"/>
        </w:rPr>
        <w:t xml:space="preserve">’ch </w:t>
      </w:r>
      <w:r w:rsidRPr="0043022A">
        <w:rPr>
          <w:rFonts w:asciiTheme="minorBidi" w:hAnsiTheme="minorBidi" w:cstheme="minorBidi"/>
          <w:b/>
          <w:bCs/>
          <w:color w:val="000000"/>
          <w:sz w:val="28"/>
          <w:szCs w:val="28"/>
          <w:lang w:val="cy-GB"/>
        </w:rPr>
        <w:t>drafftiau, nodiadau ac adnoddau eraill a ddefnyddiwyd, cyn ac ar ôl defnyddio offer Deallusrwydd Artiffisial. Os bydd amheuaeth am ddefnydd o offer Deallusrwydd Artiffisial y tu hwnt i'r hyn a bennwyd ar gyfer y gwaith penodol, gofynnir i chi gyflwyno drafftiau blaenorol a nodiadau.</w:t>
      </w:r>
    </w:p>
    <w:p w14:paraId="2A0D00EA" w14:textId="77777777" w:rsidR="00387F9D" w:rsidRPr="00C573A3" w:rsidRDefault="00387F9D" w:rsidP="00E6629A">
      <w:pPr>
        <w:ind w:left="284"/>
        <w:rPr>
          <w:rFonts w:ascii="Arial" w:eastAsia="Calibri" w:hAnsi="Arial" w:cs="Arial"/>
          <w:lang w:val="cy-GB"/>
        </w:rPr>
      </w:pPr>
    </w:p>
    <w:p w14:paraId="392D6580" w14:textId="77777777" w:rsidR="00E6629A" w:rsidRPr="00E6629A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206" w:type="dxa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E16F3" w:rsidRPr="00C573A3" w14:paraId="14FE5E05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2F22D536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14:paraId="4C988757" w14:textId="4AB7C9B4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A6C5E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1DE5EB75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BA6C5E" w:rsidRPr="007D6DDD" w14:paraId="3AAED076" w14:textId="77777777" w:rsidTr="00F769A8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126BA5D2" w14:textId="77777777" w:rsidR="007D6DDD" w:rsidRDefault="007D6DDD" w:rsidP="007D6DD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Gallwch ddefnyddio PERPLEXITY, </w:t>
            </w:r>
            <w:proofErr w:type="spellStart"/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 neu COPILOT i ddod o hyd i ffynonellau cyfredol (e-lyfrau, erthyglau cyfnodolion, gwefannau), wedi'u dyddio rhwng 2016 a 2026;</w:t>
            </w:r>
          </w:p>
          <w:p w14:paraId="46C52ADA" w14:textId="77777777" w:rsidR="007D6DDD" w:rsidRPr="00990B59" w:rsidRDefault="007D6DDD" w:rsidP="007D6DDD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Gallwch ofyn i PERPLEXITY, </w:t>
            </w:r>
            <w:proofErr w:type="spellStart"/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 neu COPILOT grynhoi'r ffynonellau rydych chi wedi'u darganfod. </w:t>
            </w:r>
          </w:p>
          <w:p w14:paraId="1509C491" w14:textId="77777777" w:rsidR="007D6DDD" w:rsidRPr="00990B59" w:rsidRDefault="007D6DDD" w:rsidP="007D6DDD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Mae hyn er mwyn gwirio bod y ffynhonnell yn addas ar gyfer eich aseiniad. </w:t>
            </w:r>
          </w:p>
          <w:p w14:paraId="7FC81A88" w14:textId="32C69A36" w:rsidR="00BA6C5E" w:rsidRPr="00367924" w:rsidRDefault="007D6DDD" w:rsidP="007D6DD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990B59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Ni ddylid trosglwyddo'r crynodeb i'ch gwaith (llên-ladrad yw hwn).</w:t>
            </w:r>
          </w:p>
        </w:tc>
      </w:tr>
      <w:tr w:rsidR="00EE16F3" w:rsidRPr="00C573A3" w14:paraId="6434EE7A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2D6B7A1B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2CD2EB06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D6DDD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68DFEF9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52D1C76A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7D6DDD" w:rsidRPr="00C3314A" w14:paraId="444136E5" w14:textId="77777777" w:rsidTr="009F5FDC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31A2C1CE" w14:textId="77777777" w:rsidR="00C3314A" w:rsidRDefault="00C3314A" w:rsidP="00C3314A">
            <w:pPr>
              <w:pStyle w:val="ListParagraph"/>
              <w:numPr>
                <w:ilvl w:val="0"/>
                <w:numId w:val="24"/>
              </w:numP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</w:pPr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Gallwch ddefnyddio PERPLEXITY, </w:t>
            </w:r>
            <w:proofErr w:type="spellStart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neu COPILOT i ddod o hyd i benawdau addas i helpu trefnu cynnwys eich cyflwyniad.</w:t>
            </w:r>
          </w:p>
          <w:p w14:paraId="3A5E070C" w14:textId="4BF1B95A" w:rsidR="007D6DDD" w:rsidRPr="00C3314A" w:rsidRDefault="00C3314A" w:rsidP="00C3314A">
            <w:pPr>
              <w:pStyle w:val="ListParagraph"/>
              <w:numPr>
                <w:ilvl w:val="0"/>
                <w:numId w:val="24"/>
              </w:numP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</w:pPr>
            <w:r w:rsidRPr="00C3314A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Ni ddylech ofyn i PERPLEXITY, </w:t>
            </w:r>
            <w:proofErr w:type="spellStart"/>
            <w:r w:rsidRPr="00C3314A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C3314A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na COPILOT helpu i strwythuro trefn paragraffau.</w:t>
            </w:r>
          </w:p>
        </w:tc>
      </w:tr>
      <w:tr w:rsidR="00EE16F3" w:rsidRPr="00C573A3" w14:paraId="1755EF0F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E16F3" w:rsidRPr="00C573A3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97C9B54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14:paraId="672D65E4" w14:textId="152A5AEF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3314A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3AACE65" w14:textId="77777777" w:rsidR="00EE16F3" w:rsidRPr="00367924" w:rsidRDefault="00EE16F3" w:rsidP="00EE16F3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49778979" w:rsidR="00EE16F3" w:rsidRPr="00367924" w:rsidRDefault="00EE16F3" w:rsidP="00EE16F3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C3314A" w:rsidRPr="008E2A36" w14:paraId="7BC442C7" w14:textId="77777777" w:rsidTr="000F04CC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45BD7372" w14:textId="77777777" w:rsidR="008E2A36" w:rsidRDefault="008E2A36" w:rsidP="008E2A36">
            <w:pPr>
              <w:pStyle w:val="ListParagraph"/>
              <w:numPr>
                <w:ilvl w:val="0"/>
                <w:numId w:val="25"/>
              </w:numP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</w:pPr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Gallwch ofyn i PERPLEXITY, </w:t>
            </w:r>
            <w:proofErr w:type="spellStart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neu COPILOT helpu i </w:t>
            </w:r>
            <w:proofErr w:type="spellStart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brawfddarllen</w:t>
            </w:r>
            <w:proofErr w:type="spellEnd"/>
            <w:r w:rsidRPr="00990B59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eich gwaith.</w:t>
            </w:r>
          </w:p>
          <w:p w14:paraId="57769879" w14:textId="1002C7DD" w:rsidR="00C3314A" w:rsidRPr="008E2A36" w:rsidRDefault="008E2A36" w:rsidP="008E2A36">
            <w:pPr>
              <w:pStyle w:val="ListParagraph"/>
              <w:numPr>
                <w:ilvl w:val="0"/>
                <w:numId w:val="25"/>
              </w:numPr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</w:pPr>
            <w:r w:rsidRPr="008E2A36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Peidiwch â defnyddio unrhyw eiriad a awgrymir gan naill ai PERPLEXITY, </w:t>
            </w:r>
            <w:proofErr w:type="spellStart"/>
            <w:r w:rsidRPr="008E2A36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>ChatGPT</w:t>
            </w:r>
            <w:proofErr w:type="spellEnd"/>
            <w:r w:rsidRPr="008E2A36">
              <w:rPr>
                <w:rFonts w:asciiTheme="minorBidi" w:hAnsiTheme="minorBidi" w:cstheme="minorBidi"/>
                <w:b/>
                <w:bCs/>
                <w:sz w:val="24"/>
                <w:szCs w:val="24"/>
                <w:lang w:val="cy-GB"/>
              </w:rPr>
              <w:t xml:space="preserve"> na COPILOT (llên-ladrad yw hwn).</w:t>
            </w:r>
          </w:p>
        </w:tc>
      </w:tr>
      <w:tr w:rsidR="00E6629A" w:rsidRPr="00C573A3" w14:paraId="5AE28640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59B068EA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66AA1BD2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8E2A36">
              <w:rPr>
                <w:rFonts w:ascii="Arial" w:eastAsia="Calibri" w:hAnsi="Arial" w:cs="Arial"/>
                <w:color w:val="FF0000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color w:val="FF0000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2A36" w:rsidRPr="008E2A36">
                  <w:rPr>
                    <w:rFonts w:ascii="MS Gothic" w:eastAsia="MS Gothic" w:hAnsi="MS Gothic" w:cs="Arial" w:hint="eastAsia"/>
                    <w:color w:val="FF0000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78F6EF98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398F18AC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E2A36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97EF1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37140338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</w:tc>
      </w:tr>
      <w:tr w:rsidR="008E2A36" w:rsidRPr="00C573A3" w14:paraId="7D920A24" w14:textId="77777777" w:rsidTr="00825C59">
        <w:tc>
          <w:tcPr>
            <w:tcW w:w="10206" w:type="dxa"/>
            <w:gridSpan w:val="3"/>
            <w:tcMar>
              <w:left w:w="105" w:type="dxa"/>
              <w:right w:w="105" w:type="dxa"/>
            </w:tcMar>
          </w:tcPr>
          <w:p w14:paraId="7FD3DB53" w14:textId="02D41B5E" w:rsidR="008E2A36" w:rsidRPr="00464453" w:rsidRDefault="00464453" w:rsidP="00464453">
            <w:pPr>
              <w:pStyle w:val="ListParagraph"/>
              <w:numPr>
                <w:ilvl w:val="0"/>
                <w:numId w:val="26"/>
              </w:numPr>
              <w:rPr>
                <w:rFonts w:asciiTheme="minorBidi" w:eastAsia="Calibri" w:hAnsiTheme="minorBidi" w:cstheme="minorBidi"/>
                <w:sz w:val="22"/>
                <w:szCs w:val="22"/>
                <w:lang w:val="cy-GB"/>
              </w:rPr>
            </w:pP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Gallwch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 xml:space="preserve"> </w:t>
            </w: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ddefnyddio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 xml:space="preserve"> PERPLEXITY, ChatGPT neu COPILOT </w:t>
            </w: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i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 xml:space="preserve"> </w:t>
            </w: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greu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 xml:space="preserve"> eich poster </w:t>
            </w: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a’ch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 xml:space="preserve"> </w:t>
            </w:r>
            <w:proofErr w:type="spellStart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gweminar</w:t>
            </w:r>
            <w:proofErr w:type="spellEnd"/>
            <w:r w:rsidRPr="00464453">
              <w:rPr>
                <w:rStyle w:val="Strong"/>
                <w:rFonts w:asciiTheme="minorBidi" w:hAnsiTheme="minorBidi" w:cstheme="minorBidi"/>
                <w:color w:val="424242"/>
                <w:sz w:val="24"/>
                <w:szCs w:val="24"/>
                <w:shd w:val="clear" w:color="auto" w:fill="FAFAFA"/>
              </w:rPr>
              <w:t>.</w:t>
            </w:r>
          </w:p>
        </w:tc>
      </w:tr>
      <w:tr w:rsidR="00E6629A" w:rsidRPr="00C573A3" w14:paraId="0595EFCB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C573A3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1767D653" w14:textId="41BD23ED" w:rsidR="00E6629A" w:rsidRPr="00367924" w:rsidRDefault="00535D15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N/A</w:t>
            </w:r>
          </w:p>
        </w:tc>
      </w:tr>
      <w:tr w:rsidR="00E6629A" w:rsidRPr="00C573A3" w14:paraId="61BFBE3C" w14:textId="77777777" w:rsidTr="00BA6C5E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ABD785F" w14:textId="539C4B7B" w:rsidR="00E6629A" w:rsidRPr="00367924" w:rsidRDefault="00000000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629A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13F1E8F4" w14:textId="77777777" w:rsidR="00E6629A" w:rsidRPr="00C573A3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282945C" w14:textId="77777777" w:rsidR="00E6629A" w:rsidRPr="00C573A3" w:rsidRDefault="00E6629A" w:rsidP="00E6629A">
      <w:pPr>
        <w:ind w:left="720"/>
        <w:rPr>
          <w:rFonts w:ascii="Arial" w:hAnsi="Arial" w:cs="Arial"/>
          <w:sz w:val="22"/>
          <w:szCs w:val="22"/>
        </w:rPr>
      </w:pPr>
    </w:p>
    <w:p w14:paraId="512FB67D" w14:textId="0128FFA1" w:rsidR="00A85BFE" w:rsidRDefault="00A85BFE" w:rsidP="00535D1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E78C53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DB2CFE2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6A3350E2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FDDEC8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FC74E81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F4AE91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78BCF0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991F6E9" w14:textId="77777777" w:rsidR="00C01A3F" w:rsidRPr="001C35BE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C35BE">
        <w:rPr>
          <w:rFonts w:ascii="Arial" w:hAnsi="Arial" w:cs="Arial"/>
          <w:i/>
          <w:sz w:val="22"/>
          <w:szCs w:val="22"/>
        </w:rPr>
        <w:t xml:space="preserve"> </w:t>
      </w:r>
    </w:p>
    <w:p w14:paraId="6FBA51C3" w14:textId="77777777" w:rsidR="00C01A3F" w:rsidRPr="001C35B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9DF8F43" w14:textId="77777777" w:rsidR="00D22D9C" w:rsidRPr="001C35B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087ED0E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33FC3E3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EEB9A72" w14:textId="77777777" w:rsidR="00C01A3F" w:rsidRPr="001C35BE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C35BE">
        <w:rPr>
          <w:rFonts w:ascii="Arial" w:hAnsi="Arial" w:cs="Arial"/>
          <w:i/>
          <w:sz w:val="22"/>
          <w:szCs w:val="22"/>
        </w:rPr>
        <w:t xml:space="preserve"> </w:t>
      </w:r>
    </w:p>
    <w:p w14:paraId="5F90F8C7" w14:textId="77777777" w:rsidR="00D22D9C" w:rsidRPr="001C35B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7A4E3C0" w14:textId="77777777" w:rsidR="00D22D9C" w:rsidRPr="001C35BE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BC2277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28020B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E3350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F76A0B0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4FF7AE6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lastRenderedPageBreak/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05B5800" w14:textId="77777777" w:rsidR="00C01A3F" w:rsidRPr="001C35BE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C35BE">
        <w:rPr>
          <w:rFonts w:ascii="Arial" w:hAnsi="Arial" w:cs="Arial"/>
          <w:i/>
          <w:sz w:val="22"/>
          <w:szCs w:val="22"/>
        </w:rPr>
        <w:t xml:space="preserve"> </w:t>
      </w:r>
    </w:p>
    <w:p w14:paraId="2B4BD477" w14:textId="77777777" w:rsidR="00C01A3F" w:rsidRPr="001C35B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7229241" w14:textId="77777777" w:rsidR="008566E5" w:rsidRPr="001C35BE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245183DC" w14:textId="77777777" w:rsidR="00D22D9C" w:rsidRPr="001C35BE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1C35BE">
        <w:rPr>
          <w:rFonts w:ascii="Arial" w:hAnsi="Arial" w:cs="Arial"/>
          <w:b/>
          <w:sz w:val="22"/>
          <w:szCs w:val="22"/>
        </w:rPr>
        <w:t xml:space="preserve"> </w:t>
      </w:r>
    </w:p>
    <w:p w14:paraId="663C43E5" w14:textId="77777777" w:rsidR="00995D51" w:rsidRPr="001C35BE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1C35BE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1C35BE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1C35BE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1C35BE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DC442C6" w14:textId="77777777" w:rsidR="00D22D9C" w:rsidRPr="001C35B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D427BA6" w14:textId="77777777" w:rsidR="00C01A3F" w:rsidRPr="001C35BE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1C35BE">
        <w:rPr>
          <w:rFonts w:ascii="Arial" w:hAnsi="Arial" w:cs="Arial"/>
          <w:i/>
          <w:sz w:val="22"/>
          <w:szCs w:val="22"/>
        </w:rPr>
        <w:t xml:space="preserve"> </w:t>
      </w:r>
    </w:p>
    <w:p w14:paraId="6A8E6159" w14:textId="77777777" w:rsidR="00C01A3F" w:rsidRPr="001C35BE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3398F8F" w14:textId="77777777" w:rsidR="00FB3B4E" w:rsidRPr="001C35BE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0245674D" w14:textId="77777777" w:rsidR="00D22D9C" w:rsidRPr="001C35BE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989C50" w14:textId="77777777" w:rsidR="00C01A3F" w:rsidRPr="001C35BE" w:rsidRDefault="00C01A3F">
      <w:pPr>
        <w:rPr>
          <w:rFonts w:ascii="Arial" w:hAnsi="Arial" w:cs="Arial"/>
          <w:sz w:val="22"/>
          <w:szCs w:val="22"/>
        </w:rPr>
      </w:pPr>
      <w:r w:rsidRPr="001C35BE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1C35BE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1C35BE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A406E5" w:rsidRDefault="00152E9D" w:rsidP="00152E9D">
      <w:pPr>
        <w:rPr>
          <w:rFonts w:ascii="Arial" w:hAnsi="Arial" w:cs="Arial"/>
        </w:rPr>
      </w:pPr>
    </w:p>
    <w:p w14:paraId="5044CC51" w14:textId="77777777" w:rsidR="00152E9D" w:rsidRPr="001C35BE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1C35BE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1C35BE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1C35BE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1C35BE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BD1CF15" w14:textId="77777777" w:rsidTr="0025317D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3B04A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D2EE87D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99F17B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C2C4FED" w14:textId="77777777" w:rsidTr="0025317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21279" w14:textId="77777777" w:rsidR="00152E9D" w:rsidRPr="00244FFE" w:rsidRDefault="00152E9D" w:rsidP="00152E9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1. </w:t>
            </w:r>
            <w:r w:rsidR="00CB1FD6" w:rsidRPr="00244FFE">
              <w:rPr>
                <w:rFonts w:asciiTheme="minorBidi" w:hAnsiTheme="minorBidi" w:cstheme="minorBidi"/>
                <w:b/>
                <w:sz w:val="24"/>
                <w:szCs w:val="24"/>
                <w:lang w:val="cy-GB"/>
              </w:rPr>
              <w:t>Sgiliau Ymgysylltu â Llenyddiaeth</w:t>
            </w:r>
          </w:p>
          <w:p w14:paraId="798B8E7C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E625C7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43184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59D4E1ED" w14:textId="77777777" w:rsidTr="0025317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  <w:p w14:paraId="59A5FE4E" w14:textId="6A6970E1" w:rsidR="00152E9D" w:rsidRPr="00244FFE" w:rsidRDefault="008152BC" w:rsidP="008152BC">
            <w:pPr>
              <w:spacing w:after="120"/>
              <w:ind w:firstLine="720"/>
              <w:rPr>
                <w:rFonts w:asciiTheme="minorBidi" w:hAnsiTheme="minorBidi" w:cstheme="minorBidi"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Tystiolaeth ymchwil, cyfeirnodi a rhestr o gyfeiriadau</w:t>
            </w:r>
          </w:p>
          <w:p w14:paraId="34408A6F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3052BDBF" w:rsidR="00152E9D" w:rsidRPr="00244FFE" w:rsidRDefault="008152BC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</w:rPr>
              <w:t>10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5857F7D1" w14:textId="77777777" w:rsidTr="0025317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2EB7" w14:textId="77777777" w:rsidR="00152E9D" w:rsidRPr="00244FFE" w:rsidRDefault="00152E9D" w:rsidP="00152E9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1672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5C7F2FFD" w14:textId="77777777" w:rsidTr="0025317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CAF60D" w14:textId="77777777" w:rsidR="00152E9D" w:rsidRPr="00244FFE" w:rsidRDefault="00152E9D" w:rsidP="00152E9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2. </w:t>
            </w:r>
            <w:r w:rsidR="00CB1FD6" w:rsidRPr="00244FFE">
              <w:rPr>
                <w:rFonts w:asciiTheme="minorBidi" w:hAnsiTheme="minorBidi" w:cstheme="minorBidi"/>
                <w:b/>
                <w:sz w:val="24"/>
                <w:szCs w:val="24"/>
                <w:lang w:val="cy-GB"/>
              </w:rPr>
              <w:t>Sgiliau Gwybodaeth a Dealltwriaeth</w:t>
            </w:r>
          </w:p>
          <w:p w14:paraId="224E247F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DAD276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C8C6CB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56C4E93F" w14:textId="77777777" w:rsidTr="0025317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  <w:p w14:paraId="3C142E1B" w14:textId="77777777" w:rsidR="006A3F51" w:rsidRPr="00244FFE" w:rsidRDefault="006A3F51" w:rsidP="006A3F51">
            <w:p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Y gallu i archwilio’n fanwl strategaeth cymorth priodol i blant gyda’ch ADY dewisol</w:t>
            </w:r>
          </w:p>
          <w:p w14:paraId="4F35CA5A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68191EF6" w:rsidR="00152E9D" w:rsidRPr="00244FFE" w:rsidRDefault="006A3F51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</w:rPr>
              <w:t>10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082C9D26" w14:textId="77777777" w:rsidTr="0025317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873" w14:textId="77777777" w:rsidR="00152E9D" w:rsidRPr="00244FFE" w:rsidRDefault="00152E9D" w:rsidP="00152E9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7D5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152E9D" w:rsidRPr="00A406E5" w14:paraId="3A04B1B0" w14:textId="77777777" w:rsidTr="0025317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957B52" w14:textId="77777777" w:rsidR="00152E9D" w:rsidRPr="00244FFE" w:rsidRDefault="00152E9D" w:rsidP="00152E9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3. </w:t>
            </w:r>
            <w:r w:rsidR="00CB1FD6" w:rsidRPr="00244FFE">
              <w:rPr>
                <w:rFonts w:asciiTheme="minorBidi" w:hAnsiTheme="minorBidi" w:cstheme="minorBidi"/>
                <w:b/>
                <w:sz w:val="24"/>
                <w:szCs w:val="24"/>
                <w:lang w:val="cy-GB"/>
              </w:rPr>
              <w:t>Sgiliau Gwybyddol a Deallusol</w:t>
            </w:r>
          </w:p>
          <w:p w14:paraId="2BA8BB54" w14:textId="77777777" w:rsidR="00152E9D" w:rsidRPr="00244FFE" w:rsidRDefault="00152E9D" w:rsidP="00152E9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274462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77264A" w14:textId="77777777" w:rsidR="00152E9D" w:rsidRPr="00244FFE" w:rsidRDefault="00152E9D" w:rsidP="00152E9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25317D" w:rsidRPr="0025317D" w14:paraId="1962E639" w14:textId="77777777" w:rsidTr="0025317D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48602" w14:textId="77777777" w:rsidR="0025317D" w:rsidRPr="00244FFE" w:rsidRDefault="0025317D" w:rsidP="0025317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</w:rPr>
              <w:t xml:space="preserve">Yn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</w:rPr>
              <w:t>berthnasol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</w:rPr>
              <w:t xml:space="preserve">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</w:rPr>
              <w:t>gyda’ch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</w:rPr>
              <w:t xml:space="preserve"> ADY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</w:rPr>
              <w:t>dewisol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</w:rPr>
              <w:t>:</w:t>
            </w:r>
          </w:p>
          <w:p w14:paraId="4865EBB8" w14:textId="4FC5609C" w:rsidR="0025317D" w:rsidRPr="00244FFE" w:rsidRDefault="0025317D" w:rsidP="0025317D">
            <w:pPr>
              <w:pStyle w:val="ListParagraph"/>
              <w:numPr>
                <w:ilvl w:val="0"/>
                <w:numId w:val="27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Y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gallu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i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werthuso’n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feirniadol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y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broses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o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nodi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a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diagnosio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/20</w:t>
            </w:r>
          </w:p>
          <w:p w14:paraId="0910C864" w14:textId="65F425E4" w:rsidR="0025317D" w:rsidRPr="00244FFE" w:rsidRDefault="0025317D" w:rsidP="0025317D">
            <w:pPr>
              <w:pStyle w:val="ListParagraph"/>
              <w:numPr>
                <w:ilvl w:val="0"/>
                <w:numId w:val="27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Y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gallu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i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ddadansoddi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effaith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rhwystrau</w:t>
            </w:r>
            <w:proofErr w:type="spellEnd"/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 xml:space="preserve"> /20</w:t>
            </w:r>
          </w:p>
          <w:p w14:paraId="5DE499B6" w14:textId="77777777" w:rsidR="0025317D" w:rsidRPr="00244FFE" w:rsidRDefault="0025317D" w:rsidP="0025317D">
            <w:pPr>
              <w:spacing w:after="120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02AF9C59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es-ES"/>
              </w:rPr>
              <w:t>40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</w:p>
        </w:tc>
      </w:tr>
      <w:tr w:rsidR="0025317D" w:rsidRPr="0025317D" w14:paraId="79A093B4" w14:textId="77777777" w:rsidTr="0025317D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D69A" w14:textId="77777777" w:rsidR="0025317D" w:rsidRPr="00244FFE" w:rsidRDefault="0025317D" w:rsidP="0025317D">
            <w:pPr>
              <w:rPr>
                <w:rFonts w:asciiTheme="minorBidi" w:hAnsiTheme="minorBidi" w:cstheme="minorBidi"/>
                <w:b/>
                <w:sz w:val="24"/>
                <w:szCs w:val="24"/>
                <w:lang w:val="es-ES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F95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es-ES"/>
              </w:rPr>
            </w:pPr>
          </w:p>
        </w:tc>
      </w:tr>
      <w:tr w:rsidR="0025317D" w:rsidRPr="00A406E5" w14:paraId="426F285C" w14:textId="77777777" w:rsidTr="0025317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4F52A9" w14:textId="77777777" w:rsidR="0025317D" w:rsidRPr="00244FFE" w:rsidRDefault="0025317D" w:rsidP="0025317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4. </w:t>
            </w:r>
            <w:r w:rsidRPr="00244FFE">
              <w:rPr>
                <w:rFonts w:asciiTheme="minorBidi" w:hAnsiTheme="minorBidi" w:cstheme="minorBidi"/>
                <w:b/>
                <w:sz w:val="24"/>
                <w:szCs w:val="24"/>
                <w:lang w:val="cy-GB"/>
              </w:rPr>
              <w:t xml:space="preserve">Sgiliau Cymhwyso Ymarferol </w:t>
            </w:r>
          </w:p>
          <w:p w14:paraId="1E22D106" w14:textId="77777777" w:rsidR="0025317D" w:rsidRPr="00244FFE" w:rsidRDefault="0025317D" w:rsidP="0025317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B98C6D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4D02BF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25317D" w:rsidRPr="00A91D66" w14:paraId="26BA39F8" w14:textId="77777777" w:rsidTr="0025317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A86C07" w14:textId="48006D9A" w:rsidR="00C21F0B" w:rsidRPr="00244FFE" w:rsidRDefault="00C21F0B" w:rsidP="00C21F0B">
            <w:p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 xml:space="preserve">Y gallu i greu poster </w:t>
            </w:r>
            <w:r w:rsidR="00A91D66"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gweledol ddeniadol</w:t>
            </w:r>
          </w:p>
          <w:p w14:paraId="0EF5BC68" w14:textId="77777777" w:rsidR="0025317D" w:rsidRPr="00244FFE" w:rsidRDefault="0025317D" w:rsidP="0025317D">
            <w:pPr>
              <w:spacing w:after="120"/>
              <w:rPr>
                <w:rFonts w:asciiTheme="minorBidi" w:hAnsiTheme="minorBidi" w:cstheme="minorBidi"/>
                <w:sz w:val="24"/>
                <w:szCs w:val="24"/>
                <w:lang w:val="it-IT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it-IT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it-IT"/>
              </w:rPr>
            </w:pPr>
          </w:p>
        </w:tc>
      </w:tr>
      <w:tr w:rsidR="0025317D" w:rsidRPr="00C21F0B" w14:paraId="58291D35" w14:textId="77777777" w:rsidTr="0025317D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1E4" w14:textId="77777777" w:rsidR="0025317D" w:rsidRPr="00244FFE" w:rsidRDefault="0025317D" w:rsidP="0025317D">
            <w:pPr>
              <w:rPr>
                <w:rFonts w:asciiTheme="minorBidi" w:hAnsiTheme="minorBidi" w:cstheme="minorBidi"/>
                <w:b/>
                <w:sz w:val="24"/>
                <w:szCs w:val="24"/>
                <w:lang w:val="it-IT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415426BC" w:rsidR="0025317D" w:rsidRPr="00244FFE" w:rsidRDefault="00C21F0B" w:rsidP="00244FFE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pt-PT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pt-PT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51CD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pt-PT"/>
              </w:rPr>
            </w:pPr>
          </w:p>
        </w:tc>
      </w:tr>
      <w:tr w:rsidR="0025317D" w:rsidRPr="00A406E5" w14:paraId="53D30879" w14:textId="77777777" w:rsidTr="0025317D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525E49" w14:textId="77777777" w:rsidR="0025317D" w:rsidRPr="00244FFE" w:rsidRDefault="0025317D" w:rsidP="0025317D">
            <w:pPr>
              <w:rPr>
                <w:rFonts w:asciiTheme="minorBidi" w:hAnsiTheme="minorBidi" w:cstheme="minorBidi"/>
                <w:b/>
                <w:sz w:val="24"/>
                <w:szCs w:val="24"/>
              </w:rPr>
            </w:pPr>
            <w:r w:rsidRPr="00244FFE">
              <w:rPr>
                <w:rFonts w:asciiTheme="minorBidi" w:hAnsiTheme="minorBidi" w:cstheme="minorBidi"/>
                <w:b/>
                <w:sz w:val="24"/>
                <w:szCs w:val="24"/>
              </w:rPr>
              <w:t xml:space="preserve">5. </w:t>
            </w:r>
            <w:r w:rsidRPr="00244FFE">
              <w:rPr>
                <w:rFonts w:asciiTheme="minorBidi" w:hAnsiTheme="minorBidi" w:cstheme="minorBidi"/>
                <w:b/>
                <w:sz w:val="24"/>
                <w:szCs w:val="24"/>
                <w:lang w:val="cy-GB"/>
              </w:rPr>
              <w:t>Sgiliau Trosglwyddadwy ar gyfer Bywyd ac Arfer Proffesiynol</w:t>
            </w:r>
          </w:p>
          <w:p w14:paraId="3EF7DCCD" w14:textId="77777777" w:rsidR="0025317D" w:rsidRPr="00244FFE" w:rsidRDefault="0025317D" w:rsidP="0025317D">
            <w:pPr>
              <w:spacing w:after="120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DE8CD9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3BA6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</w:rPr>
            </w:pPr>
          </w:p>
        </w:tc>
      </w:tr>
      <w:tr w:rsidR="0025317D" w:rsidRPr="00244FFE" w14:paraId="7B08DFDB" w14:textId="77777777" w:rsidTr="0025317D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E4AD35" w14:textId="7A33CD8C" w:rsidR="00244FFE" w:rsidRPr="00244FFE" w:rsidRDefault="00244FFE" w:rsidP="00244FFE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Gwaith grŵp – gwaith tîm effeithiol, tystiolaeth o baratoi, amseriad, sgiliau digidol /20</w:t>
            </w:r>
          </w:p>
          <w:p w14:paraId="6A77FC05" w14:textId="71B047DF" w:rsidR="0025317D" w:rsidRPr="00244FFE" w:rsidRDefault="00244FFE" w:rsidP="00244FFE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Strwythur y cyflwyniad (cyflwyniad, prif gorff, casgliad), goslef, cyflymdra, cyfaint, cyflwyniad proffesiynol, cywirdeb iaith lafar /10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1804036C" w:rsidR="0025317D" w:rsidRPr="00244FFE" w:rsidRDefault="00244FFE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  <w:r w:rsidRPr="00244FFE">
              <w:rPr>
                <w:rFonts w:asciiTheme="minorBidi" w:hAnsiTheme="minorBidi" w:cstheme="minorBidi"/>
                <w:sz w:val="24"/>
                <w:szCs w:val="24"/>
                <w:lang w:val="cy-GB"/>
              </w:rPr>
              <w:t>30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25317D" w:rsidRPr="00244FFE" w:rsidRDefault="0025317D" w:rsidP="0025317D">
            <w:pPr>
              <w:jc w:val="center"/>
              <w:rPr>
                <w:rFonts w:asciiTheme="minorBidi" w:hAnsiTheme="minorBidi" w:cstheme="minorBidi"/>
                <w:sz w:val="24"/>
                <w:szCs w:val="24"/>
                <w:lang w:val="cy-GB"/>
              </w:rPr>
            </w:pPr>
          </w:p>
        </w:tc>
      </w:tr>
      <w:tr w:rsidR="0025317D" w:rsidRPr="00244FFE" w14:paraId="41EE7686" w14:textId="77777777" w:rsidTr="0025317D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CD0C" w14:textId="77777777" w:rsidR="0025317D" w:rsidRPr="00244FFE" w:rsidRDefault="0025317D" w:rsidP="0025317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77777777" w:rsidR="0025317D" w:rsidRPr="00244FFE" w:rsidRDefault="0025317D" w:rsidP="0025317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63E" w14:textId="77777777" w:rsidR="0025317D" w:rsidRPr="00244FFE" w:rsidRDefault="0025317D" w:rsidP="0025317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7445CFE3" w14:textId="77777777" w:rsidR="00152E9D" w:rsidRPr="00244FFE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1C35BE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1C35B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1C35BE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DF28435" w14:textId="77777777" w:rsidR="00C073F1" w:rsidRDefault="00C073F1" w:rsidP="00152E9D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Education </w:t>
            </w:r>
            <w:proofErr w:type="spellStart"/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3D2A11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3D2A11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C91FC0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C91FC0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1C35BE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1C35BE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1C35BE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1C35BE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1C35BE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1C35BE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1C35BE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8F2A5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F2A5B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</w:p>
          <w:p w14:paraId="705717ED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</w:p>
          <w:p w14:paraId="68F58170" w14:textId="77777777" w:rsidR="00F217F6" w:rsidRPr="001C35BE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1C35BE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1C35BE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Pr="001C35BE" w:rsidRDefault="00F217F6" w:rsidP="00F217F6">
      <w:pPr>
        <w:rPr>
          <w:rFonts w:ascii="Arial" w:hAnsi="Arial" w:cs="Arial"/>
          <w:lang w:val="cy-GB"/>
        </w:rPr>
      </w:pPr>
    </w:p>
    <w:p w14:paraId="0E7D8AC9" w14:textId="77777777" w:rsidR="000376F8" w:rsidRPr="001C35BE" w:rsidRDefault="000376F8" w:rsidP="00F217F6">
      <w:pPr>
        <w:rPr>
          <w:rFonts w:ascii="Arial" w:hAnsi="Arial" w:cs="Arial"/>
          <w:lang w:val="cy-GB"/>
        </w:rPr>
      </w:pPr>
      <w:r w:rsidRPr="001C35BE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1C35BE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68932" w14:textId="77777777" w:rsidR="00B6289D" w:rsidRDefault="00B6289D">
      <w:r>
        <w:separator/>
      </w:r>
    </w:p>
  </w:endnote>
  <w:endnote w:type="continuationSeparator" w:id="0">
    <w:p w14:paraId="7573219F" w14:textId="77777777" w:rsidR="00B6289D" w:rsidRDefault="00B62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841F1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A722F" w14:textId="77777777" w:rsidR="00B6289D" w:rsidRDefault="00B6289D">
      <w:r>
        <w:separator/>
      </w:r>
    </w:p>
  </w:footnote>
  <w:footnote w:type="continuationSeparator" w:id="0">
    <w:p w14:paraId="115740F6" w14:textId="77777777" w:rsidR="00B6289D" w:rsidRDefault="00B62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D351E1"/>
    <w:multiLevelType w:val="hybridMultilevel"/>
    <w:tmpl w:val="D98C4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06847"/>
    <w:multiLevelType w:val="hybridMultilevel"/>
    <w:tmpl w:val="80605F6E"/>
    <w:lvl w:ilvl="0" w:tplc="74B00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4BA6182"/>
    <w:multiLevelType w:val="hybridMultilevel"/>
    <w:tmpl w:val="3B42E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50DEF"/>
    <w:multiLevelType w:val="hybridMultilevel"/>
    <w:tmpl w:val="5AF87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45474"/>
    <w:multiLevelType w:val="hybridMultilevel"/>
    <w:tmpl w:val="4D9CE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D35164"/>
    <w:multiLevelType w:val="hybridMultilevel"/>
    <w:tmpl w:val="3A6EE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72DA8"/>
    <w:multiLevelType w:val="hybridMultilevel"/>
    <w:tmpl w:val="7AAA3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E4D6FD5"/>
    <w:multiLevelType w:val="hybridMultilevel"/>
    <w:tmpl w:val="76D64A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978E9"/>
    <w:multiLevelType w:val="hybridMultilevel"/>
    <w:tmpl w:val="C93A4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423277E"/>
    <w:multiLevelType w:val="hybridMultilevel"/>
    <w:tmpl w:val="8FDC8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EC1B57"/>
    <w:multiLevelType w:val="hybridMultilevel"/>
    <w:tmpl w:val="01CC5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7C2EF6"/>
    <w:multiLevelType w:val="hybridMultilevel"/>
    <w:tmpl w:val="B7D61BBC"/>
    <w:lvl w:ilvl="0" w:tplc="5EA4308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420689">
    <w:abstractNumId w:val="3"/>
  </w:num>
  <w:num w:numId="2" w16cid:durableId="2025861155">
    <w:abstractNumId w:val="13"/>
  </w:num>
  <w:num w:numId="3" w16cid:durableId="1833132064">
    <w:abstractNumId w:val="24"/>
  </w:num>
  <w:num w:numId="4" w16cid:durableId="1708290908">
    <w:abstractNumId w:val="15"/>
  </w:num>
  <w:num w:numId="5" w16cid:durableId="2135635616">
    <w:abstractNumId w:val="11"/>
  </w:num>
  <w:num w:numId="6" w16cid:durableId="1818302675">
    <w:abstractNumId w:val="23"/>
  </w:num>
  <w:num w:numId="7" w16cid:durableId="1051463324">
    <w:abstractNumId w:val="5"/>
  </w:num>
  <w:num w:numId="8" w16cid:durableId="1166048835">
    <w:abstractNumId w:val="21"/>
  </w:num>
  <w:num w:numId="9" w16cid:durableId="1989359036">
    <w:abstractNumId w:val="14"/>
  </w:num>
  <w:num w:numId="10" w16cid:durableId="1764107379">
    <w:abstractNumId w:val="7"/>
  </w:num>
  <w:num w:numId="11" w16cid:durableId="617760255">
    <w:abstractNumId w:val="8"/>
  </w:num>
  <w:num w:numId="12" w16cid:durableId="2021159188">
    <w:abstractNumId w:val="12"/>
  </w:num>
  <w:num w:numId="13" w16cid:durableId="760679624">
    <w:abstractNumId w:val="20"/>
  </w:num>
  <w:num w:numId="14" w16cid:durableId="1798403154">
    <w:abstractNumId w:val="6"/>
  </w:num>
  <w:num w:numId="15" w16cid:durableId="2135175533">
    <w:abstractNumId w:val="0"/>
  </w:num>
  <w:num w:numId="16" w16cid:durableId="307632808">
    <w:abstractNumId w:val="10"/>
  </w:num>
  <w:num w:numId="17" w16cid:durableId="1866941892">
    <w:abstractNumId w:val="1"/>
  </w:num>
  <w:num w:numId="18" w16cid:durableId="1653294906">
    <w:abstractNumId w:val="26"/>
  </w:num>
  <w:num w:numId="19" w16cid:durableId="320039365">
    <w:abstractNumId w:val="25"/>
  </w:num>
  <w:num w:numId="20" w16cid:durableId="1628848820">
    <w:abstractNumId w:val="16"/>
  </w:num>
  <w:num w:numId="21" w16cid:durableId="1030691423">
    <w:abstractNumId w:val="2"/>
  </w:num>
  <w:num w:numId="22" w16cid:durableId="1684283789">
    <w:abstractNumId w:val="18"/>
  </w:num>
  <w:num w:numId="23" w16cid:durableId="12804621">
    <w:abstractNumId w:val="17"/>
  </w:num>
  <w:num w:numId="24" w16cid:durableId="616260952">
    <w:abstractNumId w:val="9"/>
  </w:num>
  <w:num w:numId="25" w16cid:durableId="1237277311">
    <w:abstractNumId w:val="4"/>
  </w:num>
  <w:num w:numId="26" w16cid:durableId="238684569">
    <w:abstractNumId w:val="22"/>
  </w:num>
  <w:num w:numId="27" w16cid:durableId="1354918118">
    <w:abstractNumId w:val="27"/>
  </w:num>
  <w:num w:numId="28" w16cid:durableId="119546400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2243"/>
    <w:rsid w:val="00026B02"/>
    <w:rsid w:val="000376F8"/>
    <w:rsid w:val="000822E5"/>
    <w:rsid w:val="000971FC"/>
    <w:rsid w:val="000A2A3A"/>
    <w:rsid w:val="000A492A"/>
    <w:rsid w:val="000B5966"/>
    <w:rsid w:val="000C25FA"/>
    <w:rsid w:val="000D2F80"/>
    <w:rsid w:val="000E01E3"/>
    <w:rsid w:val="000E413A"/>
    <w:rsid w:val="000F5AA3"/>
    <w:rsid w:val="00100396"/>
    <w:rsid w:val="00100B5C"/>
    <w:rsid w:val="00103507"/>
    <w:rsid w:val="001106E9"/>
    <w:rsid w:val="0012370D"/>
    <w:rsid w:val="00124CA5"/>
    <w:rsid w:val="00134F77"/>
    <w:rsid w:val="0014601F"/>
    <w:rsid w:val="00152E9D"/>
    <w:rsid w:val="00154487"/>
    <w:rsid w:val="0017512A"/>
    <w:rsid w:val="00196958"/>
    <w:rsid w:val="001A1E39"/>
    <w:rsid w:val="001A24F3"/>
    <w:rsid w:val="001B405C"/>
    <w:rsid w:val="001B5F45"/>
    <w:rsid w:val="001C24E5"/>
    <w:rsid w:val="001C35BE"/>
    <w:rsid w:val="001E1050"/>
    <w:rsid w:val="001E1E1F"/>
    <w:rsid w:val="001E2007"/>
    <w:rsid w:val="001E57C1"/>
    <w:rsid w:val="001E6955"/>
    <w:rsid w:val="001F07EF"/>
    <w:rsid w:val="001F50B6"/>
    <w:rsid w:val="001F6D7A"/>
    <w:rsid w:val="0022746E"/>
    <w:rsid w:val="00235F71"/>
    <w:rsid w:val="002444CA"/>
    <w:rsid w:val="00244FFE"/>
    <w:rsid w:val="0025317D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0D35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87F9D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64453"/>
    <w:rsid w:val="00470A38"/>
    <w:rsid w:val="004874DE"/>
    <w:rsid w:val="004B5334"/>
    <w:rsid w:val="004B6C14"/>
    <w:rsid w:val="004C4F19"/>
    <w:rsid w:val="004C51E3"/>
    <w:rsid w:val="004D5E9B"/>
    <w:rsid w:val="004D63D9"/>
    <w:rsid w:val="004E58DA"/>
    <w:rsid w:val="004E6585"/>
    <w:rsid w:val="0050249F"/>
    <w:rsid w:val="00516853"/>
    <w:rsid w:val="00524566"/>
    <w:rsid w:val="00530BEF"/>
    <w:rsid w:val="00535D15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3F51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6F6958"/>
    <w:rsid w:val="00702F71"/>
    <w:rsid w:val="00712CE2"/>
    <w:rsid w:val="007366DF"/>
    <w:rsid w:val="00757839"/>
    <w:rsid w:val="00765DA3"/>
    <w:rsid w:val="00770C81"/>
    <w:rsid w:val="00791024"/>
    <w:rsid w:val="00793F0A"/>
    <w:rsid w:val="007A2657"/>
    <w:rsid w:val="007C682C"/>
    <w:rsid w:val="007D2385"/>
    <w:rsid w:val="007D6DDD"/>
    <w:rsid w:val="007E6F99"/>
    <w:rsid w:val="007F214F"/>
    <w:rsid w:val="007F34F8"/>
    <w:rsid w:val="00800069"/>
    <w:rsid w:val="008042F0"/>
    <w:rsid w:val="008152BC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E2A36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10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91D66"/>
    <w:rsid w:val="00AA4930"/>
    <w:rsid w:val="00AB6FE7"/>
    <w:rsid w:val="00AB7AD7"/>
    <w:rsid w:val="00AC57FE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289D"/>
    <w:rsid w:val="00B64082"/>
    <w:rsid w:val="00B72325"/>
    <w:rsid w:val="00B81AD3"/>
    <w:rsid w:val="00B829D8"/>
    <w:rsid w:val="00B84B5B"/>
    <w:rsid w:val="00B86446"/>
    <w:rsid w:val="00BA1176"/>
    <w:rsid w:val="00BA5017"/>
    <w:rsid w:val="00BA6C5E"/>
    <w:rsid w:val="00BD6596"/>
    <w:rsid w:val="00BE0B01"/>
    <w:rsid w:val="00BE79C7"/>
    <w:rsid w:val="00BF3CB5"/>
    <w:rsid w:val="00C01A3F"/>
    <w:rsid w:val="00C073F1"/>
    <w:rsid w:val="00C1285B"/>
    <w:rsid w:val="00C1361B"/>
    <w:rsid w:val="00C14E1F"/>
    <w:rsid w:val="00C21F0B"/>
    <w:rsid w:val="00C315AF"/>
    <w:rsid w:val="00C3314A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D2321"/>
    <w:rsid w:val="00CE13F3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B493A"/>
    <w:rsid w:val="00DD17CC"/>
    <w:rsid w:val="00DE217A"/>
    <w:rsid w:val="00DF321B"/>
    <w:rsid w:val="00E05287"/>
    <w:rsid w:val="00E230E0"/>
    <w:rsid w:val="00E45034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16F3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C5E92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4601F"/>
    <w:rPr>
      <w:lang w:eastAsia="en-GB"/>
    </w:rPr>
  </w:style>
  <w:style w:type="character" w:customStyle="1" w:styleId="normaltextrun">
    <w:name w:val="normaltextrun"/>
    <w:basedOn w:val="DefaultParagraphFont"/>
    <w:rsid w:val="001C24E5"/>
  </w:style>
  <w:style w:type="character" w:styleId="Strong">
    <w:name w:val="Strong"/>
    <w:basedOn w:val="DefaultParagraphFont"/>
    <w:uiPriority w:val="22"/>
    <w:qFormat/>
    <w:rsid w:val="00464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12</Pages>
  <Words>4097</Words>
  <Characters>23429</Characters>
  <Application>Microsoft Office Word</Application>
  <DocSecurity>0</DocSecurity>
  <Lines>1408</Lines>
  <Paragraphs>266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27550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Alison Rees-Edwards</cp:lastModifiedBy>
  <cp:revision>27</cp:revision>
  <cp:lastPrinted>2014-10-10T07:42:00Z</cp:lastPrinted>
  <dcterms:created xsi:type="dcterms:W3CDTF">2025-08-20T07:57:00Z</dcterms:created>
  <dcterms:modified xsi:type="dcterms:W3CDTF">2025-11-20T15:30:00Z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