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122A6C" w:rsidR="00F9055E" w:rsidTr="655CCF3C" w14:paraId="33134BDD" w14:textId="77777777"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</w:tcPr>
          <w:p w:rsidRPr="0020602E" w:rsidR="00F9055E" w:rsidP="008F758B" w:rsidRDefault="00CA0EB2" w14:paraId="46FC5756" w14:textId="4D3377B8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22A6C" w:rsidR="00F9055E" w:rsidP="008F758B" w:rsidRDefault="00F9055E" w14:paraId="59AF69C3" w14:textId="77777777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0602E" w:rsidR="00F9055E" w:rsidP="008F758B" w:rsidRDefault="00CA0EB2" w14:paraId="397950C8" w14:textId="5E3B9515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22A6C" w:rsidR="00F9055E" w:rsidP="008F758B" w:rsidRDefault="00F9055E" w14:paraId="7E1CD48E" w14:textId="77777777">
            <w:pPr>
              <w:rPr>
                <w:sz w:val="28"/>
                <w:szCs w:val="28"/>
              </w:rPr>
            </w:pPr>
          </w:p>
        </w:tc>
      </w:tr>
      <w:tr w:rsidRPr="00122A6C" w:rsidR="00F9055E" w:rsidTr="655CCF3C" w14:paraId="6793B9EB" w14:textId="77777777"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</w:tcPr>
          <w:p w:rsidRPr="0020602E" w:rsidR="00F9055E" w:rsidP="008F758B" w:rsidRDefault="00CA0EB2" w14:paraId="065235EE" w14:textId="74B10BD7">
            <w:pPr>
              <w:rPr>
                <w:b/>
                <w:bCs/>
                <w:szCs w:val="28"/>
              </w:rPr>
            </w:pPr>
            <w:proofErr w:type="spellStart"/>
            <w:r w:rsidRPr="00CA0EB2">
              <w:rPr>
                <w:b/>
                <w:bCs/>
                <w:szCs w:val="28"/>
                <w:lang w:val="cy-GB"/>
              </w:rPr>
              <w:t>MDPh</w:t>
            </w:r>
            <w:proofErr w:type="spellEnd"/>
            <w:r w:rsidRPr="00CA0EB2">
              <w:rPr>
                <w:b/>
                <w:bCs/>
                <w:szCs w:val="28"/>
                <w:lang w:val="cy-GB"/>
              </w:rPr>
              <w:t xml:space="preserve"> neu Bwnc:</w:t>
            </w:r>
          </w:p>
        </w:tc>
        <w:tc>
          <w:tcPr>
            <w:tcW w:w="5756" w:type="dxa"/>
            <w:tcBorders>
              <w:top w:val="single" w:color="auto" w:sz="4" w:space="0"/>
            </w:tcBorders>
          </w:tcPr>
          <w:p w:rsidR="00F9055E" w:rsidP="008F758B" w:rsidRDefault="00F9055E" w14:paraId="5999735F" w14:textId="77777777">
            <w:pPr>
              <w:rPr>
                <w:sz w:val="22"/>
                <w:szCs w:val="22"/>
              </w:rPr>
            </w:pPr>
          </w:p>
          <w:p w:rsidRPr="00122A6C" w:rsidR="006C6BD5" w:rsidP="008F758B" w:rsidRDefault="006C6BD5" w14:paraId="1AEB9A5E" w14:textId="2BF4637D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</w:tcPr>
          <w:p w:rsidRPr="0020602E" w:rsidR="00F9055E" w:rsidP="008F758B" w:rsidRDefault="00CA0EB2" w14:paraId="5B8DD6BF" w14:textId="38DA102D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</w:tcBorders>
          </w:tcPr>
          <w:p w:rsidRPr="00122A6C" w:rsidR="00F9055E" w:rsidP="008F758B" w:rsidRDefault="00F9055E" w14:paraId="6B744BFB" w14:textId="77777777">
            <w:pPr>
              <w:rPr>
                <w:sz w:val="28"/>
                <w:szCs w:val="28"/>
              </w:rPr>
            </w:pPr>
          </w:p>
        </w:tc>
      </w:tr>
      <w:tr w:rsidRPr="00122A6C" w:rsidR="00F9055E" w:rsidTr="655CCF3C" w14:paraId="2AFD2E27" w14:textId="77777777">
        <w:tc>
          <w:tcPr>
            <w:tcW w:w="3646" w:type="dxa"/>
            <w:shd w:val="clear" w:color="auto" w:fill="94BAD6"/>
          </w:tcPr>
          <w:p w:rsidRPr="0020602E" w:rsidR="00F9055E" w:rsidP="008F758B" w:rsidRDefault="00F645E6" w14:paraId="29504F34" w14:textId="689E0411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:rsidRPr="00EB5CD5" w:rsidR="00F9055E" w:rsidP="008F758B" w:rsidRDefault="00F9055E" w14:paraId="08FB47C6" w14:textId="601EAC3B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Pr="00122A6C" w:rsidR="00F9055E" w:rsidTr="655CCF3C" w14:paraId="2EA361EE" w14:textId="77777777">
        <w:tc>
          <w:tcPr>
            <w:tcW w:w="3646" w:type="dxa"/>
            <w:shd w:val="clear" w:color="auto" w:fill="94BAD6"/>
          </w:tcPr>
          <w:p w:rsidRPr="0020602E" w:rsidR="00C06A7C" w:rsidP="008F758B" w:rsidRDefault="0020656A" w14:paraId="03191400" w14:textId="05F34D68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</w:t>
            </w:r>
            <w:proofErr w:type="spellStart"/>
            <w:r w:rsidRPr="0020656A">
              <w:rPr>
                <w:sz w:val="20"/>
                <w:szCs w:val="20"/>
                <w:lang w:val="cy-GB"/>
              </w:rPr>
              <w:t>MDPhau</w:t>
            </w:r>
            <w:proofErr w:type="spellEnd"/>
            <w:r w:rsidRPr="0020656A">
              <w:rPr>
                <w:sz w:val="20"/>
                <w:szCs w:val="20"/>
                <w:lang w:val="cy-GB"/>
              </w:rPr>
              <w:t xml:space="preserve"> eraill neu’r </w:t>
            </w:r>
            <w:hyperlink w:anchor="overview" r:id="rId11">
              <w:r w:rsidRPr="0020656A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:rsidRPr="00EB5CD5" w:rsidR="00F9055E" w:rsidP="008F758B" w:rsidRDefault="00F9055E" w14:paraId="7420EFFB" w14:textId="5EA29FE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Pr="00122A6C" w:rsidR="00F9055E" w:rsidTr="655CCF3C" w14:paraId="746904C1" w14:textId="77777777">
        <w:tc>
          <w:tcPr>
            <w:tcW w:w="14590" w:type="dxa"/>
            <w:gridSpan w:val="4"/>
            <w:shd w:val="clear" w:color="auto" w:fill="auto"/>
          </w:tcPr>
          <w:p w:rsidRPr="0020602E" w:rsidR="00F9055E" w:rsidP="008F758B" w:rsidRDefault="0020656A" w14:paraId="01B912C4" w14:textId="6816387F"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Pr="0020656A" w:rsidR="009A16E3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</w:p>
          <w:p w:rsidRPr="00122A6C" w:rsidR="00F9055E" w:rsidP="008F758B" w:rsidRDefault="00F9055E" w14:paraId="64F3B4B9" w14:textId="4516370C">
            <w:pPr>
              <w:pStyle w:val="ListParagraph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</w:p>
        </w:tc>
      </w:tr>
      <w:tr w:rsidRPr="00122A6C" w:rsidR="00F9055E" w:rsidTr="655CCF3C" w14:paraId="391D7757" w14:textId="77777777">
        <w:tc>
          <w:tcPr>
            <w:tcW w:w="14590" w:type="dxa"/>
            <w:gridSpan w:val="4"/>
            <w:shd w:val="clear" w:color="auto" w:fill="94BAD6"/>
          </w:tcPr>
          <w:p w:rsidRPr="0020602E" w:rsidR="00F9055E" w:rsidP="008F758B" w:rsidRDefault="0020656A" w14:paraId="71FA5F76" w14:textId="1E552B30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:rsidRPr="0020602E" w:rsidR="00F9055E" w:rsidP="008F758B" w:rsidRDefault="0020656A" w14:paraId="2D2D2CD3" w14:textId="48CEE40E">
            <w:pPr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Pr="0020602E" w:rsidR="057AAE8F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 xml:space="preserve">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(</w:t>
            </w:r>
            <w:proofErr w:type="spellStart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>Crichton</w:t>
            </w:r>
            <w:proofErr w:type="spellEnd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 xml:space="preserve">, H., a </w:t>
            </w:r>
            <w:proofErr w:type="spellStart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>Mcdaid</w:t>
            </w:r>
            <w:proofErr w:type="spellEnd"/>
            <w:r w:rsidRPr="008F758B" w:rsidR="008F758B">
              <w:rPr>
                <w:rFonts w:ascii="Calibri" w:hAnsi="Calibri" w:eastAsia="Calibri" w:cs="Calibri"/>
                <w:sz w:val="20"/>
                <w:szCs w:val="20"/>
                <w:lang w:val="cy-GB"/>
              </w:rPr>
              <w:t xml:space="preserve">, A. 2016 t. </w:t>
            </w:r>
            <w:r w:rsidRPr="008F758B" w:rsidR="008F758B">
              <w:rPr>
                <w:rFonts w:ascii="Calibri" w:hAnsi="Calibri" w:eastAsia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Pr="00122A6C" w:rsidR="00F9055E" w:rsidTr="655CCF3C" w14:paraId="31A148D2" w14:textId="77777777">
        <w:tc>
          <w:tcPr>
            <w:tcW w:w="14590" w:type="dxa"/>
            <w:gridSpan w:val="4"/>
          </w:tcPr>
          <w:p w:rsidRPr="00122A6C" w:rsidR="00F9055E" w:rsidP="008F758B" w:rsidRDefault="00F9055E" w14:paraId="49FF4419" w14:textId="6E5B73BA"/>
          <w:p w:rsidRPr="00122A6C" w:rsidR="00F9055E" w:rsidP="008F758B" w:rsidRDefault="00F9055E" w14:paraId="60E44E6B" w14:textId="77777777">
            <w:pPr>
              <w:rPr>
                <w:szCs w:val="28"/>
              </w:rPr>
            </w:pPr>
          </w:p>
        </w:tc>
      </w:tr>
      <w:tr w:rsidRPr="00122A6C" w:rsidR="00F9055E" w:rsidTr="655CCF3C" w14:paraId="3F6DCFC2" w14:textId="77777777">
        <w:tc>
          <w:tcPr>
            <w:tcW w:w="14590" w:type="dxa"/>
            <w:gridSpan w:val="4"/>
            <w:shd w:val="clear" w:color="auto" w:fill="94BAD6"/>
          </w:tcPr>
          <w:p w:rsidRPr="00122A6C" w:rsidR="00F9055E" w:rsidP="008F758B" w:rsidRDefault="008F758B" w14:paraId="37D438CE" w14:textId="2D54D801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Pr="0020602E" w:rsidR="00F9055E">
              <w:rPr>
                <w:b/>
                <w:bCs/>
              </w:rPr>
              <w:t xml:space="preserve"> </w:t>
            </w:r>
          </w:p>
          <w:p w:rsidRPr="0020602E" w:rsidR="00F757F3" w:rsidP="008F758B" w:rsidRDefault="008F758B" w14:paraId="6393FD6B" w14:textId="3B5CC8AE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Pr="00122A6C" w:rsidR="00F9055E" w:rsidTr="655CCF3C" w14:paraId="732182D7" w14:textId="77777777">
        <w:trPr>
          <w:trHeight w:val="699"/>
        </w:trPr>
        <w:tc>
          <w:tcPr>
            <w:tcW w:w="14590" w:type="dxa"/>
            <w:gridSpan w:val="4"/>
          </w:tcPr>
          <w:p w:rsidRPr="00122A6C" w:rsidR="00F9055E" w:rsidP="655CCF3C" w:rsidRDefault="00F9055E" w14:paraId="087D5B07" w14:textId="3FDEA72F"/>
          <w:p w:rsidRPr="00122A6C" w:rsidR="00F9055E" w:rsidP="655CCF3C" w:rsidRDefault="00F9055E" w14:paraId="776830B5" w14:textId="20C16913"/>
        </w:tc>
      </w:tr>
      <w:tr w:rsidRPr="00122A6C" w:rsidR="00F9055E" w:rsidTr="655CCF3C" w14:paraId="6336D857" w14:textId="77777777">
        <w:tc>
          <w:tcPr>
            <w:tcW w:w="14590" w:type="dxa"/>
            <w:gridSpan w:val="4"/>
            <w:shd w:val="clear" w:color="auto" w:fill="94BAD6"/>
          </w:tcPr>
          <w:p w:rsidRPr="0020602E" w:rsidR="00F9055E" w:rsidP="008F758B" w:rsidRDefault="008F758B" w14:paraId="63B5490F" w14:textId="147CF2E7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:rsidRPr="0020602E" w:rsidR="00F9055E" w:rsidP="008F758B" w:rsidRDefault="008F758B" w14:paraId="7EF0493E" w14:textId="67B3F9B8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</w:t>
            </w:r>
            <w:proofErr w:type="spellStart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chamddealltwriaethau</w:t>
            </w:r>
            <w:proofErr w:type="spellEnd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Pr="00122A6C" w:rsidR="00F9055E" w:rsidTr="655CCF3C" w14:paraId="35928AF0" w14:textId="77777777">
        <w:trPr>
          <w:trHeight w:val="703"/>
        </w:trPr>
        <w:tc>
          <w:tcPr>
            <w:tcW w:w="14590" w:type="dxa"/>
            <w:gridSpan w:val="4"/>
          </w:tcPr>
          <w:p w:rsidR="00F9055E" w:rsidP="655CCF3C" w:rsidRDefault="00F9055E" w14:paraId="675A42A2" w14:textId="77777777"/>
          <w:p w:rsidR="00C707C1" w:rsidP="655CCF3C" w:rsidRDefault="00C707C1" w14:paraId="028E37DF" w14:textId="77777777"/>
          <w:p w:rsidR="00C707C1" w:rsidP="655CCF3C" w:rsidRDefault="00C707C1" w14:paraId="5C4DE572" w14:textId="77777777"/>
          <w:p w:rsidR="00C707C1" w:rsidP="655CCF3C" w:rsidRDefault="00C707C1" w14:paraId="2999C5E9" w14:textId="77777777"/>
          <w:p w:rsidR="00C707C1" w:rsidP="655CCF3C" w:rsidRDefault="00C707C1" w14:paraId="3A4EAF4B" w14:textId="77777777"/>
          <w:p w:rsidRPr="00122A6C" w:rsidR="00C707C1" w:rsidP="655CCF3C" w:rsidRDefault="00C707C1" w14:paraId="2E595EB1" w14:textId="6CFCFC95"/>
        </w:tc>
      </w:tr>
      <w:tr w:rsidR="3820E4E0" w:rsidTr="655CCF3C" w14:paraId="467E5055" w14:textId="77777777">
        <w:trPr>
          <w:trHeight w:val="300"/>
        </w:trPr>
        <w:tc>
          <w:tcPr>
            <w:tcW w:w="14590" w:type="dxa"/>
            <w:gridSpan w:val="4"/>
            <w:shd w:val="clear" w:color="auto" w:fill="94BAD6"/>
          </w:tcPr>
          <w:p w:rsidR="46A50ECD" w:rsidP="655CCF3C" w:rsidRDefault="46A50ECD" w14:paraId="1ADB9CDD" w14:textId="1FAF04EF">
            <w:pPr>
              <w:rPr>
                <w:b/>
                <w:bCs/>
                <w:lang w:val="cy-GB"/>
              </w:rPr>
            </w:pPr>
          </w:p>
          <w:p w:rsidR="46A50ECD" w:rsidP="3820E4E0" w:rsidRDefault="46A50ECD" w14:paraId="05214AD6" w14:textId="5223AE39">
            <w:pPr>
              <w:rPr>
                <w:b/>
                <w:bCs/>
                <w:lang w:val="cy-GB"/>
              </w:rPr>
            </w:pPr>
            <w:r w:rsidRPr="655CCF3C">
              <w:rPr>
                <w:b/>
                <w:bCs/>
                <w:lang w:val="cy-GB"/>
              </w:rPr>
              <w:t>Strategaethau i gefnogi datblygiad iaith Gymraeg  y dys</w:t>
            </w:r>
            <w:r w:rsidRPr="655CCF3C" w:rsidR="2BA9AFB2">
              <w:rPr>
                <w:b/>
                <w:bCs/>
                <w:lang w:val="cy-GB"/>
              </w:rPr>
              <w:t>g</w:t>
            </w:r>
            <w:r w:rsidRPr="655CCF3C">
              <w:rPr>
                <w:b/>
                <w:bCs/>
                <w:lang w:val="cy-GB"/>
              </w:rPr>
              <w:t>wyr</w:t>
            </w:r>
          </w:p>
          <w:p w:rsidR="3820E4E0" w:rsidP="3820E4E0" w:rsidRDefault="3820E4E0" w14:paraId="4289992D" w14:textId="1811DAC2"/>
        </w:tc>
      </w:tr>
      <w:tr w:rsidR="3820E4E0" w:rsidTr="655CCF3C" w14:paraId="3AFD9DAD" w14:textId="77777777">
        <w:trPr>
          <w:trHeight w:val="300"/>
        </w:trPr>
        <w:tc>
          <w:tcPr>
            <w:tcW w:w="14590" w:type="dxa"/>
            <w:gridSpan w:val="4"/>
          </w:tcPr>
          <w:p w:rsidR="3820E4E0" w:rsidP="655CCF3C" w:rsidRDefault="3820E4E0" w14:paraId="6479971A" w14:textId="00763DB3">
            <w:pPr>
              <w:shd w:val="clear" w:color="auto" w:fill="F5F5F5"/>
              <w:spacing w:line="14" w:lineRule="auto"/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  <w:lang w:val="cy-GB"/>
              </w:rPr>
            </w:pPr>
          </w:p>
          <w:p w:rsidRPr="00C707C1" w:rsidR="00C707C1" w:rsidP="00C707C1" w:rsidRDefault="00C707C1" w14:paraId="08167180" w14:textId="77777777">
            <w:pPr>
              <w:rPr>
                <w:lang w:val="en-US"/>
              </w:rPr>
            </w:pPr>
            <w:r w:rsidRPr="00C707C1">
              <w:rPr>
                <w:b/>
                <w:bCs/>
                <w:lang w:val="cy-GB"/>
              </w:rPr>
              <w:t>Geirfa allweddol:</w:t>
            </w:r>
            <w:r w:rsidRPr="00C707C1">
              <w:rPr>
                <w:lang w:val="en-US"/>
              </w:rPr>
              <w:t> </w:t>
            </w:r>
          </w:p>
          <w:p w:rsidRPr="00C707C1" w:rsidR="00C707C1" w:rsidP="00C707C1" w:rsidRDefault="00C707C1" w14:paraId="600CF950" w14:textId="77777777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:rsidRPr="00C707C1" w:rsidR="00C707C1" w:rsidP="00C707C1" w:rsidRDefault="00C707C1" w14:paraId="6CC56CA5" w14:textId="77777777">
            <w:r w:rsidRPr="00C707C1">
              <w:t> </w:t>
            </w:r>
          </w:p>
          <w:p w:rsidRPr="00C707C1" w:rsidR="00C707C1" w:rsidP="00C707C1" w:rsidRDefault="00C707C1" w14:paraId="6CE5D612" w14:textId="77777777">
            <w:pPr>
              <w:rPr>
                <w:lang w:val="en-US"/>
              </w:rPr>
            </w:pPr>
            <w:r w:rsidRPr="00C707C1">
              <w:t> </w:t>
            </w:r>
            <w:r w:rsidRPr="00C707C1">
              <w:rPr>
                <w:b/>
                <w:bCs/>
                <w:lang w:val="cy-GB"/>
              </w:rPr>
              <w:t>Ffocws iaith:</w:t>
            </w:r>
            <w:r w:rsidRPr="00C707C1">
              <w:rPr>
                <w:lang w:val="en-US"/>
              </w:rPr>
              <w:t> </w:t>
            </w:r>
          </w:p>
          <w:p w:rsidRPr="00C707C1" w:rsidR="00C707C1" w:rsidP="00C707C1" w:rsidRDefault="00C707C1" w14:paraId="4852728A" w14:textId="77777777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:rsidRPr="00C707C1" w:rsidR="00C707C1" w:rsidP="00C707C1" w:rsidRDefault="00C707C1" w14:paraId="39E5CE12" w14:textId="4FFDD083">
            <w:r w:rsidRPr="00C707C1">
              <w:t> </w:t>
            </w:r>
          </w:p>
          <w:p w:rsidRPr="00C707C1" w:rsidR="00C707C1" w:rsidP="00C707C1" w:rsidRDefault="00C707C1" w14:paraId="401F4CE0" w14:textId="77777777">
            <w:pPr>
              <w:rPr>
                <w:lang w:val="en-US"/>
              </w:rPr>
            </w:pPr>
            <w:r w:rsidRPr="00C707C1">
              <w:rPr>
                <w:lang w:val="en-US"/>
              </w:rPr>
              <w:t> </w:t>
            </w:r>
          </w:p>
          <w:p w:rsidRPr="00C707C1" w:rsidR="00C707C1" w:rsidP="00C707C1" w:rsidRDefault="00C707C1" w14:paraId="0BD4FA08" w14:textId="77777777">
            <w:pPr>
              <w:rPr>
                <w:lang w:val="en-US"/>
              </w:rPr>
            </w:pPr>
            <w:r w:rsidRPr="00C707C1">
              <w:rPr>
                <w:b/>
                <w:bCs/>
                <w:lang w:val="cy-GB"/>
              </w:rPr>
              <w:t xml:space="preserve">Gweithgareddau addysgu a dysgu iaith: </w:t>
            </w:r>
          </w:p>
          <w:p w:rsidR="3820E4E0" w:rsidP="3820E4E0" w:rsidRDefault="3820E4E0" w14:paraId="3EDAB611" w14:textId="77777777"/>
          <w:p w:rsidR="00C707C1" w:rsidP="3820E4E0" w:rsidRDefault="00C707C1" w14:paraId="551CBC68" w14:textId="77777777"/>
          <w:p w:rsidR="00C707C1" w:rsidP="3820E4E0" w:rsidRDefault="00C707C1" w14:paraId="1EE48B0C" w14:textId="0088FC00"/>
        </w:tc>
      </w:tr>
    </w:tbl>
    <w:p w:rsidRPr="00122A6C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122A6C" w:rsidR="00F9055E" w:rsidP="00F9055E" w:rsidRDefault="00F9055E" w14:paraId="30135971" w14:textId="194A6233">
      <w:pPr>
        <w:rPr>
          <w:sz w:val="28"/>
          <w:szCs w:val="28"/>
        </w:rPr>
        <w:sectPr w:rsidRPr="00122A6C" w:rsidR="00F9055E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Pr="00122A6C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Pr="00122A6C" w:rsidR="00171EAF" w:rsidTr="15B2D12A" w14:paraId="5C064822" w14:textId="77777777">
        <w:tc>
          <w:tcPr>
            <w:tcW w:w="15337" w:type="dxa"/>
            <w:gridSpan w:val="5"/>
            <w:shd w:val="clear" w:color="auto" w:fill="94BAD6"/>
            <w:tcMar/>
          </w:tcPr>
          <w:p w:rsidRPr="00122A6C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Pr="0020602E" w:rsidR="00171EAF" w:rsidP="15B2D12A" w:rsidRDefault="008F758B" w14:paraId="0FE35C19" w14:textId="57CAFAD1">
            <w:pPr>
              <w:pStyle w:val="NoSpacing"/>
              <w:jc w:val="center"/>
              <w:rPr>
                <w:rFonts w:ascii="Calibri" w:hAnsi="Calibri" w:asciiTheme="minorAscii" w:hAnsiTheme="minorAscii"/>
                <w:i w:val="1"/>
                <w:iCs w:val="1"/>
                <w:sz w:val="22"/>
                <w:szCs w:val="22"/>
                <w:lang w:val="cy-GB"/>
              </w:rPr>
            </w:pPr>
            <w:r w:rsidRPr="15B2D12A" w:rsidR="008F758B">
              <w:rPr>
                <w:rFonts w:ascii="Calibri" w:hAnsi="Calibri" w:asciiTheme="minorAscii" w:hAnsiTheme="minorAscii"/>
                <w:b w:val="1"/>
                <w:bCs w:val="1"/>
                <w:lang w:val="cy-GB"/>
              </w:rPr>
              <w:t>DILYNIANT ADDYSGU A DYSGU</w:t>
            </w:r>
            <w:r>
              <w:br/>
            </w:r>
            <w:r w:rsidRPr="15B2D12A" w:rsidR="008F758B">
              <w:rPr>
                <w:rFonts w:ascii="Calibri" w:hAnsi="Calibri" w:asciiTheme="minorAscii" w:hAnsiTheme="minorAscii"/>
                <w:i w:val="1"/>
                <w:iCs w:val="1"/>
                <w:sz w:val="22"/>
                <w:szCs w:val="22"/>
                <w:lang w:val="cy-GB"/>
              </w:rPr>
              <w:t>(Ychwanegwch neu dynn</w:t>
            </w:r>
            <w:r w:rsidRPr="15B2D12A" w:rsidR="630D9933">
              <w:rPr>
                <w:rFonts w:ascii="Calibri" w:hAnsi="Calibri" w:asciiTheme="minorAscii" w:hAnsiTheme="minorAscii"/>
                <w:i w:val="1"/>
                <w:iCs w:val="1"/>
                <w:sz w:val="22"/>
                <w:szCs w:val="22"/>
                <w:lang w:val="cy-GB"/>
              </w:rPr>
              <w:t>wch</w:t>
            </w:r>
            <w:r w:rsidRPr="15B2D12A" w:rsidR="008F758B">
              <w:rPr>
                <w:rFonts w:ascii="Calibri" w:hAnsi="Calibri" w:asciiTheme="minorAscii" w:hAnsiTheme="minorAscii"/>
                <w:i w:val="1"/>
                <w:iCs w:val="1"/>
                <w:sz w:val="22"/>
                <w:szCs w:val="22"/>
                <w:lang w:val="cy-GB"/>
              </w:rPr>
              <w:t xml:space="preserve"> rhesi isod fel y bo’n briodol)</w:t>
            </w:r>
          </w:p>
          <w:p w:rsidRPr="00122A6C" w:rsidR="00171EAF" w:rsidP="00BF13F6" w:rsidRDefault="00171EAF" w14:paraId="2050EFA5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2A6C" w:rsidR="00427445" w:rsidTr="15B2D12A" w14:paraId="42468F78" w14:textId="77777777">
        <w:tc>
          <w:tcPr>
            <w:tcW w:w="1275" w:type="dxa"/>
            <w:tcMar/>
          </w:tcPr>
          <w:p w:rsidRPr="00122A6C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00BF13F6" w:rsidRDefault="008F758B" w14:paraId="3975BAA0" w14:textId="74A16A9F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:rsidRPr="0020602E" w:rsidR="00171EAF" w:rsidP="008F758B" w:rsidRDefault="008F758B" w14:paraId="74855A92" w14:textId="43641095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:rsidRPr="00122A6C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B6E9B" w:rsidP="00D04591" w:rsidRDefault="008F758B" w14:paraId="26064320" w14:textId="69EDDA6B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:rsidR="00B26E65" w:rsidP="004F2DAB" w:rsidRDefault="008F758B" w14:paraId="22E64E95" w14:textId="2C2EC168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Pr="0020602E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:rsidR="00B26E65" w:rsidP="004F2DAB" w:rsidRDefault="00B26E65" w14:paraId="4BE9029E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004F2DAB" w:rsidRDefault="008F758B" w14:paraId="0B9D0710" w14:textId="6192BC84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Dewis o fodel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neu o’r 12 egwyddor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</w:p>
        </w:tc>
        <w:tc>
          <w:tcPr>
            <w:tcW w:w="4819" w:type="dxa"/>
            <w:tcMar/>
          </w:tcPr>
          <w:p w:rsidRPr="00122A6C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6C7A2A74" w:rsidRDefault="008F758B" w14:paraId="156EC7B7" w14:textId="4ACA7F4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:rsidRPr="0020602E" w:rsidR="00171EAF" w:rsidP="5E852657" w:rsidRDefault="008F758B" w14:paraId="4A260112" w14:textId="57A60034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:rsidRPr="00122A6C" w:rsidR="00171EAF" w:rsidP="5E852657" w:rsidRDefault="00171EAF" w14:paraId="0628CFA5" w14:textId="404A14B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Pr="0020602E" w:rsidR="00171EAF" w:rsidP="5E852657" w:rsidRDefault="008F758B" w14:paraId="074EDC1F" w14:textId="607635B1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20602E" w:rsidR="00171EAF" w:rsidP="5079DFCC" w:rsidRDefault="008F758B" w14:paraId="27F3108F" w14:textId="5FAD1B6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:rsidRPr="00122A6C" w:rsidR="000472C2" w:rsidP="5E852657" w:rsidRDefault="000472C2" w14:paraId="43005C11" w14:textId="7D1E72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5714E449" w14:textId="6A99676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</w:t>
            </w:r>
            <w:proofErr w:type="spellStart"/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sgaffaldio</w:t>
            </w:r>
            <w:proofErr w:type="spellEnd"/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Pr="000F0C1E" w:rsidR="008F758B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:rsidR="5E852657" w:rsidP="5E852657" w:rsidRDefault="5E852657" w14:paraId="3667BFC5" w14:textId="6987E07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20602E" w:rsidR="000472C2" w:rsidP="5E852657" w:rsidRDefault="000F0C1E" w14:paraId="49ABC1C7" w14:textId="1296B5B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20602E" w:rsidR="00171EAF" w:rsidP="5E852657" w:rsidRDefault="000F0C1E" w14:paraId="714CE7B9" w14:textId="04687EE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:rsidRPr="0020602E" w:rsidR="00171EAF" w:rsidP="5E852657" w:rsidRDefault="000F0C1E" w14:paraId="506F41B8" w14:textId="242E8CA2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:rsidRPr="00122A6C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6C7A2A74" w:rsidRDefault="00171EAF" w14:paraId="57390A22" w14:textId="40AE75D1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122A6C" w:rsidR="00427445" w:rsidTr="15B2D12A" w14:paraId="0B5576A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27FAD59F" w14:textId="77777777">
            <w:pPr>
              <w:pStyle w:val="NoSpacing"/>
            </w:pPr>
          </w:p>
          <w:p w:rsidRPr="00122A6C" w:rsidR="00171EAF" w:rsidP="00BF13F6" w:rsidRDefault="00171EAF" w14:paraId="369E0175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079DFCC" w:rsidRDefault="00171EAF" w14:paraId="66AAAB43" w14:textId="2CA7DBC9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3C79074D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0A19E646" w14:textId="6352514C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EA3C1FB" w14:textId="77777777">
            <w:pPr>
              <w:pStyle w:val="NoSpacing"/>
            </w:pPr>
          </w:p>
        </w:tc>
      </w:tr>
      <w:tr w:rsidRPr="00122A6C" w:rsidR="00427445" w:rsidTr="15B2D12A" w14:paraId="43427B23" w14:textId="77777777">
        <w:trPr>
          <w:trHeight w:val="1033"/>
        </w:trPr>
        <w:tc>
          <w:tcPr>
            <w:tcW w:w="1275" w:type="dxa"/>
            <w:tcMar/>
          </w:tcPr>
          <w:p w:rsidRPr="00122A6C" w:rsidR="00171EAF" w:rsidP="00BF13F6" w:rsidRDefault="00171EAF" w14:paraId="1CF60E73" w14:textId="77777777">
            <w:pPr>
              <w:pStyle w:val="NoSpacing"/>
            </w:pPr>
          </w:p>
          <w:p w:rsidRPr="00122A6C" w:rsidR="00171EAF" w:rsidP="00BF13F6" w:rsidRDefault="00171EAF" w14:paraId="2695003C" w14:textId="77777777">
            <w:pPr>
              <w:pStyle w:val="NoSpacing"/>
            </w:pPr>
          </w:p>
          <w:p w:rsidRPr="00122A6C" w:rsidR="00171EAF" w:rsidP="00BF13F6" w:rsidRDefault="00171EAF" w14:paraId="3D36C8F3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079DFCC" w:rsidRDefault="00171EAF" w14:paraId="79C7F33B" w14:textId="1F784931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06CB204A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39A2621E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259AEB52" w14:textId="77777777">
            <w:pPr>
              <w:pStyle w:val="NoSpacing"/>
            </w:pPr>
          </w:p>
        </w:tc>
      </w:tr>
      <w:tr w:rsidRPr="00122A6C" w:rsidR="00427445" w:rsidTr="15B2D12A" w14:paraId="768F762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687AB917" w14:textId="77777777">
            <w:pPr>
              <w:pStyle w:val="NoSpacing"/>
            </w:pPr>
          </w:p>
          <w:p w:rsidRPr="00122A6C" w:rsidR="00171EAF" w:rsidP="00BF13F6" w:rsidRDefault="00171EAF" w14:paraId="471B9D38" w14:textId="77777777">
            <w:pPr>
              <w:pStyle w:val="NoSpacing"/>
            </w:pPr>
          </w:p>
          <w:p w:rsidRPr="00122A6C" w:rsidR="00171EAF" w:rsidP="00BF13F6" w:rsidRDefault="00171EAF" w14:paraId="096B3C79" w14:textId="77777777">
            <w:pPr>
              <w:pStyle w:val="NoSpacing"/>
            </w:pPr>
          </w:p>
          <w:p w:rsidRPr="00122A6C" w:rsidR="00171EAF" w:rsidP="00BF13F6" w:rsidRDefault="00171EAF" w14:paraId="71FB9A3D" w14:textId="77777777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5C58FD69" w14:textId="77777777">
            <w:pPr>
              <w:pStyle w:val="NoSpacing"/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5CFE8AAC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2C1AC70C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A52D3AE" w14:textId="77777777">
            <w:pPr>
              <w:pStyle w:val="NoSpacing"/>
            </w:pPr>
          </w:p>
        </w:tc>
      </w:tr>
    </w:tbl>
    <w:p w:rsidRPr="00122A6C" w:rsidR="00A8673B" w:rsidP="000F0C1E" w:rsidRDefault="00A8673B" w14:paraId="260116EF" w14:textId="17986326" w14:noSpellErr="1">
      <w:pPr>
        <w:tabs>
          <w:tab w:val="left" w:pos="4118"/>
        </w:tabs>
      </w:pPr>
    </w:p>
    <w:p w:rsidR="15B2D12A" w:rsidP="15B2D12A" w:rsidRDefault="15B2D12A" w14:paraId="3921AD41" w14:textId="139555E4">
      <w:pPr>
        <w:tabs>
          <w:tab w:val="left" w:leader="none" w:pos="4118"/>
        </w:tabs>
      </w:pPr>
    </w:p>
    <w:p w:rsidR="15B2D12A" w:rsidP="15B2D12A" w:rsidRDefault="15B2D12A" w14:paraId="2974E0DF" w14:textId="7BC45B7D">
      <w:pPr>
        <w:tabs>
          <w:tab w:val="left" w:leader="none" w:pos="4118"/>
        </w:tabs>
      </w:pPr>
    </w:p>
    <w:sectPr w:rsidRPr="00122A6C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1C4B" w:rsidP="00B24C18" w:rsidRDefault="00E51C4B" w14:paraId="572BFB38" w14:textId="77777777">
      <w:r>
        <w:separator/>
      </w:r>
    </w:p>
  </w:endnote>
  <w:endnote w:type="continuationSeparator" w:id="0">
    <w:p w:rsidR="00E51C4B" w:rsidP="00B24C18" w:rsidRDefault="00E51C4B" w14:paraId="48213262" w14:textId="77777777">
      <w:r>
        <w:continuationSeparator/>
      </w:r>
    </w:p>
  </w:endnote>
  <w:endnote w:type="continuationNotice" w:id="1">
    <w:p w:rsidR="00E51C4B" w:rsidRDefault="00E51C4B" w14:paraId="7D8E3AC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1C4B" w:rsidP="00B24C18" w:rsidRDefault="00E51C4B" w14:paraId="3235A26F" w14:textId="77777777">
      <w:r>
        <w:separator/>
      </w:r>
    </w:p>
  </w:footnote>
  <w:footnote w:type="continuationSeparator" w:id="0">
    <w:p w:rsidR="00E51C4B" w:rsidP="00B24C18" w:rsidRDefault="00E51C4B" w14:paraId="3557F86B" w14:textId="77777777">
      <w:r>
        <w:continuationSeparator/>
      </w:r>
    </w:p>
  </w:footnote>
  <w:footnote w:type="continuationNotice" w:id="1">
    <w:p w:rsidR="00E51C4B" w:rsidRDefault="00E51C4B" w14:paraId="175F4C3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F0BE1" w:rsidP="002014FA" w:rsidRDefault="006F3458" w14:paraId="53113F5F" w14:textId="0B2A5AC6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AQkNTqS/rjhaXX" int2:id="pzN2lFgv">
      <int2:state int2:type="spell" int2:value="Rejected"/>
    </int2:textHash>
    <int2:textHash int2:hashCode="pqH+1yMPuQOCoH" int2:id="70Qki138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E670C"/>
    <w:rsid w:val="001F3145"/>
    <w:rsid w:val="001F3E82"/>
    <w:rsid w:val="002014FA"/>
    <w:rsid w:val="0020602E"/>
    <w:rsid w:val="0020656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7C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51C4B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1F02C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29C5F1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5B2D12A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39FCA1"/>
    <w:rsid w:val="1A9FC95F"/>
    <w:rsid w:val="1AB1D3C9"/>
    <w:rsid w:val="1AEBB0BA"/>
    <w:rsid w:val="1B30DFA6"/>
    <w:rsid w:val="1BCF9CC0"/>
    <w:rsid w:val="1CA60971"/>
    <w:rsid w:val="1CE4A671"/>
    <w:rsid w:val="1D4951E6"/>
    <w:rsid w:val="1D56E1F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9725FB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A9AFB2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0E4E0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A22F7C"/>
    <w:rsid w:val="42DFBF7C"/>
    <w:rsid w:val="42E9FF02"/>
    <w:rsid w:val="4355975B"/>
    <w:rsid w:val="435F6DF5"/>
    <w:rsid w:val="44059573"/>
    <w:rsid w:val="4451E175"/>
    <w:rsid w:val="4463B3C4"/>
    <w:rsid w:val="44ECF408"/>
    <w:rsid w:val="45C3D0C5"/>
    <w:rsid w:val="45C74019"/>
    <w:rsid w:val="469785AC"/>
    <w:rsid w:val="46A50ECD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EFD9E6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0D9933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5CCF3C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7B2D89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6FF8B23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color="4472C4" w:themeColor="accent1" w:sz="2" w:space="10"/>
        <w:left w:val="single" w:color="4472C4" w:themeColor="accent1" w:sz="2" w:space="10"/>
        <w:bottom w:val="single" w:color="4472C4" w:themeColor="accent1" w:sz="2" w:space="10"/>
        <w:right w:val="single" w:color="4472C4" w:themeColor="accent1" w:sz="2" w:space="10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styleId="DateChar" w:customStyle="1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A0EB2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hAnsiTheme="majorHAnsi" w:eastAsiaTheme="majorEastAsia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0EB2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0EB2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0EB2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0EB2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0EB2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0EB2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CA0EB2"/>
    <w:rPr>
      <w:rFonts w:asciiTheme="majorHAnsi" w:hAnsiTheme="majorHAnsi" w:eastAsiaTheme="majorEastAsia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0EB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microsoft.com/office/2020/10/relationships/intelligence" Target="intelligence2.xml" Id="R5c8da3d1a1664e48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aa77cd05ca5766d8a5044c3e4ce9399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b0b9e835b309aceb1fb8f3791b2c359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D1D8-BE17-4B8F-977F-E5A456C25305}"/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4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Rachel Bendall</lastModifiedBy>
  <revision>18</revision>
  <lastPrinted>2022-04-01T06:59:00.0000000Z</lastPrinted>
  <dcterms:created xsi:type="dcterms:W3CDTF">2023-08-16T15:25:00.0000000Z</dcterms:created>
  <dcterms:modified xsi:type="dcterms:W3CDTF">2025-09-09T16:09:13.4720449Z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