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8146E8" w:rsidRDefault="00F827F1" w:rsidP="00F827F1">
      <w:pPr>
        <w:pStyle w:val="Modcode"/>
        <w:jc w:val="left"/>
      </w:pPr>
      <w:r w:rsidRPr="008146E8">
        <w:t>LEVEL</w:t>
      </w:r>
      <w:r w:rsidR="002158EB" w:rsidRPr="008146E8">
        <w:t>/ LEfEL</w:t>
      </w:r>
      <w:r w:rsidRPr="008146E8">
        <w:t xml:space="preserve"> </w:t>
      </w:r>
      <w:r w:rsidR="00D47A9A">
        <w:t>6</w:t>
      </w:r>
    </w:p>
    <w:p w:rsidR="00F827F1" w:rsidRPr="008146E8" w:rsidRDefault="00F827F1" w:rsidP="00F827F1">
      <w:pPr>
        <w:pStyle w:val="Modcode"/>
        <w:jc w:val="left"/>
      </w:pPr>
      <w:r w:rsidRPr="008146E8">
        <w:t xml:space="preserve">                                                                      </w:t>
      </w:r>
    </w:p>
    <w:p w:rsidR="00F827F1" w:rsidRPr="008146E8" w:rsidRDefault="00F827F1" w:rsidP="00F827F1">
      <w:pPr>
        <w:pStyle w:val="Modcode"/>
        <w:jc w:val="left"/>
      </w:pPr>
      <w:r w:rsidRPr="008146E8">
        <w:t xml:space="preserve">SEMESTER 1/2                                                                         </w:t>
      </w:r>
    </w:p>
    <w:p w:rsidR="00F827F1" w:rsidRPr="008146E8" w:rsidRDefault="00F827F1" w:rsidP="00F827F1">
      <w:pPr>
        <w:pStyle w:val="Modcode"/>
        <w:jc w:val="left"/>
      </w:pPr>
    </w:p>
    <w:p w:rsidR="00F827F1" w:rsidRPr="008146E8" w:rsidRDefault="00F827F1" w:rsidP="00F827F1">
      <w:pPr>
        <w:pStyle w:val="Modcode"/>
      </w:pPr>
      <w:r w:rsidRPr="008146E8">
        <w:t>MODULE CODE</w:t>
      </w:r>
      <w:r w:rsidR="00B876DA" w:rsidRPr="008146E8">
        <w:t>/ Cod Y modIwl</w:t>
      </w:r>
      <w:r w:rsidRPr="008146E8">
        <w:t xml:space="preserve">: </w:t>
      </w:r>
      <w:r w:rsidR="00762066" w:rsidRPr="00762066">
        <w:t>M6X01105</w:t>
      </w:r>
    </w:p>
    <w:p w:rsidR="00F827F1" w:rsidRPr="008146E8" w:rsidRDefault="00762066" w:rsidP="00F827F1">
      <w:pPr>
        <w:pStyle w:val="Modname"/>
      </w:pPr>
      <w:r>
        <w:t>Network Multiplayer Games</w:t>
      </w:r>
    </w:p>
    <w:p w:rsidR="00F827F1" w:rsidRPr="008146E8" w:rsidRDefault="00F827F1" w:rsidP="00F827F1">
      <w:pPr>
        <w:pStyle w:val="Time"/>
        <w:rPr>
          <w:szCs w:val="28"/>
        </w:rPr>
      </w:pPr>
      <w:r w:rsidRPr="008146E8">
        <w:rPr>
          <w:szCs w:val="28"/>
        </w:rPr>
        <w:t>aSSESSMENT TYPE</w:t>
      </w:r>
      <w:r w:rsidR="00B876DA" w:rsidRPr="008146E8">
        <w:rPr>
          <w:szCs w:val="28"/>
        </w:rPr>
        <w:t xml:space="preserve">/ mATH O ASESU: </w:t>
      </w:r>
      <w:r w:rsidRPr="008146E8">
        <w:rPr>
          <w:szCs w:val="28"/>
        </w:rPr>
        <w:t xml:space="preserve">aSSIGNMENT   </w:t>
      </w:r>
    </w:p>
    <w:p w:rsidR="00F827F1" w:rsidRPr="008146E8" w:rsidRDefault="00F827F1" w:rsidP="00F827F1">
      <w:pPr>
        <w:pStyle w:val="Answer"/>
        <w:rPr>
          <w:szCs w:val="28"/>
        </w:rPr>
      </w:pPr>
      <w:r w:rsidRPr="008146E8">
        <w:rPr>
          <w:szCs w:val="28"/>
        </w:rPr>
        <w:t>Assessment/Component</w:t>
      </w:r>
      <w:r w:rsidR="00B876DA" w:rsidRPr="008146E8">
        <w:rPr>
          <w:szCs w:val="28"/>
        </w:rPr>
        <w:t>/ AsESIAD/CYDRAN</w:t>
      </w:r>
      <w:r w:rsidRPr="008146E8">
        <w:rPr>
          <w:szCs w:val="28"/>
        </w:rPr>
        <w:t xml:space="preserve">: </w:t>
      </w:r>
      <w:r w:rsidR="008146E8" w:rsidRPr="008146E8">
        <w:rPr>
          <w:szCs w:val="28"/>
        </w:rPr>
        <w:t>1</w:t>
      </w:r>
    </w:p>
    <w:p w:rsidR="00F827F1" w:rsidRPr="008146E8" w:rsidRDefault="00F827F1" w:rsidP="00F827F1">
      <w:pPr>
        <w:pStyle w:val="BodyText"/>
      </w:pPr>
    </w:p>
    <w:p w:rsidR="00F827F1" w:rsidRPr="008146E8" w:rsidRDefault="00F827F1" w:rsidP="00F827F1">
      <w:pPr>
        <w:pStyle w:val="BodyText"/>
        <w:rPr>
          <w:b/>
          <w:sz w:val="28"/>
          <w:szCs w:val="28"/>
          <w:u w:val="single"/>
        </w:rPr>
      </w:pPr>
      <w:r w:rsidRPr="008146E8">
        <w:rPr>
          <w:b/>
          <w:sz w:val="28"/>
          <w:szCs w:val="28"/>
        </w:rPr>
        <w:t>COMPONENT WEIGHTING</w:t>
      </w:r>
      <w:r w:rsidR="00B876DA" w:rsidRPr="008146E8">
        <w:rPr>
          <w:b/>
          <w:sz w:val="28"/>
          <w:szCs w:val="28"/>
        </w:rPr>
        <w:t>/ PWYSAU’R CYDRAN</w:t>
      </w:r>
      <w:r w:rsidRPr="008146E8">
        <w:rPr>
          <w:b/>
          <w:sz w:val="28"/>
          <w:szCs w:val="28"/>
        </w:rPr>
        <w:t xml:space="preserve">: </w:t>
      </w:r>
      <w:r w:rsidR="008146E8" w:rsidRPr="008146E8">
        <w:rPr>
          <w:b/>
          <w:sz w:val="28"/>
          <w:szCs w:val="28"/>
        </w:rPr>
        <w:t>50</w:t>
      </w:r>
      <w:r w:rsidRPr="008146E8">
        <w:rPr>
          <w:b/>
          <w:sz w:val="28"/>
          <w:szCs w:val="28"/>
        </w:rPr>
        <w:t xml:space="preserve"> %</w:t>
      </w:r>
    </w:p>
    <w:p w:rsidR="00F827F1" w:rsidRPr="008146E8" w:rsidRDefault="00F827F1" w:rsidP="00F827F1">
      <w:pPr>
        <w:pStyle w:val="BodyText"/>
      </w:pPr>
    </w:p>
    <w:p w:rsidR="00B50D84" w:rsidRPr="008146E8" w:rsidRDefault="00F827F1" w:rsidP="00B50D84">
      <w:pPr>
        <w:pStyle w:val="BodyText"/>
        <w:spacing w:after="0"/>
        <w:rPr>
          <w:b/>
          <w:sz w:val="28"/>
          <w:szCs w:val="28"/>
        </w:rPr>
      </w:pPr>
      <w:r w:rsidRPr="008146E8">
        <w:rPr>
          <w:b/>
          <w:sz w:val="28"/>
          <w:szCs w:val="28"/>
        </w:rPr>
        <w:t>WORD COUNT</w:t>
      </w:r>
      <w:r w:rsidR="00B50D84" w:rsidRPr="008146E8">
        <w:rPr>
          <w:b/>
          <w:sz w:val="28"/>
          <w:szCs w:val="28"/>
        </w:rPr>
        <w:t xml:space="preserve"> (or WORD COUNT EQUIVALENT)/</w:t>
      </w:r>
      <w:r w:rsidR="00B876DA" w:rsidRPr="008146E8">
        <w:rPr>
          <w:b/>
          <w:sz w:val="28"/>
          <w:szCs w:val="28"/>
        </w:rPr>
        <w:t xml:space="preserve"> NIFER Y GEIRIAU</w:t>
      </w:r>
      <w:r w:rsidRPr="008146E8">
        <w:rPr>
          <w:b/>
          <w:sz w:val="28"/>
          <w:szCs w:val="28"/>
        </w:rPr>
        <w:t xml:space="preserve">: </w:t>
      </w:r>
    </w:p>
    <w:p w:rsidR="00F827F1" w:rsidRPr="008146E8" w:rsidRDefault="008146E8" w:rsidP="00B50D84">
      <w:pPr>
        <w:pStyle w:val="BodyText"/>
        <w:spacing w:after="0"/>
        <w:rPr>
          <w:b/>
          <w:sz w:val="28"/>
          <w:szCs w:val="28"/>
          <w:u w:val="single"/>
        </w:rPr>
      </w:pPr>
      <w:r w:rsidRPr="008146E8">
        <w:rPr>
          <w:b/>
          <w:sz w:val="28"/>
          <w:szCs w:val="28"/>
        </w:rPr>
        <w:t>2000</w:t>
      </w:r>
      <w:r w:rsidR="00F827F1" w:rsidRPr="008146E8">
        <w:rPr>
          <w:b/>
          <w:sz w:val="28"/>
          <w:szCs w:val="28"/>
        </w:rPr>
        <w:t xml:space="preserve"> WORDS</w:t>
      </w:r>
      <w:r w:rsidR="009157C4" w:rsidRPr="008146E8">
        <w:rPr>
          <w:b/>
          <w:sz w:val="28"/>
          <w:szCs w:val="28"/>
        </w:rPr>
        <w:t>/</w:t>
      </w:r>
      <w:r w:rsidR="00B876DA" w:rsidRPr="008146E8">
        <w:rPr>
          <w:b/>
          <w:sz w:val="28"/>
          <w:szCs w:val="28"/>
        </w:rPr>
        <w:t>O EIRIAU</w:t>
      </w:r>
      <w:r w:rsidR="00B50D84" w:rsidRPr="008146E8">
        <w:rPr>
          <w:b/>
          <w:sz w:val="28"/>
          <w:szCs w:val="28"/>
        </w:rPr>
        <w:t xml:space="preserve"> </w:t>
      </w:r>
    </w:p>
    <w:p w:rsidR="00F827F1" w:rsidRPr="008146E8" w:rsidRDefault="00F827F1" w:rsidP="00F827F1">
      <w:pPr>
        <w:pStyle w:val="BodyText"/>
        <w:rPr>
          <w:b/>
          <w:sz w:val="28"/>
          <w:szCs w:val="28"/>
          <w:u w:val="single"/>
        </w:rPr>
      </w:pPr>
    </w:p>
    <w:p w:rsidR="00F827F1" w:rsidRPr="008146E8" w:rsidRDefault="00F827F1" w:rsidP="00F827F1">
      <w:pPr>
        <w:pStyle w:val="BodyText"/>
        <w:rPr>
          <w:b/>
          <w:sz w:val="28"/>
          <w:szCs w:val="28"/>
          <w:u w:val="single"/>
        </w:rPr>
      </w:pPr>
      <w:r w:rsidRPr="008146E8">
        <w:rPr>
          <w:b/>
          <w:sz w:val="28"/>
          <w:szCs w:val="28"/>
        </w:rPr>
        <w:t>MODULE TUTOR</w:t>
      </w:r>
      <w:r w:rsidR="00B876DA" w:rsidRPr="008146E8">
        <w:rPr>
          <w:b/>
          <w:sz w:val="28"/>
          <w:szCs w:val="28"/>
        </w:rPr>
        <w:t xml:space="preserve"> / TIWTOR Y MODIWL</w:t>
      </w:r>
      <w:r w:rsidRPr="008146E8">
        <w:rPr>
          <w:b/>
          <w:sz w:val="28"/>
          <w:szCs w:val="28"/>
        </w:rPr>
        <w:t xml:space="preserve">: </w:t>
      </w:r>
      <w:r w:rsidR="008146E8" w:rsidRPr="008146E8">
        <w:rPr>
          <w:b/>
          <w:sz w:val="28"/>
          <w:szCs w:val="28"/>
        </w:rPr>
        <w:t>Mike Dacey</w:t>
      </w:r>
      <w:r w:rsidRPr="008146E8">
        <w:rPr>
          <w:b/>
          <w:sz w:val="28"/>
          <w:szCs w:val="28"/>
          <w:u w:val="single"/>
        </w:rPr>
        <w:t xml:space="preserve"> </w:t>
      </w:r>
    </w:p>
    <w:p w:rsidR="00F827F1" w:rsidRPr="008146E8" w:rsidRDefault="00F827F1" w:rsidP="00F827F1">
      <w:pPr>
        <w:pStyle w:val="BodyText"/>
        <w:rPr>
          <w:b/>
          <w:sz w:val="16"/>
          <w:szCs w:val="28"/>
          <w:u w:val="single"/>
        </w:rPr>
      </w:pPr>
    </w:p>
    <w:p w:rsidR="00FB4C49" w:rsidRPr="008146E8" w:rsidRDefault="00FB4C49" w:rsidP="00FB4C49">
      <w:pPr>
        <w:rPr>
          <w:b/>
          <w:sz w:val="28"/>
          <w:szCs w:val="28"/>
        </w:rPr>
      </w:pPr>
      <w:r w:rsidRPr="008146E8">
        <w:rPr>
          <w:b/>
          <w:sz w:val="28"/>
          <w:szCs w:val="28"/>
        </w:rPr>
        <w:t xml:space="preserve">SUBMISSION DETAILS/ MANYLION CYFLWYNO:    </w:t>
      </w:r>
    </w:p>
    <w:p w:rsidR="00FB4C49" w:rsidRPr="008146E8" w:rsidRDefault="00FB4C49" w:rsidP="00FB4C49">
      <w:pPr>
        <w:rPr>
          <w:b/>
          <w:sz w:val="28"/>
          <w:szCs w:val="28"/>
        </w:rPr>
      </w:pPr>
    </w:p>
    <w:p w:rsidR="00200A56" w:rsidRPr="008146E8" w:rsidRDefault="00200A56" w:rsidP="00200A56">
      <w:pPr>
        <w:pStyle w:val="ListParagraph"/>
        <w:numPr>
          <w:ilvl w:val="0"/>
          <w:numId w:val="7"/>
        </w:numPr>
        <w:rPr>
          <w:b/>
          <w:sz w:val="28"/>
          <w:szCs w:val="28"/>
        </w:rPr>
      </w:pPr>
      <w:r w:rsidRPr="008146E8">
        <w:rPr>
          <w:b/>
          <w:sz w:val="28"/>
          <w:szCs w:val="28"/>
        </w:rPr>
        <w:t xml:space="preserve">Make sure that </w:t>
      </w:r>
      <w:r w:rsidRPr="008146E8">
        <w:rPr>
          <w:b/>
          <w:sz w:val="28"/>
          <w:szCs w:val="28"/>
          <w:u w:val="single"/>
        </w:rPr>
        <w:t xml:space="preserve">Your </w:t>
      </w:r>
      <w:proofErr w:type="gramStart"/>
      <w:r w:rsidRPr="008146E8">
        <w:rPr>
          <w:b/>
          <w:sz w:val="28"/>
          <w:szCs w:val="28"/>
          <w:u w:val="single"/>
        </w:rPr>
        <w:t>Name</w:t>
      </w:r>
      <w:r w:rsidRPr="008146E8">
        <w:rPr>
          <w:b/>
          <w:sz w:val="28"/>
          <w:szCs w:val="28"/>
        </w:rPr>
        <w:t xml:space="preserve"> ,</w:t>
      </w:r>
      <w:proofErr w:type="gramEnd"/>
      <w:r w:rsidRPr="008146E8">
        <w:rPr>
          <w:b/>
          <w:sz w:val="28"/>
          <w:szCs w:val="28"/>
        </w:rPr>
        <w:t xml:space="preserve"> </w:t>
      </w:r>
      <w:r w:rsidRPr="008146E8">
        <w:rPr>
          <w:b/>
          <w:sz w:val="28"/>
          <w:szCs w:val="28"/>
          <w:u w:val="single"/>
        </w:rPr>
        <w:t>Your Student P Number</w:t>
      </w:r>
      <w:r w:rsidRPr="008146E8">
        <w:rPr>
          <w:b/>
          <w:sz w:val="28"/>
          <w:szCs w:val="28"/>
        </w:rPr>
        <w:t xml:space="preserve">, </w:t>
      </w:r>
      <w:r w:rsidR="00F27C62" w:rsidRPr="008146E8">
        <w:rPr>
          <w:b/>
          <w:sz w:val="28"/>
          <w:szCs w:val="28"/>
          <w:u w:val="single"/>
        </w:rPr>
        <w:t>Your Module Title</w:t>
      </w:r>
      <w:r w:rsidR="00F27C62" w:rsidRPr="008146E8">
        <w:rPr>
          <w:b/>
          <w:sz w:val="28"/>
          <w:szCs w:val="28"/>
        </w:rPr>
        <w:t xml:space="preserve">, </w:t>
      </w:r>
      <w:r w:rsidRPr="008146E8">
        <w:rPr>
          <w:b/>
          <w:sz w:val="28"/>
          <w:szCs w:val="28"/>
          <w:u w:val="single"/>
        </w:rPr>
        <w:t>Assignment Title</w:t>
      </w:r>
      <w:r w:rsidRPr="008146E8">
        <w:rPr>
          <w:b/>
          <w:sz w:val="28"/>
          <w:szCs w:val="28"/>
        </w:rPr>
        <w:t xml:space="preserve"> and </w:t>
      </w:r>
      <w:r w:rsidRPr="008146E8">
        <w:rPr>
          <w:b/>
          <w:sz w:val="28"/>
          <w:szCs w:val="28"/>
          <w:u w:val="single"/>
        </w:rPr>
        <w:t>Your Module Lecturer’s Name</w:t>
      </w:r>
      <w:r w:rsidRPr="008146E8">
        <w:rPr>
          <w:b/>
          <w:sz w:val="28"/>
          <w:szCs w:val="28"/>
        </w:rPr>
        <w:t xml:space="preserve"> are clearly shown on the front page of your assignment</w:t>
      </w:r>
    </w:p>
    <w:p w:rsidR="000E32B7" w:rsidRPr="008146E8" w:rsidRDefault="00D770BD" w:rsidP="00D770BD">
      <w:pPr>
        <w:pStyle w:val="ListParagraph"/>
        <w:numPr>
          <w:ilvl w:val="0"/>
          <w:numId w:val="7"/>
        </w:numPr>
        <w:rPr>
          <w:b/>
          <w:sz w:val="28"/>
          <w:szCs w:val="28"/>
        </w:rPr>
      </w:pPr>
      <w:r w:rsidRPr="008146E8">
        <w:rPr>
          <w:b/>
          <w:sz w:val="28"/>
          <w:szCs w:val="28"/>
        </w:rPr>
        <w:t>All assignments must be submitted</w:t>
      </w:r>
      <w:r w:rsidR="00477CF6" w:rsidRPr="008146E8">
        <w:rPr>
          <w:b/>
          <w:sz w:val="28"/>
          <w:szCs w:val="28"/>
        </w:rPr>
        <w:t xml:space="preserve"> electronically</w:t>
      </w:r>
      <w:r w:rsidRPr="008146E8">
        <w:rPr>
          <w:b/>
          <w:sz w:val="28"/>
          <w:szCs w:val="28"/>
        </w:rPr>
        <w:t xml:space="preserve"> to Turnitin unless indicated by the module lecturer</w:t>
      </w:r>
      <w:r w:rsidR="00F27C62" w:rsidRPr="008146E8">
        <w:rPr>
          <w:b/>
          <w:sz w:val="28"/>
          <w:szCs w:val="28"/>
        </w:rPr>
        <w:t xml:space="preserve"> </w:t>
      </w:r>
      <w:r w:rsidR="00F27C62" w:rsidRPr="008146E8">
        <w:rPr>
          <w:b/>
          <w:sz w:val="28"/>
          <w:szCs w:val="28"/>
          <w:u w:val="single"/>
        </w:rPr>
        <w:t>here</w:t>
      </w:r>
      <w:r w:rsidR="00F27C62" w:rsidRPr="008146E8">
        <w:rPr>
          <w:b/>
          <w:sz w:val="28"/>
          <w:szCs w:val="28"/>
        </w:rPr>
        <w:t>: …………………………………………..</w:t>
      </w:r>
      <w:r w:rsidRPr="008146E8">
        <w:rPr>
          <w:b/>
          <w:sz w:val="28"/>
          <w:szCs w:val="28"/>
        </w:rPr>
        <w:t>.</w:t>
      </w:r>
    </w:p>
    <w:p w:rsidR="00052D6F" w:rsidRPr="008146E8" w:rsidRDefault="00052D6F" w:rsidP="00D770BD">
      <w:pPr>
        <w:pStyle w:val="ListParagraph"/>
        <w:numPr>
          <w:ilvl w:val="0"/>
          <w:numId w:val="7"/>
        </w:numPr>
        <w:rPr>
          <w:b/>
          <w:sz w:val="28"/>
          <w:szCs w:val="28"/>
        </w:rPr>
      </w:pPr>
      <w:r w:rsidRPr="008146E8">
        <w:rPr>
          <w:b/>
          <w:sz w:val="28"/>
          <w:szCs w:val="28"/>
        </w:rPr>
        <w:t xml:space="preserve">If lecturer </w:t>
      </w:r>
      <w:r w:rsidR="00E94FF1" w:rsidRPr="008146E8">
        <w:rPr>
          <w:b/>
          <w:sz w:val="28"/>
          <w:szCs w:val="28"/>
        </w:rPr>
        <w:t xml:space="preserve">additionally </w:t>
      </w:r>
      <w:r w:rsidRPr="008146E8">
        <w:rPr>
          <w:b/>
          <w:sz w:val="28"/>
          <w:szCs w:val="28"/>
        </w:rPr>
        <w:t xml:space="preserve">requires you to upload coding separately to Moodle it will be indicated </w:t>
      </w:r>
      <w:r w:rsidRPr="008146E8">
        <w:rPr>
          <w:b/>
          <w:sz w:val="28"/>
          <w:szCs w:val="28"/>
          <w:u w:val="single"/>
        </w:rPr>
        <w:t>here</w:t>
      </w:r>
      <w:r w:rsidRPr="008146E8">
        <w:rPr>
          <w:b/>
          <w:sz w:val="28"/>
          <w:szCs w:val="28"/>
        </w:rPr>
        <w:t>: ………</w:t>
      </w:r>
      <w:proofErr w:type="gramStart"/>
      <w:r w:rsidRPr="008146E8">
        <w:rPr>
          <w:b/>
          <w:sz w:val="28"/>
          <w:szCs w:val="28"/>
        </w:rPr>
        <w:t>….YES</w:t>
      </w:r>
      <w:proofErr w:type="gramEnd"/>
      <w:r w:rsidR="008146E8" w:rsidRPr="008146E8">
        <w:rPr>
          <w:b/>
          <w:sz w:val="28"/>
          <w:szCs w:val="28"/>
        </w:rPr>
        <w:t xml:space="preserve"> </w:t>
      </w:r>
      <w:r w:rsidRPr="008146E8">
        <w:rPr>
          <w:b/>
          <w:sz w:val="28"/>
          <w:szCs w:val="28"/>
        </w:rPr>
        <w:t>………..….</w:t>
      </w:r>
    </w:p>
    <w:p w:rsidR="00F27C62" w:rsidRPr="008146E8" w:rsidRDefault="00D770BD" w:rsidP="00D770BD">
      <w:pPr>
        <w:pStyle w:val="ListParagraph"/>
        <w:numPr>
          <w:ilvl w:val="0"/>
          <w:numId w:val="7"/>
        </w:numPr>
        <w:rPr>
          <w:b/>
          <w:sz w:val="28"/>
          <w:szCs w:val="28"/>
        </w:rPr>
      </w:pPr>
      <w:r w:rsidRPr="008146E8">
        <w:rPr>
          <w:b/>
          <w:sz w:val="28"/>
          <w:szCs w:val="28"/>
        </w:rPr>
        <w:t>I</w:t>
      </w:r>
      <w:r w:rsidR="000E32B7" w:rsidRPr="008146E8">
        <w:rPr>
          <w:b/>
          <w:sz w:val="28"/>
          <w:szCs w:val="28"/>
        </w:rPr>
        <w:t>f a paper submission is required</w:t>
      </w:r>
      <w:r w:rsidR="00FA67AB" w:rsidRPr="008146E8">
        <w:rPr>
          <w:b/>
          <w:sz w:val="28"/>
          <w:szCs w:val="28"/>
        </w:rPr>
        <w:t xml:space="preserve"> then it will be indicated </w:t>
      </w:r>
      <w:r w:rsidR="00F27C62" w:rsidRPr="008146E8">
        <w:rPr>
          <w:b/>
          <w:sz w:val="28"/>
          <w:szCs w:val="28"/>
          <w:u w:val="single"/>
        </w:rPr>
        <w:t>here</w:t>
      </w:r>
      <w:r w:rsidR="00F27C62" w:rsidRPr="008146E8">
        <w:rPr>
          <w:b/>
          <w:sz w:val="28"/>
          <w:szCs w:val="28"/>
        </w:rPr>
        <w:t>: …</w:t>
      </w:r>
      <w:r w:rsidR="008146E8" w:rsidRPr="008146E8">
        <w:rPr>
          <w:b/>
          <w:sz w:val="28"/>
          <w:szCs w:val="28"/>
        </w:rPr>
        <w:t xml:space="preserve"> </w:t>
      </w:r>
      <w:r w:rsidR="00703ED6" w:rsidRPr="008146E8">
        <w:rPr>
          <w:b/>
          <w:sz w:val="28"/>
          <w:szCs w:val="28"/>
        </w:rPr>
        <w:t>NO</w:t>
      </w:r>
      <w:r w:rsidR="00F27C62" w:rsidRPr="008146E8">
        <w:rPr>
          <w:b/>
          <w:sz w:val="28"/>
          <w:szCs w:val="28"/>
        </w:rPr>
        <w:t>……….</w:t>
      </w:r>
    </w:p>
    <w:p w:rsidR="000E32B7" w:rsidRPr="008146E8" w:rsidRDefault="0013758B" w:rsidP="00B50D84">
      <w:pPr>
        <w:pStyle w:val="ListParagraph"/>
        <w:ind w:left="360"/>
        <w:rPr>
          <w:b/>
          <w:sz w:val="28"/>
          <w:szCs w:val="28"/>
        </w:rPr>
      </w:pPr>
      <w:r w:rsidRPr="008146E8">
        <w:rPr>
          <w:b/>
          <w:sz w:val="28"/>
          <w:szCs w:val="28"/>
        </w:rPr>
        <w:t>y</w:t>
      </w:r>
      <w:r w:rsidR="00D770BD" w:rsidRPr="008146E8">
        <w:rPr>
          <w:b/>
          <w:sz w:val="28"/>
          <w:szCs w:val="28"/>
        </w:rPr>
        <w:t xml:space="preserve">ou </w:t>
      </w:r>
      <w:r w:rsidR="006866F8" w:rsidRPr="008146E8">
        <w:rPr>
          <w:b/>
          <w:sz w:val="28"/>
          <w:szCs w:val="28"/>
        </w:rPr>
        <w:t>will then be required to</w:t>
      </w:r>
      <w:r w:rsidR="00D770BD" w:rsidRPr="008146E8">
        <w:rPr>
          <w:b/>
          <w:sz w:val="28"/>
          <w:szCs w:val="28"/>
        </w:rPr>
        <w:t xml:space="preserve"> </w:t>
      </w:r>
      <w:r w:rsidR="000E32B7" w:rsidRPr="008146E8">
        <w:rPr>
          <w:b/>
          <w:sz w:val="28"/>
          <w:szCs w:val="28"/>
        </w:rPr>
        <w:t xml:space="preserve">submit the assignment parts in a suitable report folder– </w:t>
      </w:r>
      <w:r w:rsidR="000E32B7" w:rsidRPr="008146E8">
        <w:rPr>
          <w:b/>
          <w:sz w:val="28"/>
          <w:szCs w:val="28"/>
          <w:u w:val="single"/>
        </w:rPr>
        <w:t>not in poly</w:t>
      </w:r>
      <w:r w:rsidR="006866F8" w:rsidRPr="008146E8">
        <w:rPr>
          <w:b/>
          <w:sz w:val="28"/>
          <w:szCs w:val="28"/>
          <w:u w:val="single"/>
        </w:rPr>
        <w:t>-</w:t>
      </w:r>
      <w:r w:rsidR="00F27C62" w:rsidRPr="008146E8">
        <w:rPr>
          <w:b/>
          <w:sz w:val="28"/>
          <w:szCs w:val="28"/>
          <w:u w:val="single"/>
        </w:rPr>
        <w:t>pockets</w:t>
      </w:r>
      <w:r w:rsidR="00F27C62" w:rsidRPr="008146E8">
        <w:rPr>
          <w:b/>
          <w:sz w:val="28"/>
          <w:szCs w:val="28"/>
        </w:rPr>
        <w:t xml:space="preserve"> </w:t>
      </w:r>
      <w:r w:rsidR="006E21BA" w:rsidRPr="008146E8">
        <w:rPr>
          <w:b/>
          <w:sz w:val="28"/>
          <w:szCs w:val="28"/>
        </w:rPr>
        <w:t xml:space="preserve">- </w:t>
      </w:r>
      <w:r w:rsidR="00F27C62" w:rsidRPr="008146E8">
        <w:rPr>
          <w:b/>
          <w:sz w:val="28"/>
          <w:szCs w:val="28"/>
        </w:rPr>
        <w:t>to the library.</w:t>
      </w:r>
      <w:r w:rsidR="00052D6F" w:rsidRPr="008146E8">
        <w:rPr>
          <w:b/>
          <w:sz w:val="28"/>
          <w:szCs w:val="28"/>
        </w:rPr>
        <w:t xml:space="preserve"> </w:t>
      </w:r>
      <w:r w:rsidRPr="008146E8">
        <w:rPr>
          <w:b/>
          <w:sz w:val="28"/>
          <w:szCs w:val="28"/>
          <w:u w:val="single"/>
        </w:rPr>
        <w:t>For paper submissions</w:t>
      </w:r>
      <w:r w:rsidR="0066357F" w:rsidRPr="008146E8">
        <w:rPr>
          <w:b/>
          <w:sz w:val="28"/>
          <w:szCs w:val="28"/>
          <w:u w:val="single"/>
        </w:rPr>
        <w:t xml:space="preserve"> </w:t>
      </w:r>
      <w:proofErr w:type="gramStart"/>
      <w:r w:rsidR="0066357F" w:rsidRPr="008146E8">
        <w:rPr>
          <w:b/>
          <w:sz w:val="28"/>
          <w:szCs w:val="28"/>
          <w:u w:val="single"/>
        </w:rPr>
        <w:t>only</w:t>
      </w:r>
      <w:proofErr w:type="gramEnd"/>
      <w:r w:rsidRPr="008146E8">
        <w:rPr>
          <w:b/>
          <w:sz w:val="28"/>
          <w:szCs w:val="28"/>
        </w:rPr>
        <w:t xml:space="preserve"> t</w:t>
      </w:r>
      <w:r w:rsidR="000E32B7" w:rsidRPr="008146E8">
        <w:rPr>
          <w:b/>
          <w:sz w:val="28"/>
          <w:szCs w:val="28"/>
        </w:rPr>
        <w:t xml:space="preserve">his form (ALL PAGES) MUST be </w:t>
      </w:r>
      <w:r w:rsidR="00F27C62" w:rsidRPr="008146E8">
        <w:rPr>
          <w:b/>
          <w:sz w:val="28"/>
          <w:szCs w:val="28"/>
        </w:rPr>
        <w:t>printed out, signed</w:t>
      </w:r>
      <w:r w:rsidRPr="008146E8">
        <w:rPr>
          <w:b/>
          <w:sz w:val="28"/>
          <w:szCs w:val="28"/>
        </w:rPr>
        <w:t>, attached to the front of your assignment</w:t>
      </w:r>
      <w:r w:rsidR="00F27C62" w:rsidRPr="008146E8">
        <w:rPr>
          <w:b/>
          <w:sz w:val="28"/>
          <w:szCs w:val="28"/>
        </w:rPr>
        <w:t xml:space="preserve"> and </w:t>
      </w:r>
      <w:r w:rsidR="000E32B7" w:rsidRPr="008146E8">
        <w:rPr>
          <w:b/>
          <w:sz w:val="28"/>
          <w:szCs w:val="28"/>
        </w:rPr>
        <w:t xml:space="preserve">submitted </w:t>
      </w:r>
      <w:r w:rsidR="00D770BD" w:rsidRPr="008146E8">
        <w:rPr>
          <w:b/>
          <w:sz w:val="28"/>
          <w:szCs w:val="28"/>
        </w:rPr>
        <w:t xml:space="preserve">to </w:t>
      </w:r>
      <w:r w:rsidR="00F27C62" w:rsidRPr="008146E8">
        <w:rPr>
          <w:b/>
          <w:sz w:val="28"/>
          <w:szCs w:val="28"/>
        </w:rPr>
        <w:t>the library</w:t>
      </w:r>
      <w:r w:rsidR="00D770BD" w:rsidRPr="008146E8">
        <w:rPr>
          <w:b/>
          <w:sz w:val="28"/>
          <w:szCs w:val="28"/>
        </w:rPr>
        <w:t xml:space="preserve"> </w:t>
      </w:r>
      <w:r w:rsidR="000E32B7" w:rsidRPr="008146E8">
        <w:rPr>
          <w:b/>
          <w:sz w:val="28"/>
          <w:szCs w:val="28"/>
        </w:rPr>
        <w:t xml:space="preserve">separately from your </w:t>
      </w:r>
      <w:r w:rsidR="006866F8" w:rsidRPr="008146E8">
        <w:rPr>
          <w:b/>
          <w:sz w:val="28"/>
          <w:szCs w:val="28"/>
        </w:rPr>
        <w:t xml:space="preserve">electronic </w:t>
      </w:r>
      <w:r w:rsidR="000E32B7" w:rsidRPr="008146E8">
        <w:rPr>
          <w:b/>
          <w:sz w:val="28"/>
          <w:szCs w:val="28"/>
        </w:rPr>
        <w:t>assignment</w:t>
      </w:r>
      <w:r w:rsidR="006866F8" w:rsidRPr="008146E8">
        <w:rPr>
          <w:b/>
          <w:sz w:val="28"/>
          <w:szCs w:val="28"/>
        </w:rPr>
        <w:t xml:space="preserve"> submission</w:t>
      </w:r>
      <w:r w:rsidR="000E32B7" w:rsidRPr="008146E8">
        <w:rPr>
          <w:b/>
          <w:sz w:val="28"/>
          <w:szCs w:val="28"/>
        </w:rPr>
        <w:t xml:space="preserve">.  </w:t>
      </w:r>
      <w:r w:rsidR="00B50D84" w:rsidRPr="008146E8">
        <w:rPr>
          <w:b/>
          <w:sz w:val="28"/>
          <w:szCs w:val="28"/>
        </w:rPr>
        <w:t>Paper submission a</w:t>
      </w:r>
      <w:r w:rsidR="000E32B7" w:rsidRPr="008146E8">
        <w:rPr>
          <w:b/>
          <w:sz w:val="28"/>
          <w:szCs w:val="28"/>
        </w:rPr>
        <w:t xml:space="preserve">ssignments will not be accepted without this form as it is a requirement that you sign the disclosure regarding </w:t>
      </w:r>
      <w:r w:rsidR="006866F8" w:rsidRPr="008146E8">
        <w:rPr>
          <w:b/>
          <w:sz w:val="28"/>
          <w:szCs w:val="28"/>
        </w:rPr>
        <w:t xml:space="preserve">the </w:t>
      </w:r>
      <w:r w:rsidR="000E32B7" w:rsidRPr="008146E8">
        <w:rPr>
          <w:b/>
          <w:sz w:val="28"/>
          <w:szCs w:val="28"/>
        </w:rPr>
        <w:t>referencing convention.</w:t>
      </w:r>
    </w:p>
    <w:p w:rsidR="00200A56" w:rsidRPr="008146E8" w:rsidRDefault="000E32B7" w:rsidP="00200A56">
      <w:pPr>
        <w:pStyle w:val="ListParagraph"/>
        <w:numPr>
          <w:ilvl w:val="0"/>
          <w:numId w:val="7"/>
        </w:numPr>
        <w:rPr>
          <w:b/>
          <w:sz w:val="28"/>
          <w:szCs w:val="28"/>
        </w:rPr>
      </w:pPr>
      <w:r w:rsidRPr="008146E8">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F5C84" w:rsidRDefault="00FF5C84" w:rsidP="008A62BC">
                            <w:pPr>
                              <w:pStyle w:val="Heading6"/>
                              <w:pBdr>
                                <w:top w:val="none" w:sz="0" w:space="0" w:color="auto"/>
                                <w:left w:val="none" w:sz="0" w:space="0" w:color="auto"/>
                                <w:bottom w:val="none" w:sz="0" w:space="0" w:color="auto"/>
                                <w:right w:val="none" w:sz="0" w:space="0" w:color="auto"/>
                              </w:pBdr>
                              <w:shd w:val="clear" w:color="auto" w:fill="E0E0E0"/>
                            </w:pPr>
                          </w:p>
                          <w:p w:rsidR="00FF5C84" w:rsidRDefault="00FF5C8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F5C84" w:rsidRDefault="00FF5C84" w:rsidP="008A62BC">
                      <w:pPr>
                        <w:pStyle w:val="Heading6"/>
                        <w:pBdr>
                          <w:top w:val="none" w:sz="0" w:space="0" w:color="auto"/>
                          <w:left w:val="none" w:sz="0" w:space="0" w:color="auto"/>
                          <w:bottom w:val="none" w:sz="0" w:space="0" w:color="auto"/>
                          <w:right w:val="none" w:sz="0" w:space="0" w:color="auto"/>
                        </w:pBdr>
                        <w:shd w:val="clear" w:color="auto" w:fill="E0E0E0"/>
                      </w:pPr>
                    </w:p>
                    <w:p w:rsidR="00FF5C84" w:rsidRDefault="00FF5C8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DB116D" w:rsidP="00E51AAC">
            <w:pPr>
              <w:spacing w:before="120" w:after="120"/>
              <w:jc w:val="both"/>
              <w:rPr>
                <w:rFonts w:ascii="Calibri" w:hAnsi="Calibri" w:cs="Arial"/>
                <w:b/>
                <w:sz w:val="22"/>
                <w:szCs w:val="22"/>
              </w:rPr>
            </w:pP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04B5D" w:rsidP="00E51AAC">
            <w:pPr>
              <w:spacing w:before="120" w:after="120"/>
              <w:jc w:val="both"/>
              <w:rPr>
                <w:rFonts w:ascii="Calibri" w:hAnsi="Calibri" w:cs="Arial"/>
                <w:b/>
                <w:sz w:val="22"/>
                <w:szCs w:val="22"/>
              </w:rPr>
            </w:pP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C96E29" w:rsidP="00C96E29">
            <w:pPr>
              <w:spacing w:before="120" w:after="120"/>
              <w:jc w:val="both"/>
              <w:rPr>
                <w:rFonts w:ascii="Calibri" w:hAnsi="Calibri" w:cs="Arial"/>
                <w:b/>
                <w:sz w:val="22"/>
                <w:szCs w:val="22"/>
              </w:rPr>
            </w:pPr>
            <w:r>
              <w:rPr>
                <w:rFonts w:ascii="Calibri" w:hAnsi="Calibri" w:cs="Arial"/>
                <w:b/>
                <w:sz w:val="22"/>
                <w:szCs w:val="22"/>
              </w:rPr>
              <w:t>23</w:t>
            </w:r>
            <w:r w:rsidR="00882B53">
              <w:rPr>
                <w:rFonts w:ascii="Calibri" w:hAnsi="Calibri" w:cs="Arial"/>
                <w:b/>
                <w:sz w:val="22"/>
                <w:szCs w:val="22"/>
              </w:rPr>
              <w:t>/</w:t>
            </w:r>
            <w:r>
              <w:rPr>
                <w:rFonts w:ascii="Calibri" w:hAnsi="Calibri" w:cs="Arial"/>
                <w:b/>
                <w:sz w:val="22"/>
                <w:szCs w:val="22"/>
              </w:rPr>
              <w:t>3</w:t>
            </w:r>
            <w:r w:rsidR="00882B53">
              <w:rPr>
                <w:rFonts w:ascii="Calibri" w:hAnsi="Calibri" w:cs="Arial"/>
                <w:b/>
                <w:sz w:val="22"/>
                <w:szCs w:val="22"/>
              </w:rPr>
              <w:t>/17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w:t>
            </w:r>
            <w:proofErr w:type="gramStart"/>
            <w:r w:rsidR="008A62BC" w:rsidRPr="008F78C2">
              <w:rPr>
                <w:rFonts w:ascii="Calibri" w:hAnsi="Calibri" w:cs="Arial"/>
                <w:sz w:val="18"/>
                <w:szCs w:val="18"/>
              </w:rPr>
              <w:t>initials</w:t>
            </w:r>
            <w:r w:rsidRPr="008F78C2">
              <w:rPr>
                <w:rFonts w:ascii="Calibri" w:hAnsi="Calibri" w:cs="Arial"/>
                <w:sz w:val="18"/>
                <w:szCs w:val="18"/>
              </w:rPr>
              <w:t xml:space="preserve">, </w:t>
            </w:r>
            <w:r w:rsidR="008A62BC" w:rsidRPr="008F78C2">
              <w:rPr>
                <w:rFonts w:ascii="Calibri" w:hAnsi="Calibri" w:cs="Arial"/>
                <w:sz w:val="18"/>
                <w:szCs w:val="18"/>
              </w:rPr>
              <w:t xml:space="preserve"> year</w:t>
            </w:r>
            <w:proofErr w:type="gramEnd"/>
            <w:r w:rsidR="008A62BC" w:rsidRPr="008F78C2">
              <w:rPr>
                <w:rFonts w:ascii="Calibri" w:hAnsi="Calibri" w:cs="Arial"/>
                <w:sz w:val="18"/>
                <w:szCs w:val="18"/>
              </w:rPr>
              <w:t xml:space="preserve">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762066" w:rsidP="00E7789F">
            <w:pPr>
              <w:spacing w:after="120"/>
              <w:jc w:val="both"/>
              <w:rPr>
                <w:rFonts w:ascii="Calibri" w:hAnsi="Calibri"/>
                <w:sz w:val="22"/>
                <w:szCs w:val="22"/>
              </w:rPr>
            </w:pPr>
            <w:r w:rsidRPr="00644F14">
              <w:rPr>
                <w:sz w:val="22"/>
              </w:rPr>
              <w:t>Conceptualise the architecture, technology and protocols used in networked multiplayer games</w:t>
            </w:r>
          </w:p>
        </w:tc>
      </w:tr>
      <w:tr w:rsidR="00AF4F0B" w:rsidRPr="00C1361B" w:rsidTr="00AF4F0B">
        <w:tc>
          <w:tcPr>
            <w:tcW w:w="10598" w:type="dxa"/>
          </w:tcPr>
          <w:p w:rsidR="00AF4F0B" w:rsidRPr="00C1361B" w:rsidRDefault="00762066" w:rsidP="00273FEE">
            <w:pPr>
              <w:rPr>
                <w:rFonts w:ascii="Calibri" w:hAnsi="Calibri"/>
                <w:sz w:val="22"/>
                <w:szCs w:val="22"/>
              </w:rPr>
            </w:pPr>
            <w:r w:rsidRPr="00644F14">
              <w:rPr>
                <w:sz w:val="22"/>
              </w:rPr>
              <w:t>Critically evaluate the principles, concepts and techniques, and justify their use in the implementation of real-time networked multi-user and web applications</w:t>
            </w:r>
          </w:p>
        </w:tc>
      </w:tr>
      <w:tr w:rsidR="00AF4F0B" w:rsidRPr="00C1361B" w:rsidTr="00AF4F0B">
        <w:tc>
          <w:tcPr>
            <w:tcW w:w="10598" w:type="dxa"/>
          </w:tcPr>
          <w:p w:rsidR="00AF4F0B" w:rsidRPr="00C1361B" w:rsidRDefault="00762066" w:rsidP="00273FEE">
            <w:pPr>
              <w:rPr>
                <w:rFonts w:ascii="Calibri" w:hAnsi="Calibri"/>
                <w:sz w:val="22"/>
                <w:szCs w:val="22"/>
              </w:rPr>
            </w:pPr>
            <w:r w:rsidRPr="00644F14">
              <w:rPr>
                <w:sz w:val="22"/>
              </w:rPr>
              <w:t>Deploy appropriate methods and techniques in the development of aspects of a multiplayer game, management tool and web application</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6056CD" w:rsidRDefault="006056CD" w:rsidP="006056CD">
      <w:pPr>
        <w:jc w:val="both"/>
        <w:rPr>
          <w:sz w:val="28"/>
          <w:szCs w:val="28"/>
        </w:rPr>
      </w:pPr>
      <w:r w:rsidRPr="0070020D">
        <w:rPr>
          <w:b/>
          <w:sz w:val="40"/>
          <w:szCs w:val="40"/>
          <w:u w:val="single"/>
        </w:rPr>
        <w:t>Guidance</w:t>
      </w:r>
    </w:p>
    <w:p w:rsidR="006056CD" w:rsidRDefault="006056CD" w:rsidP="006056CD">
      <w:pPr>
        <w:jc w:val="both"/>
        <w:rPr>
          <w:sz w:val="28"/>
          <w:szCs w:val="28"/>
        </w:rPr>
      </w:pPr>
    </w:p>
    <w:p w:rsidR="00517D38" w:rsidRDefault="00517D38" w:rsidP="00517D38">
      <w:pPr>
        <w:rPr>
          <w:b/>
          <w:color w:val="FF0000"/>
          <w:sz w:val="32"/>
          <w:szCs w:val="32"/>
        </w:rPr>
      </w:pPr>
      <w:r w:rsidRPr="002913E9">
        <w:rPr>
          <w:b/>
          <w:color w:val="FF0000"/>
          <w:sz w:val="32"/>
          <w:szCs w:val="32"/>
        </w:rPr>
        <w:t>IN THE ELECTRONIC SUBMISSION OF THE REPORT, ALL THE CODE SHOULD BE INCLUDED IN THE APPENDIX FOR MARKING</w:t>
      </w:r>
    </w:p>
    <w:p w:rsidR="00517D38" w:rsidRDefault="00517D38" w:rsidP="00762066">
      <w:pPr>
        <w:rPr>
          <w:sz w:val="28"/>
          <w:szCs w:val="28"/>
        </w:rPr>
      </w:pPr>
    </w:p>
    <w:p w:rsidR="00762066" w:rsidRPr="005457BA" w:rsidRDefault="00762066" w:rsidP="00762066">
      <w:pPr>
        <w:rPr>
          <w:sz w:val="28"/>
          <w:szCs w:val="28"/>
        </w:rPr>
      </w:pPr>
      <w:r w:rsidRPr="005457BA">
        <w:rPr>
          <w:sz w:val="28"/>
          <w:szCs w:val="28"/>
        </w:rPr>
        <w:t xml:space="preserve">Develop a multiplayer concept demo for a game of your choice, which must be agreed with the lecturer. Demonstrate an understanding of network </w:t>
      </w:r>
      <w:r w:rsidR="00743FD6">
        <w:rPr>
          <w:sz w:val="28"/>
          <w:szCs w:val="28"/>
        </w:rPr>
        <w:t xml:space="preserve">programming and multithreading </w:t>
      </w:r>
      <w:r w:rsidRPr="005457BA">
        <w:rPr>
          <w:sz w:val="28"/>
          <w:szCs w:val="28"/>
        </w:rPr>
        <w:t>concepts and techniques by creating a game and/or management tool.</w:t>
      </w:r>
    </w:p>
    <w:p w:rsidR="00762066" w:rsidRPr="005457BA" w:rsidRDefault="00762066" w:rsidP="00762066">
      <w:pPr>
        <w:rPr>
          <w:sz w:val="28"/>
          <w:szCs w:val="28"/>
        </w:rPr>
      </w:pPr>
    </w:p>
    <w:p w:rsidR="00762066" w:rsidRPr="005457BA" w:rsidRDefault="00762066" w:rsidP="00762066">
      <w:pPr>
        <w:rPr>
          <w:sz w:val="28"/>
          <w:szCs w:val="28"/>
        </w:rPr>
      </w:pPr>
      <w:r w:rsidRPr="005457BA">
        <w:rPr>
          <w:sz w:val="28"/>
          <w:szCs w:val="28"/>
        </w:rPr>
        <w:t>Create a Windows game which may take the form of either a distributed network or a client/server application. For example, you may choose a text based RPG, text based maze, two-player hangman, interaction between two AI Bots, AI Bot vs. Player, a simple quiz game using a database, etc.</w:t>
      </w:r>
    </w:p>
    <w:p w:rsidR="00762066" w:rsidRPr="005457BA" w:rsidRDefault="00762066" w:rsidP="00762066">
      <w:pPr>
        <w:rPr>
          <w:sz w:val="28"/>
          <w:szCs w:val="28"/>
        </w:rPr>
      </w:pPr>
    </w:p>
    <w:p w:rsidR="00762066" w:rsidRPr="005457BA" w:rsidRDefault="00762066" w:rsidP="00762066">
      <w:pPr>
        <w:rPr>
          <w:sz w:val="28"/>
          <w:szCs w:val="28"/>
        </w:rPr>
      </w:pPr>
      <w:r w:rsidRPr="005457BA">
        <w:rPr>
          <w:sz w:val="28"/>
          <w:szCs w:val="28"/>
        </w:rPr>
        <w:t xml:space="preserve">Use Winsock and demonstrate a number of the networking principles, concepts and techniques covered in the class </w:t>
      </w:r>
      <w:proofErr w:type="gramStart"/>
      <w:r w:rsidRPr="005457BA">
        <w:rPr>
          <w:sz w:val="28"/>
          <w:szCs w:val="28"/>
        </w:rPr>
        <w:t>including:-</w:t>
      </w:r>
      <w:proofErr w:type="gramEnd"/>
    </w:p>
    <w:p w:rsidR="00762066" w:rsidRPr="005457BA" w:rsidRDefault="00762066" w:rsidP="00762066">
      <w:pPr>
        <w:numPr>
          <w:ilvl w:val="0"/>
          <w:numId w:val="16"/>
        </w:numPr>
        <w:rPr>
          <w:sz w:val="28"/>
          <w:szCs w:val="28"/>
        </w:rPr>
      </w:pPr>
      <w:r w:rsidRPr="005457BA">
        <w:rPr>
          <w:sz w:val="28"/>
          <w:szCs w:val="28"/>
        </w:rPr>
        <w:t xml:space="preserve">UDP sockets </w:t>
      </w:r>
      <w:r w:rsidRPr="005457BA">
        <w:rPr>
          <w:sz w:val="28"/>
          <w:szCs w:val="28"/>
        </w:rPr>
        <w:sym w:font="Wingdings" w:char="F0DF"/>
      </w:r>
      <w:r w:rsidRPr="005457BA">
        <w:rPr>
          <w:sz w:val="28"/>
          <w:szCs w:val="28"/>
        </w:rPr>
        <w:t xml:space="preserve"> the main game should run as a UDP server</w:t>
      </w:r>
    </w:p>
    <w:p w:rsidR="00762066" w:rsidRPr="005457BA" w:rsidRDefault="00762066" w:rsidP="00762066">
      <w:pPr>
        <w:numPr>
          <w:ilvl w:val="0"/>
          <w:numId w:val="16"/>
        </w:numPr>
        <w:rPr>
          <w:sz w:val="28"/>
          <w:szCs w:val="28"/>
        </w:rPr>
      </w:pPr>
      <w:r w:rsidRPr="005457BA">
        <w:rPr>
          <w:sz w:val="28"/>
          <w:szCs w:val="28"/>
        </w:rPr>
        <w:t xml:space="preserve">TCP sockets </w:t>
      </w:r>
      <w:r w:rsidRPr="005457BA">
        <w:rPr>
          <w:sz w:val="28"/>
          <w:szCs w:val="28"/>
        </w:rPr>
        <w:sym w:font="Wingdings" w:char="F0DF"/>
      </w:r>
      <w:r w:rsidRPr="005457BA">
        <w:rPr>
          <w:sz w:val="28"/>
          <w:szCs w:val="28"/>
        </w:rPr>
        <w:t xml:space="preserve"> the player lobby should use a TCP server</w:t>
      </w:r>
    </w:p>
    <w:p w:rsidR="00762066" w:rsidRPr="005457BA" w:rsidRDefault="00762066" w:rsidP="00762066">
      <w:pPr>
        <w:ind w:left="360"/>
        <w:rPr>
          <w:sz w:val="28"/>
          <w:szCs w:val="28"/>
        </w:rPr>
      </w:pPr>
    </w:p>
    <w:p w:rsidR="00762066" w:rsidRPr="005457BA" w:rsidRDefault="00762066" w:rsidP="00762066">
      <w:pPr>
        <w:rPr>
          <w:sz w:val="28"/>
          <w:szCs w:val="28"/>
        </w:rPr>
      </w:pPr>
      <w:r w:rsidRPr="005457BA">
        <w:rPr>
          <w:sz w:val="28"/>
          <w:szCs w:val="28"/>
        </w:rPr>
        <w:t>Process synchronization must also be demonstrated.</w:t>
      </w:r>
    </w:p>
    <w:p w:rsidR="00762066" w:rsidRPr="005457BA" w:rsidRDefault="00762066" w:rsidP="00762066">
      <w:pPr>
        <w:rPr>
          <w:sz w:val="28"/>
          <w:szCs w:val="28"/>
        </w:rPr>
      </w:pPr>
    </w:p>
    <w:p w:rsidR="00762066" w:rsidRPr="005457BA" w:rsidRDefault="00762066" w:rsidP="00762066">
      <w:pPr>
        <w:rPr>
          <w:sz w:val="28"/>
          <w:szCs w:val="28"/>
        </w:rPr>
      </w:pPr>
      <w:r w:rsidRPr="005457BA">
        <w:rPr>
          <w:sz w:val="28"/>
          <w:szCs w:val="28"/>
        </w:rPr>
        <w:t xml:space="preserve">Pay </w:t>
      </w:r>
      <w:proofErr w:type="gramStart"/>
      <w:r w:rsidRPr="005457BA">
        <w:rPr>
          <w:sz w:val="28"/>
          <w:szCs w:val="28"/>
        </w:rPr>
        <w:t>particular attention</w:t>
      </w:r>
      <w:proofErr w:type="gramEnd"/>
      <w:r w:rsidRPr="005457BA">
        <w:rPr>
          <w:sz w:val="28"/>
          <w:szCs w:val="28"/>
        </w:rPr>
        <w:t xml:space="preserve"> to the method used to serve data across a network e.g. packing data/serialization. </w:t>
      </w:r>
    </w:p>
    <w:p w:rsidR="00762066" w:rsidRPr="005457BA" w:rsidRDefault="00762066" w:rsidP="00762066">
      <w:pPr>
        <w:rPr>
          <w:sz w:val="28"/>
          <w:szCs w:val="28"/>
        </w:rPr>
      </w:pPr>
    </w:p>
    <w:p w:rsidR="00762066" w:rsidRPr="005457BA" w:rsidRDefault="00762066" w:rsidP="00762066">
      <w:pPr>
        <w:rPr>
          <w:sz w:val="28"/>
          <w:szCs w:val="28"/>
        </w:rPr>
      </w:pPr>
      <w:r w:rsidRPr="005457BA">
        <w:rPr>
          <w:sz w:val="28"/>
          <w:szCs w:val="28"/>
        </w:rPr>
        <w:t>You will be required to give a 15min demonstration of the working game to the class, at a date and time agreed with the lecturer, and will be expected to explain elements of the code.</w:t>
      </w:r>
    </w:p>
    <w:p w:rsidR="00762066" w:rsidRPr="005457BA" w:rsidRDefault="00762066" w:rsidP="00762066">
      <w:pPr>
        <w:rPr>
          <w:sz w:val="28"/>
          <w:szCs w:val="28"/>
        </w:rPr>
      </w:pPr>
    </w:p>
    <w:p w:rsidR="00762066" w:rsidRPr="005457BA" w:rsidRDefault="00762066" w:rsidP="00762066">
      <w:pPr>
        <w:rPr>
          <w:sz w:val="28"/>
          <w:szCs w:val="28"/>
        </w:rPr>
      </w:pPr>
      <w:r w:rsidRPr="005457BA">
        <w:rPr>
          <w:sz w:val="28"/>
          <w:szCs w:val="28"/>
        </w:rPr>
        <w:t xml:space="preserve">The student must demonstrate their ability to work independently by specifying </w:t>
      </w:r>
      <w:r w:rsidRPr="005457BA">
        <w:rPr>
          <w:color w:val="FF0000"/>
          <w:sz w:val="28"/>
          <w:szCs w:val="28"/>
        </w:rPr>
        <w:t>appropriate additional requirements</w:t>
      </w:r>
      <w:r w:rsidRPr="005457BA">
        <w:rPr>
          <w:sz w:val="28"/>
          <w:szCs w:val="28"/>
        </w:rPr>
        <w:t xml:space="preserve">. </w:t>
      </w:r>
    </w:p>
    <w:p w:rsidR="00762066" w:rsidRPr="005457BA" w:rsidRDefault="00762066" w:rsidP="00762066">
      <w:pPr>
        <w:rPr>
          <w:sz w:val="28"/>
          <w:szCs w:val="28"/>
        </w:rPr>
      </w:pPr>
    </w:p>
    <w:p w:rsidR="00AC0B64" w:rsidRDefault="00762066" w:rsidP="00762066">
      <w:pPr>
        <w:pStyle w:val="BodyText2"/>
        <w:rPr>
          <w:sz w:val="28"/>
          <w:szCs w:val="28"/>
        </w:rPr>
      </w:pPr>
      <w:r w:rsidRPr="005457BA">
        <w:rPr>
          <w:sz w:val="28"/>
          <w:szCs w:val="28"/>
        </w:rPr>
        <w:t>Document (max 1500 words) the design and techniques you used in constructing the game/application.</w:t>
      </w:r>
    </w:p>
    <w:p w:rsidR="005C6630" w:rsidRDefault="005C6630">
      <w:pPr>
        <w:rPr>
          <w:sz w:val="28"/>
          <w:szCs w:val="28"/>
        </w:rPr>
      </w:pPr>
      <w:r>
        <w:rPr>
          <w:sz w:val="28"/>
          <w:szCs w:val="28"/>
        </w:rPr>
        <w:br w:type="page"/>
      </w:r>
    </w:p>
    <w:p w:rsidR="00AC0B64" w:rsidRDefault="00AC0B64">
      <w:pPr>
        <w:rPr>
          <w:sz w:val="28"/>
          <w:szCs w:val="2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6056CD" w:rsidRDefault="006056CD"/>
    <w:p w:rsidR="006056CD" w:rsidRPr="005B5D9F" w:rsidRDefault="006056CD" w:rsidP="006056CD">
      <w:pPr>
        <w:rPr>
          <w:b/>
          <w:sz w:val="28"/>
          <w:szCs w:val="28"/>
          <w:u w:val="single"/>
        </w:rPr>
      </w:pPr>
      <w:r w:rsidRPr="005B5D9F">
        <w:rPr>
          <w:b/>
          <w:sz w:val="28"/>
          <w:szCs w:val="28"/>
          <w:u w:val="single"/>
        </w:rPr>
        <w:t>Research-Informed Literature</w:t>
      </w:r>
    </w:p>
    <w:p w:rsidR="006056CD" w:rsidRDefault="006056CD" w:rsidP="006056CD">
      <w:pPr>
        <w:rPr>
          <w:sz w:val="28"/>
          <w:szCs w:val="28"/>
        </w:rPr>
      </w:pPr>
    </w:p>
    <w:p w:rsidR="006A6E64" w:rsidRDefault="006A6E64" w:rsidP="006A6E64">
      <w:pPr>
        <w:numPr>
          <w:ilvl w:val="0"/>
          <w:numId w:val="10"/>
        </w:numPr>
        <w:rPr>
          <w:sz w:val="28"/>
          <w:szCs w:val="28"/>
        </w:rPr>
      </w:pPr>
      <w:r>
        <w:rPr>
          <w:sz w:val="28"/>
          <w:szCs w:val="28"/>
        </w:rPr>
        <w:t>Not applicable</w:t>
      </w:r>
    </w:p>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Knowledge and Understanding of Subject</w:t>
      </w:r>
    </w:p>
    <w:p w:rsidR="006056CD" w:rsidRDefault="006056CD" w:rsidP="006056CD">
      <w:pPr>
        <w:rPr>
          <w:sz w:val="28"/>
          <w:szCs w:val="28"/>
        </w:rPr>
      </w:pPr>
    </w:p>
    <w:p w:rsidR="00762066" w:rsidRDefault="00762066" w:rsidP="00762066">
      <w:pPr>
        <w:numPr>
          <w:ilvl w:val="0"/>
          <w:numId w:val="10"/>
        </w:numPr>
        <w:rPr>
          <w:sz w:val="28"/>
          <w:szCs w:val="28"/>
        </w:rPr>
      </w:pPr>
      <w:r>
        <w:rPr>
          <w:sz w:val="28"/>
          <w:szCs w:val="28"/>
        </w:rPr>
        <w:t>Not applicable</w:t>
      </w:r>
    </w:p>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Analysis</w:t>
      </w:r>
    </w:p>
    <w:p w:rsidR="006056CD" w:rsidRDefault="006056CD" w:rsidP="006056CD">
      <w:pPr>
        <w:rPr>
          <w:sz w:val="28"/>
          <w:szCs w:val="28"/>
        </w:rPr>
      </w:pPr>
    </w:p>
    <w:p w:rsidR="005C6630" w:rsidRDefault="005C6630" w:rsidP="005C6630">
      <w:pPr>
        <w:numPr>
          <w:ilvl w:val="0"/>
          <w:numId w:val="10"/>
        </w:numPr>
        <w:rPr>
          <w:sz w:val="28"/>
          <w:szCs w:val="28"/>
        </w:rPr>
      </w:pPr>
      <w:r>
        <w:rPr>
          <w:sz w:val="28"/>
          <w:szCs w:val="28"/>
        </w:rPr>
        <w:t>Not applicable</w:t>
      </w:r>
    </w:p>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Practical Application and Deployment</w:t>
      </w:r>
    </w:p>
    <w:p w:rsidR="006056CD" w:rsidRDefault="006056CD" w:rsidP="006056CD">
      <w:pPr>
        <w:rPr>
          <w:sz w:val="28"/>
          <w:szCs w:val="28"/>
        </w:rPr>
      </w:pPr>
    </w:p>
    <w:p w:rsidR="006056CD" w:rsidRDefault="006056CD" w:rsidP="006056CD">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D47A9A" w:rsidRPr="008C0209" w:rsidTr="00550B9A">
        <w:tc>
          <w:tcPr>
            <w:tcW w:w="8775" w:type="dxa"/>
            <w:shd w:val="clear" w:color="auto" w:fill="auto"/>
          </w:tcPr>
          <w:p w:rsidR="00D47A9A" w:rsidRPr="008C0209" w:rsidRDefault="00D47A9A" w:rsidP="00550B9A">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rsidR="00D47A9A" w:rsidRPr="008C0209" w:rsidRDefault="00D47A9A" w:rsidP="00550B9A">
            <w:pPr>
              <w:rPr>
                <w:sz w:val="28"/>
                <w:szCs w:val="28"/>
              </w:rPr>
            </w:pPr>
            <w:r w:rsidRPr="008C0209">
              <w:rPr>
                <w:sz w:val="28"/>
                <w:szCs w:val="28"/>
              </w:rPr>
              <w:t>%Max</w:t>
            </w:r>
          </w:p>
        </w:tc>
        <w:tc>
          <w:tcPr>
            <w:tcW w:w="932" w:type="dxa"/>
            <w:shd w:val="clear" w:color="auto" w:fill="auto"/>
          </w:tcPr>
          <w:p w:rsidR="00D47A9A" w:rsidRPr="008C0209" w:rsidRDefault="00D47A9A" w:rsidP="00550B9A">
            <w:pPr>
              <w:rPr>
                <w:sz w:val="28"/>
                <w:szCs w:val="28"/>
              </w:rPr>
            </w:pPr>
            <w:r w:rsidRPr="008C0209">
              <w:rPr>
                <w:sz w:val="28"/>
                <w:szCs w:val="28"/>
              </w:rPr>
              <w:t>Marks</w:t>
            </w:r>
          </w:p>
        </w:tc>
      </w:tr>
      <w:tr w:rsidR="00D47A9A" w:rsidRPr="008C0209" w:rsidTr="00550B9A">
        <w:tc>
          <w:tcPr>
            <w:tcW w:w="8775" w:type="dxa"/>
            <w:shd w:val="clear" w:color="auto" w:fill="auto"/>
            <w:vAlign w:val="center"/>
          </w:tcPr>
          <w:p w:rsidR="00D47A9A" w:rsidRPr="008C0209" w:rsidRDefault="00762066" w:rsidP="0072623C">
            <w:pPr>
              <w:rPr>
                <w:sz w:val="28"/>
                <w:szCs w:val="28"/>
              </w:rPr>
            </w:pPr>
            <w:r>
              <w:rPr>
                <w:sz w:val="28"/>
                <w:szCs w:val="28"/>
              </w:rPr>
              <w:t>Build a UDP server to demonstrate an understanding of UDP</w:t>
            </w:r>
          </w:p>
        </w:tc>
        <w:tc>
          <w:tcPr>
            <w:tcW w:w="963" w:type="dxa"/>
            <w:shd w:val="clear" w:color="auto" w:fill="auto"/>
            <w:vAlign w:val="center"/>
          </w:tcPr>
          <w:p w:rsidR="00D47A9A" w:rsidRPr="008C0209" w:rsidRDefault="00762066" w:rsidP="00D47A9A">
            <w:pPr>
              <w:jc w:val="center"/>
              <w:rPr>
                <w:sz w:val="28"/>
                <w:szCs w:val="28"/>
              </w:rPr>
            </w:pPr>
            <w:r>
              <w:rPr>
                <w:sz w:val="28"/>
                <w:szCs w:val="28"/>
              </w:rPr>
              <w:t>25</w:t>
            </w:r>
          </w:p>
        </w:tc>
        <w:tc>
          <w:tcPr>
            <w:tcW w:w="932" w:type="dxa"/>
            <w:shd w:val="clear" w:color="auto" w:fill="auto"/>
          </w:tcPr>
          <w:p w:rsidR="00D47A9A" w:rsidRPr="008C0209" w:rsidRDefault="00D47A9A" w:rsidP="00D47A9A">
            <w:pPr>
              <w:jc w:val="center"/>
              <w:rPr>
                <w:sz w:val="36"/>
                <w:szCs w:val="36"/>
              </w:rPr>
            </w:pPr>
          </w:p>
        </w:tc>
      </w:tr>
      <w:tr w:rsidR="00762066" w:rsidRPr="008C0209" w:rsidTr="00550B9A">
        <w:tc>
          <w:tcPr>
            <w:tcW w:w="8775" w:type="dxa"/>
            <w:shd w:val="clear" w:color="auto" w:fill="auto"/>
            <w:vAlign w:val="center"/>
          </w:tcPr>
          <w:p w:rsidR="00762066" w:rsidRPr="008C0209" w:rsidRDefault="00762066" w:rsidP="00762066">
            <w:pPr>
              <w:rPr>
                <w:sz w:val="28"/>
                <w:szCs w:val="28"/>
              </w:rPr>
            </w:pPr>
            <w:r>
              <w:rPr>
                <w:sz w:val="28"/>
                <w:szCs w:val="28"/>
              </w:rPr>
              <w:t>Build a TCP server to demonstrate an understanding of TCP</w:t>
            </w:r>
          </w:p>
        </w:tc>
        <w:tc>
          <w:tcPr>
            <w:tcW w:w="963" w:type="dxa"/>
            <w:shd w:val="clear" w:color="auto" w:fill="auto"/>
            <w:vAlign w:val="center"/>
          </w:tcPr>
          <w:p w:rsidR="00762066" w:rsidRPr="008C0209" w:rsidRDefault="00762066" w:rsidP="00762066">
            <w:pPr>
              <w:jc w:val="center"/>
              <w:rPr>
                <w:sz w:val="28"/>
                <w:szCs w:val="28"/>
              </w:rPr>
            </w:pPr>
            <w:r>
              <w:rPr>
                <w:sz w:val="28"/>
                <w:szCs w:val="28"/>
              </w:rPr>
              <w:t>25</w:t>
            </w:r>
          </w:p>
        </w:tc>
        <w:tc>
          <w:tcPr>
            <w:tcW w:w="932" w:type="dxa"/>
            <w:shd w:val="clear" w:color="auto" w:fill="auto"/>
          </w:tcPr>
          <w:p w:rsidR="00762066" w:rsidRPr="008C0209" w:rsidRDefault="00762066" w:rsidP="00762066">
            <w:pPr>
              <w:jc w:val="center"/>
              <w:rPr>
                <w:sz w:val="36"/>
                <w:szCs w:val="36"/>
              </w:rPr>
            </w:pPr>
          </w:p>
        </w:tc>
      </w:tr>
      <w:tr w:rsidR="00762066" w:rsidRPr="008C0209" w:rsidTr="00550B9A">
        <w:tc>
          <w:tcPr>
            <w:tcW w:w="8775" w:type="dxa"/>
            <w:shd w:val="clear" w:color="auto" w:fill="auto"/>
            <w:vAlign w:val="center"/>
          </w:tcPr>
          <w:p w:rsidR="00762066" w:rsidRPr="008C0209" w:rsidRDefault="00762066" w:rsidP="00762066">
            <w:pPr>
              <w:rPr>
                <w:sz w:val="28"/>
                <w:szCs w:val="28"/>
              </w:rPr>
            </w:pPr>
            <w:r>
              <w:rPr>
                <w:sz w:val="28"/>
                <w:szCs w:val="28"/>
              </w:rPr>
              <w:t>Demonstrate process synchronization</w:t>
            </w:r>
          </w:p>
        </w:tc>
        <w:tc>
          <w:tcPr>
            <w:tcW w:w="963" w:type="dxa"/>
            <w:shd w:val="clear" w:color="auto" w:fill="auto"/>
            <w:vAlign w:val="center"/>
          </w:tcPr>
          <w:p w:rsidR="00762066" w:rsidRPr="008C0209" w:rsidRDefault="00762066" w:rsidP="00762066">
            <w:pPr>
              <w:jc w:val="center"/>
              <w:rPr>
                <w:sz w:val="28"/>
                <w:szCs w:val="28"/>
              </w:rPr>
            </w:pPr>
            <w:r>
              <w:rPr>
                <w:sz w:val="28"/>
                <w:szCs w:val="28"/>
              </w:rPr>
              <w:t>25</w:t>
            </w:r>
          </w:p>
        </w:tc>
        <w:tc>
          <w:tcPr>
            <w:tcW w:w="932" w:type="dxa"/>
            <w:shd w:val="clear" w:color="auto" w:fill="auto"/>
          </w:tcPr>
          <w:p w:rsidR="00762066" w:rsidRPr="008C0209" w:rsidRDefault="00762066" w:rsidP="00762066">
            <w:pPr>
              <w:jc w:val="center"/>
              <w:rPr>
                <w:sz w:val="36"/>
                <w:szCs w:val="36"/>
              </w:rPr>
            </w:pPr>
          </w:p>
        </w:tc>
      </w:tr>
    </w:tbl>
    <w:p w:rsidR="006056CD" w:rsidRDefault="006056CD" w:rsidP="006056CD">
      <w:pPr>
        <w:jc w:val="both"/>
        <w:rPr>
          <w:sz w:val="28"/>
          <w:szCs w:val="28"/>
        </w:rPr>
      </w:pPr>
    </w:p>
    <w:p w:rsidR="00D47A9A" w:rsidRDefault="00D47A9A" w:rsidP="006056CD">
      <w:pPr>
        <w:jc w:val="both"/>
        <w:rPr>
          <w:sz w:val="28"/>
          <w:szCs w:val="28"/>
        </w:rPr>
      </w:pPr>
    </w:p>
    <w:p w:rsidR="006056CD" w:rsidRPr="005B5D9F" w:rsidRDefault="006056CD" w:rsidP="006056CD">
      <w:pPr>
        <w:rPr>
          <w:b/>
          <w:sz w:val="28"/>
          <w:szCs w:val="28"/>
          <w:u w:val="single"/>
        </w:rPr>
      </w:pPr>
      <w:r w:rsidRPr="005B5D9F">
        <w:rPr>
          <w:b/>
          <w:sz w:val="28"/>
          <w:szCs w:val="28"/>
          <w:u w:val="single"/>
        </w:rPr>
        <w:t>Skills for Professional Practice</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762066" w:rsidRPr="008C0209" w:rsidTr="00FF5C84">
        <w:tc>
          <w:tcPr>
            <w:tcW w:w="8775" w:type="dxa"/>
            <w:shd w:val="clear" w:color="auto" w:fill="auto"/>
          </w:tcPr>
          <w:p w:rsidR="00762066" w:rsidRPr="008C0209" w:rsidRDefault="00762066" w:rsidP="00FF5C84">
            <w:pPr>
              <w:rPr>
                <w:sz w:val="28"/>
                <w:szCs w:val="28"/>
              </w:rPr>
            </w:pPr>
          </w:p>
        </w:tc>
        <w:tc>
          <w:tcPr>
            <w:tcW w:w="963" w:type="dxa"/>
            <w:shd w:val="clear" w:color="auto" w:fill="auto"/>
          </w:tcPr>
          <w:p w:rsidR="00762066" w:rsidRPr="008C0209" w:rsidRDefault="00762066" w:rsidP="00FF5C84">
            <w:pPr>
              <w:rPr>
                <w:sz w:val="28"/>
                <w:szCs w:val="28"/>
              </w:rPr>
            </w:pPr>
            <w:r w:rsidRPr="008C0209">
              <w:rPr>
                <w:sz w:val="28"/>
                <w:szCs w:val="28"/>
              </w:rPr>
              <w:t>%Max</w:t>
            </w:r>
          </w:p>
        </w:tc>
        <w:tc>
          <w:tcPr>
            <w:tcW w:w="932" w:type="dxa"/>
            <w:shd w:val="clear" w:color="auto" w:fill="auto"/>
          </w:tcPr>
          <w:p w:rsidR="00762066" w:rsidRPr="008C0209" w:rsidRDefault="00762066" w:rsidP="00FF5C84">
            <w:pPr>
              <w:rPr>
                <w:sz w:val="28"/>
                <w:szCs w:val="28"/>
              </w:rPr>
            </w:pPr>
            <w:r w:rsidRPr="008C0209">
              <w:rPr>
                <w:sz w:val="28"/>
                <w:szCs w:val="28"/>
              </w:rPr>
              <w:t>Marks</w:t>
            </w:r>
          </w:p>
        </w:tc>
      </w:tr>
      <w:tr w:rsidR="00762066" w:rsidRPr="008C0209" w:rsidTr="00FF5C84">
        <w:tc>
          <w:tcPr>
            <w:tcW w:w="8775" w:type="dxa"/>
            <w:shd w:val="clear" w:color="auto" w:fill="auto"/>
            <w:vAlign w:val="center"/>
          </w:tcPr>
          <w:p w:rsidR="00762066" w:rsidRPr="008C0209" w:rsidRDefault="00762066" w:rsidP="00FF5C84">
            <w:pPr>
              <w:rPr>
                <w:sz w:val="28"/>
                <w:szCs w:val="28"/>
              </w:rPr>
            </w:pPr>
            <w:r>
              <w:rPr>
                <w:sz w:val="28"/>
                <w:szCs w:val="28"/>
              </w:rPr>
              <w:t>Demonstrate the ability to work independently</w:t>
            </w:r>
          </w:p>
        </w:tc>
        <w:tc>
          <w:tcPr>
            <w:tcW w:w="963" w:type="dxa"/>
            <w:shd w:val="clear" w:color="auto" w:fill="auto"/>
            <w:vAlign w:val="center"/>
          </w:tcPr>
          <w:p w:rsidR="00762066" w:rsidRPr="008C0209" w:rsidRDefault="00762066" w:rsidP="00FF5C84">
            <w:pPr>
              <w:jc w:val="center"/>
              <w:rPr>
                <w:sz w:val="28"/>
                <w:szCs w:val="28"/>
              </w:rPr>
            </w:pPr>
            <w:r>
              <w:rPr>
                <w:sz w:val="28"/>
                <w:szCs w:val="28"/>
              </w:rPr>
              <w:t>25</w:t>
            </w:r>
          </w:p>
        </w:tc>
        <w:tc>
          <w:tcPr>
            <w:tcW w:w="932" w:type="dxa"/>
            <w:shd w:val="clear" w:color="auto" w:fill="auto"/>
          </w:tcPr>
          <w:p w:rsidR="00762066" w:rsidRPr="008C0209" w:rsidRDefault="00762066" w:rsidP="00FF5C84">
            <w:pPr>
              <w:jc w:val="center"/>
              <w:rPr>
                <w:sz w:val="36"/>
                <w:szCs w:val="36"/>
              </w:rPr>
            </w:pPr>
          </w:p>
        </w:tc>
      </w:tr>
    </w:tbl>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6056C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F61A20">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62066" w:rsidP="005E285E">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proofErr w:type="gramStart"/>
            <w:r w:rsidRPr="00F61A20">
              <w:rPr>
                <w:rFonts w:ascii="Calibri" w:hAnsi="Calibri"/>
                <w:sz w:val="14"/>
                <w:szCs w:val="14"/>
              </w:rPr>
              <w:t>organisation  of</w:t>
            </w:r>
            <w:proofErr w:type="gramEnd"/>
            <w:r w:rsidRPr="00F61A20">
              <w:rPr>
                <w:rFonts w:ascii="Calibri" w:hAnsi="Calibri"/>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62066" w:rsidP="005E285E">
            <w:pPr>
              <w:jc w:val="center"/>
              <w:rPr>
                <w:rFonts w:ascii="Calibri" w:hAnsi="Calibri"/>
                <w:sz w:val="32"/>
              </w:rPr>
            </w:pPr>
            <w:r>
              <w:rPr>
                <w:rFonts w:ascii="Calibri" w:hAnsi="Calibri"/>
                <w:sz w:val="32"/>
              </w:rPr>
              <w:t>75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62066" w:rsidP="005E285E">
            <w:pPr>
              <w:jc w:val="center"/>
              <w:rPr>
                <w:rFonts w:ascii="Calibri" w:hAnsi="Calibri"/>
                <w:sz w:val="32"/>
              </w:rPr>
            </w:pPr>
            <w:r>
              <w:rPr>
                <w:rFonts w:ascii="Calibri" w:hAnsi="Calibri"/>
                <w:sz w:val="32"/>
              </w:rPr>
              <w:t>25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8146E8">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8146E8">
            <w:pPr>
              <w:rPr>
                <w:rFonts w:ascii="Calibri" w:hAnsi="Calibri"/>
                <w:b/>
                <w:sz w:val="14"/>
                <w:szCs w:val="14"/>
              </w:rPr>
            </w:pPr>
            <w:r w:rsidRPr="00B813A8">
              <w:rPr>
                <w:rFonts w:ascii="Calibri" w:hAnsi="Calibri"/>
                <w:sz w:val="14"/>
                <w:szCs w:val="14"/>
              </w:rPr>
              <w:t xml:space="preserve">Extent of research and/or own </w:t>
            </w:r>
            <w:proofErr w:type="gramStart"/>
            <w:r w:rsidRPr="00B813A8">
              <w:rPr>
                <w:rFonts w:ascii="Calibri" w:hAnsi="Calibri"/>
                <w:sz w:val="14"/>
                <w:szCs w:val="14"/>
              </w:rPr>
              <w:t>reading,  selection</w:t>
            </w:r>
            <w:proofErr w:type="gramEnd"/>
            <w:r w:rsidRPr="00B813A8">
              <w:rPr>
                <w:rFonts w:ascii="Calibri" w:hAnsi="Calibri"/>
                <w:sz w:val="14"/>
                <w:szCs w:val="14"/>
              </w:rPr>
              <w:t xml:space="preserve"> of credible sources, application of appropriate referencing conventions </w:t>
            </w:r>
          </w:p>
          <w:p w:rsidR="00C97BEA" w:rsidRPr="00B813A8" w:rsidRDefault="00C97BEA" w:rsidP="008146E8">
            <w:pPr>
              <w:rPr>
                <w:rFonts w:ascii="Calibri" w:hAnsi="Calibri"/>
                <w:sz w:val="14"/>
                <w:szCs w:val="14"/>
              </w:rPr>
            </w:pPr>
          </w:p>
          <w:p w:rsidR="00C97BEA" w:rsidRPr="00B813A8" w:rsidRDefault="00C97BEA" w:rsidP="008146E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8146E8">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B813A8" w:rsidRDefault="00C97BEA" w:rsidP="008146E8">
            <w:pPr>
              <w:rPr>
                <w:rFonts w:ascii="Calibri" w:hAnsi="Calibri"/>
                <w:sz w:val="14"/>
                <w:szCs w:val="14"/>
              </w:rPr>
            </w:pPr>
            <w:r w:rsidRPr="00B813A8">
              <w:rPr>
                <w:rFonts w:ascii="Calibri" w:hAnsi="Calibri"/>
                <w:sz w:val="14"/>
                <w:szCs w:val="14"/>
              </w:rPr>
              <w:t xml:space="preserve">Analysis, evaluation and synthesis; logic, argument and judgement; analytical reflection; </w:t>
            </w:r>
            <w:proofErr w:type="gramStart"/>
            <w:r w:rsidRPr="00B813A8">
              <w:rPr>
                <w:rFonts w:ascii="Calibri" w:hAnsi="Calibri"/>
                <w:sz w:val="14"/>
                <w:szCs w:val="14"/>
              </w:rPr>
              <w:t>organisation  of</w:t>
            </w:r>
            <w:proofErr w:type="gramEnd"/>
            <w:r w:rsidRPr="00B813A8">
              <w:rPr>
                <w:rFonts w:ascii="Calibri" w:hAnsi="Calibri"/>
                <w:sz w:val="14"/>
                <w:szCs w:val="14"/>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8146E8">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8146E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8146E8">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8146E8">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8146E8">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8146E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w:t>
            </w:r>
            <w:proofErr w:type="gramStart"/>
            <w:r w:rsidRPr="00EB4F96">
              <w:rPr>
                <w:rFonts w:ascii="Calibri" w:hAnsi="Calibri"/>
                <w:sz w:val="16"/>
                <w:szCs w:val="16"/>
              </w:rPr>
              <w:t>reading,  selection</w:t>
            </w:r>
            <w:proofErr w:type="gramEnd"/>
            <w:r w:rsidRPr="00EB4F96">
              <w:rPr>
                <w:rFonts w:ascii="Calibri" w:hAnsi="Calibri"/>
                <w:sz w:val="16"/>
                <w:szCs w:val="16"/>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 xml:space="preserve">Analysis, evaluation and synthesis; logic, argument and judgement; analytical reflection; </w:t>
            </w:r>
            <w:proofErr w:type="gramStart"/>
            <w:r w:rsidRPr="00EB4F96">
              <w:rPr>
                <w:rFonts w:ascii="Calibri" w:hAnsi="Calibri"/>
                <w:sz w:val="16"/>
                <w:szCs w:val="16"/>
              </w:rPr>
              <w:t>organisation  of</w:t>
            </w:r>
            <w:proofErr w:type="gramEnd"/>
            <w:r w:rsidRPr="00EB4F96">
              <w:rPr>
                <w:rFonts w:ascii="Calibri" w:hAnsi="Calibri"/>
                <w:sz w:val="16"/>
                <w:szCs w:val="16"/>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Exceptional work; judiciously selected and evaluated evidence. Very </w:t>
            </w:r>
            <w:proofErr w:type="gramStart"/>
            <w:r w:rsidRPr="00EB4F96">
              <w:rPr>
                <w:rFonts w:ascii="Calibri" w:hAnsi="Calibri"/>
                <w:sz w:val="12"/>
                <w:szCs w:val="16"/>
              </w:rPr>
              <w:t>high quality</w:t>
            </w:r>
            <w:proofErr w:type="gramEnd"/>
            <w:r w:rsidRPr="00EB4F96">
              <w:rPr>
                <w:rFonts w:ascii="Calibri" w:hAnsi="Calibri"/>
                <w:sz w:val="12"/>
                <w:szCs w:val="16"/>
              </w:rPr>
              <w:t xml:space="preserve">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w:t>
            </w:r>
            <w:proofErr w:type="gramStart"/>
            <w:r w:rsidRPr="00EB4F96">
              <w:rPr>
                <w:rFonts w:ascii="Calibri" w:hAnsi="Calibri"/>
                <w:sz w:val="16"/>
                <w:szCs w:val="16"/>
              </w:rPr>
              <w:t>reading,  selection</w:t>
            </w:r>
            <w:proofErr w:type="gramEnd"/>
            <w:r w:rsidRPr="00EB4F96">
              <w:rPr>
                <w:rFonts w:ascii="Calibri" w:hAnsi="Calibri"/>
                <w:sz w:val="16"/>
                <w:szCs w:val="16"/>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 xml:space="preserve">Analysis, evaluation and synthesis; logic, argument and judgement; analytical reflection; </w:t>
            </w:r>
            <w:proofErr w:type="gramStart"/>
            <w:r w:rsidRPr="00EB4F96">
              <w:rPr>
                <w:rFonts w:ascii="Calibri" w:hAnsi="Calibri"/>
                <w:sz w:val="16"/>
                <w:szCs w:val="16"/>
              </w:rPr>
              <w:t>organisation  of</w:t>
            </w:r>
            <w:proofErr w:type="gramEnd"/>
            <w:r w:rsidRPr="00EB4F96">
              <w:rPr>
                <w:rFonts w:ascii="Calibri" w:hAnsi="Calibri"/>
                <w:sz w:val="16"/>
                <w:szCs w:val="16"/>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Exceptional work; judiciously selected and evaluated evidence. Very </w:t>
            </w:r>
            <w:proofErr w:type="gramStart"/>
            <w:r w:rsidRPr="00EB4F96">
              <w:rPr>
                <w:rFonts w:ascii="Calibri" w:hAnsi="Calibri"/>
                <w:sz w:val="12"/>
                <w:szCs w:val="16"/>
              </w:rPr>
              <w:t>high quality</w:t>
            </w:r>
            <w:proofErr w:type="gramEnd"/>
            <w:r w:rsidRPr="00EB4F96">
              <w:rPr>
                <w:rFonts w:ascii="Calibri" w:hAnsi="Calibri"/>
                <w:sz w:val="12"/>
                <w:szCs w:val="16"/>
              </w:rPr>
              <w:t xml:space="preserve">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F5C84" w:rsidRPr="00E118A7" w:rsidRDefault="00FF5C84" w:rsidP="00910AF6">
                            <w:pPr>
                              <w:jc w:val="right"/>
                              <w:rPr>
                                <w:rFonts w:ascii="Arial" w:hAnsi="Arial" w:cs="Arial"/>
                                <w:sz w:val="22"/>
                                <w:szCs w:val="22"/>
                              </w:rPr>
                            </w:pPr>
                            <w:r>
                              <w:rPr>
                                <w:rFonts w:ascii="Arial" w:hAnsi="Arial" w:cs="Arial"/>
                                <w:sz w:val="22"/>
                                <w:szCs w:val="22"/>
                              </w:rPr>
                              <w:t>Cyfadran Dylunio Cymhwysol a Pheirianneg</w:t>
                            </w:r>
                          </w:p>
                          <w:p w:rsidR="00FF5C84" w:rsidRPr="00E118A7" w:rsidRDefault="00FF5C84"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F5C84" w:rsidRDefault="00FF5C84"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FF5C84" w:rsidRPr="00E118A7" w:rsidRDefault="00FF5C84" w:rsidP="00910AF6">
                      <w:pPr>
                        <w:jc w:val="right"/>
                        <w:rPr>
                          <w:rFonts w:ascii="Arial" w:hAnsi="Arial" w:cs="Arial"/>
                          <w:sz w:val="22"/>
                          <w:szCs w:val="22"/>
                        </w:rPr>
                      </w:pPr>
                      <w:r>
                        <w:rPr>
                          <w:rFonts w:ascii="Arial" w:hAnsi="Arial" w:cs="Arial"/>
                          <w:sz w:val="22"/>
                          <w:szCs w:val="22"/>
                        </w:rPr>
                        <w:t>Cyfadran Dylunio Cymhwysol a Pheirianneg</w:t>
                      </w:r>
                    </w:p>
                    <w:p w:rsidR="00FF5C84" w:rsidRPr="00E118A7" w:rsidRDefault="00FF5C84"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F5C84" w:rsidRDefault="00FF5C84"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8146E8">
        <w:trPr>
          <w:trHeight w:val="442"/>
        </w:trPr>
        <w:tc>
          <w:tcPr>
            <w:tcW w:w="10728" w:type="dxa"/>
            <w:gridSpan w:val="5"/>
            <w:shd w:val="clear" w:color="auto" w:fill="D9D9D9"/>
          </w:tcPr>
          <w:p w:rsidR="00910AF6" w:rsidRPr="001676B6" w:rsidRDefault="00910AF6" w:rsidP="008146E8">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8146E8">
            <w:pPr>
              <w:jc w:val="center"/>
              <w:rPr>
                <w:b/>
                <w:sz w:val="24"/>
                <w:szCs w:val="24"/>
              </w:rPr>
            </w:pPr>
            <w:r w:rsidRPr="001676B6">
              <w:rPr>
                <w:b/>
                <w:sz w:val="24"/>
                <w:szCs w:val="24"/>
              </w:rPr>
              <w:t>STUDENT’S DETAILS</w:t>
            </w:r>
          </w:p>
        </w:tc>
      </w:tr>
      <w:tr w:rsidR="00910AF6" w:rsidTr="008146E8">
        <w:trPr>
          <w:trHeight w:val="731"/>
        </w:trPr>
        <w:tc>
          <w:tcPr>
            <w:tcW w:w="2122" w:type="dxa"/>
            <w:tcBorders>
              <w:right w:val="double" w:sz="4" w:space="0" w:color="auto"/>
            </w:tcBorders>
            <w:shd w:val="clear" w:color="auto" w:fill="D9D9D9"/>
          </w:tcPr>
          <w:p w:rsidR="00910AF6" w:rsidRDefault="00910AF6" w:rsidP="008146E8">
            <w:pPr>
              <w:rPr>
                <w:b/>
                <w:lang w:val="cy-GB"/>
              </w:rPr>
            </w:pPr>
          </w:p>
          <w:p w:rsidR="00910AF6" w:rsidRPr="006D3393" w:rsidRDefault="00910AF6" w:rsidP="008146E8">
            <w:pPr>
              <w:rPr>
                <w:b/>
                <w:lang w:val="cy-GB"/>
              </w:rPr>
            </w:pPr>
            <w:r w:rsidRPr="001676B6">
              <w:rPr>
                <w:i/>
                <w:lang w:val="cy-GB"/>
              </w:rPr>
              <w:t>ENW</w:t>
            </w:r>
            <w:r>
              <w:rPr>
                <w:b/>
                <w:lang w:val="cy-GB"/>
              </w:rPr>
              <w:t>:</w:t>
            </w:r>
          </w:p>
          <w:p w:rsidR="00910AF6" w:rsidRPr="001067BE" w:rsidRDefault="00910AF6" w:rsidP="008146E8">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8146E8"/>
        </w:tc>
        <w:tc>
          <w:tcPr>
            <w:tcW w:w="1950" w:type="dxa"/>
            <w:tcBorders>
              <w:left w:val="single" w:sz="4" w:space="0" w:color="auto"/>
            </w:tcBorders>
            <w:shd w:val="clear" w:color="auto" w:fill="D9D9D9"/>
          </w:tcPr>
          <w:p w:rsidR="00910AF6" w:rsidRPr="001676B6" w:rsidRDefault="00910AF6" w:rsidP="008146E8">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8146E8">
            <w:pPr>
              <w:jc w:val="center"/>
              <w:rPr>
                <w:b/>
              </w:rPr>
            </w:pPr>
            <w:r w:rsidRPr="001676B6">
              <w:rPr>
                <w:b/>
              </w:rPr>
              <w:t>STUDENT</w:t>
            </w:r>
          </w:p>
          <w:p w:rsidR="00910AF6" w:rsidRPr="001676B6" w:rsidRDefault="00910AF6" w:rsidP="008146E8">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753"/>
        </w:trPr>
        <w:tc>
          <w:tcPr>
            <w:tcW w:w="2122" w:type="dxa"/>
            <w:tcBorders>
              <w:right w:val="double" w:sz="4" w:space="0" w:color="auto"/>
            </w:tcBorders>
            <w:shd w:val="clear" w:color="auto" w:fill="D9D9D9"/>
          </w:tcPr>
          <w:p w:rsidR="00910AF6" w:rsidRPr="001067BE" w:rsidRDefault="00910AF6" w:rsidP="008146E8">
            <w:pPr>
              <w:rPr>
                <w:b/>
              </w:rPr>
            </w:pPr>
          </w:p>
          <w:p w:rsidR="00910AF6" w:rsidRDefault="00910AF6" w:rsidP="008146E8">
            <w:pPr>
              <w:rPr>
                <w:b/>
              </w:rPr>
            </w:pPr>
            <w:r w:rsidRPr="001676B6">
              <w:rPr>
                <w:i/>
                <w:lang w:val="cy-GB"/>
              </w:rPr>
              <w:t>CWRS</w:t>
            </w:r>
            <w:r>
              <w:rPr>
                <w:b/>
                <w:lang w:val="cy-GB"/>
              </w:rPr>
              <w:t>:</w:t>
            </w:r>
          </w:p>
          <w:p w:rsidR="00910AF6" w:rsidRPr="001067BE" w:rsidRDefault="00910AF6" w:rsidP="008146E8">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8146E8"/>
        </w:tc>
        <w:tc>
          <w:tcPr>
            <w:tcW w:w="1317" w:type="dxa"/>
            <w:tcBorders>
              <w:left w:val="double" w:sz="4" w:space="0" w:color="auto"/>
            </w:tcBorders>
            <w:shd w:val="clear" w:color="auto" w:fill="D9D9D9"/>
            <w:vAlign w:val="center"/>
          </w:tcPr>
          <w:p w:rsidR="00910AF6" w:rsidRPr="001676B6" w:rsidRDefault="00910AF6" w:rsidP="008146E8">
            <w:pPr>
              <w:rPr>
                <w:i/>
                <w:shd w:val="clear" w:color="auto" w:fill="D9D9D9"/>
                <w:lang w:val="cy-GB"/>
              </w:rPr>
            </w:pPr>
            <w:r w:rsidRPr="001676B6">
              <w:rPr>
                <w:i/>
                <w:shd w:val="clear" w:color="auto" w:fill="D9D9D9"/>
                <w:lang w:val="cy-GB"/>
              </w:rPr>
              <w:t>LEFEL Y CWRS:</w:t>
            </w:r>
          </w:p>
          <w:p w:rsidR="00910AF6" w:rsidRPr="001676B6" w:rsidRDefault="00910AF6" w:rsidP="008146E8">
            <w:pPr>
              <w:rPr>
                <w:b/>
              </w:rPr>
            </w:pPr>
            <w:r w:rsidRPr="001676B6">
              <w:rPr>
                <w:b/>
                <w:shd w:val="clear" w:color="auto" w:fill="D9D9D9"/>
              </w:rPr>
              <w:t>LEVEL OF COURSE:</w:t>
            </w:r>
          </w:p>
        </w:tc>
        <w:tc>
          <w:tcPr>
            <w:tcW w:w="1257" w:type="dxa"/>
            <w:tcBorders>
              <w:left w:val="double" w:sz="4" w:space="0" w:color="auto"/>
            </w:tcBorders>
          </w:tcPr>
          <w:p w:rsidR="00910AF6" w:rsidRDefault="00910AF6" w:rsidP="008146E8"/>
        </w:tc>
      </w:tr>
      <w:tr w:rsidR="00910AF6" w:rsidTr="008146E8">
        <w:trPr>
          <w:trHeight w:val="537"/>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MODIWL</w:t>
            </w:r>
            <w:r w:rsidRPr="00C34623">
              <w:rPr>
                <w:b/>
                <w:i/>
                <w:lang w:val="cy-GB"/>
              </w:rPr>
              <w:t>:</w:t>
            </w:r>
          </w:p>
          <w:p w:rsidR="00910AF6" w:rsidRPr="001067BE" w:rsidRDefault="00910AF6" w:rsidP="008146E8">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8146E8"/>
        </w:tc>
      </w:tr>
      <w:tr w:rsidR="00910AF6" w:rsidTr="008146E8">
        <w:trPr>
          <w:trHeight w:val="537"/>
        </w:trPr>
        <w:tc>
          <w:tcPr>
            <w:tcW w:w="2122" w:type="dxa"/>
            <w:tcBorders>
              <w:bottom w:val="double" w:sz="4" w:space="0" w:color="auto"/>
              <w:right w:val="double" w:sz="4" w:space="0" w:color="auto"/>
            </w:tcBorders>
            <w:shd w:val="clear" w:color="auto" w:fill="D9D9D9"/>
          </w:tcPr>
          <w:p w:rsidR="00910AF6" w:rsidRPr="00C34623" w:rsidRDefault="00910AF6" w:rsidP="008146E8">
            <w:pPr>
              <w:rPr>
                <w:b/>
                <w:i/>
                <w:lang w:val="cy-GB"/>
              </w:rPr>
            </w:pPr>
            <w:r w:rsidRPr="001676B6">
              <w:rPr>
                <w:i/>
                <w:lang w:val="cy-GB"/>
              </w:rPr>
              <w:t>TEITL YR ASEINIAD</w:t>
            </w:r>
            <w:r w:rsidRPr="00C34623">
              <w:rPr>
                <w:b/>
                <w:i/>
                <w:lang w:val="cy-GB"/>
              </w:rPr>
              <w:t>:</w:t>
            </w:r>
          </w:p>
          <w:p w:rsidR="00910AF6" w:rsidRPr="001067BE" w:rsidRDefault="00910AF6" w:rsidP="008146E8">
            <w:pPr>
              <w:rPr>
                <w:b/>
              </w:rPr>
            </w:pPr>
            <w:r w:rsidRPr="001067BE">
              <w:rPr>
                <w:b/>
              </w:rPr>
              <w:t>ASSIGNMENT</w:t>
            </w:r>
          </w:p>
          <w:p w:rsidR="00910AF6" w:rsidRPr="001067BE" w:rsidRDefault="00910AF6" w:rsidP="008146E8">
            <w:pPr>
              <w:rPr>
                <w:b/>
              </w:rPr>
            </w:pPr>
            <w:r w:rsidRPr="001067BE">
              <w:rPr>
                <w:b/>
              </w:rPr>
              <w:t>TITLE:</w:t>
            </w:r>
          </w:p>
        </w:tc>
        <w:tc>
          <w:tcPr>
            <w:tcW w:w="8606" w:type="dxa"/>
            <w:gridSpan w:val="4"/>
            <w:tcBorders>
              <w:left w:val="double" w:sz="4" w:space="0" w:color="auto"/>
            </w:tcBorders>
          </w:tcPr>
          <w:p w:rsidR="00910AF6" w:rsidRPr="001676B6" w:rsidRDefault="00910AF6" w:rsidP="008146E8"/>
        </w:tc>
      </w:tr>
      <w:tr w:rsidR="00910AF6" w:rsidTr="008146E8">
        <w:trPr>
          <w:trHeight w:val="674"/>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DARLITHIWR/WYR</w:t>
            </w:r>
            <w:r w:rsidRPr="00C34623">
              <w:rPr>
                <w:b/>
                <w:i/>
                <w:lang w:val="cy-GB"/>
              </w:rPr>
              <w:t>:</w:t>
            </w:r>
          </w:p>
          <w:p w:rsidR="00910AF6" w:rsidRPr="001067BE" w:rsidRDefault="00910AF6" w:rsidP="008146E8">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8146E8"/>
        </w:tc>
        <w:tc>
          <w:tcPr>
            <w:tcW w:w="1317" w:type="dxa"/>
            <w:tcBorders>
              <w:left w:val="double" w:sz="4" w:space="0" w:color="auto"/>
            </w:tcBorders>
            <w:shd w:val="clear" w:color="auto" w:fill="D9D9D9"/>
          </w:tcPr>
          <w:p w:rsidR="00910AF6" w:rsidRPr="001676B6" w:rsidRDefault="00910AF6" w:rsidP="008146E8">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8146E8"/>
        </w:tc>
      </w:tr>
      <w:tr w:rsidR="00910AF6" w:rsidTr="008146E8">
        <w:trPr>
          <w:trHeight w:val="906"/>
        </w:trPr>
        <w:tc>
          <w:tcPr>
            <w:tcW w:w="10728" w:type="dxa"/>
            <w:gridSpan w:val="5"/>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8146E8">
        <w:trPr>
          <w:trHeight w:val="473"/>
        </w:trPr>
        <w:tc>
          <w:tcPr>
            <w:tcW w:w="10731" w:type="dxa"/>
            <w:gridSpan w:val="6"/>
            <w:shd w:val="clear" w:color="auto" w:fill="D9D9D9"/>
          </w:tcPr>
          <w:p w:rsidR="00910AF6" w:rsidRPr="001676B6" w:rsidRDefault="00910AF6" w:rsidP="008146E8">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8146E8">
        <w:trPr>
          <w:trHeight w:val="783"/>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8146E8"/>
        </w:tc>
        <w:tc>
          <w:tcPr>
            <w:tcW w:w="1843" w:type="dxa"/>
            <w:gridSpan w:val="2"/>
            <w:tcBorders>
              <w:left w:val="single" w:sz="4" w:space="0" w:color="auto"/>
            </w:tcBorders>
            <w:shd w:val="clear" w:color="auto" w:fill="D9D9D9"/>
          </w:tcPr>
          <w:p w:rsidR="00910AF6" w:rsidRPr="001676B6" w:rsidRDefault="00910AF6" w:rsidP="008146E8">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8146E8">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806"/>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8146E8">
            <w:pPr>
              <w:rPr>
                <w:sz w:val="16"/>
                <w:szCs w:val="16"/>
              </w:rPr>
            </w:pPr>
          </w:p>
          <w:p w:rsidR="00910AF6" w:rsidRPr="001676B6" w:rsidRDefault="00910AF6" w:rsidP="008146E8">
            <w:pPr>
              <w:rPr>
                <w:sz w:val="16"/>
                <w:szCs w:val="16"/>
              </w:rPr>
            </w:pPr>
          </w:p>
        </w:tc>
        <w:tc>
          <w:tcPr>
            <w:tcW w:w="1358" w:type="dxa"/>
            <w:gridSpan w:val="2"/>
            <w:tcBorders>
              <w:left w:val="double" w:sz="4" w:space="0" w:color="auto"/>
            </w:tcBorders>
            <w:shd w:val="clear" w:color="auto" w:fill="D9D9D9"/>
          </w:tcPr>
          <w:p w:rsidR="00910AF6" w:rsidRPr="001676B6" w:rsidRDefault="00910AF6" w:rsidP="008146E8">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8146E8"/>
        </w:tc>
      </w:tr>
      <w:tr w:rsidR="00910AF6" w:rsidTr="008146E8">
        <w:trPr>
          <w:trHeight w:val="575"/>
        </w:trPr>
        <w:tc>
          <w:tcPr>
            <w:tcW w:w="2113" w:type="dxa"/>
            <w:tcBorders>
              <w:right w:val="double" w:sz="4" w:space="0" w:color="auto"/>
            </w:tcBorders>
            <w:shd w:val="clear" w:color="auto" w:fill="D9D9D9"/>
          </w:tcPr>
          <w:p w:rsidR="00910AF6" w:rsidRPr="001676B6" w:rsidRDefault="00910AF6" w:rsidP="008146E8">
            <w:pPr>
              <w:rPr>
                <w:i/>
                <w:lang w:val="cy-GB"/>
              </w:rPr>
            </w:pPr>
            <w:r w:rsidRPr="001676B6">
              <w:rPr>
                <w:i/>
                <w:lang w:val="cy-GB"/>
              </w:rPr>
              <w:t>MODIWL /</w:t>
            </w:r>
          </w:p>
          <w:p w:rsidR="00910AF6" w:rsidRPr="001676B6" w:rsidRDefault="00910AF6" w:rsidP="008146E8">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8146E8"/>
        </w:tc>
      </w:tr>
      <w:tr w:rsidR="00910AF6" w:rsidTr="008146E8">
        <w:trPr>
          <w:trHeight w:val="575"/>
        </w:trPr>
        <w:tc>
          <w:tcPr>
            <w:tcW w:w="2113" w:type="dxa"/>
            <w:tcBorders>
              <w:bottom w:val="double" w:sz="4" w:space="0" w:color="auto"/>
              <w:right w:val="double" w:sz="4" w:space="0" w:color="auto"/>
            </w:tcBorders>
            <w:shd w:val="clear" w:color="auto" w:fill="D9D9D9"/>
          </w:tcPr>
          <w:p w:rsidR="00910AF6" w:rsidRPr="001676B6" w:rsidRDefault="00910AF6" w:rsidP="008146E8">
            <w:pPr>
              <w:rPr>
                <w:i/>
                <w:lang w:val="cy-GB"/>
              </w:rPr>
            </w:pPr>
            <w:r w:rsidRPr="001676B6">
              <w:rPr>
                <w:i/>
                <w:lang w:val="cy-GB"/>
              </w:rPr>
              <w:t>TEITL YR ASEINIAD/</w:t>
            </w:r>
          </w:p>
          <w:p w:rsidR="00910AF6" w:rsidRPr="001676B6" w:rsidRDefault="00910AF6" w:rsidP="008146E8">
            <w:pPr>
              <w:rPr>
                <w:b/>
              </w:rPr>
            </w:pPr>
            <w:r w:rsidRPr="001676B6">
              <w:rPr>
                <w:b/>
              </w:rPr>
              <w:t>ASSIGNMENT</w:t>
            </w:r>
          </w:p>
          <w:p w:rsidR="00910AF6" w:rsidRPr="001676B6" w:rsidRDefault="00910AF6" w:rsidP="008146E8">
            <w:pPr>
              <w:rPr>
                <w:b/>
              </w:rPr>
            </w:pPr>
            <w:r w:rsidRPr="001676B6">
              <w:rPr>
                <w:b/>
              </w:rPr>
              <w:t>TITLE:</w:t>
            </w:r>
          </w:p>
          <w:p w:rsidR="00910AF6" w:rsidRPr="001676B6" w:rsidRDefault="00910AF6" w:rsidP="008146E8"/>
        </w:tc>
        <w:tc>
          <w:tcPr>
            <w:tcW w:w="8618" w:type="dxa"/>
            <w:gridSpan w:val="5"/>
            <w:tcBorders>
              <w:left w:val="double" w:sz="4" w:space="0" w:color="auto"/>
            </w:tcBorders>
          </w:tcPr>
          <w:p w:rsidR="00910AF6" w:rsidRPr="001676B6" w:rsidRDefault="00910AF6" w:rsidP="008146E8"/>
        </w:tc>
      </w:tr>
      <w:tr w:rsidR="00910AF6" w:rsidTr="008146E8">
        <w:trPr>
          <w:trHeight w:val="722"/>
        </w:trPr>
        <w:tc>
          <w:tcPr>
            <w:tcW w:w="2113" w:type="dxa"/>
            <w:tcBorders>
              <w:right w:val="double" w:sz="4" w:space="0" w:color="auto"/>
            </w:tcBorders>
            <w:shd w:val="clear" w:color="auto" w:fill="D9D9D9"/>
          </w:tcPr>
          <w:p w:rsidR="00910AF6" w:rsidRPr="001676B6" w:rsidRDefault="00910AF6" w:rsidP="008146E8">
            <w:r w:rsidRPr="001676B6">
              <w:rPr>
                <w:i/>
                <w:lang w:val="cy-GB"/>
              </w:rPr>
              <w:t>DARLITHIWR/WYR:</w:t>
            </w:r>
          </w:p>
          <w:p w:rsidR="00910AF6" w:rsidRPr="001676B6" w:rsidRDefault="00910AF6" w:rsidP="008146E8">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8146E8"/>
        </w:tc>
        <w:tc>
          <w:tcPr>
            <w:tcW w:w="1358" w:type="dxa"/>
            <w:gridSpan w:val="2"/>
            <w:tcBorders>
              <w:left w:val="double" w:sz="4" w:space="0" w:color="auto"/>
            </w:tcBorders>
            <w:shd w:val="clear" w:color="auto" w:fill="D9D9D9"/>
          </w:tcPr>
          <w:p w:rsidR="00910AF6" w:rsidRPr="001676B6" w:rsidRDefault="00910AF6" w:rsidP="008146E8">
            <w:r w:rsidRPr="001676B6">
              <w:rPr>
                <w:lang w:val="cy-GB"/>
              </w:rPr>
              <w:t>DYDDIAD /</w:t>
            </w:r>
          </w:p>
          <w:p w:rsidR="00910AF6" w:rsidRPr="001676B6" w:rsidRDefault="00910AF6" w:rsidP="008146E8">
            <w:r w:rsidRPr="001676B6">
              <w:rPr>
                <w:b/>
              </w:rPr>
              <w:t>DATE</w:t>
            </w:r>
            <w:r w:rsidRPr="001676B6">
              <w:t>:</w:t>
            </w:r>
          </w:p>
        </w:tc>
        <w:tc>
          <w:tcPr>
            <w:tcW w:w="1240" w:type="dxa"/>
            <w:tcBorders>
              <w:left w:val="double" w:sz="4" w:space="0" w:color="auto"/>
            </w:tcBorders>
          </w:tcPr>
          <w:p w:rsidR="00910AF6" w:rsidRDefault="00910AF6" w:rsidP="008146E8"/>
        </w:tc>
      </w:tr>
      <w:tr w:rsidR="00910AF6" w:rsidTr="008146E8">
        <w:trPr>
          <w:trHeight w:val="894"/>
        </w:trPr>
        <w:tc>
          <w:tcPr>
            <w:tcW w:w="10731" w:type="dxa"/>
            <w:gridSpan w:val="6"/>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910AF6" w:rsidRDefault="00910AF6" w:rsidP="00406ED2">
      <w:pPr>
        <w:jc w:val="both"/>
      </w:pPr>
    </w:p>
    <w:p w:rsidR="00FF5C84" w:rsidRDefault="00FF5C84" w:rsidP="00406ED2">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Pr="008E7F2B" w:rsidRDefault="00FF5C84" w:rsidP="00FF5C84">
      <w:pPr>
        <w:jc w:val="center"/>
        <w:rPr>
          <w:b/>
          <w:sz w:val="40"/>
        </w:rPr>
      </w:pPr>
      <w:r w:rsidRPr="008E7F2B">
        <w:rPr>
          <w:b/>
          <w:sz w:val="40"/>
        </w:rPr>
        <w:t>Programme: BSc Computer Games Development</w:t>
      </w:r>
    </w:p>
    <w:p w:rsidR="00FF5C84" w:rsidRPr="008E7F2B" w:rsidRDefault="00FF5C84" w:rsidP="00FF5C84">
      <w:pPr>
        <w:jc w:val="center"/>
        <w:rPr>
          <w:b/>
          <w:sz w:val="40"/>
        </w:rPr>
      </w:pPr>
      <w:r>
        <w:rPr>
          <w:b/>
          <w:sz w:val="40"/>
        </w:rPr>
        <w:t xml:space="preserve">lecturer: Mike </w:t>
      </w:r>
    </w:p>
    <w:p w:rsidR="00FF5C84" w:rsidRDefault="00FF5C84" w:rsidP="00FF5C84">
      <w:pPr>
        <w:jc w:val="center"/>
        <w:rPr>
          <w:b/>
          <w:sz w:val="40"/>
        </w:rPr>
      </w:pPr>
      <w:r w:rsidRPr="008E7F2B">
        <w:rPr>
          <w:b/>
          <w:sz w:val="40"/>
        </w:rPr>
        <w:t xml:space="preserve">Assignment Title: </w:t>
      </w:r>
      <w:r>
        <w:rPr>
          <w:b/>
          <w:sz w:val="40"/>
        </w:rPr>
        <w:t>Networks Multiplayer Games</w:t>
      </w:r>
    </w:p>
    <w:p w:rsidR="00FF5C84" w:rsidRPr="008E7F2B" w:rsidRDefault="00FF5C84" w:rsidP="00FF5C84">
      <w:pPr>
        <w:jc w:val="center"/>
        <w:rPr>
          <w:b/>
          <w:sz w:val="40"/>
        </w:rPr>
      </w:pPr>
      <w:r w:rsidRPr="008E7F2B">
        <w:rPr>
          <w:b/>
          <w:sz w:val="40"/>
        </w:rPr>
        <w:t>Student name: Dominic Luke Bamsey</w:t>
      </w:r>
    </w:p>
    <w:p w:rsidR="00FF5C84" w:rsidRPr="008E7F2B" w:rsidRDefault="00FF5C84" w:rsidP="00FF5C84">
      <w:pPr>
        <w:jc w:val="center"/>
        <w:rPr>
          <w:b/>
          <w:sz w:val="40"/>
        </w:rPr>
      </w:pPr>
      <w:r w:rsidRPr="008E7F2B">
        <w:rPr>
          <w:b/>
          <w:sz w:val="40"/>
        </w:rPr>
        <w:t>P number: 142820</w:t>
      </w: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jc w:val="both"/>
      </w:pPr>
    </w:p>
    <w:p w:rsidR="00FF5C84" w:rsidRDefault="00FF5C84" w:rsidP="00FF5C84">
      <w:pPr>
        <w:pStyle w:val="Heading1"/>
      </w:pPr>
      <w:r>
        <w:lastRenderedPageBreak/>
        <w:t>Content Page</w:t>
      </w:r>
    </w:p>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Pr="0043416F" w:rsidRDefault="00FF5C84" w:rsidP="00FF5C84"/>
    <w:p w:rsidR="00FF5C84" w:rsidRDefault="00FF5C84" w:rsidP="00FF5C84"/>
    <w:p w:rsidR="00FF5C84" w:rsidRDefault="00FF5C84" w:rsidP="00FF5C84"/>
    <w:p w:rsidR="00FF5C84" w:rsidRDefault="00FF5C84" w:rsidP="00FF5C84"/>
    <w:p w:rsidR="00FF5C84" w:rsidRDefault="00FF5C84" w:rsidP="00FF5C84"/>
    <w:p w:rsidR="00FF5C84" w:rsidRDefault="00FF5C84" w:rsidP="00FF5C84"/>
    <w:p w:rsidR="00FF5C84" w:rsidRDefault="00FF5C84" w:rsidP="00FF5C84"/>
    <w:p w:rsidR="00FF5C84" w:rsidRDefault="00FF5C84" w:rsidP="00FF5C84"/>
    <w:p w:rsidR="00FF5C84" w:rsidRDefault="00FF5C84" w:rsidP="00FF5C84"/>
    <w:p w:rsidR="00FF5C84" w:rsidRDefault="00FF5C84" w:rsidP="00FF5C84"/>
    <w:p w:rsidR="00FF5C84" w:rsidRDefault="00FF5C84" w:rsidP="00FF5C84"/>
    <w:p w:rsidR="00FF5C84" w:rsidRDefault="00FF5C84" w:rsidP="00FF5C84"/>
    <w:p w:rsidR="00FF5C84" w:rsidRDefault="00FF5C84" w:rsidP="00FF5C84">
      <w:pPr>
        <w:pStyle w:val="Heading1"/>
      </w:pPr>
      <w:r>
        <w:t>Introduction</w:t>
      </w:r>
    </w:p>
    <w:p w:rsidR="00FF5C84"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Pr="00786EFC" w:rsidRDefault="00FF5C84" w:rsidP="00FF5C84"/>
    <w:p w:rsidR="00FF5C84" w:rsidRDefault="00FF5C84" w:rsidP="00FF5C84"/>
    <w:p w:rsidR="00FF5C84" w:rsidRDefault="00FF5C84" w:rsidP="00FF5C84">
      <w:pPr>
        <w:ind w:firstLine="720"/>
      </w:pPr>
    </w:p>
    <w:p w:rsidR="00FF5C84" w:rsidRDefault="00FF5C84" w:rsidP="00FF5C84">
      <w:pPr>
        <w:ind w:firstLine="720"/>
      </w:pPr>
    </w:p>
    <w:p w:rsidR="00FF5C84" w:rsidRDefault="00FF5C84" w:rsidP="00FF5C84">
      <w:pPr>
        <w:ind w:firstLine="720"/>
      </w:pPr>
    </w:p>
    <w:p w:rsidR="00FF5C84" w:rsidRDefault="00FF5C84" w:rsidP="00FF5C84">
      <w:pPr>
        <w:ind w:firstLine="720"/>
      </w:pPr>
    </w:p>
    <w:p w:rsidR="00FF5C84" w:rsidRDefault="00FF5C84" w:rsidP="00FF5C84">
      <w:pPr>
        <w:ind w:firstLine="720"/>
      </w:pPr>
    </w:p>
    <w:p w:rsidR="00FF5C84" w:rsidRDefault="00FF5C84" w:rsidP="00FF5C84">
      <w:pPr>
        <w:ind w:firstLine="720"/>
      </w:pPr>
    </w:p>
    <w:p w:rsidR="0008345C" w:rsidRDefault="0008345C" w:rsidP="00FF5C84">
      <w:pPr>
        <w:ind w:firstLine="720"/>
      </w:pPr>
    </w:p>
    <w:p w:rsidR="00597FB7" w:rsidRDefault="00597FB7" w:rsidP="00FF5C84">
      <w:pPr>
        <w:ind w:firstLine="720"/>
      </w:pPr>
    </w:p>
    <w:p w:rsidR="00597FB7" w:rsidRDefault="00597FB7" w:rsidP="00FF5C84">
      <w:pPr>
        <w:ind w:firstLine="720"/>
      </w:pPr>
    </w:p>
    <w:p w:rsidR="00FF5C84" w:rsidRPr="006806A8" w:rsidRDefault="00FF5C84" w:rsidP="00FF5C84">
      <w:pPr>
        <w:pStyle w:val="Heading1"/>
      </w:pPr>
      <w:r>
        <w:t>TCP – Transmission Control Protocol</w:t>
      </w:r>
    </w:p>
    <w:p w:rsidR="00FF5C84" w:rsidRDefault="00FF5C84" w:rsidP="00FF5C84"/>
    <w:p w:rsidR="00FF5C84" w:rsidRDefault="00FF5C84" w:rsidP="00406ED2">
      <w:pPr>
        <w:jc w:val="both"/>
      </w:pPr>
      <w:r>
        <w:t>TCP stands for Transmission Control Protocol and it is mostly used protocol on the internet.</w:t>
      </w:r>
      <w:r w:rsidR="00974C43">
        <w:t xml:space="preserve"> TCP is a standard of how the establish and maintain a network conversation between programs that can exchange data. The TCP works with the Internet Protocol (IP) that defines how the computer sends packets of data to each other across the network. TCP is a connection oriented protocol that means that a connection is established and it is maintained until the programs, finish exchanging messages. </w:t>
      </w:r>
      <w:r>
        <w:t xml:space="preserve">When you </w:t>
      </w:r>
      <w:r w:rsidR="0047467E">
        <w:t>load</w:t>
      </w:r>
      <w:r>
        <w:t xml:space="preserve"> web pages on your browser, </w:t>
      </w:r>
      <w:r w:rsidR="00597FB7">
        <w:t>your</w:t>
      </w:r>
      <w:r>
        <w:t xml:space="preserve"> computer sends TCP Packets to the web servers address, asking for it to send the web page to your computer. The web server would respond by sending a stream of TCP packets that your web browser stiches together, to form the web pages so that they can be displayed to the client. If you post a comment, click a link, sign in, or do anything else on the web page, your web browser sends a TCP packet to the server and then the server sends the TCP packets back. TCP is not a </w:t>
      </w:r>
      <w:r w:rsidR="0047467E">
        <w:t>one-way connection</w:t>
      </w:r>
      <w:r>
        <w:t xml:space="preserve"> the remote system</w:t>
      </w:r>
      <w:r w:rsidR="0047467E">
        <w:t>,</w:t>
      </w:r>
      <w:r>
        <w:t xml:space="preserve"> sends packets back to acknowledge the client that it has received your packets.</w:t>
      </w:r>
      <w:r w:rsidR="00974C43">
        <w:t xml:space="preserve"> </w:t>
      </w:r>
    </w:p>
    <w:p w:rsidR="00FF5C84" w:rsidRDefault="0047467E" w:rsidP="00406ED2">
      <w:pPr>
        <w:jc w:val="both"/>
      </w:pPr>
      <w:r>
        <w:t>The TCP guarantee the recipients that they will receive the packets in order by numbering them. The client side sends messages back to the TCP server saying that it has received the messages. If the sender of the messages does not get the correct response to the message, it will respond by resending the packets to ensure that the client receive them. The packets are also checked for errors. The TCP is all about reliability because the packets that are sent with TCP are Tracked so no data is lost or corrupted in transit of the data.</w:t>
      </w:r>
      <w:r w:rsidR="0008345C">
        <w:t xml:space="preserve"> The file downloads do not become corrupted if there is network hiccup between the transmission of the file. If the recipient goes completely offline the computer will give up trying to get the data and you will see an error message saying that it cannot communicate with the remote host.</w:t>
      </w:r>
      <w:r w:rsidR="00974C43">
        <w:t xml:space="preserve"> (1)(2)</w:t>
      </w:r>
    </w:p>
    <w:p w:rsidR="0008345C" w:rsidRDefault="0008345C" w:rsidP="00406ED2">
      <w:pPr>
        <w:jc w:val="both"/>
      </w:pPr>
    </w:p>
    <w:p w:rsidR="000C0741" w:rsidRDefault="000C0741" w:rsidP="000C0741">
      <w:pPr>
        <w:pStyle w:val="Heading2"/>
      </w:pPr>
      <w:r>
        <w:t>Advantages of TCP</w:t>
      </w:r>
    </w:p>
    <w:p w:rsidR="000C0741" w:rsidRDefault="000C0741" w:rsidP="000C0741"/>
    <w:p w:rsidR="000C0741" w:rsidRDefault="000C0741" w:rsidP="000C0741">
      <w:r>
        <w:t>There are many different advantages to using TCP for transmission of data and they are:</w:t>
      </w:r>
    </w:p>
    <w:p w:rsidR="000C0741" w:rsidRDefault="000C0741" w:rsidP="000C0741">
      <w:pPr>
        <w:pStyle w:val="ListParagraph"/>
        <w:numPr>
          <w:ilvl w:val="0"/>
          <w:numId w:val="10"/>
        </w:numPr>
      </w:pPr>
      <w:r>
        <w:t>TCP always guarantee three different things:</w:t>
      </w:r>
    </w:p>
    <w:p w:rsidR="000C0741" w:rsidRDefault="000C0741" w:rsidP="000C0741">
      <w:pPr>
        <w:pStyle w:val="ListParagraph"/>
        <w:numPr>
          <w:ilvl w:val="1"/>
          <w:numId w:val="10"/>
        </w:numPr>
      </w:pPr>
      <w:r>
        <w:t>It checks that the packets sent have been received.</w:t>
      </w:r>
    </w:p>
    <w:p w:rsidR="000C0741" w:rsidRDefault="000C0741" w:rsidP="000C0741">
      <w:pPr>
        <w:pStyle w:val="ListParagraph"/>
        <w:numPr>
          <w:ilvl w:val="1"/>
          <w:numId w:val="10"/>
        </w:numPr>
      </w:pPr>
      <w:r>
        <w:t>It will reach there in time.</w:t>
      </w:r>
    </w:p>
    <w:p w:rsidR="000C0741" w:rsidRDefault="000C0741" w:rsidP="000C0741">
      <w:pPr>
        <w:pStyle w:val="ListParagraph"/>
        <w:numPr>
          <w:ilvl w:val="1"/>
          <w:numId w:val="10"/>
        </w:numPr>
      </w:pPr>
      <w:r>
        <w:t>There will be no duplication packets sent.</w:t>
      </w:r>
    </w:p>
    <w:p w:rsidR="000C0741" w:rsidRDefault="000C0741" w:rsidP="000C0741">
      <w:pPr>
        <w:pStyle w:val="ListParagraph"/>
        <w:numPr>
          <w:ilvl w:val="0"/>
          <w:numId w:val="10"/>
        </w:numPr>
      </w:pPr>
      <w:r>
        <w:t>TCP automatically breaks up the data for you.</w:t>
      </w:r>
    </w:p>
    <w:p w:rsidR="007D04F9" w:rsidRDefault="007D04F9" w:rsidP="000C0741">
      <w:pPr>
        <w:pStyle w:val="ListParagraph"/>
        <w:numPr>
          <w:ilvl w:val="0"/>
          <w:numId w:val="10"/>
        </w:numPr>
      </w:pPr>
      <w:r>
        <w:t>TCP does flow control and congestion control</w:t>
      </w:r>
    </w:p>
    <w:p w:rsidR="007D04F9" w:rsidRDefault="007D04F9" w:rsidP="000C0741">
      <w:pPr>
        <w:pStyle w:val="ListParagraph"/>
        <w:numPr>
          <w:ilvl w:val="0"/>
          <w:numId w:val="10"/>
        </w:numPr>
      </w:pPr>
      <w:r>
        <w:t xml:space="preserve">For the programmers the operating system does </w:t>
      </w:r>
      <w:proofErr w:type="gramStart"/>
      <w:r>
        <w:t>all of</w:t>
      </w:r>
      <w:proofErr w:type="gramEnd"/>
      <w:r>
        <w:t xml:space="preserve"> the work, and ther is no need to have the same bugs in your program that everyone else did on their first try it has all been figured out.</w:t>
      </w:r>
    </w:p>
    <w:p w:rsidR="007D04F9" w:rsidRDefault="007D04F9" w:rsidP="007D04F9">
      <w:pPr>
        <w:pStyle w:val="ListParagraph"/>
        <w:numPr>
          <w:ilvl w:val="0"/>
          <w:numId w:val="10"/>
        </w:numPr>
      </w:pPr>
      <w:r>
        <w:t>Since the Operating System handles the incoming packets there are fewer context switches from the kernel to the user space and back. They are all done by the kernel.</w:t>
      </w:r>
    </w:p>
    <w:p w:rsidR="000C0741" w:rsidRDefault="000C0741" w:rsidP="000C0741">
      <w:pPr>
        <w:pStyle w:val="ListParagraph"/>
        <w:numPr>
          <w:ilvl w:val="0"/>
          <w:numId w:val="10"/>
        </w:numPr>
      </w:pPr>
      <w:r>
        <w:t>The data will not be corrupt because it checks that the packets are in the write order and that they have all been received.</w:t>
      </w:r>
    </w:p>
    <w:p w:rsidR="000C0741" w:rsidRDefault="000C0741" w:rsidP="000C0741">
      <w:pPr>
        <w:pStyle w:val="Heading2"/>
      </w:pPr>
    </w:p>
    <w:p w:rsidR="000C0741" w:rsidRDefault="000C0741" w:rsidP="000C0741">
      <w:pPr>
        <w:pStyle w:val="Heading2"/>
      </w:pPr>
      <w:r>
        <w:t>Disadvantages of TCP</w:t>
      </w:r>
    </w:p>
    <w:p w:rsidR="000C0741" w:rsidRDefault="000C0741" w:rsidP="000C0741"/>
    <w:p w:rsidR="000C0741" w:rsidRDefault="000C0741" w:rsidP="000C0741">
      <w:r>
        <w:t>There are many different disadvantages to using TCP for transmission of data and they are:</w:t>
      </w:r>
    </w:p>
    <w:p w:rsidR="000C0741" w:rsidRDefault="007D04F9" w:rsidP="000C0741">
      <w:pPr>
        <w:pStyle w:val="ListParagraph"/>
        <w:numPr>
          <w:ilvl w:val="0"/>
          <w:numId w:val="17"/>
        </w:numPr>
      </w:pPr>
      <w:r>
        <w:t>TCP cannot be used for broadcast and multicast connection.</w:t>
      </w:r>
    </w:p>
    <w:p w:rsidR="007D04F9" w:rsidRPr="000C0741" w:rsidRDefault="007D04F9" w:rsidP="007D04F9">
      <w:pPr>
        <w:pStyle w:val="ListParagraph"/>
        <w:numPr>
          <w:ilvl w:val="0"/>
          <w:numId w:val="17"/>
        </w:numPr>
      </w:pPr>
      <w:r>
        <w:t>For the programmer the Operating System might be buggy and the TCP may have lots of features that you do not need.</w:t>
      </w:r>
    </w:p>
    <w:p w:rsidR="0008345C" w:rsidRDefault="0008345C" w:rsidP="00406ED2">
      <w:pPr>
        <w:jc w:val="both"/>
      </w:pPr>
    </w:p>
    <w:p w:rsidR="0008345C" w:rsidRDefault="00530121" w:rsidP="00406ED2">
      <w:pPr>
        <w:jc w:val="both"/>
      </w:pPr>
      <w:r>
        <w:t>(4)</w:t>
      </w:r>
    </w:p>
    <w:p w:rsidR="0008345C" w:rsidRDefault="0008345C" w:rsidP="00406ED2">
      <w:pPr>
        <w:jc w:val="both"/>
      </w:pPr>
    </w:p>
    <w:p w:rsidR="0008345C" w:rsidRPr="006806A8" w:rsidRDefault="0008345C" w:rsidP="0008345C">
      <w:pPr>
        <w:pStyle w:val="Heading1"/>
      </w:pPr>
      <w:r>
        <w:t>UDP – User Datagram</w:t>
      </w:r>
      <w:r>
        <w:t xml:space="preserve"> Protocol</w:t>
      </w:r>
    </w:p>
    <w:p w:rsidR="0008345C" w:rsidRDefault="0008345C" w:rsidP="00406ED2">
      <w:pPr>
        <w:jc w:val="both"/>
      </w:pPr>
    </w:p>
    <w:p w:rsidR="00993794" w:rsidRDefault="0008345C" w:rsidP="00406ED2">
      <w:pPr>
        <w:jc w:val="both"/>
      </w:pPr>
      <w:r>
        <w:t>UDP stands for User Dat</w:t>
      </w:r>
      <w:r w:rsidR="00597FB7">
        <w:t xml:space="preserve">agram Protocol and a datagram is the same thing as a packet of information. </w:t>
      </w:r>
      <w:r w:rsidR="00043B4F">
        <w:t xml:space="preserve">UDP is a minimal message oriented transport layer protocol. </w:t>
      </w:r>
      <w:r w:rsidR="00597FB7">
        <w:t>UDP work similarly to TCP but it through all the error checking stuff out.</w:t>
      </w:r>
      <w:r w:rsidR="00043B4F">
        <w:t xml:space="preserve"> The UDP protocol uses simple transmission but it does not employ </w:t>
      </w:r>
      <w:r w:rsidR="00993794">
        <w:t>handshaking</w:t>
      </w:r>
      <w:r w:rsidR="00043B4F">
        <w:t xml:space="preserve"> dialog for the reliability, ordering and the data integrity. </w:t>
      </w:r>
      <w:r w:rsidR="00974C43">
        <w:t xml:space="preserve">When sending data using UPD protocols the sender will not wait to make sure that the recipients received the packets. The UDP will just continue to send the next packet even though the previous packet may not have been received. </w:t>
      </w:r>
      <w:r w:rsidR="00043B4F">
        <w:t xml:space="preserve">If you are the </w:t>
      </w:r>
      <w:r w:rsidR="00993794">
        <w:t>recipients</w:t>
      </w:r>
      <w:r w:rsidR="00043B4F">
        <w:t xml:space="preserve"> of the data and you miss some of the packets you </w:t>
      </w:r>
      <w:r w:rsidR="00993794">
        <w:t>cannot</w:t>
      </w:r>
      <w:r w:rsidR="00043B4F">
        <w:t xml:space="preserve"> ask for those packets again.</w:t>
      </w:r>
    </w:p>
    <w:p w:rsidR="00043B4F" w:rsidRDefault="00043B4F" w:rsidP="00406ED2">
      <w:pPr>
        <w:jc w:val="both"/>
      </w:pPr>
      <w:r>
        <w:t xml:space="preserve">There is no </w:t>
      </w:r>
      <w:r w:rsidR="00993794">
        <w:t>guarantee</w:t>
      </w:r>
      <w:r>
        <w:t xml:space="preserve"> you are getting </w:t>
      </w:r>
      <w:r w:rsidR="00993794">
        <w:t>all</w:t>
      </w:r>
      <w:r>
        <w:t xml:space="preserve"> the packets and there is no way to ask for the packets again if you miss them, nut losing all of it overhead means that the client and server can communicate more quickly. UDP is used for when the speed of the transmission of data is more desirable than the error correction is not that necessary. </w:t>
      </w:r>
      <w:r w:rsidR="00993794">
        <w:t xml:space="preserve">UDP is used widely in video games and </w:t>
      </w:r>
      <w:r w:rsidR="00D96629">
        <w:t>real-time</w:t>
      </w:r>
      <w:r w:rsidR="00993794">
        <w:t xml:space="preserve"> computer games, because the protocol permits individual packets to be dropped and UDP packets to be received in a different order than in the way that they were sent, allowing for better performance.</w:t>
      </w:r>
    </w:p>
    <w:p w:rsidR="00043B4F" w:rsidRDefault="00043B4F" w:rsidP="00406ED2">
      <w:pPr>
        <w:jc w:val="both"/>
      </w:pPr>
    </w:p>
    <w:p w:rsidR="00597FB7" w:rsidRPr="006806A8" w:rsidRDefault="00043B4F" w:rsidP="000C0741">
      <w:pPr>
        <w:jc w:val="both"/>
      </w:pPr>
      <w:r>
        <w:t>(1)(</w:t>
      </w:r>
      <w:r w:rsidR="00993794">
        <w:t>3</w:t>
      </w:r>
      <w:r>
        <w:t>)</w:t>
      </w:r>
    </w:p>
    <w:p w:rsidR="00597FB7" w:rsidRDefault="00597FB7" w:rsidP="00406ED2">
      <w:pPr>
        <w:jc w:val="both"/>
      </w:pPr>
    </w:p>
    <w:p w:rsidR="000C0741" w:rsidRDefault="000C0741" w:rsidP="000C0741">
      <w:pPr>
        <w:pStyle w:val="Heading2"/>
      </w:pPr>
      <w:r>
        <w:lastRenderedPageBreak/>
        <w:t>Advantages</w:t>
      </w:r>
      <w:r w:rsidR="007D04F9">
        <w:t xml:space="preserve"> of UD</w:t>
      </w:r>
      <w:r>
        <w:t>P</w:t>
      </w:r>
    </w:p>
    <w:p w:rsidR="007D04F9" w:rsidRDefault="007D04F9" w:rsidP="007D04F9"/>
    <w:p w:rsidR="007D04F9" w:rsidRDefault="007D04F9" w:rsidP="007D04F9">
      <w:r>
        <w:t xml:space="preserve">There </w:t>
      </w:r>
      <w:r>
        <w:t>are many different advantages to using UD</w:t>
      </w:r>
      <w:r>
        <w:t>P for transmission of data and they are:</w:t>
      </w:r>
    </w:p>
    <w:p w:rsidR="007D04F9" w:rsidRDefault="007D04F9" w:rsidP="007D04F9">
      <w:pPr>
        <w:pStyle w:val="ListParagraph"/>
        <w:numPr>
          <w:ilvl w:val="0"/>
          <w:numId w:val="18"/>
        </w:numPr>
      </w:pPr>
      <w:r>
        <w:t>Broadcast ad multicast of the transmission are avai</w:t>
      </w:r>
      <w:r w:rsidR="00EE65B6">
        <w:t>la</w:t>
      </w:r>
      <w:r>
        <w:t>ble to use with UDP.</w:t>
      </w:r>
    </w:p>
    <w:p w:rsidR="007D04F9" w:rsidRDefault="007D04F9" w:rsidP="007D04F9">
      <w:pPr>
        <w:pStyle w:val="ListParagraph"/>
        <w:numPr>
          <w:ilvl w:val="0"/>
          <w:numId w:val="18"/>
        </w:numPr>
      </w:pPr>
      <w:r>
        <w:t xml:space="preserve">UDP does not restrict you to a connection based communication model, so that mean that the </w:t>
      </w:r>
      <w:r w:rsidR="00EE65B6">
        <w:t>start-up</w:t>
      </w:r>
      <w:r>
        <w:t xml:space="preserve"> latency in </w:t>
      </w:r>
      <w:r w:rsidR="00EE65B6">
        <w:t>distributed</w:t>
      </w:r>
      <w:r>
        <w:t xml:space="preserve"> application are much lower, as the operating system overhead is fast.</w:t>
      </w:r>
    </w:p>
    <w:p w:rsidR="007D04F9" w:rsidRDefault="00530121" w:rsidP="007D04F9">
      <w:pPr>
        <w:pStyle w:val="ListParagraph"/>
        <w:numPr>
          <w:ilvl w:val="0"/>
          <w:numId w:val="18"/>
        </w:numPr>
      </w:pPr>
      <w:r>
        <w:t xml:space="preserve">The flow control, acking, transaction logging is up to the user programs, is a broken Operating </w:t>
      </w:r>
      <w:r w:rsidR="00EE65B6">
        <w:t>Systems</w:t>
      </w:r>
      <w:r>
        <w:t xml:space="preserve"> implementation that is not going to get in your way. You only need to implement and use the features you need.</w:t>
      </w:r>
    </w:p>
    <w:p w:rsidR="00530121" w:rsidRPr="007D04F9" w:rsidRDefault="00530121" w:rsidP="007D04F9">
      <w:pPr>
        <w:pStyle w:val="ListParagraph"/>
        <w:numPr>
          <w:ilvl w:val="0"/>
          <w:numId w:val="18"/>
        </w:numPr>
      </w:pPr>
      <w:r>
        <w:t xml:space="preserve">The recipients of the UDP packets gets them </w:t>
      </w:r>
      <w:r w:rsidR="00EE65B6">
        <w:t>untangled</w:t>
      </w:r>
      <w:r>
        <w:t xml:space="preserve"> and includes block </w:t>
      </w:r>
      <w:r w:rsidR="00EE65B6">
        <w:t>boundaries</w:t>
      </w:r>
      <w:r>
        <w:t>.</w:t>
      </w:r>
    </w:p>
    <w:p w:rsidR="000C0741" w:rsidRDefault="000C0741" w:rsidP="000C0741">
      <w:pPr>
        <w:pStyle w:val="Heading2"/>
      </w:pPr>
    </w:p>
    <w:p w:rsidR="000C0741" w:rsidRDefault="007D04F9" w:rsidP="000C0741">
      <w:pPr>
        <w:pStyle w:val="Heading2"/>
      </w:pPr>
      <w:r>
        <w:t>Disadvantages of UD</w:t>
      </w:r>
      <w:r w:rsidR="000C0741">
        <w:t>P</w:t>
      </w:r>
    </w:p>
    <w:p w:rsidR="000C0741" w:rsidRDefault="000C0741" w:rsidP="00406ED2">
      <w:pPr>
        <w:jc w:val="both"/>
      </w:pPr>
    </w:p>
    <w:p w:rsidR="007D04F9" w:rsidRDefault="007D04F9" w:rsidP="007D04F9">
      <w:r>
        <w:t xml:space="preserve">There are many different </w:t>
      </w:r>
      <w:r>
        <w:t>dis</w:t>
      </w:r>
      <w:r>
        <w:t>advantages to using UDP for transmission of data and they are:</w:t>
      </w:r>
    </w:p>
    <w:p w:rsidR="00530121" w:rsidRDefault="00530121" w:rsidP="00530121">
      <w:pPr>
        <w:pStyle w:val="ListParagraph"/>
        <w:numPr>
          <w:ilvl w:val="0"/>
          <w:numId w:val="19"/>
        </w:numPr>
      </w:pPr>
      <w:r>
        <w:t>There is no guarantee while using UDP that the packets will be delivered, or delivered twice, or delivered out of order and you get no indication of this unless there is listening program at the other end that decides to say something.</w:t>
      </w:r>
    </w:p>
    <w:p w:rsidR="00530121" w:rsidRDefault="00530121" w:rsidP="00530121">
      <w:pPr>
        <w:pStyle w:val="ListParagraph"/>
        <w:numPr>
          <w:ilvl w:val="0"/>
          <w:numId w:val="19"/>
        </w:numPr>
      </w:pPr>
      <w:r>
        <w:t>UDP does not have flow control, congestion control and the implementation of them is the duty of the users of the program.</w:t>
      </w:r>
    </w:p>
    <w:p w:rsidR="00530121" w:rsidRDefault="00530121" w:rsidP="00530121">
      <w:pPr>
        <w:pStyle w:val="ListParagraph"/>
        <w:numPr>
          <w:ilvl w:val="0"/>
          <w:numId w:val="19"/>
        </w:numPr>
      </w:pPr>
      <w:r>
        <w:t>The Routers are careless with UDP if the packets collide they will never be retransmitted.</w:t>
      </w:r>
    </w:p>
    <w:p w:rsidR="00530121" w:rsidRDefault="00530121" w:rsidP="00530121">
      <w:pPr>
        <w:pStyle w:val="ListParagraph"/>
        <w:numPr>
          <w:ilvl w:val="0"/>
          <w:numId w:val="19"/>
        </w:numPr>
      </w:pPr>
      <w:r>
        <w:t>UDP suffers for packet loss worse than TCP.</w:t>
      </w:r>
    </w:p>
    <w:p w:rsidR="00530121" w:rsidRDefault="00530121" w:rsidP="00530121">
      <w:r>
        <w:t>(4)</w:t>
      </w:r>
    </w:p>
    <w:p w:rsidR="00EE65B6" w:rsidRDefault="00EE65B6" w:rsidP="00597FB7"/>
    <w:p w:rsidR="00EE65B6" w:rsidRPr="006806A8" w:rsidRDefault="00EE65B6" w:rsidP="00EE65B6">
      <w:pPr>
        <w:pStyle w:val="Heading1"/>
      </w:pPr>
      <w:r>
        <w:tab/>
      </w:r>
      <w:r>
        <w:t>Design</w:t>
      </w:r>
    </w:p>
    <w:p w:rsidR="00EE65B6" w:rsidRDefault="00EE65B6" w:rsidP="00597FB7"/>
    <w:p w:rsidR="00143073" w:rsidRDefault="00143073" w:rsidP="00992DCE">
      <w:pPr>
        <w:pStyle w:val="Heading2"/>
      </w:pPr>
      <w:r>
        <w:t>TCP – Transmission Control Protocol</w:t>
      </w:r>
    </w:p>
    <w:p w:rsidR="00143073" w:rsidRDefault="00143073" w:rsidP="00597FB7"/>
    <w:p w:rsidR="00EE65B6" w:rsidRDefault="004D45A6" w:rsidP="00597FB7">
      <w:r>
        <w:t>For design of the TCP program the</w:t>
      </w:r>
      <w:r w:rsidR="00992DCE">
        <w:t>re was two copies</w:t>
      </w:r>
      <w:r>
        <w:t xml:space="preserve"> made, one for the client and one for the server of the TCP. The TCP client contains functions to send a string so that a message can be sent across to the TCP server. The TCP server contain many different function like the creation of the server and the sockets to receive the packets of data. Receiving string function that checks for the string being and closes the connection after the bytes have been received. There is also function</w:t>
      </w:r>
      <w:r w:rsidR="00992DCE">
        <w:t>s</w:t>
      </w:r>
      <w:r>
        <w:t xml:space="preserve"> to split the string up so that two different points can be sent in the string and displayed in two different places.</w:t>
      </w:r>
      <w:r w:rsidR="00143073">
        <w:t xml:space="preserve"> The TCP application sends a string message to the game server saying hello TCP server.</w:t>
      </w:r>
    </w:p>
    <w:p w:rsidR="00385AB2" w:rsidRDefault="00385AB2" w:rsidP="00597FB7"/>
    <w:p w:rsidR="00385AB2" w:rsidRDefault="00385AB2" w:rsidP="00597FB7"/>
    <w:p w:rsidR="00385AB2" w:rsidRDefault="00385AB2" w:rsidP="00597FB7">
      <w:pPr>
        <w:rPr>
          <w:b/>
        </w:rPr>
      </w:pPr>
      <w:r w:rsidRPr="00385AB2">
        <w:rPr>
          <w:b/>
        </w:rPr>
        <w:t xml:space="preserve">Client </w:t>
      </w:r>
      <w:r w:rsidRPr="00385AB2">
        <w:rPr>
          <w:b/>
        </w:rPr>
        <w:tab/>
      </w:r>
      <w:r>
        <w:tab/>
      </w:r>
      <w:r>
        <w:tab/>
      </w:r>
      <w:r>
        <w:tab/>
      </w:r>
      <w:r>
        <w:tab/>
      </w:r>
      <w:r>
        <w:tab/>
      </w:r>
      <w:r>
        <w:tab/>
      </w:r>
      <w:r>
        <w:tab/>
      </w:r>
      <w:r w:rsidRPr="00385AB2">
        <w:rPr>
          <w:b/>
        </w:rPr>
        <w:t>Game</w:t>
      </w:r>
      <w:r>
        <w:rPr>
          <w:b/>
        </w:rPr>
        <w:t xml:space="preserve"> </w:t>
      </w:r>
      <w:r w:rsidRPr="00385AB2">
        <w:rPr>
          <w:b/>
        </w:rPr>
        <w:t>Server</w:t>
      </w:r>
    </w:p>
    <w:p w:rsidR="00E52CFB" w:rsidRDefault="00E52CFB" w:rsidP="00597FB7">
      <w:pPr>
        <w:rPr>
          <w:b/>
        </w:rPr>
      </w:pPr>
    </w:p>
    <w:p w:rsidR="00E52CFB" w:rsidRDefault="00E52CFB" w:rsidP="00597FB7">
      <w:pPr>
        <w:rPr>
          <w:b/>
        </w:rPr>
      </w:pPr>
    </w:p>
    <w:p w:rsidR="00E52CFB" w:rsidRDefault="00E52CFB" w:rsidP="00597FB7">
      <w:pPr>
        <w:rPr>
          <w:b/>
        </w:rPr>
      </w:pPr>
      <w:r>
        <w:rPr>
          <w:noProof/>
        </w:rPr>
        <w:drawing>
          <wp:inline distT="0" distB="0" distL="0" distR="0" wp14:anchorId="158CF6FA" wp14:editId="23B1E5A4">
            <wp:extent cx="6552799" cy="1882518"/>
            <wp:effectExtent l="0" t="0" r="63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4584" r="1259" b="50031"/>
                    <a:stretch/>
                  </pic:blipFill>
                  <pic:spPr bwMode="auto">
                    <a:xfrm>
                      <a:off x="0" y="0"/>
                      <a:ext cx="6554709" cy="1883067"/>
                    </a:xfrm>
                    <a:prstGeom prst="rect">
                      <a:avLst/>
                    </a:prstGeom>
                    <a:ln>
                      <a:noFill/>
                    </a:ln>
                    <a:extLst>
                      <a:ext uri="{53640926-AAD7-44D8-BBD7-CCE9431645EC}">
                        <a14:shadowObscured xmlns:a14="http://schemas.microsoft.com/office/drawing/2010/main"/>
                      </a:ext>
                    </a:extLst>
                  </pic:spPr>
                </pic:pic>
              </a:graphicData>
            </a:graphic>
          </wp:inline>
        </w:drawing>
      </w:r>
    </w:p>
    <w:p w:rsidR="00E52CFB" w:rsidRDefault="00E52CFB" w:rsidP="00597FB7">
      <w:pPr>
        <w:rPr>
          <w:b/>
        </w:rPr>
      </w:pPr>
    </w:p>
    <w:p w:rsidR="00E52CFB" w:rsidRDefault="00E52CFB" w:rsidP="00597FB7">
      <w:pPr>
        <w:rPr>
          <w:b/>
        </w:rPr>
      </w:pPr>
    </w:p>
    <w:p w:rsidR="00E52CFB" w:rsidRDefault="00E52CFB" w:rsidP="00597FB7">
      <w:pPr>
        <w:rPr>
          <w:b/>
        </w:rPr>
      </w:pPr>
    </w:p>
    <w:p w:rsidR="00E52CFB" w:rsidRDefault="00E52CFB" w:rsidP="00597FB7">
      <w:pPr>
        <w:rPr>
          <w:b/>
        </w:rPr>
      </w:pPr>
    </w:p>
    <w:p w:rsidR="00E52CFB" w:rsidRDefault="00E52CFB" w:rsidP="00597FB7">
      <w:pPr>
        <w:rPr>
          <w:b/>
        </w:rPr>
      </w:pPr>
    </w:p>
    <w:p w:rsidR="00E52CFB" w:rsidRDefault="00E52CFB" w:rsidP="00597FB7">
      <w:pPr>
        <w:rPr>
          <w:b/>
        </w:rPr>
      </w:pPr>
    </w:p>
    <w:p w:rsidR="00E52CFB" w:rsidRDefault="00E52CFB" w:rsidP="00597FB7">
      <w:pPr>
        <w:rPr>
          <w:b/>
        </w:rPr>
      </w:pPr>
    </w:p>
    <w:p w:rsidR="00E52CFB" w:rsidRDefault="00E52CFB" w:rsidP="00597FB7">
      <w:pPr>
        <w:rPr>
          <w:b/>
        </w:rPr>
      </w:pPr>
    </w:p>
    <w:p w:rsidR="00E52CFB" w:rsidRDefault="00E52CFB" w:rsidP="00597FB7">
      <w:pPr>
        <w:rPr>
          <w:b/>
        </w:rPr>
      </w:pPr>
    </w:p>
    <w:p w:rsidR="00E52CFB" w:rsidRDefault="00E52CFB" w:rsidP="00597FB7">
      <w:pPr>
        <w:rPr>
          <w:b/>
        </w:rPr>
      </w:pPr>
    </w:p>
    <w:p w:rsidR="00E52CFB" w:rsidRDefault="00E52CFB" w:rsidP="00597FB7">
      <w:pPr>
        <w:rPr>
          <w:b/>
        </w:rPr>
      </w:pPr>
    </w:p>
    <w:p w:rsidR="00E52CFB" w:rsidRDefault="00E52CFB" w:rsidP="00597FB7">
      <w:pPr>
        <w:rPr>
          <w:b/>
        </w:rPr>
      </w:pPr>
    </w:p>
    <w:p w:rsidR="00143073" w:rsidRDefault="00143073" w:rsidP="00597FB7"/>
    <w:p w:rsidR="00143073" w:rsidRDefault="00143073" w:rsidP="00992DCE">
      <w:pPr>
        <w:pStyle w:val="Heading2"/>
      </w:pPr>
      <w:r>
        <w:lastRenderedPageBreak/>
        <w:t>UDP – User Datagram Protocol 8 Tile Game</w:t>
      </w:r>
    </w:p>
    <w:p w:rsidR="00143073" w:rsidRDefault="00143073" w:rsidP="00597FB7"/>
    <w:p w:rsidR="00143073" w:rsidRDefault="00143073" w:rsidP="00597FB7">
      <w:r>
        <w:t xml:space="preserve">For the design of the UDP program there was two copies made, one for client and server of the UDP. The UDP server Check for incoming string and closes the sockets after the information has been received. The UDP Client send the updated movements from the </w:t>
      </w:r>
      <w:proofErr w:type="gramStart"/>
      <w:r>
        <w:t>8 tile</w:t>
      </w:r>
      <w:proofErr w:type="gramEnd"/>
      <w:r>
        <w:t xml:space="preserve"> game to the game server and display the updated movement of the game from the client to the server. The main of the UDP program creates the server and display the main menu before the game and the option they have. It also closes the server connection after the game has finished. The Eight tile part of the program contains the information to display the game, swap the tile position, shuffle the maze to make random</w:t>
      </w:r>
      <w:r w:rsidR="00992DCE">
        <w:t>, check if the user has finished the game, check the current tiles that are out of place, instructions to the game, checking if the movement in the direction are ok and calculate the number of moves made by the user of the game.</w:t>
      </w:r>
    </w:p>
    <w:p w:rsidR="00F17ECD" w:rsidRDefault="00F17ECD" w:rsidP="00597FB7"/>
    <w:p w:rsidR="00F17ECD" w:rsidRDefault="00F17ECD" w:rsidP="00597FB7"/>
    <w:p w:rsidR="00385AB2" w:rsidRDefault="00385AB2" w:rsidP="00385AB2">
      <w:r w:rsidRPr="00385AB2">
        <w:rPr>
          <w:b/>
        </w:rPr>
        <w:t xml:space="preserve">Client </w:t>
      </w:r>
      <w:r w:rsidRPr="00385AB2">
        <w:rPr>
          <w:b/>
        </w:rPr>
        <w:tab/>
      </w:r>
      <w:r>
        <w:tab/>
      </w:r>
      <w:r>
        <w:tab/>
      </w:r>
      <w:r>
        <w:tab/>
      </w:r>
      <w:r>
        <w:tab/>
      </w:r>
      <w:r>
        <w:tab/>
      </w:r>
      <w:r>
        <w:tab/>
      </w:r>
      <w:r>
        <w:tab/>
      </w:r>
      <w:r w:rsidRPr="00385AB2">
        <w:rPr>
          <w:b/>
        </w:rPr>
        <w:t>Game</w:t>
      </w:r>
      <w:r>
        <w:rPr>
          <w:b/>
        </w:rPr>
        <w:t xml:space="preserve"> </w:t>
      </w:r>
      <w:r w:rsidRPr="00385AB2">
        <w:rPr>
          <w:b/>
        </w:rPr>
        <w:t>Server</w:t>
      </w:r>
    </w:p>
    <w:p w:rsidR="00F17ECD" w:rsidRDefault="00F17ECD" w:rsidP="00597FB7"/>
    <w:p w:rsidR="00E52CFB" w:rsidRDefault="00985E1B" w:rsidP="00597FB7">
      <w:r>
        <w:t>Bottom image shows the updated movement being passed to the server.</w:t>
      </w:r>
    </w:p>
    <w:p w:rsidR="00E52CFB" w:rsidRDefault="00E52CFB" w:rsidP="00597FB7"/>
    <w:p w:rsidR="00E52CFB" w:rsidRDefault="00E52CFB" w:rsidP="00597FB7">
      <w:r>
        <w:rPr>
          <w:noProof/>
        </w:rPr>
        <w:drawing>
          <wp:inline distT="0" distB="0" distL="0" distR="0" wp14:anchorId="296E546E" wp14:editId="53F41601">
            <wp:extent cx="6499353" cy="18103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4513" r="2077" b="41849"/>
                    <a:stretch/>
                  </pic:blipFill>
                  <pic:spPr bwMode="auto">
                    <a:xfrm>
                      <a:off x="0" y="0"/>
                      <a:ext cx="6500388" cy="1810597"/>
                    </a:xfrm>
                    <a:prstGeom prst="rect">
                      <a:avLst/>
                    </a:prstGeom>
                    <a:ln>
                      <a:noFill/>
                    </a:ln>
                    <a:extLst>
                      <a:ext uri="{53640926-AAD7-44D8-BBD7-CCE9431645EC}">
                        <a14:shadowObscured xmlns:a14="http://schemas.microsoft.com/office/drawing/2010/main"/>
                      </a:ext>
                    </a:extLst>
                  </pic:spPr>
                </pic:pic>
              </a:graphicData>
            </a:graphic>
          </wp:inline>
        </w:drawing>
      </w:r>
    </w:p>
    <w:p w:rsidR="00F17ECD" w:rsidRDefault="00F17ECD" w:rsidP="00597FB7"/>
    <w:p w:rsidR="00F17ECD" w:rsidRDefault="00F17ECD" w:rsidP="00597FB7"/>
    <w:p w:rsidR="00F17ECD" w:rsidRDefault="00E52CFB" w:rsidP="00597FB7">
      <w:r>
        <w:rPr>
          <w:noProof/>
        </w:rPr>
        <w:drawing>
          <wp:inline distT="0" distB="0" distL="0" distR="0" wp14:anchorId="78740F6D" wp14:editId="0B070ED8">
            <wp:extent cx="6637492" cy="1960075"/>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2983" b="39770"/>
                    <a:stretch/>
                  </pic:blipFill>
                  <pic:spPr bwMode="auto">
                    <a:xfrm>
                      <a:off x="0" y="0"/>
                      <a:ext cx="6638290" cy="1960311"/>
                    </a:xfrm>
                    <a:prstGeom prst="rect">
                      <a:avLst/>
                    </a:prstGeom>
                    <a:ln>
                      <a:noFill/>
                    </a:ln>
                    <a:extLst>
                      <a:ext uri="{53640926-AAD7-44D8-BBD7-CCE9431645EC}">
                        <a14:shadowObscured xmlns:a14="http://schemas.microsoft.com/office/drawing/2010/main"/>
                      </a:ext>
                    </a:extLst>
                  </pic:spPr>
                </pic:pic>
              </a:graphicData>
            </a:graphic>
          </wp:inline>
        </w:drawing>
      </w:r>
    </w:p>
    <w:p w:rsidR="00F17ECD" w:rsidRDefault="00F17ECD" w:rsidP="00597FB7"/>
    <w:p w:rsidR="00F17ECD" w:rsidRDefault="00E52CFB" w:rsidP="00597FB7">
      <w:r>
        <w:rPr>
          <w:noProof/>
        </w:rPr>
        <w:drawing>
          <wp:inline distT="0" distB="0" distL="0" distR="0" wp14:anchorId="11F037C6" wp14:editId="42EEA1A4">
            <wp:extent cx="6638244" cy="187406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3529" b="41302"/>
                    <a:stretch/>
                  </pic:blipFill>
                  <pic:spPr bwMode="auto">
                    <a:xfrm>
                      <a:off x="0" y="0"/>
                      <a:ext cx="6638290" cy="1874080"/>
                    </a:xfrm>
                    <a:prstGeom prst="rect">
                      <a:avLst/>
                    </a:prstGeom>
                    <a:ln>
                      <a:noFill/>
                    </a:ln>
                    <a:extLst>
                      <a:ext uri="{53640926-AAD7-44D8-BBD7-CCE9431645EC}">
                        <a14:shadowObscured xmlns:a14="http://schemas.microsoft.com/office/drawing/2010/main"/>
                      </a:ext>
                    </a:extLst>
                  </pic:spPr>
                </pic:pic>
              </a:graphicData>
            </a:graphic>
          </wp:inline>
        </w:drawing>
      </w:r>
    </w:p>
    <w:p w:rsidR="00F17ECD" w:rsidRDefault="00F17ECD" w:rsidP="00597FB7"/>
    <w:p w:rsidR="00985E1B" w:rsidRDefault="00985E1B" w:rsidP="00597FB7"/>
    <w:p w:rsidR="00985E1B" w:rsidRDefault="00985E1B" w:rsidP="00597FB7"/>
    <w:p w:rsidR="00985E1B" w:rsidRDefault="00985E1B" w:rsidP="00597FB7"/>
    <w:p w:rsidR="00985E1B" w:rsidRDefault="00985E1B" w:rsidP="00597FB7"/>
    <w:p w:rsidR="00985E1B" w:rsidRDefault="00985E1B" w:rsidP="00597FB7"/>
    <w:p w:rsidR="00EE65B6" w:rsidRPr="006806A8" w:rsidRDefault="00EE65B6" w:rsidP="00EE65B6">
      <w:pPr>
        <w:pStyle w:val="Heading1"/>
      </w:pPr>
      <w:r>
        <w:lastRenderedPageBreak/>
        <w:tab/>
      </w:r>
      <w:r>
        <w:t>Game Server TCP</w:t>
      </w:r>
    </w:p>
    <w:p w:rsidR="00EE65B6" w:rsidRDefault="00EE65B6" w:rsidP="00597FB7"/>
    <w:p w:rsidR="00F91F7E" w:rsidRDefault="00F91F7E" w:rsidP="00597FB7"/>
    <w:p w:rsidR="00F91F7E" w:rsidRDefault="00F91F7E" w:rsidP="00597FB7">
      <w:r>
        <w:t>Test.cpp</w:t>
      </w:r>
    </w:p>
    <w:p w:rsidR="00F91F7E" w:rsidRDefault="00F91F7E" w:rsidP="00F91F7E">
      <w:r>
        <w:t>#include "stdafx.h"</w:t>
      </w:r>
    </w:p>
    <w:p w:rsidR="00F91F7E" w:rsidRDefault="00F91F7E" w:rsidP="00F91F7E">
      <w:r>
        <w:t>#include &lt;winsock2.h&gt;</w:t>
      </w:r>
    </w:p>
    <w:p w:rsidR="00F91F7E" w:rsidRDefault="00F91F7E" w:rsidP="00F91F7E">
      <w:r>
        <w:t>#include &lt;ws2tcpip.h&gt;</w:t>
      </w:r>
    </w:p>
    <w:p w:rsidR="00F91F7E" w:rsidRDefault="00F91F7E" w:rsidP="00F91F7E">
      <w:r>
        <w:t>#include &lt;stdlib.h&gt;</w:t>
      </w:r>
    </w:p>
    <w:p w:rsidR="00F91F7E" w:rsidRDefault="00F91F7E" w:rsidP="00F91F7E">
      <w:r>
        <w:t>#include &lt;stdio.h&gt;</w:t>
      </w:r>
    </w:p>
    <w:p w:rsidR="00F91F7E" w:rsidRDefault="00F91F7E" w:rsidP="00F91F7E">
      <w:r>
        <w:t>#include &lt;conio.h&gt;</w:t>
      </w:r>
    </w:p>
    <w:p w:rsidR="00F91F7E" w:rsidRDefault="00F91F7E" w:rsidP="00F91F7E">
      <w:r>
        <w:t>#include &lt;time.h&gt;</w:t>
      </w:r>
    </w:p>
    <w:p w:rsidR="00F91F7E" w:rsidRDefault="00F91F7E" w:rsidP="00F91F7E"/>
    <w:p w:rsidR="00F91F7E" w:rsidRDefault="00F91F7E" w:rsidP="00F91F7E">
      <w:r>
        <w:t>#define DEFAULT_PORT "27015"</w:t>
      </w:r>
    </w:p>
    <w:p w:rsidR="00F91F7E" w:rsidRDefault="00F91F7E" w:rsidP="00F91F7E">
      <w:r>
        <w:t>#define DEFAULT_BUFLEN 512</w:t>
      </w:r>
    </w:p>
    <w:p w:rsidR="00F91F7E" w:rsidRDefault="00F91F7E" w:rsidP="00F91F7E"/>
    <w:p w:rsidR="00F91F7E" w:rsidRDefault="00F91F7E" w:rsidP="00F91F7E">
      <w:r>
        <w:t xml:space="preserve">extern void </w:t>
      </w:r>
      <w:proofErr w:type="gramStart"/>
      <w:r>
        <w:t>SendString(</w:t>
      </w:r>
      <w:proofErr w:type="gramEnd"/>
      <w:r>
        <w:t>char *txData);</w:t>
      </w:r>
    </w:p>
    <w:p w:rsidR="00F91F7E" w:rsidRDefault="00F91F7E" w:rsidP="00F91F7E">
      <w:r>
        <w:t xml:space="preserve">extern void </w:t>
      </w:r>
      <w:proofErr w:type="gramStart"/>
      <w:r>
        <w:t>SendPosition(</w:t>
      </w:r>
      <w:proofErr w:type="gramEnd"/>
      <w:r>
        <w:t>int x, int y);</w:t>
      </w:r>
    </w:p>
    <w:p w:rsidR="00F91F7E" w:rsidRDefault="00F91F7E" w:rsidP="00F91F7E"/>
    <w:p w:rsidR="00F91F7E" w:rsidRDefault="00F91F7E" w:rsidP="00F91F7E">
      <w:r>
        <w:t xml:space="preserve">SOCKET </w:t>
      </w:r>
      <w:proofErr w:type="gramStart"/>
      <w:r>
        <w:t>ServerStart(</w:t>
      </w:r>
      <w:proofErr w:type="gramEnd"/>
      <w:r>
        <w:t>);</w:t>
      </w:r>
    </w:p>
    <w:p w:rsidR="00F91F7E" w:rsidRDefault="00F91F7E" w:rsidP="00F91F7E">
      <w:r>
        <w:t xml:space="preserve">void </w:t>
      </w:r>
      <w:proofErr w:type="gramStart"/>
      <w:r>
        <w:t>ServerStop(</w:t>
      </w:r>
      <w:proofErr w:type="gramEnd"/>
      <w:r>
        <w:t>SOCKET ListenSocket);</w:t>
      </w:r>
    </w:p>
    <w:p w:rsidR="00F91F7E" w:rsidRDefault="00F91F7E" w:rsidP="00F91F7E">
      <w:r>
        <w:t xml:space="preserve">bool </w:t>
      </w:r>
      <w:proofErr w:type="gramStart"/>
      <w:r>
        <w:t>ReceiveString(</w:t>
      </w:r>
      <w:proofErr w:type="gramEnd"/>
      <w:r>
        <w:t>SOCKET ListenSocket, char *rxData, int rxDataLen);</w:t>
      </w:r>
    </w:p>
    <w:p w:rsidR="00F91F7E" w:rsidRDefault="00F91F7E" w:rsidP="00F91F7E">
      <w:r>
        <w:t xml:space="preserve">bool </w:t>
      </w:r>
      <w:proofErr w:type="gramStart"/>
      <w:r>
        <w:t>ReceivePosition(</w:t>
      </w:r>
      <w:proofErr w:type="gramEnd"/>
      <w:r>
        <w:t>SOCKET ListenSocket, int *x, int *y);</w:t>
      </w:r>
    </w:p>
    <w:p w:rsidR="00F91F7E" w:rsidRDefault="00F91F7E" w:rsidP="00F91F7E">
      <w:r>
        <w:t xml:space="preserve">bool </w:t>
      </w:r>
      <w:proofErr w:type="gramStart"/>
      <w:r>
        <w:t>ReceiveChoice(</w:t>
      </w:r>
      <w:proofErr w:type="gramEnd"/>
      <w:r>
        <w:t>SOCKET ListenSocket, int *in);</w:t>
      </w:r>
    </w:p>
    <w:p w:rsidR="00F91F7E" w:rsidRDefault="00F91F7E" w:rsidP="00F91F7E"/>
    <w:p w:rsidR="00F91F7E" w:rsidRDefault="00F91F7E" w:rsidP="00F91F7E">
      <w:r>
        <w:t xml:space="preserve">SOCKET </w:t>
      </w:r>
      <w:proofErr w:type="gramStart"/>
      <w:r>
        <w:t>UDPServerStart(</w:t>
      </w:r>
      <w:proofErr w:type="gramEnd"/>
      <w:r>
        <w:t>);</w:t>
      </w:r>
    </w:p>
    <w:p w:rsidR="00F91F7E" w:rsidRDefault="00F91F7E" w:rsidP="00F91F7E">
      <w:r>
        <w:t xml:space="preserve">void </w:t>
      </w:r>
      <w:proofErr w:type="gramStart"/>
      <w:r>
        <w:t>UdpServerStop(</w:t>
      </w:r>
      <w:proofErr w:type="gramEnd"/>
      <w:r>
        <w:t>SOCKET UdpSocket);</w:t>
      </w:r>
    </w:p>
    <w:p w:rsidR="00F91F7E" w:rsidRDefault="00F91F7E" w:rsidP="00F91F7E">
      <w:r>
        <w:t xml:space="preserve">void </w:t>
      </w:r>
      <w:proofErr w:type="gramStart"/>
      <w:r>
        <w:t>ReceiveUDPString(</w:t>
      </w:r>
      <w:proofErr w:type="gramEnd"/>
      <w:r>
        <w:t>SOCKET UdpSocket, char *rxData, int rxDataLen);</w:t>
      </w:r>
    </w:p>
    <w:p w:rsidR="00F91F7E" w:rsidRDefault="00F91F7E" w:rsidP="00F91F7E">
      <w:r>
        <w:t xml:space="preserve">bool </w:t>
      </w:r>
      <w:proofErr w:type="gramStart"/>
      <w:r>
        <w:t>ReceiveUDPMove(</w:t>
      </w:r>
      <w:proofErr w:type="gramEnd"/>
      <w:r>
        <w:t>SOCKET UdpSocket, int *pos);</w:t>
      </w:r>
    </w:p>
    <w:p w:rsidR="00F91F7E" w:rsidRDefault="00F91F7E" w:rsidP="00F91F7E"/>
    <w:p w:rsidR="00F91F7E" w:rsidRDefault="00F91F7E" w:rsidP="00F91F7E">
      <w:r>
        <w:t>// TCP Server</w:t>
      </w:r>
    </w:p>
    <w:p w:rsidR="00F91F7E" w:rsidRDefault="00F91F7E" w:rsidP="00F91F7E">
      <w:r>
        <w:t>int _</w:t>
      </w:r>
      <w:proofErr w:type="gramStart"/>
      <w:r>
        <w:t>tmain(</w:t>
      </w:r>
      <w:proofErr w:type="gramEnd"/>
      <w:r>
        <w:t>int argc, _TCHAR* argv[])</w:t>
      </w:r>
    </w:p>
    <w:p w:rsidR="00F91F7E" w:rsidRDefault="00F91F7E" w:rsidP="00F91F7E">
      <w:r>
        <w:t>{</w:t>
      </w:r>
    </w:p>
    <w:p w:rsidR="00F91F7E" w:rsidRDefault="00F91F7E" w:rsidP="00F91F7E">
      <w:r>
        <w:tab/>
        <w:t>//starts the server</w:t>
      </w:r>
    </w:p>
    <w:p w:rsidR="00F91F7E" w:rsidRDefault="00F91F7E" w:rsidP="00F91F7E">
      <w:r>
        <w:tab/>
        <w:t>WSADATA</w:t>
      </w:r>
      <w:r>
        <w:tab/>
        <w:t>wsaData;</w:t>
      </w:r>
    </w:p>
    <w:p w:rsidR="00F91F7E" w:rsidRDefault="00F91F7E" w:rsidP="00F91F7E">
      <w:r>
        <w:tab/>
        <w:t>WSAStartup(</w:t>
      </w:r>
      <w:proofErr w:type="gramStart"/>
      <w:r>
        <w:t>MAKEWORD(</w:t>
      </w:r>
      <w:proofErr w:type="gramEnd"/>
      <w:r>
        <w:t>2,2), &amp;wsaData);</w:t>
      </w:r>
    </w:p>
    <w:p w:rsidR="00F91F7E" w:rsidRDefault="00F91F7E" w:rsidP="00F91F7E">
      <w:r>
        <w:tab/>
        <w:t>//sets the listen socket to the server start</w:t>
      </w:r>
    </w:p>
    <w:p w:rsidR="00F91F7E" w:rsidRDefault="00F91F7E" w:rsidP="00F91F7E">
      <w:r>
        <w:tab/>
        <w:t xml:space="preserve">SOCKET listen = </w:t>
      </w:r>
      <w:proofErr w:type="gramStart"/>
      <w:r>
        <w:t>ServerStart(</w:t>
      </w:r>
      <w:proofErr w:type="gramEnd"/>
      <w:r>
        <w:t>);</w:t>
      </w:r>
    </w:p>
    <w:p w:rsidR="00F91F7E" w:rsidRDefault="00F91F7E" w:rsidP="00F91F7E"/>
    <w:p w:rsidR="00F91F7E" w:rsidRDefault="00F91F7E" w:rsidP="00F91F7E">
      <w:r>
        <w:tab/>
        <w:t>//buffer</w:t>
      </w:r>
    </w:p>
    <w:p w:rsidR="00F91F7E" w:rsidRDefault="00F91F7E" w:rsidP="00F91F7E">
      <w:r>
        <w:tab/>
        <w:t xml:space="preserve">char </w:t>
      </w:r>
      <w:proofErr w:type="gramStart"/>
      <w:r>
        <w:t>rx[</w:t>
      </w:r>
      <w:proofErr w:type="gramEnd"/>
      <w:r>
        <w:t>100];</w:t>
      </w:r>
    </w:p>
    <w:p w:rsidR="00F91F7E" w:rsidRDefault="00F91F7E" w:rsidP="00F91F7E">
      <w:r>
        <w:tab/>
        <w:t>//receive the string waiting for data packet</w:t>
      </w:r>
    </w:p>
    <w:p w:rsidR="00F91F7E" w:rsidRDefault="00F91F7E" w:rsidP="00F91F7E">
      <w:r>
        <w:tab/>
      </w:r>
      <w:proofErr w:type="gramStart"/>
      <w:r>
        <w:t>ReceiveString(</w:t>
      </w:r>
      <w:proofErr w:type="gramEnd"/>
      <w:r>
        <w:t>listen, rx, 100);</w:t>
      </w:r>
    </w:p>
    <w:p w:rsidR="00F91F7E" w:rsidRDefault="00F91F7E" w:rsidP="00F91F7E">
      <w:r>
        <w:tab/>
        <w:t>//prints the string</w:t>
      </w:r>
    </w:p>
    <w:p w:rsidR="00F91F7E" w:rsidRDefault="00F91F7E" w:rsidP="00F91F7E">
      <w:r>
        <w:tab/>
      </w:r>
      <w:proofErr w:type="gramStart"/>
      <w:r>
        <w:t>printf(</w:t>
      </w:r>
      <w:proofErr w:type="gramEnd"/>
      <w:r>
        <w:t>"Got %s\n", rx);</w:t>
      </w:r>
    </w:p>
    <w:p w:rsidR="00F91F7E" w:rsidRDefault="00F91F7E" w:rsidP="00F91F7E"/>
    <w:p w:rsidR="00F91F7E" w:rsidRDefault="00F91F7E" w:rsidP="00F91F7E">
      <w:r>
        <w:tab/>
        <w:t>//ends connection to the socket</w:t>
      </w:r>
    </w:p>
    <w:p w:rsidR="00F91F7E" w:rsidRDefault="00F91F7E" w:rsidP="00F91F7E">
      <w:r>
        <w:tab/>
        <w:t>ServerStop(listen);</w:t>
      </w:r>
    </w:p>
    <w:p w:rsidR="00F91F7E" w:rsidRDefault="00F91F7E" w:rsidP="00F91F7E">
      <w:r>
        <w:tab/>
        <w:t>//prints information</w:t>
      </w:r>
    </w:p>
    <w:p w:rsidR="00F91F7E" w:rsidRDefault="00F91F7E" w:rsidP="00F91F7E">
      <w:r>
        <w:t xml:space="preserve">    </w:t>
      </w:r>
      <w:proofErr w:type="gramStart"/>
      <w:r>
        <w:t>printf(</w:t>
      </w:r>
      <w:proofErr w:type="gramEnd"/>
      <w:r>
        <w:t>"\r\nHit key to exit");</w:t>
      </w:r>
    </w:p>
    <w:p w:rsidR="00F91F7E" w:rsidRDefault="00F91F7E" w:rsidP="00F91F7E">
      <w:r>
        <w:tab/>
        <w:t>//cleans the server</w:t>
      </w:r>
    </w:p>
    <w:p w:rsidR="00F91F7E" w:rsidRDefault="00F91F7E" w:rsidP="00F91F7E">
      <w:r>
        <w:tab/>
        <w:t>while</w:t>
      </w:r>
      <w:proofErr w:type="gramStart"/>
      <w:r>
        <w:t>(!_</w:t>
      </w:r>
      <w:proofErr w:type="gramEnd"/>
      <w:r>
        <w:t>kbhit());</w:t>
      </w:r>
    </w:p>
    <w:p w:rsidR="00F91F7E" w:rsidRDefault="00F91F7E" w:rsidP="00F91F7E"/>
    <w:p w:rsidR="00F91F7E" w:rsidRDefault="00F91F7E" w:rsidP="00F91F7E">
      <w:r>
        <w:tab/>
      </w:r>
      <w:proofErr w:type="gramStart"/>
      <w:r>
        <w:t>WSACleanup(</w:t>
      </w:r>
      <w:proofErr w:type="gramEnd"/>
      <w:r>
        <w:t>);</w:t>
      </w:r>
    </w:p>
    <w:p w:rsidR="00F91F7E" w:rsidRDefault="00F91F7E" w:rsidP="00F91F7E"/>
    <w:p w:rsidR="00F91F7E" w:rsidRDefault="00F91F7E" w:rsidP="00F91F7E">
      <w:r>
        <w:tab/>
        <w:t>return 0;</w:t>
      </w:r>
    </w:p>
    <w:p w:rsidR="00F91F7E" w:rsidRDefault="00F91F7E" w:rsidP="00F91F7E">
      <w:r>
        <w:t>}</w:t>
      </w:r>
    </w:p>
    <w:p w:rsidR="00F91F7E" w:rsidRDefault="00F91F7E" w:rsidP="00F91F7E"/>
    <w:p w:rsidR="00F91F7E" w:rsidRDefault="00F91F7E" w:rsidP="00F91F7E">
      <w:r>
        <w:t>TCPServer.cpp</w:t>
      </w:r>
    </w:p>
    <w:p w:rsidR="00F91F7E" w:rsidRDefault="00F91F7E" w:rsidP="00F91F7E"/>
    <w:p w:rsidR="00F91F7E" w:rsidRDefault="00F91F7E" w:rsidP="00F91F7E">
      <w:r>
        <w:t xml:space="preserve">// </w:t>
      </w:r>
      <w:proofErr w:type="gramStart"/>
      <w:r>
        <w:t>UDPexample.cpp :</w:t>
      </w:r>
      <w:proofErr w:type="gramEnd"/>
      <w:r>
        <w:t xml:space="preserve"> Defines the entry point for the console application.</w:t>
      </w:r>
    </w:p>
    <w:p w:rsidR="00F91F7E" w:rsidRDefault="00F91F7E" w:rsidP="00F91F7E">
      <w:r>
        <w:t>//</w:t>
      </w:r>
    </w:p>
    <w:p w:rsidR="00F91F7E" w:rsidRDefault="00F91F7E" w:rsidP="00F91F7E">
      <w:r>
        <w:t>// Add WS2_32.lib to the Additional Dependencies for the Linker</w:t>
      </w:r>
    </w:p>
    <w:p w:rsidR="00F91F7E" w:rsidRDefault="00F91F7E" w:rsidP="00F91F7E">
      <w:r>
        <w:t>//</w:t>
      </w:r>
    </w:p>
    <w:p w:rsidR="00F91F7E" w:rsidRDefault="00F91F7E" w:rsidP="00F91F7E"/>
    <w:p w:rsidR="00F91F7E" w:rsidRDefault="00F91F7E" w:rsidP="00F91F7E">
      <w:r>
        <w:t>#include "stdafx.h"</w:t>
      </w:r>
    </w:p>
    <w:p w:rsidR="00F91F7E" w:rsidRDefault="00F91F7E" w:rsidP="00F91F7E">
      <w:r>
        <w:t>#include &lt;winsock2.h&gt;</w:t>
      </w:r>
    </w:p>
    <w:p w:rsidR="00F91F7E" w:rsidRDefault="00F91F7E" w:rsidP="00F91F7E">
      <w:r>
        <w:t>#include &lt;ws2tcpip.h&gt;</w:t>
      </w:r>
    </w:p>
    <w:p w:rsidR="00F91F7E" w:rsidRDefault="00F91F7E" w:rsidP="00F91F7E">
      <w:r>
        <w:t>#include &lt;stdlib.h&gt;</w:t>
      </w:r>
    </w:p>
    <w:p w:rsidR="00F91F7E" w:rsidRDefault="00F91F7E" w:rsidP="00F91F7E">
      <w:r>
        <w:t>#include &lt;stdio.h&gt;</w:t>
      </w:r>
    </w:p>
    <w:p w:rsidR="00F91F7E" w:rsidRDefault="00F91F7E" w:rsidP="00F91F7E">
      <w:r>
        <w:t>#include &lt;conio.h&gt;</w:t>
      </w:r>
    </w:p>
    <w:p w:rsidR="00F91F7E" w:rsidRDefault="00F91F7E" w:rsidP="00F91F7E"/>
    <w:p w:rsidR="00F91F7E" w:rsidRDefault="00F91F7E" w:rsidP="00F91F7E">
      <w:r>
        <w:t>#define DEFAULT_PORT "27015"</w:t>
      </w:r>
    </w:p>
    <w:p w:rsidR="00F91F7E" w:rsidRDefault="00F91F7E" w:rsidP="00F91F7E">
      <w:r>
        <w:t>#define DEFAULT_BUFLEN 512</w:t>
      </w:r>
    </w:p>
    <w:p w:rsidR="00F91F7E" w:rsidRDefault="00F91F7E" w:rsidP="00F91F7E">
      <w:r>
        <w:t>//function</w:t>
      </w:r>
    </w:p>
    <w:p w:rsidR="00F91F7E" w:rsidRDefault="00F91F7E" w:rsidP="00F91F7E">
      <w:r>
        <w:t xml:space="preserve">bool </w:t>
      </w:r>
      <w:proofErr w:type="gramStart"/>
      <w:r>
        <w:t>SplitString(</w:t>
      </w:r>
      <w:proofErr w:type="gramEnd"/>
      <w:r>
        <w:t>char *str, const char *delimiter, char **text);</w:t>
      </w:r>
    </w:p>
    <w:p w:rsidR="00F91F7E" w:rsidRDefault="00F91F7E" w:rsidP="00F91F7E">
      <w:r>
        <w:t xml:space="preserve">bool </w:t>
      </w:r>
      <w:proofErr w:type="gramStart"/>
      <w:r>
        <w:t>SplitString(</w:t>
      </w:r>
      <w:proofErr w:type="gramEnd"/>
      <w:r>
        <w:t>const char *delimiter, char **text);</w:t>
      </w:r>
    </w:p>
    <w:p w:rsidR="00F91F7E" w:rsidRDefault="00F91F7E" w:rsidP="00F91F7E">
      <w:r>
        <w:t xml:space="preserve">bool </w:t>
      </w:r>
      <w:proofErr w:type="gramStart"/>
      <w:r>
        <w:t>SplitToNumber(</w:t>
      </w:r>
      <w:proofErr w:type="gramEnd"/>
      <w:r>
        <w:t>char *str, const char *delimiter, int *number);</w:t>
      </w:r>
    </w:p>
    <w:p w:rsidR="00F91F7E" w:rsidRDefault="00F91F7E" w:rsidP="00F91F7E">
      <w:r>
        <w:t xml:space="preserve">bool </w:t>
      </w:r>
      <w:proofErr w:type="gramStart"/>
      <w:r>
        <w:t>SplitToNumber(</w:t>
      </w:r>
      <w:proofErr w:type="gramEnd"/>
      <w:r>
        <w:t>const char *delimiter, int *number);</w:t>
      </w:r>
    </w:p>
    <w:p w:rsidR="00F91F7E" w:rsidRDefault="00F91F7E" w:rsidP="00F91F7E"/>
    <w:p w:rsidR="00F91F7E" w:rsidRDefault="00F91F7E" w:rsidP="00F91F7E"/>
    <w:p w:rsidR="00F91F7E" w:rsidRDefault="00F91F7E" w:rsidP="00F91F7E">
      <w:r>
        <w:t>//starts the server and create the listensockets</w:t>
      </w:r>
    </w:p>
    <w:p w:rsidR="00F91F7E" w:rsidRDefault="00F91F7E" w:rsidP="00F91F7E">
      <w:r>
        <w:t xml:space="preserve">SOCKET </w:t>
      </w:r>
      <w:proofErr w:type="gramStart"/>
      <w:r>
        <w:t>ServerStart(</w:t>
      </w:r>
      <w:proofErr w:type="gramEnd"/>
      <w:r>
        <w:t>)</w:t>
      </w:r>
    </w:p>
    <w:p w:rsidR="00F91F7E" w:rsidRDefault="00F91F7E" w:rsidP="00F91F7E">
      <w:r>
        <w:t>{</w:t>
      </w:r>
    </w:p>
    <w:p w:rsidR="00F91F7E" w:rsidRDefault="00F91F7E" w:rsidP="00F91F7E">
      <w:r>
        <w:tab/>
        <w:t>struct addrinfo *addressList = NULL;</w:t>
      </w:r>
    </w:p>
    <w:p w:rsidR="00F91F7E" w:rsidRDefault="00F91F7E" w:rsidP="00F91F7E">
      <w:r>
        <w:tab/>
        <w:t>struct addrinfo *ptr = NULL;</w:t>
      </w:r>
    </w:p>
    <w:p w:rsidR="00F91F7E" w:rsidRDefault="00F91F7E" w:rsidP="00F91F7E">
      <w:r>
        <w:tab/>
        <w:t>struct addrinfo hints;</w:t>
      </w:r>
    </w:p>
    <w:p w:rsidR="00F91F7E" w:rsidRDefault="00F91F7E" w:rsidP="00F91F7E"/>
    <w:p w:rsidR="00F91F7E" w:rsidRDefault="00F91F7E" w:rsidP="00F91F7E">
      <w:r>
        <w:tab/>
        <w:t>SOCKET ListenSocket = INVALID_SOCKET;</w:t>
      </w:r>
    </w:p>
    <w:p w:rsidR="00F91F7E" w:rsidRDefault="00F91F7E" w:rsidP="00F91F7E"/>
    <w:p w:rsidR="00F91F7E" w:rsidRDefault="00F91F7E" w:rsidP="00F91F7E">
      <w:r>
        <w:tab/>
      </w:r>
      <w:proofErr w:type="gramStart"/>
      <w:r>
        <w:t>ZeroMemory(</w:t>
      </w:r>
      <w:proofErr w:type="gramEnd"/>
      <w:r>
        <w:t>&amp;hints, sizeof(hints));</w:t>
      </w:r>
    </w:p>
    <w:p w:rsidR="00F91F7E" w:rsidRDefault="00F91F7E" w:rsidP="00F91F7E">
      <w:r>
        <w:tab/>
        <w:t>hints.ai_family = AF_INET;</w:t>
      </w:r>
    </w:p>
    <w:p w:rsidR="00F91F7E" w:rsidRDefault="00F91F7E" w:rsidP="00F91F7E">
      <w:r>
        <w:tab/>
        <w:t>hints.ai_socktype = SOCK_STREAM;</w:t>
      </w:r>
    </w:p>
    <w:p w:rsidR="00F91F7E" w:rsidRDefault="00F91F7E" w:rsidP="00F91F7E">
      <w:r>
        <w:tab/>
        <w:t>hints.ai_protocol = IPPROTO_TCP;</w:t>
      </w:r>
    </w:p>
    <w:p w:rsidR="00F91F7E" w:rsidRDefault="00F91F7E" w:rsidP="00F91F7E">
      <w:r>
        <w:tab/>
        <w:t>hints.ai_flags = AI_PASSIVE;</w:t>
      </w:r>
    </w:p>
    <w:p w:rsidR="00F91F7E" w:rsidRDefault="00F91F7E" w:rsidP="00F91F7E">
      <w:r>
        <w:tab/>
      </w:r>
      <w:proofErr w:type="gramStart"/>
      <w:r>
        <w:t>getaddrinfo(</w:t>
      </w:r>
      <w:proofErr w:type="gramEnd"/>
      <w:r>
        <w:t>NULL, DEFAULT_PORT, &amp;hints, &amp;addressList);</w:t>
      </w:r>
    </w:p>
    <w:p w:rsidR="00F91F7E" w:rsidRDefault="00F91F7E" w:rsidP="00F91F7E"/>
    <w:p w:rsidR="00F91F7E" w:rsidRDefault="00F91F7E" w:rsidP="00F91F7E">
      <w:r>
        <w:tab/>
        <w:t>ListenSocket = socket(addressList-&gt;ai_family, addressList-&gt;ai_socktype, addressList-&gt;ai_protocol);</w:t>
      </w:r>
    </w:p>
    <w:p w:rsidR="00F91F7E" w:rsidRDefault="00F91F7E" w:rsidP="00F91F7E">
      <w:r>
        <w:tab/>
        <w:t>BOOL bOptVal = TRUE;</w:t>
      </w:r>
    </w:p>
    <w:p w:rsidR="00F91F7E" w:rsidRDefault="00F91F7E" w:rsidP="00F91F7E">
      <w:r>
        <w:tab/>
        <w:t>int bOptLen = sizeof(BOOL);</w:t>
      </w:r>
    </w:p>
    <w:p w:rsidR="00F91F7E" w:rsidRDefault="00F91F7E" w:rsidP="00F91F7E"/>
    <w:p w:rsidR="00F91F7E" w:rsidRDefault="00F91F7E" w:rsidP="00F91F7E">
      <w:r>
        <w:tab/>
      </w:r>
      <w:proofErr w:type="gramStart"/>
      <w:r>
        <w:t>setsockopt(</w:t>
      </w:r>
      <w:proofErr w:type="gramEnd"/>
      <w:r>
        <w:t>ListenSocket, SOL_SOCKET, SO_REUSEADDR, (char*)&amp;bOptVal, bOptLen);</w:t>
      </w:r>
    </w:p>
    <w:p w:rsidR="00F91F7E" w:rsidRDefault="00F91F7E" w:rsidP="00F91F7E">
      <w:r>
        <w:tab/>
      </w:r>
      <w:proofErr w:type="gramStart"/>
      <w:r>
        <w:t>bind(</w:t>
      </w:r>
      <w:proofErr w:type="gramEnd"/>
      <w:r>
        <w:t>ListenSocket, addressList-&gt;ai_addr, (int)addressList-&gt;ai_addrlen);</w:t>
      </w:r>
    </w:p>
    <w:p w:rsidR="00F91F7E" w:rsidRDefault="00F91F7E" w:rsidP="00F91F7E">
      <w:r>
        <w:tab/>
        <w:t>freeaddrinfo(addressList);</w:t>
      </w:r>
    </w:p>
    <w:p w:rsidR="00F91F7E" w:rsidRDefault="00F91F7E" w:rsidP="00F91F7E"/>
    <w:p w:rsidR="00F91F7E" w:rsidRDefault="00F91F7E" w:rsidP="00F91F7E">
      <w:r>
        <w:tab/>
      </w:r>
      <w:proofErr w:type="gramStart"/>
      <w:r>
        <w:t>listen(</w:t>
      </w:r>
      <w:proofErr w:type="gramEnd"/>
      <w:r>
        <w:t>ListenSocket, SOMAXCONN);</w:t>
      </w:r>
    </w:p>
    <w:p w:rsidR="00F91F7E" w:rsidRDefault="00F91F7E" w:rsidP="00F91F7E">
      <w:r>
        <w:tab/>
        <w:t>return ListenSocket;</w:t>
      </w:r>
    </w:p>
    <w:p w:rsidR="00F91F7E" w:rsidRDefault="00F91F7E" w:rsidP="00F91F7E">
      <w:r>
        <w:t>}</w:t>
      </w:r>
    </w:p>
    <w:p w:rsidR="00F91F7E" w:rsidRDefault="00F91F7E" w:rsidP="00F91F7E">
      <w:r>
        <w:t>//closes the socket after transmission of data</w:t>
      </w:r>
    </w:p>
    <w:p w:rsidR="00F91F7E" w:rsidRDefault="00F91F7E" w:rsidP="00F91F7E">
      <w:r>
        <w:t xml:space="preserve">void </w:t>
      </w:r>
      <w:proofErr w:type="gramStart"/>
      <w:r>
        <w:t>ServerStop(</w:t>
      </w:r>
      <w:proofErr w:type="gramEnd"/>
      <w:r>
        <w:t>SOCKET ListenSocket)</w:t>
      </w:r>
    </w:p>
    <w:p w:rsidR="00F91F7E" w:rsidRDefault="00F91F7E" w:rsidP="00F91F7E">
      <w:r>
        <w:t>{</w:t>
      </w:r>
    </w:p>
    <w:p w:rsidR="00F91F7E" w:rsidRDefault="00F91F7E" w:rsidP="00F91F7E">
      <w:r>
        <w:tab/>
        <w:t>closesocket(ListenSocket);</w:t>
      </w:r>
    </w:p>
    <w:p w:rsidR="00F91F7E" w:rsidRDefault="00F91F7E" w:rsidP="00F91F7E">
      <w:r>
        <w:t>}</w:t>
      </w:r>
    </w:p>
    <w:p w:rsidR="00F91F7E" w:rsidRDefault="00F91F7E" w:rsidP="00F91F7E">
      <w:r>
        <w:t>//receives the string</w:t>
      </w:r>
    </w:p>
    <w:p w:rsidR="00F91F7E" w:rsidRDefault="00F91F7E" w:rsidP="00F91F7E">
      <w:r>
        <w:t>//prints the string by the bytes received</w:t>
      </w:r>
    </w:p>
    <w:p w:rsidR="00F91F7E" w:rsidRDefault="00F91F7E" w:rsidP="00F91F7E">
      <w:r>
        <w:t>//checks if the packet has been received</w:t>
      </w:r>
    </w:p>
    <w:p w:rsidR="00F91F7E" w:rsidRDefault="00F91F7E" w:rsidP="00F91F7E">
      <w:r>
        <w:t xml:space="preserve">bool </w:t>
      </w:r>
      <w:proofErr w:type="gramStart"/>
      <w:r>
        <w:t>ReceiveString(</w:t>
      </w:r>
      <w:proofErr w:type="gramEnd"/>
      <w:r>
        <w:t>SOCKET ListenSocket, char *rxData, int rxDataLen)</w:t>
      </w:r>
    </w:p>
    <w:p w:rsidR="00F91F7E" w:rsidRDefault="00F91F7E" w:rsidP="00F91F7E">
      <w:r>
        <w:t>{</w:t>
      </w:r>
    </w:p>
    <w:p w:rsidR="00F91F7E" w:rsidRDefault="00F91F7E" w:rsidP="00F91F7E">
      <w:r>
        <w:tab/>
        <w:t>SOCKET ClientSocket = INVALID_SOCKET;</w:t>
      </w:r>
    </w:p>
    <w:p w:rsidR="00F91F7E" w:rsidRDefault="00F91F7E" w:rsidP="00F91F7E">
      <w:r>
        <w:tab/>
        <w:t>int</w:t>
      </w:r>
      <w:r>
        <w:tab/>
      </w:r>
      <w:r>
        <w:tab/>
        <w:t>iResult;</w:t>
      </w:r>
    </w:p>
    <w:p w:rsidR="00F91F7E" w:rsidRDefault="00F91F7E" w:rsidP="00F91F7E">
      <w:r>
        <w:tab/>
        <w:t>bool result = false;</w:t>
      </w:r>
    </w:p>
    <w:p w:rsidR="00F91F7E" w:rsidRDefault="00F91F7E" w:rsidP="00F91F7E"/>
    <w:p w:rsidR="00F91F7E" w:rsidRDefault="00F91F7E" w:rsidP="00F91F7E">
      <w:r>
        <w:tab/>
        <w:t xml:space="preserve">ClientSocket = </w:t>
      </w:r>
      <w:proofErr w:type="gramStart"/>
      <w:r>
        <w:t>accept(</w:t>
      </w:r>
      <w:proofErr w:type="gramEnd"/>
      <w:r>
        <w:t>ListenSocket, NULL, NULL);</w:t>
      </w:r>
    </w:p>
    <w:p w:rsidR="00F91F7E" w:rsidRDefault="00F91F7E" w:rsidP="00F91F7E"/>
    <w:p w:rsidR="00F91F7E" w:rsidRDefault="00F91F7E" w:rsidP="00F91F7E">
      <w:r>
        <w:tab/>
        <w:t>do</w:t>
      </w:r>
    </w:p>
    <w:p w:rsidR="00F91F7E" w:rsidRDefault="00F91F7E" w:rsidP="00F91F7E">
      <w:r>
        <w:tab/>
        <w:t>{</w:t>
      </w:r>
    </w:p>
    <w:p w:rsidR="00F91F7E" w:rsidRDefault="00F91F7E" w:rsidP="00F91F7E">
      <w:r>
        <w:tab/>
      </w:r>
      <w:r>
        <w:tab/>
        <w:t xml:space="preserve">iResult = </w:t>
      </w:r>
      <w:proofErr w:type="gramStart"/>
      <w:r>
        <w:t>recv(</w:t>
      </w:r>
      <w:proofErr w:type="gramEnd"/>
      <w:r>
        <w:t>ClientSocket, rxData, rxDataLen, 0);</w:t>
      </w:r>
    </w:p>
    <w:p w:rsidR="00F91F7E" w:rsidRDefault="00F91F7E" w:rsidP="00F91F7E">
      <w:r>
        <w:tab/>
      </w:r>
      <w:r>
        <w:tab/>
        <w:t>if (iResult &gt; 0)</w:t>
      </w:r>
    </w:p>
    <w:p w:rsidR="00F91F7E" w:rsidRDefault="00F91F7E" w:rsidP="00F91F7E">
      <w:r>
        <w:tab/>
      </w:r>
      <w:r>
        <w:tab/>
        <w:t>{</w:t>
      </w:r>
    </w:p>
    <w:p w:rsidR="00F91F7E" w:rsidRDefault="00F91F7E" w:rsidP="00F91F7E">
      <w:r>
        <w:lastRenderedPageBreak/>
        <w:tab/>
      </w:r>
      <w:r>
        <w:tab/>
      </w:r>
      <w:r>
        <w:tab/>
      </w:r>
      <w:proofErr w:type="gramStart"/>
      <w:r>
        <w:t>printf(</w:t>
      </w:r>
      <w:proofErr w:type="gramEnd"/>
      <w:r>
        <w:t>"Bytes received: %d Msg=%s\n", iResult, rxData);</w:t>
      </w:r>
    </w:p>
    <w:p w:rsidR="00F91F7E" w:rsidRDefault="00F91F7E" w:rsidP="00F91F7E">
      <w:r>
        <w:tab/>
      </w:r>
      <w:r>
        <w:tab/>
        <w:t>}</w:t>
      </w:r>
    </w:p>
    <w:p w:rsidR="00F91F7E" w:rsidRDefault="00F91F7E" w:rsidP="00F91F7E">
      <w:r>
        <w:tab/>
      </w:r>
      <w:r>
        <w:tab/>
        <w:t>else if (iResult == 0)</w:t>
      </w:r>
    </w:p>
    <w:p w:rsidR="00F91F7E" w:rsidRDefault="00F91F7E" w:rsidP="00F91F7E">
      <w:r>
        <w:tab/>
      </w:r>
      <w:r>
        <w:tab/>
        <w:t>{</w:t>
      </w:r>
    </w:p>
    <w:p w:rsidR="00F91F7E" w:rsidRDefault="00F91F7E" w:rsidP="00F91F7E">
      <w:r>
        <w:tab/>
      </w:r>
      <w:r>
        <w:tab/>
      </w:r>
      <w:r>
        <w:tab/>
      </w:r>
      <w:proofErr w:type="gramStart"/>
      <w:r>
        <w:t>printf(</w:t>
      </w:r>
      <w:proofErr w:type="gramEnd"/>
      <w:r>
        <w:t>"Connection closing...\n");</w:t>
      </w:r>
    </w:p>
    <w:p w:rsidR="00F91F7E" w:rsidRDefault="00F91F7E" w:rsidP="00F91F7E">
      <w:r>
        <w:tab/>
      </w:r>
      <w:r>
        <w:tab/>
      </w:r>
      <w:r>
        <w:tab/>
        <w:t>result = true;</w:t>
      </w:r>
    </w:p>
    <w:p w:rsidR="00F91F7E" w:rsidRDefault="00F91F7E" w:rsidP="00F91F7E">
      <w:r>
        <w:tab/>
      </w:r>
      <w:r>
        <w:tab/>
        <w:t>}</w:t>
      </w:r>
    </w:p>
    <w:p w:rsidR="00F91F7E" w:rsidRDefault="00F91F7E" w:rsidP="00F91F7E">
      <w:r>
        <w:tab/>
      </w:r>
      <w:r>
        <w:tab/>
        <w:t>else</w:t>
      </w:r>
    </w:p>
    <w:p w:rsidR="00F91F7E" w:rsidRDefault="00F91F7E" w:rsidP="00F91F7E">
      <w:r>
        <w:tab/>
      </w:r>
      <w:r>
        <w:tab/>
        <w:t>{</w:t>
      </w:r>
    </w:p>
    <w:p w:rsidR="00F91F7E" w:rsidRDefault="00F91F7E" w:rsidP="00F91F7E">
      <w:r>
        <w:tab/>
      </w:r>
      <w:r>
        <w:tab/>
      </w:r>
      <w:r>
        <w:tab/>
      </w:r>
      <w:proofErr w:type="gramStart"/>
      <w:r>
        <w:t>printf(</w:t>
      </w:r>
      <w:proofErr w:type="gramEnd"/>
      <w:r>
        <w:t>"recv failed: %d\n", WSAGetLastError());</w:t>
      </w:r>
    </w:p>
    <w:p w:rsidR="00F91F7E" w:rsidRDefault="00F91F7E" w:rsidP="00F91F7E">
      <w:r>
        <w:tab/>
      </w:r>
      <w:r>
        <w:tab/>
      </w:r>
      <w:r>
        <w:tab/>
        <w:t>break;</w:t>
      </w:r>
    </w:p>
    <w:p w:rsidR="00F91F7E" w:rsidRDefault="00F91F7E" w:rsidP="00F91F7E">
      <w:r>
        <w:tab/>
      </w:r>
      <w:r>
        <w:tab/>
        <w:t>}</w:t>
      </w:r>
    </w:p>
    <w:p w:rsidR="00F91F7E" w:rsidRDefault="00F91F7E" w:rsidP="00F91F7E"/>
    <w:p w:rsidR="00F91F7E" w:rsidRDefault="00F91F7E" w:rsidP="00F91F7E">
      <w:r>
        <w:tab/>
        <w:t>} while (iResult &gt; 0);</w:t>
      </w:r>
    </w:p>
    <w:p w:rsidR="00F91F7E" w:rsidRDefault="00F91F7E" w:rsidP="00F91F7E"/>
    <w:p w:rsidR="00F91F7E" w:rsidRDefault="00F91F7E" w:rsidP="00F91F7E">
      <w:r>
        <w:tab/>
        <w:t>closesocket(ClientSocket);</w:t>
      </w:r>
    </w:p>
    <w:p w:rsidR="00F91F7E" w:rsidRDefault="00F91F7E" w:rsidP="00F91F7E">
      <w:r>
        <w:tab/>
        <w:t>return result;</w:t>
      </w:r>
    </w:p>
    <w:p w:rsidR="00F91F7E" w:rsidRDefault="00F91F7E" w:rsidP="00F91F7E">
      <w:r>
        <w:t>}</w:t>
      </w:r>
    </w:p>
    <w:p w:rsidR="00F91F7E" w:rsidRDefault="00F91F7E" w:rsidP="00F91F7E">
      <w:r>
        <w:t>//receives the position</w:t>
      </w:r>
    </w:p>
    <w:p w:rsidR="00F91F7E" w:rsidRDefault="00F91F7E" w:rsidP="00F91F7E">
      <w:r>
        <w:t>//splits the string to display x and y seperetly</w:t>
      </w:r>
    </w:p>
    <w:p w:rsidR="00F91F7E" w:rsidRDefault="00F91F7E" w:rsidP="00F91F7E">
      <w:r>
        <w:t xml:space="preserve">bool </w:t>
      </w:r>
      <w:proofErr w:type="gramStart"/>
      <w:r>
        <w:t>ReceivePosition(</w:t>
      </w:r>
      <w:proofErr w:type="gramEnd"/>
      <w:r>
        <w:t>SOCKET ListenSocket, int *x, int *y)</w:t>
      </w:r>
    </w:p>
    <w:p w:rsidR="00F91F7E" w:rsidRDefault="00F91F7E" w:rsidP="00F91F7E">
      <w:r>
        <w:t>{</w:t>
      </w:r>
    </w:p>
    <w:p w:rsidR="00F91F7E" w:rsidRDefault="00F91F7E" w:rsidP="00F91F7E">
      <w:r>
        <w:tab/>
        <w:t xml:space="preserve">char </w:t>
      </w:r>
      <w:proofErr w:type="gramStart"/>
      <w:r>
        <w:t>recvbuf[</w:t>
      </w:r>
      <w:proofErr w:type="gramEnd"/>
      <w:r>
        <w:t>100];</w:t>
      </w:r>
    </w:p>
    <w:p w:rsidR="00F91F7E" w:rsidRDefault="00F91F7E" w:rsidP="00F91F7E">
      <w:r>
        <w:tab/>
        <w:t>char *name;</w:t>
      </w:r>
    </w:p>
    <w:p w:rsidR="00F91F7E" w:rsidRDefault="00F91F7E" w:rsidP="00F91F7E"/>
    <w:p w:rsidR="00F91F7E" w:rsidRDefault="00F91F7E" w:rsidP="00F91F7E">
      <w:r>
        <w:tab/>
        <w:t>if (</w:t>
      </w:r>
      <w:proofErr w:type="gramStart"/>
      <w:r>
        <w:t>ReceiveString(</w:t>
      </w:r>
      <w:proofErr w:type="gramEnd"/>
      <w:r>
        <w:t>ListenSocket, recvbuf, 100))</w:t>
      </w:r>
    </w:p>
    <w:p w:rsidR="00F91F7E" w:rsidRDefault="00F91F7E" w:rsidP="00F91F7E">
      <w:r>
        <w:tab/>
        <w:t>{</w:t>
      </w:r>
    </w:p>
    <w:p w:rsidR="00F91F7E" w:rsidRDefault="00F91F7E" w:rsidP="00F91F7E">
      <w:r>
        <w:tab/>
      </w:r>
      <w:r>
        <w:tab/>
        <w:t>if (</w:t>
      </w:r>
      <w:proofErr w:type="gramStart"/>
      <w:r>
        <w:t>SplitString(</w:t>
      </w:r>
      <w:proofErr w:type="gramEnd"/>
      <w:r>
        <w:t>recvbuf, ":", &amp;name))</w:t>
      </w:r>
    </w:p>
    <w:p w:rsidR="00F91F7E" w:rsidRDefault="00F91F7E" w:rsidP="00F91F7E">
      <w:r>
        <w:tab/>
      </w:r>
      <w:r>
        <w:tab/>
        <w:t>{</w:t>
      </w:r>
    </w:p>
    <w:p w:rsidR="00F91F7E" w:rsidRDefault="00F91F7E" w:rsidP="00F91F7E">
      <w:r>
        <w:tab/>
      </w:r>
      <w:r>
        <w:tab/>
      </w:r>
      <w:r>
        <w:tab/>
        <w:t>if (</w:t>
      </w:r>
      <w:proofErr w:type="gramStart"/>
      <w:r>
        <w:t>strncmp(</w:t>
      </w:r>
      <w:proofErr w:type="gramEnd"/>
      <w:r>
        <w:t>name, "New Position", 1) == 0)</w:t>
      </w:r>
    </w:p>
    <w:p w:rsidR="00F91F7E" w:rsidRDefault="00F91F7E" w:rsidP="00F91F7E">
      <w:r>
        <w:tab/>
      </w:r>
      <w:r>
        <w:tab/>
      </w:r>
      <w:r>
        <w:tab/>
        <w:t>{</w:t>
      </w:r>
    </w:p>
    <w:p w:rsidR="00F91F7E" w:rsidRDefault="00F91F7E" w:rsidP="00F91F7E">
      <w:r>
        <w:tab/>
      </w:r>
      <w:r>
        <w:tab/>
      </w:r>
      <w:r>
        <w:tab/>
      </w:r>
      <w:r>
        <w:tab/>
        <w:t>if (</w:t>
      </w:r>
      <w:proofErr w:type="gramStart"/>
      <w:r>
        <w:t>SplitToNumber(</w:t>
      </w:r>
      <w:proofErr w:type="gramEnd"/>
      <w:r>
        <w:t>",", x) &amp;&amp; SplitToNumber(",", y))</w:t>
      </w:r>
    </w:p>
    <w:p w:rsidR="00F91F7E" w:rsidRDefault="00F91F7E" w:rsidP="00F91F7E">
      <w:r>
        <w:tab/>
      </w:r>
      <w:r>
        <w:tab/>
      </w:r>
      <w:r>
        <w:tab/>
      </w:r>
      <w:r>
        <w:tab/>
        <w:t>{</w:t>
      </w:r>
    </w:p>
    <w:p w:rsidR="00F91F7E" w:rsidRDefault="00F91F7E" w:rsidP="00F91F7E">
      <w:r>
        <w:tab/>
      </w:r>
      <w:r>
        <w:tab/>
      </w:r>
      <w:r>
        <w:tab/>
      </w:r>
      <w:r>
        <w:tab/>
      </w:r>
      <w:r>
        <w:tab/>
        <w:t>return true;</w:t>
      </w:r>
    </w:p>
    <w:p w:rsidR="00F91F7E" w:rsidRDefault="00F91F7E" w:rsidP="00F91F7E">
      <w:r>
        <w:tab/>
      </w:r>
      <w:r>
        <w:tab/>
      </w:r>
      <w:r>
        <w:tab/>
      </w:r>
      <w:r>
        <w:tab/>
        <w:t>}</w:t>
      </w:r>
    </w:p>
    <w:p w:rsidR="00F91F7E" w:rsidRDefault="00F91F7E" w:rsidP="00F91F7E">
      <w:r>
        <w:tab/>
      </w:r>
      <w:r>
        <w:tab/>
      </w:r>
      <w:r>
        <w:tab/>
        <w:t>}</w:t>
      </w:r>
    </w:p>
    <w:p w:rsidR="00F91F7E" w:rsidRDefault="00F91F7E" w:rsidP="00F91F7E">
      <w:r>
        <w:tab/>
      </w:r>
      <w:r>
        <w:tab/>
        <w:t>}</w:t>
      </w:r>
    </w:p>
    <w:p w:rsidR="00F91F7E" w:rsidRDefault="00F91F7E" w:rsidP="00F91F7E">
      <w:r>
        <w:tab/>
        <w:t>}</w:t>
      </w:r>
    </w:p>
    <w:p w:rsidR="00F91F7E" w:rsidRDefault="00F91F7E" w:rsidP="00F91F7E">
      <w:r>
        <w:tab/>
        <w:t>return false;</w:t>
      </w:r>
    </w:p>
    <w:p w:rsidR="00F91F7E" w:rsidRDefault="00F91F7E" w:rsidP="00F91F7E">
      <w:r>
        <w:t>}</w:t>
      </w:r>
    </w:p>
    <w:p w:rsidR="00F91F7E" w:rsidRDefault="00F91F7E" w:rsidP="00F91F7E">
      <w:r>
        <w:t>//receive the entered choice from used</w:t>
      </w:r>
    </w:p>
    <w:p w:rsidR="00F91F7E" w:rsidRDefault="00F91F7E" w:rsidP="00F91F7E">
      <w:r>
        <w:t xml:space="preserve">bool </w:t>
      </w:r>
      <w:proofErr w:type="gramStart"/>
      <w:r>
        <w:t>ReceiveChoice(</w:t>
      </w:r>
      <w:proofErr w:type="gramEnd"/>
      <w:r>
        <w:t>SOCKET ListenSocket, int *in)</w:t>
      </w:r>
    </w:p>
    <w:p w:rsidR="00F91F7E" w:rsidRDefault="00F91F7E" w:rsidP="00F91F7E">
      <w:r>
        <w:t>{</w:t>
      </w:r>
    </w:p>
    <w:p w:rsidR="00F91F7E" w:rsidRDefault="00F91F7E" w:rsidP="00F91F7E">
      <w:r>
        <w:tab/>
        <w:t xml:space="preserve">char </w:t>
      </w:r>
      <w:proofErr w:type="gramStart"/>
      <w:r>
        <w:t>recvbuf[</w:t>
      </w:r>
      <w:proofErr w:type="gramEnd"/>
      <w:r>
        <w:t>100];</w:t>
      </w:r>
    </w:p>
    <w:p w:rsidR="00F91F7E" w:rsidRDefault="00F91F7E" w:rsidP="00F91F7E">
      <w:r>
        <w:tab/>
        <w:t>char *name;</w:t>
      </w:r>
    </w:p>
    <w:p w:rsidR="00F91F7E" w:rsidRDefault="00F91F7E" w:rsidP="00F91F7E"/>
    <w:p w:rsidR="00F91F7E" w:rsidRDefault="00F91F7E" w:rsidP="00F91F7E">
      <w:r>
        <w:tab/>
        <w:t>if (</w:t>
      </w:r>
      <w:proofErr w:type="gramStart"/>
      <w:r>
        <w:t>ReceiveString(</w:t>
      </w:r>
      <w:proofErr w:type="gramEnd"/>
      <w:r>
        <w:t>ListenSocket, recvbuf, 100))</w:t>
      </w:r>
    </w:p>
    <w:p w:rsidR="00F91F7E" w:rsidRDefault="00F91F7E" w:rsidP="00F91F7E">
      <w:r>
        <w:tab/>
        <w:t>{</w:t>
      </w:r>
    </w:p>
    <w:p w:rsidR="00F91F7E" w:rsidRDefault="00F91F7E" w:rsidP="00F91F7E">
      <w:r>
        <w:tab/>
      </w:r>
      <w:r>
        <w:tab/>
        <w:t>if (</w:t>
      </w:r>
      <w:proofErr w:type="gramStart"/>
      <w:r>
        <w:t>SplitString(</w:t>
      </w:r>
      <w:proofErr w:type="gramEnd"/>
      <w:r>
        <w:t>recvbuf, ":", &amp;name))</w:t>
      </w:r>
    </w:p>
    <w:p w:rsidR="00F91F7E" w:rsidRDefault="00F91F7E" w:rsidP="00F91F7E">
      <w:r>
        <w:tab/>
      </w:r>
      <w:r>
        <w:tab/>
        <w:t>{</w:t>
      </w:r>
    </w:p>
    <w:p w:rsidR="00F91F7E" w:rsidRDefault="00F91F7E" w:rsidP="00F91F7E">
      <w:r>
        <w:tab/>
      </w:r>
      <w:r>
        <w:tab/>
      </w:r>
      <w:r>
        <w:tab/>
        <w:t>if (</w:t>
      </w:r>
      <w:proofErr w:type="gramStart"/>
      <w:r>
        <w:t>strncmp(</w:t>
      </w:r>
      <w:proofErr w:type="gramEnd"/>
      <w:r>
        <w:t>name, "Choice", 1) == 0)</w:t>
      </w:r>
    </w:p>
    <w:p w:rsidR="00F91F7E" w:rsidRDefault="00F91F7E" w:rsidP="00F91F7E">
      <w:r>
        <w:tab/>
      </w:r>
      <w:r>
        <w:tab/>
      </w:r>
      <w:r>
        <w:tab/>
        <w:t>{</w:t>
      </w:r>
    </w:p>
    <w:p w:rsidR="00F91F7E" w:rsidRDefault="00F91F7E" w:rsidP="00F91F7E">
      <w:r>
        <w:tab/>
      </w:r>
      <w:r>
        <w:tab/>
      </w:r>
      <w:r>
        <w:tab/>
      </w:r>
      <w:r>
        <w:tab/>
        <w:t>return true;</w:t>
      </w:r>
    </w:p>
    <w:p w:rsidR="00F91F7E" w:rsidRDefault="00F91F7E" w:rsidP="00F91F7E">
      <w:r>
        <w:tab/>
      </w:r>
      <w:r>
        <w:tab/>
      </w:r>
      <w:r>
        <w:tab/>
        <w:t>}</w:t>
      </w:r>
    </w:p>
    <w:p w:rsidR="00F91F7E" w:rsidRDefault="00F91F7E" w:rsidP="00F91F7E">
      <w:r>
        <w:tab/>
      </w:r>
      <w:r>
        <w:tab/>
        <w:t>}</w:t>
      </w:r>
    </w:p>
    <w:p w:rsidR="00F91F7E" w:rsidRDefault="00F91F7E" w:rsidP="00F91F7E">
      <w:r>
        <w:tab/>
        <w:t>}</w:t>
      </w:r>
    </w:p>
    <w:p w:rsidR="00F91F7E" w:rsidRDefault="00F91F7E" w:rsidP="00F91F7E">
      <w:r>
        <w:tab/>
        <w:t>return false;</w:t>
      </w:r>
    </w:p>
    <w:p w:rsidR="00F91F7E" w:rsidRDefault="00F91F7E" w:rsidP="00F91F7E">
      <w:r>
        <w:t>}</w:t>
      </w:r>
    </w:p>
    <w:p w:rsidR="00F91F7E" w:rsidRDefault="00F91F7E" w:rsidP="00F91F7E">
      <w:r>
        <w:t>//splits the string</w:t>
      </w:r>
    </w:p>
    <w:p w:rsidR="00F91F7E" w:rsidRDefault="00F91F7E" w:rsidP="00F91F7E">
      <w:r>
        <w:t xml:space="preserve">bool </w:t>
      </w:r>
      <w:proofErr w:type="gramStart"/>
      <w:r>
        <w:t>SplitString(</w:t>
      </w:r>
      <w:proofErr w:type="gramEnd"/>
      <w:r>
        <w:t>char *str, const char *delimiter, char **substr)</w:t>
      </w:r>
    </w:p>
    <w:p w:rsidR="00F91F7E" w:rsidRDefault="00F91F7E" w:rsidP="00F91F7E">
      <w:r>
        <w:t>{</w:t>
      </w:r>
    </w:p>
    <w:p w:rsidR="00F91F7E" w:rsidRDefault="00F91F7E" w:rsidP="00F91F7E">
      <w:r>
        <w:tab/>
        <w:t xml:space="preserve">*substr = </w:t>
      </w:r>
      <w:proofErr w:type="gramStart"/>
      <w:r>
        <w:t>strtok(</w:t>
      </w:r>
      <w:proofErr w:type="gramEnd"/>
      <w:r>
        <w:t>str, delimiter);</w:t>
      </w:r>
    </w:p>
    <w:p w:rsidR="00F91F7E" w:rsidRDefault="00F91F7E" w:rsidP="00F91F7E">
      <w:r>
        <w:tab/>
        <w:t>if (*</w:t>
      </w:r>
      <w:proofErr w:type="gramStart"/>
      <w:r>
        <w:t>substr !</w:t>
      </w:r>
      <w:proofErr w:type="gramEnd"/>
      <w:r>
        <w:t>= NULL)</w:t>
      </w:r>
    </w:p>
    <w:p w:rsidR="00F91F7E" w:rsidRDefault="00F91F7E" w:rsidP="00F91F7E">
      <w:r>
        <w:tab/>
        <w:t>{</w:t>
      </w:r>
    </w:p>
    <w:p w:rsidR="00F91F7E" w:rsidRDefault="00F91F7E" w:rsidP="00F91F7E">
      <w:r>
        <w:tab/>
      </w:r>
      <w:r>
        <w:tab/>
        <w:t>return true;</w:t>
      </w:r>
    </w:p>
    <w:p w:rsidR="00F91F7E" w:rsidRDefault="00F91F7E" w:rsidP="00F91F7E">
      <w:r>
        <w:lastRenderedPageBreak/>
        <w:tab/>
        <w:t>}</w:t>
      </w:r>
    </w:p>
    <w:p w:rsidR="00F91F7E" w:rsidRDefault="00F91F7E" w:rsidP="00F91F7E">
      <w:r>
        <w:tab/>
        <w:t>return false;</w:t>
      </w:r>
    </w:p>
    <w:p w:rsidR="00F91F7E" w:rsidRDefault="00F91F7E" w:rsidP="00F91F7E">
      <w:r>
        <w:t>}</w:t>
      </w:r>
    </w:p>
    <w:p w:rsidR="00F91F7E" w:rsidRDefault="00F91F7E" w:rsidP="00F91F7E"/>
    <w:p w:rsidR="00F91F7E" w:rsidRDefault="00F91F7E" w:rsidP="00F91F7E">
      <w:r>
        <w:t xml:space="preserve">bool </w:t>
      </w:r>
      <w:proofErr w:type="gramStart"/>
      <w:r>
        <w:t>SplitString(</w:t>
      </w:r>
      <w:proofErr w:type="gramEnd"/>
      <w:r>
        <w:t>const char *delimiter, char **substr)</w:t>
      </w:r>
    </w:p>
    <w:p w:rsidR="00F91F7E" w:rsidRDefault="00F91F7E" w:rsidP="00F91F7E">
      <w:r>
        <w:t>{</w:t>
      </w:r>
    </w:p>
    <w:p w:rsidR="00F91F7E" w:rsidRDefault="00F91F7E" w:rsidP="00F91F7E">
      <w:r>
        <w:tab/>
        <w:t xml:space="preserve">return </w:t>
      </w:r>
      <w:proofErr w:type="gramStart"/>
      <w:r>
        <w:t>SplitString(</w:t>
      </w:r>
      <w:proofErr w:type="gramEnd"/>
      <w:r>
        <w:t>NULL, delimiter, substr);</w:t>
      </w:r>
    </w:p>
    <w:p w:rsidR="00F91F7E" w:rsidRDefault="00F91F7E" w:rsidP="00F91F7E">
      <w:r>
        <w:t>}</w:t>
      </w:r>
    </w:p>
    <w:p w:rsidR="00F91F7E" w:rsidRDefault="00F91F7E" w:rsidP="00F91F7E">
      <w:r>
        <w:t>//splits the string to number</w:t>
      </w:r>
    </w:p>
    <w:p w:rsidR="00F91F7E" w:rsidRDefault="00F91F7E" w:rsidP="00F91F7E">
      <w:r>
        <w:t xml:space="preserve">bool </w:t>
      </w:r>
      <w:proofErr w:type="gramStart"/>
      <w:r>
        <w:t>SplitToNumber(</w:t>
      </w:r>
      <w:proofErr w:type="gramEnd"/>
      <w:r>
        <w:t>char *str, const char *delimiter, int *number)</w:t>
      </w:r>
    </w:p>
    <w:p w:rsidR="00F91F7E" w:rsidRDefault="00F91F7E" w:rsidP="00F91F7E">
      <w:r>
        <w:t>{</w:t>
      </w:r>
    </w:p>
    <w:p w:rsidR="00F91F7E" w:rsidRDefault="00F91F7E" w:rsidP="00F91F7E">
      <w:r>
        <w:tab/>
        <w:t>char *numberstr;</w:t>
      </w:r>
    </w:p>
    <w:p w:rsidR="00F91F7E" w:rsidRDefault="00F91F7E" w:rsidP="00F91F7E">
      <w:r>
        <w:tab/>
        <w:t>if (</w:t>
      </w:r>
      <w:proofErr w:type="gramStart"/>
      <w:r>
        <w:t>SplitString(</w:t>
      </w:r>
      <w:proofErr w:type="gramEnd"/>
      <w:r>
        <w:t>str, delimiter, &amp;numberstr))</w:t>
      </w:r>
    </w:p>
    <w:p w:rsidR="00F91F7E" w:rsidRDefault="00F91F7E" w:rsidP="00F91F7E">
      <w:r>
        <w:tab/>
        <w:t>{</w:t>
      </w:r>
    </w:p>
    <w:p w:rsidR="00F91F7E" w:rsidRDefault="00F91F7E" w:rsidP="00F91F7E">
      <w:r>
        <w:tab/>
      </w:r>
      <w:r>
        <w:tab/>
        <w:t>*number = atoi(numberstr);</w:t>
      </w:r>
    </w:p>
    <w:p w:rsidR="00F91F7E" w:rsidRDefault="00F91F7E" w:rsidP="00F91F7E">
      <w:r>
        <w:tab/>
      </w:r>
      <w:r>
        <w:tab/>
        <w:t>return true;</w:t>
      </w:r>
    </w:p>
    <w:p w:rsidR="00F91F7E" w:rsidRDefault="00F91F7E" w:rsidP="00F91F7E">
      <w:r>
        <w:tab/>
        <w:t>}</w:t>
      </w:r>
    </w:p>
    <w:p w:rsidR="00F91F7E" w:rsidRDefault="00F91F7E" w:rsidP="00F91F7E">
      <w:r>
        <w:tab/>
        <w:t>return false;</w:t>
      </w:r>
    </w:p>
    <w:p w:rsidR="00F91F7E" w:rsidRDefault="00F91F7E" w:rsidP="00F91F7E">
      <w:r>
        <w:t>}</w:t>
      </w:r>
    </w:p>
    <w:p w:rsidR="00F91F7E" w:rsidRDefault="00F91F7E" w:rsidP="00F91F7E"/>
    <w:p w:rsidR="00F91F7E" w:rsidRDefault="00F91F7E" w:rsidP="00F91F7E">
      <w:r>
        <w:t xml:space="preserve">bool </w:t>
      </w:r>
      <w:proofErr w:type="gramStart"/>
      <w:r>
        <w:t>SplitToNumber(</w:t>
      </w:r>
      <w:proofErr w:type="gramEnd"/>
      <w:r>
        <w:t>const char *delimiter, int *number)</w:t>
      </w:r>
    </w:p>
    <w:p w:rsidR="00F91F7E" w:rsidRDefault="00F91F7E" w:rsidP="00F91F7E">
      <w:r>
        <w:t>{</w:t>
      </w:r>
    </w:p>
    <w:p w:rsidR="00F91F7E" w:rsidRDefault="00F91F7E" w:rsidP="00F91F7E">
      <w:r>
        <w:tab/>
        <w:t xml:space="preserve">return </w:t>
      </w:r>
      <w:proofErr w:type="gramStart"/>
      <w:r>
        <w:t>SplitToNumber(</w:t>
      </w:r>
      <w:proofErr w:type="gramEnd"/>
      <w:r>
        <w:t>NULL, delimiter, number);</w:t>
      </w:r>
    </w:p>
    <w:p w:rsidR="00F91F7E" w:rsidRDefault="00F91F7E" w:rsidP="00F91F7E">
      <w:r>
        <w:t>}</w:t>
      </w:r>
    </w:p>
    <w:p w:rsidR="00F91F7E" w:rsidRDefault="00F91F7E" w:rsidP="00597FB7"/>
    <w:p w:rsidR="00F91F7E" w:rsidRDefault="00F91F7E" w:rsidP="00597FB7"/>
    <w:p w:rsidR="00F91F7E" w:rsidRDefault="00BA0EDF" w:rsidP="00597FB7">
      <w:r>
        <w:t>TCPClient.cpp</w:t>
      </w:r>
    </w:p>
    <w:p w:rsidR="00BA0EDF" w:rsidRDefault="00BA0EDF" w:rsidP="00597FB7"/>
    <w:p w:rsidR="00BA0EDF" w:rsidRDefault="00BA0EDF" w:rsidP="00BA0EDF">
      <w:r>
        <w:t xml:space="preserve">// </w:t>
      </w:r>
      <w:proofErr w:type="gramStart"/>
      <w:r>
        <w:t>UDPexample.cpp :</w:t>
      </w:r>
      <w:proofErr w:type="gramEnd"/>
      <w:r>
        <w:t xml:space="preserve"> Defines the entry point for the console application.</w:t>
      </w:r>
    </w:p>
    <w:p w:rsidR="00BA0EDF" w:rsidRDefault="00BA0EDF" w:rsidP="00BA0EDF">
      <w:r>
        <w:t>//</w:t>
      </w:r>
    </w:p>
    <w:p w:rsidR="00BA0EDF" w:rsidRDefault="00BA0EDF" w:rsidP="00BA0EDF">
      <w:r>
        <w:t>// Add WS2_32.lib to the Additional Dependencies for the Linker</w:t>
      </w:r>
    </w:p>
    <w:p w:rsidR="00BA0EDF" w:rsidRDefault="00BA0EDF" w:rsidP="00BA0EDF">
      <w:r>
        <w:t>//</w:t>
      </w:r>
    </w:p>
    <w:p w:rsidR="00BA0EDF" w:rsidRDefault="00BA0EDF" w:rsidP="00BA0EDF"/>
    <w:p w:rsidR="00BA0EDF" w:rsidRDefault="00BA0EDF" w:rsidP="00BA0EDF">
      <w:r>
        <w:t>#include "stdafx.h"</w:t>
      </w:r>
    </w:p>
    <w:p w:rsidR="00BA0EDF" w:rsidRDefault="00BA0EDF" w:rsidP="00BA0EDF">
      <w:r>
        <w:t>#include &lt;winsock2.h&gt;</w:t>
      </w:r>
    </w:p>
    <w:p w:rsidR="00BA0EDF" w:rsidRDefault="00BA0EDF" w:rsidP="00BA0EDF">
      <w:r>
        <w:t>#include &lt;ws2tcpip.h&gt;</w:t>
      </w:r>
    </w:p>
    <w:p w:rsidR="00BA0EDF" w:rsidRDefault="00BA0EDF" w:rsidP="00BA0EDF">
      <w:r>
        <w:t>#include &lt;stdlib.h&gt;</w:t>
      </w:r>
    </w:p>
    <w:p w:rsidR="00BA0EDF" w:rsidRDefault="00BA0EDF" w:rsidP="00BA0EDF">
      <w:r>
        <w:t>#include &lt;stdio.h&gt;</w:t>
      </w:r>
    </w:p>
    <w:p w:rsidR="00BA0EDF" w:rsidRDefault="00BA0EDF" w:rsidP="00BA0EDF">
      <w:r>
        <w:t>#include &lt;conio.h&gt;</w:t>
      </w:r>
    </w:p>
    <w:p w:rsidR="00BA0EDF" w:rsidRDefault="00BA0EDF" w:rsidP="00BA0EDF">
      <w:r>
        <w:t>#include &lt;time.h&gt;</w:t>
      </w:r>
    </w:p>
    <w:p w:rsidR="00BA0EDF" w:rsidRDefault="00BA0EDF" w:rsidP="00BA0EDF"/>
    <w:p w:rsidR="00BA0EDF" w:rsidRDefault="00BA0EDF" w:rsidP="00BA0EDF">
      <w:r>
        <w:t>#define DEFAULT_PORT "27015"</w:t>
      </w:r>
    </w:p>
    <w:p w:rsidR="00BA0EDF" w:rsidRDefault="00BA0EDF" w:rsidP="00BA0EDF">
      <w:r>
        <w:t>#define DEFAULT_BUFLEN 512</w:t>
      </w:r>
    </w:p>
    <w:p w:rsidR="00BA0EDF" w:rsidRDefault="00BA0EDF" w:rsidP="00BA0EDF"/>
    <w:p w:rsidR="00BA0EDF" w:rsidRDefault="00BA0EDF" w:rsidP="00BA0EDF">
      <w:r>
        <w:t xml:space="preserve">void </w:t>
      </w:r>
      <w:proofErr w:type="gramStart"/>
      <w:r>
        <w:t>SendString(</w:t>
      </w:r>
      <w:proofErr w:type="gramEnd"/>
      <w:r>
        <w:t>char *txData);</w:t>
      </w:r>
    </w:p>
    <w:p w:rsidR="00BA0EDF" w:rsidRDefault="00BA0EDF" w:rsidP="00BA0EDF">
      <w:r>
        <w:t xml:space="preserve">void </w:t>
      </w:r>
      <w:proofErr w:type="gramStart"/>
      <w:r>
        <w:t>SendPoaition(</w:t>
      </w:r>
      <w:proofErr w:type="gramEnd"/>
      <w:r>
        <w:t>int x, int y);</w:t>
      </w:r>
    </w:p>
    <w:p w:rsidR="00BA0EDF" w:rsidRDefault="00BA0EDF" w:rsidP="00BA0EDF"/>
    <w:p w:rsidR="00BA0EDF" w:rsidRDefault="00BA0EDF" w:rsidP="00BA0EDF">
      <w:r>
        <w:t>//sends the position</w:t>
      </w:r>
    </w:p>
    <w:p w:rsidR="00BA0EDF" w:rsidRDefault="00BA0EDF" w:rsidP="00BA0EDF">
      <w:r>
        <w:t>//creates a buffer and send the string in the buffer</w:t>
      </w:r>
    </w:p>
    <w:p w:rsidR="00BA0EDF" w:rsidRDefault="00BA0EDF" w:rsidP="00BA0EDF">
      <w:r>
        <w:t xml:space="preserve">void </w:t>
      </w:r>
      <w:proofErr w:type="gramStart"/>
      <w:r>
        <w:t>SendPoaition(</w:t>
      </w:r>
      <w:proofErr w:type="gramEnd"/>
      <w:r>
        <w:t>int x, int y)</w:t>
      </w:r>
    </w:p>
    <w:p w:rsidR="00BA0EDF" w:rsidRDefault="00BA0EDF" w:rsidP="00BA0EDF">
      <w:r>
        <w:t>{</w:t>
      </w:r>
    </w:p>
    <w:p w:rsidR="00BA0EDF" w:rsidRDefault="00BA0EDF" w:rsidP="00BA0EDF">
      <w:r>
        <w:tab/>
      </w:r>
      <w:proofErr w:type="gramStart"/>
      <w:r>
        <w:t>char  sendbuff</w:t>
      </w:r>
      <w:proofErr w:type="gramEnd"/>
      <w:r>
        <w:t>[100];</w:t>
      </w:r>
    </w:p>
    <w:p w:rsidR="00BA0EDF" w:rsidRDefault="00BA0EDF" w:rsidP="00BA0EDF">
      <w:r>
        <w:tab/>
      </w:r>
      <w:proofErr w:type="gramStart"/>
      <w:r>
        <w:t>sprintf(</w:t>
      </w:r>
      <w:proofErr w:type="gramEnd"/>
      <w:r>
        <w:t>sendbuff, "New Position:%i,%i", x, y);</w:t>
      </w:r>
    </w:p>
    <w:p w:rsidR="00BA0EDF" w:rsidRDefault="00BA0EDF" w:rsidP="00BA0EDF">
      <w:r>
        <w:tab/>
        <w:t>SendString(sendbuff);</w:t>
      </w:r>
    </w:p>
    <w:p w:rsidR="00BA0EDF" w:rsidRDefault="00BA0EDF" w:rsidP="00BA0EDF">
      <w:r>
        <w:t>}</w:t>
      </w:r>
    </w:p>
    <w:p w:rsidR="00BA0EDF" w:rsidRDefault="00BA0EDF" w:rsidP="00BA0EDF">
      <w:r>
        <w:t>//sends the string</w:t>
      </w:r>
    </w:p>
    <w:p w:rsidR="00BA0EDF" w:rsidRDefault="00BA0EDF" w:rsidP="00BA0EDF">
      <w:r>
        <w:t>//connects to the socket</w:t>
      </w:r>
    </w:p>
    <w:p w:rsidR="00BA0EDF" w:rsidRDefault="00BA0EDF" w:rsidP="00BA0EDF">
      <w:r>
        <w:t>//closes the connection after the data has been sent</w:t>
      </w:r>
    </w:p>
    <w:p w:rsidR="00BA0EDF" w:rsidRDefault="00BA0EDF" w:rsidP="00BA0EDF">
      <w:r>
        <w:t xml:space="preserve">void </w:t>
      </w:r>
      <w:proofErr w:type="gramStart"/>
      <w:r>
        <w:t>SendString(</w:t>
      </w:r>
      <w:proofErr w:type="gramEnd"/>
      <w:r>
        <w:t>char *txData)</w:t>
      </w:r>
    </w:p>
    <w:p w:rsidR="00BA0EDF" w:rsidRDefault="00BA0EDF" w:rsidP="00BA0EDF">
      <w:r>
        <w:t>{</w:t>
      </w:r>
    </w:p>
    <w:p w:rsidR="00BA0EDF" w:rsidRDefault="00BA0EDF" w:rsidP="00BA0EDF">
      <w:r>
        <w:tab/>
        <w:t>struct addrinfo *addressList = NULL;</w:t>
      </w:r>
    </w:p>
    <w:p w:rsidR="00BA0EDF" w:rsidRDefault="00BA0EDF" w:rsidP="00BA0EDF">
      <w:r>
        <w:tab/>
        <w:t>struct addrinfo *ptr = NULL;</w:t>
      </w:r>
    </w:p>
    <w:p w:rsidR="00BA0EDF" w:rsidRDefault="00BA0EDF" w:rsidP="00BA0EDF">
      <w:r>
        <w:tab/>
        <w:t>struct addrinfo hints;</w:t>
      </w:r>
    </w:p>
    <w:p w:rsidR="00BA0EDF" w:rsidRDefault="00BA0EDF" w:rsidP="00BA0EDF"/>
    <w:p w:rsidR="00BA0EDF" w:rsidRDefault="00BA0EDF" w:rsidP="00BA0EDF">
      <w:r>
        <w:tab/>
        <w:t>TCHAR   *serverName = "127.0.0.1";</w:t>
      </w:r>
    </w:p>
    <w:p w:rsidR="00BA0EDF" w:rsidRDefault="00BA0EDF" w:rsidP="00BA0EDF">
      <w:r>
        <w:lastRenderedPageBreak/>
        <w:tab/>
        <w:t>SOCKET ConnectSocket = INVALID_SOCKET;</w:t>
      </w:r>
    </w:p>
    <w:p w:rsidR="00BA0EDF" w:rsidRDefault="00BA0EDF" w:rsidP="00BA0EDF"/>
    <w:p w:rsidR="00BA0EDF" w:rsidRDefault="00BA0EDF" w:rsidP="00BA0EDF">
      <w:r>
        <w:tab/>
      </w:r>
      <w:proofErr w:type="gramStart"/>
      <w:r>
        <w:t>ZeroMemory(</w:t>
      </w:r>
      <w:proofErr w:type="gramEnd"/>
      <w:r>
        <w:t>&amp;hints, sizeof(hints));</w:t>
      </w:r>
    </w:p>
    <w:p w:rsidR="00BA0EDF" w:rsidRDefault="00BA0EDF" w:rsidP="00BA0EDF">
      <w:r>
        <w:tab/>
        <w:t>hints.ai_family = AF_UNSPEC;</w:t>
      </w:r>
    </w:p>
    <w:p w:rsidR="00BA0EDF" w:rsidRDefault="00BA0EDF" w:rsidP="00BA0EDF">
      <w:r>
        <w:tab/>
        <w:t>hints.ai_socktype = SOCK_STREAM;</w:t>
      </w:r>
    </w:p>
    <w:p w:rsidR="00BA0EDF" w:rsidRDefault="00BA0EDF" w:rsidP="00BA0EDF">
      <w:r>
        <w:tab/>
        <w:t>hints.ai_protocol = IPPROTO_TCP;</w:t>
      </w:r>
    </w:p>
    <w:p w:rsidR="00BA0EDF" w:rsidRDefault="00BA0EDF" w:rsidP="00BA0EDF"/>
    <w:p w:rsidR="00BA0EDF" w:rsidRDefault="00BA0EDF" w:rsidP="00BA0EDF">
      <w:r>
        <w:tab/>
      </w:r>
      <w:proofErr w:type="gramStart"/>
      <w:r>
        <w:t>getaddrinfo(</w:t>
      </w:r>
      <w:proofErr w:type="gramEnd"/>
      <w:r>
        <w:t>serverName, DEFAULT_PORT, &amp;hints, &amp;addressList);</w:t>
      </w:r>
    </w:p>
    <w:p w:rsidR="00BA0EDF" w:rsidRDefault="00BA0EDF" w:rsidP="00BA0EDF"/>
    <w:p w:rsidR="00BA0EDF" w:rsidRDefault="00BA0EDF" w:rsidP="00BA0EDF">
      <w:r>
        <w:tab/>
        <w:t xml:space="preserve">for (ptr = addressList; </w:t>
      </w:r>
      <w:proofErr w:type="gramStart"/>
      <w:r>
        <w:t>ptr !</w:t>
      </w:r>
      <w:proofErr w:type="gramEnd"/>
      <w:r>
        <w:t>= NULL; ptr = ptr-&gt;ai_next)</w:t>
      </w:r>
    </w:p>
    <w:p w:rsidR="00BA0EDF" w:rsidRDefault="00BA0EDF" w:rsidP="00BA0EDF">
      <w:r>
        <w:tab/>
        <w:t>{</w:t>
      </w:r>
    </w:p>
    <w:p w:rsidR="00BA0EDF" w:rsidRDefault="00BA0EDF" w:rsidP="00BA0EDF">
      <w:r>
        <w:tab/>
      </w:r>
      <w:r>
        <w:tab/>
        <w:t>ConnectSocket = socket(ptr-&gt;ai_family,</w:t>
      </w:r>
    </w:p>
    <w:p w:rsidR="00BA0EDF" w:rsidRDefault="00BA0EDF" w:rsidP="00BA0EDF">
      <w:r>
        <w:tab/>
      </w:r>
      <w:r>
        <w:tab/>
      </w:r>
      <w:r>
        <w:tab/>
        <w:t>ptr-&gt;ai_socktype,</w:t>
      </w:r>
    </w:p>
    <w:p w:rsidR="00BA0EDF" w:rsidRDefault="00BA0EDF" w:rsidP="00BA0EDF">
      <w:r>
        <w:tab/>
      </w:r>
      <w:r>
        <w:tab/>
      </w:r>
      <w:r>
        <w:tab/>
        <w:t>ptr-&gt;ai_protocol);</w:t>
      </w:r>
    </w:p>
    <w:p w:rsidR="00BA0EDF" w:rsidRDefault="00BA0EDF" w:rsidP="00BA0EDF"/>
    <w:p w:rsidR="00BA0EDF" w:rsidRDefault="00BA0EDF" w:rsidP="00BA0EDF">
      <w:r>
        <w:tab/>
      </w:r>
      <w:r>
        <w:tab/>
      </w:r>
      <w:proofErr w:type="gramStart"/>
      <w:r>
        <w:t>connect(</w:t>
      </w:r>
      <w:proofErr w:type="gramEnd"/>
      <w:r>
        <w:t>ConnectSocket, ptr-&gt;ai_addr, (int)ptr-&gt;ai_addrlen);</w:t>
      </w:r>
    </w:p>
    <w:p w:rsidR="00BA0EDF" w:rsidRDefault="00BA0EDF" w:rsidP="00BA0EDF">
      <w:r>
        <w:tab/>
      </w:r>
      <w:r>
        <w:tab/>
        <w:t>break;</w:t>
      </w:r>
    </w:p>
    <w:p w:rsidR="00BA0EDF" w:rsidRDefault="00BA0EDF" w:rsidP="00BA0EDF">
      <w:r>
        <w:tab/>
        <w:t>}</w:t>
      </w:r>
    </w:p>
    <w:p w:rsidR="00BA0EDF" w:rsidRDefault="00BA0EDF" w:rsidP="00BA0EDF"/>
    <w:p w:rsidR="00BA0EDF" w:rsidRDefault="00BA0EDF" w:rsidP="00BA0EDF">
      <w:r>
        <w:tab/>
        <w:t>freeaddrinfo(addressList);</w:t>
      </w:r>
    </w:p>
    <w:p w:rsidR="00BA0EDF" w:rsidRDefault="00BA0EDF" w:rsidP="00BA0EDF"/>
    <w:p w:rsidR="00BA0EDF" w:rsidRDefault="00BA0EDF" w:rsidP="00BA0EDF">
      <w:r>
        <w:tab/>
      </w:r>
      <w:proofErr w:type="gramStart"/>
      <w:r>
        <w:t>send(</w:t>
      </w:r>
      <w:proofErr w:type="gramEnd"/>
      <w:r>
        <w:t>ConnectSocket, txData, (int)strlen(txData) + 1, 0);</w:t>
      </w:r>
    </w:p>
    <w:p w:rsidR="00BA0EDF" w:rsidRDefault="00BA0EDF" w:rsidP="00BA0EDF"/>
    <w:p w:rsidR="00BA0EDF" w:rsidRDefault="00BA0EDF" w:rsidP="00BA0EDF">
      <w:r>
        <w:tab/>
      </w:r>
      <w:proofErr w:type="gramStart"/>
      <w:r>
        <w:t>shutdown(</w:t>
      </w:r>
      <w:proofErr w:type="gramEnd"/>
      <w:r>
        <w:t>ConnectSocket, SD_SEND);</w:t>
      </w:r>
    </w:p>
    <w:p w:rsidR="00BA0EDF" w:rsidRDefault="00BA0EDF" w:rsidP="00BA0EDF">
      <w:r>
        <w:tab/>
        <w:t>closesocket(ConnectSocket);</w:t>
      </w:r>
    </w:p>
    <w:p w:rsidR="00BA0EDF" w:rsidRDefault="00BA0EDF" w:rsidP="00BA0EDF">
      <w:r>
        <w:t>}</w:t>
      </w:r>
    </w:p>
    <w:p w:rsidR="00F91F7E" w:rsidRDefault="00F91F7E" w:rsidP="00597FB7"/>
    <w:p w:rsidR="00F91F7E" w:rsidRDefault="00F91F7E" w:rsidP="00597FB7"/>
    <w:p w:rsidR="00BA0EDF" w:rsidRDefault="00BA0EDF" w:rsidP="00BA0EDF">
      <w:r>
        <w:t>Stdafx.h</w:t>
      </w:r>
    </w:p>
    <w:p w:rsidR="00BA0EDF" w:rsidRDefault="00BA0EDF" w:rsidP="00BA0EDF">
      <w:r>
        <w:t>// stdafx.</w:t>
      </w:r>
      <w:proofErr w:type="gramStart"/>
      <w:r>
        <w:t>h :</w:t>
      </w:r>
      <w:proofErr w:type="gramEnd"/>
      <w:r>
        <w:t xml:space="preserve"> include file for standard system include files,</w:t>
      </w:r>
    </w:p>
    <w:p w:rsidR="00BA0EDF" w:rsidRDefault="00BA0EDF" w:rsidP="00BA0EDF">
      <w:r>
        <w:t>// or project specific include files that are used frequently, but</w:t>
      </w:r>
    </w:p>
    <w:p w:rsidR="00BA0EDF" w:rsidRDefault="00BA0EDF" w:rsidP="00BA0EDF">
      <w:r>
        <w:t>// are changed infrequently</w:t>
      </w:r>
    </w:p>
    <w:p w:rsidR="00BA0EDF" w:rsidRDefault="00BA0EDF" w:rsidP="00BA0EDF">
      <w:r>
        <w:t>//</w:t>
      </w:r>
    </w:p>
    <w:p w:rsidR="00BA0EDF" w:rsidRDefault="00BA0EDF" w:rsidP="00BA0EDF"/>
    <w:p w:rsidR="00BA0EDF" w:rsidRDefault="00BA0EDF" w:rsidP="00BA0EDF">
      <w:r>
        <w:t>#pragma once</w:t>
      </w:r>
    </w:p>
    <w:p w:rsidR="00BA0EDF" w:rsidRDefault="00BA0EDF" w:rsidP="00BA0EDF"/>
    <w:p w:rsidR="00BA0EDF" w:rsidRDefault="00BA0EDF" w:rsidP="00BA0EDF"/>
    <w:p w:rsidR="00BA0EDF" w:rsidRDefault="00BA0EDF" w:rsidP="00BA0EDF">
      <w:r>
        <w:t>#include &lt;iostream&gt;</w:t>
      </w:r>
    </w:p>
    <w:p w:rsidR="00BA0EDF" w:rsidRDefault="00BA0EDF" w:rsidP="00BA0EDF">
      <w:r>
        <w:t>#include &lt;tchar.h&gt;</w:t>
      </w:r>
    </w:p>
    <w:p w:rsidR="00BA0EDF" w:rsidRDefault="00BA0EDF" w:rsidP="00BA0EDF"/>
    <w:p w:rsidR="00BA0EDF" w:rsidRDefault="00BA0EDF" w:rsidP="00BA0EDF">
      <w:r>
        <w:t>// TODO: reference additional headers your program requires here</w:t>
      </w:r>
    </w:p>
    <w:p w:rsidR="00BA0EDF" w:rsidRDefault="00BA0EDF" w:rsidP="00BA0EDF"/>
    <w:p w:rsidR="00BA0EDF" w:rsidRDefault="00BA0EDF" w:rsidP="00BA0EDF">
      <w:r>
        <w:t>Stdafx.cpp</w:t>
      </w:r>
    </w:p>
    <w:p w:rsidR="00BA0EDF" w:rsidRDefault="00BA0EDF" w:rsidP="00BA0EDF">
      <w:r>
        <w:t xml:space="preserve">// </w:t>
      </w:r>
      <w:proofErr w:type="gramStart"/>
      <w:r>
        <w:t>stdafx.cpp :</w:t>
      </w:r>
      <w:proofErr w:type="gramEnd"/>
      <w:r>
        <w:t xml:space="preserve"> source file that includes just the standard includes</w:t>
      </w:r>
    </w:p>
    <w:p w:rsidR="00BA0EDF" w:rsidRDefault="00BA0EDF" w:rsidP="00BA0EDF">
      <w:r>
        <w:t>// TCPExample.pch will be the pre-compiled header</w:t>
      </w:r>
    </w:p>
    <w:p w:rsidR="00BA0EDF" w:rsidRDefault="00BA0EDF" w:rsidP="00BA0EDF">
      <w:r>
        <w:t>// stdafx.obj will contain the pre-compiled type information</w:t>
      </w:r>
    </w:p>
    <w:p w:rsidR="00BA0EDF" w:rsidRDefault="00BA0EDF" w:rsidP="00BA0EDF"/>
    <w:p w:rsidR="00BA0EDF" w:rsidRDefault="00BA0EDF" w:rsidP="00BA0EDF">
      <w:r>
        <w:t>#include "stdafx.h"</w:t>
      </w:r>
    </w:p>
    <w:p w:rsidR="00BA0EDF" w:rsidRDefault="00BA0EDF" w:rsidP="00BA0EDF"/>
    <w:p w:rsidR="00BA0EDF" w:rsidRDefault="00BA0EDF" w:rsidP="00BA0EDF">
      <w:r>
        <w:t>// TODO: reference any additional headers you need in STDAFX.H</w:t>
      </w:r>
    </w:p>
    <w:p w:rsidR="00BA0EDF" w:rsidRDefault="00BA0EDF" w:rsidP="00BA0EDF">
      <w:r>
        <w:t>// and not in this file</w:t>
      </w:r>
    </w:p>
    <w:p w:rsidR="00F91F7E" w:rsidRDefault="00F91F7E" w:rsidP="00597FB7"/>
    <w:p w:rsidR="00F91F7E" w:rsidRDefault="00F91F7E" w:rsidP="00597FB7"/>
    <w:p w:rsidR="00F91F7E" w:rsidRDefault="00F91F7E" w:rsidP="00597FB7"/>
    <w:p w:rsidR="00F91F7E" w:rsidRDefault="00F91F7E" w:rsidP="00597FB7"/>
    <w:p w:rsidR="00F91F7E" w:rsidRDefault="00F91F7E" w:rsidP="00597FB7"/>
    <w:p w:rsidR="00EE65B6" w:rsidRPr="006806A8" w:rsidRDefault="00EE65B6" w:rsidP="00EE65B6">
      <w:pPr>
        <w:pStyle w:val="Heading1"/>
      </w:pPr>
      <w:r>
        <w:tab/>
      </w:r>
      <w:r w:rsidR="00F17ECD">
        <w:t>Game Client TCP</w:t>
      </w:r>
      <w:r>
        <w:t xml:space="preserve"> </w:t>
      </w:r>
    </w:p>
    <w:p w:rsidR="00EE65B6" w:rsidRDefault="00EE65B6" w:rsidP="00597FB7"/>
    <w:p w:rsidR="00F91F7E" w:rsidRDefault="00F91F7E" w:rsidP="00597FB7">
      <w:r>
        <w:t>TCP Client.cpp</w:t>
      </w:r>
    </w:p>
    <w:p w:rsidR="00F91F7E" w:rsidRDefault="00F91F7E" w:rsidP="00597FB7"/>
    <w:p w:rsidR="00F91F7E" w:rsidRDefault="00F91F7E" w:rsidP="00F91F7E">
      <w:r>
        <w:t>#include "stdafx.h"</w:t>
      </w:r>
    </w:p>
    <w:p w:rsidR="00F91F7E" w:rsidRDefault="00F91F7E" w:rsidP="00F91F7E">
      <w:r>
        <w:t>#include &lt;winsock2.h&gt;</w:t>
      </w:r>
    </w:p>
    <w:p w:rsidR="00F91F7E" w:rsidRDefault="00F91F7E" w:rsidP="00F91F7E">
      <w:r>
        <w:t>#include &lt;ws2tcpip.h&gt;</w:t>
      </w:r>
    </w:p>
    <w:p w:rsidR="00F91F7E" w:rsidRDefault="00F91F7E" w:rsidP="00F91F7E">
      <w:r>
        <w:lastRenderedPageBreak/>
        <w:t>#include &lt;stdlib.h&gt;</w:t>
      </w:r>
    </w:p>
    <w:p w:rsidR="00F91F7E" w:rsidRDefault="00F91F7E" w:rsidP="00F91F7E">
      <w:r>
        <w:t>#include &lt;stdio.h&gt;</w:t>
      </w:r>
    </w:p>
    <w:p w:rsidR="00F91F7E" w:rsidRDefault="00F91F7E" w:rsidP="00F91F7E">
      <w:r>
        <w:t>#include &lt;conio.h&gt;</w:t>
      </w:r>
    </w:p>
    <w:p w:rsidR="00F91F7E" w:rsidRDefault="00F91F7E" w:rsidP="00F91F7E">
      <w:r>
        <w:t>#include &lt;time.h&gt;</w:t>
      </w:r>
    </w:p>
    <w:p w:rsidR="00F91F7E" w:rsidRDefault="00F91F7E" w:rsidP="00F91F7E"/>
    <w:p w:rsidR="00F91F7E" w:rsidRDefault="00F91F7E" w:rsidP="00F91F7E">
      <w:r>
        <w:t>#define DEFAULT_PORT "27015"</w:t>
      </w:r>
    </w:p>
    <w:p w:rsidR="00F91F7E" w:rsidRDefault="00F91F7E" w:rsidP="00F91F7E">
      <w:r>
        <w:t>#define DEFAULT_BUFLEN 512</w:t>
      </w:r>
    </w:p>
    <w:p w:rsidR="00F91F7E" w:rsidRDefault="00F91F7E" w:rsidP="00F91F7E"/>
    <w:p w:rsidR="00F91F7E" w:rsidRDefault="00F91F7E" w:rsidP="00F91F7E">
      <w:r>
        <w:t xml:space="preserve">void </w:t>
      </w:r>
      <w:proofErr w:type="gramStart"/>
      <w:r>
        <w:t>SendString(</w:t>
      </w:r>
      <w:proofErr w:type="gramEnd"/>
      <w:r>
        <w:t>char *txData);</w:t>
      </w:r>
    </w:p>
    <w:p w:rsidR="00F91F7E" w:rsidRDefault="00F91F7E" w:rsidP="00F91F7E">
      <w:r>
        <w:t xml:space="preserve">void </w:t>
      </w:r>
      <w:proofErr w:type="gramStart"/>
      <w:r>
        <w:t>SendPosition(</w:t>
      </w:r>
      <w:proofErr w:type="gramEnd"/>
      <w:r>
        <w:t>int x, int y);</w:t>
      </w:r>
    </w:p>
    <w:p w:rsidR="00F91F7E" w:rsidRDefault="00F91F7E" w:rsidP="00F91F7E"/>
    <w:p w:rsidR="00F91F7E" w:rsidRDefault="00F91F7E" w:rsidP="00F91F7E">
      <w:r>
        <w:t>//sends the position</w:t>
      </w:r>
    </w:p>
    <w:p w:rsidR="00F91F7E" w:rsidRDefault="00F91F7E" w:rsidP="00F91F7E">
      <w:r>
        <w:t>//creates the buffer</w:t>
      </w:r>
    </w:p>
    <w:p w:rsidR="00F91F7E" w:rsidRDefault="00F91F7E" w:rsidP="00F91F7E">
      <w:r>
        <w:t>//sends string in buffer</w:t>
      </w:r>
    </w:p>
    <w:p w:rsidR="00F91F7E" w:rsidRDefault="00F91F7E" w:rsidP="00F91F7E">
      <w:r>
        <w:t xml:space="preserve">void </w:t>
      </w:r>
      <w:proofErr w:type="gramStart"/>
      <w:r>
        <w:t>SendPosition(</w:t>
      </w:r>
      <w:proofErr w:type="gramEnd"/>
      <w:r>
        <w:t>int x, int y)</w:t>
      </w:r>
    </w:p>
    <w:p w:rsidR="00F91F7E" w:rsidRDefault="00F91F7E" w:rsidP="00F91F7E">
      <w:r>
        <w:t>{</w:t>
      </w:r>
    </w:p>
    <w:p w:rsidR="00F91F7E" w:rsidRDefault="00F91F7E" w:rsidP="00F91F7E">
      <w:r>
        <w:tab/>
      </w:r>
      <w:proofErr w:type="gramStart"/>
      <w:r>
        <w:t>char  sendbuff</w:t>
      </w:r>
      <w:proofErr w:type="gramEnd"/>
      <w:r>
        <w:t>[100];</w:t>
      </w:r>
    </w:p>
    <w:p w:rsidR="00F91F7E" w:rsidRDefault="00F91F7E" w:rsidP="00F91F7E">
      <w:r>
        <w:tab/>
      </w:r>
      <w:proofErr w:type="gramStart"/>
      <w:r>
        <w:t>sprintf(</w:t>
      </w:r>
      <w:proofErr w:type="gramEnd"/>
      <w:r>
        <w:t>sendbuff, "New Position:%i,%i", x, y);</w:t>
      </w:r>
    </w:p>
    <w:p w:rsidR="00F91F7E" w:rsidRDefault="00F91F7E" w:rsidP="00F91F7E">
      <w:r>
        <w:tab/>
        <w:t>SendString(sendbuff);</w:t>
      </w:r>
    </w:p>
    <w:p w:rsidR="00F91F7E" w:rsidRDefault="00F91F7E" w:rsidP="00F91F7E">
      <w:r>
        <w:t>}</w:t>
      </w:r>
    </w:p>
    <w:p w:rsidR="00F91F7E" w:rsidRDefault="00F91F7E" w:rsidP="00F91F7E"/>
    <w:p w:rsidR="00F91F7E" w:rsidRDefault="00F91F7E" w:rsidP="00F91F7E">
      <w:r>
        <w:t>//sends string the game server</w:t>
      </w:r>
    </w:p>
    <w:p w:rsidR="00F91F7E" w:rsidRDefault="00F91F7E" w:rsidP="00F91F7E">
      <w:r>
        <w:t xml:space="preserve">void </w:t>
      </w:r>
      <w:proofErr w:type="gramStart"/>
      <w:r>
        <w:t>SendString(</w:t>
      </w:r>
      <w:proofErr w:type="gramEnd"/>
      <w:r>
        <w:t>char *txData)</w:t>
      </w:r>
    </w:p>
    <w:p w:rsidR="00F91F7E" w:rsidRDefault="00F91F7E" w:rsidP="00F91F7E">
      <w:r>
        <w:t>{</w:t>
      </w:r>
    </w:p>
    <w:p w:rsidR="00F91F7E" w:rsidRDefault="00F91F7E" w:rsidP="00F91F7E">
      <w:r>
        <w:tab/>
        <w:t>struct addrinfo *addressList = NULL;</w:t>
      </w:r>
    </w:p>
    <w:p w:rsidR="00F91F7E" w:rsidRDefault="00F91F7E" w:rsidP="00F91F7E">
      <w:r>
        <w:tab/>
        <w:t>struct addrinfo *ptr = NULL;</w:t>
      </w:r>
    </w:p>
    <w:p w:rsidR="00F91F7E" w:rsidRDefault="00F91F7E" w:rsidP="00F91F7E">
      <w:r>
        <w:tab/>
        <w:t>struct addrinfo hints;</w:t>
      </w:r>
    </w:p>
    <w:p w:rsidR="00F91F7E" w:rsidRDefault="00F91F7E" w:rsidP="00F91F7E"/>
    <w:p w:rsidR="00F91F7E" w:rsidRDefault="00F91F7E" w:rsidP="00F91F7E">
      <w:r>
        <w:tab/>
        <w:t>TCHAR   *serverName = "127.0.0.1";</w:t>
      </w:r>
    </w:p>
    <w:p w:rsidR="00F91F7E" w:rsidRDefault="00F91F7E" w:rsidP="00F91F7E">
      <w:r>
        <w:tab/>
        <w:t>SOCKET ConnectSocket = INVALID_SOCKET;</w:t>
      </w:r>
    </w:p>
    <w:p w:rsidR="00F91F7E" w:rsidRDefault="00F91F7E" w:rsidP="00F91F7E"/>
    <w:p w:rsidR="00F91F7E" w:rsidRDefault="00F91F7E" w:rsidP="00F91F7E">
      <w:r>
        <w:tab/>
      </w:r>
      <w:proofErr w:type="gramStart"/>
      <w:r>
        <w:t>ZeroMemory(</w:t>
      </w:r>
      <w:proofErr w:type="gramEnd"/>
      <w:r>
        <w:t>&amp;hints, sizeof(hints));</w:t>
      </w:r>
    </w:p>
    <w:p w:rsidR="00F91F7E" w:rsidRDefault="00F91F7E" w:rsidP="00F91F7E">
      <w:r>
        <w:tab/>
        <w:t>hints.ai_family = AF_UNSPEC;</w:t>
      </w:r>
    </w:p>
    <w:p w:rsidR="00F91F7E" w:rsidRDefault="00F91F7E" w:rsidP="00F91F7E">
      <w:r>
        <w:tab/>
        <w:t>hints.ai_socktype = SOCK_STREAM;</w:t>
      </w:r>
    </w:p>
    <w:p w:rsidR="00F91F7E" w:rsidRDefault="00F91F7E" w:rsidP="00F91F7E">
      <w:r>
        <w:tab/>
        <w:t>hints.ai_protocol = IPPROTO_TCP;</w:t>
      </w:r>
    </w:p>
    <w:p w:rsidR="00F91F7E" w:rsidRDefault="00F91F7E" w:rsidP="00F91F7E"/>
    <w:p w:rsidR="00F91F7E" w:rsidRDefault="00F91F7E" w:rsidP="00F91F7E">
      <w:r>
        <w:tab/>
      </w:r>
      <w:proofErr w:type="gramStart"/>
      <w:r>
        <w:t>getaddrinfo(</w:t>
      </w:r>
      <w:proofErr w:type="gramEnd"/>
      <w:r>
        <w:t>serverName, DEFAULT_PORT, &amp;hints, &amp;addressList);</w:t>
      </w:r>
    </w:p>
    <w:p w:rsidR="00F91F7E" w:rsidRDefault="00F91F7E" w:rsidP="00F91F7E"/>
    <w:p w:rsidR="00F91F7E" w:rsidRDefault="00F91F7E" w:rsidP="00F91F7E">
      <w:r>
        <w:tab/>
        <w:t xml:space="preserve">for (ptr = addressList; </w:t>
      </w:r>
      <w:proofErr w:type="gramStart"/>
      <w:r>
        <w:t>ptr !</w:t>
      </w:r>
      <w:proofErr w:type="gramEnd"/>
      <w:r>
        <w:t>= NULL; ptr = ptr-&gt;ai_next)</w:t>
      </w:r>
    </w:p>
    <w:p w:rsidR="00F91F7E" w:rsidRDefault="00F91F7E" w:rsidP="00F91F7E">
      <w:r>
        <w:tab/>
        <w:t>{</w:t>
      </w:r>
    </w:p>
    <w:p w:rsidR="00F91F7E" w:rsidRDefault="00F91F7E" w:rsidP="00F91F7E">
      <w:r>
        <w:tab/>
      </w:r>
      <w:r>
        <w:tab/>
        <w:t>ConnectSocket = socket(ptr-&gt;ai_family,</w:t>
      </w:r>
    </w:p>
    <w:p w:rsidR="00F91F7E" w:rsidRDefault="00F91F7E" w:rsidP="00F91F7E">
      <w:r>
        <w:tab/>
      </w:r>
      <w:r>
        <w:tab/>
      </w:r>
      <w:r>
        <w:tab/>
        <w:t>ptr-&gt;ai_socktype,</w:t>
      </w:r>
    </w:p>
    <w:p w:rsidR="00F91F7E" w:rsidRDefault="00F91F7E" w:rsidP="00F91F7E">
      <w:r>
        <w:tab/>
      </w:r>
      <w:r>
        <w:tab/>
      </w:r>
      <w:r>
        <w:tab/>
        <w:t>ptr-&gt;ai_protocol);</w:t>
      </w:r>
    </w:p>
    <w:p w:rsidR="00F91F7E" w:rsidRDefault="00F91F7E" w:rsidP="00F91F7E"/>
    <w:p w:rsidR="00F91F7E" w:rsidRDefault="00F91F7E" w:rsidP="00F91F7E">
      <w:r>
        <w:tab/>
      </w:r>
      <w:r>
        <w:tab/>
      </w:r>
      <w:proofErr w:type="gramStart"/>
      <w:r>
        <w:t>connect(</w:t>
      </w:r>
      <w:proofErr w:type="gramEnd"/>
      <w:r>
        <w:t>ConnectSocket, ptr-&gt;ai_addr, (int)ptr-&gt;ai_addrlen);</w:t>
      </w:r>
    </w:p>
    <w:p w:rsidR="00F91F7E" w:rsidRDefault="00F91F7E" w:rsidP="00F91F7E">
      <w:r>
        <w:tab/>
      </w:r>
      <w:r>
        <w:tab/>
        <w:t>break;</w:t>
      </w:r>
    </w:p>
    <w:p w:rsidR="00F91F7E" w:rsidRDefault="00F91F7E" w:rsidP="00F91F7E">
      <w:r>
        <w:tab/>
        <w:t>}</w:t>
      </w:r>
    </w:p>
    <w:p w:rsidR="00F91F7E" w:rsidRDefault="00F91F7E" w:rsidP="00F91F7E"/>
    <w:p w:rsidR="00F91F7E" w:rsidRDefault="00F91F7E" w:rsidP="00F91F7E">
      <w:r>
        <w:tab/>
        <w:t>freeaddrinfo(addressList);</w:t>
      </w:r>
    </w:p>
    <w:p w:rsidR="00F91F7E" w:rsidRDefault="00F91F7E" w:rsidP="00F91F7E"/>
    <w:p w:rsidR="00F91F7E" w:rsidRDefault="00F91F7E" w:rsidP="00F91F7E">
      <w:r>
        <w:tab/>
      </w:r>
      <w:proofErr w:type="gramStart"/>
      <w:r>
        <w:t>send(</w:t>
      </w:r>
      <w:proofErr w:type="gramEnd"/>
      <w:r>
        <w:t>ConnectSocket, txData, (int)strlen(txData) + 1, 0);</w:t>
      </w:r>
    </w:p>
    <w:p w:rsidR="00F91F7E" w:rsidRDefault="00F91F7E" w:rsidP="00F91F7E"/>
    <w:p w:rsidR="00F91F7E" w:rsidRDefault="00F91F7E" w:rsidP="00F91F7E">
      <w:r>
        <w:tab/>
      </w:r>
      <w:proofErr w:type="gramStart"/>
      <w:r>
        <w:t>shutdown(</w:t>
      </w:r>
      <w:proofErr w:type="gramEnd"/>
      <w:r>
        <w:t>ConnectSocket, SD_SEND);</w:t>
      </w:r>
    </w:p>
    <w:p w:rsidR="00F91F7E" w:rsidRDefault="00F91F7E" w:rsidP="00F91F7E">
      <w:r>
        <w:tab/>
        <w:t>closesocket(ConnectSocket);</w:t>
      </w:r>
    </w:p>
    <w:p w:rsidR="00F91F7E" w:rsidRDefault="00F91F7E" w:rsidP="00F91F7E">
      <w:r>
        <w:t>}</w:t>
      </w:r>
    </w:p>
    <w:p w:rsidR="00F91F7E" w:rsidRDefault="00F91F7E" w:rsidP="00597FB7"/>
    <w:p w:rsidR="00F91F7E" w:rsidRDefault="00F91F7E" w:rsidP="00597FB7">
      <w:r>
        <w:t>TCPServer</w:t>
      </w:r>
    </w:p>
    <w:p w:rsidR="00F91F7E" w:rsidRDefault="00F91F7E" w:rsidP="00597FB7"/>
    <w:p w:rsidR="00F91F7E" w:rsidRDefault="00F91F7E" w:rsidP="00F91F7E">
      <w:r>
        <w:t xml:space="preserve">// </w:t>
      </w:r>
      <w:proofErr w:type="gramStart"/>
      <w:r>
        <w:t>UDPexample.cpp :</w:t>
      </w:r>
      <w:proofErr w:type="gramEnd"/>
      <w:r>
        <w:t xml:space="preserve"> Defines the entry point for the console application.</w:t>
      </w:r>
    </w:p>
    <w:p w:rsidR="00F91F7E" w:rsidRDefault="00F91F7E" w:rsidP="00F91F7E">
      <w:r>
        <w:t>//</w:t>
      </w:r>
    </w:p>
    <w:p w:rsidR="00F91F7E" w:rsidRDefault="00F91F7E" w:rsidP="00F91F7E">
      <w:r>
        <w:t>// Add WS2_32.lib to the Additional Dependencies for the Linker</w:t>
      </w:r>
    </w:p>
    <w:p w:rsidR="00F91F7E" w:rsidRDefault="00F91F7E" w:rsidP="00F91F7E">
      <w:r>
        <w:t>//</w:t>
      </w:r>
    </w:p>
    <w:p w:rsidR="00F91F7E" w:rsidRDefault="00F91F7E" w:rsidP="00F91F7E"/>
    <w:p w:rsidR="00F91F7E" w:rsidRDefault="00F91F7E" w:rsidP="00F91F7E">
      <w:r>
        <w:t>#include "stdafx.h"</w:t>
      </w:r>
    </w:p>
    <w:p w:rsidR="00F91F7E" w:rsidRDefault="00F91F7E" w:rsidP="00F91F7E">
      <w:r>
        <w:t>#include &lt;winsock2.h&gt;</w:t>
      </w:r>
    </w:p>
    <w:p w:rsidR="00F91F7E" w:rsidRDefault="00F91F7E" w:rsidP="00F91F7E">
      <w:r>
        <w:lastRenderedPageBreak/>
        <w:t>#include &lt;ws2tcpip.h&gt;</w:t>
      </w:r>
    </w:p>
    <w:p w:rsidR="00F91F7E" w:rsidRDefault="00F91F7E" w:rsidP="00F91F7E">
      <w:r>
        <w:t>#include &lt;stdlib.h&gt;</w:t>
      </w:r>
    </w:p>
    <w:p w:rsidR="00F91F7E" w:rsidRDefault="00F91F7E" w:rsidP="00F91F7E">
      <w:r>
        <w:t>#include &lt;stdio.h&gt;</w:t>
      </w:r>
    </w:p>
    <w:p w:rsidR="00F91F7E" w:rsidRDefault="00F91F7E" w:rsidP="00F91F7E">
      <w:r>
        <w:t>#include &lt;conio.h&gt;</w:t>
      </w:r>
    </w:p>
    <w:p w:rsidR="00F91F7E" w:rsidRDefault="00F91F7E" w:rsidP="00F91F7E"/>
    <w:p w:rsidR="00F91F7E" w:rsidRDefault="00F91F7E" w:rsidP="00F91F7E">
      <w:r>
        <w:t>#define DEFAULT_PORT "27015"</w:t>
      </w:r>
    </w:p>
    <w:p w:rsidR="00F91F7E" w:rsidRDefault="00F91F7E" w:rsidP="00F91F7E">
      <w:r>
        <w:t>#define DEFAULT_BUFLEN 512</w:t>
      </w:r>
    </w:p>
    <w:p w:rsidR="00F91F7E" w:rsidRDefault="00F91F7E" w:rsidP="00F91F7E"/>
    <w:p w:rsidR="00F91F7E" w:rsidRDefault="00F91F7E" w:rsidP="00F91F7E">
      <w:r>
        <w:t xml:space="preserve">bool </w:t>
      </w:r>
      <w:proofErr w:type="gramStart"/>
      <w:r>
        <w:t>SplitString(</w:t>
      </w:r>
      <w:proofErr w:type="gramEnd"/>
      <w:r>
        <w:t>char *str, const char *delimiter, char **text);</w:t>
      </w:r>
    </w:p>
    <w:p w:rsidR="00F91F7E" w:rsidRDefault="00F91F7E" w:rsidP="00F91F7E">
      <w:r>
        <w:t xml:space="preserve">bool </w:t>
      </w:r>
      <w:proofErr w:type="gramStart"/>
      <w:r>
        <w:t>SplitString(</w:t>
      </w:r>
      <w:proofErr w:type="gramEnd"/>
      <w:r>
        <w:t>const char *delimiter, char **text);</w:t>
      </w:r>
    </w:p>
    <w:p w:rsidR="00F91F7E" w:rsidRDefault="00F91F7E" w:rsidP="00F91F7E">
      <w:r>
        <w:t xml:space="preserve">bool </w:t>
      </w:r>
      <w:proofErr w:type="gramStart"/>
      <w:r>
        <w:t>SplitToNumber(</w:t>
      </w:r>
      <w:proofErr w:type="gramEnd"/>
      <w:r>
        <w:t>char *str, const char *delimiter, int *number);</w:t>
      </w:r>
    </w:p>
    <w:p w:rsidR="00F91F7E" w:rsidRDefault="00F91F7E" w:rsidP="00F91F7E">
      <w:r>
        <w:t xml:space="preserve">bool </w:t>
      </w:r>
      <w:proofErr w:type="gramStart"/>
      <w:r>
        <w:t>SplitToNumber(</w:t>
      </w:r>
      <w:proofErr w:type="gramEnd"/>
      <w:r>
        <w:t>const char *delimiter, int *number);</w:t>
      </w:r>
    </w:p>
    <w:p w:rsidR="00F91F7E" w:rsidRDefault="00F91F7E" w:rsidP="00F91F7E"/>
    <w:p w:rsidR="00F91F7E" w:rsidRDefault="00F91F7E" w:rsidP="00F91F7E">
      <w:r>
        <w:t>//starts the server</w:t>
      </w:r>
    </w:p>
    <w:p w:rsidR="00F91F7E" w:rsidRDefault="00F91F7E" w:rsidP="00F91F7E">
      <w:r>
        <w:t xml:space="preserve">SOCKET </w:t>
      </w:r>
      <w:proofErr w:type="gramStart"/>
      <w:r>
        <w:t>ServerStart(</w:t>
      </w:r>
      <w:proofErr w:type="gramEnd"/>
      <w:r>
        <w:t>)</w:t>
      </w:r>
    </w:p>
    <w:p w:rsidR="00F91F7E" w:rsidRDefault="00F91F7E" w:rsidP="00F91F7E">
      <w:r>
        <w:t>{</w:t>
      </w:r>
    </w:p>
    <w:p w:rsidR="00F91F7E" w:rsidRDefault="00F91F7E" w:rsidP="00F91F7E">
      <w:r>
        <w:tab/>
        <w:t>struct addrinfo *addressList = NULL;</w:t>
      </w:r>
    </w:p>
    <w:p w:rsidR="00F91F7E" w:rsidRDefault="00F91F7E" w:rsidP="00F91F7E">
      <w:r>
        <w:tab/>
        <w:t>struct addrinfo *ptr = NULL;</w:t>
      </w:r>
    </w:p>
    <w:p w:rsidR="00F91F7E" w:rsidRDefault="00F91F7E" w:rsidP="00F91F7E">
      <w:r>
        <w:tab/>
        <w:t>struct addrinfo hints;</w:t>
      </w:r>
    </w:p>
    <w:p w:rsidR="00F91F7E" w:rsidRDefault="00F91F7E" w:rsidP="00F91F7E"/>
    <w:p w:rsidR="00F91F7E" w:rsidRDefault="00F91F7E" w:rsidP="00F91F7E">
      <w:r>
        <w:tab/>
        <w:t>SOCKET ListenSocket = INVALID_SOCKET;</w:t>
      </w:r>
    </w:p>
    <w:p w:rsidR="00F91F7E" w:rsidRDefault="00F91F7E" w:rsidP="00F91F7E"/>
    <w:p w:rsidR="00F91F7E" w:rsidRDefault="00F91F7E" w:rsidP="00F91F7E">
      <w:r>
        <w:tab/>
      </w:r>
      <w:proofErr w:type="gramStart"/>
      <w:r>
        <w:t>ZeroMemory(</w:t>
      </w:r>
      <w:proofErr w:type="gramEnd"/>
      <w:r>
        <w:t>&amp;hints, sizeof(hints));</w:t>
      </w:r>
    </w:p>
    <w:p w:rsidR="00F91F7E" w:rsidRDefault="00F91F7E" w:rsidP="00F91F7E">
      <w:r>
        <w:tab/>
        <w:t>hints.ai_family = AF_INET;</w:t>
      </w:r>
    </w:p>
    <w:p w:rsidR="00F91F7E" w:rsidRDefault="00F91F7E" w:rsidP="00F91F7E">
      <w:r>
        <w:tab/>
        <w:t>hints.ai_socktype = SOCK_STREAM;</w:t>
      </w:r>
    </w:p>
    <w:p w:rsidR="00F91F7E" w:rsidRDefault="00F91F7E" w:rsidP="00F91F7E">
      <w:r>
        <w:tab/>
        <w:t>hints.ai_protocol = IPPROTO_TCP;</w:t>
      </w:r>
    </w:p>
    <w:p w:rsidR="00F91F7E" w:rsidRDefault="00F91F7E" w:rsidP="00F91F7E">
      <w:r>
        <w:tab/>
        <w:t>hints.ai_flags = AI_PASSIVE;</w:t>
      </w:r>
    </w:p>
    <w:p w:rsidR="00F91F7E" w:rsidRDefault="00F91F7E" w:rsidP="00F91F7E">
      <w:r>
        <w:tab/>
      </w:r>
      <w:proofErr w:type="gramStart"/>
      <w:r>
        <w:t>getaddrinfo(</w:t>
      </w:r>
      <w:proofErr w:type="gramEnd"/>
      <w:r>
        <w:t>NULL, DEFAULT_PORT, &amp;hints, &amp;addressList);</w:t>
      </w:r>
    </w:p>
    <w:p w:rsidR="00F91F7E" w:rsidRDefault="00F91F7E" w:rsidP="00F91F7E"/>
    <w:p w:rsidR="00F91F7E" w:rsidRDefault="00F91F7E" w:rsidP="00F91F7E">
      <w:r>
        <w:tab/>
        <w:t>ListenSocket = socket(addressList-&gt;ai_family, addressList-&gt;ai_socktype, addressList-&gt;ai_protocol);</w:t>
      </w:r>
    </w:p>
    <w:p w:rsidR="00F91F7E" w:rsidRDefault="00F91F7E" w:rsidP="00F91F7E">
      <w:r>
        <w:tab/>
        <w:t>BOOL bOptVal = TRUE;</w:t>
      </w:r>
    </w:p>
    <w:p w:rsidR="00F91F7E" w:rsidRDefault="00F91F7E" w:rsidP="00F91F7E">
      <w:r>
        <w:tab/>
        <w:t>int bOptLen = sizeof(BOOL);</w:t>
      </w:r>
    </w:p>
    <w:p w:rsidR="00F91F7E" w:rsidRDefault="00F91F7E" w:rsidP="00F91F7E"/>
    <w:p w:rsidR="00F91F7E" w:rsidRDefault="00F91F7E" w:rsidP="00F91F7E">
      <w:r>
        <w:tab/>
      </w:r>
      <w:proofErr w:type="gramStart"/>
      <w:r>
        <w:t>setsockopt(</w:t>
      </w:r>
      <w:proofErr w:type="gramEnd"/>
      <w:r>
        <w:t>ListenSocket, SOL_SOCKET, SO_REUSEADDR, (char*)&amp;bOptVal, bOptLen);</w:t>
      </w:r>
    </w:p>
    <w:p w:rsidR="00F91F7E" w:rsidRDefault="00F91F7E" w:rsidP="00F91F7E">
      <w:r>
        <w:tab/>
      </w:r>
      <w:proofErr w:type="gramStart"/>
      <w:r>
        <w:t>bind(</w:t>
      </w:r>
      <w:proofErr w:type="gramEnd"/>
      <w:r>
        <w:t>ListenSocket, addressList-&gt;ai_addr, (int)addressList-&gt;ai_addrlen);</w:t>
      </w:r>
    </w:p>
    <w:p w:rsidR="00F91F7E" w:rsidRDefault="00F91F7E" w:rsidP="00F91F7E">
      <w:r>
        <w:tab/>
        <w:t>freeaddrinfo(addressList);</w:t>
      </w:r>
    </w:p>
    <w:p w:rsidR="00F91F7E" w:rsidRDefault="00F91F7E" w:rsidP="00F91F7E"/>
    <w:p w:rsidR="00F91F7E" w:rsidRDefault="00F91F7E" w:rsidP="00F91F7E">
      <w:r>
        <w:tab/>
      </w:r>
      <w:proofErr w:type="gramStart"/>
      <w:r>
        <w:t>listen(</w:t>
      </w:r>
      <w:proofErr w:type="gramEnd"/>
      <w:r>
        <w:t>ListenSocket, SOMAXCONN);</w:t>
      </w:r>
    </w:p>
    <w:p w:rsidR="00F91F7E" w:rsidRDefault="00F91F7E" w:rsidP="00F91F7E">
      <w:r>
        <w:tab/>
        <w:t>return ListenSocket;</w:t>
      </w:r>
    </w:p>
    <w:p w:rsidR="00F91F7E" w:rsidRDefault="00F91F7E" w:rsidP="00F91F7E">
      <w:r>
        <w:t>}</w:t>
      </w:r>
    </w:p>
    <w:p w:rsidR="00F91F7E" w:rsidRDefault="00F91F7E" w:rsidP="00F91F7E">
      <w:r>
        <w:t xml:space="preserve">//closes the server connection </w:t>
      </w:r>
    </w:p>
    <w:p w:rsidR="00F91F7E" w:rsidRDefault="00F91F7E" w:rsidP="00F91F7E">
      <w:r>
        <w:t xml:space="preserve">void </w:t>
      </w:r>
      <w:proofErr w:type="gramStart"/>
      <w:r>
        <w:t>ServerStop(</w:t>
      </w:r>
      <w:proofErr w:type="gramEnd"/>
      <w:r>
        <w:t>SOCKET ListenSocket)</w:t>
      </w:r>
    </w:p>
    <w:p w:rsidR="00F91F7E" w:rsidRDefault="00F91F7E" w:rsidP="00F91F7E">
      <w:r>
        <w:t>{</w:t>
      </w:r>
    </w:p>
    <w:p w:rsidR="00F91F7E" w:rsidRDefault="00F91F7E" w:rsidP="00F91F7E">
      <w:r>
        <w:tab/>
        <w:t>closesocket(ListenSocket);</w:t>
      </w:r>
    </w:p>
    <w:p w:rsidR="00F91F7E" w:rsidRDefault="00F91F7E" w:rsidP="00F91F7E">
      <w:r>
        <w:t>}</w:t>
      </w:r>
    </w:p>
    <w:p w:rsidR="00F91F7E" w:rsidRDefault="00F91F7E" w:rsidP="00F91F7E">
      <w:r>
        <w:t>//receives the string</w:t>
      </w:r>
    </w:p>
    <w:p w:rsidR="00F91F7E" w:rsidRDefault="00F91F7E" w:rsidP="00F91F7E">
      <w:r>
        <w:t>//checks if the string is complete and closes conection</w:t>
      </w:r>
    </w:p>
    <w:p w:rsidR="00F91F7E" w:rsidRDefault="00F91F7E" w:rsidP="00F91F7E">
      <w:r>
        <w:t xml:space="preserve">bool </w:t>
      </w:r>
      <w:proofErr w:type="gramStart"/>
      <w:r>
        <w:t>ReceiveString(</w:t>
      </w:r>
      <w:proofErr w:type="gramEnd"/>
      <w:r>
        <w:t>SOCKET ListenSocket, char *rxData, int rxDataLen)</w:t>
      </w:r>
    </w:p>
    <w:p w:rsidR="00F91F7E" w:rsidRDefault="00F91F7E" w:rsidP="00F91F7E">
      <w:r>
        <w:t>{</w:t>
      </w:r>
    </w:p>
    <w:p w:rsidR="00F91F7E" w:rsidRDefault="00F91F7E" w:rsidP="00F91F7E">
      <w:r>
        <w:tab/>
        <w:t>SOCKET ClientSocket = INVALID_SOCKET;</w:t>
      </w:r>
    </w:p>
    <w:p w:rsidR="00F91F7E" w:rsidRDefault="00F91F7E" w:rsidP="00F91F7E">
      <w:r>
        <w:tab/>
        <w:t>int</w:t>
      </w:r>
      <w:r>
        <w:tab/>
      </w:r>
      <w:r>
        <w:tab/>
        <w:t>iResult;</w:t>
      </w:r>
    </w:p>
    <w:p w:rsidR="00F91F7E" w:rsidRDefault="00F91F7E" w:rsidP="00F91F7E">
      <w:r>
        <w:tab/>
        <w:t>bool result = false;</w:t>
      </w:r>
    </w:p>
    <w:p w:rsidR="00F91F7E" w:rsidRDefault="00F91F7E" w:rsidP="00F91F7E"/>
    <w:p w:rsidR="00F91F7E" w:rsidRDefault="00F91F7E" w:rsidP="00F91F7E">
      <w:r>
        <w:tab/>
        <w:t xml:space="preserve">ClientSocket = </w:t>
      </w:r>
      <w:proofErr w:type="gramStart"/>
      <w:r>
        <w:t>accept(</w:t>
      </w:r>
      <w:proofErr w:type="gramEnd"/>
      <w:r>
        <w:t>ListenSocket, NULL, NULL);</w:t>
      </w:r>
    </w:p>
    <w:p w:rsidR="00F91F7E" w:rsidRDefault="00F91F7E" w:rsidP="00F91F7E"/>
    <w:p w:rsidR="00F91F7E" w:rsidRDefault="00F91F7E" w:rsidP="00F91F7E">
      <w:r>
        <w:tab/>
        <w:t>do</w:t>
      </w:r>
    </w:p>
    <w:p w:rsidR="00F91F7E" w:rsidRDefault="00F91F7E" w:rsidP="00F91F7E">
      <w:r>
        <w:tab/>
        <w:t>{</w:t>
      </w:r>
    </w:p>
    <w:p w:rsidR="00F91F7E" w:rsidRDefault="00F91F7E" w:rsidP="00F91F7E">
      <w:r>
        <w:tab/>
      </w:r>
      <w:r>
        <w:tab/>
        <w:t xml:space="preserve">iResult = </w:t>
      </w:r>
      <w:proofErr w:type="gramStart"/>
      <w:r>
        <w:t>recv(</w:t>
      </w:r>
      <w:proofErr w:type="gramEnd"/>
      <w:r>
        <w:t>ClientSocket, rxData, rxDataLen, 0);</w:t>
      </w:r>
    </w:p>
    <w:p w:rsidR="00F91F7E" w:rsidRDefault="00F91F7E" w:rsidP="00F91F7E">
      <w:r>
        <w:tab/>
      </w:r>
      <w:r>
        <w:tab/>
        <w:t>if (iResult &gt; 0)</w:t>
      </w:r>
    </w:p>
    <w:p w:rsidR="00F91F7E" w:rsidRDefault="00F91F7E" w:rsidP="00F91F7E">
      <w:r>
        <w:tab/>
      </w:r>
      <w:r>
        <w:tab/>
        <w:t>{</w:t>
      </w:r>
    </w:p>
    <w:p w:rsidR="00F91F7E" w:rsidRDefault="00F91F7E" w:rsidP="00F91F7E">
      <w:r>
        <w:tab/>
      </w:r>
      <w:r>
        <w:tab/>
      </w:r>
      <w:r>
        <w:tab/>
      </w:r>
      <w:proofErr w:type="gramStart"/>
      <w:r>
        <w:t>printf(</w:t>
      </w:r>
      <w:proofErr w:type="gramEnd"/>
      <w:r>
        <w:t>"Bytes received: %d Msg=%s\n", iResult, rxData);</w:t>
      </w:r>
    </w:p>
    <w:p w:rsidR="00F91F7E" w:rsidRDefault="00F91F7E" w:rsidP="00F91F7E">
      <w:r>
        <w:tab/>
      </w:r>
      <w:r>
        <w:tab/>
        <w:t>}</w:t>
      </w:r>
    </w:p>
    <w:p w:rsidR="00F91F7E" w:rsidRDefault="00F91F7E" w:rsidP="00F91F7E">
      <w:r>
        <w:tab/>
      </w:r>
      <w:r>
        <w:tab/>
        <w:t>else if (iResult == 0)</w:t>
      </w:r>
    </w:p>
    <w:p w:rsidR="00F91F7E" w:rsidRDefault="00F91F7E" w:rsidP="00F91F7E">
      <w:r>
        <w:tab/>
      </w:r>
      <w:r>
        <w:tab/>
        <w:t>{</w:t>
      </w:r>
    </w:p>
    <w:p w:rsidR="00F91F7E" w:rsidRDefault="00F91F7E" w:rsidP="00F91F7E">
      <w:r>
        <w:tab/>
      </w:r>
      <w:r>
        <w:tab/>
      </w:r>
      <w:r>
        <w:tab/>
      </w:r>
      <w:proofErr w:type="gramStart"/>
      <w:r>
        <w:t>printf(</w:t>
      </w:r>
      <w:proofErr w:type="gramEnd"/>
      <w:r>
        <w:t>"Connection closing...\n");</w:t>
      </w:r>
    </w:p>
    <w:p w:rsidR="00F91F7E" w:rsidRDefault="00F91F7E" w:rsidP="00F91F7E">
      <w:r>
        <w:lastRenderedPageBreak/>
        <w:tab/>
      </w:r>
      <w:r>
        <w:tab/>
      </w:r>
      <w:r>
        <w:tab/>
        <w:t>result = true;</w:t>
      </w:r>
    </w:p>
    <w:p w:rsidR="00F91F7E" w:rsidRDefault="00F91F7E" w:rsidP="00F91F7E">
      <w:r>
        <w:tab/>
      </w:r>
      <w:r>
        <w:tab/>
        <w:t>}</w:t>
      </w:r>
    </w:p>
    <w:p w:rsidR="00F91F7E" w:rsidRDefault="00F91F7E" w:rsidP="00F91F7E">
      <w:r>
        <w:tab/>
      </w:r>
      <w:r>
        <w:tab/>
        <w:t>else</w:t>
      </w:r>
    </w:p>
    <w:p w:rsidR="00F91F7E" w:rsidRDefault="00F91F7E" w:rsidP="00F91F7E">
      <w:r>
        <w:tab/>
      </w:r>
      <w:r>
        <w:tab/>
        <w:t>{</w:t>
      </w:r>
    </w:p>
    <w:p w:rsidR="00F91F7E" w:rsidRDefault="00F91F7E" w:rsidP="00F91F7E">
      <w:r>
        <w:tab/>
      </w:r>
      <w:r>
        <w:tab/>
      </w:r>
      <w:r>
        <w:tab/>
      </w:r>
      <w:proofErr w:type="gramStart"/>
      <w:r>
        <w:t>printf(</w:t>
      </w:r>
      <w:proofErr w:type="gramEnd"/>
      <w:r>
        <w:t>"recv failed: %d\n", WSAGetLastError());</w:t>
      </w:r>
    </w:p>
    <w:p w:rsidR="00F91F7E" w:rsidRDefault="00F91F7E" w:rsidP="00F91F7E">
      <w:r>
        <w:tab/>
      </w:r>
      <w:r>
        <w:tab/>
      </w:r>
      <w:r>
        <w:tab/>
        <w:t>break;</w:t>
      </w:r>
    </w:p>
    <w:p w:rsidR="00F91F7E" w:rsidRDefault="00F91F7E" w:rsidP="00F91F7E">
      <w:r>
        <w:tab/>
      </w:r>
      <w:r>
        <w:tab/>
        <w:t>}</w:t>
      </w:r>
    </w:p>
    <w:p w:rsidR="00F91F7E" w:rsidRDefault="00F91F7E" w:rsidP="00F91F7E"/>
    <w:p w:rsidR="00F91F7E" w:rsidRDefault="00F91F7E" w:rsidP="00F91F7E">
      <w:r>
        <w:tab/>
        <w:t>} while (iResult &gt; 0);</w:t>
      </w:r>
    </w:p>
    <w:p w:rsidR="00F91F7E" w:rsidRDefault="00F91F7E" w:rsidP="00F91F7E"/>
    <w:p w:rsidR="00F91F7E" w:rsidRDefault="00F91F7E" w:rsidP="00F91F7E">
      <w:r>
        <w:tab/>
        <w:t>closesocket(ClientSocket);</w:t>
      </w:r>
    </w:p>
    <w:p w:rsidR="00F91F7E" w:rsidRDefault="00F91F7E" w:rsidP="00F91F7E">
      <w:r>
        <w:tab/>
        <w:t>return result;</w:t>
      </w:r>
    </w:p>
    <w:p w:rsidR="00F91F7E" w:rsidRDefault="00F91F7E" w:rsidP="00F91F7E">
      <w:r>
        <w:t>}</w:t>
      </w:r>
    </w:p>
    <w:p w:rsidR="00F91F7E" w:rsidRDefault="00F91F7E" w:rsidP="00F91F7E">
      <w:r>
        <w:t>//receives the position</w:t>
      </w:r>
    </w:p>
    <w:p w:rsidR="00F91F7E" w:rsidRDefault="00F91F7E" w:rsidP="00F91F7E">
      <w:r>
        <w:t xml:space="preserve">bool </w:t>
      </w:r>
      <w:proofErr w:type="gramStart"/>
      <w:r>
        <w:t>ReceivePosition(</w:t>
      </w:r>
      <w:proofErr w:type="gramEnd"/>
      <w:r>
        <w:t>SOCKET ListenSocket, int *x, int *y)</w:t>
      </w:r>
    </w:p>
    <w:p w:rsidR="00F91F7E" w:rsidRDefault="00F91F7E" w:rsidP="00F91F7E">
      <w:r>
        <w:t>{</w:t>
      </w:r>
    </w:p>
    <w:p w:rsidR="00F91F7E" w:rsidRDefault="00F91F7E" w:rsidP="00F91F7E">
      <w:r>
        <w:tab/>
        <w:t xml:space="preserve">char </w:t>
      </w:r>
      <w:proofErr w:type="gramStart"/>
      <w:r>
        <w:t>recvbuf[</w:t>
      </w:r>
      <w:proofErr w:type="gramEnd"/>
      <w:r>
        <w:t>100];</w:t>
      </w:r>
    </w:p>
    <w:p w:rsidR="00F91F7E" w:rsidRDefault="00F91F7E" w:rsidP="00F91F7E">
      <w:r>
        <w:tab/>
        <w:t>char *name;</w:t>
      </w:r>
    </w:p>
    <w:p w:rsidR="00F91F7E" w:rsidRDefault="00F91F7E" w:rsidP="00F91F7E"/>
    <w:p w:rsidR="00F91F7E" w:rsidRDefault="00F91F7E" w:rsidP="00F91F7E">
      <w:r>
        <w:tab/>
        <w:t>if (</w:t>
      </w:r>
      <w:proofErr w:type="gramStart"/>
      <w:r>
        <w:t>ReceiveString(</w:t>
      </w:r>
      <w:proofErr w:type="gramEnd"/>
      <w:r>
        <w:t>ListenSocket, recvbuf, 100))</w:t>
      </w:r>
    </w:p>
    <w:p w:rsidR="00F91F7E" w:rsidRDefault="00F91F7E" w:rsidP="00F91F7E">
      <w:r>
        <w:tab/>
        <w:t>{</w:t>
      </w:r>
    </w:p>
    <w:p w:rsidR="00F91F7E" w:rsidRDefault="00F91F7E" w:rsidP="00F91F7E">
      <w:r>
        <w:tab/>
      </w:r>
      <w:r>
        <w:tab/>
        <w:t>if (</w:t>
      </w:r>
      <w:proofErr w:type="gramStart"/>
      <w:r>
        <w:t>SplitString(</w:t>
      </w:r>
      <w:proofErr w:type="gramEnd"/>
      <w:r>
        <w:t>recvbuf, ":", &amp;name))</w:t>
      </w:r>
    </w:p>
    <w:p w:rsidR="00F91F7E" w:rsidRDefault="00F91F7E" w:rsidP="00F91F7E">
      <w:r>
        <w:tab/>
      </w:r>
      <w:r>
        <w:tab/>
        <w:t>{</w:t>
      </w:r>
    </w:p>
    <w:p w:rsidR="00F91F7E" w:rsidRDefault="00F91F7E" w:rsidP="00F91F7E">
      <w:r>
        <w:tab/>
      </w:r>
      <w:r>
        <w:tab/>
      </w:r>
      <w:r>
        <w:tab/>
        <w:t>if (</w:t>
      </w:r>
      <w:proofErr w:type="gramStart"/>
      <w:r>
        <w:t>strncmp(</w:t>
      </w:r>
      <w:proofErr w:type="gramEnd"/>
      <w:r>
        <w:t>name, "New Position", 1) == 0)</w:t>
      </w:r>
    </w:p>
    <w:p w:rsidR="00F91F7E" w:rsidRDefault="00F91F7E" w:rsidP="00F91F7E">
      <w:r>
        <w:tab/>
      </w:r>
      <w:r>
        <w:tab/>
      </w:r>
      <w:r>
        <w:tab/>
        <w:t>{</w:t>
      </w:r>
    </w:p>
    <w:p w:rsidR="00F91F7E" w:rsidRDefault="00F91F7E" w:rsidP="00F91F7E">
      <w:r>
        <w:tab/>
      </w:r>
      <w:r>
        <w:tab/>
      </w:r>
      <w:r>
        <w:tab/>
      </w:r>
      <w:r>
        <w:tab/>
        <w:t>if (</w:t>
      </w:r>
      <w:proofErr w:type="gramStart"/>
      <w:r>
        <w:t>SplitToNumber(</w:t>
      </w:r>
      <w:proofErr w:type="gramEnd"/>
      <w:r>
        <w:t>",", x) &amp;&amp; SplitToNumber(",", y))</w:t>
      </w:r>
    </w:p>
    <w:p w:rsidR="00F91F7E" w:rsidRDefault="00F91F7E" w:rsidP="00F91F7E">
      <w:r>
        <w:tab/>
      </w:r>
      <w:r>
        <w:tab/>
      </w:r>
      <w:r>
        <w:tab/>
      </w:r>
      <w:r>
        <w:tab/>
        <w:t>{</w:t>
      </w:r>
    </w:p>
    <w:p w:rsidR="00F91F7E" w:rsidRDefault="00F91F7E" w:rsidP="00F91F7E">
      <w:r>
        <w:tab/>
      </w:r>
      <w:r>
        <w:tab/>
      </w:r>
      <w:r>
        <w:tab/>
      </w:r>
      <w:r>
        <w:tab/>
      </w:r>
      <w:r>
        <w:tab/>
        <w:t>return true;</w:t>
      </w:r>
    </w:p>
    <w:p w:rsidR="00F91F7E" w:rsidRDefault="00F91F7E" w:rsidP="00F91F7E">
      <w:r>
        <w:tab/>
      </w:r>
      <w:r>
        <w:tab/>
      </w:r>
      <w:r>
        <w:tab/>
      </w:r>
      <w:r>
        <w:tab/>
        <w:t>}</w:t>
      </w:r>
    </w:p>
    <w:p w:rsidR="00F91F7E" w:rsidRDefault="00F91F7E" w:rsidP="00F91F7E">
      <w:r>
        <w:tab/>
      </w:r>
      <w:r>
        <w:tab/>
      </w:r>
      <w:r>
        <w:tab/>
        <w:t>}</w:t>
      </w:r>
    </w:p>
    <w:p w:rsidR="00F91F7E" w:rsidRDefault="00F91F7E" w:rsidP="00F91F7E">
      <w:r>
        <w:tab/>
      </w:r>
      <w:r>
        <w:tab/>
        <w:t>}</w:t>
      </w:r>
    </w:p>
    <w:p w:rsidR="00F91F7E" w:rsidRDefault="00F91F7E" w:rsidP="00F91F7E">
      <w:r>
        <w:tab/>
        <w:t>}</w:t>
      </w:r>
    </w:p>
    <w:p w:rsidR="00F91F7E" w:rsidRDefault="00F91F7E" w:rsidP="00F91F7E">
      <w:r>
        <w:tab/>
        <w:t>return false;</w:t>
      </w:r>
    </w:p>
    <w:p w:rsidR="00F91F7E" w:rsidRDefault="00F91F7E" w:rsidP="00F91F7E">
      <w:r>
        <w:t>}</w:t>
      </w:r>
    </w:p>
    <w:p w:rsidR="00F91F7E" w:rsidRDefault="00F91F7E" w:rsidP="00F91F7E">
      <w:r>
        <w:t>//splits the string</w:t>
      </w:r>
    </w:p>
    <w:p w:rsidR="00F91F7E" w:rsidRDefault="00F91F7E" w:rsidP="00F91F7E">
      <w:r>
        <w:t xml:space="preserve">bool </w:t>
      </w:r>
      <w:proofErr w:type="gramStart"/>
      <w:r>
        <w:t>SplitString(</w:t>
      </w:r>
      <w:proofErr w:type="gramEnd"/>
      <w:r>
        <w:t>char *str, const char *delimiter, char **substr)</w:t>
      </w:r>
    </w:p>
    <w:p w:rsidR="00F91F7E" w:rsidRDefault="00F91F7E" w:rsidP="00F91F7E">
      <w:r>
        <w:t>{</w:t>
      </w:r>
    </w:p>
    <w:p w:rsidR="00F91F7E" w:rsidRDefault="00F91F7E" w:rsidP="00F91F7E">
      <w:r>
        <w:tab/>
        <w:t xml:space="preserve">*substr = </w:t>
      </w:r>
      <w:proofErr w:type="gramStart"/>
      <w:r>
        <w:t>strtok(</w:t>
      </w:r>
      <w:proofErr w:type="gramEnd"/>
      <w:r>
        <w:t>str, delimiter);</w:t>
      </w:r>
    </w:p>
    <w:p w:rsidR="00F91F7E" w:rsidRDefault="00F91F7E" w:rsidP="00F91F7E">
      <w:r>
        <w:tab/>
        <w:t>if (*</w:t>
      </w:r>
      <w:proofErr w:type="gramStart"/>
      <w:r>
        <w:t>substr !</w:t>
      </w:r>
      <w:proofErr w:type="gramEnd"/>
      <w:r>
        <w:t>= NULL)</w:t>
      </w:r>
    </w:p>
    <w:p w:rsidR="00F91F7E" w:rsidRDefault="00F91F7E" w:rsidP="00F91F7E">
      <w:r>
        <w:tab/>
        <w:t>{</w:t>
      </w:r>
    </w:p>
    <w:p w:rsidR="00F91F7E" w:rsidRDefault="00F91F7E" w:rsidP="00F91F7E">
      <w:r>
        <w:tab/>
      </w:r>
      <w:r>
        <w:tab/>
        <w:t>return true;</w:t>
      </w:r>
    </w:p>
    <w:p w:rsidR="00F91F7E" w:rsidRDefault="00F91F7E" w:rsidP="00F91F7E">
      <w:r>
        <w:tab/>
        <w:t>}</w:t>
      </w:r>
    </w:p>
    <w:p w:rsidR="00F91F7E" w:rsidRDefault="00F91F7E" w:rsidP="00F91F7E">
      <w:r>
        <w:tab/>
        <w:t>return false;</w:t>
      </w:r>
    </w:p>
    <w:p w:rsidR="00F91F7E" w:rsidRDefault="00F91F7E" w:rsidP="00F91F7E">
      <w:r>
        <w:t>}</w:t>
      </w:r>
    </w:p>
    <w:p w:rsidR="00F91F7E" w:rsidRDefault="00F91F7E" w:rsidP="00F91F7E"/>
    <w:p w:rsidR="00F91F7E" w:rsidRDefault="00F91F7E" w:rsidP="00F91F7E">
      <w:r>
        <w:t xml:space="preserve">bool </w:t>
      </w:r>
      <w:proofErr w:type="gramStart"/>
      <w:r>
        <w:t>SplitString(</w:t>
      </w:r>
      <w:proofErr w:type="gramEnd"/>
      <w:r>
        <w:t>const char *delimiter, char **substr)</w:t>
      </w:r>
    </w:p>
    <w:p w:rsidR="00F91F7E" w:rsidRDefault="00F91F7E" w:rsidP="00F91F7E">
      <w:r>
        <w:t>{</w:t>
      </w:r>
    </w:p>
    <w:p w:rsidR="00F91F7E" w:rsidRDefault="00F91F7E" w:rsidP="00F91F7E">
      <w:r>
        <w:tab/>
        <w:t xml:space="preserve">return </w:t>
      </w:r>
      <w:proofErr w:type="gramStart"/>
      <w:r>
        <w:t>SplitString(</w:t>
      </w:r>
      <w:proofErr w:type="gramEnd"/>
      <w:r>
        <w:t>NULL, delimiter, substr);</w:t>
      </w:r>
    </w:p>
    <w:p w:rsidR="00F91F7E" w:rsidRDefault="00F91F7E" w:rsidP="00F91F7E">
      <w:r>
        <w:t>}</w:t>
      </w:r>
    </w:p>
    <w:p w:rsidR="00F91F7E" w:rsidRDefault="00F91F7E" w:rsidP="00F91F7E">
      <w:r>
        <w:t>//splits the string to number</w:t>
      </w:r>
    </w:p>
    <w:p w:rsidR="00F91F7E" w:rsidRDefault="00F91F7E" w:rsidP="00F91F7E">
      <w:r>
        <w:t xml:space="preserve">bool </w:t>
      </w:r>
      <w:proofErr w:type="gramStart"/>
      <w:r>
        <w:t>SplitToNumber(</w:t>
      </w:r>
      <w:proofErr w:type="gramEnd"/>
      <w:r>
        <w:t>char *str, const char *delimiter, int *number)</w:t>
      </w:r>
    </w:p>
    <w:p w:rsidR="00F91F7E" w:rsidRDefault="00F91F7E" w:rsidP="00F91F7E">
      <w:r>
        <w:t>{</w:t>
      </w:r>
    </w:p>
    <w:p w:rsidR="00F91F7E" w:rsidRDefault="00F91F7E" w:rsidP="00F91F7E">
      <w:r>
        <w:tab/>
        <w:t>char *numberstr;</w:t>
      </w:r>
    </w:p>
    <w:p w:rsidR="00F91F7E" w:rsidRDefault="00F91F7E" w:rsidP="00F91F7E">
      <w:r>
        <w:tab/>
        <w:t>if (</w:t>
      </w:r>
      <w:proofErr w:type="gramStart"/>
      <w:r>
        <w:t>SplitString(</w:t>
      </w:r>
      <w:proofErr w:type="gramEnd"/>
      <w:r>
        <w:t>str, delimiter, &amp;numberstr))</w:t>
      </w:r>
    </w:p>
    <w:p w:rsidR="00F91F7E" w:rsidRDefault="00F91F7E" w:rsidP="00F91F7E">
      <w:r>
        <w:tab/>
        <w:t>{</w:t>
      </w:r>
    </w:p>
    <w:p w:rsidR="00F91F7E" w:rsidRDefault="00F91F7E" w:rsidP="00F91F7E">
      <w:r>
        <w:tab/>
      </w:r>
      <w:r>
        <w:tab/>
        <w:t>*number = atoi(numberstr);</w:t>
      </w:r>
    </w:p>
    <w:p w:rsidR="00F91F7E" w:rsidRDefault="00F91F7E" w:rsidP="00F91F7E">
      <w:r>
        <w:tab/>
      </w:r>
      <w:r>
        <w:tab/>
        <w:t>return true;</w:t>
      </w:r>
    </w:p>
    <w:p w:rsidR="00F91F7E" w:rsidRDefault="00F91F7E" w:rsidP="00F91F7E">
      <w:r>
        <w:tab/>
        <w:t>}</w:t>
      </w:r>
    </w:p>
    <w:p w:rsidR="00F91F7E" w:rsidRDefault="00F91F7E" w:rsidP="00F91F7E">
      <w:r>
        <w:tab/>
        <w:t>return false;</w:t>
      </w:r>
    </w:p>
    <w:p w:rsidR="00F91F7E" w:rsidRDefault="00F91F7E" w:rsidP="00F91F7E">
      <w:r>
        <w:t>}</w:t>
      </w:r>
    </w:p>
    <w:p w:rsidR="00F91F7E" w:rsidRDefault="00F91F7E" w:rsidP="00F91F7E"/>
    <w:p w:rsidR="00F91F7E" w:rsidRDefault="00F91F7E" w:rsidP="00F91F7E">
      <w:r>
        <w:t xml:space="preserve">bool </w:t>
      </w:r>
      <w:proofErr w:type="gramStart"/>
      <w:r>
        <w:t>SplitToNumber(</w:t>
      </w:r>
      <w:proofErr w:type="gramEnd"/>
      <w:r>
        <w:t>const char *delimiter, int *number)</w:t>
      </w:r>
    </w:p>
    <w:p w:rsidR="00F91F7E" w:rsidRDefault="00F91F7E" w:rsidP="00F91F7E">
      <w:r>
        <w:t>{</w:t>
      </w:r>
    </w:p>
    <w:p w:rsidR="00F91F7E" w:rsidRDefault="00F91F7E" w:rsidP="00F91F7E">
      <w:r>
        <w:tab/>
        <w:t xml:space="preserve">return </w:t>
      </w:r>
      <w:proofErr w:type="gramStart"/>
      <w:r>
        <w:t>SplitToNumber(</w:t>
      </w:r>
      <w:proofErr w:type="gramEnd"/>
      <w:r>
        <w:t>NULL, delimiter, number);</w:t>
      </w:r>
    </w:p>
    <w:p w:rsidR="00F91F7E" w:rsidRDefault="00F91F7E" w:rsidP="00F91F7E">
      <w:r>
        <w:t>}</w:t>
      </w:r>
    </w:p>
    <w:p w:rsidR="00F91F7E" w:rsidRDefault="00F91F7E" w:rsidP="00F91F7E"/>
    <w:p w:rsidR="00F91F7E" w:rsidRDefault="00F91F7E" w:rsidP="00F91F7E"/>
    <w:p w:rsidR="00F91F7E" w:rsidRDefault="00F91F7E" w:rsidP="00F91F7E">
      <w:r>
        <w:t>Test.cpp</w:t>
      </w:r>
    </w:p>
    <w:p w:rsidR="00F91F7E" w:rsidRDefault="00F91F7E" w:rsidP="00F91F7E"/>
    <w:p w:rsidR="00F91F7E" w:rsidRDefault="00F91F7E" w:rsidP="00F91F7E">
      <w:r>
        <w:t>#include "stdafx.h"</w:t>
      </w:r>
    </w:p>
    <w:p w:rsidR="00F91F7E" w:rsidRDefault="00F91F7E" w:rsidP="00F91F7E">
      <w:r>
        <w:t>#include &lt;winsock2.h&gt;</w:t>
      </w:r>
    </w:p>
    <w:p w:rsidR="00F91F7E" w:rsidRDefault="00F91F7E" w:rsidP="00F91F7E">
      <w:r>
        <w:t>#include &lt;ws2tcpip.h&gt;</w:t>
      </w:r>
    </w:p>
    <w:p w:rsidR="00F91F7E" w:rsidRDefault="00F91F7E" w:rsidP="00F91F7E">
      <w:r>
        <w:t>#include &lt;stdlib.h&gt;</w:t>
      </w:r>
    </w:p>
    <w:p w:rsidR="00F91F7E" w:rsidRDefault="00F91F7E" w:rsidP="00F91F7E">
      <w:r>
        <w:t>#include &lt;stdio.h&gt;</w:t>
      </w:r>
    </w:p>
    <w:p w:rsidR="00F91F7E" w:rsidRDefault="00F91F7E" w:rsidP="00F91F7E">
      <w:r>
        <w:t>#include "EightTile.h"</w:t>
      </w:r>
    </w:p>
    <w:p w:rsidR="00F91F7E" w:rsidRDefault="00F91F7E" w:rsidP="00F91F7E">
      <w:r>
        <w:t>#include &lt;iostream&gt;</w:t>
      </w:r>
    </w:p>
    <w:p w:rsidR="00F91F7E" w:rsidRDefault="00F91F7E" w:rsidP="00F91F7E">
      <w:r>
        <w:t>#include &lt;conio.h&gt;</w:t>
      </w:r>
    </w:p>
    <w:p w:rsidR="00F91F7E" w:rsidRDefault="00F91F7E" w:rsidP="00F91F7E">
      <w:r>
        <w:t>#include &lt;time.h&gt;</w:t>
      </w:r>
    </w:p>
    <w:p w:rsidR="00F91F7E" w:rsidRDefault="00F91F7E" w:rsidP="00F91F7E">
      <w:r>
        <w:t>using namespace std;</w:t>
      </w:r>
    </w:p>
    <w:p w:rsidR="00F91F7E" w:rsidRDefault="00F91F7E" w:rsidP="00F91F7E"/>
    <w:p w:rsidR="00F91F7E" w:rsidRDefault="00F91F7E" w:rsidP="00F91F7E">
      <w:r>
        <w:t>#define DEFAULT_PORT "27015"</w:t>
      </w:r>
    </w:p>
    <w:p w:rsidR="00F91F7E" w:rsidRDefault="00F91F7E" w:rsidP="00F91F7E">
      <w:r>
        <w:t>#define DEFAULT_BUFLEN 512</w:t>
      </w:r>
    </w:p>
    <w:p w:rsidR="00F91F7E" w:rsidRDefault="00F91F7E" w:rsidP="00F91F7E"/>
    <w:p w:rsidR="00F91F7E" w:rsidRDefault="00F91F7E" w:rsidP="00F91F7E">
      <w:r>
        <w:t xml:space="preserve">extern void </w:t>
      </w:r>
      <w:proofErr w:type="gramStart"/>
      <w:r>
        <w:t>SendString(</w:t>
      </w:r>
      <w:proofErr w:type="gramEnd"/>
      <w:r>
        <w:t>char *txData);</w:t>
      </w:r>
    </w:p>
    <w:p w:rsidR="00F91F7E" w:rsidRDefault="00F91F7E" w:rsidP="00F91F7E">
      <w:r>
        <w:t xml:space="preserve">extern void </w:t>
      </w:r>
      <w:proofErr w:type="gramStart"/>
      <w:r>
        <w:t>SendPosition(</w:t>
      </w:r>
      <w:proofErr w:type="gramEnd"/>
      <w:r>
        <w:t>int x, int y);</w:t>
      </w:r>
    </w:p>
    <w:p w:rsidR="00F91F7E" w:rsidRDefault="00F91F7E" w:rsidP="00F91F7E"/>
    <w:p w:rsidR="00F91F7E" w:rsidRDefault="00F91F7E" w:rsidP="00F91F7E"/>
    <w:p w:rsidR="00F91F7E" w:rsidRDefault="00F91F7E" w:rsidP="00F91F7E">
      <w:r>
        <w:t xml:space="preserve">SOCKET </w:t>
      </w:r>
      <w:proofErr w:type="gramStart"/>
      <w:r>
        <w:t>ServerStart(</w:t>
      </w:r>
      <w:proofErr w:type="gramEnd"/>
      <w:r>
        <w:t>);</w:t>
      </w:r>
    </w:p>
    <w:p w:rsidR="00F91F7E" w:rsidRDefault="00F91F7E" w:rsidP="00F91F7E">
      <w:r>
        <w:t xml:space="preserve">void </w:t>
      </w:r>
      <w:proofErr w:type="gramStart"/>
      <w:r>
        <w:t>ServerStop(</w:t>
      </w:r>
      <w:proofErr w:type="gramEnd"/>
      <w:r>
        <w:t>SOCKET ListenSocket);</w:t>
      </w:r>
    </w:p>
    <w:p w:rsidR="00F91F7E" w:rsidRDefault="00F91F7E" w:rsidP="00F91F7E">
      <w:r>
        <w:t xml:space="preserve">bool </w:t>
      </w:r>
      <w:proofErr w:type="gramStart"/>
      <w:r>
        <w:t>ReceiveString(</w:t>
      </w:r>
      <w:proofErr w:type="gramEnd"/>
      <w:r>
        <w:t>SOCKET ListenSocket, char *rxData, int rxDataLen);</w:t>
      </w:r>
    </w:p>
    <w:p w:rsidR="00F91F7E" w:rsidRDefault="00F91F7E" w:rsidP="00F91F7E">
      <w:r>
        <w:t xml:space="preserve">bool </w:t>
      </w:r>
      <w:proofErr w:type="gramStart"/>
      <w:r>
        <w:t>ReceivePosition(</w:t>
      </w:r>
      <w:proofErr w:type="gramEnd"/>
      <w:r>
        <w:t>SOCKET ListenSocket, int *x, int *y);</w:t>
      </w:r>
    </w:p>
    <w:p w:rsidR="00F91F7E" w:rsidRDefault="00F91F7E" w:rsidP="00F91F7E"/>
    <w:p w:rsidR="00F91F7E" w:rsidRDefault="00F91F7E" w:rsidP="00F91F7E">
      <w:r>
        <w:t xml:space="preserve">void </w:t>
      </w:r>
      <w:proofErr w:type="gramStart"/>
      <w:r>
        <w:t>SendUDPString(</w:t>
      </w:r>
      <w:proofErr w:type="gramEnd"/>
      <w:r>
        <w:t>char *txData);</w:t>
      </w:r>
    </w:p>
    <w:p w:rsidR="00F91F7E" w:rsidRDefault="00F91F7E" w:rsidP="00F91F7E">
      <w:r>
        <w:t xml:space="preserve">void </w:t>
      </w:r>
      <w:proofErr w:type="gramStart"/>
      <w:r>
        <w:t>SendUDPMove(</w:t>
      </w:r>
      <w:proofErr w:type="gramEnd"/>
      <w:r>
        <w:t>int pos);</w:t>
      </w:r>
    </w:p>
    <w:p w:rsidR="00F91F7E" w:rsidRDefault="00F91F7E" w:rsidP="00F91F7E"/>
    <w:p w:rsidR="00F91F7E" w:rsidRDefault="00F91F7E" w:rsidP="00F91F7E"/>
    <w:p w:rsidR="00F91F7E" w:rsidRDefault="00F91F7E" w:rsidP="00F91F7E">
      <w:r>
        <w:t>// TCP Client Demo</w:t>
      </w:r>
    </w:p>
    <w:p w:rsidR="00F91F7E" w:rsidRDefault="00F91F7E" w:rsidP="00F91F7E">
      <w:r>
        <w:t>int _</w:t>
      </w:r>
      <w:proofErr w:type="gramStart"/>
      <w:r>
        <w:t>tmain(</w:t>
      </w:r>
      <w:proofErr w:type="gramEnd"/>
      <w:r>
        <w:t>int argc, _TCHAR* argv[])</w:t>
      </w:r>
    </w:p>
    <w:p w:rsidR="00F91F7E" w:rsidRDefault="00F91F7E" w:rsidP="00F91F7E">
      <w:r>
        <w:t>{</w:t>
      </w:r>
    </w:p>
    <w:p w:rsidR="00F91F7E" w:rsidRDefault="00F91F7E" w:rsidP="00F91F7E">
      <w:r>
        <w:tab/>
        <w:t>//starts the server</w:t>
      </w:r>
    </w:p>
    <w:p w:rsidR="00F91F7E" w:rsidRDefault="00F91F7E" w:rsidP="00F91F7E">
      <w:r>
        <w:tab/>
        <w:t>WSADATA</w:t>
      </w:r>
      <w:r>
        <w:tab/>
        <w:t>wsaData;</w:t>
      </w:r>
    </w:p>
    <w:p w:rsidR="00F91F7E" w:rsidRDefault="00F91F7E" w:rsidP="00F91F7E"/>
    <w:p w:rsidR="00F91F7E" w:rsidRDefault="00F91F7E" w:rsidP="00F91F7E"/>
    <w:p w:rsidR="00F91F7E" w:rsidRDefault="00F91F7E" w:rsidP="00F91F7E">
      <w:r>
        <w:tab/>
      </w:r>
      <w:proofErr w:type="gramStart"/>
      <w:r>
        <w:t>WSAStartup(</w:t>
      </w:r>
      <w:proofErr w:type="gramEnd"/>
      <w:r>
        <w:t>MAKEWORD(2, 2), &amp;wsaData);</w:t>
      </w:r>
    </w:p>
    <w:p w:rsidR="00F91F7E" w:rsidRDefault="00F91F7E" w:rsidP="00F91F7E">
      <w:r>
        <w:tab/>
        <w:t>//sends the string message to the game server</w:t>
      </w:r>
    </w:p>
    <w:p w:rsidR="00F91F7E" w:rsidRDefault="00F91F7E" w:rsidP="00F91F7E">
      <w:r>
        <w:tab/>
      </w:r>
      <w:proofErr w:type="gramStart"/>
      <w:r>
        <w:t>SendString(</w:t>
      </w:r>
      <w:proofErr w:type="gramEnd"/>
      <w:r>
        <w:t>"Hello TCP Server");</w:t>
      </w:r>
    </w:p>
    <w:p w:rsidR="00F91F7E" w:rsidRDefault="00F91F7E" w:rsidP="00F91F7E">
      <w:r>
        <w:tab/>
        <w:t>//</w:t>
      </w:r>
      <w:proofErr w:type="gramStart"/>
      <w:r>
        <w:t>SendPosition(</w:t>
      </w:r>
      <w:proofErr w:type="gramEnd"/>
      <w:r>
        <w:t>22, 33);</w:t>
      </w:r>
    </w:p>
    <w:p w:rsidR="00F91F7E" w:rsidRDefault="00F91F7E" w:rsidP="00F91F7E"/>
    <w:p w:rsidR="00F91F7E" w:rsidRDefault="00F91F7E" w:rsidP="00F91F7E">
      <w:r>
        <w:tab/>
      </w:r>
      <w:proofErr w:type="gramStart"/>
      <w:r>
        <w:t>printf(</w:t>
      </w:r>
      <w:proofErr w:type="gramEnd"/>
      <w:r>
        <w:t>"\r\nHit key to exit");</w:t>
      </w:r>
    </w:p>
    <w:p w:rsidR="00F91F7E" w:rsidRDefault="00F91F7E" w:rsidP="00F91F7E">
      <w:r>
        <w:tab/>
        <w:t xml:space="preserve">while </w:t>
      </w:r>
      <w:proofErr w:type="gramStart"/>
      <w:r>
        <w:t>(!_</w:t>
      </w:r>
      <w:proofErr w:type="gramEnd"/>
      <w:r>
        <w:t>kbhit());</w:t>
      </w:r>
    </w:p>
    <w:p w:rsidR="00F91F7E" w:rsidRDefault="00F91F7E" w:rsidP="00F91F7E"/>
    <w:p w:rsidR="00F91F7E" w:rsidRDefault="00F91F7E" w:rsidP="00F91F7E">
      <w:r>
        <w:tab/>
      </w:r>
      <w:proofErr w:type="gramStart"/>
      <w:r>
        <w:t>WSACleanup(</w:t>
      </w:r>
      <w:proofErr w:type="gramEnd"/>
      <w:r>
        <w:t>);</w:t>
      </w:r>
    </w:p>
    <w:p w:rsidR="00F91F7E" w:rsidRDefault="00F91F7E" w:rsidP="00F91F7E"/>
    <w:p w:rsidR="00F91F7E" w:rsidRDefault="00F91F7E" w:rsidP="00F91F7E">
      <w:r>
        <w:tab/>
        <w:t>return 0;</w:t>
      </w:r>
    </w:p>
    <w:p w:rsidR="00F91F7E" w:rsidRDefault="00F91F7E" w:rsidP="00F91F7E">
      <w:r>
        <w:t>}</w:t>
      </w:r>
    </w:p>
    <w:p w:rsidR="00F91F7E" w:rsidRDefault="00F91F7E" w:rsidP="00597FB7"/>
    <w:p w:rsidR="00F91F7E" w:rsidRDefault="00F91F7E" w:rsidP="00597FB7">
      <w:r>
        <w:t>Stdafx.h</w:t>
      </w:r>
    </w:p>
    <w:p w:rsidR="00F91F7E" w:rsidRDefault="00F91F7E" w:rsidP="00F91F7E">
      <w:r>
        <w:t>// stdafx.</w:t>
      </w:r>
      <w:proofErr w:type="gramStart"/>
      <w:r>
        <w:t>h :</w:t>
      </w:r>
      <w:proofErr w:type="gramEnd"/>
      <w:r>
        <w:t xml:space="preserve"> include file for standard system include files,</w:t>
      </w:r>
    </w:p>
    <w:p w:rsidR="00F91F7E" w:rsidRDefault="00F91F7E" w:rsidP="00F91F7E">
      <w:r>
        <w:t>// or project specific include files that are used frequently, but</w:t>
      </w:r>
    </w:p>
    <w:p w:rsidR="00F91F7E" w:rsidRDefault="00F91F7E" w:rsidP="00F91F7E">
      <w:r>
        <w:t>// are changed infrequently</w:t>
      </w:r>
    </w:p>
    <w:p w:rsidR="00F91F7E" w:rsidRDefault="00F91F7E" w:rsidP="00F91F7E">
      <w:r>
        <w:t>//</w:t>
      </w:r>
    </w:p>
    <w:p w:rsidR="00F91F7E" w:rsidRDefault="00F91F7E" w:rsidP="00F91F7E"/>
    <w:p w:rsidR="00F91F7E" w:rsidRDefault="00F91F7E" w:rsidP="00F91F7E">
      <w:r>
        <w:t>#pragma once</w:t>
      </w:r>
    </w:p>
    <w:p w:rsidR="00F91F7E" w:rsidRDefault="00F91F7E" w:rsidP="00F91F7E"/>
    <w:p w:rsidR="00F91F7E" w:rsidRDefault="00F91F7E" w:rsidP="00F91F7E"/>
    <w:p w:rsidR="00F91F7E" w:rsidRDefault="00F91F7E" w:rsidP="00F91F7E">
      <w:r>
        <w:t>#include &lt;iostream&gt;</w:t>
      </w:r>
    </w:p>
    <w:p w:rsidR="00F91F7E" w:rsidRDefault="00F91F7E" w:rsidP="00F91F7E">
      <w:r>
        <w:t>#include &lt;tchar.h&gt;</w:t>
      </w:r>
    </w:p>
    <w:p w:rsidR="00F91F7E" w:rsidRDefault="00F91F7E" w:rsidP="00F91F7E"/>
    <w:p w:rsidR="00F91F7E" w:rsidRDefault="00F91F7E" w:rsidP="00F91F7E">
      <w:r>
        <w:t>// TODO: reference additional headers your program requires here</w:t>
      </w:r>
    </w:p>
    <w:p w:rsidR="00F91F7E" w:rsidRDefault="00F91F7E" w:rsidP="00597FB7"/>
    <w:p w:rsidR="00F91F7E" w:rsidRDefault="00F91F7E" w:rsidP="00F91F7E">
      <w:r>
        <w:lastRenderedPageBreak/>
        <w:t>Stdafx.</w:t>
      </w:r>
      <w:r>
        <w:t>cpp</w:t>
      </w:r>
    </w:p>
    <w:p w:rsidR="00F91F7E" w:rsidRDefault="00F91F7E" w:rsidP="00F91F7E">
      <w:r>
        <w:t xml:space="preserve">// </w:t>
      </w:r>
      <w:proofErr w:type="gramStart"/>
      <w:r>
        <w:t>stdafx.cpp :</w:t>
      </w:r>
      <w:proofErr w:type="gramEnd"/>
      <w:r>
        <w:t xml:space="preserve"> source file that includes just the standard includes</w:t>
      </w:r>
    </w:p>
    <w:p w:rsidR="00F91F7E" w:rsidRDefault="00F91F7E" w:rsidP="00F91F7E">
      <w:r>
        <w:t>// TCPExample.pch will be the pre-compiled header</w:t>
      </w:r>
    </w:p>
    <w:p w:rsidR="00F91F7E" w:rsidRDefault="00F91F7E" w:rsidP="00F91F7E">
      <w:r>
        <w:t>// stdafx.obj will contain the pre-compiled type information</w:t>
      </w:r>
    </w:p>
    <w:p w:rsidR="00F91F7E" w:rsidRDefault="00F91F7E" w:rsidP="00F91F7E"/>
    <w:p w:rsidR="00F91F7E" w:rsidRDefault="00F91F7E" w:rsidP="00F91F7E">
      <w:r>
        <w:t>#include "stdafx.h"</w:t>
      </w:r>
    </w:p>
    <w:p w:rsidR="00F91F7E" w:rsidRDefault="00F91F7E" w:rsidP="00F91F7E"/>
    <w:p w:rsidR="00F91F7E" w:rsidRDefault="00F91F7E" w:rsidP="00F91F7E">
      <w:r>
        <w:t>// TODO: reference any additional headers you need in STDAFX.H</w:t>
      </w:r>
    </w:p>
    <w:p w:rsidR="00F91F7E" w:rsidRDefault="00F91F7E" w:rsidP="00F91F7E">
      <w:r>
        <w:t>// and not in this file</w:t>
      </w:r>
    </w:p>
    <w:p w:rsidR="00F91F7E" w:rsidRDefault="00F91F7E" w:rsidP="00597FB7"/>
    <w:p w:rsidR="00F91F7E" w:rsidRDefault="00F91F7E" w:rsidP="00597FB7"/>
    <w:p w:rsidR="00EE65B6" w:rsidRPr="006806A8" w:rsidRDefault="00EE65B6" w:rsidP="00EE65B6">
      <w:pPr>
        <w:pStyle w:val="Heading1"/>
      </w:pPr>
      <w:r>
        <w:tab/>
      </w:r>
      <w:r w:rsidR="005D019E">
        <w:t>Game Client</w:t>
      </w:r>
      <w:bookmarkStart w:id="0" w:name="_GoBack"/>
      <w:bookmarkEnd w:id="0"/>
      <w:r w:rsidR="00F17ECD">
        <w:t xml:space="preserve"> UD</w:t>
      </w:r>
      <w:r>
        <w:t>P</w:t>
      </w:r>
    </w:p>
    <w:p w:rsidR="00EE65B6" w:rsidRDefault="00EE65B6" w:rsidP="00EE65B6"/>
    <w:p w:rsidR="005D019E" w:rsidRDefault="005D019E" w:rsidP="00EE65B6">
      <w:r>
        <w:t>EightTile.cpp</w:t>
      </w:r>
    </w:p>
    <w:p w:rsidR="005D019E" w:rsidRDefault="005D019E" w:rsidP="00EE65B6"/>
    <w:p w:rsidR="005D019E" w:rsidRDefault="005D019E" w:rsidP="005D019E">
      <w:r>
        <w:t>#include "stdafx.h"</w:t>
      </w:r>
    </w:p>
    <w:p w:rsidR="005D019E" w:rsidRDefault="005D019E" w:rsidP="005D019E">
      <w:r>
        <w:t>#include "EightTile.h"</w:t>
      </w:r>
    </w:p>
    <w:p w:rsidR="005D019E" w:rsidRDefault="005D019E" w:rsidP="005D019E"/>
    <w:p w:rsidR="005D019E" w:rsidRDefault="005D019E" w:rsidP="005D019E">
      <w:r>
        <w:t xml:space="preserve">void </w:t>
      </w:r>
      <w:proofErr w:type="gramStart"/>
      <w:r>
        <w:t>SendUDPMove(</w:t>
      </w:r>
      <w:proofErr w:type="gramEnd"/>
      <w:r>
        <w:t>int pos);</w:t>
      </w:r>
    </w:p>
    <w:p w:rsidR="005D019E" w:rsidRDefault="005D019E" w:rsidP="005D019E"/>
    <w:p w:rsidR="005D019E" w:rsidRDefault="005D019E" w:rsidP="005D019E">
      <w:proofErr w:type="gramStart"/>
      <w:r>
        <w:t>EightTile::</w:t>
      </w:r>
      <w:proofErr w:type="gramEnd"/>
      <w:r>
        <w:t>EightTile()</w:t>
      </w:r>
    </w:p>
    <w:p w:rsidR="005D019E" w:rsidRDefault="005D019E" w:rsidP="005D019E">
      <w:r>
        <w:t>{</w:t>
      </w:r>
    </w:p>
    <w:p w:rsidR="005D019E" w:rsidRDefault="005D019E" w:rsidP="005D019E">
      <w:r>
        <w:tab/>
        <w:t xml:space="preserve">myMove = </w:t>
      </w:r>
      <w:proofErr w:type="gramStart"/>
      <w:r>
        <w:t>NONE;  /</w:t>
      </w:r>
      <w:proofErr w:type="gramEnd"/>
      <w:r>
        <w:t>/initialize member attributes</w:t>
      </w:r>
    </w:p>
    <w:p w:rsidR="005D019E" w:rsidRDefault="005D019E" w:rsidP="005D019E">
      <w:r>
        <w:tab/>
        <w:t xml:space="preserve">x = </w:t>
      </w:r>
      <w:proofErr w:type="gramStart"/>
      <w:r>
        <w:t>0;  /</w:t>
      </w:r>
      <w:proofErr w:type="gramEnd"/>
      <w:r>
        <w:t>/initial blank position   - make  sure this agrees with solved puzzle!</w:t>
      </w:r>
    </w:p>
    <w:p w:rsidR="005D019E" w:rsidRDefault="005D019E" w:rsidP="005D019E">
      <w:r>
        <w:tab/>
        <w:t>y = 0;</w:t>
      </w:r>
    </w:p>
    <w:p w:rsidR="005D019E" w:rsidRDefault="005D019E" w:rsidP="005D019E">
      <w:r>
        <w:tab/>
      </w:r>
      <w:proofErr w:type="gramStart"/>
      <w:r>
        <w:t>tiles[</w:t>
      </w:r>
      <w:proofErr w:type="gramEnd"/>
      <w:r>
        <w:t>0][0] = 0; tiles[1][0] = 1; tiles[2][0] = 2; //set up puzzle tiles</w:t>
      </w:r>
    </w:p>
    <w:p w:rsidR="005D019E" w:rsidRDefault="005D019E" w:rsidP="005D019E">
      <w:r>
        <w:tab/>
      </w:r>
      <w:proofErr w:type="gramStart"/>
      <w:r>
        <w:t>tiles[</w:t>
      </w:r>
      <w:proofErr w:type="gramEnd"/>
      <w:r>
        <w:t>0][1] = 3; tiles[1][1] = 4; tiles[2][1] = 5;</w:t>
      </w:r>
    </w:p>
    <w:p w:rsidR="005D019E" w:rsidRDefault="005D019E" w:rsidP="005D019E">
      <w:r>
        <w:tab/>
      </w:r>
      <w:proofErr w:type="gramStart"/>
      <w:r>
        <w:t>tiles[</w:t>
      </w:r>
      <w:proofErr w:type="gramEnd"/>
      <w:r>
        <w:t>0][2] = 6; tiles[1][2] = 7; tiles[2][2] = 8;</w:t>
      </w:r>
    </w:p>
    <w:p w:rsidR="005D019E" w:rsidRDefault="005D019E" w:rsidP="005D019E">
      <w:r>
        <w:tab/>
      </w:r>
      <w:proofErr w:type="gramStart"/>
      <w:r>
        <w:t>solution[</w:t>
      </w:r>
      <w:proofErr w:type="gramEnd"/>
      <w:r>
        <w:t>0][0] = 0; solution[1][0] = 1; solution[2][0] = 2; //set up solved puzzle tile positions</w:t>
      </w:r>
    </w:p>
    <w:p w:rsidR="005D019E" w:rsidRDefault="005D019E" w:rsidP="005D019E">
      <w:r>
        <w:tab/>
      </w:r>
      <w:proofErr w:type="gramStart"/>
      <w:r>
        <w:t>solution[</w:t>
      </w:r>
      <w:proofErr w:type="gramEnd"/>
      <w:r>
        <w:t>0][1] = 3; solution[1][1] = 4; solution[2][1] = 5;</w:t>
      </w:r>
    </w:p>
    <w:p w:rsidR="005D019E" w:rsidRDefault="005D019E" w:rsidP="005D019E">
      <w:r>
        <w:tab/>
      </w:r>
      <w:proofErr w:type="gramStart"/>
      <w:r>
        <w:t>solution[</w:t>
      </w:r>
      <w:proofErr w:type="gramEnd"/>
      <w:r>
        <w:t>0][2] = 6; solution[1][2] = 7; solution[2][2] = 8;</w:t>
      </w:r>
    </w:p>
    <w:p w:rsidR="005D019E" w:rsidRDefault="005D019E" w:rsidP="005D019E">
      <w:r>
        <w:t>}</w:t>
      </w:r>
    </w:p>
    <w:p w:rsidR="005D019E" w:rsidRDefault="005D019E" w:rsidP="005D019E"/>
    <w:p w:rsidR="005D019E" w:rsidRDefault="005D019E" w:rsidP="005D019E">
      <w:proofErr w:type="gramStart"/>
      <w:r>
        <w:t>EightTile::</w:t>
      </w:r>
      <w:proofErr w:type="gramEnd"/>
      <w:r>
        <w:t>~EightTile()</w:t>
      </w:r>
    </w:p>
    <w:p w:rsidR="005D019E" w:rsidRDefault="005D019E" w:rsidP="005D019E">
      <w:r>
        <w:t>{</w:t>
      </w:r>
    </w:p>
    <w:p w:rsidR="005D019E" w:rsidRDefault="005D019E" w:rsidP="005D019E">
      <w:r>
        <w:t>}</w:t>
      </w:r>
    </w:p>
    <w:p w:rsidR="005D019E" w:rsidRDefault="005D019E" w:rsidP="005D019E"/>
    <w:p w:rsidR="005D019E" w:rsidRDefault="005D019E" w:rsidP="005D019E">
      <w:r>
        <w:t xml:space="preserve">void </w:t>
      </w:r>
      <w:proofErr w:type="gramStart"/>
      <w:r>
        <w:t>EightTile::</w:t>
      </w:r>
      <w:proofErr w:type="gramEnd"/>
      <w:r>
        <w:t>display(void)</w:t>
      </w:r>
    </w:p>
    <w:p w:rsidR="005D019E" w:rsidRDefault="005D019E" w:rsidP="005D019E">
      <w:r>
        <w:t>//draw puzzle as it is now</w:t>
      </w:r>
    </w:p>
    <w:p w:rsidR="005D019E" w:rsidRDefault="005D019E" w:rsidP="005D019E">
      <w:r>
        <w:t>{</w:t>
      </w:r>
    </w:p>
    <w:p w:rsidR="005D019E" w:rsidRDefault="005D019E" w:rsidP="005D019E">
      <w:r>
        <w:tab/>
        <w:t xml:space="preserve">cout &lt;&lt; </w:t>
      </w:r>
      <w:proofErr w:type="gramStart"/>
      <w:r>
        <w:t>tiles[</w:t>
      </w:r>
      <w:proofErr w:type="gramEnd"/>
      <w:r>
        <w:t>0][0] &lt;&lt; " " &lt;&lt; tiles[1][0] &lt;&lt; " " &lt;&lt; tiles[2][0] &lt;&lt; endl;</w:t>
      </w:r>
    </w:p>
    <w:p w:rsidR="005D019E" w:rsidRDefault="005D019E" w:rsidP="005D019E">
      <w:r>
        <w:tab/>
        <w:t xml:space="preserve">cout &lt;&lt; </w:t>
      </w:r>
      <w:proofErr w:type="gramStart"/>
      <w:r>
        <w:t>tiles[</w:t>
      </w:r>
      <w:proofErr w:type="gramEnd"/>
      <w:r>
        <w:t>0][1] &lt;&lt; " " &lt;&lt; tiles[1][1] &lt;&lt; " " &lt;&lt; tiles[2][1] &lt;&lt; endl;</w:t>
      </w:r>
    </w:p>
    <w:p w:rsidR="005D019E" w:rsidRDefault="005D019E" w:rsidP="005D019E">
      <w:r>
        <w:tab/>
        <w:t xml:space="preserve">cout &lt;&lt; </w:t>
      </w:r>
      <w:proofErr w:type="gramStart"/>
      <w:r>
        <w:t>tiles[</w:t>
      </w:r>
      <w:proofErr w:type="gramEnd"/>
      <w:r>
        <w:t>0][2] &lt;&lt; " " &lt;&lt; tiles[1][2] &lt;&lt; " " &lt;&lt; tiles[2][2] &lt;&lt; endl;</w:t>
      </w:r>
    </w:p>
    <w:p w:rsidR="005D019E" w:rsidRDefault="005D019E" w:rsidP="005D019E">
      <w:r>
        <w:tab/>
        <w:t>cout &lt;&lt; endl;</w:t>
      </w:r>
    </w:p>
    <w:p w:rsidR="005D019E" w:rsidRDefault="005D019E" w:rsidP="005D019E">
      <w:r>
        <w:tab/>
        <w:t>cout &lt;&lt; "Moves: " &lt;&lt; movement &lt;&lt; endl;</w:t>
      </w:r>
    </w:p>
    <w:p w:rsidR="005D019E" w:rsidRDefault="005D019E" w:rsidP="005D019E">
      <w:r>
        <w:t>}</w:t>
      </w:r>
    </w:p>
    <w:p w:rsidR="005D019E" w:rsidRDefault="005D019E" w:rsidP="005D019E">
      <w:r>
        <w:t xml:space="preserve">void </w:t>
      </w:r>
      <w:proofErr w:type="gramStart"/>
      <w:r>
        <w:t>EightTile::</w:t>
      </w:r>
      <w:proofErr w:type="gramEnd"/>
      <w:r>
        <w:t>setMove(enum move m)</w:t>
      </w:r>
    </w:p>
    <w:p w:rsidR="005D019E" w:rsidRDefault="005D019E" w:rsidP="005D019E">
      <w:r>
        <w:t>//sets which way you want to move</w:t>
      </w:r>
    </w:p>
    <w:p w:rsidR="005D019E" w:rsidRDefault="005D019E" w:rsidP="005D019E">
      <w:r>
        <w:t>{</w:t>
      </w:r>
    </w:p>
    <w:p w:rsidR="005D019E" w:rsidRDefault="005D019E" w:rsidP="005D019E">
      <w:r>
        <w:tab/>
        <w:t>myMove = m;</w:t>
      </w:r>
    </w:p>
    <w:p w:rsidR="005D019E" w:rsidRDefault="005D019E" w:rsidP="005D019E">
      <w:r>
        <w:tab/>
        <w:t>SendUDPMove(m);</w:t>
      </w:r>
    </w:p>
    <w:p w:rsidR="005D019E" w:rsidRDefault="005D019E" w:rsidP="005D019E">
      <w:r>
        <w:t>}</w:t>
      </w:r>
    </w:p>
    <w:p w:rsidR="005D019E" w:rsidRDefault="005D019E" w:rsidP="005D019E"/>
    <w:p w:rsidR="005D019E" w:rsidRDefault="005D019E" w:rsidP="005D019E">
      <w:r>
        <w:t xml:space="preserve">void </w:t>
      </w:r>
      <w:proofErr w:type="gramStart"/>
      <w:r>
        <w:t>EightTile::</w:t>
      </w:r>
      <w:proofErr w:type="gramEnd"/>
      <w:r>
        <w:t>shuffle(void)</w:t>
      </w:r>
    </w:p>
    <w:p w:rsidR="005D019E" w:rsidRDefault="005D019E" w:rsidP="005D019E">
      <w:r>
        <w:t>//randomises the the tiles to a solvable solution</w:t>
      </w:r>
    </w:p>
    <w:p w:rsidR="005D019E" w:rsidRDefault="005D019E" w:rsidP="005D019E">
      <w:r>
        <w:t>//randomises the tiles between without going beyond the edges</w:t>
      </w:r>
    </w:p>
    <w:p w:rsidR="005D019E" w:rsidRDefault="005D019E" w:rsidP="005D019E">
      <w:r>
        <w:t>{</w:t>
      </w:r>
    </w:p>
    <w:p w:rsidR="005D019E" w:rsidRDefault="005D019E" w:rsidP="005D019E">
      <w:r>
        <w:tab/>
        <w:t>//generates a random number between 1 and 4</w:t>
      </w:r>
    </w:p>
    <w:p w:rsidR="005D019E" w:rsidRDefault="005D019E" w:rsidP="005D019E">
      <w:r>
        <w:tab/>
        <w:t xml:space="preserve">numb = 200 + </w:t>
      </w:r>
      <w:proofErr w:type="gramStart"/>
      <w:r>
        <w:t>rand(</w:t>
      </w:r>
      <w:proofErr w:type="gramEnd"/>
      <w:r>
        <w:t>) % 300;</w:t>
      </w:r>
    </w:p>
    <w:p w:rsidR="005D019E" w:rsidRDefault="005D019E" w:rsidP="005D019E"/>
    <w:p w:rsidR="005D019E" w:rsidRDefault="005D019E" w:rsidP="005D019E">
      <w:r>
        <w:tab/>
        <w:t>//loops the amount times that the random number generated outputs</w:t>
      </w:r>
    </w:p>
    <w:p w:rsidR="005D019E" w:rsidRDefault="005D019E" w:rsidP="005D019E">
      <w:r>
        <w:tab/>
        <w:t>for (int i = 1; i &lt; numb; i++)</w:t>
      </w:r>
    </w:p>
    <w:p w:rsidR="005D019E" w:rsidRDefault="005D019E" w:rsidP="005D019E">
      <w:r>
        <w:tab/>
        <w:t>{</w:t>
      </w:r>
    </w:p>
    <w:p w:rsidR="005D019E" w:rsidRDefault="005D019E" w:rsidP="005D019E">
      <w:r>
        <w:lastRenderedPageBreak/>
        <w:tab/>
      </w:r>
      <w:r>
        <w:tab/>
        <w:t>//generates a random number between 1 and 4</w:t>
      </w:r>
    </w:p>
    <w:p w:rsidR="005D019E" w:rsidRDefault="005D019E" w:rsidP="005D019E">
      <w:r>
        <w:tab/>
      </w:r>
      <w:r>
        <w:tab/>
        <w:t xml:space="preserve">numb2 = 1 + </w:t>
      </w:r>
      <w:proofErr w:type="gramStart"/>
      <w:r>
        <w:t>rand(</w:t>
      </w:r>
      <w:proofErr w:type="gramEnd"/>
      <w:r>
        <w:t>) % 4;</w:t>
      </w:r>
    </w:p>
    <w:p w:rsidR="005D019E" w:rsidRDefault="005D019E" w:rsidP="005D019E">
      <w:r>
        <w:tab/>
      </w:r>
      <w:r>
        <w:tab/>
        <w:t>//switches movement direction of the shuffle depending on the number</w:t>
      </w:r>
    </w:p>
    <w:p w:rsidR="005D019E" w:rsidRDefault="005D019E" w:rsidP="005D019E">
      <w:r>
        <w:tab/>
      </w:r>
      <w:r>
        <w:tab/>
        <w:t>switch (numb2)</w:t>
      </w:r>
    </w:p>
    <w:p w:rsidR="005D019E" w:rsidRDefault="005D019E" w:rsidP="005D019E">
      <w:r>
        <w:tab/>
      </w:r>
      <w:r>
        <w:tab/>
        <w:t>{</w:t>
      </w:r>
    </w:p>
    <w:p w:rsidR="005D019E" w:rsidRDefault="005D019E" w:rsidP="005D019E">
      <w:r>
        <w:tab/>
      </w:r>
      <w:r>
        <w:tab/>
        <w:t>case 1:</w:t>
      </w:r>
    </w:p>
    <w:p w:rsidR="005D019E" w:rsidRDefault="005D019E" w:rsidP="005D019E">
      <w:r>
        <w:tab/>
      </w:r>
      <w:r>
        <w:tab/>
      </w:r>
      <w:r>
        <w:tab/>
        <w:t>setMove(LEFT);</w:t>
      </w:r>
    </w:p>
    <w:p w:rsidR="005D019E" w:rsidRDefault="005D019E" w:rsidP="005D019E">
      <w:r>
        <w:tab/>
      </w:r>
      <w:r>
        <w:tab/>
      </w:r>
      <w:r>
        <w:tab/>
      </w:r>
      <w:proofErr w:type="gramStart"/>
      <w:r>
        <w:t>swap(</w:t>
      </w:r>
      <w:proofErr w:type="gramEnd"/>
      <w:r>
        <w:t>);</w:t>
      </w:r>
    </w:p>
    <w:p w:rsidR="005D019E" w:rsidRDefault="005D019E" w:rsidP="005D019E">
      <w:r>
        <w:tab/>
      </w:r>
      <w:r>
        <w:tab/>
      </w:r>
      <w:r>
        <w:tab/>
        <w:t>break;</w:t>
      </w:r>
    </w:p>
    <w:p w:rsidR="005D019E" w:rsidRDefault="005D019E" w:rsidP="005D019E">
      <w:r>
        <w:tab/>
      </w:r>
      <w:r>
        <w:tab/>
        <w:t>case 2:</w:t>
      </w:r>
    </w:p>
    <w:p w:rsidR="005D019E" w:rsidRDefault="005D019E" w:rsidP="005D019E">
      <w:r>
        <w:tab/>
      </w:r>
      <w:r>
        <w:tab/>
      </w:r>
      <w:r>
        <w:tab/>
        <w:t>setMove(RIGHT);</w:t>
      </w:r>
    </w:p>
    <w:p w:rsidR="005D019E" w:rsidRDefault="005D019E" w:rsidP="005D019E">
      <w:r>
        <w:tab/>
      </w:r>
      <w:r>
        <w:tab/>
      </w:r>
      <w:r>
        <w:tab/>
      </w:r>
      <w:proofErr w:type="gramStart"/>
      <w:r>
        <w:t>swap(</w:t>
      </w:r>
      <w:proofErr w:type="gramEnd"/>
      <w:r>
        <w:t>);</w:t>
      </w:r>
    </w:p>
    <w:p w:rsidR="005D019E" w:rsidRDefault="005D019E" w:rsidP="005D019E">
      <w:r>
        <w:tab/>
      </w:r>
      <w:r>
        <w:tab/>
      </w:r>
      <w:r>
        <w:tab/>
        <w:t>break;</w:t>
      </w:r>
    </w:p>
    <w:p w:rsidR="005D019E" w:rsidRDefault="005D019E" w:rsidP="005D019E">
      <w:r>
        <w:tab/>
      </w:r>
      <w:r>
        <w:tab/>
        <w:t>case 3:</w:t>
      </w:r>
    </w:p>
    <w:p w:rsidR="005D019E" w:rsidRDefault="005D019E" w:rsidP="005D019E">
      <w:r>
        <w:tab/>
      </w:r>
      <w:r>
        <w:tab/>
      </w:r>
      <w:r>
        <w:tab/>
        <w:t>setMove(UP);</w:t>
      </w:r>
    </w:p>
    <w:p w:rsidR="005D019E" w:rsidRDefault="005D019E" w:rsidP="005D019E">
      <w:r>
        <w:tab/>
      </w:r>
      <w:r>
        <w:tab/>
      </w:r>
      <w:r>
        <w:tab/>
      </w:r>
      <w:proofErr w:type="gramStart"/>
      <w:r>
        <w:t>swap(</w:t>
      </w:r>
      <w:proofErr w:type="gramEnd"/>
      <w:r>
        <w:t>);</w:t>
      </w:r>
    </w:p>
    <w:p w:rsidR="005D019E" w:rsidRDefault="005D019E" w:rsidP="005D019E">
      <w:r>
        <w:tab/>
      </w:r>
      <w:r>
        <w:tab/>
      </w:r>
      <w:r>
        <w:tab/>
        <w:t>break;</w:t>
      </w:r>
    </w:p>
    <w:p w:rsidR="005D019E" w:rsidRDefault="005D019E" w:rsidP="005D019E">
      <w:r>
        <w:tab/>
      </w:r>
      <w:r>
        <w:tab/>
        <w:t>case 4:</w:t>
      </w:r>
    </w:p>
    <w:p w:rsidR="005D019E" w:rsidRDefault="005D019E" w:rsidP="005D019E">
      <w:r>
        <w:tab/>
      </w:r>
      <w:r>
        <w:tab/>
      </w:r>
      <w:r>
        <w:tab/>
        <w:t>setMove(DOWN);</w:t>
      </w:r>
    </w:p>
    <w:p w:rsidR="005D019E" w:rsidRDefault="005D019E" w:rsidP="005D019E">
      <w:r>
        <w:tab/>
      </w:r>
      <w:r>
        <w:tab/>
      </w:r>
      <w:r>
        <w:tab/>
      </w:r>
      <w:proofErr w:type="gramStart"/>
      <w:r>
        <w:t>swap(</w:t>
      </w:r>
      <w:proofErr w:type="gramEnd"/>
      <w:r>
        <w:t>);</w:t>
      </w:r>
    </w:p>
    <w:p w:rsidR="005D019E" w:rsidRDefault="005D019E" w:rsidP="005D019E">
      <w:r>
        <w:tab/>
      </w:r>
      <w:r>
        <w:tab/>
      </w:r>
      <w:r>
        <w:tab/>
        <w:t>break;</w:t>
      </w:r>
    </w:p>
    <w:p w:rsidR="005D019E" w:rsidRDefault="005D019E" w:rsidP="005D019E">
      <w:r>
        <w:tab/>
      </w:r>
      <w:r>
        <w:tab/>
        <w:t>}</w:t>
      </w:r>
    </w:p>
    <w:p w:rsidR="005D019E" w:rsidRDefault="005D019E" w:rsidP="005D019E">
      <w:r>
        <w:tab/>
        <w:t>}</w:t>
      </w:r>
    </w:p>
    <w:p w:rsidR="005D019E" w:rsidRDefault="005D019E" w:rsidP="005D019E">
      <w:r>
        <w:tab/>
        <w:t xml:space="preserve">//prints out the randomised 8 </w:t>
      </w:r>
      <w:proofErr w:type="gramStart"/>
      <w:r>
        <w:t>tile</w:t>
      </w:r>
      <w:proofErr w:type="gramEnd"/>
    </w:p>
    <w:p w:rsidR="005D019E" w:rsidRDefault="005D019E" w:rsidP="005D019E">
      <w:r>
        <w:tab/>
        <w:t>cout &lt;&lt; endl &lt;&lt; "Randomised 8 Tile" &lt;&lt; endl &lt;&lt; endl;</w:t>
      </w:r>
    </w:p>
    <w:p w:rsidR="005D019E" w:rsidRDefault="005D019E" w:rsidP="005D019E">
      <w:r>
        <w:tab/>
      </w:r>
      <w:proofErr w:type="gramStart"/>
      <w:r>
        <w:t>display(</w:t>
      </w:r>
      <w:proofErr w:type="gramEnd"/>
      <w:r>
        <w:t>);</w:t>
      </w:r>
    </w:p>
    <w:p w:rsidR="005D019E" w:rsidRDefault="005D019E" w:rsidP="005D019E">
      <w:r>
        <w:t>}</w:t>
      </w:r>
    </w:p>
    <w:p w:rsidR="005D019E" w:rsidRDefault="005D019E" w:rsidP="005D019E"/>
    <w:p w:rsidR="005D019E" w:rsidRDefault="005D019E" w:rsidP="005D019E">
      <w:r>
        <w:t xml:space="preserve">void </w:t>
      </w:r>
      <w:proofErr w:type="gramStart"/>
      <w:r>
        <w:t>EightTile::</w:t>
      </w:r>
      <w:proofErr w:type="gramEnd"/>
      <w:r>
        <w:t>checkfin(void)</w:t>
      </w:r>
    </w:p>
    <w:p w:rsidR="005D019E" w:rsidRDefault="005D019E" w:rsidP="005D019E">
      <w:r>
        <w:t xml:space="preserve">//check to see if current 8 </w:t>
      </w:r>
      <w:proofErr w:type="gramStart"/>
      <w:r>
        <w:t>tile</w:t>
      </w:r>
      <w:proofErr w:type="gramEnd"/>
      <w:r>
        <w:t xml:space="preserve"> are the same as the solved</w:t>
      </w:r>
    </w:p>
    <w:p w:rsidR="005D019E" w:rsidRDefault="005D019E" w:rsidP="005D019E">
      <w:r>
        <w:t>//compares</w:t>
      </w:r>
    </w:p>
    <w:p w:rsidR="005D019E" w:rsidRDefault="005D019E" w:rsidP="005D019E">
      <w:r>
        <w:t>{</w:t>
      </w:r>
    </w:p>
    <w:p w:rsidR="005D019E" w:rsidRDefault="005D019E" w:rsidP="005D019E">
      <w:r>
        <w:tab/>
        <w:t>//checks if the tiles are equal to completed solution</w:t>
      </w:r>
    </w:p>
    <w:p w:rsidR="005D019E" w:rsidRDefault="005D019E" w:rsidP="005D019E">
      <w:r>
        <w:tab/>
        <w:t>if (</w:t>
      </w:r>
      <w:proofErr w:type="gramStart"/>
      <w:r>
        <w:t>tiles[</w:t>
      </w:r>
      <w:proofErr w:type="gramEnd"/>
      <w:r>
        <w:t>0][0] == solution[0][0] &amp;&amp; tiles[0][1] == solution[0][1]</w:t>
      </w:r>
    </w:p>
    <w:p w:rsidR="005D019E" w:rsidRDefault="005D019E" w:rsidP="005D019E">
      <w:r>
        <w:tab/>
      </w:r>
      <w:r>
        <w:tab/>
        <w:t xml:space="preserve">&amp;&amp; </w:t>
      </w:r>
      <w:proofErr w:type="gramStart"/>
      <w:r>
        <w:t>tiles[</w:t>
      </w:r>
      <w:proofErr w:type="gramEnd"/>
      <w:r>
        <w:t>0][2] == solution[0][2] &amp;&amp; tiles[1][0] == solution[1][0] &amp;&amp;</w:t>
      </w:r>
    </w:p>
    <w:p w:rsidR="005D019E" w:rsidRDefault="005D019E" w:rsidP="005D019E">
      <w:r>
        <w:tab/>
      </w:r>
      <w:r>
        <w:tab/>
      </w:r>
      <w:proofErr w:type="gramStart"/>
      <w:r>
        <w:t>tiles[</w:t>
      </w:r>
      <w:proofErr w:type="gramEnd"/>
      <w:r>
        <w:t>1][1] == solution[1][1] &amp;&amp; tiles[1][2] == solution[1][2] &amp;&amp; tiles[2][0] == solution[2][0]</w:t>
      </w:r>
    </w:p>
    <w:p w:rsidR="005D019E" w:rsidRDefault="005D019E" w:rsidP="005D019E">
      <w:r>
        <w:tab/>
      </w:r>
      <w:r>
        <w:tab/>
        <w:t xml:space="preserve">&amp;&amp; </w:t>
      </w:r>
      <w:proofErr w:type="gramStart"/>
      <w:r>
        <w:t>tiles[</w:t>
      </w:r>
      <w:proofErr w:type="gramEnd"/>
      <w:r>
        <w:t>2][1] == solution[2][1] &amp;&amp; tiles[2][2] == solution[2][2])</w:t>
      </w:r>
    </w:p>
    <w:p w:rsidR="005D019E" w:rsidRDefault="005D019E" w:rsidP="005D019E">
      <w:r>
        <w:tab/>
        <w:t>{</w:t>
      </w:r>
    </w:p>
    <w:p w:rsidR="005D019E" w:rsidRDefault="005D019E" w:rsidP="005D019E">
      <w:r>
        <w:tab/>
      </w:r>
      <w:r>
        <w:tab/>
        <w:t>//prints out that the puzzle is complete</w:t>
      </w:r>
    </w:p>
    <w:p w:rsidR="005D019E" w:rsidRDefault="005D019E" w:rsidP="005D019E">
      <w:r>
        <w:tab/>
      </w:r>
      <w:r>
        <w:tab/>
        <w:t>cout &lt;&lt; endl &lt;&lt; "AI Search Completed" &lt;&lt; endl;</w:t>
      </w:r>
    </w:p>
    <w:p w:rsidR="005D019E" w:rsidRDefault="005D019E" w:rsidP="005D019E">
      <w:r>
        <w:tab/>
        <w:t>}</w:t>
      </w:r>
    </w:p>
    <w:p w:rsidR="005D019E" w:rsidRDefault="005D019E" w:rsidP="005D019E">
      <w:r>
        <w:t>}</w:t>
      </w:r>
    </w:p>
    <w:p w:rsidR="005D019E" w:rsidRDefault="005D019E" w:rsidP="005D019E"/>
    <w:p w:rsidR="005D019E" w:rsidRDefault="005D019E" w:rsidP="005D019E">
      <w:r>
        <w:t xml:space="preserve">void </w:t>
      </w:r>
      <w:proofErr w:type="gramStart"/>
      <w:r>
        <w:t>EightTile::</w:t>
      </w:r>
      <w:proofErr w:type="gramEnd"/>
      <w:r>
        <w:t>checktile(void)</w:t>
      </w:r>
    </w:p>
    <w:p w:rsidR="005D019E" w:rsidRDefault="005D019E" w:rsidP="005D019E">
      <w:r>
        <w:t>//checks the individual tiles against each other</w:t>
      </w:r>
    </w:p>
    <w:p w:rsidR="005D019E" w:rsidRDefault="005D019E" w:rsidP="005D019E">
      <w:r>
        <w:t>//comparing to see if the are the same</w:t>
      </w:r>
    </w:p>
    <w:p w:rsidR="005D019E" w:rsidRDefault="005D019E" w:rsidP="005D019E">
      <w:r>
        <w:t>//to calculate how many are out of place</w:t>
      </w:r>
    </w:p>
    <w:p w:rsidR="005D019E" w:rsidRDefault="005D019E" w:rsidP="005D019E">
      <w:r>
        <w:t>{</w:t>
      </w:r>
    </w:p>
    <w:p w:rsidR="005D019E" w:rsidRDefault="005D019E" w:rsidP="005D019E">
      <w:r>
        <w:tab/>
        <w:t xml:space="preserve">int number = 0; //stores </w:t>
      </w:r>
      <w:proofErr w:type="gramStart"/>
      <w:r>
        <w:t>amount</w:t>
      </w:r>
      <w:proofErr w:type="gramEnd"/>
      <w:r>
        <w:t xml:space="preserve"> of tiles out of place</w:t>
      </w:r>
    </w:p>
    <w:p w:rsidR="005D019E" w:rsidRDefault="005D019E" w:rsidP="005D019E">
      <w:r>
        <w:tab/>
      </w:r>
      <w:r>
        <w:tab/>
      </w:r>
      <w:r>
        <w:tab/>
      </w:r>
      <w:r>
        <w:tab/>
      </w:r>
      <w:r>
        <w:tab/>
        <w:t>//first column</w:t>
      </w:r>
    </w:p>
    <w:p w:rsidR="005D019E" w:rsidRDefault="005D019E" w:rsidP="005D019E">
      <w:r>
        <w:tab/>
        <w:t>if (</w:t>
      </w:r>
      <w:proofErr w:type="gramStart"/>
      <w:r>
        <w:t>tiles[</w:t>
      </w:r>
      <w:proofErr w:type="gramEnd"/>
      <w:r>
        <w:t>0][0] != 0)</w:t>
      </w:r>
    </w:p>
    <w:p w:rsidR="005D019E" w:rsidRDefault="005D019E" w:rsidP="005D019E">
      <w:r>
        <w:tab/>
        <w:t>{</w:t>
      </w:r>
    </w:p>
    <w:p w:rsidR="005D019E" w:rsidRDefault="005D019E" w:rsidP="005D019E">
      <w:r>
        <w:tab/>
      </w:r>
      <w:r>
        <w:tab/>
        <w:t>number += 1;</w:t>
      </w:r>
    </w:p>
    <w:p w:rsidR="005D019E" w:rsidRDefault="005D019E" w:rsidP="005D019E">
      <w:r>
        <w:tab/>
        <w:t>}</w:t>
      </w:r>
    </w:p>
    <w:p w:rsidR="005D019E" w:rsidRDefault="005D019E" w:rsidP="005D019E">
      <w:r>
        <w:tab/>
        <w:t>if (</w:t>
      </w:r>
      <w:proofErr w:type="gramStart"/>
      <w:r>
        <w:t>tiles[</w:t>
      </w:r>
      <w:proofErr w:type="gramEnd"/>
      <w:r>
        <w:t>0][1] != 3)</w:t>
      </w:r>
    </w:p>
    <w:p w:rsidR="005D019E" w:rsidRDefault="005D019E" w:rsidP="005D019E">
      <w:r>
        <w:tab/>
        <w:t>{</w:t>
      </w:r>
    </w:p>
    <w:p w:rsidR="005D019E" w:rsidRDefault="005D019E" w:rsidP="005D019E">
      <w:r>
        <w:tab/>
      </w:r>
      <w:r>
        <w:tab/>
        <w:t>number += 1;</w:t>
      </w:r>
    </w:p>
    <w:p w:rsidR="005D019E" w:rsidRDefault="005D019E" w:rsidP="005D019E">
      <w:r>
        <w:tab/>
        <w:t>}</w:t>
      </w:r>
    </w:p>
    <w:p w:rsidR="005D019E" w:rsidRDefault="005D019E" w:rsidP="005D019E">
      <w:r>
        <w:tab/>
        <w:t>if (</w:t>
      </w:r>
      <w:proofErr w:type="gramStart"/>
      <w:r>
        <w:t>tiles[</w:t>
      </w:r>
      <w:proofErr w:type="gramEnd"/>
      <w:r>
        <w:t>0][2] != 6)</w:t>
      </w:r>
    </w:p>
    <w:p w:rsidR="005D019E" w:rsidRDefault="005D019E" w:rsidP="005D019E">
      <w:r>
        <w:tab/>
        <w:t>{</w:t>
      </w:r>
    </w:p>
    <w:p w:rsidR="005D019E" w:rsidRDefault="005D019E" w:rsidP="005D019E">
      <w:r>
        <w:tab/>
      </w:r>
      <w:r>
        <w:tab/>
        <w:t>number += 1;</w:t>
      </w:r>
    </w:p>
    <w:p w:rsidR="005D019E" w:rsidRDefault="005D019E" w:rsidP="005D019E">
      <w:r>
        <w:tab/>
        <w:t>}</w:t>
      </w:r>
    </w:p>
    <w:p w:rsidR="005D019E" w:rsidRDefault="005D019E" w:rsidP="005D019E">
      <w:r>
        <w:tab/>
        <w:t>//second column</w:t>
      </w:r>
    </w:p>
    <w:p w:rsidR="005D019E" w:rsidRDefault="005D019E" w:rsidP="005D019E">
      <w:r>
        <w:tab/>
        <w:t>if (</w:t>
      </w:r>
      <w:proofErr w:type="gramStart"/>
      <w:r>
        <w:t>tiles[</w:t>
      </w:r>
      <w:proofErr w:type="gramEnd"/>
      <w:r>
        <w:t>1][0] != 1)</w:t>
      </w:r>
    </w:p>
    <w:p w:rsidR="005D019E" w:rsidRDefault="005D019E" w:rsidP="005D019E">
      <w:r>
        <w:tab/>
        <w:t>{</w:t>
      </w:r>
    </w:p>
    <w:p w:rsidR="005D019E" w:rsidRDefault="005D019E" w:rsidP="005D019E">
      <w:r>
        <w:lastRenderedPageBreak/>
        <w:tab/>
      </w:r>
      <w:r>
        <w:tab/>
        <w:t>number += 1;</w:t>
      </w:r>
    </w:p>
    <w:p w:rsidR="005D019E" w:rsidRDefault="005D019E" w:rsidP="005D019E">
      <w:r>
        <w:tab/>
        <w:t>}</w:t>
      </w:r>
    </w:p>
    <w:p w:rsidR="005D019E" w:rsidRDefault="005D019E" w:rsidP="005D019E">
      <w:r>
        <w:tab/>
        <w:t>if (</w:t>
      </w:r>
      <w:proofErr w:type="gramStart"/>
      <w:r>
        <w:t>tiles[</w:t>
      </w:r>
      <w:proofErr w:type="gramEnd"/>
      <w:r>
        <w:t>1][1] != 4)</w:t>
      </w:r>
    </w:p>
    <w:p w:rsidR="005D019E" w:rsidRDefault="005D019E" w:rsidP="005D019E">
      <w:r>
        <w:tab/>
        <w:t>{</w:t>
      </w:r>
    </w:p>
    <w:p w:rsidR="005D019E" w:rsidRDefault="005D019E" w:rsidP="005D019E">
      <w:r>
        <w:tab/>
      </w:r>
      <w:r>
        <w:tab/>
        <w:t>number += 1;</w:t>
      </w:r>
    </w:p>
    <w:p w:rsidR="005D019E" w:rsidRDefault="005D019E" w:rsidP="005D019E">
      <w:r>
        <w:tab/>
        <w:t>}</w:t>
      </w:r>
    </w:p>
    <w:p w:rsidR="005D019E" w:rsidRDefault="005D019E" w:rsidP="005D019E">
      <w:r>
        <w:tab/>
        <w:t>if (</w:t>
      </w:r>
      <w:proofErr w:type="gramStart"/>
      <w:r>
        <w:t>tiles[</w:t>
      </w:r>
      <w:proofErr w:type="gramEnd"/>
      <w:r>
        <w:t>1][2] != 7)</w:t>
      </w:r>
    </w:p>
    <w:p w:rsidR="005D019E" w:rsidRDefault="005D019E" w:rsidP="005D019E">
      <w:r>
        <w:tab/>
        <w:t>{</w:t>
      </w:r>
    </w:p>
    <w:p w:rsidR="005D019E" w:rsidRDefault="005D019E" w:rsidP="005D019E">
      <w:r>
        <w:tab/>
      </w:r>
      <w:r>
        <w:tab/>
        <w:t>number += 1;</w:t>
      </w:r>
    </w:p>
    <w:p w:rsidR="005D019E" w:rsidRDefault="005D019E" w:rsidP="005D019E">
      <w:r>
        <w:tab/>
        <w:t>}</w:t>
      </w:r>
    </w:p>
    <w:p w:rsidR="005D019E" w:rsidRDefault="005D019E" w:rsidP="005D019E">
      <w:r>
        <w:tab/>
        <w:t>//third column</w:t>
      </w:r>
    </w:p>
    <w:p w:rsidR="005D019E" w:rsidRDefault="005D019E" w:rsidP="005D019E">
      <w:r>
        <w:tab/>
        <w:t>if (</w:t>
      </w:r>
      <w:proofErr w:type="gramStart"/>
      <w:r>
        <w:t>tiles[</w:t>
      </w:r>
      <w:proofErr w:type="gramEnd"/>
      <w:r>
        <w:t>2][0] != 2)</w:t>
      </w:r>
    </w:p>
    <w:p w:rsidR="005D019E" w:rsidRDefault="005D019E" w:rsidP="005D019E">
      <w:r>
        <w:tab/>
        <w:t>{</w:t>
      </w:r>
    </w:p>
    <w:p w:rsidR="005D019E" w:rsidRDefault="005D019E" w:rsidP="005D019E">
      <w:r>
        <w:tab/>
      </w:r>
      <w:r>
        <w:tab/>
        <w:t>number += 1;</w:t>
      </w:r>
    </w:p>
    <w:p w:rsidR="005D019E" w:rsidRDefault="005D019E" w:rsidP="005D019E">
      <w:r>
        <w:tab/>
        <w:t>}</w:t>
      </w:r>
    </w:p>
    <w:p w:rsidR="005D019E" w:rsidRDefault="005D019E" w:rsidP="005D019E">
      <w:r>
        <w:tab/>
        <w:t>if (</w:t>
      </w:r>
      <w:proofErr w:type="gramStart"/>
      <w:r>
        <w:t>tiles[</w:t>
      </w:r>
      <w:proofErr w:type="gramEnd"/>
      <w:r>
        <w:t>2][1] != 5)</w:t>
      </w:r>
    </w:p>
    <w:p w:rsidR="005D019E" w:rsidRDefault="005D019E" w:rsidP="005D019E">
      <w:r>
        <w:tab/>
        <w:t>{</w:t>
      </w:r>
    </w:p>
    <w:p w:rsidR="005D019E" w:rsidRDefault="005D019E" w:rsidP="005D019E">
      <w:r>
        <w:tab/>
      </w:r>
      <w:r>
        <w:tab/>
        <w:t>number += 1;</w:t>
      </w:r>
    </w:p>
    <w:p w:rsidR="005D019E" w:rsidRDefault="005D019E" w:rsidP="005D019E">
      <w:r>
        <w:tab/>
        <w:t>}</w:t>
      </w:r>
    </w:p>
    <w:p w:rsidR="005D019E" w:rsidRDefault="005D019E" w:rsidP="005D019E">
      <w:r>
        <w:tab/>
        <w:t>if (</w:t>
      </w:r>
      <w:proofErr w:type="gramStart"/>
      <w:r>
        <w:t>tiles[</w:t>
      </w:r>
      <w:proofErr w:type="gramEnd"/>
      <w:r>
        <w:t>2][2] != 8)</w:t>
      </w:r>
    </w:p>
    <w:p w:rsidR="005D019E" w:rsidRDefault="005D019E" w:rsidP="005D019E">
      <w:r>
        <w:tab/>
        <w:t>{</w:t>
      </w:r>
    </w:p>
    <w:p w:rsidR="005D019E" w:rsidRDefault="005D019E" w:rsidP="005D019E">
      <w:r>
        <w:tab/>
      </w:r>
      <w:r>
        <w:tab/>
        <w:t>number += 1;</w:t>
      </w:r>
    </w:p>
    <w:p w:rsidR="005D019E" w:rsidRDefault="005D019E" w:rsidP="005D019E">
      <w:r>
        <w:tab/>
        <w:t>}</w:t>
      </w:r>
    </w:p>
    <w:p w:rsidR="005D019E" w:rsidRDefault="005D019E" w:rsidP="005D019E">
      <w:r>
        <w:tab/>
        <w:t>cout &lt;&lt; "Tiles out of Place: " &lt;&lt; number &lt;&lt; endl;</w:t>
      </w:r>
    </w:p>
    <w:p w:rsidR="005D019E" w:rsidRDefault="005D019E" w:rsidP="005D019E">
      <w:r>
        <w:t>}</w:t>
      </w:r>
    </w:p>
    <w:p w:rsidR="005D019E" w:rsidRDefault="005D019E" w:rsidP="005D019E"/>
    <w:p w:rsidR="005D019E" w:rsidRDefault="005D019E" w:rsidP="005D019E"/>
    <w:p w:rsidR="005D019E" w:rsidRDefault="005D019E" w:rsidP="005D019E">
      <w:r>
        <w:t xml:space="preserve">void </w:t>
      </w:r>
      <w:proofErr w:type="gramStart"/>
      <w:r>
        <w:t>EightTile::</w:t>
      </w:r>
      <w:proofErr w:type="gramEnd"/>
      <w:r>
        <w:t>swap(void)</w:t>
      </w:r>
    </w:p>
    <w:p w:rsidR="005D019E" w:rsidRDefault="005D019E" w:rsidP="005D019E">
      <w:r>
        <w:t>//attempts to move blank in direction set - up, down, left or right by doing a tile/blank swap</w:t>
      </w:r>
    </w:p>
    <w:p w:rsidR="005D019E" w:rsidRDefault="005D019E" w:rsidP="005D019E">
      <w:r>
        <w:t>//can't move beyond edges of puzzle</w:t>
      </w:r>
    </w:p>
    <w:p w:rsidR="005D019E" w:rsidRDefault="005D019E" w:rsidP="005D019E">
      <w:r>
        <w:t>{</w:t>
      </w:r>
    </w:p>
    <w:p w:rsidR="005D019E" w:rsidRDefault="005D019E" w:rsidP="005D019E">
      <w:r>
        <w:tab/>
        <w:t>int temp;</w:t>
      </w:r>
    </w:p>
    <w:p w:rsidR="005D019E" w:rsidRDefault="005D019E" w:rsidP="005D019E">
      <w:r>
        <w:tab/>
        <w:t>if (</w:t>
      </w:r>
      <w:proofErr w:type="gramStart"/>
      <w:r>
        <w:t>okLeft(</w:t>
      </w:r>
      <w:proofErr w:type="gramEnd"/>
      <w:r>
        <w:t>) &amp; (myMove == LEFT)) {</w:t>
      </w:r>
    </w:p>
    <w:p w:rsidR="005D019E" w:rsidRDefault="005D019E" w:rsidP="005D019E">
      <w:r>
        <w:tab/>
      </w:r>
      <w:r>
        <w:tab/>
        <w:t xml:space="preserve">temp = </w:t>
      </w:r>
      <w:proofErr w:type="gramStart"/>
      <w:r>
        <w:t>tiles[</w:t>
      </w:r>
      <w:proofErr w:type="gramEnd"/>
      <w:r>
        <w:t>x - 1][y];</w:t>
      </w:r>
    </w:p>
    <w:p w:rsidR="005D019E" w:rsidRDefault="005D019E" w:rsidP="005D019E">
      <w:r>
        <w:tab/>
      </w:r>
      <w:r>
        <w:tab/>
      </w:r>
      <w:proofErr w:type="gramStart"/>
      <w:r>
        <w:t>tiles[</w:t>
      </w:r>
      <w:proofErr w:type="gramEnd"/>
      <w:r>
        <w:t>x - 1][y] = tiles[x][y];</w:t>
      </w:r>
    </w:p>
    <w:p w:rsidR="005D019E" w:rsidRDefault="005D019E" w:rsidP="005D019E">
      <w:r>
        <w:tab/>
      </w:r>
      <w:r>
        <w:tab/>
        <w:t>tiles[x][y] = temp;</w:t>
      </w:r>
    </w:p>
    <w:p w:rsidR="005D019E" w:rsidRDefault="005D019E" w:rsidP="005D019E">
      <w:r>
        <w:tab/>
      </w:r>
      <w:r>
        <w:tab/>
        <w:t>x = x - 1;</w:t>
      </w:r>
    </w:p>
    <w:p w:rsidR="005D019E" w:rsidRDefault="005D019E" w:rsidP="005D019E">
      <w:r>
        <w:tab/>
        <w:t>}</w:t>
      </w:r>
    </w:p>
    <w:p w:rsidR="005D019E" w:rsidRDefault="005D019E" w:rsidP="005D019E"/>
    <w:p w:rsidR="005D019E" w:rsidRDefault="005D019E" w:rsidP="005D019E">
      <w:r>
        <w:tab/>
        <w:t>if (</w:t>
      </w:r>
      <w:proofErr w:type="gramStart"/>
      <w:r>
        <w:t>okRight(</w:t>
      </w:r>
      <w:proofErr w:type="gramEnd"/>
      <w:r>
        <w:t>) &amp; (myMove == RIGHT)) {</w:t>
      </w:r>
    </w:p>
    <w:p w:rsidR="005D019E" w:rsidRDefault="005D019E" w:rsidP="005D019E">
      <w:r>
        <w:tab/>
      </w:r>
      <w:r>
        <w:tab/>
        <w:t xml:space="preserve">temp = </w:t>
      </w:r>
      <w:proofErr w:type="gramStart"/>
      <w:r>
        <w:t>tiles[</w:t>
      </w:r>
      <w:proofErr w:type="gramEnd"/>
      <w:r>
        <w:t>x + 1][y];</w:t>
      </w:r>
    </w:p>
    <w:p w:rsidR="005D019E" w:rsidRDefault="005D019E" w:rsidP="005D019E">
      <w:r>
        <w:tab/>
      </w:r>
      <w:r>
        <w:tab/>
      </w:r>
      <w:proofErr w:type="gramStart"/>
      <w:r>
        <w:t>tiles[</w:t>
      </w:r>
      <w:proofErr w:type="gramEnd"/>
      <w:r>
        <w:t>x + 1][y] = tiles[x][y];</w:t>
      </w:r>
    </w:p>
    <w:p w:rsidR="005D019E" w:rsidRDefault="005D019E" w:rsidP="005D019E">
      <w:r>
        <w:tab/>
      </w:r>
      <w:r>
        <w:tab/>
        <w:t>tiles[x][y] = temp;</w:t>
      </w:r>
    </w:p>
    <w:p w:rsidR="005D019E" w:rsidRDefault="005D019E" w:rsidP="005D019E">
      <w:r>
        <w:tab/>
      </w:r>
      <w:r>
        <w:tab/>
        <w:t>x = x + 1;</w:t>
      </w:r>
    </w:p>
    <w:p w:rsidR="005D019E" w:rsidRDefault="005D019E" w:rsidP="005D019E">
      <w:r>
        <w:tab/>
        <w:t>}</w:t>
      </w:r>
    </w:p>
    <w:p w:rsidR="005D019E" w:rsidRDefault="005D019E" w:rsidP="005D019E"/>
    <w:p w:rsidR="005D019E" w:rsidRDefault="005D019E" w:rsidP="005D019E">
      <w:r>
        <w:tab/>
        <w:t>if (</w:t>
      </w:r>
      <w:proofErr w:type="gramStart"/>
      <w:r>
        <w:t>okUp(</w:t>
      </w:r>
      <w:proofErr w:type="gramEnd"/>
      <w:r>
        <w:t>) &amp; (myMove == UP)) {</w:t>
      </w:r>
    </w:p>
    <w:p w:rsidR="005D019E" w:rsidRDefault="005D019E" w:rsidP="005D019E">
      <w:r>
        <w:tab/>
      </w:r>
      <w:r>
        <w:tab/>
        <w:t>temp = tiles[x</w:t>
      </w:r>
      <w:proofErr w:type="gramStart"/>
      <w:r>
        <w:t>][</w:t>
      </w:r>
      <w:proofErr w:type="gramEnd"/>
      <w:r>
        <w:t>y - 1];</w:t>
      </w:r>
    </w:p>
    <w:p w:rsidR="005D019E" w:rsidRDefault="005D019E" w:rsidP="005D019E">
      <w:r>
        <w:tab/>
      </w:r>
      <w:r>
        <w:tab/>
        <w:t>tiles[x</w:t>
      </w:r>
      <w:proofErr w:type="gramStart"/>
      <w:r>
        <w:t>][</w:t>
      </w:r>
      <w:proofErr w:type="gramEnd"/>
      <w:r>
        <w:t>y - 1] = tiles[x][y];</w:t>
      </w:r>
    </w:p>
    <w:p w:rsidR="005D019E" w:rsidRDefault="005D019E" w:rsidP="005D019E">
      <w:r>
        <w:tab/>
      </w:r>
      <w:r>
        <w:tab/>
        <w:t>tiles[x][y] = temp;</w:t>
      </w:r>
    </w:p>
    <w:p w:rsidR="005D019E" w:rsidRDefault="005D019E" w:rsidP="005D019E">
      <w:r>
        <w:tab/>
      </w:r>
      <w:r>
        <w:tab/>
        <w:t>y = y - 1;</w:t>
      </w:r>
    </w:p>
    <w:p w:rsidR="005D019E" w:rsidRDefault="005D019E" w:rsidP="005D019E">
      <w:r>
        <w:tab/>
        <w:t>}</w:t>
      </w:r>
    </w:p>
    <w:p w:rsidR="005D019E" w:rsidRDefault="005D019E" w:rsidP="005D019E"/>
    <w:p w:rsidR="005D019E" w:rsidRDefault="005D019E" w:rsidP="005D019E">
      <w:r>
        <w:tab/>
        <w:t>if (</w:t>
      </w:r>
      <w:proofErr w:type="gramStart"/>
      <w:r>
        <w:t>okDown(</w:t>
      </w:r>
      <w:proofErr w:type="gramEnd"/>
      <w:r>
        <w:t>) &amp; (myMove == DOWN)) {</w:t>
      </w:r>
    </w:p>
    <w:p w:rsidR="005D019E" w:rsidRDefault="005D019E" w:rsidP="005D019E">
      <w:r>
        <w:tab/>
      </w:r>
      <w:r>
        <w:tab/>
        <w:t>temp = tiles[x</w:t>
      </w:r>
      <w:proofErr w:type="gramStart"/>
      <w:r>
        <w:t>][</w:t>
      </w:r>
      <w:proofErr w:type="gramEnd"/>
      <w:r>
        <w:t>y + 1];</w:t>
      </w:r>
    </w:p>
    <w:p w:rsidR="005D019E" w:rsidRDefault="005D019E" w:rsidP="005D019E">
      <w:r>
        <w:tab/>
      </w:r>
      <w:r>
        <w:tab/>
        <w:t>tiles[x</w:t>
      </w:r>
      <w:proofErr w:type="gramStart"/>
      <w:r>
        <w:t>][</w:t>
      </w:r>
      <w:proofErr w:type="gramEnd"/>
      <w:r>
        <w:t>y + 1] = tiles[x][y];</w:t>
      </w:r>
    </w:p>
    <w:p w:rsidR="005D019E" w:rsidRDefault="005D019E" w:rsidP="005D019E">
      <w:r>
        <w:tab/>
      </w:r>
      <w:r>
        <w:tab/>
        <w:t>tiles[x][y] = temp;</w:t>
      </w:r>
    </w:p>
    <w:p w:rsidR="005D019E" w:rsidRDefault="005D019E" w:rsidP="005D019E">
      <w:r>
        <w:tab/>
      </w:r>
      <w:r>
        <w:tab/>
        <w:t>y = y + 1;</w:t>
      </w:r>
    </w:p>
    <w:p w:rsidR="005D019E" w:rsidRDefault="005D019E" w:rsidP="005D019E">
      <w:r>
        <w:tab/>
        <w:t>}</w:t>
      </w:r>
    </w:p>
    <w:p w:rsidR="005D019E" w:rsidRDefault="005D019E" w:rsidP="005D019E">
      <w:r>
        <w:t>}</w:t>
      </w:r>
    </w:p>
    <w:p w:rsidR="005D019E" w:rsidRDefault="005D019E" w:rsidP="005D019E">
      <w:r>
        <w:t xml:space="preserve">bool </w:t>
      </w:r>
      <w:proofErr w:type="gramStart"/>
      <w:r>
        <w:t>EightTile::</w:t>
      </w:r>
      <w:proofErr w:type="gramEnd"/>
      <w:r>
        <w:t>okLeft(void)</w:t>
      </w:r>
    </w:p>
    <w:p w:rsidR="005D019E" w:rsidRDefault="005D019E" w:rsidP="005D019E">
      <w:r>
        <w:t>//can I move left?</w:t>
      </w:r>
    </w:p>
    <w:p w:rsidR="005D019E" w:rsidRDefault="005D019E" w:rsidP="005D019E">
      <w:r>
        <w:t>{</w:t>
      </w:r>
    </w:p>
    <w:p w:rsidR="005D019E" w:rsidRDefault="005D019E" w:rsidP="005D019E"/>
    <w:p w:rsidR="005D019E" w:rsidRDefault="005D019E" w:rsidP="005D019E">
      <w:r>
        <w:tab/>
        <w:t>if (x &gt; 0)</w:t>
      </w:r>
    </w:p>
    <w:p w:rsidR="005D019E" w:rsidRDefault="005D019E" w:rsidP="005D019E">
      <w:r>
        <w:lastRenderedPageBreak/>
        <w:tab/>
      </w:r>
      <w:r>
        <w:tab/>
        <w:t>return true; else return false;</w:t>
      </w:r>
    </w:p>
    <w:p w:rsidR="005D019E" w:rsidRDefault="005D019E" w:rsidP="005D019E">
      <w:r>
        <w:t>}</w:t>
      </w:r>
    </w:p>
    <w:p w:rsidR="005D019E" w:rsidRDefault="005D019E" w:rsidP="005D019E">
      <w:r>
        <w:t xml:space="preserve">bool </w:t>
      </w:r>
      <w:proofErr w:type="gramStart"/>
      <w:r>
        <w:t>EightTile::</w:t>
      </w:r>
      <w:proofErr w:type="gramEnd"/>
      <w:r>
        <w:t>okRight(void)</w:t>
      </w:r>
    </w:p>
    <w:p w:rsidR="005D019E" w:rsidRDefault="005D019E" w:rsidP="005D019E">
      <w:r>
        <w:t xml:space="preserve">//can I </w:t>
      </w:r>
      <w:proofErr w:type="gramStart"/>
      <w:r>
        <w:t>move</w:t>
      </w:r>
      <w:proofErr w:type="gramEnd"/>
      <w:r>
        <w:t xml:space="preserve"> right?</w:t>
      </w:r>
    </w:p>
    <w:p w:rsidR="005D019E" w:rsidRDefault="005D019E" w:rsidP="005D019E">
      <w:r>
        <w:t>{</w:t>
      </w:r>
    </w:p>
    <w:p w:rsidR="005D019E" w:rsidRDefault="005D019E" w:rsidP="005D019E">
      <w:r>
        <w:tab/>
        <w:t>return x &lt; 2;</w:t>
      </w:r>
    </w:p>
    <w:p w:rsidR="005D019E" w:rsidRDefault="005D019E" w:rsidP="005D019E">
      <w:r>
        <w:t>}</w:t>
      </w:r>
    </w:p>
    <w:p w:rsidR="005D019E" w:rsidRDefault="005D019E" w:rsidP="005D019E">
      <w:r>
        <w:t xml:space="preserve">bool </w:t>
      </w:r>
      <w:proofErr w:type="gramStart"/>
      <w:r>
        <w:t>EightTile::</w:t>
      </w:r>
      <w:proofErr w:type="gramEnd"/>
      <w:r>
        <w:t>okUp(void)</w:t>
      </w:r>
    </w:p>
    <w:p w:rsidR="005D019E" w:rsidRDefault="005D019E" w:rsidP="005D019E">
      <w:r>
        <w:t>//can I move up?</w:t>
      </w:r>
    </w:p>
    <w:p w:rsidR="005D019E" w:rsidRDefault="005D019E" w:rsidP="005D019E">
      <w:r>
        <w:t>{</w:t>
      </w:r>
    </w:p>
    <w:p w:rsidR="005D019E" w:rsidRDefault="005D019E" w:rsidP="005D019E">
      <w:r>
        <w:tab/>
        <w:t>if (y &gt; 0)</w:t>
      </w:r>
    </w:p>
    <w:p w:rsidR="005D019E" w:rsidRDefault="005D019E" w:rsidP="005D019E">
      <w:r>
        <w:tab/>
      </w:r>
      <w:r>
        <w:tab/>
        <w:t>return true; else return false;</w:t>
      </w:r>
    </w:p>
    <w:p w:rsidR="005D019E" w:rsidRDefault="005D019E" w:rsidP="005D019E">
      <w:r>
        <w:t>}</w:t>
      </w:r>
    </w:p>
    <w:p w:rsidR="005D019E" w:rsidRDefault="005D019E" w:rsidP="005D019E">
      <w:r>
        <w:t xml:space="preserve">bool </w:t>
      </w:r>
      <w:proofErr w:type="gramStart"/>
      <w:r>
        <w:t>EightTile::</w:t>
      </w:r>
      <w:proofErr w:type="gramEnd"/>
      <w:r>
        <w:t>okDown(void)</w:t>
      </w:r>
    </w:p>
    <w:p w:rsidR="005D019E" w:rsidRDefault="005D019E" w:rsidP="005D019E">
      <w:r>
        <w:t>//can I move down?</w:t>
      </w:r>
    </w:p>
    <w:p w:rsidR="005D019E" w:rsidRDefault="005D019E" w:rsidP="005D019E">
      <w:r>
        <w:t>{</w:t>
      </w:r>
    </w:p>
    <w:p w:rsidR="005D019E" w:rsidRDefault="005D019E" w:rsidP="005D019E">
      <w:r>
        <w:tab/>
        <w:t>if (y &lt; 2)</w:t>
      </w:r>
    </w:p>
    <w:p w:rsidR="005D019E" w:rsidRDefault="005D019E" w:rsidP="005D019E">
      <w:r>
        <w:tab/>
      </w:r>
      <w:r>
        <w:tab/>
        <w:t>return true; else return false;</w:t>
      </w:r>
    </w:p>
    <w:p w:rsidR="005D019E" w:rsidRDefault="005D019E" w:rsidP="005D019E">
      <w:r>
        <w:t>}</w:t>
      </w:r>
    </w:p>
    <w:p w:rsidR="005D019E" w:rsidRDefault="005D019E" w:rsidP="005D019E"/>
    <w:p w:rsidR="005D019E" w:rsidRDefault="005D019E" w:rsidP="005D019E">
      <w:r>
        <w:t>//searches through the tiles using the search method</w:t>
      </w:r>
    </w:p>
    <w:p w:rsidR="005D019E" w:rsidRDefault="005D019E" w:rsidP="005D019E">
      <w:r>
        <w:t xml:space="preserve">int </w:t>
      </w:r>
      <w:proofErr w:type="gramStart"/>
      <w:r>
        <w:t>EightTile::</w:t>
      </w:r>
      <w:proofErr w:type="gramEnd"/>
      <w:r>
        <w:t>selfSolve(void)</w:t>
      </w:r>
    </w:p>
    <w:p w:rsidR="005D019E" w:rsidRDefault="005D019E" w:rsidP="005D019E">
      <w:r>
        <w:t>{</w:t>
      </w:r>
    </w:p>
    <w:p w:rsidR="005D019E" w:rsidRDefault="005D019E" w:rsidP="005D019E">
      <w:r>
        <w:tab/>
        <w:t>//////////////////////////////////////////////////////////////////////////////</w:t>
      </w:r>
    </w:p>
    <w:p w:rsidR="005D019E" w:rsidRDefault="005D019E" w:rsidP="005D019E">
      <w:r>
        <w:tab/>
        <w:t>//checks if the user input is equal to the number</w:t>
      </w:r>
    </w:p>
    <w:p w:rsidR="005D019E" w:rsidRDefault="005D019E" w:rsidP="005D019E">
      <w:r>
        <w:tab/>
        <w:t>//////////////////////////////////////////////////////////////////////////////</w:t>
      </w:r>
    </w:p>
    <w:p w:rsidR="005D019E" w:rsidRDefault="005D019E" w:rsidP="005D019E"/>
    <w:p w:rsidR="005D019E" w:rsidRDefault="005D019E" w:rsidP="005D019E">
      <w:r>
        <w:tab/>
        <w:t>//simple program to exercise puzzle by moving blank around</w:t>
      </w:r>
    </w:p>
    <w:p w:rsidR="005D019E" w:rsidRDefault="005D019E" w:rsidP="005D019E">
      <w:r>
        <w:tab/>
        <w:t>//and drawing tiles</w:t>
      </w:r>
    </w:p>
    <w:p w:rsidR="005D019E" w:rsidRDefault="005D019E" w:rsidP="005D019E">
      <w:r>
        <w:tab/>
        <w:t>EightTile myPuzzle;//create class and init.</w:t>
      </w:r>
    </w:p>
    <w:p w:rsidR="005D019E" w:rsidRDefault="005D019E" w:rsidP="005D019E"/>
    <w:p w:rsidR="005D019E" w:rsidRDefault="005D019E" w:rsidP="005D019E"/>
    <w:p w:rsidR="005D019E" w:rsidRDefault="005D019E" w:rsidP="005D019E"/>
    <w:p w:rsidR="005D019E" w:rsidRDefault="005D019E" w:rsidP="005D019E">
      <w:r>
        <w:tab/>
        <w:t>myPuzzle.shuffle();</w:t>
      </w:r>
    </w:p>
    <w:p w:rsidR="005D019E" w:rsidRDefault="005D019E" w:rsidP="005D019E">
      <w:r>
        <w:tab/>
        <w:t>while (true) //go forever</w:t>
      </w:r>
    </w:p>
    <w:p w:rsidR="005D019E" w:rsidRDefault="005D019E" w:rsidP="005D019E">
      <w:r>
        <w:tab/>
        <w:t>{</w:t>
      </w:r>
    </w:p>
    <w:p w:rsidR="005D019E" w:rsidRDefault="005D019E" w:rsidP="005D019E">
      <w:r>
        <w:tab/>
      </w:r>
      <w:r>
        <w:tab/>
        <w:t>cin &gt;&gt; d;</w:t>
      </w:r>
    </w:p>
    <w:p w:rsidR="005D019E" w:rsidRDefault="005D019E" w:rsidP="005D019E">
      <w:r>
        <w:tab/>
      </w:r>
      <w:r>
        <w:tab/>
        <w:t>if (d == 'a') myPuzzle.setMove(LEFT);</w:t>
      </w:r>
    </w:p>
    <w:p w:rsidR="005D019E" w:rsidRDefault="005D019E" w:rsidP="005D019E">
      <w:r>
        <w:tab/>
      </w:r>
      <w:r>
        <w:tab/>
        <w:t>if (d == 'd') myPuzzle.setMove(RIGHT);</w:t>
      </w:r>
    </w:p>
    <w:p w:rsidR="005D019E" w:rsidRDefault="005D019E" w:rsidP="005D019E">
      <w:r>
        <w:tab/>
      </w:r>
      <w:r>
        <w:tab/>
        <w:t>if (d == 'w') myPuzzle.setMove(UP);</w:t>
      </w:r>
    </w:p>
    <w:p w:rsidR="005D019E" w:rsidRDefault="005D019E" w:rsidP="005D019E">
      <w:r>
        <w:tab/>
      </w:r>
      <w:r>
        <w:tab/>
        <w:t>if (d == 's') myPuzzle.setMove(DOWN);</w:t>
      </w:r>
    </w:p>
    <w:p w:rsidR="005D019E" w:rsidRDefault="005D019E" w:rsidP="005D019E"/>
    <w:p w:rsidR="005D019E" w:rsidRDefault="005D019E" w:rsidP="005D019E">
      <w:r>
        <w:tab/>
      </w:r>
      <w:r>
        <w:tab/>
        <w:t>myPuzzle.swap(); //move blank</w:t>
      </w:r>
    </w:p>
    <w:p w:rsidR="005D019E" w:rsidRDefault="005D019E" w:rsidP="005D019E">
      <w:r>
        <w:tab/>
      </w:r>
      <w:r>
        <w:tab/>
        <w:t>myPuzzle.moves(); //keeps track of amount of moves</w:t>
      </w:r>
    </w:p>
    <w:p w:rsidR="005D019E" w:rsidRDefault="005D019E" w:rsidP="005D019E">
      <w:r>
        <w:tab/>
      </w:r>
      <w:r>
        <w:tab/>
        <w:t>myPuzzle.display(); //draw puzzle</w:t>
      </w:r>
    </w:p>
    <w:p w:rsidR="005D019E" w:rsidRDefault="005D019E" w:rsidP="005D019E">
      <w:r>
        <w:tab/>
      </w:r>
      <w:r>
        <w:tab/>
        <w:t>myPuzzle.checktile(); //checks current tiles</w:t>
      </w:r>
    </w:p>
    <w:p w:rsidR="005D019E" w:rsidRDefault="005D019E" w:rsidP="005D019E">
      <w:r>
        <w:tab/>
      </w:r>
      <w:r>
        <w:tab/>
        <w:t>myPuzzle.checkfin(); //checks if its finished</w:t>
      </w:r>
    </w:p>
    <w:p w:rsidR="005D019E" w:rsidRDefault="005D019E" w:rsidP="005D019E">
      <w:r>
        <w:tab/>
        <w:t>}</w:t>
      </w:r>
    </w:p>
    <w:p w:rsidR="005D019E" w:rsidRDefault="005D019E" w:rsidP="005D019E"/>
    <w:p w:rsidR="005D019E" w:rsidRDefault="005D019E" w:rsidP="005D019E"/>
    <w:p w:rsidR="005D019E" w:rsidRDefault="005D019E" w:rsidP="005D019E">
      <w:r>
        <w:tab/>
        <w:t>return 0;</w:t>
      </w:r>
    </w:p>
    <w:p w:rsidR="005D019E" w:rsidRDefault="005D019E" w:rsidP="005D019E">
      <w:r>
        <w:t>}</w:t>
      </w:r>
    </w:p>
    <w:p w:rsidR="005D019E" w:rsidRDefault="005D019E" w:rsidP="005D019E">
      <w:r>
        <w:t xml:space="preserve">void </w:t>
      </w:r>
      <w:proofErr w:type="gramStart"/>
      <w:r>
        <w:t>EightTile::</w:t>
      </w:r>
      <w:proofErr w:type="gramEnd"/>
      <w:r>
        <w:t>instructions(void)</w:t>
      </w:r>
    </w:p>
    <w:p w:rsidR="005D019E" w:rsidRDefault="005D019E" w:rsidP="005D019E">
      <w:r>
        <w:t>//function display the instruction</w:t>
      </w:r>
    </w:p>
    <w:p w:rsidR="005D019E" w:rsidRDefault="005D019E" w:rsidP="005D019E">
      <w:r>
        <w:t>{</w:t>
      </w:r>
    </w:p>
    <w:p w:rsidR="005D019E" w:rsidRDefault="005D019E" w:rsidP="005D019E">
      <w:r>
        <w:tab/>
        <w:t>//display information</w:t>
      </w:r>
    </w:p>
    <w:p w:rsidR="005D019E" w:rsidRDefault="005D019E" w:rsidP="005D019E">
      <w:r>
        <w:tab/>
        <w:t>system("cls");</w:t>
      </w:r>
    </w:p>
    <w:p w:rsidR="005D019E" w:rsidRDefault="005D019E" w:rsidP="005D019E">
      <w:r>
        <w:tab/>
        <w:t>cout &lt;&lt; "INSTRUCTIONS" &lt;&lt; endl &lt;&lt; endl;</w:t>
      </w:r>
    </w:p>
    <w:p w:rsidR="005D019E" w:rsidRDefault="005D019E" w:rsidP="005D019E">
      <w:r>
        <w:tab/>
        <w:t>cout &lt;&lt; "Move the blank space 0 arround" &lt;&lt; endl;</w:t>
      </w:r>
    </w:p>
    <w:p w:rsidR="005D019E" w:rsidRDefault="005D019E" w:rsidP="005D019E">
      <w:r>
        <w:tab/>
        <w:t>cout &lt;&lt; "To rearange the number back to the correct order of:" &lt;&lt; endl;</w:t>
      </w:r>
    </w:p>
    <w:p w:rsidR="005D019E" w:rsidRDefault="005D019E" w:rsidP="005D019E">
      <w:r>
        <w:tab/>
        <w:t>cout &lt;&lt; "0 1 2" &lt;&lt; endl;</w:t>
      </w:r>
    </w:p>
    <w:p w:rsidR="005D019E" w:rsidRDefault="005D019E" w:rsidP="005D019E">
      <w:r>
        <w:tab/>
        <w:t>cout &lt;&lt; "3 4 5" &lt;&lt; endl;</w:t>
      </w:r>
    </w:p>
    <w:p w:rsidR="005D019E" w:rsidRDefault="005D019E" w:rsidP="005D019E">
      <w:r>
        <w:tab/>
        <w:t>cout &lt;&lt; "6 7 9" &lt;&lt; endl &lt;&lt; endl;</w:t>
      </w:r>
    </w:p>
    <w:p w:rsidR="005D019E" w:rsidRDefault="005D019E" w:rsidP="005D019E">
      <w:r>
        <w:tab/>
        <w:t>cout &lt;&lt; "CONTROLS" &lt;&lt; endl;</w:t>
      </w:r>
    </w:p>
    <w:p w:rsidR="005D019E" w:rsidRDefault="005D019E" w:rsidP="005D019E">
      <w:r>
        <w:tab/>
        <w:t>cout &lt;&lt; "Press W and Enter to Move the 0 UP" &lt;&lt; endl;</w:t>
      </w:r>
    </w:p>
    <w:p w:rsidR="005D019E" w:rsidRDefault="005D019E" w:rsidP="005D019E">
      <w:r>
        <w:lastRenderedPageBreak/>
        <w:tab/>
        <w:t>cout &lt;&lt; "Press S and Enter to Move the 0 DOWN" &lt;&lt; endl;</w:t>
      </w:r>
    </w:p>
    <w:p w:rsidR="005D019E" w:rsidRDefault="005D019E" w:rsidP="005D019E">
      <w:r>
        <w:tab/>
        <w:t>cout &lt;&lt; "Press A and Enter to Move the 0 LEFT" &lt;&lt; endl;</w:t>
      </w:r>
    </w:p>
    <w:p w:rsidR="005D019E" w:rsidRDefault="005D019E" w:rsidP="005D019E">
      <w:r>
        <w:tab/>
        <w:t>cout &lt;&lt; "Press D and Enter to Move the 0 RIGHT" &lt;&lt; endl;</w:t>
      </w:r>
    </w:p>
    <w:p w:rsidR="005D019E" w:rsidRDefault="005D019E" w:rsidP="005D019E">
      <w:r>
        <w:t>}</w:t>
      </w:r>
    </w:p>
    <w:p w:rsidR="005D019E" w:rsidRDefault="005D019E" w:rsidP="005D019E">
      <w:r>
        <w:t xml:space="preserve">void </w:t>
      </w:r>
      <w:proofErr w:type="gramStart"/>
      <w:r>
        <w:t>EightTile::</w:t>
      </w:r>
      <w:proofErr w:type="gramEnd"/>
      <w:r>
        <w:t>moves()</w:t>
      </w:r>
    </w:p>
    <w:p w:rsidR="005D019E" w:rsidRDefault="005D019E" w:rsidP="005D019E">
      <w:r>
        <w:t>//function display the amount of moves the user has taken</w:t>
      </w:r>
    </w:p>
    <w:p w:rsidR="005D019E" w:rsidRDefault="005D019E" w:rsidP="005D019E">
      <w:r>
        <w:t>{</w:t>
      </w:r>
    </w:p>
    <w:p w:rsidR="005D019E" w:rsidRDefault="005D019E" w:rsidP="005D019E">
      <w:r>
        <w:tab/>
        <w:t>//checks if user has inputted key</w:t>
      </w:r>
    </w:p>
    <w:p w:rsidR="005D019E" w:rsidRDefault="005D019E" w:rsidP="005D019E">
      <w:r>
        <w:tab/>
        <w:t>if (myMove == LEFT) movement += 1;</w:t>
      </w:r>
    </w:p>
    <w:p w:rsidR="005D019E" w:rsidRDefault="005D019E" w:rsidP="005D019E">
      <w:r>
        <w:tab/>
        <w:t>else if (myMove == RIGHT) movement += 1;</w:t>
      </w:r>
    </w:p>
    <w:p w:rsidR="005D019E" w:rsidRDefault="005D019E" w:rsidP="005D019E">
      <w:r>
        <w:tab/>
        <w:t>else if (myMove == UP) movement += 1;</w:t>
      </w:r>
    </w:p>
    <w:p w:rsidR="005D019E" w:rsidRDefault="005D019E" w:rsidP="005D019E">
      <w:r>
        <w:tab/>
        <w:t>else if (myMove == DOWN) movement += 1;</w:t>
      </w:r>
    </w:p>
    <w:p w:rsidR="005D019E" w:rsidRDefault="005D019E" w:rsidP="005D019E">
      <w:r>
        <w:t>}</w:t>
      </w:r>
    </w:p>
    <w:p w:rsidR="005D019E" w:rsidRDefault="005D019E" w:rsidP="00EE65B6"/>
    <w:p w:rsidR="005D019E" w:rsidRDefault="005D019E" w:rsidP="00EE65B6"/>
    <w:p w:rsidR="005D019E" w:rsidRDefault="005D019E" w:rsidP="00EE65B6">
      <w:r>
        <w:t>EightTile.h</w:t>
      </w:r>
    </w:p>
    <w:p w:rsidR="005D019E" w:rsidRDefault="005D019E" w:rsidP="00EE65B6"/>
    <w:p w:rsidR="005D019E" w:rsidRDefault="005D019E" w:rsidP="005D019E">
      <w:r>
        <w:t>#pragma once</w:t>
      </w:r>
    </w:p>
    <w:p w:rsidR="005D019E" w:rsidRDefault="005D019E" w:rsidP="005D019E">
      <w:r>
        <w:t>#include &lt;iostream&gt;</w:t>
      </w:r>
    </w:p>
    <w:p w:rsidR="005D019E" w:rsidRDefault="005D019E" w:rsidP="005D019E">
      <w:r>
        <w:t>#include &lt;stdlib.h&gt;</w:t>
      </w:r>
    </w:p>
    <w:p w:rsidR="005D019E" w:rsidRDefault="005D019E" w:rsidP="005D019E">
      <w:r>
        <w:t>#include &lt;stdio.h&gt;</w:t>
      </w:r>
    </w:p>
    <w:p w:rsidR="005D019E" w:rsidRDefault="005D019E" w:rsidP="005D019E">
      <w:r>
        <w:t>#include &lt;ctime&gt;</w:t>
      </w:r>
    </w:p>
    <w:p w:rsidR="005D019E" w:rsidRDefault="005D019E" w:rsidP="005D019E">
      <w:r>
        <w:t>#include &lt;math.h&gt;</w:t>
      </w:r>
    </w:p>
    <w:p w:rsidR="005D019E" w:rsidRDefault="005D019E" w:rsidP="005D019E">
      <w:r>
        <w:t>using namespace std;</w:t>
      </w:r>
    </w:p>
    <w:p w:rsidR="005D019E" w:rsidRDefault="005D019E" w:rsidP="005D019E">
      <w:r>
        <w:t xml:space="preserve">enum move </w:t>
      </w:r>
      <w:proofErr w:type="gramStart"/>
      <w:r>
        <w:t>{ NONE</w:t>
      </w:r>
      <w:proofErr w:type="gramEnd"/>
      <w:r>
        <w:t>, UP, DOWN, LEFT, RIGHT };</w:t>
      </w:r>
    </w:p>
    <w:p w:rsidR="005D019E" w:rsidRDefault="005D019E" w:rsidP="005D019E"/>
    <w:p w:rsidR="005D019E" w:rsidRDefault="005D019E" w:rsidP="005D019E"/>
    <w:p w:rsidR="005D019E" w:rsidRDefault="005D019E" w:rsidP="005D019E">
      <w:r>
        <w:t>class EightTile</w:t>
      </w:r>
    </w:p>
    <w:p w:rsidR="005D019E" w:rsidRDefault="005D019E" w:rsidP="005D019E">
      <w:r>
        <w:t>{</w:t>
      </w:r>
    </w:p>
    <w:p w:rsidR="005D019E" w:rsidRDefault="005D019E" w:rsidP="005D019E">
      <w:r>
        <w:t>public:</w:t>
      </w:r>
    </w:p>
    <w:p w:rsidR="005D019E" w:rsidRDefault="005D019E" w:rsidP="005D019E">
      <w:r>
        <w:tab/>
      </w:r>
      <w:proofErr w:type="gramStart"/>
      <w:r>
        <w:t>EightTile(</w:t>
      </w:r>
      <w:proofErr w:type="gramEnd"/>
      <w:r>
        <w:t>);</w:t>
      </w:r>
      <w:r>
        <w:tab/>
      </w:r>
      <w:r>
        <w:tab/>
        <w:t>//constructor</w:t>
      </w:r>
    </w:p>
    <w:p w:rsidR="005D019E" w:rsidRDefault="005D019E" w:rsidP="005D019E">
      <w:r>
        <w:tab/>
        <w:t>~</w:t>
      </w:r>
      <w:proofErr w:type="gramStart"/>
      <w:r>
        <w:t>EightTile(</w:t>
      </w:r>
      <w:proofErr w:type="gramEnd"/>
      <w:r>
        <w:t>);</w:t>
      </w:r>
    </w:p>
    <w:p w:rsidR="005D019E" w:rsidRDefault="005D019E" w:rsidP="005D019E">
      <w:r>
        <w:tab/>
        <w:t xml:space="preserve">void </w:t>
      </w:r>
      <w:proofErr w:type="gramStart"/>
      <w:r>
        <w:t>setMove(</w:t>
      </w:r>
      <w:proofErr w:type="gramEnd"/>
      <w:r>
        <w:t>enum move);  //select direction</w:t>
      </w:r>
    </w:p>
    <w:p w:rsidR="005D019E" w:rsidRDefault="005D019E" w:rsidP="005D019E">
      <w:r>
        <w:tab/>
        <w:t>void display(void);</w:t>
      </w:r>
      <w:r>
        <w:tab/>
        <w:t>//draw puzzle</w:t>
      </w:r>
    </w:p>
    <w:p w:rsidR="005D019E" w:rsidRDefault="005D019E" w:rsidP="005D019E">
      <w:r>
        <w:tab/>
        <w:t>void swap(void); //swap blank with selected tile</w:t>
      </w:r>
    </w:p>
    <w:p w:rsidR="005D019E" w:rsidRDefault="005D019E" w:rsidP="005D019E">
      <w:r>
        <w:tab/>
        <w:t>void shuffle(void); //function randomises the tiles</w:t>
      </w:r>
    </w:p>
    <w:p w:rsidR="005D019E" w:rsidRDefault="005D019E" w:rsidP="005D019E">
      <w:r>
        <w:tab/>
        <w:t>void checktile(void); //checks the individual tiles against each other</w:t>
      </w:r>
    </w:p>
    <w:p w:rsidR="005D019E" w:rsidRDefault="005D019E" w:rsidP="005D019E">
      <w:r>
        <w:tab/>
        <w:t>void checkfin(void); //checks to see if the end state has been meet</w:t>
      </w:r>
    </w:p>
    <w:p w:rsidR="005D019E" w:rsidRDefault="005D019E" w:rsidP="005D019E">
      <w:r>
        <w:tab/>
        <w:t>void instructions(void); //function display the instruction</w:t>
      </w:r>
    </w:p>
    <w:p w:rsidR="005D019E" w:rsidRDefault="005D019E" w:rsidP="005D019E">
      <w:r>
        <w:tab/>
        <w:t xml:space="preserve">void </w:t>
      </w:r>
      <w:proofErr w:type="gramStart"/>
      <w:r>
        <w:t>moves(</w:t>
      </w:r>
      <w:proofErr w:type="gramEnd"/>
      <w:r>
        <w:t>); //function keeps track of the amount of moves</w:t>
      </w:r>
    </w:p>
    <w:p w:rsidR="005D019E" w:rsidRDefault="005D019E" w:rsidP="005D019E">
      <w:r>
        <w:tab/>
        <w:t>int selfSolve(void</w:t>
      </w:r>
      <w:proofErr w:type="gramStart"/>
      <w:r>
        <w:t>);  /</w:t>
      </w:r>
      <w:proofErr w:type="gramEnd"/>
      <w:r>
        <w:t>/search method</w:t>
      </w:r>
    </w:p>
    <w:p w:rsidR="005D019E" w:rsidRDefault="005D019E" w:rsidP="005D019E">
      <w:r>
        <w:tab/>
        <w:t>bool okLeft(void); //can I move left</w:t>
      </w:r>
    </w:p>
    <w:p w:rsidR="005D019E" w:rsidRDefault="005D019E" w:rsidP="005D019E">
      <w:r>
        <w:tab/>
        <w:t>bool okRight(void);//can I move right</w:t>
      </w:r>
    </w:p>
    <w:p w:rsidR="005D019E" w:rsidRDefault="005D019E" w:rsidP="005D019E">
      <w:r>
        <w:tab/>
        <w:t>bool okUp(void);//can I move up</w:t>
      </w:r>
    </w:p>
    <w:p w:rsidR="005D019E" w:rsidRDefault="005D019E" w:rsidP="005D019E">
      <w:r>
        <w:tab/>
        <w:t>bool okDown(void);//can I move down</w:t>
      </w:r>
    </w:p>
    <w:p w:rsidR="005D019E" w:rsidRDefault="005D019E" w:rsidP="005D019E"/>
    <w:p w:rsidR="005D019E" w:rsidRDefault="005D019E" w:rsidP="005D019E">
      <w:r>
        <w:t>private:</w:t>
      </w:r>
    </w:p>
    <w:p w:rsidR="005D019E" w:rsidRDefault="005D019E" w:rsidP="005D019E">
      <w:r>
        <w:tab/>
        <w:t>enum move myMove;</w:t>
      </w:r>
    </w:p>
    <w:p w:rsidR="005D019E" w:rsidRDefault="005D019E" w:rsidP="005D019E">
      <w:r>
        <w:tab/>
        <w:t xml:space="preserve">int </w:t>
      </w:r>
      <w:proofErr w:type="gramStart"/>
      <w:r>
        <w:t>tiles[</w:t>
      </w:r>
      <w:proofErr w:type="gramEnd"/>
      <w:r>
        <w:t>3][3];  //puzzle now</w:t>
      </w:r>
    </w:p>
    <w:p w:rsidR="005D019E" w:rsidRDefault="005D019E" w:rsidP="005D019E">
      <w:r>
        <w:tab/>
        <w:t xml:space="preserve">int </w:t>
      </w:r>
      <w:proofErr w:type="gramStart"/>
      <w:r>
        <w:t>solution[</w:t>
      </w:r>
      <w:proofErr w:type="gramEnd"/>
      <w:r>
        <w:t>3][3];//puzzle at start (solved).</w:t>
      </w:r>
    </w:p>
    <w:p w:rsidR="005D019E" w:rsidRDefault="005D019E" w:rsidP="005D019E">
      <w:r>
        <w:tab/>
        <w:t xml:space="preserve">int </w:t>
      </w:r>
      <w:proofErr w:type="gramStart"/>
      <w:r>
        <w:t>x;  /</w:t>
      </w:r>
      <w:proofErr w:type="gramEnd"/>
      <w:r>
        <w:t>/blank x position</w:t>
      </w:r>
    </w:p>
    <w:p w:rsidR="005D019E" w:rsidRDefault="005D019E" w:rsidP="005D019E">
      <w:r>
        <w:tab/>
        <w:t xml:space="preserve">int </w:t>
      </w:r>
      <w:proofErr w:type="gramStart"/>
      <w:r>
        <w:t>y;  /</w:t>
      </w:r>
      <w:proofErr w:type="gramEnd"/>
      <w:r>
        <w:t>/blank y position</w:t>
      </w:r>
    </w:p>
    <w:p w:rsidR="005D019E" w:rsidRDefault="005D019E" w:rsidP="005D019E">
      <w:r>
        <w:tab/>
        <w:t>int numb; //contains a random number</w:t>
      </w:r>
    </w:p>
    <w:p w:rsidR="005D019E" w:rsidRDefault="005D019E" w:rsidP="005D019E">
      <w:r>
        <w:tab/>
        <w:t>int numb2; //contains a random number</w:t>
      </w:r>
    </w:p>
    <w:p w:rsidR="005D019E" w:rsidRDefault="005D019E" w:rsidP="005D019E">
      <w:r>
        <w:tab/>
        <w:t xml:space="preserve">char d; //keyboard interface valid values </w:t>
      </w:r>
      <w:proofErr w:type="gramStart"/>
      <w:r>
        <w:t>a,s</w:t>
      </w:r>
      <w:proofErr w:type="gramEnd"/>
      <w:r>
        <w:t>,w,d</w:t>
      </w:r>
    </w:p>
    <w:p w:rsidR="005D019E" w:rsidRDefault="005D019E" w:rsidP="005D019E">
      <w:r>
        <w:tab/>
        <w:t>int movement = 0; //stores the amount of moves the user does</w:t>
      </w:r>
    </w:p>
    <w:p w:rsidR="005D019E" w:rsidRDefault="005D019E" w:rsidP="005D019E">
      <w:r>
        <w:t>};</w:t>
      </w:r>
    </w:p>
    <w:p w:rsidR="005D019E" w:rsidRDefault="005D019E" w:rsidP="00EE65B6"/>
    <w:p w:rsidR="005D019E" w:rsidRDefault="005D019E" w:rsidP="00EE65B6"/>
    <w:p w:rsidR="005D019E" w:rsidRDefault="005D019E" w:rsidP="00EE65B6">
      <w:r>
        <w:t>Stdafx.h</w:t>
      </w:r>
    </w:p>
    <w:p w:rsidR="005D019E" w:rsidRDefault="005D019E" w:rsidP="00EE65B6"/>
    <w:p w:rsidR="005D019E" w:rsidRDefault="005D019E" w:rsidP="005D019E">
      <w:r>
        <w:t>// stdafx.</w:t>
      </w:r>
      <w:proofErr w:type="gramStart"/>
      <w:r>
        <w:t>h :</w:t>
      </w:r>
      <w:proofErr w:type="gramEnd"/>
      <w:r>
        <w:t xml:space="preserve"> include file for standard system include files,</w:t>
      </w:r>
    </w:p>
    <w:p w:rsidR="005D019E" w:rsidRDefault="005D019E" w:rsidP="005D019E">
      <w:r>
        <w:t>// or project specific include files that are used frequently, but</w:t>
      </w:r>
    </w:p>
    <w:p w:rsidR="005D019E" w:rsidRDefault="005D019E" w:rsidP="005D019E">
      <w:r>
        <w:t>// are changed infrequently</w:t>
      </w:r>
    </w:p>
    <w:p w:rsidR="005D019E" w:rsidRDefault="005D019E" w:rsidP="005D019E">
      <w:r>
        <w:t>//</w:t>
      </w:r>
    </w:p>
    <w:p w:rsidR="005D019E" w:rsidRDefault="005D019E" w:rsidP="005D019E"/>
    <w:p w:rsidR="005D019E" w:rsidRDefault="005D019E" w:rsidP="005D019E">
      <w:r>
        <w:t>#pragma once</w:t>
      </w:r>
    </w:p>
    <w:p w:rsidR="005D019E" w:rsidRDefault="005D019E" w:rsidP="005D019E"/>
    <w:p w:rsidR="005D019E" w:rsidRDefault="005D019E" w:rsidP="005D019E"/>
    <w:p w:rsidR="005D019E" w:rsidRDefault="005D019E" w:rsidP="005D019E">
      <w:r>
        <w:t>#include &lt;iostream&gt;</w:t>
      </w:r>
    </w:p>
    <w:p w:rsidR="005D019E" w:rsidRDefault="005D019E" w:rsidP="005D019E">
      <w:r>
        <w:t>#include &lt;tchar.h&gt;</w:t>
      </w:r>
    </w:p>
    <w:p w:rsidR="005D019E" w:rsidRDefault="005D019E" w:rsidP="005D019E"/>
    <w:p w:rsidR="005D019E" w:rsidRDefault="005D019E" w:rsidP="005D019E">
      <w:r>
        <w:t>// TODO: reference additional headers your program requires here</w:t>
      </w:r>
    </w:p>
    <w:p w:rsidR="005D019E" w:rsidRDefault="005D019E" w:rsidP="00EE65B6"/>
    <w:p w:rsidR="005D019E" w:rsidRDefault="005D019E" w:rsidP="005D019E">
      <w:r>
        <w:t>Stdafx.</w:t>
      </w:r>
      <w:r>
        <w:t>cpp</w:t>
      </w:r>
    </w:p>
    <w:p w:rsidR="005D019E" w:rsidRDefault="005D019E" w:rsidP="005D019E"/>
    <w:p w:rsidR="005D019E" w:rsidRDefault="005D019E" w:rsidP="005D019E">
      <w:r>
        <w:t xml:space="preserve">// </w:t>
      </w:r>
      <w:proofErr w:type="gramStart"/>
      <w:r>
        <w:t>stdafx.cpp :</w:t>
      </w:r>
      <w:proofErr w:type="gramEnd"/>
      <w:r>
        <w:t xml:space="preserve"> source file that includes just the standard includes</w:t>
      </w:r>
    </w:p>
    <w:p w:rsidR="005D019E" w:rsidRDefault="005D019E" w:rsidP="005D019E">
      <w:r>
        <w:t>// UDPExample.pch will be the pre-compiled header</w:t>
      </w:r>
    </w:p>
    <w:p w:rsidR="005D019E" w:rsidRDefault="005D019E" w:rsidP="005D019E">
      <w:r>
        <w:t>// stdafx.obj will contain the pre-compiled type information</w:t>
      </w:r>
    </w:p>
    <w:p w:rsidR="005D019E" w:rsidRDefault="005D019E" w:rsidP="005D019E"/>
    <w:p w:rsidR="005D019E" w:rsidRDefault="005D019E" w:rsidP="005D019E">
      <w:r>
        <w:t>#include "stdafx.h"</w:t>
      </w:r>
    </w:p>
    <w:p w:rsidR="005D019E" w:rsidRDefault="005D019E" w:rsidP="005D019E"/>
    <w:p w:rsidR="005D019E" w:rsidRDefault="005D019E" w:rsidP="005D019E">
      <w:r>
        <w:t>// TODO: reference any additional headers you need in STDAFX.H</w:t>
      </w:r>
    </w:p>
    <w:p w:rsidR="005D019E" w:rsidRDefault="005D019E" w:rsidP="005D019E">
      <w:r>
        <w:t>// and not in this file</w:t>
      </w:r>
    </w:p>
    <w:p w:rsidR="005D019E" w:rsidRDefault="005D019E" w:rsidP="005D019E"/>
    <w:p w:rsidR="005D019E" w:rsidRDefault="005D019E" w:rsidP="005D019E">
      <w:r>
        <w:t>UDPClient.cpp</w:t>
      </w:r>
    </w:p>
    <w:p w:rsidR="005D019E" w:rsidRDefault="005D019E" w:rsidP="005D019E"/>
    <w:p w:rsidR="005D019E" w:rsidRDefault="005D019E" w:rsidP="005D019E"/>
    <w:p w:rsidR="005D019E" w:rsidRDefault="005D019E" w:rsidP="005D019E">
      <w:r>
        <w:t>#include "stdafx.h"</w:t>
      </w:r>
    </w:p>
    <w:p w:rsidR="005D019E" w:rsidRDefault="005D019E" w:rsidP="005D019E">
      <w:r>
        <w:t>#include &lt;winsock2.h&gt;</w:t>
      </w:r>
    </w:p>
    <w:p w:rsidR="005D019E" w:rsidRDefault="005D019E" w:rsidP="005D019E">
      <w:r>
        <w:t>#include &lt;ws2tcpip.h&gt;</w:t>
      </w:r>
    </w:p>
    <w:p w:rsidR="005D019E" w:rsidRDefault="005D019E" w:rsidP="005D019E">
      <w:r>
        <w:t>#include &lt;stdlib.h&gt;</w:t>
      </w:r>
    </w:p>
    <w:p w:rsidR="005D019E" w:rsidRDefault="005D019E" w:rsidP="005D019E">
      <w:r>
        <w:t>#include &lt;stdio.h&gt;</w:t>
      </w:r>
    </w:p>
    <w:p w:rsidR="005D019E" w:rsidRDefault="005D019E" w:rsidP="005D019E">
      <w:r>
        <w:t>#include &lt;conio.h&gt;</w:t>
      </w:r>
    </w:p>
    <w:p w:rsidR="005D019E" w:rsidRDefault="005D019E" w:rsidP="005D019E"/>
    <w:p w:rsidR="005D019E" w:rsidRDefault="005D019E" w:rsidP="005D019E">
      <w:r>
        <w:t>#define DEFAULT_PORT "27015"</w:t>
      </w:r>
    </w:p>
    <w:p w:rsidR="005D019E" w:rsidRDefault="005D019E" w:rsidP="005D019E">
      <w:r>
        <w:t>//sends the string</w:t>
      </w:r>
    </w:p>
    <w:p w:rsidR="005D019E" w:rsidRDefault="005D019E" w:rsidP="005D019E">
      <w:r>
        <w:t xml:space="preserve">void </w:t>
      </w:r>
      <w:proofErr w:type="gramStart"/>
      <w:r>
        <w:t>SendUDPString(</w:t>
      </w:r>
      <w:proofErr w:type="gramEnd"/>
      <w:r>
        <w:t>char *txData)</w:t>
      </w:r>
    </w:p>
    <w:p w:rsidR="005D019E" w:rsidRDefault="005D019E" w:rsidP="005D019E">
      <w:r>
        <w:t>{</w:t>
      </w:r>
    </w:p>
    <w:p w:rsidR="005D019E" w:rsidRDefault="005D019E" w:rsidP="005D019E">
      <w:r>
        <w:tab/>
        <w:t>SOCKET</w:t>
      </w:r>
      <w:r>
        <w:tab/>
        <w:t>UdpSocket = INVALID_SOCKET;</w:t>
      </w:r>
    </w:p>
    <w:p w:rsidR="005D019E" w:rsidRDefault="005D019E" w:rsidP="005D019E"/>
    <w:p w:rsidR="005D019E" w:rsidRDefault="005D019E" w:rsidP="005D019E">
      <w:r>
        <w:tab/>
        <w:t>TCHAR   *serverName = "127.0.0.1";</w:t>
      </w:r>
    </w:p>
    <w:p w:rsidR="005D019E" w:rsidRDefault="005D019E" w:rsidP="005D019E">
      <w:r>
        <w:tab/>
        <w:t>struct addrinfo *addressList = NULL;</w:t>
      </w:r>
    </w:p>
    <w:p w:rsidR="005D019E" w:rsidRDefault="005D019E" w:rsidP="005D019E">
      <w:r>
        <w:tab/>
        <w:t>struct addrinfo hints;</w:t>
      </w:r>
    </w:p>
    <w:p w:rsidR="005D019E" w:rsidRDefault="005D019E" w:rsidP="005D019E"/>
    <w:p w:rsidR="005D019E" w:rsidRDefault="005D019E" w:rsidP="005D019E">
      <w:r>
        <w:tab/>
      </w:r>
      <w:proofErr w:type="gramStart"/>
      <w:r>
        <w:t>ZeroMemory(</w:t>
      </w:r>
      <w:proofErr w:type="gramEnd"/>
      <w:r>
        <w:t>&amp;hints, sizeof(hints));</w:t>
      </w:r>
    </w:p>
    <w:p w:rsidR="005D019E" w:rsidRDefault="005D019E" w:rsidP="005D019E">
      <w:r>
        <w:tab/>
        <w:t>hints.ai_family = AF_UNSPEC;</w:t>
      </w:r>
    </w:p>
    <w:p w:rsidR="005D019E" w:rsidRDefault="005D019E" w:rsidP="005D019E">
      <w:r>
        <w:tab/>
        <w:t>hints.ai_socktype = SOCK_DGRAM;</w:t>
      </w:r>
    </w:p>
    <w:p w:rsidR="005D019E" w:rsidRDefault="005D019E" w:rsidP="005D019E">
      <w:r>
        <w:tab/>
        <w:t>hints.ai_protocol = IPPROTO_UDP;</w:t>
      </w:r>
    </w:p>
    <w:p w:rsidR="005D019E" w:rsidRDefault="005D019E" w:rsidP="005D019E"/>
    <w:p w:rsidR="005D019E" w:rsidRDefault="005D019E" w:rsidP="005D019E">
      <w:r>
        <w:tab/>
      </w:r>
      <w:proofErr w:type="gramStart"/>
      <w:r>
        <w:t>getaddrinfo(</w:t>
      </w:r>
      <w:proofErr w:type="gramEnd"/>
      <w:r>
        <w:t>serverName, DEFAULT_PORT, &amp;hints, &amp;addressList);</w:t>
      </w:r>
    </w:p>
    <w:p w:rsidR="005D019E" w:rsidRDefault="005D019E" w:rsidP="005D019E"/>
    <w:p w:rsidR="005D019E" w:rsidRDefault="005D019E" w:rsidP="005D019E">
      <w:r>
        <w:tab/>
        <w:t>if (</w:t>
      </w:r>
      <w:proofErr w:type="gramStart"/>
      <w:r>
        <w:t>addressList !</w:t>
      </w:r>
      <w:proofErr w:type="gramEnd"/>
      <w:r>
        <w:t>= NULL)</w:t>
      </w:r>
    </w:p>
    <w:p w:rsidR="005D019E" w:rsidRDefault="005D019E" w:rsidP="005D019E">
      <w:r>
        <w:tab/>
        <w:t>{</w:t>
      </w:r>
    </w:p>
    <w:p w:rsidR="005D019E" w:rsidRDefault="005D019E" w:rsidP="005D019E"/>
    <w:p w:rsidR="005D019E" w:rsidRDefault="005D019E" w:rsidP="005D019E">
      <w:r>
        <w:tab/>
      </w:r>
      <w:r>
        <w:tab/>
        <w:t>UdpSocket = socket(addressList-&gt;ai_family,</w:t>
      </w:r>
    </w:p>
    <w:p w:rsidR="005D019E" w:rsidRDefault="005D019E" w:rsidP="005D019E">
      <w:r>
        <w:tab/>
      </w:r>
      <w:r>
        <w:tab/>
      </w:r>
      <w:r>
        <w:tab/>
        <w:t>addressList-&gt;ai_socktype,</w:t>
      </w:r>
    </w:p>
    <w:p w:rsidR="005D019E" w:rsidRDefault="005D019E" w:rsidP="005D019E">
      <w:r>
        <w:tab/>
      </w:r>
      <w:r>
        <w:tab/>
      </w:r>
      <w:r>
        <w:tab/>
        <w:t>addressList-&gt;ai_protocol);</w:t>
      </w:r>
    </w:p>
    <w:p w:rsidR="005D019E" w:rsidRDefault="005D019E" w:rsidP="005D019E">
      <w:r>
        <w:tab/>
        <w:t>}</w:t>
      </w:r>
    </w:p>
    <w:p w:rsidR="005D019E" w:rsidRDefault="005D019E" w:rsidP="005D019E"/>
    <w:p w:rsidR="005D019E" w:rsidRDefault="005D019E" w:rsidP="005D019E">
      <w:r>
        <w:tab/>
      </w:r>
      <w:proofErr w:type="gramStart"/>
      <w:r>
        <w:t>sendto(</w:t>
      </w:r>
      <w:proofErr w:type="gramEnd"/>
      <w:r>
        <w:t>UdpSocket,</w:t>
      </w:r>
    </w:p>
    <w:p w:rsidR="005D019E" w:rsidRDefault="005D019E" w:rsidP="005D019E">
      <w:r>
        <w:tab/>
      </w:r>
      <w:r>
        <w:tab/>
        <w:t>txData,</w:t>
      </w:r>
    </w:p>
    <w:p w:rsidR="005D019E" w:rsidRDefault="005D019E" w:rsidP="005D019E">
      <w:r>
        <w:tab/>
      </w:r>
      <w:r>
        <w:tab/>
        <w:t>(int)strlen(txData) + 1,</w:t>
      </w:r>
    </w:p>
    <w:p w:rsidR="005D019E" w:rsidRDefault="005D019E" w:rsidP="005D019E">
      <w:r>
        <w:tab/>
      </w:r>
      <w:r>
        <w:tab/>
        <w:t>0,</w:t>
      </w:r>
      <w:r>
        <w:tab/>
      </w:r>
      <w:r>
        <w:tab/>
      </w:r>
      <w:r>
        <w:tab/>
      </w:r>
      <w:r>
        <w:tab/>
      </w:r>
      <w:r>
        <w:tab/>
      </w:r>
      <w:r>
        <w:tab/>
      </w:r>
      <w:r>
        <w:tab/>
        <w:t>// flags - we never need them so zero them</w:t>
      </w:r>
    </w:p>
    <w:p w:rsidR="005D019E" w:rsidRDefault="005D019E" w:rsidP="005D019E">
      <w:r>
        <w:tab/>
      </w:r>
      <w:r>
        <w:tab/>
        <w:t>addressList-&gt;ai_addr,</w:t>
      </w:r>
    </w:p>
    <w:p w:rsidR="005D019E" w:rsidRDefault="005D019E" w:rsidP="005D019E">
      <w:r>
        <w:tab/>
      </w:r>
      <w:r>
        <w:tab/>
        <w:t>(int)addressList-&gt;ai_addrlen);</w:t>
      </w:r>
    </w:p>
    <w:p w:rsidR="005D019E" w:rsidRDefault="005D019E" w:rsidP="005D019E"/>
    <w:p w:rsidR="005D019E" w:rsidRDefault="005D019E" w:rsidP="005D019E">
      <w:r>
        <w:tab/>
        <w:t>freeaddrinfo(addressList);</w:t>
      </w:r>
    </w:p>
    <w:p w:rsidR="005D019E" w:rsidRDefault="005D019E" w:rsidP="005D019E"/>
    <w:p w:rsidR="005D019E" w:rsidRDefault="005D019E" w:rsidP="005D019E">
      <w:r>
        <w:tab/>
        <w:t>closesocket(UdpSocket);</w:t>
      </w:r>
    </w:p>
    <w:p w:rsidR="005D019E" w:rsidRDefault="005D019E" w:rsidP="005D019E">
      <w:r>
        <w:lastRenderedPageBreak/>
        <w:t>}</w:t>
      </w:r>
    </w:p>
    <w:p w:rsidR="005D019E" w:rsidRDefault="005D019E" w:rsidP="005D019E">
      <w:r>
        <w:t xml:space="preserve">//sends the updated movement through the </w:t>
      </w:r>
      <w:proofErr w:type="gramStart"/>
      <w:r>
        <w:t>8 tile</w:t>
      </w:r>
      <w:proofErr w:type="gramEnd"/>
      <w:r>
        <w:t xml:space="preserve"> game</w:t>
      </w:r>
    </w:p>
    <w:p w:rsidR="005D019E" w:rsidRDefault="005D019E" w:rsidP="005D019E">
      <w:r>
        <w:t xml:space="preserve">void </w:t>
      </w:r>
      <w:proofErr w:type="gramStart"/>
      <w:r>
        <w:t>SendUDPMove(</w:t>
      </w:r>
      <w:proofErr w:type="gramEnd"/>
      <w:r>
        <w:t>int pos)</w:t>
      </w:r>
    </w:p>
    <w:p w:rsidR="005D019E" w:rsidRDefault="005D019E" w:rsidP="005D019E">
      <w:r>
        <w:t>{</w:t>
      </w:r>
    </w:p>
    <w:p w:rsidR="005D019E" w:rsidRDefault="005D019E" w:rsidP="005D019E">
      <w:r>
        <w:tab/>
      </w:r>
      <w:proofErr w:type="gramStart"/>
      <w:r>
        <w:t>char  sendbuff</w:t>
      </w:r>
      <w:proofErr w:type="gramEnd"/>
      <w:r>
        <w:t>[100];</w:t>
      </w:r>
    </w:p>
    <w:p w:rsidR="005D019E" w:rsidRDefault="005D019E" w:rsidP="005D019E">
      <w:r>
        <w:tab/>
      </w:r>
      <w:proofErr w:type="gramStart"/>
      <w:r>
        <w:t>sprintf(</w:t>
      </w:r>
      <w:proofErr w:type="gramEnd"/>
      <w:r>
        <w:t>sendbuff, "Move:%i", pos);</w:t>
      </w:r>
    </w:p>
    <w:p w:rsidR="005D019E" w:rsidRDefault="005D019E" w:rsidP="005D019E">
      <w:r>
        <w:tab/>
        <w:t>SendUDPString(sendbuff);</w:t>
      </w:r>
    </w:p>
    <w:p w:rsidR="005D019E" w:rsidRDefault="005D019E" w:rsidP="005D019E">
      <w:r>
        <w:t>}</w:t>
      </w:r>
    </w:p>
    <w:p w:rsidR="005D019E" w:rsidRDefault="005D019E" w:rsidP="005D019E">
      <w:r>
        <w:t>//sends the updated position</w:t>
      </w:r>
    </w:p>
    <w:p w:rsidR="005D019E" w:rsidRDefault="005D019E" w:rsidP="005D019E">
      <w:r>
        <w:t xml:space="preserve">void </w:t>
      </w:r>
      <w:proofErr w:type="gramStart"/>
      <w:r>
        <w:t>SendUDPPosition(</w:t>
      </w:r>
      <w:proofErr w:type="gramEnd"/>
      <w:r>
        <w:t>int x, int y)</w:t>
      </w:r>
    </w:p>
    <w:p w:rsidR="005D019E" w:rsidRDefault="005D019E" w:rsidP="005D019E">
      <w:r>
        <w:t>{</w:t>
      </w:r>
    </w:p>
    <w:p w:rsidR="005D019E" w:rsidRDefault="005D019E" w:rsidP="005D019E">
      <w:r>
        <w:tab/>
      </w:r>
      <w:proofErr w:type="gramStart"/>
      <w:r>
        <w:t>char  sendbuff</w:t>
      </w:r>
      <w:proofErr w:type="gramEnd"/>
      <w:r>
        <w:t>[100];</w:t>
      </w:r>
    </w:p>
    <w:p w:rsidR="005D019E" w:rsidRDefault="005D019E" w:rsidP="005D019E">
      <w:r>
        <w:tab/>
      </w:r>
      <w:proofErr w:type="gramStart"/>
      <w:r>
        <w:t>sprintf(</w:t>
      </w:r>
      <w:proofErr w:type="gramEnd"/>
      <w:r>
        <w:t>sendbuff, "New Position:%i,%i", x, y);</w:t>
      </w:r>
    </w:p>
    <w:p w:rsidR="005D019E" w:rsidRDefault="005D019E" w:rsidP="005D019E">
      <w:r>
        <w:tab/>
        <w:t>SendUDPString(sendbuff);</w:t>
      </w:r>
    </w:p>
    <w:p w:rsidR="005D019E" w:rsidRDefault="005D019E" w:rsidP="005D019E">
      <w:r>
        <w:t>}</w:t>
      </w:r>
    </w:p>
    <w:p w:rsidR="005D019E" w:rsidRDefault="005D019E" w:rsidP="005D019E"/>
    <w:p w:rsidR="005D019E" w:rsidRDefault="005D019E" w:rsidP="005D019E"/>
    <w:p w:rsidR="005D019E" w:rsidRDefault="005D019E" w:rsidP="005D019E">
      <w:r>
        <w:t>UDPServer.cpp</w:t>
      </w:r>
    </w:p>
    <w:p w:rsidR="005D019E" w:rsidRDefault="005D019E" w:rsidP="005D019E"/>
    <w:p w:rsidR="005D019E" w:rsidRDefault="005D019E" w:rsidP="005D019E">
      <w:r>
        <w:t>#include "stdafx.h"</w:t>
      </w:r>
    </w:p>
    <w:p w:rsidR="005D019E" w:rsidRDefault="005D019E" w:rsidP="005D019E">
      <w:r>
        <w:t>#include &lt;winsock2.h&gt;</w:t>
      </w:r>
    </w:p>
    <w:p w:rsidR="005D019E" w:rsidRDefault="005D019E" w:rsidP="005D019E">
      <w:r>
        <w:t>#include &lt;ws2tcpip.h&gt;</w:t>
      </w:r>
    </w:p>
    <w:p w:rsidR="005D019E" w:rsidRDefault="005D019E" w:rsidP="005D019E">
      <w:r>
        <w:t>#include &lt;stdlib.h&gt;</w:t>
      </w:r>
    </w:p>
    <w:p w:rsidR="005D019E" w:rsidRDefault="005D019E" w:rsidP="005D019E">
      <w:r>
        <w:t>#include &lt;stdio.h&gt;</w:t>
      </w:r>
    </w:p>
    <w:p w:rsidR="005D019E" w:rsidRDefault="005D019E" w:rsidP="005D019E">
      <w:r>
        <w:t>#include &lt;conio.h&gt;</w:t>
      </w:r>
    </w:p>
    <w:p w:rsidR="005D019E" w:rsidRDefault="005D019E" w:rsidP="005D019E"/>
    <w:p w:rsidR="005D019E" w:rsidRDefault="005D019E" w:rsidP="005D019E">
      <w:r>
        <w:t>#define DEFAULT_PORT "27015"</w:t>
      </w:r>
    </w:p>
    <w:p w:rsidR="005D019E" w:rsidRDefault="005D019E" w:rsidP="005D019E">
      <w:r>
        <w:t>//receives the UDP string</w:t>
      </w:r>
    </w:p>
    <w:p w:rsidR="005D019E" w:rsidRDefault="005D019E" w:rsidP="005D019E">
      <w:r>
        <w:t>//connects to server UDP socket</w:t>
      </w:r>
    </w:p>
    <w:p w:rsidR="005D019E" w:rsidRDefault="005D019E" w:rsidP="005D019E">
      <w:r>
        <w:t>//closes connection</w:t>
      </w:r>
    </w:p>
    <w:p w:rsidR="005D019E" w:rsidRDefault="005D019E" w:rsidP="005D019E">
      <w:r>
        <w:t xml:space="preserve">void </w:t>
      </w:r>
      <w:proofErr w:type="gramStart"/>
      <w:r>
        <w:t>ReceiveUDPString(</w:t>
      </w:r>
      <w:proofErr w:type="gramEnd"/>
      <w:r>
        <w:t>char *rxData, int rxDataLen)</w:t>
      </w:r>
    </w:p>
    <w:p w:rsidR="005D019E" w:rsidRDefault="005D019E" w:rsidP="005D019E">
      <w:r>
        <w:t>{</w:t>
      </w:r>
    </w:p>
    <w:p w:rsidR="005D019E" w:rsidRDefault="005D019E" w:rsidP="005D019E">
      <w:r>
        <w:tab/>
        <w:t>SOCKET</w:t>
      </w:r>
      <w:r>
        <w:tab/>
        <w:t>UdpSocket = INVALID_SOCKET;</w:t>
      </w:r>
    </w:p>
    <w:p w:rsidR="005D019E" w:rsidRDefault="005D019E" w:rsidP="005D019E">
      <w:r>
        <w:tab/>
        <w:t>sockaddr_in</w:t>
      </w:r>
      <w:r>
        <w:tab/>
        <w:t>rx_addr;</w:t>
      </w:r>
    </w:p>
    <w:p w:rsidR="005D019E" w:rsidRDefault="005D019E" w:rsidP="005D019E"/>
    <w:p w:rsidR="005D019E" w:rsidRDefault="005D019E" w:rsidP="005D019E">
      <w:r>
        <w:tab/>
        <w:t xml:space="preserve">UdpSocket = </w:t>
      </w:r>
      <w:proofErr w:type="gramStart"/>
      <w:r>
        <w:t>socket(</w:t>
      </w:r>
      <w:proofErr w:type="gramEnd"/>
      <w:r>
        <w:t>AF_INET, SOCK_DGRAM, IPPROTO_UDP);</w:t>
      </w:r>
    </w:p>
    <w:p w:rsidR="005D019E" w:rsidRDefault="005D019E" w:rsidP="005D019E"/>
    <w:p w:rsidR="005D019E" w:rsidRDefault="005D019E" w:rsidP="005D019E">
      <w:r>
        <w:tab/>
        <w:t>rx_addr.sin_family = AF_INET;</w:t>
      </w:r>
    </w:p>
    <w:p w:rsidR="005D019E" w:rsidRDefault="005D019E" w:rsidP="005D019E">
      <w:r>
        <w:tab/>
        <w:t>rx_addr.sin_port = htons((u_</w:t>
      </w:r>
      <w:proofErr w:type="gramStart"/>
      <w:r>
        <w:t>short)atol</w:t>
      </w:r>
      <w:proofErr w:type="gramEnd"/>
      <w:r>
        <w:t>(DEFAULT_PORT));</w:t>
      </w:r>
    </w:p>
    <w:p w:rsidR="005D019E" w:rsidRDefault="005D019E" w:rsidP="005D019E">
      <w:r>
        <w:tab/>
        <w:t>rx_addr.sin_</w:t>
      </w:r>
      <w:proofErr w:type="gramStart"/>
      <w:r>
        <w:t>addr.s</w:t>
      </w:r>
      <w:proofErr w:type="gramEnd"/>
      <w:r>
        <w:t>_addr = htonl(INADDR_ANY);</w:t>
      </w:r>
    </w:p>
    <w:p w:rsidR="005D019E" w:rsidRDefault="005D019E" w:rsidP="005D019E">
      <w:r>
        <w:tab/>
      </w:r>
      <w:proofErr w:type="gramStart"/>
      <w:r>
        <w:t>bind(</w:t>
      </w:r>
      <w:proofErr w:type="gramEnd"/>
      <w:r>
        <w:t>UdpSocket, (SOCKADDR *)&amp;rx_addr, sizeof(rx_addr));</w:t>
      </w:r>
    </w:p>
    <w:p w:rsidR="005D019E" w:rsidRDefault="005D019E" w:rsidP="005D019E"/>
    <w:p w:rsidR="005D019E" w:rsidRDefault="005D019E" w:rsidP="005D019E">
      <w:r>
        <w:tab/>
      </w:r>
      <w:proofErr w:type="gramStart"/>
      <w:r>
        <w:t>recvfrom(</w:t>
      </w:r>
      <w:proofErr w:type="gramEnd"/>
      <w:r>
        <w:t>UdpSocket,</w:t>
      </w:r>
    </w:p>
    <w:p w:rsidR="005D019E" w:rsidRDefault="005D019E" w:rsidP="005D019E">
      <w:r>
        <w:tab/>
      </w:r>
      <w:r>
        <w:tab/>
        <w:t>rxData,</w:t>
      </w:r>
    </w:p>
    <w:p w:rsidR="005D019E" w:rsidRDefault="005D019E" w:rsidP="005D019E">
      <w:r>
        <w:tab/>
      </w:r>
      <w:r>
        <w:tab/>
        <w:t>rxDataLen,</w:t>
      </w:r>
    </w:p>
    <w:p w:rsidR="005D019E" w:rsidRDefault="005D019E" w:rsidP="005D019E">
      <w:r>
        <w:tab/>
      </w:r>
      <w:r>
        <w:tab/>
        <w:t>0,</w:t>
      </w:r>
    </w:p>
    <w:p w:rsidR="005D019E" w:rsidRDefault="005D019E" w:rsidP="005D019E">
      <w:r>
        <w:tab/>
      </w:r>
      <w:r>
        <w:tab/>
        <w:t>NULL,</w:t>
      </w:r>
    </w:p>
    <w:p w:rsidR="005D019E" w:rsidRDefault="005D019E" w:rsidP="005D019E">
      <w:r>
        <w:tab/>
      </w:r>
      <w:r>
        <w:tab/>
        <w:t>NULL);</w:t>
      </w:r>
    </w:p>
    <w:p w:rsidR="005D019E" w:rsidRDefault="005D019E" w:rsidP="005D019E"/>
    <w:p w:rsidR="005D019E" w:rsidRDefault="005D019E" w:rsidP="005D019E">
      <w:r>
        <w:tab/>
        <w:t>closesocket(UdpSocket);</w:t>
      </w:r>
    </w:p>
    <w:p w:rsidR="005D019E" w:rsidRDefault="005D019E" w:rsidP="005D019E">
      <w:r>
        <w:t>}</w:t>
      </w:r>
    </w:p>
    <w:p w:rsidR="005D019E" w:rsidRDefault="005D019E" w:rsidP="005D019E"/>
    <w:p w:rsidR="005D019E" w:rsidRDefault="005D019E" w:rsidP="005D019E"/>
    <w:p w:rsidR="005D019E" w:rsidRDefault="005D019E" w:rsidP="005D019E">
      <w:r>
        <w:t>Main.cpp</w:t>
      </w:r>
    </w:p>
    <w:p w:rsidR="005D019E" w:rsidRDefault="005D019E" w:rsidP="005D019E"/>
    <w:p w:rsidR="005D019E" w:rsidRDefault="005D019E" w:rsidP="005D019E">
      <w:r>
        <w:t>#include "stdafx.h"</w:t>
      </w:r>
    </w:p>
    <w:p w:rsidR="005D019E" w:rsidRDefault="005D019E" w:rsidP="005D019E">
      <w:r>
        <w:t>#include "EightTile.h"</w:t>
      </w:r>
    </w:p>
    <w:p w:rsidR="005D019E" w:rsidRDefault="005D019E" w:rsidP="005D019E">
      <w:r>
        <w:t>#include &lt;iostream&gt;</w:t>
      </w:r>
    </w:p>
    <w:p w:rsidR="005D019E" w:rsidRDefault="005D019E" w:rsidP="005D019E">
      <w:r>
        <w:t>#include &lt;stdlib.h&gt;</w:t>
      </w:r>
    </w:p>
    <w:p w:rsidR="005D019E" w:rsidRDefault="005D019E" w:rsidP="005D019E">
      <w:r>
        <w:t>#include &lt;winsock2.h&gt;</w:t>
      </w:r>
    </w:p>
    <w:p w:rsidR="005D019E" w:rsidRDefault="005D019E" w:rsidP="005D019E">
      <w:r>
        <w:t>#include &lt;ws2tcpip.h&gt;</w:t>
      </w:r>
    </w:p>
    <w:p w:rsidR="005D019E" w:rsidRDefault="005D019E" w:rsidP="005D019E"/>
    <w:p w:rsidR="005D019E" w:rsidRDefault="005D019E" w:rsidP="005D019E">
      <w:r>
        <w:t>using namespace std;</w:t>
      </w:r>
    </w:p>
    <w:p w:rsidR="005D019E" w:rsidRDefault="005D019E" w:rsidP="005D019E"/>
    <w:p w:rsidR="005D019E" w:rsidRDefault="005D019E" w:rsidP="005D019E">
      <w:r>
        <w:t xml:space="preserve">int </w:t>
      </w:r>
      <w:proofErr w:type="gramStart"/>
      <w:r>
        <w:t>main(</w:t>
      </w:r>
      <w:proofErr w:type="gramEnd"/>
      <w:r>
        <w:t>)</w:t>
      </w:r>
    </w:p>
    <w:p w:rsidR="005D019E" w:rsidRDefault="005D019E" w:rsidP="005D019E">
      <w:r>
        <w:lastRenderedPageBreak/>
        <w:t>{</w:t>
      </w:r>
    </w:p>
    <w:p w:rsidR="005D019E" w:rsidRDefault="005D019E" w:rsidP="005D019E">
      <w:r>
        <w:tab/>
        <w:t>WSADATA</w:t>
      </w:r>
      <w:r>
        <w:tab/>
        <w:t>wsaData;</w:t>
      </w:r>
    </w:p>
    <w:p w:rsidR="005D019E" w:rsidRDefault="005D019E" w:rsidP="005D019E"/>
    <w:p w:rsidR="005D019E" w:rsidRDefault="005D019E" w:rsidP="005D019E">
      <w:r>
        <w:tab/>
        <w:t>//varaible</w:t>
      </w:r>
    </w:p>
    <w:p w:rsidR="005D019E" w:rsidRDefault="005D019E" w:rsidP="005D019E">
      <w:r>
        <w:tab/>
        <w:t>int input;</w:t>
      </w:r>
    </w:p>
    <w:p w:rsidR="005D019E" w:rsidRDefault="005D019E" w:rsidP="005D019E"/>
    <w:p w:rsidR="005D019E" w:rsidRDefault="005D019E" w:rsidP="005D019E">
      <w:r>
        <w:tab/>
      </w:r>
      <w:proofErr w:type="gramStart"/>
      <w:r>
        <w:t>WSAStartup(</w:t>
      </w:r>
      <w:proofErr w:type="gramEnd"/>
      <w:r>
        <w:t>MAKEWORD(2, 2), &amp;wsaData);</w:t>
      </w:r>
    </w:p>
    <w:p w:rsidR="005D019E" w:rsidRDefault="005D019E" w:rsidP="005D019E"/>
    <w:p w:rsidR="005D019E" w:rsidRDefault="005D019E" w:rsidP="005D019E">
      <w:r>
        <w:tab/>
        <w:t>srand(time(NULL)); //seeds a random number</w:t>
      </w:r>
    </w:p>
    <w:p w:rsidR="005D019E" w:rsidRDefault="005D019E" w:rsidP="005D019E"/>
    <w:p w:rsidR="005D019E" w:rsidRDefault="005D019E" w:rsidP="005D019E">
      <w:r>
        <w:tab/>
        <w:t>bool aiSearch = true;</w:t>
      </w:r>
    </w:p>
    <w:p w:rsidR="005D019E" w:rsidRDefault="005D019E" w:rsidP="005D019E">
      <w:r>
        <w:tab/>
        <w:t>while (</w:t>
      </w:r>
      <w:proofErr w:type="gramStart"/>
      <w:r>
        <w:t>aiSearch !</w:t>
      </w:r>
      <w:proofErr w:type="gramEnd"/>
      <w:r>
        <w:t>= false) {</w:t>
      </w:r>
    </w:p>
    <w:p w:rsidR="005D019E" w:rsidRDefault="005D019E" w:rsidP="005D019E">
      <w:r>
        <w:tab/>
      </w:r>
      <w:r>
        <w:tab/>
        <w:t>//display information</w:t>
      </w:r>
    </w:p>
    <w:p w:rsidR="005D019E" w:rsidRDefault="005D019E" w:rsidP="005D019E">
      <w:r>
        <w:tab/>
      </w:r>
      <w:r>
        <w:tab/>
        <w:t>cout &lt;&lt; endl &lt;&lt; "8 TILE GAME" &lt;&lt; endl &lt;&lt; endl;</w:t>
      </w:r>
    </w:p>
    <w:p w:rsidR="005D019E" w:rsidRDefault="005D019E" w:rsidP="005D019E">
      <w:r>
        <w:tab/>
      </w:r>
      <w:r>
        <w:tab/>
        <w:t>cout &lt;&lt; "Enter 1: Play the Game" &lt;&lt; endl;</w:t>
      </w:r>
    </w:p>
    <w:p w:rsidR="005D019E" w:rsidRDefault="005D019E" w:rsidP="005D019E">
      <w:r>
        <w:tab/>
      </w:r>
      <w:r>
        <w:tab/>
        <w:t>cout &lt;&lt; "Enter 2: Instruction and Controls" &lt;&lt; endl;</w:t>
      </w:r>
    </w:p>
    <w:p w:rsidR="005D019E" w:rsidRDefault="005D019E" w:rsidP="005D019E">
      <w:r>
        <w:tab/>
      </w:r>
      <w:r>
        <w:tab/>
        <w:t>cout &lt;&lt; "Enter 3: Close the Game" &lt;&lt; endl;</w:t>
      </w:r>
    </w:p>
    <w:p w:rsidR="005D019E" w:rsidRDefault="005D019E" w:rsidP="005D019E">
      <w:r>
        <w:tab/>
      </w:r>
      <w:r>
        <w:tab/>
        <w:t>cout &lt;&lt; "Enter your Choice and Press Return: ";</w:t>
      </w:r>
    </w:p>
    <w:p w:rsidR="005D019E" w:rsidRDefault="005D019E" w:rsidP="005D019E">
      <w:r>
        <w:tab/>
      </w:r>
      <w:r>
        <w:tab/>
        <w:t>//stores user input</w:t>
      </w:r>
    </w:p>
    <w:p w:rsidR="005D019E" w:rsidRDefault="005D019E" w:rsidP="005D019E">
      <w:r>
        <w:tab/>
      </w:r>
      <w:r>
        <w:tab/>
        <w:t>cin &gt;&gt; input;</w:t>
      </w:r>
    </w:p>
    <w:p w:rsidR="005D019E" w:rsidRDefault="005D019E" w:rsidP="005D019E"/>
    <w:p w:rsidR="005D019E" w:rsidRDefault="005D019E" w:rsidP="005D019E">
      <w:r>
        <w:tab/>
      </w:r>
      <w:r>
        <w:tab/>
        <w:t>//allows access to methods from another class</w:t>
      </w:r>
    </w:p>
    <w:p w:rsidR="005D019E" w:rsidRDefault="005D019E" w:rsidP="005D019E">
      <w:r>
        <w:tab/>
      </w:r>
      <w:r>
        <w:tab/>
        <w:t>EightTile search;</w:t>
      </w:r>
    </w:p>
    <w:p w:rsidR="005D019E" w:rsidRDefault="005D019E" w:rsidP="005D019E"/>
    <w:p w:rsidR="005D019E" w:rsidRDefault="005D019E" w:rsidP="005D019E">
      <w:r>
        <w:tab/>
      </w:r>
      <w:r>
        <w:tab/>
        <w:t>switch (input)</w:t>
      </w:r>
    </w:p>
    <w:p w:rsidR="005D019E" w:rsidRDefault="005D019E" w:rsidP="005D019E">
      <w:r>
        <w:tab/>
      </w:r>
      <w:r>
        <w:tab/>
        <w:t>{</w:t>
      </w:r>
    </w:p>
    <w:p w:rsidR="005D019E" w:rsidRDefault="005D019E" w:rsidP="005D019E">
      <w:r>
        <w:tab/>
      </w:r>
      <w:r>
        <w:tab/>
        <w:t>case 1:</w:t>
      </w:r>
    </w:p>
    <w:p w:rsidR="005D019E" w:rsidRDefault="005D019E" w:rsidP="005D019E">
      <w:r>
        <w:tab/>
      </w:r>
      <w:r>
        <w:tab/>
      </w:r>
      <w:r>
        <w:tab/>
        <w:t>//loads the game</w:t>
      </w:r>
    </w:p>
    <w:p w:rsidR="005D019E" w:rsidRDefault="005D019E" w:rsidP="005D019E">
      <w:r>
        <w:tab/>
      </w:r>
      <w:r>
        <w:tab/>
      </w:r>
      <w:r>
        <w:tab/>
      </w:r>
      <w:proofErr w:type="gramStart"/>
      <w:r>
        <w:t>search.selfSolve</w:t>
      </w:r>
      <w:proofErr w:type="gramEnd"/>
      <w:r>
        <w:t>();</w:t>
      </w:r>
    </w:p>
    <w:p w:rsidR="005D019E" w:rsidRDefault="005D019E" w:rsidP="005D019E">
      <w:r>
        <w:tab/>
      </w:r>
      <w:r>
        <w:tab/>
      </w:r>
      <w:r>
        <w:tab/>
        <w:t>break;</w:t>
      </w:r>
    </w:p>
    <w:p w:rsidR="005D019E" w:rsidRDefault="005D019E" w:rsidP="005D019E">
      <w:r>
        <w:tab/>
      </w:r>
      <w:r>
        <w:tab/>
        <w:t>case 2:</w:t>
      </w:r>
    </w:p>
    <w:p w:rsidR="005D019E" w:rsidRDefault="005D019E" w:rsidP="005D019E">
      <w:r>
        <w:tab/>
      </w:r>
      <w:r>
        <w:tab/>
      </w:r>
      <w:r>
        <w:tab/>
        <w:t>//loads the instruction and controls information</w:t>
      </w:r>
    </w:p>
    <w:p w:rsidR="005D019E" w:rsidRDefault="005D019E" w:rsidP="005D019E">
      <w:r>
        <w:tab/>
      </w:r>
      <w:r>
        <w:tab/>
      </w:r>
      <w:r>
        <w:tab/>
      </w:r>
      <w:proofErr w:type="gramStart"/>
      <w:r>
        <w:t>search.instructions</w:t>
      </w:r>
      <w:proofErr w:type="gramEnd"/>
      <w:r>
        <w:t>();</w:t>
      </w:r>
    </w:p>
    <w:p w:rsidR="005D019E" w:rsidRDefault="005D019E" w:rsidP="005D019E">
      <w:r>
        <w:tab/>
      </w:r>
      <w:r>
        <w:tab/>
      </w:r>
      <w:r>
        <w:tab/>
        <w:t>break;</w:t>
      </w:r>
    </w:p>
    <w:p w:rsidR="005D019E" w:rsidRDefault="005D019E" w:rsidP="005D019E">
      <w:r>
        <w:tab/>
      </w:r>
      <w:r>
        <w:tab/>
        <w:t>case 3:</w:t>
      </w:r>
    </w:p>
    <w:p w:rsidR="005D019E" w:rsidRDefault="005D019E" w:rsidP="005D019E">
      <w:r>
        <w:tab/>
      </w:r>
      <w:r>
        <w:tab/>
      </w:r>
      <w:r>
        <w:tab/>
        <w:t>//closes the program</w:t>
      </w:r>
    </w:p>
    <w:p w:rsidR="005D019E" w:rsidRDefault="005D019E" w:rsidP="005D019E">
      <w:r>
        <w:tab/>
      </w:r>
      <w:r>
        <w:tab/>
      </w:r>
      <w:r>
        <w:tab/>
      </w:r>
      <w:proofErr w:type="gramStart"/>
      <w:r>
        <w:t>exit(</w:t>
      </w:r>
      <w:proofErr w:type="gramEnd"/>
      <w:r>
        <w:t>0);</w:t>
      </w:r>
    </w:p>
    <w:p w:rsidR="005D019E" w:rsidRDefault="005D019E" w:rsidP="005D019E">
      <w:r>
        <w:tab/>
      </w:r>
      <w:r>
        <w:tab/>
      </w:r>
      <w:r>
        <w:tab/>
        <w:t>break;</w:t>
      </w:r>
    </w:p>
    <w:p w:rsidR="005D019E" w:rsidRDefault="005D019E" w:rsidP="005D019E">
      <w:r>
        <w:tab/>
      </w:r>
      <w:r>
        <w:tab/>
        <w:t>default:</w:t>
      </w:r>
    </w:p>
    <w:p w:rsidR="005D019E" w:rsidRDefault="005D019E" w:rsidP="005D019E">
      <w:r>
        <w:tab/>
      </w:r>
      <w:r>
        <w:tab/>
      </w:r>
      <w:r>
        <w:tab/>
        <w:t>//display information</w:t>
      </w:r>
    </w:p>
    <w:p w:rsidR="005D019E" w:rsidRDefault="005D019E" w:rsidP="005D019E">
      <w:r>
        <w:tab/>
      </w:r>
      <w:r>
        <w:tab/>
      </w:r>
      <w:r>
        <w:tab/>
        <w:t>cout &lt;&lt; "Not a Valid Choice" &lt;&lt; endl;</w:t>
      </w:r>
    </w:p>
    <w:p w:rsidR="005D019E" w:rsidRDefault="005D019E" w:rsidP="005D019E">
      <w:r>
        <w:tab/>
      </w:r>
      <w:r>
        <w:tab/>
      </w:r>
      <w:r>
        <w:tab/>
        <w:t>cout &lt;&lt; "Choose Again: ";</w:t>
      </w:r>
    </w:p>
    <w:p w:rsidR="005D019E" w:rsidRDefault="005D019E" w:rsidP="005D019E">
      <w:r>
        <w:tab/>
      </w:r>
      <w:r>
        <w:tab/>
      </w:r>
      <w:r>
        <w:tab/>
        <w:t>//stores user input</w:t>
      </w:r>
    </w:p>
    <w:p w:rsidR="005D019E" w:rsidRDefault="005D019E" w:rsidP="005D019E">
      <w:r>
        <w:tab/>
      </w:r>
      <w:r>
        <w:tab/>
      </w:r>
      <w:r>
        <w:tab/>
        <w:t>cin &gt;&gt; input;</w:t>
      </w:r>
    </w:p>
    <w:p w:rsidR="005D019E" w:rsidRDefault="005D019E" w:rsidP="005D019E">
      <w:r>
        <w:tab/>
      </w:r>
      <w:r>
        <w:tab/>
      </w:r>
      <w:r>
        <w:tab/>
        <w:t>break;</w:t>
      </w:r>
    </w:p>
    <w:p w:rsidR="005D019E" w:rsidRDefault="005D019E" w:rsidP="005D019E">
      <w:r>
        <w:tab/>
      </w:r>
      <w:r>
        <w:tab/>
        <w:t>}</w:t>
      </w:r>
    </w:p>
    <w:p w:rsidR="005D019E" w:rsidRDefault="005D019E" w:rsidP="005D019E">
      <w:r>
        <w:tab/>
        <w:t>}</w:t>
      </w:r>
    </w:p>
    <w:p w:rsidR="005D019E" w:rsidRDefault="005D019E" w:rsidP="005D019E"/>
    <w:p w:rsidR="005D019E" w:rsidRDefault="005D019E" w:rsidP="005D019E">
      <w:r>
        <w:tab/>
      </w:r>
      <w:proofErr w:type="gramStart"/>
      <w:r>
        <w:t>WSACleanup(</w:t>
      </w:r>
      <w:proofErr w:type="gramEnd"/>
      <w:r>
        <w:t>);</w:t>
      </w:r>
    </w:p>
    <w:p w:rsidR="005D019E" w:rsidRDefault="005D019E" w:rsidP="005D019E">
      <w:r>
        <w:tab/>
        <w:t>return 0;</w:t>
      </w:r>
    </w:p>
    <w:p w:rsidR="005D019E" w:rsidRDefault="005D019E" w:rsidP="005D019E"/>
    <w:p w:rsidR="005D019E" w:rsidRDefault="005D019E" w:rsidP="005D019E">
      <w:r>
        <w:t>}//the end</w:t>
      </w:r>
    </w:p>
    <w:p w:rsidR="005D019E" w:rsidRDefault="005D019E" w:rsidP="00EE65B6"/>
    <w:p w:rsidR="005D019E" w:rsidRDefault="005D019E" w:rsidP="00EE65B6"/>
    <w:p w:rsidR="005D019E" w:rsidRDefault="005D019E" w:rsidP="00EE65B6"/>
    <w:p w:rsidR="005D019E" w:rsidRDefault="005D019E" w:rsidP="00EE65B6"/>
    <w:p w:rsidR="005D019E" w:rsidRDefault="005D019E" w:rsidP="00EE65B6"/>
    <w:p w:rsidR="005D019E" w:rsidRDefault="005D019E" w:rsidP="00EE65B6"/>
    <w:p w:rsidR="005D019E" w:rsidRDefault="005D019E" w:rsidP="00EE65B6"/>
    <w:p w:rsidR="005D019E" w:rsidRDefault="005D019E" w:rsidP="00EE65B6"/>
    <w:p w:rsidR="005D019E" w:rsidRDefault="005D019E" w:rsidP="00EE65B6"/>
    <w:p w:rsidR="005D019E" w:rsidRDefault="005D019E" w:rsidP="00EE65B6"/>
    <w:p w:rsidR="005D019E" w:rsidRDefault="005D019E" w:rsidP="00EE65B6"/>
    <w:p w:rsidR="00EE65B6" w:rsidRPr="006806A8" w:rsidRDefault="00EE65B6" w:rsidP="00EE65B6">
      <w:pPr>
        <w:pStyle w:val="Heading1"/>
      </w:pPr>
      <w:r>
        <w:lastRenderedPageBreak/>
        <w:tab/>
      </w:r>
      <w:r w:rsidR="005D019E">
        <w:t>Game Server</w:t>
      </w:r>
      <w:r>
        <w:t xml:space="preserve"> UDP </w:t>
      </w:r>
    </w:p>
    <w:p w:rsidR="00EE65B6" w:rsidRDefault="00EE65B6" w:rsidP="00597FB7"/>
    <w:p w:rsidR="00EE65B6" w:rsidRDefault="00EE65B6" w:rsidP="00597FB7"/>
    <w:p w:rsidR="00EE65B6" w:rsidRPr="00597FB7" w:rsidRDefault="00EE65B6" w:rsidP="00597FB7"/>
    <w:p w:rsidR="00597FB7" w:rsidRDefault="00597FB7" w:rsidP="00597FB7"/>
    <w:p w:rsidR="00597FB7" w:rsidRPr="006806A8" w:rsidRDefault="00597FB7" w:rsidP="00597FB7">
      <w:pPr>
        <w:pStyle w:val="Heading1"/>
      </w:pPr>
      <w:r>
        <w:tab/>
      </w:r>
      <w:r>
        <w:t>Bibliography</w:t>
      </w:r>
    </w:p>
    <w:p w:rsidR="00597FB7" w:rsidRDefault="00974C43" w:rsidP="00597FB7">
      <w:pPr>
        <w:tabs>
          <w:tab w:val="left" w:pos="4648"/>
        </w:tabs>
      </w:pPr>
      <w:r>
        <w:t>Link 1</w:t>
      </w:r>
    </w:p>
    <w:p w:rsidR="00974C43" w:rsidRDefault="00974C43" w:rsidP="00597FB7">
      <w:pPr>
        <w:tabs>
          <w:tab w:val="left" w:pos="4648"/>
        </w:tabs>
      </w:pPr>
      <w:hyperlink r:id="rId15" w:history="1">
        <w:r w:rsidRPr="00194F66">
          <w:rPr>
            <w:rStyle w:val="Hyperlink"/>
          </w:rPr>
          <w:t>https://support.holmsecurity.com/hc/en-us/articles/212963869-What-is-the-difference-between-TPC-and-UDP-</w:t>
        </w:r>
      </w:hyperlink>
    </w:p>
    <w:p w:rsidR="00974C43" w:rsidRDefault="00974C43" w:rsidP="00597FB7">
      <w:pPr>
        <w:tabs>
          <w:tab w:val="left" w:pos="4648"/>
        </w:tabs>
      </w:pPr>
    </w:p>
    <w:p w:rsidR="00974C43" w:rsidRDefault="00974C43" w:rsidP="00597FB7">
      <w:pPr>
        <w:tabs>
          <w:tab w:val="left" w:pos="4648"/>
        </w:tabs>
      </w:pPr>
      <w:r>
        <w:t>Link 2</w:t>
      </w:r>
    </w:p>
    <w:p w:rsidR="00974C43" w:rsidRDefault="00974C43" w:rsidP="00597FB7">
      <w:pPr>
        <w:tabs>
          <w:tab w:val="left" w:pos="4648"/>
        </w:tabs>
      </w:pPr>
      <w:hyperlink r:id="rId16" w:history="1">
        <w:r w:rsidRPr="00194F66">
          <w:rPr>
            <w:rStyle w:val="Hyperlink"/>
          </w:rPr>
          <w:t>http://searchnetworking.techtarget.com/definition/TCP</w:t>
        </w:r>
      </w:hyperlink>
    </w:p>
    <w:p w:rsidR="00993794" w:rsidRDefault="00993794" w:rsidP="00597FB7">
      <w:pPr>
        <w:tabs>
          <w:tab w:val="left" w:pos="4648"/>
        </w:tabs>
      </w:pPr>
    </w:p>
    <w:p w:rsidR="00993794" w:rsidRDefault="00993794" w:rsidP="00597FB7">
      <w:pPr>
        <w:tabs>
          <w:tab w:val="left" w:pos="4648"/>
        </w:tabs>
      </w:pPr>
      <w:r>
        <w:t>link 3</w:t>
      </w:r>
    </w:p>
    <w:p w:rsidR="00993794" w:rsidRDefault="00993794" w:rsidP="00597FB7">
      <w:pPr>
        <w:tabs>
          <w:tab w:val="left" w:pos="4648"/>
        </w:tabs>
      </w:pPr>
      <w:hyperlink r:id="rId17" w:history="1">
        <w:r w:rsidRPr="00194F66">
          <w:rPr>
            <w:rStyle w:val="Hyperlink"/>
          </w:rPr>
          <w:t>https://www.techopedia.com/definition/13460/user-datagram-protocol-udp</w:t>
        </w:r>
      </w:hyperlink>
    </w:p>
    <w:p w:rsidR="00993794" w:rsidRDefault="00993794" w:rsidP="00597FB7">
      <w:pPr>
        <w:tabs>
          <w:tab w:val="left" w:pos="4648"/>
        </w:tabs>
      </w:pPr>
    </w:p>
    <w:p w:rsidR="00993794" w:rsidRDefault="00993794" w:rsidP="00597FB7">
      <w:pPr>
        <w:tabs>
          <w:tab w:val="left" w:pos="4648"/>
        </w:tabs>
      </w:pPr>
      <w:r>
        <w:t>link 4</w:t>
      </w:r>
    </w:p>
    <w:p w:rsidR="00993794" w:rsidRDefault="00993794" w:rsidP="00597FB7">
      <w:pPr>
        <w:tabs>
          <w:tab w:val="left" w:pos="4648"/>
        </w:tabs>
      </w:pPr>
      <w:hyperlink r:id="rId18" w:history="1">
        <w:r w:rsidRPr="00194F66">
          <w:rPr>
            <w:rStyle w:val="Hyperlink"/>
          </w:rPr>
          <w:t>http://smblog.iiitd.com/2010/09/advantages-and-disadvantages-of-tcp-and.html</w:t>
        </w:r>
      </w:hyperlink>
    </w:p>
    <w:p w:rsidR="00993794" w:rsidRDefault="00993794" w:rsidP="00597FB7">
      <w:pPr>
        <w:tabs>
          <w:tab w:val="left" w:pos="4648"/>
        </w:tabs>
      </w:pPr>
    </w:p>
    <w:p w:rsidR="00530121" w:rsidRDefault="00530121" w:rsidP="00597FB7">
      <w:pPr>
        <w:tabs>
          <w:tab w:val="left" w:pos="4648"/>
        </w:tabs>
      </w:pPr>
      <w:r>
        <w:t>link 5</w:t>
      </w:r>
    </w:p>
    <w:p w:rsidR="00530121" w:rsidRDefault="00530121" w:rsidP="00597FB7">
      <w:pPr>
        <w:tabs>
          <w:tab w:val="left" w:pos="4648"/>
        </w:tabs>
      </w:pPr>
    </w:p>
    <w:p w:rsidR="00530121" w:rsidRDefault="00530121" w:rsidP="00597FB7">
      <w:pPr>
        <w:tabs>
          <w:tab w:val="left" w:pos="4648"/>
        </w:tabs>
      </w:pPr>
      <w:hyperlink r:id="rId19" w:history="1">
        <w:r w:rsidRPr="00194F66">
          <w:rPr>
            <w:rStyle w:val="Hyperlink"/>
          </w:rPr>
          <w:t>https://www.slideshare.net/ahdkhalid/tcp-and-udp</w:t>
        </w:r>
      </w:hyperlink>
    </w:p>
    <w:p w:rsidR="00530121" w:rsidRPr="00597FB7" w:rsidRDefault="00530121" w:rsidP="00597FB7">
      <w:pPr>
        <w:tabs>
          <w:tab w:val="left" w:pos="4648"/>
        </w:tabs>
      </w:pPr>
    </w:p>
    <w:sectPr w:rsidR="00530121" w:rsidRPr="00597FB7" w:rsidSect="00762066">
      <w:footerReference w:type="default" r:id="rId20"/>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797C" w:rsidRDefault="00BE797C">
      <w:r>
        <w:separator/>
      </w:r>
    </w:p>
  </w:endnote>
  <w:endnote w:type="continuationSeparator" w:id="0">
    <w:p w:rsidR="00BE797C" w:rsidRDefault="00BE7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5C84" w:rsidRDefault="00FF5C8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D019E">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D019E">
      <w:rPr>
        <w:b/>
        <w:noProof/>
      </w:rPr>
      <w:t>25</w:t>
    </w:r>
    <w:r>
      <w:rPr>
        <w:b/>
        <w:sz w:val="24"/>
        <w:szCs w:val="24"/>
      </w:rPr>
      <w:fldChar w:fldCharType="end"/>
    </w:r>
  </w:p>
  <w:p w:rsidR="00FF5C84" w:rsidRDefault="00FF5C8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5C84" w:rsidRDefault="00FF5C8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D019E">
      <w:rPr>
        <w:b/>
        <w:noProof/>
      </w:rPr>
      <w:t>32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D019E">
      <w:rPr>
        <w:b/>
        <w:noProof/>
      </w:rPr>
      <w:t>33</w:t>
    </w:r>
    <w:r>
      <w:rPr>
        <w:b/>
        <w:sz w:val="24"/>
        <w:szCs w:val="24"/>
      </w:rPr>
      <w:fldChar w:fldCharType="end"/>
    </w:r>
  </w:p>
  <w:p w:rsidR="00FF5C84" w:rsidRDefault="00FF5C8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797C" w:rsidRDefault="00BE797C">
      <w:r>
        <w:separator/>
      </w:r>
    </w:p>
  </w:footnote>
  <w:footnote w:type="continuationSeparator" w:id="0">
    <w:p w:rsidR="00BE797C" w:rsidRDefault="00BE79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C17B1"/>
    <w:multiLevelType w:val="hybridMultilevel"/>
    <w:tmpl w:val="0A9A13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 w15:restartNumberingAfterBreak="0">
    <w:nsid w:val="2A4670F7"/>
    <w:multiLevelType w:val="hybridMultilevel"/>
    <w:tmpl w:val="5B762836"/>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AAF2A59"/>
    <w:multiLevelType w:val="hybridMultilevel"/>
    <w:tmpl w:val="9D74E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69707E"/>
    <w:multiLevelType w:val="hybridMultilevel"/>
    <w:tmpl w:val="7AD6CE9C"/>
    <w:lvl w:ilvl="0" w:tplc="AB6AB0EA">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C566F89"/>
    <w:multiLevelType w:val="hybridMultilevel"/>
    <w:tmpl w:val="3C5E74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E8511F"/>
    <w:multiLevelType w:val="hybridMultilevel"/>
    <w:tmpl w:val="A13AB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3440B8"/>
    <w:multiLevelType w:val="hybridMultilevel"/>
    <w:tmpl w:val="25C0B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CC551B"/>
    <w:multiLevelType w:val="hybridMultilevel"/>
    <w:tmpl w:val="70607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6C37203"/>
    <w:multiLevelType w:val="hybridMultilevel"/>
    <w:tmpl w:val="818079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CA49EA"/>
    <w:multiLevelType w:val="hybridMultilevel"/>
    <w:tmpl w:val="C688F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BD4ECB"/>
    <w:multiLevelType w:val="hybridMultilevel"/>
    <w:tmpl w:val="F6688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5"/>
  </w:num>
  <w:num w:numId="4">
    <w:abstractNumId w:val="10"/>
  </w:num>
  <w:num w:numId="5">
    <w:abstractNumId w:val="6"/>
  </w:num>
  <w:num w:numId="6">
    <w:abstractNumId w:val="1"/>
  </w:num>
  <w:num w:numId="7">
    <w:abstractNumId w:val="14"/>
  </w:num>
  <w:num w:numId="8">
    <w:abstractNumId w:val="3"/>
  </w:num>
  <w:num w:numId="9">
    <w:abstractNumId w:val="7"/>
  </w:num>
  <w:num w:numId="10">
    <w:abstractNumId w:val="0"/>
  </w:num>
  <w:num w:numId="11">
    <w:abstractNumId w:val="16"/>
  </w:num>
  <w:num w:numId="12">
    <w:abstractNumId w:val="18"/>
  </w:num>
  <w:num w:numId="13">
    <w:abstractNumId w:val="11"/>
  </w:num>
  <w:num w:numId="14">
    <w:abstractNumId w:val="5"/>
  </w:num>
  <w:num w:numId="15">
    <w:abstractNumId w:val="12"/>
  </w:num>
  <w:num w:numId="16">
    <w:abstractNumId w:val="4"/>
  </w:num>
  <w:num w:numId="17">
    <w:abstractNumId w:val="9"/>
  </w:num>
  <w:num w:numId="18">
    <w:abstractNumId w:val="13"/>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43B4F"/>
    <w:rsid w:val="00052D6F"/>
    <w:rsid w:val="00063964"/>
    <w:rsid w:val="0008345C"/>
    <w:rsid w:val="000971FC"/>
    <w:rsid w:val="000A2A3A"/>
    <w:rsid w:val="000A492A"/>
    <w:rsid w:val="000C0741"/>
    <w:rsid w:val="000D2FD0"/>
    <w:rsid w:val="000D6BF4"/>
    <w:rsid w:val="000E32B7"/>
    <w:rsid w:val="000E413A"/>
    <w:rsid w:val="000F5AA3"/>
    <w:rsid w:val="00100396"/>
    <w:rsid w:val="00100B5C"/>
    <w:rsid w:val="001106E9"/>
    <w:rsid w:val="00134F77"/>
    <w:rsid w:val="0013758B"/>
    <w:rsid w:val="00143073"/>
    <w:rsid w:val="00154487"/>
    <w:rsid w:val="00191422"/>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85AB2"/>
    <w:rsid w:val="00393EB6"/>
    <w:rsid w:val="003A3CE5"/>
    <w:rsid w:val="003B366F"/>
    <w:rsid w:val="003B3F9D"/>
    <w:rsid w:val="003E6159"/>
    <w:rsid w:val="00404B5D"/>
    <w:rsid w:val="00404C50"/>
    <w:rsid w:val="00406ED2"/>
    <w:rsid w:val="00411ACA"/>
    <w:rsid w:val="00423934"/>
    <w:rsid w:val="00426244"/>
    <w:rsid w:val="00437D20"/>
    <w:rsid w:val="00455B9F"/>
    <w:rsid w:val="0047467E"/>
    <w:rsid w:val="00477CF6"/>
    <w:rsid w:val="004874DE"/>
    <w:rsid w:val="004B5334"/>
    <w:rsid w:val="004B6C14"/>
    <w:rsid w:val="004C059E"/>
    <w:rsid w:val="004D0F13"/>
    <w:rsid w:val="004D45A6"/>
    <w:rsid w:val="0050249F"/>
    <w:rsid w:val="0051261E"/>
    <w:rsid w:val="00517A9D"/>
    <w:rsid w:val="00517D38"/>
    <w:rsid w:val="00524566"/>
    <w:rsid w:val="00530121"/>
    <w:rsid w:val="00530BEF"/>
    <w:rsid w:val="005360C2"/>
    <w:rsid w:val="00550B9A"/>
    <w:rsid w:val="00561F00"/>
    <w:rsid w:val="00562DEC"/>
    <w:rsid w:val="00576AB4"/>
    <w:rsid w:val="00577917"/>
    <w:rsid w:val="00590667"/>
    <w:rsid w:val="005969E2"/>
    <w:rsid w:val="00597FB7"/>
    <w:rsid w:val="005B61CD"/>
    <w:rsid w:val="005C6630"/>
    <w:rsid w:val="005D019E"/>
    <w:rsid w:val="005D1D58"/>
    <w:rsid w:val="005D432C"/>
    <w:rsid w:val="005E285E"/>
    <w:rsid w:val="005E72F8"/>
    <w:rsid w:val="005E7FBA"/>
    <w:rsid w:val="006056CD"/>
    <w:rsid w:val="00610E08"/>
    <w:rsid w:val="006140BF"/>
    <w:rsid w:val="00622085"/>
    <w:rsid w:val="00624969"/>
    <w:rsid w:val="00632434"/>
    <w:rsid w:val="00644256"/>
    <w:rsid w:val="00661D6F"/>
    <w:rsid w:val="0066357F"/>
    <w:rsid w:val="0066725E"/>
    <w:rsid w:val="006716C7"/>
    <w:rsid w:val="00681208"/>
    <w:rsid w:val="00685557"/>
    <w:rsid w:val="006866F8"/>
    <w:rsid w:val="006934D4"/>
    <w:rsid w:val="006A6DC3"/>
    <w:rsid w:val="006A6E64"/>
    <w:rsid w:val="006D49ED"/>
    <w:rsid w:val="006D55CE"/>
    <w:rsid w:val="006D637A"/>
    <w:rsid w:val="006E21BA"/>
    <w:rsid w:val="006F45BF"/>
    <w:rsid w:val="006F60E0"/>
    <w:rsid w:val="00702F71"/>
    <w:rsid w:val="00703ED6"/>
    <w:rsid w:val="0072623C"/>
    <w:rsid w:val="007366DF"/>
    <w:rsid w:val="00743FD6"/>
    <w:rsid w:val="00757839"/>
    <w:rsid w:val="00762066"/>
    <w:rsid w:val="00770C81"/>
    <w:rsid w:val="007C3D59"/>
    <w:rsid w:val="007C682C"/>
    <w:rsid w:val="007D04F9"/>
    <w:rsid w:val="007D2385"/>
    <w:rsid w:val="00800069"/>
    <w:rsid w:val="008146E8"/>
    <w:rsid w:val="008310A0"/>
    <w:rsid w:val="00842E7F"/>
    <w:rsid w:val="00852933"/>
    <w:rsid w:val="00863DD9"/>
    <w:rsid w:val="0086432B"/>
    <w:rsid w:val="00865B46"/>
    <w:rsid w:val="00882B53"/>
    <w:rsid w:val="00896134"/>
    <w:rsid w:val="008A3249"/>
    <w:rsid w:val="008A62BC"/>
    <w:rsid w:val="008B43E7"/>
    <w:rsid w:val="008B587F"/>
    <w:rsid w:val="008B7B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74C43"/>
    <w:rsid w:val="0098396C"/>
    <w:rsid w:val="00985E1B"/>
    <w:rsid w:val="009871FF"/>
    <w:rsid w:val="00992DCE"/>
    <w:rsid w:val="00993794"/>
    <w:rsid w:val="00996619"/>
    <w:rsid w:val="009D3EA4"/>
    <w:rsid w:val="009E4BC1"/>
    <w:rsid w:val="009F446C"/>
    <w:rsid w:val="00A03BB8"/>
    <w:rsid w:val="00A273B4"/>
    <w:rsid w:val="00A4036F"/>
    <w:rsid w:val="00A4641C"/>
    <w:rsid w:val="00A55876"/>
    <w:rsid w:val="00A765B2"/>
    <w:rsid w:val="00AA3974"/>
    <w:rsid w:val="00AB5B2B"/>
    <w:rsid w:val="00AB6FE7"/>
    <w:rsid w:val="00AB7AD7"/>
    <w:rsid w:val="00AC0B64"/>
    <w:rsid w:val="00AD2430"/>
    <w:rsid w:val="00AF0E34"/>
    <w:rsid w:val="00AF271D"/>
    <w:rsid w:val="00AF4F0B"/>
    <w:rsid w:val="00AF56C2"/>
    <w:rsid w:val="00B004E6"/>
    <w:rsid w:val="00B0744D"/>
    <w:rsid w:val="00B45905"/>
    <w:rsid w:val="00B50D84"/>
    <w:rsid w:val="00B81AD3"/>
    <w:rsid w:val="00B829D8"/>
    <w:rsid w:val="00B84B5B"/>
    <w:rsid w:val="00B876DA"/>
    <w:rsid w:val="00BA0EDF"/>
    <w:rsid w:val="00BA1176"/>
    <w:rsid w:val="00BE0B01"/>
    <w:rsid w:val="00BE797C"/>
    <w:rsid w:val="00BE79C7"/>
    <w:rsid w:val="00BF1F6B"/>
    <w:rsid w:val="00BF3CB5"/>
    <w:rsid w:val="00C1285B"/>
    <w:rsid w:val="00C1361B"/>
    <w:rsid w:val="00C15853"/>
    <w:rsid w:val="00C159B7"/>
    <w:rsid w:val="00C3118C"/>
    <w:rsid w:val="00C36D9A"/>
    <w:rsid w:val="00C44A72"/>
    <w:rsid w:val="00C63D4A"/>
    <w:rsid w:val="00C66371"/>
    <w:rsid w:val="00C80F0F"/>
    <w:rsid w:val="00C93BCB"/>
    <w:rsid w:val="00C96E29"/>
    <w:rsid w:val="00C97BEA"/>
    <w:rsid w:val="00CC241A"/>
    <w:rsid w:val="00CE65AB"/>
    <w:rsid w:val="00CF253C"/>
    <w:rsid w:val="00CF4266"/>
    <w:rsid w:val="00D04950"/>
    <w:rsid w:val="00D10CDA"/>
    <w:rsid w:val="00D241F1"/>
    <w:rsid w:val="00D275CB"/>
    <w:rsid w:val="00D33EE8"/>
    <w:rsid w:val="00D47A9A"/>
    <w:rsid w:val="00D703C0"/>
    <w:rsid w:val="00D770BD"/>
    <w:rsid w:val="00D93E93"/>
    <w:rsid w:val="00D96629"/>
    <w:rsid w:val="00DB116D"/>
    <w:rsid w:val="00DD17CC"/>
    <w:rsid w:val="00E230E0"/>
    <w:rsid w:val="00E51AAC"/>
    <w:rsid w:val="00E52CFB"/>
    <w:rsid w:val="00E66CC0"/>
    <w:rsid w:val="00E728A9"/>
    <w:rsid w:val="00E76356"/>
    <w:rsid w:val="00E7789F"/>
    <w:rsid w:val="00E83353"/>
    <w:rsid w:val="00E856AE"/>
    <w:rsid w:val="00E85F4C"/>
    <w:rsid w:val="00E94FF1"/>
    <w:rsid w:val="00E96BFB"/>
    <w:rsid w:val="00EA0F4E"/>
    <w:rsid w:val="00EA295B"/>
    <w:rsid w:val="00EB4F96"/>
    <w:rsid w:val="00EC5A70"/>
    <w:rsid w:val="00ED2ADB"/>
    <w:rsid w:val="00ED2C9A"/>
    <w:rsid w:val="00ED3E64"/>
    <w:rsid w:val="00EE3132"/>
    <w:rsid w:val="00EE3D9D"/>
    <w:rsid w:val="00EE65B6"/>
    <w:rsid w:val="00EE6F25"/>
    <w:rsid w:val="00F02126"/>
    <w:rsid w:val="00F03D85"/>
    <w:rsid w:val="00F14D7A"/>
    <w:rsid w:val="00F1678E"/>
    <w:rsid w:val="00F17ECD"/>
    <w:rsid w:val="00F249F1"/>
    <w:rsid w:val="00F25B9D"/>
    <w:rsid w:val="00F2664E"/>
    <w:rsid w:val="00F27C62"/>
    <w:rsid w:val="00F31163"/>
    <w:rsid w:val="00F31C04"/>
    <w:rsid w:val="00F61A20"/>
    <w:rsid w:val="00F827F1"/>
    <w:rsid w:val="00F8381F"/>
    <w:rsid w:val="00F91F7E"/>
    <w:rsid w:val="00F9679F"/>
    <w:rsid w:val="00FA04CD"/>
    <w:rsid w:val="00FA67AB"/>
    <w:rsid w:val="00FA68F8"/>
    <w:rsid w:val="00FB1DC0"/>
    <w:rsid w:val="00FB4521"/>
    <w:rsid w:val="00FB4C49"/>
    <w:rsid w:val="00FB4F84"/>
    <w:rsid w:val="00FB5CF8"/>
    <w:rsid w:val="00FC69BD"/>
    <w:rsid w:val="00FC753E"/>
    <w:rsid w:val="00FF10F6"/>
    <w:rsid w:val="00FF5C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FA7D07"/>
  <w15:docId w15:val="{18AC9488-E4BE-4B0C-A9E8-8149A4FDB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link w:val="Heading1Char"/>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BodyText2Char">
    <w:name w:val="Body Text 2 Char"/>
    <w:link w:val="BodyText2"/>
    <w:rsid w:val="006056CD"/>
    <w:rPr>
      <w:sz w:val="16"/>
      <w:lang w:eastAsia="en-US"/>
    </w:rPr>
  </w:style>
  <w:style w:type="paragraph" w:styleId="FootnoteText">
    <w:name w:val="footnote text"/>
    <w:basedOn w:val="Normal"/>
    <w:link w:val="FootnoteTextChar"/>
    <w:rsid w:val="005C6630"/>
  </w:style>
  <w:style w:type="character" w:customStyle="1" w:styleId="FootnoteTextChar">
    <w:name w:val="Footnote Text Char"/>
    <w:basedOn w:val="DefaultParagraphFont"/>
    <w:link w:val="FootnoteText"/>
    <w:rsid w:val="005C6630"/>
  </w:style>
  <w:style w:type="character" w:styleId="FootnoteReference">
    <w:name w:val="footnote reference"/>
    <w:rsid w:val="005C6630"/>
    <w:rPr>
      <w:vertAlign w:val="superscript"/>
    </w:rPr>
  </w:style>
  <w:style w:type="character" w:styleId="Hyperlink">
    <w:name w:val="Hyperlink"/>
    <w:rsid w:val="00550B9A"/>
    <w:rPr>
      <w:color w:val="0000FF"/>
      <w:u w:val="single"/>
    </w:rPr>
  </w:style>
  <w:style w:type="character" w:customStyle="1" w:styleId="Heading1Char">
    <w:name w:val="Heading 1 Char"/>
    <w:basedOn w:val="DefaultParagraphFont"/>
    <w:link w:val="Heading1"/>
    <w:rsid w:val="00FF5C84"/>
    <w:rPr>
      <w:b/>
      <w:sz w:val="36"/>
      <w:shd w:val="pct15" w:color="auto" w:fill="auto"/>
    </w:rPr>
  </w:style>
  <w:style w:type="character" w:styleId="UnresolvedMention">
    <w:name w:val="Unresolved Mention"/>
    <w:basedOn w:val="DefaultParagraphFont"/>
    <w:uiPriority w:val="99"/>
    <w:semiHidden/>
    <w:unhideWhenUsed/>
    <w:rsid w:val="00974C4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hyperlink" Target="http://smblog.iiitd.com/2010/09/advantages-and-disadvantages-of-tcp-and.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www.techopedia.com/definition/13460/user-datagram-protocol-udp" TargetMode="External"/><Relationship Id="rId2" Type="http://schemas.openxmlformats.org/officeDocument/2006/relationships/styles" Target="styles.xml"/><Relationship Id="rId16" Type="http://schemas.openxmlformats.org/officeDocument/2006/relationships/hyperlink" Target="http://searchnetworking.techtarget.com/definition/TCP"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support.holmsecurity.com/hc/en-us/articles/212963869-What-is-the-difference-between-TPC-and-UDP-" TargetMode="External"/><Relationship Id="rId10" Type="http://schemas.openxmlformats.org/officeDocument/2006/relationships/image" Target="media/image3.jpeg"/><Relationship Id="rId19" Type="http://schemas.openxmlformats.org/officeDocument/2006/relationships/hyperlink" Target="https://www.slideshare.net/ahdkhalid/tcp-and-udp"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85</TotalTime>
  <Pages>33</Pages>
  <Words>9783</Words>
  <Characters>55766</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dominic bamsey</cp:lastModifiedBy>
  <cp:revision>7</cp:revision>
  <cp:lastPrinted>2012-06-14T15:25:00Z</cp:lastPrinted>
  <dcterms:created xsi:type="dcterms:W3CDTF">2018-03-29T21:35:00Z</dcterms:created>
  <dcterms:modified xsi:type="dcterms:W3CDTF">2018-03-29T22:59:00Z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