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C160" w14:textId="77777777" w:rsidR="00EA0BC0" w:rsidRDefault="00EA0BC0">
      <w:pPr>
        <w:rPr>
          <w:sz w:val="32"/>
          <w:szCs w:val="32"/>
        </w:rPr>
      </w:pPr>
    </w:p>
    <w:p w14:paraId="142AC161" w14:textId="77777777" w:rsidR="00EA0BC0" w:rsidRDefault="00EA0BC0">
      <w:pPr>
        <w:rPr>
          <w:sz w:val="32"/>
          <w:szCs w:val="32"/>
        </w:rPr>
      </w:pPr>
    </w:p>
    <w:p w14:paraId="142AC162" w14:textId="77777777" w:rsidR="00EA0BC0" w:rsidRDefault="0015667D">
      <w:pPr>
        <w:rPr>
          <w:sz w:val="28"/>
          <w:szCs w:val="28"/>
        </w:rPr>
      </w:pPr>
      <w:r>
        <w:rPr>
          <w:sz w:val="28"/>
          <w:szCs w:val="28"/>
        </w:rPr>
        <w:t>What is the most effective way to motivate staff</w:t>
      </w:r>
    </w:p>
    <w:p w14:paraId="142AC163" w14:textId="77777777" w:rsidR="00EA0BC0" w:rsidRDefault="00EA0BC0">
      <w:pPr>
        <w:rPr>
          <w:sz w:val="32"/>
          <w:szCs w:val="32"/>
        </w:rPr>
      </w:pPr>
    </w:p>
    <w:p w14:paraId="142AC164" w14:textId="77777777" w:rsidR="00EA0BC0" w:rsidRDefault="00EA0BC0">
      <w:pPr>
        <w:rPr>
          <w:sz w:val="32"/>
          <w:szCs w:val="32"/>
        </w:rPr>
      </w:pPr>
    </w:p>
    <w:p w14:paraId="142AC165" w14:textId="77777777" w:rsidR="00EA0BC0" w:rsidRDefault="00EA0BC0">
      <w:pPr>
        <w:rPr>
          <w:sz w:val="32"/>
          <w:szCs w:val="32"/>
        </w:rPr>
      </w:pPr>
    </w:p>
    <w:p w14:paraId="142AC166" w14:textId="77777777" w:rsidR="00EA0BC0" w:rsidRDefault="00EA0BC0">
      <w:pPr>
        <w:rPr>
          <w:sz w:val="32"/>
          <w:szCs w:val="32"/>
        </w:rPr>
      </w:pPr>
    </w:p>
    <w:p w14:paraId="142AC167" w14:textId="77777777" w:rsidR="00EA0BC0" w:rsidRDefault="00EA0BC0">
      <w:pPr>
        <w:rPr>
          <w:sz w:val="32"/>
          <w:szCs w:val="32"/>
        </w:rPr>
      </w:pPr>
    </w:p>
    <w:p w14:paraId="142AC168" w14:textId="77777777" w:rsidR="00EA0BC0" w:rsidRDefault="0015667D">
      <w:pPr>
        <w:rPr>
          <w:sz w:val="28"/>
          <w:szCs w:val="28"/>
        </w:rPr>
      </w:pPr>
      <w:r>
        <w:rPr>
          <w:sz w:val="28"/>
          <w:szCs w:val="28"/>
        </w:rPr>
        <w:t>Student name:Radek Zavalany</w:t>
      </w:r>
    </w:p>
    <w:p w14:paraId="142AC169" w14:textId="77777777" w:rsidR="00EA0BC0" w:rsidRDefault="0015667D">
      <w:pPr>
        <w:rPr>
          <w:sz w:val="28"/>
          <w:szCs w:val="28"/>
        </w:rPr>
      </w:pPr>
      <w:r>
        <w:rPr>
          <w:sz w:val="28"/>
          <w:szCs w:val="28"/>
        </w:rPr>
        <w:t>Student ID:2120115</w:t>
      </w:r>
    </w:p>
    <w:p w14:paraId="142AC16A" w14:textId="77777777" w:rsidR="00EA0BC0" w:rsidRDefault="0015667D">
      <w:pPr>
        <w:rPr>
          <w:sz w:val="28"/>
          <w:szCs w:val="28"/>
        </w:rPr>
      </w:pPr>
      <w:r>
        <w:rPr>
          <w:sz w:val="28"/>
          <w:szCs w:val="28"/>
        </w:rPr>
        <w:t>Module code:BMSW 4001</w:t>
      </w:r>
    </w:p>
    <w:p w14:paraId="142AC16B" w14:textId="77777777" w:rsidR="00EA0BC0" w:rsidRDefault="0015667D">
      <w:pPr>
        <w:rPr>
          <w:sz w:val="28"/>
          <w:szCs w:val="28"/>
        </w:rPr>
      </w:pPr>
      <w:r>
        <w:rPr>
          <w:sz w:val="28"/>
          <w:szCs w:val="28"/>
        </w:rPr>
        <w:t>Lectures name:Md Nazmul Hasan</w:t>
      </w:r>
    </w:p>
    <w:p w14:paraId="142AC16C" w14:textId="77777777" w:rsidR="00EA0BC0" w:rsidRDefault="00EA0BC0">
      <w:pPr>
        <w:rPr>
          <w:sz w:val="28"/>
          <w:szCs w:val="28"/>
        </w:rPr>
      </w:pPr>
    </w:p>
    <w:p w14:paraId="142AC16D" w14:textId="77777777" w:rsidR="00EA0BC0" w:rsidRDefault="00EA0BC0">
      <w:pPr>
        <w:rPr>
          <w:sz w:val="32"/>
          <w:szCs w:val="32"/>
        </w:rPr>
      </w:pPr>
    </w:p>
    <w:p w14:paraId="142AC16E" w14:textId="77777777" w:rsidR="00EA0BC0" w:rsidRDefault="00EA0BC0">
      <w:pPr>
        <w:rPr>
          <w:sz w:val="32"/>
          <w:szCs w:val="32"/>
        </w:rPr>
      </w:pPr>
    </w:p>
    <w:p w14:paraId="142AC16F" w14:textId="77777777" w:rsidR="00EA0BC0" w:rsidRDefault="00EA0BC0">
      <w:pPr>
        <w:rPr>
          <w:sz w:val="32"/>
          <w:szCs w:val="32"/>
        </w:rPr>
      </w:pPr>
    </w:p>
    <w:p w14:paraId="142AC170" w14:textId="77777777" w:rsidR="00EA0BC0" w:rsidRDefault="00EA0BC0">
      <w:pPr>
        <w:rPr>
          <w:sz w:val="32"/>
          <w:szCs w:val="32"/>
        </w:rPr>
      </w:pPr>
    </w:p>
    <w:p w14:paraId="142AC171" w14:textId="77777777" w:rsidR="00EA0BC0" w:rsidRDefault="00EA0BC0">
      <w:pPr>
        <w:rPr>
          <w:sz w:val="32"/>
          <w:szCs w:val="32"/>
        </w:rPr>
      </w:pPr>
    </w:p>
    <w:p w14:paraId="142AC172" w14:textId="77777777" w:rsidR="00EA0BC0" w:rsidRDefault="00EA0BC0">
      <w:pPr>
        <w:rPr>
          <w:sz w:val="32"/>
          <w:szCs w:val="32"/>
        </w:rPr>
      </w:pPr>
    </w:p>
    <w:p w14:paraId="142AC173" w14:textId="77777777" w:rsidR="00EA0BC0" w:rsidRDefault="00EA0BC0">
      <w:pPr>
        <w:rPr>
          <w:sz w:val="32"/>
          <w:szCs w:val="32"/>
        </w:rPr>
      </w:pPr>
    </w:p>
    <w:p w14:paraId="142AC174" w14:textId="77777777" w:rsidR="00EA0BC0" w:rsidRDefault="00EA0BC0">
      <w:pPr>
        <w:rPr>
          <w:sz w:val="32"/>
          <w:szCs w:val="32"/>
        </w:rPr>
      </w:pPr>
    </w:p>
    <w:p w14:paraId="142AC175" w14:textId="77777777" w:rsidR="00EA0BC0" w:rsidRDefault="00EA0BC0">
      <w:pPr>
        <w:rPr>
          <w:sz w:val="32"/>
          <w:szCs w:val="32"/>
        </w:rPr>
      </w:pPr>
    </w:p>
    <w:p w14:paraId="142AC176" w14:textId="77777777" w:rsidR="00EA0BC0" w:rsidRDefault="00EA0BC0">
      <w:pPr>
        <w:rPr>
          <w:sz w:val="32"/>
          <w:szCs w:val="32"/>
        </w:rPr>
      </w:pPr>
    </w:p>
    <w:p w14:paraId="142AC177" w14:textId="77777777" w:rsidR="00EA0BC0" w:rsidRDefault="00EA0BC0">
      <w:pPr>
        <w:rPr>
          <w:sz w:val="32"/>
          <w:szCs w:val="32"/>
        </w:rPr>
      </w:pPr>
    </w:p>
    <w:p w14:paraId="142AC178" w14:textId="77777777" w:rsidR="00EA0BC0" w:rsidRDefault="0015667D">
      <w:pPr>
        <w:rPr>
          <w:sz w:val="32"/>
          <w:szCs w:val="32"/>
        </w:rPr>
      </w:pPr>
      <w:r>
        <w:rPr>
          <w:sz w:val="32"/>
          <w:szCs w:val="32"/>
        </w:rPr>
        <w:t xml:space="preserve">                                             </w:t>
      </w:r>
    </w:p>
    <w:p w14:paraId="142AC179" w14:textId="77777777" w:rsidR="00EA0BC0" w:rsidRDefault="0015667D">
      <w:pPr>
        <w:rPr>
          <w:sz w:val="32"/>
          <w:szCs w:val="32"/>
        </w:rPr>
      </w:pPr>
      <w:r>
        <w:rPr>
          <w:sz w:val="32"/>
          <w:szCs w:val="32"/>
        </w:rPr>
        <w:lastRenderedPageBreak/>
        <w:t xml:space="preserve">                                              Introduction</w:t>
      </w:r>
    </w:p>
    <w:p w14:paraId="142AC17A" w14:textId="77777777" w:rsidR="00EA0BC0" w:rsidRDefault="0015667D">
      <w:pPr>
        <w:rPr>
          <w:sz w:val="28"/>
          <w:szCs w:val="28"/>
        </w:rPr>
      </w:pPr>
      <w:r>
        <w:rPr>
          <w:sz w:val="28"/>
          <w:szCs w:val="28"/>
        </w:rPr>
        <w:t>In this field, employer motivation is a very important thing, because every person running a company has one big goal and that is a success, of course,</w:t>
      </w:r>
      <w:r>
        <w:rPr>
          <w:sz w:val="28"/>
          <w:szCs w:val="28"/>
        </w:rPr>
        <w:t xml:space="preserve"> without the company not motivating its employees, success would be almost zero.Having your own employees is a huge responsibility are the foundation of every business and it can have positive as well as very negative effects employees are also quite expen</w:t>
      </w:r>
      <w:r>
        <w:rPr>
          <w:sz w:val="28"/>
          <w:szCs w:val="28"/>
        </w:rPr>
        <w:t>sive when their missing salary puts us in the way of the obligation to pay, which makes up a large percentage of the total cost of employees, it is necessary to motivate employees to the best performance and make full use of their potential.Motivation is a</w:t>
      </w:r>
      <w:r>
        <w:rPr>
          <w:sz w:val="28"/>
          <w:szCs w:val="28"/>
        </w:rPr>
        <w:t xml:space="preserve"> topic that is practiced by many professionals around the world. However, most employers are not among them and many have no idea how their employees will perform better and improve their approach to work.</w:t>
      </w:r>
    </w:p>
    <w:p w14:paraId="142AC17B" w14:textId="77777777" w:rsidR="00EA0BC0" w:rsidRDefault="00EA0BC0">
      <w:pPr>
        <w:rPr>
          <w:sz w:val="40"/>
          <w:szCs w:val="40"/>
        </w:rPr>
      </w:pPr>
    </w:p>
    <w:p w14:paraId="142AC17C" w14:textId="77777777" w:rsidR="00EA0BC0" w:rsidRDefault="00EA0BC0">
      <w:pPr>
        <w:rPr>
          <w:sz w:val="40"/>
          <w:szCs w:val="40"/>
        </w:rPr>
      </w:pPr>
    </w:p>
    <w:p w14:paraId="142AC17D" w14:textId="77777777" w:rsidR="00EA0BC0" w:rsidRDefault="00EA0BC0">
      <w:pPr>
        <w:rPr>
          <w:sz w:val="40"/>
          <w:szCs w:val="40"/>
        </w:rPr>
      </w:pPr>
    </w:p>
    <w:p w14:paraId="142AC17E" w14:textId="77777777" w:rsidR="00EA0BC0" w:rsidRDefault="00EA0BC0">
      <w:pPr>
        <w:rPr>
          <w:sz w:val="40"/>
          <w:szCs w:val="40"/>
        </w:rPr>
      </w:pPr>
    </w:p>
    <w:p w14:paraId="142AC17F" w14:textId="77777777" w:rsidR="00EA0BC0" w:rsidRDefault="00EA0BC0">
      <w:pPr>
        <w:rPr>
          <w:sz w:val="40"/>
          <w:szCs w:val="40"/>
        </w:rPr>
      </w:pPr>
    </w:p>
    <w:p w14:paraId="142AC180" w14:textId="77777777" w:rsidR="00EA0BC0" w:rsidRDefault="00EA0BC0">
      <w:pPr>
        <w:rPr>
          <w:sz w:val="40"/>
          <w:szCs w:val="40"/>
        </w:rPr>
      </w:pPr>
    </w:p>
    <w:p w14:paraId="142AC181" w14:textId="77777777" w:rsidR="00EA0BC0" w:rsidRDefault="00EA0BC0">
      <w:pPr>
        <w:rPr>
          <w:sz w:val="40"/>
          <w:szCs w:val="40"/>
        </w:rPr>
      </w:pPr>
    </w:p>
    <w:p w14:paraId="142AC182" w14:textId="77777777" w:rsidR="00EA0BC0" w:rsidRDefault="00EA0BC0">
      <w:pPr>
        <w:rPr>
          <w:sz w:val="40"/>
          <w:szCs w:val="40"/>
        </w:rPr>
      </w:pPr>
    </w:p>
    <w:p w14:paraId="142AC183" w14:textId="77777777" w:rsidR="00EA0BC0" w:rsidRDefault="00EA0BC0">
      <w:pPr>
        <w:rPr>
          <w:sz w:val="32"/>
          <w:szCs w:val="32"/>
        </w:rPr>
      </w:pPr>
    </w:p>
    <w:p w14:paraId="142AC184" w14:textId="77777777" w:rsidR="00EA0BC0" w:rsidRDefault="0015667D">
      <w:pPr>
        <w:rPr>
          <w:sz w:val="32"/>
          <w:szCs w:val="32"/>
        </w:rPr>
      </w:pPr>
      <w:r>
        <w:rPr>
          <w:sz w:val="32"/>
          <w:szCs w:val="32"/>
        </w:rPr>
        <w:t xml:space="preserve">                        </w:t>
      </w:r>
    </w:p>
    <w:p w14:paraId="142AC185" w14:textId="77777777" w:rsidR="00EA0BC0" w:rsidRDefault="00EA0BC0">
      <w:pPr>
        <w:rPr>
          <w:sz w:val="32"/>
          <w:szCs w:val="32"/>
        </w:rPr>
      </w:pPr>
    </w:p>
    <w:p w14:paraId="142AC186" w14:textId="77777777" w:rsidR="00EA0BC0" w:rsidRDefault="00EA0BC0">
      <w:pPr>
        <w:rPr>
          <w:sz w:val="28"/>
          <w:szCs w:val="28"/>
        </w:rPr>
      </w:pPr>
    </w:p>
    <w:p w14:paraId="142AC187" w14:textId="77777777" w:rsidR="00EA0BC0" w:rsidRDefault="0015667D">
      <w:pPr>
        <w:rPr>
          <w:sz w:val="28"/>
          <w:szCs w:val="28"/>
        </w:rPr>
      </w:pPr>
      <w:r>
        <w:rPr>
          <w:sz w:val="28"/>
          <w:szCs w:val="28"/>
        </w:rPr>
        <w:t xml:space="preserve">              </w:t>
      </w:r>
      <w:r>
        <w:rPr>
          <w:sz w:val="28"/>
          <w:szCs w:val="28"/>
        </w:rPr>
        <w:t xml:space="preserve">  </w:t>
      </w:r>
    </w:p>
    <w:p w14:paraId="142AC188" w14:textId="77777777" w:rsidR="00EA0BC0" w:rsidRDefault="00EA0BC0">
      <w:pPr>
        <w:rPr>
          <w:sz w:val="28"/>
          <w:szCs w:val="28"/>
        </w:rPr>
      </w:pPr>
    </w:p>
    <w:p w14:paraId="142AC189" w14:textId="77777777" w:rsidR="00EA0BC0" w:rsidRDefault="0015667D">
      <w:pPr>
        <w:rPr>
          <w:sz w:val="28"/>
          <w:szCs w:val="28"/>
        </w:rPr>
      </w:pPr>
      <w:r>
        <w:rPr>
          <w:sz w:val="28"/>
          <w:szCs w:val="28"/>
        </w:rPr>
        <w:t xml:space="preserve"> what comes to mind when you hear the word criticism?</w:t>
      </w:r>
    </w:p>
    <w:p w14:paraId="142AC18A" w14:textId="77777777" w:rsidR="00EA0BC0" w:rsidRDefault="00EA0BC0">
      <w:pPr>
        <w:rPr>
          <w:sz w:val="28"/>
          <w:szCs w:val="28"/>
        </w:rPr>
      </w:pPr>
    </w:p>
    <w:p w14:paraId="142AC18B" w14:textId="77777777" w:rsidR="00EA0BC0" w:rsidRDefault="00EA0BC0">
      <w:pPr>
        <w:rPr>
          <w:sz w:val="28"/>
          <w:szCs w:val="28"/>
        </w:rPr>
      </w:pPr>
    </w:p>
    <w:p w14:paraId="142AC18C" w14:textId="77777777" w:rsidR="00EA0BC0" w:rsidRDefault="0015667D">
      <w:pPr>
        <w:rPr>
          <w:sz w:val="28"/>
          <w:szCs w:val="28"/>
        </w:rPr>
      </w:pPr>
      <w:r>
        <w:rPr>
          <w:sz w:val="28"/>
          <w:szCs w:val="28"/>
        </w:rPr>
        <w:t>is a word that most employees do not like this term the employer uses most often when they are not satisfied with their employees and do not give the it performance that the employer would imagine</w:t>
      </w:r>
    </w:p>
    <w:p w14:paraId="142AC18D" w14:textId="77777777" w:rsidR="00EA0BC0" w:rsidRDefault="0015667D">
      <w:pPr>
        <w:rPr>
          <w:sz w:val="28"/>
          <w:szCs w:val="28"/>
        </w:rPr>
      </w:pPr>
      <w:r>
        <w:rPr>
          <w:sz w:val="28"/>
          <w:szCs w:val="28"/>
        </w:rPr>
        <w:t>criticism as such is in most cases to be expected when the employee is invited to the office where he is explained everything about the poor work of which he or she is about to resign.</w:t>
      </w:r>
    </w:p>
    <w:p w14:paraId="142AC18E" w14:textId="77777777" w:rsidR="00EA0BC0" w:rsidRDefault="0015667D">
      <w:pPr>
        <w:rPr>
          <w:sz w:val="28"/>
          <w:szCs w:val="28"/>
        </w:rPr>
      </w:pPr>
      <w:r>
        <w:rPr>
          <w:sz w:val="28"/>
          <w:szCs w:val="28"/>
        </w:rPr>
        <w:t>what comes to mind when you hear the word criticism</w:t>
      </w:r>
    </w:p>
    <w:p w14:paraId="142AC18F" w14:textId="77777777" w:rsidR="00EA0BC0" w:rsidRDefault="0015667D">
      <w:pPr>
        <w:rPr>
          <w:sz w:val="28"/>
          <w:szCs w:val="28"/>
        </w:rPr>
      </w:pPr>
      <w:r>
        <w:rPr>
          <w:sz w:val="28"/>
          <w:szCs w:val="28"/>
        </w:rPr>
        <w:t xml:space="preserve">it is a word </w:t>
      </w:r>
      <w:r>
        <w:rPr>
          <w:sz w:val="28"/>
          <w:szCs w:val="28"/>
        </w:rPr>
        <w:t>that most employees do not like this term the employer uses most often when they are not satisfied with their employees and do not give the performance that the employer would imagine</w:t>
      </w:r>
    </w:p>
    <w:p w14:paraId="142AC190" w14:textId="77777777" w:rsidR="00EA0BC0" w:rsidRDefault="0015667D">
      <w:pPr>
        <w:rPr>
          <w:sz w:val="28"/>
          <w:szCs w:val="28"/>
        </w:rPr>
      </w:pPr>
      <w:r>
        <w:rPr>
          <w:sz w:val="28"/>
          <w:szCs w:val="28"/>
        </w:rPr>
        <w:t>criticism as such is in most cases to be expected when the employee is i</w:t>
      </w:r>
      <w:r>
        <w:rPr>
          <w:sz w:val="28"/>
          <w:szCs w:val="28"/>
        </w:rPr>
        <w:t>nvited to the office where he is explained everything about the poor work of which he or she is about to resign.but every employer should be considerate of his employees and explain everything calmly</w:t>
      </w:r>
    </w:p>
    <w:p w14:paraId="142AC191" w14:textId="77777777" w:rsidR="00EA0BC0" w:rsidRDefault="0015667D">
      <w:pPr>
        <w:rPr>
          <w:sz w:val="28"/>
          <w:szCs w:val="28"/>
        </w:rPr>
      </w:pPr>
      <w:r>
        <w:rPr>
          <w:sz w:val="28"/>
          <w:szCs w:val="28"/>
        </w:rPr>
        <w:t>There are various tips of the employer who solve the pro</w:t>
      </w:r>
      <w:r>
        <w:rPr>
          <w:sz w:val="28"/>
          <w:szCs w:val="28"/>
        </w:rPr>
        <w:t>blem with the team after their first one who immediately shouts at his people and throws them in front of the others and then there are those who take them aside and try to solve the problem discreetly without the other team members knowing what is going i</w:t>
      </w:r>
      <w:r>
        <w:rPr>
          <w:sz w:val="28"/>
          <w:szCs w:val="28"/>
        </w:rPr>
        <w:t>n my opinion, repelling the team is a very bad thing because as an employer, a person should be in solidarity Criticism resolves in every way and there is quite a bit of it from every employer</w:t>
      </w:r>
    </w:p>
    <w:p w14:paraId="142AC192" w14:textId="77777777" w:rsidR="00EA0BC0" w:rsidRDefault="00EA0BC0">
      <w:pPr>
        <w:rPr>
          <w:sz w:val="32"/>
          <w:szCs w:val="32"/>
        </w:rPr>
      </w:pPr>
    </w:p>
    <w:p w14:paraId="142AC193" w14:textId="77777777" w:rsidR="00EA0BC0" w:rsidRDefault="00EA0BC0">
      <w:pPr>
        <w:rPr>
          <w:sz w:val="32"/>
          <w:szCs w:val="32"/>
        </w:rPr>
      </w:pPr>
    </w:p>
    <w:p w14:paraId="142AC194" w14:textId="77777777" w:rsidR="00EA0BC0" w:rsidRDefault="00EA0BC0">
      <w:pPr>
        <w:rPr>
          <w:sz w:val="32"/>
          <w:szCs w:val="32"/>
        </w:rPr>
      </w:pPr>
    </w:p>
    <w:p w14:paraId="142AC195" w14:textId="77777777" w:rsidR="00EA0BC0" w:rsidRDefault="00EA0BC0">
      <w:pPr>
        <w:rPr>
          <w:sz w:val="32"/>
          <w:szCs w:val="32"/>
        </w:rPr>
      </w:pPr>
    </w:p>
    <w:p w14:paraId="142AC196" w14:textId="77777777" w:rsidR="00EA0BC0" w:rsidRDefault="00EA0BC0">
      <w:pPr>
        <w:rPr>
          <w:sz w:val="32"/>
          <w:szCs w:val="32"/>
        </w:rPr>
      </w:pPr>
    </w:p>
    <w:p w14:paraId="142AC197" w14:textId="77777777" w:rsidR="00EA0BC0" w:rsidRDefault="00EA0BC0">
      <w:pPr>
        <w:rPr>
          <w:sz w:val="32"/>
          <w:szCs w:val="32"/>
        </w:rPr>
      </w:pPr>
    </w:p>
    <w:p w14:paraId="142AC198" w14:textId="77777777" w:rsidR="00EA0BC0" w:rsidRDefault="00EA0BC0">
      <w:pPr>
        <w:rPr>
          <w:sz w:val="32"/>
          <w:szCs w:val="32"/>
        </w:rPr>
      </w:pPr>
    </w:p>
    <w:p w14:paraId="142AC199" w14:textId="77777777" w:rsidR="00EA0BC0" w:rsidRDefault="00EA0BC0">
      <w:pPr>
        <w:rPr>
          <w:sz w:val="32"/>
          <w:szCs w:val="32"/>
        </w:rPr>
      </w:pPr>
    </w:p>
    <w:p w14:paraId="142AC19A" w14:textId="77777777" w:rsidR="00EA0BC0" w:rsidRDefault="0015667D">
      <w:r>
        <w:rPr>
          <w:sz w:val="28"/>
          <w:szCs w:val="28"/>
        </w:rPr>
        <w:lastRenderedPageBreak/>
        <w:t xml:space="preserve">Work motivation expresses a person's approach to work, </w:t>
      </w:r>
      <w:r>
        <w:rPr>
          <w:sz w:val="28"/>
          <w:szCs w:val="28"/>
        </w:rPr>
        <w:t>to the specific circumstances of his job and to specific work tasks. Motivation at work is very important for both employees and employers. One of the many motivational bonds includes, for example, praise or positive motivation. With a positive motivation,</w:t>
      </w:r>
      <w:r>
        <w:rPr>
          <w:sz w:val="28"/>
          <w:szCs w:val="28"/>
        </w:rPr>
        <w:t xml:space="preserve"> the individual performs a certain behavior in order to obtain a reward motivating for further employment. Praise of the employee by his employer is very pleasing and also motivating for the employee. The employee commends his subordinate with the hope tha</w:t>
      </w:r>
      <w:r>
        <w:rPr>
          <w:sz w:val="28"/>
          <w:szCs w:val="28"/>
        </w:rPr>
        <w:t>t the work he will do is done correctly. It is important that people work together with colleagues and also with their subordinates or superiors. In case of possible mistrust or underestimation, the person may feel less valuable or humiliated and thus lose</w:t>
      </w:r>
      <w:r>
        <w:rPr>
          <w:sz w:val="28"/>
          <w:szCs w:val="28"/>
        </w:rPr>
        <w:t xml:space="preserve"> all hope of doing something right and thus lose all motivation for the future. Motivation also includes written or oral praise or recognition of a job well done. The correct timing of the award is very important. Listening to and discussing an idea is als</w:t>
      </w:r>
      <w:r>
        <w:rPr>
          <w:sz w:val="28"/>
          <w:szCs w:val="28"/>
        </w:rPr>
        <w:t>o motivating, such as feedback on performance, expertise and quality of work.</w:t>
      </w:r>
      <w:r>
        <w:t xml:space="preserve"> </w:t>
      </w:r>
      <w:r>
        <w:rPr>
          <w:sz w:val="28"/>
          <w:szCs w:val="28"/>
        </w:rPr>
        <w:t>We can properly motivate By supporting real authority in every team, there are some who other colleagues trust to listen to even if it is not officially introduced. We support he</w:t>
      </w:r>
      <w:r>
        <w:rPr>
          <w:sz w:val="28"/>
          <w:szCs w:val="28"/>
        </w:rPr>
        <w:t>althy competition as a source of motivation works if it is non-destructive. We support belonging.</w:t>
      </w:r>
      <w:r>
        <w:t xml:space="preserve"> </w:t>
      </w:r>
      <w:r>
        <w:rPr>
          <w:sz w:val="28"/>
          <w:szCs w:val="28"/>
        </w:rPr>
        <w:t>Negative sources also include various misunderstandings or tensions. The above is very unpleasant at work and therefore people should try to avoid it. Under s</w:t>
      </w:r>
      <w:r>
        <w:rPr>
          <w:sz w:val="28"/>
          <w:szCs w:val="28"/>
        </w:rPr>
        <w:t xml:space="preserve">uch conditions, one is very tense and in such a society, people cannot feel safe </w:t>
      </w:r>
      <w:r>
        <w:rPr>
          <w:sz w:val="28"/>
          <w:szCs w:val="28"/>
        </w:rPr>
        <w:br/>
      </w:r>
      <w:r>
        <w:rPr>
          <w:sz w:val="28"/>
          <w:szCs w:val="28"/>
        </w:rPr>
        <w:t>Work as such in employment requires its pros and cons and therefore motivation is very important in the field of employment. Motivation is a positive approach to how each per</w:t>
      </w:r>
      <w:r>
        <w:rPr>
          <w:sz w:val="28"/>
          <w:szCs w:val="28"/>
        </w:rPr>
        <w:t>son should prepare for their work to be motivated in a positive sense means to look forward to their work. To motivate means to prepare and plan your approach to the given activity however, a negative approach to work can bring with it any negative skills,</w:t>
      </w:r>
      <w:r>
        <w:rPr>
          <w:sz w:val="28"/>
          <w:szCs w:val="28"/>
        </w:rPr>
        <w:t xml:space="preserve"> therefore it is very important that people get along both in the team and as an employee with the employer relations in this area are very important in employment. We should listen to each other and be an example of how motivation can be successful at wor</w:t>
      </w:r>
      <w:r>
        <w:rPr>
          <w:sz w:val="28"/>
          <w:szCs w:val="28"/>
        </w:rPr>
        <w:t>k</w:t>
      </w:r>
    </w:p>
    <w:p w14:paraId="142AC19B" w14:textId="77777777" w:rsidR="00EA0BC0" w:rsidRDefault="0015667D">
      <w:pPr>
        <w:rPr>
          <w:sz w:val="28"/>
          <w:szCs w:val="28"/>
        </w:rPr>
      </w:pPr>
      <w:r>
        <w:rPr>
          <w:sz w:val="28"/>
          <w:szCs w:val="28"/>
        </w:rPr>
        <w:t>It is always difficult to admit that something is wrong at work. And so we sometimes overlook or apologize for our employer's inappropriate behavior in the long run. At the same time, it is clear that in the end we will not survive in an unhealthy state.</w:t>
      </w:r>
      <w:r>
        <w:rPr>
          <w:sz w:val="28"/>
          <w:szCs w:val="28"/>
        </w:rPr>
        <w:t xml:space="preserve"> So how do you know if your employer doesn't respect you? And when is it better to end your working relationship?</w:t>
      </w:r>
    </w:p>
    <w:p w14:paraId="142AC19C" w14:textId="77777777" w:rsidR="00EA0BC0" w:rsidRDefault="00EA0BC0">
      <w:pPr>
        <w:rPr>
          <w:sz w:val="28"/>
          <w:szCs w:val="28"/>
        </w:rPr>
      </w:pPr>
    </w:p>
    <w:p w14:paraId="142AC19D" w14:textId="77777777" w:rsidR="00EA0BC0" w:rsidRDefault="0015667D">
      <w:pPr>
        <w:rPr>
          <w:sz w:val="28"/>
          <w:szCs w:val="28"/>
        </w:rPr>
      </w:pPr>
      <w:r>
        <w:rPr>
          <w:sz w:val="28"/>
          <w:szCs w:val="28"/>
        </w:rPr>
        <w:t>Occasionally, the environment alerts you to behavioral errors. And you may feel offended, and with pink glasses on your eyes, you convince ot</w:t>
      </w:r>
      <w:r>
        <w:rPr>
          <w:sz w:val="28"/>
          <w:szCs w:val="28"/>
        </w:rPr>
        <w:t>hers and yourself that everything is fine. But when someone reprimands you more and more often, you will probably start to realize that something is happening and the employer does not have a very important respect for his people. You feel that your employ</w:t>
      </w:r>
      <w:r>
        <w:rPr>
          <w:sz w:val="28"/>
          <w:szCs w:val="28"/>
        </w:rPr>
        <w:t>er has no respect for you and is actually doing what he wants. Unfortunately, also because you let him and you did not set the boundaries in time.</w:t>
      </w:r>
    </w:p>
    <w:p w14:paraId="142AC19E" w14:textId="77777777" w:rsidR="00EA0BC0" w:rsidRDefault="0015667D">
      <w:pPr>
        <w:rPr>
          <w:sz w:val="28"/>
          <w:szCs w:val="28"/>
        </w:rPr>
      </w:pPr>
      <w:r>
        <w:rPr>
          <w:sz w:val="28"/>
          <w:szCs w:val="28"/>
        </w:rPr>
        <w:t>then there is a respect for me that should be reciprocal</w:t>
      </w:r>
    </w:p>
    <w:p w14:paraId="142AC19F" w14:textId="77777777" w:rsidR="00EA0BC0" w:rsidRDefault="0015667D">
      <w:pPr>
        <w:rPr>
          <w:sz w:val="28"/>
          <w:szCs w:val="28"/>
        </w:rPr>
      </w:pPr>
      <w:r>
        <w:rPr>
          <w:sz w:val="28"/>
          <w:szCs w:val="28"/>
        </w:rPr>
        <w:t>both by the employer and each employee.</w:t>
      </w:r>
    </w:p>
    <w:p w14:paraId="142AC1A0" w14:textId="77777777" w:rsidR="00EA0BC0" w:rsidRDefault="0015667D">
      <w:pPr>
        <w:rPr>
          <w:sz w:val="28"/>
          <w:szCs w:val="28"/>
        </w:rPr>
      </w:pPr>
      <w:r>
        <w:rPr>
          <w:sz w:val="28"/>
          <w:szCs w:val="28"/>
        </w:rPr>
        <w:t>In any case,</w:t>
      </w:r>
      <w:r>
        <w:rPr>
          <w:sz w:val="28"/>
          <w:szCs w:val="28"/>
        </w:rPr>
        <w:t xml:space="preserve"> there is a motivation that mainly motivates every other employee and that is a well-paid job, holidays and various bonuses from the employer.</w:t>
      </w:r>
    </w:p>
    <w:p w14:paraId="142AC1A1" w14:textId="77777777" w:rsidR="00EA0BC0" w:rsidRDefault="0015667D">
      <w:pPr>
        <w:rPr>
          <w:sz w:val="28"/>
          <w:szCs w:val="28"/>
        </w:rPr>
      </w:pPr>
      <w:r>
        <w:rPr>
          <w:sz w:val="28"/>
          <w:szCs w:val="28"/>
        </w:rPr>
        <w:t>It is clear that when a person has a job interview, the main reason is to discuss the salary, vacation, time of h</w:t>
      </w:r>
      <w:r>
        <w:rPr>
          <w:sz w:val="28"/>
          <w:szCs w:val="28"/>
        </w:rPr>
        <w:t>ours and everything that goes with it, because in today's critical time, everything is really very expensive and the bills of each of us have to pay.</w:t>
      </w:r>
    </w:p>
    <w:p w14:paraId="142AC1A2" w14:textId="77777777" w:rsidR="00EA0BC0" w:rsidRDefault="0015667D">
      <w:r>
        <w:rPr>
          <w:sz w:val="28"/>
          <w:szCs w:val="28"/>
        </w:rPr>
        <w:t>The aim of this work is to determine the effectiveness of the employee motivation system in the selected c</w:t>
      </w:r>
      <w:r>
        <w:rPr>
          <w:sz w:val="28"/>
          <w:szCs w:val="28"/>
        </w:rPr>
        <w:t>ompany and to propose improvements based on the results of the analysis. The data obtained through the questionnaire will be statistically processed and placed in a broader context thanks to a semi-structured interview with the HR specialist. Subsequently,</w:t>
      </w:r>
      <w:r>
        <w:rPr>
          <w:sz w:val="28"/>
          <w:szCs w:val="28"/>
        </w:rPr>
        <w:t xml:space="preserve"> it will be evaluated whether the motivation system is well set up and reflects the requirements and wishes of employees</w:t>
      </w:r>
      <w:r>
        <w:t xml:space="preserve">  </w:t>
      </w:r>
    </w:p>
    <w:p w14:paraId="142AC1A3" w14:textId="77777777" w:rsidR="00EA0BC0" w:rsidRDefault="0015667D">
      <w:r>
        <w:rPr>
          <w:sz w:val="28"/>
          <w:szCs w:val="28"/>
        </w:rPr>
        <w:t>Work motivation expresses a person's approach to work, to the specific circumstances of his job and to specific work tasks.Motivation</w:t>
      </w:r>
      <w:r>
        <w:rPr>
          <w:sz w:val="28"/>
          <w:szCs w:val="28"/>
        </w:rPr>
        <w:t xml:space="preserve"> can mean the need for various activities such as getting rid of excess energy or the need for contact with other people. Motivation can be explained as a desire for power, for example, a higher position at work. Self-realization is also very important in </w:t>
      </w:r>
      <w:r>
        <w:rPr>
          <w:sz w:val="28"/>
          <w:szCs w:val="28"/>
        </w:rPr>
        <w:t>the area of ​​motivation Satisfaction activities whose results are valuable and can prove their personal qualities. Other of these motivations may be, for example, money that motivates a person into future work. theory examines the process of motivation fo</w:t>
      </w:r>
      <w:r>
        <w:rPr>
          <w:sz w:val="28"/>
          <w:szCs w:val="28"/>
        </w:rPr>
        <w:t>rmation which certainly explains people's behavior in a way at work as they develop and want to continue. It seeks to point out how to encourage people to use their abilities in a given activity to support meeting goals and meeting their own needs. will cr</w:t>
      </w:r>
      <w:r>
        <w:rPr>
          <w:sz w:val="28"/>
          <w:szCs w:val="28"/>
        </w:rPr>
        <w:t xml:space="preserve">eate your own desires to </w:t>
      </w:r>
      <w:r>
        <w:rPr>
          <w:sz w:val="28"/>
          <w:szCs w:val="28"/>
        </w:rPr>
        <w:lastRenderedPageBreak/>
        <w:t xml:space="preserve">achieve your dream goals. it is the need to achieve something or to gain something. Achieving our goal is a great motivation for us, but if we do not achieve our goals, our self-confidence may be affected and we continue to strive </w:t>
      </w:r>
      <w:r>
        <w:rPr>
          <w:sz w:val="28"/>
          <w:szCs w:val="28"/>
        </w:rPr>
        <w:t>due to low self-esteem after a possible failure to achieve a goal. Being motivated is a step forward but we can also appear in a position where we motivate someone. The commendation or rewarding reward is a step forward in continuing to reach the end of th</w:t>
      </w:r>
      <w:r>
        <w:rPr>
          <w:sz w:val="28"/>
          <w:szCs w:val="28"/>
        </w:rPr>
        <w:t>e work.  Internal motivation is a factor influencing behavior responsibly while external motivation shows us the direction of what to do in order to be motivated or to motivate others ourselves.  This is the quality of working life that is part of the empl</w:t>
      </w:r>
      <w:r>
        <w:rPr>
          <w:sz w:val="28"/>
          <w:szCs w:val="28"/>
        </w:rPr>
        <w:t>oyee. it is a strategy where the task is to create a work environment for employees and procedures leading to better employee performance. Remuneration for work can lead to better results in the future. It is important to focus on the education and develop</w:t>
      </w:r>
      <w:r>
        <w:rPr>
          <w:sz w:val="28"/>
          <w:szCs w:val="28"/>
        </w:rPr>
        <w:t>ment of the employee and his development on his performance. Motivation is a very important part of work, it makes you feel needed and has more hope and a chance for a better future. Feeling needed and useful at work is an important part.employees work wit</w:t>
      </w:r>
      <w:r>
        <w:rPr>
          <w:sz w:val="28"/>
          <w:szCs w:val="28"/>
        </w:rPr>
        <w:t>h greater interest and commitment. Embedded trust is also one of the main points of motivation. Every employee should have open opportunities for new idea</w:t>
      </w:r>
    </w:p>
    <w:p w14:paraId="142AC1A4" w14:textId="77777777" w:rsidR="00EA0BC0" w:rsidRDefault="00EA0BC0">
      <w:pPr>
        <w:rPr>
          <w:sz w:val="32"/>
          <w:szCs w:val="32"/>
        </w:rPr>
      </w:pPr>
    </w:p>
    <w:p w14:paraId="142AC1A5" w14:textId="77777777" w:rsidR="00EA0BC0" w:rsidRDefault="00EA0BC0">
      <w:pPr>
        <w:rPr>
          <w:sz w:val="32"/>
          <w:szCs w:val="32"/>
        </w:rPr>
      </w:pPr>
    </w:p>
    <w:p w14:paraId="142AC1A6" w14:textId="77777777" w:rsidR="00EA0BC0" w:rsidRDefault="00EA0BC0">
      <w:pPr>
        <w:rPr>
          <w:sz w:val="32"/>
          <w:szCs w:val="32"/>
        </w:rPr>
      </w:pPr>
    </w:p>
    <w:p w14:paraId="142AC1A7" w14:textId="77777777" w:rsidR="00EA0BC0" w:rsidRDefault="00EA0BC0">
      <w:pPr>
        <w:rPr>
          <w:sz w:val="32"/>
          <w:szCs w:val="32"/>
        </w:rPr>
      </w:pPr>
    </w:p>
    <w:p w14:paraId="142AC1A8" w14:textId="77777777" w:rsidR="00EA0BC0" w:rsidRDefault="0015667D">
      <w:pPr>
        <w:rPr>
          <w:sz w:val="28"/>
          <w:szCs w:val="28"/>
        </w:rPr>
      </w:pPr>
      <w:r>
        <w:rPr>
          <w:sz w:val="28"/>
          <w:szCs w:val="28"/>
        </w:rPr>
        <w:t xml:space="preserve">                                                      </w:t>
      </w:r>
    </w:p>
    <w:p w14:paraId="142AC1A9" w14:textId="77777777" w:rsidR="00EA0BC0" w:rsidRDefault="00EA0BC0">
      <w:pPr>
        <w:rPr>
          <w:sz w:val="28"/>
          <w:szCs w:val="28"/>
        </w:rPr>
      </w:pPr>
    </w:p>
    <w:p w14:paraId="142AC1AA" w14:textId="77777777" w:rsidR="00EA0BC0" w:rsidRDefault="00EA0BC0">
      <w:pPr>
        <w:rPr>
          <w:sz w:val="28"/>
          <w:szCs w:val="28"/>
        </w:rPr>
      </w:pPr>
    </w:p>
    <w:p w14:paraId="142AC1AB" w14:textId="77777777" w:rsidR="00EA0BC0" w:rsidRDefault="0015667D">
      <w:pPr>
        <w:rPr>
          <w:sz w:val="28"/>
          <w:szCs w:val="28"/>
        </w:rPr>
      </w:pPr>
      <w:r>
        <w:rPr>
          <w:sz w:val="28"/>
          <w:szCs w:val="28"/>
        </w:rPr>
        <w:t xml:space="preserve">                                               Conlusion</w:t>
      </w:r>
    </w:p>
    <w:p w14:paraId="142AC1AC" w14:textId="77777777" w:rsidR="00EA0BC0" w:rsidRDefault="00EA0BC0">
      <w:pPr>
        <w:rPr>
          <w:sz w:val="28"/>
          <w:szCs w:val="28"/>
        </w:rPr>
      </w:pPr>
    </w:p>
    <w:p w14:paraId="142AC1AD" w14:textId="77777777" w:rsidR="00EA0BC0" w:rsidRDefault="00EA0BC0">
      <w:pPr>
        <w:rPr>
          <w:sz w:val="28"/>
          <w:szCs w:val="28"/>
        </w:rPr>
      </w:pPr>
    </w:p>
    <w:p w14:paraId="142AC1AE" w14:textId="77777777" w:rsidR="00EA0BC0" w:rsidRDefault="00EA0BC0">
      <w:pPr>
        <w:rPr>
          <w:sz w:val="28"/>
          <w:szCs w:val="28"/>
        </w:rPr>
      </w:pPr>
    </w:p>
    <w:p w14:paraId="142AC1AF" w14:textId="77777777" w:rsidR="00EA0BC0" w:rsidRDefault="0015667D">
      <w:pPr>
        <w:rPr>
          <w:sz w:val="28"/>
          <w:szCs w:val="28"/>
        </w:rPr>
      </w:pPr>
      <w:r>
        <w:rPr>
          <w:sz w:val="28"/>
          <w:szCs w:val="28"/>
        </w:rPr>
        <w:t>This work presents the possibilities and types of different motivations that we classify as humble praise or also positive or negative motivation by a superior or subordinate. The conclusion of th</w:t>
      </w:r>
      <w:r>
        <w:rPr>
          <w:sz w:val="28"/>
          <w:szCs w:val="28"/>
        </w:rPr>
        <w:t xml:space="preserve">e above work shows how to motivate or </w:t>
      </w:r>
      <w:r>
        <w:rPr>
          <w:sz w:val="28"/>
          <w:szCs w:val="28"/>
        </w:rPr>
        <w:lastRenderedPageBreak/>
        <w:t>be motivated in the field of work skills.This essay emphasizes what to do to motivate someone or How to behave to be motivated. Motivation emphasizes refining and implementing your ideas and plans for the job. The empl</w:t>
      </w:r>
      <w:r>
        <w:rPr>
          <w:sz w:val="28"/>
          <w:szCs w:val="28"/>
        </w:rPr>
        <w:t xml:space="preserve">oyee's trust in the employer is a big step towards the employee being able to carry out his future plans and he didn't have to stay in the background or worry about his ideas. Needs, interests or values ​​are a factor of importance for an effective way of </w:t>
      </w:r>
      <w:r>
        <w:rPr>
          <w:sz w:val="28"/>
          <w:szCs w:val="28"/>
        </w:rPr>
        <w:t>motivation. Essay emphasizes several ways and steps, such as why the team is important in practice or how to help get the right motivation.</w:t>
      </w:r>
    </w:p>
    <w:p w14:paraId="142AC1B0" w14:textId="77777777" w:rsidR="00EA0BC0" w:rsidRDefault="0015667D">
      <w:r>
        <w:rPr>
          <w:sz w:val="28"/>
          <w:szCs w:val="28"/>
        </w:rPr>
        <w:t xml:space="preserve">                                                      </w:t>
      </w:r>
    </w:p>
    <w:p w14:paraId="142AC1B1" w14:textId="77777777" w:rsidR="00EA0BC0" w:rsidRDefault="00EA0BC0">
      <w:pPr>
        <w:rPr>
          <w:sz w:val="32"/>
          <w:szCs w:val="32"/>
        </w:rPr>
      </w:pPr>
    </w:p>
    <w:p w14:paraId="142AC1B2" w14:textId="77777777" w:rsidR="00EA0BC0" w:rsidRDefault="00EA0BC0">
      <w:pPr>
        <w:rPr>
          <w:sz w:val="32"/>
          <w:szCs w:val="32"/>
        </w:rPr>
      </w:pPr>
    </w:p>
    <w:p w14:paraId="142AC1B3" w14:textId="77777777" w:rsidR="00EA0BC0" w:rsidRDefault="00EA0BC0">
      <w:pPr>
        <w:rPr>
          <w:sz w:val="32"/>
          <w:szCs w:val="32"/>
        </w:rPr>
      </w:pPr>
    </w:p>
    <w:p w14:paraId="142AC1B4" w14:textId="77777777" w:rsidR="00EA0BC0" w:rsidRDefault="00EA0BC0">
      <w:pPr>
        <w:rPr>
          <w:sz w:val="32"/>
          <w:szCs w:val="32"/>
        </w:rPr>
      </w:pPr>
    </w:p>
    <w:p w14:paraId="142AC1B5" w14:textId="77777777" w:rsidR="00EA0BC0" w:rsidRDefault="00EA0BC0">
      <w:pPr>
        <w:rPr>
          <w:sz w:val="32"/>
          <w:szCs w:val="32"/>
        </w:rPr>
      </w:pPr>
    </w:p>
    <w:p w14:paraId="142AC1B6" w14:textId="77777777" w:rsidR="00EA0BC0" w:rsidRDefault="00EA0BC0">
      <w:pPr>
        <w:rPr>
          <w:sz w:val="32"/>
          <w:szCs w:val="32"/>
        </w:rPr>
      </w:pPr>
    </w:p>
    <w:p w14:paraId="142AC1B7" w14:textId="77777777" w:rsidR="00EA0BC0" w:rsidRDefault="00EA0BC0">
      <w:pPr>
        <w:rPr>
          <w:sz w:val="32"/>
          <w:szCs w:val="32"/>
        </w:rPr>
      </w:pPr>
    </w:p>
    <w:p w14:paraId="142AC1B8" w14:textId="77777777" w:rsidR="00EA0BC0" w:rsidRDefault="00EA0BC0">
      <w:pPr>
        <w:rPr>
          <w:sz w:val="32"/>
          <w:szCs w:val="32"/>
        </w:rPr>
      </w:pPr>
    </w:p>
    <w:p w14:paraId="142AC1B9" w14:textId="77777777" w:rsidR="00EA0BC0" w:rsidRDefault="00EA0BC0">
      <w:pPr>
        <w:rPr>
          <w:sz w:val="32"/>
          <w:szCs w:val="32"/>
        </w:rPr>
      </w:pPr>
    </w:p>
    <w:p w14:paraId="142AC1BA" w14:textId="77777777" w:rsidR="00EA0BC0" w:rsidRDefault="00EA0BC0">
      <w:pPr>
        <w:rPr>
          <w:sz w:val="32"/>
          <w:szCs w:val="32"/>
        </w:rPr>
      </w:pPr>
    </w:p>
    <w:p w14:paraId="142AC1BB" w14:textId="77777777" w:rsidR="00EA0BC0" w:rsidRDefault="00EA0BC0">
      <w:pPr>
        <w:rPr>
          <w:sz w:val="32"/>
          <w:szCs w:val="32"/>
        </w:rPr>
      </w:pPr>
    </w:p>
    <w:p w14:paraId="142AC1BC" w14:textId="77777777" w:rsidR="00EA0BC0" w:rsidRDefault="00EA0BC0">
      <w:pPr>
        <w:rPr>
          <w:sz w:val="32"/>
          <w:szCs w:val="32"/>
        </w:rPr>
      </w:pPr>
    </w:p>
    <w:p w14:paraId="142AC1BD" w14:textId="77777777" w:rsidR="00EA0BC0" w:rsidRDefault="00EA0BC0">
      <w:pPr>
        <w:rPr>
          <w:sz w:val="32"/>
          <w:szCs w:val="32"/>
        </w:rPr>
      </w:pPr>
    </w:p>
    <w:p w14:paraId="142AC1BE" w14:textId="77777777" w:rsidR="00EA0BC0" w:rsidRDefault="0015667D">
      <w:pPr>
        <w:rPr>
          <w:sz w:val="32"/>
          <w:szCs w:val="32"/>
        </w:rPr>
      </w:pPr>
      <w:r>
        <w:rPr>
          <w:sz w:val="32"/>
          <w:szCs w:val="32"/>
        </w:rPr>
        <w:t xml:space="preserve">                                           Reference:</w:t>
      </w:r>
    </w:p>
    <w:p w14:paraId="142AC1BF" w14:textId="77777777" w:rsidR="00EA0BC0" w:rsidRDefault="00EA0BC0">
      <w:pPr>
        <w:rPr>
          <w:sz w:val="32"/>
          <w:szCs w:val="32"/>
        </w:rPr>
      </w:pPr>
    </w:p>
    <w:p w14:paraId="142AC1C0" w14:textId="77777777" w:rsidR="00EA0BC0" w:rsidRDefault="0015667D">
      <w:hyperlink r:id="rId9" w:history="1">
        <w:r>
          <w:rPr>
            <w:rStyle w:val="Hyperlink"/>
            <w:sz w:val="32"/>
            <w:szCs w:val="32"/>
          </w:rPr>
          <w:t>https://www.google.com/sear</w:t>
        </w:r>
        <w:r>
          <w:rPr>
            <w:rStyle w:val="Hyperlink"/>
            <w:sz w:val="32"/>
            <w:szCs w:val="32"/>
          </w:rPr>
          <w:t>ch?q=motivace+v+praci&amp;rlz=1C1EAJD_en-gbGB993GB993&amp;oq=motivace+v+praci&amp;aqs=chrome..69i57j69i60l3.9266j0j7&amp;sourceid=chrome&amp;ie=UTF-8</w:t>
        </w:r>
      </w:hyperlink>
      <w:r>
        <w:rPr>
          <w:sz w:val="32"/>
          <w:szCs w:val="32"/>
        </w:rPr>
        <w:t xml:space="preserve">  </w:t>
      </w:r>
    </w:p>
    <w:p w14:paraId="142AC1C1" w14:textId="77777777" w:rsidR="00EA0BC0" w:rsidRDefault="0015667D">
      <w:r>
        <w:rPr>
          <w:sz w:val="32"/>
          <w:szCs w:val="32"/>
        </w:rPr>
        <w:lastRenderedPageBreak/>
        <w:t xml:space="preserve"> </w:t>
      </w:r>
      <w:hyperlink r:id="rId10" w:history="1">
        <w:r>
          <w:rPr>
            <w:rStyle w:val="Hyperlink"/>
            <w:sz w:val="32"/>
            <w:szCs w:val="32"/>
          </w:rPr>
          <w:t>https://is.vsfs.cz/th/tbski</w:t>
        </w:r>
      </w:hyperlink>
    </w:p>
    <w:p w14:paraId="142AC1C2" w14:textId="77777777" w:rsidR="00EA0BC0" w:rsidRDefault="00EA0BC0">
      <w:pPr>
        <w:rPr>
          <w:sz w:val="28"/>
          <w:szCs w:val="28"/>
        </w:rPr>
      </w:pPr>
    </w:p>
    <w:p w14:paraId="142AC1C3" w14:textId="77777777" w:rsidR="00EA0BC0" w:rsidRDefault="00EA0BC0">
      <w:pPr>
        <w:rPr>
          <w:sz w:val="32"/>
          <w:szCs w:val="32"/>
        </w:rPr>
      </w:pPr>
    </w:p>
    <w:p w14:paraId="142AC1C4" w14:textId="77777777" w:rsidR="00EA0BC0" w:rsidRDefault="00EA0BC0">
      <w:pPr>
        <w:rPr>
          <w:sz w:val="32"/>
          <w:szCs w:val="32"/>
        </w:rPr>
      </w:pPr>
    </w:p>
    <w:p w14:paraId="142AC1C5" w14:textId="77777777" w:rsidR="00EA0BC0" w:rsidRDefault="00EA0BC0">
      <w:pPr>
        <w:rPr>
          <w:sz w:val="32"/>
          <w:szCs w:val="32"/>
        </w:rPr>
      </w:pPr>
    </w:p>
    <w:p w14:paraId="142AC1C6" w14:textId="77777777" w:rsidR="00EA0BC0" w:rsidRDefault="00EA0BC0">
      <w:pPr>
        <w:rPr>
          <w:sz w:val="32"/>
          <w:szCs w:val="32"/>
        </w:rPr>
      </w:pPr>
    </w:p>
    <w:p w14:paraId="142AC1C7" w14:textId="77777777" w:rsidR="00EA0BC0" w:rsidRDefault="00EA0BC0">
      <w:pPr>
        <w:rPr>
          <w:sz w:val="32"/>
          <w:szCs w:val="32"/>
        </w:rPr>
      </w:pPr>
    </w:p>
    <w:sectPr w:rsidR="00EA0BC0">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AC164" w14:textId="77777777" w:rsidR="00000000" w:rsidRDefault="0015667D">
      <w:pPr>
        <w:spacing w:after="0" w:line="240" w:lineRule="auto"/>
      </w:pPr>
      <w:r>
        <w:separator/>
      </w:r>
    </w:p>
  </w:endnote>
  <w:endnote w:type="continuationSeparator" w:id="0">
    <w:p w14:paraId="142AC166" w14:textId="77777777" w:rsidR="00000000" w:rsidRDefault="00156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AC160" w14:textId="77777777" w:rsidR="00000000" w:rsidRDefault="0015667D">
      <w:pPr>
        <w:spacing w:after="0" w:line="240" w:lineRule="auto"/>
      </w:pPr>
      <w:r>
        <w:rPr>
          <w:color w:val="000000"/>
        </w:rPr>
        <w:separator/>
      </w:r>
    </w:p>
  </w:footnote>
  <w:footnote w:type="continuationSeparator" w:id="0">
    <w:p w14:paraId="142AC162" w14:textId="77777777" w:rsidR="00000000" w:rsidRDefault="001566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A0BC0"/>
    <w:rsid w:val="0015667D"/>
    <w:rsid w:val="008E2849"/>
    <w:rsid w:val="00BF1A04"/>
    <w:rsid w:val="00EA0B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C160"/>
  <w15:docId w15:val="{00AD3E9C-6536-45EC-8751-0332A839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cs-CZ"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s.vsfs.cz/th/tbski" TargetMode="External"/><Relationship Id="rId4" Type="http://schemas.openxmlformats.org/officeDocument/2006/relationships/styles" Target="styles.xml"/><Relationship Id="rId9" Type="http://schemas.openxmlformats.org/officeDocument/2006/relationships/hyperlink" Target="https://www.google.com/search?q=motivace+v+praci&amp;rlz=1C1EAJD_en-gbGB993GB993&amp;oq=motivace+v+praci&amp;aqs=chrome..69i57j69i60l3.9266j0j7&amp;sourceid=chrome&amp;ie=UTF-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d1a17051b5631d030e6d6a91677d5f90">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5e2332df86e99e2a29cfe6ca225e2f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482980-8C4B-474F-B772-E037A1CF9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5BDD7B-65F8-450C-924A-6DB2D1A7E3D5}">
  <ds:schemaRefs>
    <ds:schemaRef ds:uri="http://schemas.microsoft.com/sharepoint/v3/contenttype/forms"/>
  </ds:schemaRefs>
</ds:datastoreItem>
</file>

<file path=customXml/itemProps3.xml><?xml version="1.0" encoding="utf-8"?>
<ds:datastoreItem xmlns:ds="http://schemas.openxmlformats.org/officeDocument/2006/customXml" ds:itemID="{0C8047FC-6862-4DF6-93E3-2EE9817C8C5E}">
  <ds:schemaRefs>
    <ds:schemaRef ds:uri="http://purl.org/dc/elements/1.1/"/>
    <ds:schemaRef ds:uri="http://schemas.microsoft.com/office/2006/metadata/properties"/>
    <ds:schemaRef ds:uri="http://schemas.microsoft.com/office/2006/documentManagement/types"/>
    <ds:schemaRef ds:uri="2fff46f4-612e-44ba-884a-bcd0b08f5dc6"/>
    <ds:schemaRef ds:uri="http://schemas.microsoft.com/office/infopath/2007/PartnerControls"/>
    <ds:schemaRef ds:uri="http://schemas.openxmlformats.org/package/2006/metadata/core-properties"/>
    <ds:schemaRef ds:uri="http://www.w3.org/XML/1998/namespace"/>
    <ds:schemaRef ds:uri="2185e222-3c8d-40d1-8655-532d5209bd26"/>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1562</Words>
  <Characters>9220</Characters>
  <Application>Microsoft Office Word</Application>
  <DocSecurity>0</DocSecurity>
  <Lines>76</Lines>
  <Paragraphs>21</Paragraphs>
  <ScaleCrop>false</ScaleCrop>
  <Company/>
  <LinksUpToDate>false</LinksUpToDate>
  <CharactersWithSpaces>10761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dc:description/>
  <cp:lastModifiedBy>Radek</cp:lastModifiedBy>
  <cp:revision>2</cp:revision>
  <dcterms:created xsi:type="dcterms:W3CDTF">2022-03-24T19:12:00Z</dcterms:created>
  <dcterms:modified xsi:type="dcterms:W3CDTF">2022-03-24T19:12:00Z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