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BC2E6" w14:textId="77777777" w:rsidR="002D5B3F" w:rsidRPr="002D5A78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  <w:lang w:val="cy-GB"/>
        </w:rPr>
      </w:pPr>
      <w:r w:rsidRPr="002D5A78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0" behindDoc="0" locked="0" layoutInCell="1" allowOverlap="1" wp14:anchorId="73AD3D34" wp14:editId="5811E4F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 w:rsidRPr="002D5A78">
        <w:rPr>
          <w:rFonts w:ascii="Arial" w:hAnsi="Arial" w:cs="Arial"/>
          <w:lang w:val="cy-GB"/>
        </w:rPr>
        <w:t xml:space="preserve"> </w:t>
      </w:r>
      <w:r w:rsidR="005F3A53" w:rsidRPr="002D5A78">
        <w:rPr>
          <w:rFonts w:ascii="Arial" w:hAnsi="Arial" w:cs="Arial"/>
          <w:lang w:val="cy-GB"/>
        </w:rPr>
        <w:br w:type="textWrapping" w:clear="all"/>
      </w:r>
      <w:r w:rsidR="008528E9" w:rsidRPr="002D5A78">
        <w:rPr>
          <w:rFonts w:ascii="Arial" w:hAnsi="Arial" w:cs="Arial"/>
          <w:b/>
          <w:sz w:val="28"/>
          <w:szCs w:val="28"/>
          <w:lang w:val="cy-GB"/>
        </w:rPr>
        <w:t>ATODIAD GA36d</w:t>
      </w:r>
    </w:p>
    <w:p w14:paraId="09E0E76C" w14:textId="77777777" w:rsidR="002D5B3F" w:rsidRPr="002D5A78" w:rsidRDefault="002D5B3F" w:rsidP="002D5B3F">
      <w:pPr>
        <w:rPr>
          <w:rFonts w:ascii="Arial" w:hAnsi="Arial" w:cs="Arial"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2D5A78" w14:paraId="61B78348" w14:textId="77777777" w:rsidTr="00674829">
        <w:tc>
          <w:tcPr>
            <w:tcW w:w="9922" w:type="dxa"/>
            <w:shd w:val="clear" w:color="auto" w:fill="C0C0C0"/>
          </w:tcPr>
          <w:p w14:paraId="141AC300" w14:textId="77777777" w:rsidR="00681FA9" w:rsidRPr="002D5A78" w:rsidRDefault="00131FEF" w:rsidP="00D32E34">
            <w:pPr>
              <w:pStyle w:val="Heading4"/>
              <w:rPr>
                <w:rFonts w:ascii="Arial" w:hAnsi="Arial" w:cs="Arial"/>
                <w:b/>
                <w:lang w:val="cy-GB"/>
              </w:rPr>
            </w:pPr>
            <w:r w:rsidRPr="002D5A78">
              <w:rPr>
                <w:rFonts w:ascii="Arial" w:hAnsi="Arial" w:cs="Arial"/>
                <w:b/>
                <w:lang w:val="cy-GB"/>
              </w:rPr>
              <w:t>MANYLEB ASESU LEFEL 7</w:t>
            </w:r>
            <w:r w:rsidR="003A3CE5" w:rsidRPr="002D5A78">
              <w:rPr>
                <w:rFonts w:ascii="Arial" w:hAnsi="Arial" w:cs="Arial"/>
                <w:b/>
                <w:lang w:val="cy-GB"/>
              </w:rPr>
              <w:t xml:space="preserve"> </w:t>
            </w:r>
          </w:p>
        </w:tc>
      </w:tr>
    </w:tbl>
    <w:p w14:paraId="58344868" w14:textId="77777777" w:rsidR="003A3CE5" w:rsidRPr="002D5A78" w:rsidRDefault="003A3CE5" w:rsidP="002D5B3F">
      <w:pPr>
        <w:jc w:val="center"/>
        <w:rPr>
          <w:rFonts w:ascii="Arial" w:hAnsi="Arial" w:cs="Arial"/>
          <w:b/>
          <w:i/>
          <w:sz w:val="32"/>
          <w:lang w:val="cy-GB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2D5A78" w14:paraId="58DC9F55" w14:textId="77777777" w:rsidTr="1C764A48">
        <w:tc>
          <w:tcPr>
            <w:tcW w:w="2093" w:type="dxa"/>
          </w:tcPr>
          <w:p w14:paraId="68CAA328" w14:textId="77777777" w:rsidR="003B3F9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40E22C85" w14:textId="77777777" w:rsidR="003B3F9D" w:rsidRPr="002D5A78" w:rsidRDefault="0017512A" w:rsidP="3C46D5F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3C46D5F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3C46D5F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nstrText xml:space="preserve"> FORMTEXT </w:instrText>
            </w:r>
            <w:r w:rsidRPr="3C46D5F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r>
            <w:r w:rsidRPr="3C46D5F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fldChar w:fldCharType="separate"/>
            </w:r>
            <w:r w:rsidR="003B3F9D" w:rsidRPr="3C46D5FA">
              <w:rPr>
                <w:rFonts w:ascii="Arial" w:hAnsi="Arial" w:cs="Arial"/>
                <w:b/>
                <w:bCs/>
                <w:noProof/>
                <w:sz w:val="22"/>
                <w:szCs w:val="22"/>
                <w:lang w:val="cy-GB"/>
              </w:rPr>
              <w:t> </w:t>
            </w:r>
            <w:r w:rsidR="003B3F9D" w:rsidRPr="3C46D5FA">
              <w:rPr>
                <w:rFonts w:ascii="Arial" w:hAnsi="Arial" w:cs="Arial"/>
                <w:b/>
                <w:bCs/>
                <w:noProof/>
                <w:sz w:val="22"/>
                <w:szCs w:val="22"/>
                <w:lang w:val="cy-GB"/>
              </w:rPr>
              <w:t> </w:t>
            </w:r>
            <w:r w:rsidR="003B3F9D" w:rsidRPr="3C46D5FA">
              <w:rPr>
                <w:rFonts w:ascii="Arial" w:hAnsi="Arial" w:cs="Arial"/>
                <w:b/>
                <w:bCs/>
                <w:noProof/>
                <w:sz w:val="22"/>
                <w:szCs w:val="22"/>
                <w:lang w:val="cy-GB"/>
              </w:rPr>
              <w:t> </w:t>
            </w:r>
            <w:r w:rsidR="003B3F9D" w:rsidRPr="3C46D5FA">
              <w:rPr>
                <w:rFonts w:ascii="Arial" w:hAnsi="Arial" w:cs="Arial"/>
                <w:b/>
                <w:bCs/>
                <w:noProof/>
                <w:sz w:val="22"/>
                <w:szCs w:val="22"/>
                <w:lang w:val="cy-GB"/>
              </w:rPr>
              <w:t> </w:t>
            </w:r>
            <w:r w:rsidR="003B3F9D" w:rsidRPr="3C46D5FA">
              <w:rPr>
                <w:rFonts w:ascii="Arial" w:hAnsi="Arial" w:cs="Arial"/>
                <w:b/>
                <w:bCs/>
                <w:noProof/>
                <w:sz w:val="22"/>
                <w:szCs w:val="22"/>
                <w:lang w:val="cy-GB"/>
              </w:rPr>
              <w:t> </w:t>
            </w:r>
            <w:r w:rsidRPr="3C46D5F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FD2AEE0" w14:textId="77777777" w:rsidR="003B3F9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108BA8EF" w14:textId="77777777" w:rsidR="003B3F9D" w:rsidRPr="002D5A78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</w:tr>
      <w:tr w:rsidR="00DB116D" w:rsidRPr="002D5A78" w14:paraId="6546B49B" w14:textId="77777777" w:rsidTr="1C764A48">
        <w:tc>
          <w:tcPr>
            <w:tcW w:w="2093" w:type="dxa"/>
          </w:tcPr>
          <w:p w14:paraId="22D956CC" w14:textId="77777777" w:rsidR="00DB116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6E39E90" w14:textId="34E972D4" w:rsidR="00DB116D" w:rsidRPr="002D5A78" w:rsidRDefault="0025398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Doethuriaeth Mewn Addysg (EdD)</w:t>
            </w:r>
          </w:p>
        </w:tc>
      </w:tr>
      <w:tr w:rsidR="008F1308" w:rsidRPr="002D5A78" w14:paraId="69F2F2FF" w14:textId="77777777" w:rsidTr="1C764A48">
        <w:tc>
          <w:tcPr>
            <w:tcW w:w="2093" w:type="dxa"/>
          </w:tcPr>
          <w:p w14:paraId="648B8449" w14:textId="77777777" w:rsidR="008F1308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575EC686" w14:textId="6A18FC0E" w:rsidR="008F1308" w:rsidRPr="002D5A78" w:rsidRDefault="00473FD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73FD3">
              <w:rPr>
                <w:rFonts w:ascii="Arial" w:hAnsi="Arial" w:cs="Arial"/>
                <w:b/>
                <w:sz w:val="22"/>
                <w:szCs w:val="22"/>
              </w:rPr>
              <w:t>Cyflwyniad i Ddulliau Ymchwil mewn Addysg</w:t>
            </w:r>
          </w:p>
        </w:tc>
      </w:tr>
      <w:tr w:rsidR="00B84B5B" w:rsidRPr="002D5A78" w14:paraId="4C603024" w14:textId="77777777" w:rsidTr="1C764A48">
        <w:tc>
          <w:tcPr>
            <w:tcW w:w="2093" w:type="dxa"/>
          </w:tcPr>
          <w:p w14:paraId="28610531" w14:textId="77777777" w:rsidR="00B84B5B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2D10F980" w14:textId="3AD59A0F" w:rsidR="00B84B5B" w:rsidRPr="002D5A78" w:rsidRDefault="001571F0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ECD</w:t>
            </w:r>
            <w:r w:rsidR="00253982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E7002C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F406F06" w14:textId="77777777" w:rsidR="00B84B5B" w:rsidRPr="002D5A78" w:rsidRDefault="00131FEF" w:rsidP="00D32E34">
            <w:pPr>
              <w:pStyle w:val="Heading2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65F03CFA" w14:textId="1F89ACB6" w:rsidR="00B84B5B" w:rsidRPr="002D5A78" w:rsidRDefault="006B2DD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45%</w:t>
            </w:r>
          </w:p>
        </w:tc>
      </w:tr>
      <w:tr w:rsidR="00DB116D" w:rsidRPr="002D5A78" w14:paraId="131C8D24" w14:textId="77777777" w:rsidTr="1C764A48">
        <w:tc>
          <w:tcPr>
            <w:tcW w:w="2093" w:type="dxa"/>
          </w:tcPr>
          <w:p w14:paraId="2123AF72" w14:textId="77777777" w:rsidR="00DB116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710E5E23" w14:textId="02BEB925" w:rsidR="00DB116D" w:rsidRPr="002D5A78" w:rsidRDefault="0018005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581B6B10">
              <w:rPr>
                <w:rFonts w:ascii="Arial" w:hAnsi="Arial" w:cs="Arial"/>
                <w:b/>
                <w:bCs/>
                <w:sz w:val="22"/>
                <w:szCs w:val="22"/>
              </w:rPr>
              <w:t>Dr. Caroline Lewis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F3E479F" w14:textId="77777777" w:rsidR="00DB116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234E6F9D" w14:textId="28EB8DF9" w:rsidR="00DB116D" w:rsidRPr="002D5A78" w:rsidRDefault="002075BC" w:rsidP="008F326D">
            <w:pPr>
              <w:spacing w:before="120" w:after="12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Dr. Catherine Morgan</w:t>
            </w:r>
          </w:p>
        </w:tc>
      </w:tr>
      <w:tr w:rsidR="00DB116D" w:rsidRPr="002D5A78" w14:paraId="0EC1DCC1" w14:textId="77777777" w:rsidTr="1C764A48">
        <w:tc>
          <w:tcPr>
            <w:tcW w:w="2093" w:type="dxa"/>
          </w:tcPr>
          <w:p w14:paraId="495F4CE8" w14:textId="77777777" w:rsidR="00DB116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02D4A3ED" w14:textId="0FB2DECD" w:rsidR="00C67E4D" w:rsidRPr="00C67E4D" w:rsidRDefault="00233EDE" w:rsidP="00C67E4D">
            <w:pPr>
              <w:spacing w:before="120" w:after="120"/>
              <w:rPr>
                <w:rStyle w:val="ui-provider"/>
                <w:rFonts w:ascii="Arial" w:eastAsia="Arial" w:hAnsi="Arial" w:cs="Arial"/>
                <w:color w:val="000000" w:themeColor="text1"/>
                <w:sz w:val="21"/>
                <w:szCs w:val="21"/>
                <w:lang w:val="cy-GB"/>
              </w:rPr>
            </w:pPr>
            <w:r w:rsidRPr="00233EDE">
              <w:rPr>
                <w:rFonts w:ascii="Arial" w:hAnsi="Arial" w:cs="Arial"/>
                <w:b/>
                <w:sz w:val="22"/>
                <w:szCs w:val="22"/>
                <w:lang w:val="cy-GB"/>
              </w:rPr>
              <w:t>Cydran 1 Aseiniad ysgrifenedig</w:t>
            </w:r>
            <w:r w:rsidR="00C67E4D" w:rsidRPr="00C67E4D">
              <w:rPr>
                <w:rStyle w:val="ui-provider"/>
                <w:rFonts w:ascii="Arial" w:eastAsia="Arial" w:hAnsi="Arial" w:cs="Arial"/>
                <w:color w:val="000000" w:themeColor="text1"/>
                <w:sz w:val="21"/>
                <w:szCs w:val="21"/>
                <w:lang w:val="cy-GB"/>
              </w:rPr>
              <w:t xml:space="preserve">. </w:t>
            </w:r>
          </w:p>
          <w:p w14:paraId="68164E46" w14:textId="5C1A1BFD" w:rsidR="00DB116D" w:rsidRPr="002D5A78" w:rsidRDefault="00DB116D" w:rsidP="1C764A48">
            <w:pPr>
              <w:spacing w:before="120" w:after="12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3AC5C625" w14:textId="77777777" w:rsidR="00DB116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04F56CD" w14:textId="4A062F0A" w:rsidR="00DB116D" w:rsidRPr="002D5A78" w:rsidRDefault="008F32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3,5</w:t>
            </w:r>
            <w:r w:rsidR="007C6B00"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00</w:t>
            </w:r>
          </w:p>
        </w:tc>
      </w:tr>
      <w:tr w:rsidR="00B84B5B" w:rsidRPr="002D5A78" w14:paraId="3473FFEC" w14:textId="77777777" w:rsidTr="1C764A48">
        <w:tc>
          <w:tcPr>
            <w:tcW w:w="2093" w:type="dxa"/>
          </w:tcPr>
          <w:p w14:paraId="3E3E8944" w14:textId="77777777" w:rsidR="00B84B5B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6FA80AF7" w14:textId="0ABC30D5" w:rsidR="00B84B5B" w:rsidRPr="002D5A78" w:rsidRDefault="00233EDE" w:rsidP="3C46D5FA">
            <w:pPr>
              <w:spacing w:before="120" w:after="12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01</w:t>
            </w:r>
            <w:r w:rsidR="536DD9B8" w:rsidRPr="3C46D5F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/</w:t>
            </w:r>
            <w:r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0</w:t>
            </w:r>
            <w:r w:rsidR="536DD9B8" w:rsidRPr="3C46D5F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5/2</w:t>
            </w:r>
            <w:r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6</w:t>
            </w:r>
          </w:p>
          <w:p w14:paraId="0024D58A" w14:textId="7EBED087" w:rsidR="00B84B5B" w:rsidRPr="002D5A78" w:rsidRDefault="00B84B5B" w:rsidP="3C46D5F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val="cy-GB"/>
              </w:rPr>
            </w:pPr>
          </w:p>
        </w:tc>
        <w:tc>
          <w:tcPr>
            <w:tcW w:w="2268" w:type="dxa"/>
          </w:tcPr>
          <w:p w14:paraId="2020CED3" w14:textId="77777777" w:rsidR="00B84B5B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25AB3744" w14:textId="288F4EA4" w:rsidR="00B84B5B" w:rsidRPr="002D5A78" w:rsidRDefault="00233EDE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02/06/26</w:t>
            </w:r>
          </w:p>
        </w:tc>
      </w:tr>
      <w:tr w:rsidR="00152E9D" w:rsidRPr="006B2DD5" w14:paraId="7A5B90B4" w14:textId="77777777" w:rsidTr="1C764A48">
        <w:tc>
          <w:tcPr>
            <w:tcW w:w="2093" w:type="dxa"/>
          </w:tcPr>
          <w:p w14:paraId="612DE0DE" w14:textId="77777777" w:rsidR="00152E9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38188036" w14:textId="77777777" w:rsidR="00A406E5" w:rsidRPr="002D5A78" w:rsidRDefault="00131FEF" w:rsidP="00A406E5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1EFB701C" w14:textId="77777777" w:rsidR="00A406E5" w:rsidRPr="002D5A78" w:rsidRDefault="00131FEF" w:rsidP="00131FE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3556EEAD" w14:textId="77777777" w:rsidR="00FB1EAC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FB1EAC"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76E04198" w14:textId="039CD78D" w:rsidR="00FB1EAC" w:rsidRPr="002D5A78" w:rsidRDefault="00FB1EAC" w:rsidP="00FB1EAC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>Bydd gwaith a gyflwynir hyd at wythnos yn hwyr yn cael ei gapio ar 50% ar gyfer y cynnig cyntaf a dyfernir marc o 0% am waith ail-asesu. Dim ond os oes hawliad amgylchiadau esgusodol cymeradwy y gellir diddymu cosbau am gyflwyno'n hwyr.</w:t>
            </w:r>
          </w:p>
          <w:p w14:paraId="2F08A981" w14:textId="576ABCC7" w:rsidR="00A406E5" w:rsidRPr="002D5A78" w:rsidRDefault="00FB1EAC" w:rsidP="00FB1E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ail-asesu os caiff ei gynnig gan Fwrdd Arholi neu os oes hawliad amgylchiadau esgusodol cymeradwy.</w:t>
            </w:r>
          </w:p>
        </w:tc>
      </w:tr>
      <w:tr w:rsidR="00A406E5" w:rsidRPr="006B2DD5" w14:paraId="6ED0F5BE" w14:textId="77777777" w:rsidTr="1C764A48">
        <w:tc>
          <w:tcPr>
            <w:tcW w:w="2093" w:type="dxa"/>
          </w:tcPr>
          <w:p w14:paraId="25CB373D" w14:textId="77777777" w:rsidR="00A406E5" w:rsidRPr="002D5A78" w:rsidRDefault="00131FEF" w:rsidP="00D32E34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0012DDBB" w14:textId="77777777" w:rsidR="00A406E5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</w:p>
        </w:tc>
      </w:tr>
    </w:tbl>
    <w:p w14:paraId="3905AEEC" w14:textId="77777777" w:rsidR="00A406E5" w:rsidRPr="002D5A78" w:rsidRDefault="00A406E5">
      <w:pPr>
        <w:rPr>
          <w:rFonts w:ascii="Arial" w:hAnsi="Arial" w:cs="Arial"/>
          <w:sz w:val="32"/>
          <w:lang w:val="cy-GB"/>
        </w:rPr>
      </w:pPr>
      <w:r w:rsidRPr="002D5A78">
        <w:rPr>
          <w:rFonts w:ascii="Arial" w:hAnsi="Arial" w:cs="Arial"/>
          <w:sz w:val="32"/>
          <w:lang w:val="cy-GB"/>
        </w:rPr>
        <w:br w:type="page"/>
      </w:r>
    </w:p>
    <w:p w14:paraId="2A1472E5" w14:textId="77777777" w:rsidR="00152E9D" w:rsidRPr="002D5A78" w:rsidRDefault="00152E9D" w:rsidP="00DB116D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2D5A78" w14:paraId="3C8175DE" w14:textId="77777777" w:rsidTr="3C46D5FA">
        <w:tc>
          <w:tcPr>
            <w:tcW w:w="9747" w:type="dxa"/>
          </w:tcPr>
          <w:p w14:paraId="6D8888E4" w14:textId="77777777" w:rsidR="00C01A3F" w:rsidRPr="002D5A78" w:rsidRDefault="00131FEF" w:rsidP="00273FEE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29F87A88" w14:textId="77777777" w:rsidR="00C01A3F" w:rsidRPr="002D5A78" w:rsidRDefault="00131FEF" w:rsidP="00D32E3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5D5DB5" w14:paraId="5560B01F" w14:textId="77777777" w:rsidTr="3C46D5FA">
        <w:tc>
          <w:tcPr>
            <w:tcW w:w="9747" w:type="dxa"/>
          </w:tcPr>
          <w:p w14:paraId="7AAE3225" w14:textId="77777777" w:rsidR="002A4C54" w:rsidRPr="00C40058" w:rsidRDefault="002A4C54" w:rsidP="002A4C54">
            <w:pPr>
              <w:pStyle w:val="NoSpacing"/>
              <w:rPr>
                <w:rFonts w:asciiTheme="majorHAnsi" w:hAnsiTheme="majorHAnsi" w:cstheme="majorHAnsi"/>
                <w:szCs w:val="22"/>
              </w:rPr>
            </w:pPr>
            <w:r w:rsidRPr="008A0305">
              <w:rPr>
                <w:rFonts w:ascii="Calibri" w:hAnsi="Calibri" w:cs="Calibri"/>
              </w:rPr>
              <w:t xml:space="preserve">Ar ôl cwblhau’r modwl hwn yn </w:t>
            </w:r>
            <w:r w:rsidRPr="00C40058">
              <w:rPr>
                <w:rFonts w:asciiTheme="majorHAnsi" w:hAnsiTheme="majorHAnsi" w:cstheme="majorHAnsi"/>
                <w:szCs w:val="22"/>
              </w:rPr>
              <w:t xml:space="preserve">llwyddiannus, dylai’r myfyriwr allu: </w:t>
            </w:r>
          </w:p>
          <w:p w14:paraId="07C6A29E" w14:textId="77777777" w:rsidR="002A4C54" w:rsidRPr="00C40058" w:rsidRDefault="002A4C54" w:rsidP="002A4C54">
            <w:pPr>
              <w:pStyle w:val="NoSpacing"/>
              <w:numPr>
                <w:ilvl w:val="0"/>
                <w:numId w:val="31"/>
              </w:numPr>
              <w:rPr>
                <w:rFonts w:asciiTheme="majorHAnsi" w:hAnsiTheme="majorHAnsi" w:cstheme="majorHAnsi"/>
                <w:szCs w:val="22"/>
              </w:rPr>
            </w:pPr>
            <w:r w:rsidRPr="00C40058">
              <w:rPr>
                <w:rFonts w:asciiTheme="majorHAnsi" w:hAnsiTheme="majorHAnsi" w:cstheme="majorHAnsi"/>
                <w:szCs w:val="22"/>
              </w:rPr>
              <w:t xml:space="preserve">Werthuso’n feirniadol dechnegau casglu data a modelau ymchwil addysg gwahanol er mwyn ymgymryd â’u hastudiaethau unigol mewn cyd-destunau ffurfiol, anffurfiol a heb fod yn ffurfiol. </w:t>
            </w:r>
          </w:p>
          <w:p w14:paraId="6A592D89" w14:textId="77777777" w:rsidR="002A4C54" w:rsidRPr="00C40058" w:rsidRDefault="002A4C54" w:rsidP="002A4C54">
            <w:pPr>
              <w:pStyle w:val="NoSpacing"/>
              <w:numPr>
                <w:ilvl w:val="0"/>
                <w:numId w:val="30"/>
              </w:numPr>
              <w:rPr>
                <w:rFonts w:asciiTheme="majorHAnsi" w:hAnsiTheme="majorHAnsi" w:cstheme="majorHAnsi"/>
                <w:szCs w:val="22"/>
              </w:rPr>
            </w:pPr>
            <w:r w:rsidRPr="00C40058">
              <w:rPr>
                <w:rFonts w:asciiTheme="majorHAnsi" w:hAnsiTheme="majorHAnsi" w:cstheme="majorHAnsi"/>
                <w:szCs w:val="22"/>
              </w:rPr>
              <w:t xml:space="preserve">Dangos a mynegi dealltwriaeth feirniadol o gysyniadau methodolegol allweddol mewn ymchwil addysg a chymhwyso hyn i gyd-destunau ffurfiol, anffurfiol a heb fod yn ffurfiol. </w:t>
            </w:r>
          </w:p>
          <w:p w14:paraId="7A34CC10" w14:textId="77777777" w:rsidR="002A4C54" w:rsidRPr="00C40058" w:rsidRDefault="002A4C54" w:rsidP="002A4C54">
            <w:pPr>
              <w:pStyle w:val="NoSpacing"/>
              <w:numPr>
                <w:ilvl w:val="0"/>
                <w:numId w:val="30"/>
              </w:numPr>
              <w:rPr>
                <w:rFonts w:asciiTheme="majorHAnsi" w:hAnsiTheme="majorHAnsi" w:cstheme="majorHAnsi"/>
                <w:szCs w:val="22"/>
              </w:rPr>
            </w:pPr>
            <w:r w:rsidRPr="00C40058">
              <w:rPr>
                <w:rFonts w:asciiTheme="majorHAnsi" w:hAnsiTheme="majorHAnsi" w:cstheme="majorHAnsi"/>
                <w:szCs w:val="22"/>
              </w:rPr>
              <w:t xml:space="preserve">Adfyfyrio’n feirniadol ar natur foesegol ymgymryd ag ymchwil yn ymarferol mewn cyddestunau ffurfiol, anffurfiol a heb fod yn ffurfiol. </w:t>
            </w:r>
          </w:p>
          <w:p w14:paraId="56858636" w14:textId="77777777" w:rsidR="002A4C54" w:rsidRPr="00C40058" w:rsidRDefault="002A4C54" w:rsidP="002A4C54">
            <w:pPr>
              <w:pStyle w:val="NoSpacing"/>
              <w:numPr>
                <w:ilvl w:val="0"/>
                <w:numId w:val="30"/>
              </w:numPr>
              <w:rPr>
                <w:rFonts w:asciiTheme="majorHAnsi" w:hAnsiTheme="majorHAnsi" w:cstheme="majorHAnsi"/>
                <w:szCs w:val="22"/>
              </w:rPr>
            </w:pPr>
            <w:r w:rsidRPr="00C40058">
              <w:rPr>
                <w:rFonts w:asciiTheme="majorHAnsi" w:hAnsiTheme="majorHAnsi" w:cstheme="majorHAnsi"/>
                <w:szCs w:val="22"/>
              </w:rPr>
              <w:t xml:space="preserve">Gwerthuso’n feirniadol addasrwydd cymhwyso offer casglu data meintiol ac ansoddol mewn cyd-destunau addysgol ffurfiol, anffurfiol a heb fod yn ffurfiol. </w:t>
            </w:r>
          </w:p>
          <w:p w14:paraId="068C7492" w14:textId="77777777" w:rsidR="00C01A3F" w:rsidRPr="00C40058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951801B" w14:textId="77777777" w:rsidR="00C01A3F" w:rsidRPr="002D5A78" w:rsidRDefault="00C01A3F" w:rsidP="00BA1176">
      <w:pPr>
        <w:rPr>
          <w:rFonts w:ascii="Arial" w:hAnsi="Arial" w:cs="Arial"/>
          <w:b/>
          <w:lang w:val="cy-GB"/>
        </w:rPr>
      </w:pPr>
    </w:p>
    <w:p w14:paraId="46AC8CC3" w14:textId="77777777" w:rsidR="00C01A3F" w:rsidRPr="002D5A78" w:rsidRDefault="00C01A3F" w:rsidP="00BA1176">
      <w:pPr>
        <w:rPr>
          <w:rFonts w:ascii="Arial" w:hAnsi="Arial" w:cs="Arial"/>
          <w:b/>
          <w:lang w:val="cy-GB"/>
        </w:rPr>
      </w:pPr>
    </w:p>
    <w:p w14:paraId="64A0DF8B" w14:textId="77777777" w:rsidR="0028204E" w:rsidRPr="002D5A78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2D5A78" w14:paraId="1EA8DB94" w14:textId="77777777" w:rsidTr="00131FEF">
        <w:tc>
          <w:tcPr>
            <w:tcW w:w="9781" w:type="dxa"/>
            <w:shd w:val="clear" w:color="auto" w:fill="C0C0C0"/>
          </w:tcPr>
          <w:p w14:paraId="0AACB503" w14:textId="77777777" w:rsidR="005969E2" w:rsidRPr="002D5A78" w:rsidRDefault="00933F10" w:rsidP="00D32E34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cy-GB"/>
              </w:rPr>
            </w:pPr>
            <w:r w:rsidRPr="002D5A78">
              <w:rPr>
                <w:rFonts w:ascii="Arial" w:hAnsi="Arial" w:cs="Arial"/>
                <w:sz w:val="32"/>
                <w:lang w:val="cy-GB"/>
              </w:rPr>
              <w:br w:type="page"/>
            </w:r>
            <w:r w:rsidR="00131FEF" w:rsidRPr="002D5A7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4EFC8C0A" w14:textId="77777777" w:rsidR="00EE6F25" w:rsidRPr="002D5A78" w:rsidRDefault="00EE6F25" w:rsidP="005969E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9953C37" w14:textId="77777777" w:rsidR="00A67FB1" w:rsidRPr="002D5A78" w:rsidRDefault="00A67FB1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D33E8FC" w14:textId="77777777" w:rsidR="00152E9D" w:rsidRPr="002D5A78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4A7ABBE5" w14:textId="77777777" w:rsidR="00732101" w:rsidRDefault="00D6661F" w:rsidP="00D6661F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D6661F">
        <w:rPr>
          <w:rFonts w:ascii="Arial" w:hAnsi="Arial" w:cs="Arial"/>
          <w:sz w:val="24"/>
          <w:szCs w:val="24"/>
          <w:lang w:val="cy-GB"/>
        </w:rPr>
        <w:t xml:space="preserve">Cydran Asesu 1 – 45% </w:t>
      </w:r>
    </w:p>
    <w:p w14:paraId="33A10170" w14:textId="68CAE331" w:rsidR="00D6661F" w:rsidRDefault="00D6661F" w:rsidP="00D6661F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D6661F">
        <w:rPr>
          <w:rFonts w:ascii="Arial" w:hAnsi="Arial" w:cs="Arial"/>
          <w:sz w:val="24"/>
          <w:szCs w:val="24"/>
          <w:lang w:val="cy-GB"/>
        </w:rPr>
        <w:t xml:space="preserve">Aseiniad Ysgrifenedig: (3500 o eiriau). </w:t>
      </w:r>
    </w:p>
    <w:p w14:paraId="19B0578B" w14:textId="77777777" w:rsidR="00732101" w:rsidRDefault="00732101" w:rsidP="00D6661F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64A2E6C" w14:textId="77777777" w:rsidR="00732101" w:rsidRDefault="00D6661F" w:rsidP="00D6661F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D6661F">
        <w:rPr>
          <w:rFonts w:ascii="Arial" w:hAnsi="Arial" w:cs="Arial"/>
          <w:sz w:val="24"/>
          <w:szCs w:val="24"/>
          <w:lang w:val="cy-GB"/>
        </w:rPr>
        <w:t xml:space="preserve">Myfyriwch yn feirniadol ar baradaimau ymchwil a fyddai'n eich galluogi i gynnal ymholiad dulliau cymysg a fyddai'n bodloni cwestiynau ymchwil a nodwyd. </w:t>
      </w:r>
    </w:p>
    <w:p w14:paraId="77DBA7F4" w14:textId="77777777" w:rsidR="00732101" w:rsidRDefault="00732101" w:rsidP="00D6661F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4D310E26" w14:textId="56E3AFC9" w:rsidR="00D6661F" w:rsidRPr="00D6661F" w:rsidRDefault="00D6661F" w:rsidP="00D6661F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D6661F">
        <w:rPr>
          <w:rFonts w:ascii="Arial" w:hAnsi="Arial" w:cs="Arial"/>
          <w:sz w:val="24"/>
          <w:szCs w:val="24"/>
          <w:lang w:val="cy-GB"/>
        </w:rPr>
        <w:t>Gan gyfeirio at lenyddiaeth berthnasol, nodwch faes ymchwil y gallech fod eisiau ei archwilio. Crëwch rhwng 1 a 3 chwestiwn ymchwil y gellid eu hateb trwy ddull dulliau cymysg o gasglu data. Gwerthuswch yn feirniadol baradaimau ymchwil ansoddol a meintiol sy'n cysylltu â'ch cwestiynau ymchwil, gan gyfiawnhau pam eu bod yn briodol.</w:t>
      </w:r>
    </w:p>
    <w:p w14:paraId="184B6606" w14:textId="081B6909" w:rsidR="56F35711" w:rsidRDefault="56F35711" w:rsidP="56F35711">
      <w:pPr>
        <w:ind w:left="720"/>
        <w:rPr>
          <w:rFonts w:ascii="Arial" w:hAnsi="Arial" w:cs="Arial"/>
          <w:sz w:val="24"/>
          <w:szCs w:val="24"/>
          <w:highlight w:val="yellow"/>
          <w:lang w:val="cy-GB"/>
        </w:rPr>
      </w:pPr>
    </w:p>
    <w:p w14:paraId="60DAAB09" w14:textId="217DFC29" w:rsidR="005E197E" w:rsidRDefault="005E197E">
      <w:pPr>
        <w:rPr>
          <w:rFonts w:ascii="Arial" w:hAnsi="Arial" w:cs="Arial"/>
          <w:sz w:val="24"/>
          <w:szCs w:val="24"/>
          <w:highlight w:val="yellow"/>
          <w:lang w:val="cy-GB"/>
        </w:rPr>
      </w:pPr>
      <w:r>
        <w:rPr>
          <w:rFonts w:ascii="Arial" w:hAnsi="Arial" w:cs="Arial"/>
          <w:sz w:val="24"/>
          <w:szCs w:val="24"/>
          <w:highlight w:val="yellow"/>
          <w:lang w:val="cy-GB"/>
        </w:rPr>
        <w:br w:type="page"/>
      </w:r>
    </w:p>
    <w:p w14:paraId="793F6BEF" w14:textId="6D972345" w:rsidR="00C31DFE" w:rsidRPr="005E197E" w:rsidRDefault="005E197E" w:rsidP="56F35711">
      <w:pPr>
        <w:ind w:left="720"/>
        <w:rPr>
          <w:rFonts w:ascii="Arial" w:hAnsi="Arial" w:cs="Arial"/>
          <w:b/>
          <w:bCs/>
          <w:sz w:val="24"/>
          <w:szCs w:val="24"/>
          <w:lang w:val="cy-GB"/>
        </w:rPr>
      </w:pPr>
      <w:r w:rsidRPr="005E197E">
        <w:rPr>
          <w:rFonts w:ascii="Arial" w:hAnsi="Arial" w:cs="Arial"/>
          <w:b/>
          <w:bCs/>
          <w:sz w:val="24"/>
          <w:szCs w:val="24"/>
        </w:rPr>
        <w:lastRenderedPageBreak/>
        <w:t>Defnyddio Deallusrwydd Artiffisial Cynhyrchiol mewn Asesu</w:t>
      </w:r>
    </w:p>
    <w:p w14:paraId="69E3BD10" w14:textId="3330C869" w:rsidR="56F35711" w:rsidRPr="005E197E" w:rsidRDefault="56F35711" w:rsidP="56F35711">
      <w:pPr>
        <w:ind w:left="720"/>
        <w:rPr>
          <w:rFonts w:ascii="Arial" w:hAnsi="Arial" w:cs="Arial"/>
          <w:b/>
          <w:bCs/>
          <w:sz w:val="24"/>
          <w:szCs w:val="24"/>
          <w:highlight w:val="yellow"/>
          <w:lang w:val="cy-GB"/>
        </w:rPr>
      </w:pPr>
    </w:p>
    <w:tbl>
      <w:tblPr>
        <w:tblStyle w:val="TableGrid"/>
        <w:tblW w:w="10830" w:type="dxa"/>
        <w:tblInd w:w="3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14"/>
        <w:gridCol w:w="5386"/>
        <w:gridCol w:w="3230"/>
      </w:tblGrid>
      <w:tr w:rsidR="001E305A" w14:paraId="5C702E77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72E49DC" w14:textId="70D436A6" w:rsidR="001E305A" w:rsidRDefault="001E305A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YMCHWIL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35D447DA" w14:textId="0F87DF74" w:rsidR="001E305A" w:rsidRDefault="001E305A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DA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 Cynhyrchiol i'ch cefnogi mewn ymchwil a dadansoddi data.</w:t>
            </w:r>
          </w:p>
        </w:tc>
        <w:tc>
          <w:tcPr>
            <w:tcW w:w="323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2BD54240" w14:textId="5842E6DA" w:rsidR="001E305A" w:rsidRDefault="001F214E" w:rsidP="0039035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r w:rsidR="001E305A"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="001E305A"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  <w:r w:rsidR="001E305A" w:rsidRPr="581B6B10">
              <w:rPr>
                <w:rFonts w:ascii="Arial" w:eastAsia="Arial" w:hAnsi="Arial" w:cs="Arial"/>
                <w:sz w:val="22"/>
                <w:szCs w:val="22"/>
              </w:rPr>
              <w:t xml:space="preserve">  </w:t>
            </w:r>
          </w:p>
          <w:p w14:paraId="2F5B52BD" w14:textId="77777777" w:rsidR="001E305A" w:rsidRDefault="001E305A" w:rsidP="00390350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5D81ED0F" w14:textId="6067B49D" w:rsidR="001E305A" w:rsidRDefault="001E305A" w:rsidP="00390350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 w:rsidR="001F214E">
              <w:rPr>
                <w:rFonts w:ascii="Arial" w:eastAsia="Arial" w:hAnsi="Arial" w:cs="Arial"/>
                <w:sz w:val="22"/>
                <w:szCs w:val="22"/>
              </w:rPr>
              <w:t>a chewch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</w:tc>
      </w:tr>
      <w:tr w:rsidR="001E305A" w14:paraId="6EF3C998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56B37926" w14:textId="75AE09CC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STRWYTHUR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3E3B928D" w14:textId="27131A37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DA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 Cynhyrchiol i'ch cefnogi wrth strwythuro'ch cyflwyniad, gan gynnwys creu strwythur dadl drafft, nodi rhannau a phenawdau, ac ati.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3C2467E3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</w:t>
            </w:r>
          </w:p>
          <w:p w14:paraId="5BB249E7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62158748" w14:textId="61CA05F9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a chewch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</w:tc>
      </w:tr>
      <w:tr w:rsidR="001E305A" w14:paraId="52B09D59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1989B067" w14:textId="091EF3A8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PRAWFDDARLLEN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52410D59" w14:textId="60E4FC69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DA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 Cynhyrchiol i wirio'ch testun/creadigaeth eich hun am gamgymeriadau gramadegol a chystrawennol, gan gynnwys cael awgrymiadau i ail-ymadrodd eich gwaith.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6D6AD390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</w:t>
            </w:r>
          </w:p>
          <w:p w14:paraId="36432DE1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2E55312" w14:textId="4A43E03D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a chewch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</w:tc>
      </w:tr>
      <w:tr w:rsidR="001E305A" w14:paraId="7463AF4E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5C9147EE" w14:textId="111B30E0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YSGRIFENNU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C81652E" w14:textId="587F4B39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DA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 Cynhyrchiol i greu testun i'w gyflwyno.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48112B46" w14:textId="14DF486C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  <w:p w14:paraId="55B5EF60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162A6B51" w14:textId="37AC612D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a chewch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</w:p>
        </w:tc>
      </w:tr>
      <w:tr w:rsidR="001E305A" w14:paraId="607E1CF3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F493BF9" w14:textId="61BF25F3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CREADI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G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OL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78E8405" w14:textId="71F267DD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DA 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Cynhyrchiol i greu deunyddiau creadigol, fel delweddau.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8C66755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  <w:p w14:paraId="4E76FA86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4B4A080" w14:textId="4575CDEE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a chewch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</w:p>
        </w:tc>
      </w:tr>
      <w:tr w:rsidR="001E305A" w14:paraId="4DCC9143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612976EF" w14:textId="40DF0DF6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RHAGLENNU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0EC494CE" w14:textId="174B4320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DA 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Cynhyrchiol i greu a gwirio cod.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09BABDE2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  <w:p w14:paraId="5C1346DD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5D3177C4" w14:textId="6A927C3A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a chewch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</w:p>
        </w:tc>
      </w:tr>
      <w:tr w:rsidR="001E305A" w14:paraId="7267098E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3BEDA93B" w14:textId="68BE6AF1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DIM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78219DF" w14:textId="72FEE958" w:rsidR="001E305A" w:rsidRPr="006F14F5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  <w:lang w:val="cy-GB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Ar gyfer yr asesiad hwn, ni chaniateir i chi ddefnyddio unrhyw fath o gefnogaeth Deallusrwydd Artiffisial Cynhyrchiol.</w:t>
            </w:r>
            <w:r w:rsidR="006F14F5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  <w:r w:rsidR="006F14F5" w:rsidRPr="00B03A8E">
              <w:rPr>
                <w:rFonts w:ascii="Arial" w:hAnsi="Arial" w:cs="Arial"/>
                <w:sz w:val="24"/>
                <w:szCs w:val="24"/>
                <w:lang w:val="cy-GB"/>
              </w:rPr>
              <w:t>Mae hyn yn cynnwys cefnogaeth ymchwil, cefnogaeth strwythur, cefnogaeth ysgrifennu/prawfddarllen a chefnogaeth greadigol.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773D0CF7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  <w:p w14:paraId="7C275AD6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7F1F64B2" w14:textId="0CD4AE5E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a chewch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</w:p>
        </w:tc>
      </w:tr>
    </w:tbl>
    <w:p w14:paraId="59EC3E8D" w14:textId="45DFE214" w:rsidR="56F35711" w:rsidRDefault="56F35711" w:rsidP="56F35711">
      <w:pPr>
        <w:ind w:left="720"/>
        <w:rPr>
          <w:rFonts w:ascii="Arial" w:hAnsi="Arial" w:cs="Arial"/>
          <w:sz w:val="24"/>
          <w:szCs w:val="24"/>
          <w:highlight w:val="yellow"/>
          <w:lang w:val="cy-GB"/>
        </w:rPr>
      </w:pPr>
    </w:p>
    <w:p w14:paraId="311FA13D" w14:textId="77777777" w:rsidR="00152E9D" w:rsidRPr="002D5A78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25796413" w14:textId="77777777" w:rsidR="00152E9D" w:rsidRPr="002D5A78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D00E83F" w14:textId="77777777" w:rsidR="00152E9D" w:rsidRPr="002D5A78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383A72B" w14:textId="77777777" w:rsidR="004D5E9B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CB0D5DE" w14:textId="77777777" w:rsidR="004D5E9B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70976CB" w14:textId="77777777" w:rsidR="004D5E9B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11F3F15" w14:textId="77777777" w:rsidR="004D5E9B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6C3F3B3" w14:textId="77777777" w:rsidR="004D5E9B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6690999" w14:textId="77777777" w:rsidR="00A85BFE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br/>
      </w:r>
    </w:p>
    <w:p w14:paraId="76A1F7D0" w14:textId="77777777" w:rsidR="00A85BFE" w:rsidRPr="002D5A78" w:rsidRDefault="00A85BFE">
      <w:pPr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br w:type="page"/>
      </w:r>
    </w:p>
    <w:p w14:paraId="3EACE079" w14:textId="77777777" w:rsidR="00A3505D" w:rsidRPr="002D5A78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2D5A78" w14:paraId="031891D3" w14:textId="77777777" w:rsidTr="00674829">
        <w:trPr>
          <w:trHeight w:val="414"/>
        </w:trPr>
        <w:tc>
          <w:tcPr>
            <w:tcW w:w="10670" w:type="dxa"/>
            <w:shd w:val="clear" w:color="auto" w:fill="D9D9D9"/>
          </w:tcPr>
          <w:p w14:paraId="092C49D1" w14:textId="77777777" w:rsidR="00D22D9C" w:rsidRPr="002D5A78" w:rsidRDefault="00131FEF" w:rsidP="00D32E34">
            <w:pPr>
              <w:jc w:val="center"/>
              <w:rPr>
                <w:rFonts w:ascii="Arial" w:hAnsi="Arial" w:cs="Arial"/>
                <w:b/>
                <w:caps/>
                <w:sz w:val="40"/>
                <w:lang w:val="cy-GB"/>
              </w:rPr>
            </w:pPr>
            <w:r w:rsidRPr="002D5A7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609EF649" w14:textId="77777777" w:rsidR="00D22D9C" w:rsidRPr="002D5A78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D5B35EC" w14:textId="77777777" w:rsidR="00D22D9C" w:rsidRPr="002D5A78" w:rsidRDefault="00131FEF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2D5A78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3F3082B0" w14:textId="77777777" w:rsidR="004D5E9B" w:rsidRPr="002D5A78" w:rsidRDefault="004D5E9B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43127F9E" w14:textId="77777777" w:rsidR="00D22D9C" w:rsidRPr="002D5A78" w:rsidRDefault="00131FEF" w:rsidP="00D22D9C">
      <w:pPr>
        <w:numPr>
          <w:ilvl w:val="0"/>
          <w:numId w:val="11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37B69688" w14:textId="77777777" w:rsidR="00D22D9C" w:rsidRPr="002D5A78" w:rsidRDefault="00131FEF" w:rsidP="00FE565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2D5A7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2D5A7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  </w:t>
      </w:r>
      <w:r w:rsidRPr="002D5A78">
        <w:rPr>
          <w:rFonts w:ascii="Arial" w:hAnsi="Arial" w:cs="Arial"/>
          <w:sz w:val="22"/>
          <w:szCs w:val="22"/>
          <w:lang w:val="cy-GB"/>
        </w:rPr>
        <w:t>Dylech ddarparu tystiolaeth i ddang</w:t>
      </w:r>
      <w:r w:rsidR="00674829" w:rsidRPr="002D5A78">
        <w:rPr>
          <w:rFonts w:ascii="Arial" w:hAnsi="Arial" w:cs="Arial"/>
          <w:sz w:val="22"/>
          <w:szCs w:val="22"/>
          <w:lang w:val="cy-GB"/>
        </w:rPr>
        <w:t>os eich bod wedi cael mynediad at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i/>
          <w:sz w:val="22"/>
          <w:szCs w:val="22"/>
          <w:lang w:val="cy-GB"/>
        </w:rPr>
        <w:t>ystod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2D5A7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2D5A7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 yn gywir, yn cynnwys cyfeiriadau yn y testun ym mhrif ran eich gwaith a rhestr gyfeiriadau ar ddiwedd eich gwaith.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72B9B9D8" w14:textId="77777777" w:rsidR="00C01A3F" w:rsidRPr="009733A1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F1CE94F" w14:textId="48163FD0" w:rsidR="5B19001F" w:rsidRPr="009733A1" w:rsidRDefault="5B19001F" w:rsidP="4E447CEE">
      <w:pPr>
        <w:jc w:val="both"/>
        <w:rPr>
          <w:rFonts w:ascii="Arial" w:eastAsia="Arial" w:hAnsi="Arial" w:cs="Arial"/>
          <w:i/>
          <w:iCs/>
          <w:sz w:val="22"/>
          <w:szCs w:val="22"/>
          <w:lang w:val="cy-GB"/>
        </w:rPr>
      </w:pPr>
      <w:r w:rsidRPr="009733A1">
        <w:rPr>
          <w:rFonts w:ascii="Arial" w:eastAsia="Arial" w:hAnsi="Arial" w:cs="Arial"/>
          <w:b/>
          <w:bCs/>
          <w:i/>
          <w:iCs/>
          <w:sz w:val="22"/>
          <w:szCs w:val="22"/>
          <w:lang w:val="cy-GB"/>
        </w:rPr>
        <w:t>Canllawiau penodol i'r asesiad hwn:</w:t>
      </w:r>
      <w:r w:rsidRPr="009733A1">
        <w:rPr>
          <w:rFonts w:ascii="Arial" w:eastAsia="Arial" w:hAnsi="Arial" w:cs="Arial"/>
          <w:i/>
          <w:iCs/>
          <w:sz w:val="22"/>
          <w:szCs w:val="22"/>
          <w:lang w:val="cy-GB"/>
        </w:rPr>
        <w:t xml:space="preserve"> </w:t>
      </w:r>
    </w:p>
    <w:p w14:paraId="69DC5331" w14:textId="71CF5D0D" w:rsidR="00D22D9C" w:rsidRPr="00A00012" w:rsidRDefault="008248E7" w:rsidP="00D22D9C">
      <w:pPr>
        <w:jc w:val="both"/>
        <w:rPr>
          <w:rFonts w:ascii="Arial" w:eastAsia="Arial" w:hAnsi="Arial" w:cs="Arial"/>
          <w:sz w:val="22"/>
          <w:szCs w:val="22"/>
          <w:lang w:val="cy-GB"/>
        </w:rPr>
      </w:pPr>
      <w:r w:rsidRPr="00A00012">
        <w:rPr>
          <w:rFonts w:ascii="Arial" w:eastAsia="Arial" w:hAnsi="Arial" w:cs="Arial"/>
          <w:sz w:val="22"/>
          <w:szCs w:val="22"/>
          <w:lang w:val="cy-GB"/>
        </w:rPr>
        <w:t>Mae eich aseiniad yn gofyn am ymgysylltiad sylweddol â llenyddiaeth/damcaniaeth academaidd; felly, dylech ddangos lefel eang o ddarllen o ffynonellau fel gwerslyfrau a chyfnodolion academaidd. Drwy gyfeirio at y llenyddiaeth, dylech ddangos eich gwybodaeth a'ch dealltwriaeth o baradaimau ymchwil ac offer cysylltiedig.</w:t>
      </w:r>
    </w:p>
    <w:p w14:paraId="5FF1A4AF" w14:textId="77777777" w:rsidR="008248E7" w:rsidRPr="008248E7" w:rsidRDefault="008248E7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47072DD" w14:textId="77777777" w:rsidR="00D22D9C" w:rsidRPr="002D5A78" w:rsidRDefault="00131FEF" w:rsidP="00D22D9C">
      <w:pPr>
        <w:numPr>
          <w:ilvl w:val="0"/>
          <w:numId w:val="11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8F36FFD" w14:textId="77777777" w:rsidR="00D22D9C" w:rsidRPr="002D5A78" w:rsidRDefault="00131FEF" w:rsidP="00B10CF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 xml:space="preserve">Ar lefel 7, dylech allu dangos dealltwriaeth systematig o wybodaeth, ac ymwybyddiaeth feirniadol o broblemau cyfredol a/neu fewnwelediadau newydd, sydd i raddau helaeth ar ben blaen eich disgyblaeth academaidd, maes astudio neu faes ymarfer proffesiynol, neu wedi’u seilio ar y pen blaen hwnnw, gyda dealltwriaeth gynhwysfawr o dechnegau sy’n gymwys i’ch ymchwil neu’ch ysgolheictod uwch eich hun. </w:t>
      </w:r>
      <w:r w:rsidR="00B10CF0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Rhaid i’ch gwaith ddangos eich meistrolaeth gynyddol ar y cysyniadau, egwyddorion, heriau cyfredol, arloesi a mewnwelediadau hyn sy’n gysylltiedig â’r maes pwnc.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>Mae</w:t>
      </w:r>
      <w:r w:rsidRPr="002D5A7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2D5A7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2D5A7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cyfredol ac ati sy’n briodol i’r dasg/tasgau a osodwyd.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2D5A78">
        <w:rPr>
          <w:rFonts w:ascii="Arial" w:hAnsi="Arial" w:cs="Arial"/>
          <w:i/>
          <w:sz w:val="22"/>
          <w:szCs w:val="22"/>
          <w:lang w:val="cy-GB"/>
        </w:rPr>
        <w:t>graddau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2D5A78">
        <w:rPr>
          <w:lang w:val="cy-GB"/>
        </w:rPr>
        <w:t xml:space="preserve"> </w:t>
      </w:r>
    </w:p>
    <w:p w14:paraId="1E1BFF60" w14:textId="77777777" w:rsidR="00C01A3F" w:rsidRPr="002D5A78" w:rsidRDefault="00C01A3F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3320BDC6" w14:textId="77777777" w:rsidR="00C01A3F" w:rsidRPr="002B038E" w:rsidRDefault="00131FEF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2B038E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2B038E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0A1D1BBE" w14:textId="33695DDE" w:rsidR="00D22D9C" w:rsidRPr="00A00012" w:rsidRDefault="009733A1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00012">
        <w:rPr>
          <w:rFonts w:ascii="Arial" w:hAnsi="Arial" w:cs="Arial"/>
          <w:sz w:val="22"/>
          <w:szCs w:val="22"/>
        </w:rPr>
        <w:t>Gan gyfeirio at eich maes diddordeb dewisol, mae angen i chi ddangos gwybodaeth a dealltwriaeth feirniadol o baradaimau ymchwil ac offer cysylltiedig.</w:t>
      </w:r>
    </w:p>
    <w:p w14:paraId="19BDEE17" w14:textId="77777777" w:rsidR="00D22D9C" w:rsidRPr="002D5A78" w:rsidRDefault="00D22D9C" w:rsidP="1484263E">
      <w:pPr>
        <w:jc w:val="both"/>
        <w:rPr>
          <w:rFonts w:ascii="Arial" w:hAnsi="Arial" w:cs="Arial"/>
          <w:b/>
          <w:bCs/>
          <w:sz w:val="22"/>
          <w:szCs w:val="22"/>
          <w:lang w:val="cy-GB"/>
        </w:rPr>
      </w:pPr>
    </w:p>
    <w:p w14:paraId="0EB33924" w14:textId="695A5F7D" w:rsidR="1484263E" w:rsidRDefault="1484263E" w:rsidP="1484263E">
      <w:pPr>
        <w:jc w:val="both"/>
        <w:rPr>
          <w:rFonts w:ascii="Arial" w:hAnsi="Arial" w:cs="Arial"/>
          <w:b/>
          <w:bCs/>
          <w:sz w:val="22"/>
          <w:szCs w:val="22"/>
          <w:lang w:val="cy-GB"/>
        </w:rPr>
      </w:pPr>
    </w:p>
    <w:p w14:paraId="2663A653" w14:textId="77777777" w:rsidR="00D22D9C" w:rsidRPr="002D5A78" w:rsidRDefault="00131FEF" w:rsidP="00D22D9C">
      <w:pPr>
        <w:numPr>
          <w:ilvl w:val="0"/>
          <w:numId w:val="11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57F079F2" w14:textId="77777777" w:rsidR="00D22D9C" w:rsidRPr="002D5A78" w:rsidRDefault="00131FEF" w:rsidP="008440F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gwerthuso’n feirniadol ymchwil cyfredol ac ysgolheictod uwch yn y ddisgyblaeth; gwerthuso methodolegau a datblygu beirniadaethau ohonynt a, lle bo'n briodol, cynnig damcaniaethau newydd; ymdrin â materion cymhleth yn systematig ac yn greadigol er mwyn llunio barn gadarn yn absenoldeb data cyflawn.</w:t>
      </w:r>
      <w:r w:rsidR="008440FE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Pam?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Sut?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Pryd?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Pwy?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Ble?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Ar ba gost?</w:t>
      </w:r>
      <w:r w:rsidR="00C073F1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>Mae darparu tystiolaeth eich bod wedi adfyfyrio ar syniadau arbenigwyr yn y maes pwnc yn hanfodol os ydych am gyflwyno dadl resymegol a gwybodus o fewn eich gwaith.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Rhaid amddiffyn eich dewis o fethodolegau ar gyfer casglu data a gwybodaeth yn drylwyr. </w:t>
      </w:r>
      <w:r w:rsidR="00876776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</w:t>
      </w:r>
      <w:r w:rsidRPr="002D5A78">
        <w:rPr>
          <w:rFonts w:ascii="Arial" w:hAnsi="Arial" w:cs="Arial"/>
          <w:sz w:val="22"/>
          <w:szCs w:val="22"/>
          <w:lang w:val="cy-GB"/>
        </w:rPr>
        <w:lastRenderedPageBreak/>
        <w:t>gadarn a dadleuon argyhoeddiadol trwy ddefnyddio data a chysyniadau.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>Mae casgliadau cadarn, dilys</w:t>
      </w:r>
      <w:r w:rsidR="004A2F0B" w:rsidRPr="002D5A78">
        <w:rPr>
          <w:rFonts w:ascii="Arial" w:hAnsi="Arial" w:cs="Arial"/>
          <w:sz w:val="22"/>
          <w:szCs w:val="22"/>
          <w:lang w:val="cy-GB"/>
        </w:rPr>
        <w:t>, argyhoeddiadol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yn hanfodol ac mae’n rhaid iddynt ddeillio o gynnwys eich gwaith.</w:t>
      </w:r>
      <w:r w:rsidR="00995D51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="004A2F0B" w:rsidRPr="002D5A7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3F8310CE" w14:textId="77777777" w:rsidR="00D22D9C" w:rsidRPr="002D5A78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1B54CD9" w14:textId="77777777" w:rsidR="00C0564B" w:rsidRPr="009657D5" w:rsidRDefault="00C0564B" w:rsidP="00C0564B">
      <w:pPr>
        <w:jc w:val="both"/>
        <w:rPr>
          <w:rFonts w:ascii="Arial" w:hAnsi="Arial" w:cs="Arial"/>
          <w:i/>
          <w:sz w:val="22"/>
          <w:szCs w:val="22"/>
        </w:rPr>
      </w:pPr>
      <w:r w:rsidRPr="009657D5">
        <w:rPr>
          <w:rFonts w:ascii="Arial" w:hAnsi="Arial" w:cs="Arial"/>
          <w:b/>
          <w:i/>
          <w:sz w:val="22"/>
          <w:szCs w:val="22"/>
          <w:lang w:val="cy-GB"/>
        </w:rPr>
        <w:t>Canllawiau penodol i'r asesiad hwn:</w:t>
      </w:r>
      <w:r w:rsidRPr="009657D5">
        <w:rPr>
          <w:rFonts w:ascii="Arial" w:hAnsi="Arial" w:cs="Arial"/>
          <w:i/>
          <w:sz w:val="22"/>
          <w:szCs w:val="22"/>
        </w:rPr>
        <w:t xml:space="preserve"> </w:t>
      </w:r>
    </w:p>
    <w:p w14:paraId="4D49E814" w14:textId="1BEAF191" w:rsidR="00C0564B" w:rsidRPr="006E609B" w:rsidRDefault="009657D5" w:rsidP="00C01A3F">
      <w:pPr>
        <w:jc w:val="both"/>
        <w:rPr>
          <w:rFonts w:ascii="Arial" w:hAnsi="Arial" w:cs="Arial"/>
          <w:sz w:val="22"/>
          <w:szCs w:val="22"/>
          <w:lang w:val="cy-GB"/>
        </w:rPr>
      </w:pPr>
      <w:r w:rsidRPr="006E609B">
        <w:rPr>
          <w:rFonts w:ascii="Arial" w:hAnsi="Arial" w:cs="Arial"/>
          <w:sz w:val="22"/>
          <w:szCs w:val="22"/>
        </w:rPr>
        <w:t>Dylech chi lunio a chynnal dadleuon sy'n gwneud achos dros ddull dulliau cymysg ar gyfer eich ffocws. Mae angen creu dau neu dri chwestiwn ymchwil i gefnogi eich ffocws.</w:t>
      </w:r>
    </w:p>
    <w:p w14:paraId="086F0241" w14:textId="77777777" w:rsidR="00C01A3F" w:rsidRPr="002D5A78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5B63C1A" w14:textId="77777777" w:rsidR="00D22D9C" w:rsidRPr="002D5A78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5B2C65AB" w14:textId="77777777" w:rsidR="00D22D9C" w:rsidRPr="002D5A78" w:rsidRDefault="004A2F0B" w:rsidP="00D22D9C">
      <w:pPr>
        <w:numPr>
          <w:ilvl w:val="0"/>
          <w:numId w:val="11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5145421D" w14:textId="77777777" w:rsidR="00DB444C" w:rsidRPr="002D5A78" w:rsidRDefault="004A2F0B" w:rsidP="00DB444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>Ar lefel 7, dylech allu dangos gwreiddioldeb wrth gymhwyso gwybodaeth, ynghyd â dealltwriaeth ymarferol o'r modd y defnyddir technegau ymchwil ac ymholi sefydledig i greu a dehongli gwybodaeth yn y ddisgyblaeth.</w:t>
      </w:r>
      <w:r w:rsidR="00DB444C" w:rsidRPr="002D5A78">
        <w:rPr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Mae hyn yn cynnwys gweithredu’n ymreolaethol wrth gynllunio a gweithredu tasgau ar lefel broffesiynol neu gyfatebol, gwreiddioldeb wrth fynd i’r afael â phroblemau a’u datrys, a gwneud  penderfyniadau mewn cyd-destunau neu sefyllfaoedd cymhleth ac anrhagweladwy. </w:t>
      </w:r>
    </w:p>
    <w:p w14:paraId="69062913" w14:textId="77777777" w:rsidR="00DB444C" w:rsidRPr="002D5A78" w:rsidRDefault="00DB444C" w:rsidP="008440FE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C62B63D" w14:textId="77777777" w:rsidR="00D22D9C" w:rsidRPr="002D5A78" w:rsidRDefault="004A2F0B" w:rsidP="006F1715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 xml:space="preserve">Dylech allu dangos meistrolaeth </w:t>
      </w:r>
      <w:r w:rsidR="007D2588" w:rsidRPr="002D5A78">
        <w:rPr>
          <w:rFonts w:ascii="Arial" w:hAnsi="Arial" w:cs="Arial"/>
          <w:sz w:val="22"/>
          <w:szCs w:val="22"/>
          <w:lang w:val="cy-GB"/>
        </w:rPr>
        <w:t>a</w:t>
      </w:r>
      <w:r w:rsidRPr="002D5A78">
        <w:rPr>
          <w:rFonts w:ascii="Arial" w:hAnsi="Arial" w:cs="Arial"/>
          <w:sz w:val="22"/>
          <w:szCs w:val="22"/>
          <w:lang w:val="cy-GB"/>
        </w:rPr>
        <w:t>r</w:t>
      </w:r>
      <w:r w:rsidR="007D2588" w:rsidRPr="002D5A78">
        <w:rPr>
          <w:rFonts w:ascii="Arial" w:hAnsi="Arial" w:cs="Arial"/>
          <w:sz w:val="22"/>
          <w:szCs w:val="22"/>
          <w:lang w:val="cy-GB"/>
        </w:rPr>
        <w:t xml:space="preserve"> y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cysyniadau a’r syniadau 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blaengar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sy’n gysylltiedig â’r pwnc 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fel y maent </w:t>
      </w:r>
      <w:r w:rsidRPr="002D5A78">
        <w:rPr>
          <w:rFonts w:ascii="Arial" w:hAnsi="Arial" w:cs="Arial"/>
          <w:sz w:val="22"/>
          <w:szCs w:val="22"/>
          <w:lang w:val="cy-GB"/>
        </w:rPr>
        <w:t>yn berthnasol i sefyllfaoedd yn y byd go iawn a/neu mewn cyd-destun</w:t>
      </w:r>
      <w:r w:rsidR="003E5BF1" w:rsidRPr="002D5A78">
        <w:rPr>
          <w:rFonts w:ascii="Arial" w:hAnsi="Arial" w:cs="Arial"/>
          <w:sz w:val="22"/>
          <w:szCs w:val="22"/>
          <w:lang w:val="cy-GB"/>
        </w:rPr>
        <w:t>au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penodol.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="003E5BF1" w:rsidRPr="002D5A7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Byddwch yn defnyddio modelau, dulliau, technegau, a/neu theorïau, yn y cyd-destunau neu’r amgylchiadau hynny, i asesu sefyllfaoedd cyfredol, efallai er mwyn llunio cynlluniau neu argymhellion credadwy y mae modd eu cyfiawnhau i ddatrys problemau, neu i gynnig modelau newydd, neu </w:t>
      </w:r>
      <w:r w:rsidR="007D2588" w:rsidRPr="002D5A78">
        <w:rPr>
          <w:rFonts w:ascii="Arial" w:hAnsi="Arial" w:cs="Arial"/>
          <w:sz w:val="22"/>
          <w:szCs w:val="22"/>
          <w:lang w:val="cy-GB"/>
        </w:rPr>
        <w:t xml:space="preserve">i 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greu arteffactau, a all fod yn arloesol ac yn greadigol, ac felly arddangos eich dealltwriaeth o’r modd </w:t>
      </w:r>
      <w:r w:rsidR="00377D40" w:rsidRPr="002D5A78">
        <w:rPr>
          <w:rFonts w:ascii="Arial" w:hAnsi="Arial" w:cs="Arial"/>
          <w:sz w:val="22"/>
          <w:szCs w:val="22"/>
          <w:lang w:val="cy-GB"/>
        </w:rPr>
        <w:t>y mae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 ffiniau gwybodaeth </w:t>
      </w:r>
      <w:r w:rsidR="00377D40" w:rsidRPr="002D5A78">
        <w:rPr>
          <w:rFonts w:ascii="Arial" w:hAnsi="Arial" w:cs="Arial"/>
          <w:sz w:val="22"/>
          <w:szCs w:val="22"/>
          <w:lang w:val="cy-GB"/>
        </w:rPr>
        <w:t xml:space="preserve">yn ehangu 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drwy ymchwil a/neu gymhwyso.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="00377D40" w:rsidRPr="002D5A78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</w:p>
    <w:p w14:paraId="61F6110F" w14:textId="77777777" w:rsidR="00D22D9C" w:rsidRPr="002D5A78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7F9508E" w14:textId="77777777" w:rsidR="00C01A3F" w:rsidRPr="00207CB1" w:rsidRDefault="00377D40" w:rsidP="3654D229">
      <w:pPr>
        <w:jc w:val="both"/>
        <w:rPr>
          <w:rFonts w:ascii="Arial" w:hAnsi="Arial" w:cs="Arial"/>
          <w:i/>
          <w:iCs/>
          <w:sz w:val="22"/>
          <w:szCs w:val="22"/>
          <w:lang w:val="cy-GB"/>
        </w:rPr>
      </w:pPr>
      <w:r w:rsidRPr="00207CB1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Canllawiau penodol i'r asesiad hwn: </w:t>
      </w:r>
      <w:r w:rsidR="00C01A3F" w:rsidRPr="00207CB1">
        <w:rPr>
          <w:rFonts w:ascii="Arial" w:hAnsi="Arial" w:cs="Arial"/>
          <w:i/>
          <w:iCs/>
          <w:sz w:val="22"/>
          <w:szCs w:val="22"/>
          <w:lang w:val="cy-GB"/>
        </w:rPr>
        <w:t xml:space="preserve"> </w:t>
      </w:r>
    </w:p>
    <w:p w14:paraId="3B344921" w14:textId="13BA0C6E" w:rsidR="7DD6F2D7" w:rsidRPr="006E609B" w:rsidRDefault="00870E81" w:rsidP="1484263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6E609B">
        <w:rPr>
          <w:rFonts w:ascii="Arial" w:hAnsi="Arial" w:cs="Arial"/>
          <w:sz w:val="22"/>
          <w:szCs w:val="22"/>
        </w:rPr>
        <w:t>Mae angen i'ch cwestiynau ymchwil fod yn addas at y diben o fewn dull dulliau cymysg. Dylid dangos eich cyfrifoldeb personol wrth reoli eich dysgu eich hun trwy ymgysylltu â chynnwys y modiwl, astudio hunangyfeiriedig ac ymarfer myfyriol.</w:t>
      </w:r>
      <w:r w:rsidR="21B0AEE4" w:rsidRPr="006E609B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479CABD9" w14:textId="01169695" w:rsidR="3654D229" w:rsidRDefault="3654D229" w:rsidP="3654D229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85609FF" w14:textId="77777777" w:rsidR="008566E5" w:rsidRPr="002D5A78" w:rsidRDefault="008566E5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7CA56F9" w14:textId="77777777" w:rsidR="00D22D9C" w:rsidRPr="002D5A78" w:rsidRDefault="00377D40" w:rsidP="00D22D9C">
      <w:pPr>
        <w:numPr>
          <w:ilvl w:val="0"/>
          <w:numId w:val="11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2D5A78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08777869" w14:textId="77777777" w:rsidR="00995D51" w:rsidRPr="002D5A78" w:rsidRDefault="00377D40" w:rsidP="002466C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ôl-raddedigion mewn amgylchiadau sy’n gofyn am farn gadarn, cyfrifoldeb a menter personol mewn amgylcheddau proffesiynol cymhleth ac anrhagweladwy.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="00B07FA3" w:rsidRPr="002D5A78">
        <w:rPr>
          <w:rFonts w:ascii="Arial" w:hAnsi="Arial" w:cs="Arial"/>
          <w:sz w:val="22"/>
          <w:szCs w:val="22"/>
          <w:lang w:val="cy-GB"/>
        </w:rPr>
        <w:t xml:space="preserve">y gallu i ddysgu’n annibynnol ar gyfer datblygiad proffesiynol parhaus i wella sgiliau presennol a chaffael cymwyseddau newydd o natur broffesiynol a fydd yn eich galluogi i ymgymryd â chyfrifoldeb sylweddol o fewn sefydliadau; eich bod yn gallu cychwyn a chwblhau tasgau, prosiectau a gweithdrefnau, boed yn unigol a/neu’n gydweithredol, at lefel broffesiynol; eich bod yn gallu defnyddio cyfryngau priodol i gyfleu gwybodaeth, dadleuon a dadansoddiad yn effeithiol ar amrywiaeth o ffurfiau ar gyfer amrywiaeth o gynulleidfaoedd; rhuglder mynegiant; eglurder ac effeithiolrwydd o ran cyflwyniad a threfn. </w:t>
      </w:r>
      <w:r w:rsidR="00995D51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="00021AE6" w:rsidRPr="002D5A78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0D6C7B0B" w14:textId="1764927F" w:rsidR="00D22D9C" w:rsidRPr="002D5A78" w:rsidRDefault="00D22D9C" w:rsidP="3654D229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5B900AF" w14:textId="77777777" w:rsidR="00C01A3F" w:rsidRPr="002D5A78" w:rsidRDefault="00021AE6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2D5A7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2D5A78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222358F4" w14:textId="31C66B55" w:rsidR="00D22D9C" w:rsidRPr="006E609B" w:rsidRDefault="00A71279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6E609B">
        <w:rPr>
          <w:rFonts w:ascii="Arial" w:hAnsi="Arial" w:cs="Arial"/>
          <w:sz w:val="22"/>
          <w:szCs w:val="22"/>
        </w:rPr>
        <w:t>Dylech ddangos y rhinweddau a ddisgwylir mewn ymarfer proffesiynol gan gynnwys menter unigol, rheoli prosiectau a lle bo'n berthnasol sgiliau cydweithio a rhyngbersonol. Dylai eich aseiniad gael ei ysgrifennu mewn arddull ffurfiol a chynnwys rhestr gyfeiriadau. Gellir cynnwys atodiadau os yw'n berthnasol. Dylech ystyried eich cynulleidfa a sicrhau bod eich arddull a'ch dull yn ennyn diddordeb y darllenydd.</w:t>
      </w:r>
    </w:p>
    <w:p w14:paraId="411849FA" w14:textId="77777777" w:rsidR="00C01A3F" w:rsidRPr="002D5A78" w:rsidRDefault="00C01A3F">
      <w:pPr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2D5A78" w14:paraId="77826C33" w14:textId="77777777" w:rsidTr="0028206A">
        <w:trPr>
          <w:jc w:val="center"/>
        </w:trPr>
        <w:tc>
          <w:tcPr>
            <w:tcW w:w="10670" w:type="dxa"/>
            <w:shd w:val="clear" w:color="auto" w:fill="BFBFBF"/>
          </w:tcPr>
          <w:p w14:paraId="5BDAE4A5" w14:textId="77777777" w:rsidR="00152E9D" w:rsidRPr="002D5A78" w:rsidRDefault="00152E9D" w:rsidP="00D32E3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sz w:val="32"/>
                <w:szCs w:val="32"/>
                <w:lang w:val="cy-GB"/>
              </w:rPr>
              <w:lastRenderedPageBreak/>
              <w:br w:type="page"/>
            </w:r>
            <w:r w:rsidR="004D5E9B" w:rsidRPr="002D5A78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    </w:t>
            </w:r>
            <w:r w:rsidR="002D3527" w:rsidRPr="002D5A78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17DCDB2" w14:textId="77777777" w:rsidR="00152E9D" w:rsidRPr="002D5A78" w:rsidRDefault="00152E9D" w:rsidP="00152E9D">
      <w:pPr>
        <w:rPr>
          <w:rFonts w:ascii="Arial" w:hAnsi="Arial" w:cs="Arial"/>
          <w:lang w:val="cy-GB"/>
        </w:rPr>
      </w:pPr>
    </w:p>
    <w:p w14:paraId="32491888" w14:textId="77777777" w:rsidR="00152E9D" w:rsidRPr="002D5A78" w:rsidRDefault="002D352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cy-GB"/>
        </w:rPr>
      </w:pPr>
      <w:r w:rsidRPr="002D5A78">
        <w:rPr>
          <w:rFonts w:ascii="Arial" w:hAnsi="Arial" w:cs="Arial"/>
          <w:sz w:val="20"/>
          <w:lang w:val="cy-GB"/>
        </w:rPr>
        <w:t xml:space="preserve">Noda’r adran hon y </w:t>
      </w:r>
      <w:r w:rsidRPr="002D5A78">
        <w:rPr>
          <w:rFonts w:ascii="Arial" w:hAnsi="Arial" w:cs="Arial"/>
          <w:i/>
          <w:sz w:val="20"/>
          <w:lang w:val="cy-GB"/>
        </w:rPr>
        <w:t>graddau</w:t>
      </w:r>
      <w:r w:rsidRPr="002D5A78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2D5A78">
        <w:rPr>
          <w:rFonts w:ascii="Arial" w:hAnsi="Arial" w:cs="Arial"/>
          <w:sz w:val="20"/>
          <w:lang w:val="cy-GB"/>
        </w:rPr>
        <w:t xml:space="preserve"> </w:t>
      </w:r>
      <w:r w:rsidRPr="002D5A78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2D5A78">
        <w:rPr>
          <w:rFonts w:ascii="Arial" w:hAnsi="Arial" w:cs="Arial"/>
          <w:sz w:val="20"/>
          <w:lang w:val="cy-GB"/>
        </w:rPr>
        <w:t xml:space="preserve"> </w:t>
      </w:r>
      <w:r w:rsidRPr="002D5A78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393EDE57" w14:textId="77777777" w:rsidR="00152E9D" w:rsidRPr="002D5A78" w:rsidRDefault="00152E9D" w:rsidP="00152E9D">
      <w:pPr>
        <w:rPr>
          <w:rFonts w:ascii="Arial" w:hAnsi="Arial" w:cs="Arial"/>
          <w:b/>
          <w:sz w:val="22"/>
          <w:szCs w:val="22"/>
          <w:lang w:val="cy-GB"/>
        </w:rPr>
        <w:sectPr w:rsidR="00152E9D" w:rsidRPr="002D5A78" w:rsidSect="007B2510">
          <w:headerReference w:type="default" r:id="rId12"/>
          <w:footerReference w:type="default" r:id="rId13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BE48DA4" w14:textId="77777777" w:rsidR="00152E9D" w:rsidRPr="002D5A78" w:rsidRDefault="00152E9D" w:rsidP="00152E9D">
      <w:pPr>
        <w:rPr>
          <w:rFonts w:ascii="Arial" w:hAnsi="Arial" w:cs="Arial"/>
          <w:b/>
          <w:sz w:val="22"/>
          <w:szCs w:val="22"/>
          <w:lang w:val="cy-GB"/>
        </w:rPr>
      </w:pPr>
    </w:p>
    <w:tbl>
      <w:tblPr>
        <w:tblW w:w="10444" w:type="dxa"/>
        <w:tblLayout w:type="fixed"/>
        <w:tblLook w:val="04A0" w:firstRow="1" w:lastRow="0" w:firstColumn="1" w:lastColumn="0" w:noHBand="0" w:noVBand="1"/>
      </w:tblPr>
      <w:tblGrid>
        <w:gridCol w:w="8505"/>
        <w:gridCol w:w="1072"/>
        <w:gridCol w:w="867"/>
      </w:tblGrid>
      <w:tr w:rsidR="00152E9D" w:rsidRPr="002D5A78" w14:paraId="03A47F70" w14:textId="77777777" w:rsidTr="438DDF17">
        <w:trPr>
          <w:trHeight w:val="1002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1AA4D8" w14:textId="77777777" w:rsidR="00152E9D" w:rsidRPr="002D5A78" w:rsidRDefault="002D3527" w:rsidP="00D32E34">
            <w:pPr>
              <w:rPr>
                <w:rFonts w:ascii="Arial" w:hAnsi="Arial" w:cs="Arial"/>
                <w:b/>
                <w:sz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2D5A78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7B32CB41" w14:textId="77777777" w:rsidR="00152E9D" w:rsidRPr="002D5A78" w:rsidRDefault="002D3527" w:rsidP="00D32E34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6AC862E" w14:textId="77777777" w:rsidR="00152E9D" w:rsidRPr="002D5A78" w:rsidRDefault="002D3527" w:rsidP="00D32E3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2D5A78" w14:paraId="55CBDBF6" w14:textId="77777777" w:rsidTr="438DDF17">
        <w:trPr>
          <w:trHeight w:val="45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B98E4E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szCs w:val="16"/>
                <w:lang w:val="cy-GB"/>
              </w:rPr>
              <w:t xml:space="preserve">1. </w:t>
            </w:r>
            <w:r w:rsidR="002D3527" w:rsidRPr="002D5A78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61951D07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  <w:r w:rsidRPr="002D5A78">
              <w:rPr>
                <w:rFonts w:ascii="Arial" w:hAnsi="Arial" w:cs="Arial"/>
                <w:sz w:val="14"/>
                <w:szCs w:val="14"/>
                <w:lang w:val="cy-GB"/>
              </w:rPr>
              <w:t>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877574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B1A9CC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799B0D36" w14:textId="77777777" w:rsidTr="438DDF17">
        <w:trPr>
          <w:trHeight w:val="450"/>
        </w:trPr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C258F1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2DAD099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F813627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B075553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3614537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5A936AF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A39A09" w14:textId="4A2B0393" w:rsidR="00152E9D" w:rsidRPr="002D5A78" w:rsidRDefault="6D6C115E" w:rsidP="00152E9D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 w:rsidRPr="56F35711"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2987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4DBD4B68" w14:textId="77777777" w:rsidTr="438DDF17">
        <w:trPr>
          <w:trHeight w:val="451"/>
        </w:trPr>
        <w:tc>
          <w:tcPr>
            <w:tcW w:w="8505" w:type="dxa"/>
            <w:vMerge/>
          </w:tcPr>
          <w:p w14:paraId="4C56C368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1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511C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vMerge/>
          </w:tcPr>
          <w:p w14:paraId="299B8154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1D2BE486" w14:textId="77777777" w:rsidTr="438DDF17">
        <w:trPr>
          <w:trHeight w:val="45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02B117" w14:textId="77777777" w:rsidR="00152E9D" w:rsidRPr="002D5A78" w:rsidRDefault="00152E9D" w:rsidP="00152E9D">
            <w:pPr>
              <w:rPr>
                <w:rFonts w:ascii="Arial" w:hAnsi="Arial" w:cs="Arial"/>
                <w:b/>
                <w:lang w:val="cy-GB"/>
              </w:rPr>
            </w:pPr>
            <w:r w:rsidRPr="002D5A78">
              <w:rPr>
                <w:rFonts w:ascii="Arial" w:hAnsi="Arial" w:cs="Arial"/>
                <w:b/>
                <w:szCs w:val="16"/>
                <w:lang w:val="cy-GB"/>
              </w:rPr>
              <w:t xml:space="preserve">2. </w:t>
            </w:r>
            <w:r w:rsidR="002D3527" w:rsidRPr="002D5A78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6C50B72A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8FB12E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8D1357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2E40B995" w14:textId="77777777" w:rsidTr="438DDF17">
        <w:trPr>
          <w:trHeight w:val="450"/>
        </w:trPr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EA9C28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E757C34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C2AB048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CB98862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4B1E35C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76BE609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4C827" w14:textId="7F865644" w:rsidR="00152E9D" w:rsidRPr="002D5A78" w:rsidRDefault="681F3A6F" w:rsidP="00152E9D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 w:rsidRPr="56F35711"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54B0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40BB3280" w14:textId="77777777" w:rsidTr="438DDF17">
        <w:trPr>
          <w:trHeight w:val="451"/>
        </w:trPr>
        <w:tc>
          <w:tcPr>
            <w:tcW w:w="8505" w:type="dxa"/>
            <w:vMerge/>
          </w:tcPr>
          <w:p w14:paraId="041C5436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1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4F3E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vMerge/>
          </w:tcPr>
          <w:p w14:paraId="5807DD21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28216C4C" w14:textId="77777777" w:rsidTr="438DDF17">
        <w:trPr>
          <w:trHeight w:val="45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8D2779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szCs w:val="16"/>
                <w:lang w:val="cy-GB"/>
              </w:rPr>
              <w:t xml:space="preserve">3. </w:t>
            </w:r>
            <w:r w:rsidR="002D3527" w:rsidRPr="002D5A78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0A303808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E25409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BEC1E5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3B09D6AE" w14:textId="77777777" w:rsidTr="438DDF17">
        <w:trPr>
          <w:trHeight w:val="450"/>
        </w:trPr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446DFC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D3C363C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9F985E6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49283D3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3D80321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0FCDBC9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87CD9" w14:textId="4A49C33A" w:rsidR="00152E9D" w:rsidRPr="002D5A78" w:rsidRDefault="3EC517ED" w:rsidP="56F35711">
            <w:pPr>
              <w:spacing w:line="259" w:lineRule="auto"/>
              <w:jc w:val="center"/>
            </w:pPr>
            <w:r w:rsidRPr="56F35711"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479B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66ECB606" w14:textId="77777777" w:rsidTr="438DDF17">
        <w:trPr>
          <w:trHeight w:val="451"/>
        </w:trPr>
        <w:tc>
          <w:tcPr>
            <w:tcW w:w="8505" w:type="dxa"/>
            <w:vMerge/>
          </w:tcPr>
          <w:p w14:paraId="037DB518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1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1212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vMerge/>
          </w:tcPr>
          <w:p w14:paraId="7356E06D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00CD4740" w14:textId="77777777" w:rsidTr="438DDF17">
        <w:trPr>
          <w:trHeight w:val="45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0FEAE9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szCs w:val="16"/>
                <w:lang w:val="cy-GB"/>
              </w:rPr>
              <w:t xml:space="preserve">4. </w:t>
            </w:r>
            <w:r w:rsidR="002D3527" w:rsidRPr="002D5A78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57B3A13E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3DB4FF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555C93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2CF8D547" w14:textId="77777777" w:rsidTr="438DDF17">
        <w:trPr>
          <w:trHeight w:val="451"/>
        </w:trPr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331F8A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A4DE14D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8C9290E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838CF02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66A6028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F7D5F8" w14:textId="28356A2D" w:rsidR="00152E9D" w:rsidRPr="002D5A78" w:rsidRDefault="50A88846" w:rsidP="00152E9D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 w:rsidRPr="56F35711"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5319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6130B688" w14:textId="77777777" w:rsidTr="438DDF17">
        <w:trPr>
          <w:trHeight w:val="450"/>
        </w:trPr>
        <w:tc>
          <w:tcPr>
            <w:tcW w:w="8505" w:type="dxa"/>
            <w:vMerge/>
          </w:tcPr>
          <w:p w14:paraId="611ACD8C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1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5C02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vMerge/>
          </w:tcPr>
          <w:p w14:paraId="7872A4FF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7D61AE45" w14:textId="77777777" w:rsidTr="438DDF17">
        <w:trPr>
          <w:trHeight w:val="45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D76ED4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szCs w:val="16"/>
                <w:lang w:val="cy-GB"/>
              </w:rPr>
              <w:t xml:space="preserve">5. </w:t>
            </w:r>
            <w:r w:rsidR="002D3527" w:rsidRPr="002D5A78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77C3724F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0542DA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E26C4E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5DED92D4" w14:textId="77777777" w:rsidTr="438DDF17">
        <w:trPr>
          <w:trHeight w:val="451"/>
        </w:trPr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78747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9BD6C29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2EB31AC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3DD3F9F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E69B8" w14:textId="16C4B489" w:rsidR="00152E9D" w:rsidRPr="002D5A78" w:rsidRDefault="3E293C6F" w:rsidP="00152E9D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 w:rsidRPr="56F35711"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6FBD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3BA1D345" w14:textId="77777777" w:rsidTr="438DDF17">
        <w:trPr>
          <w:trHeight w:val="450"/>
        </w:trPr>
        <w:tc>
          <w:tcPr>
            <w:tcW w:w="8505" w:type="dxa"/>
            <w:vMerge/>
          </w:tcPr>
          <w:p w14:paraId="7E26C1CD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1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E02B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vMerge/>
          </w:tcPr>
          <w:p w14:paraId="20D58D7E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</w:tbl>
    <w:p w14:paraId="4A32D642" w14:textId="77777777" w:rsidR="00152E9D" w:rsidRPr="002D5A78" w:rsidRDefault="00152E9D" w:rsidP="00152E9D">
      <w:pPr>
        <w:ind w:left="284" w:right="531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2D5A78" w14:paraId="47E268FC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B5273CD" w14:textId="77777777" w:rsidR="00152E9D" w:rsidRPr="002D5A78" w:rsidRDefault="002D3527" w:rsidP="00D32E34">
            <w:pPr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2D5A78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2D5A78">
              <w:rPr>
                <w:rFonts w:ascii="Arial" w:hAnsi="Arial" w:cs="Arial"/>
                <w:sz w:val="16"/>
                <w:szCs w:val="16"/>
                <w:lang w:val="cy-GB"/>
              </w:rPr>
              <w:t xml:space="preserve">  </w:t>
            </w:r>
            <w:r w:rsidRPr="002D5A7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531406F" w14:textId="77777777" w:rsidR="00152E9D" w:rsidRPr="002D5A78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D81CEAD" w14:textId="77777777" w:rsidR="00152E9D" w:rsidRPr="002D5A78" w:rsidRDefault="00152E9D" w:rsidP="00152E9D">
            <w:pPr>
              <w:jc w:val="right"/>
              <w:rPr>
                <w:rFonts w:ascii="Arial" w:hAnsi="Arial" w:cs="Arial"/>
                <w:b/>
                <w:bCs/>
                <w:lang w:val="cy-GB"/>
              </w:rPr>
            </w:pPr>
            <w:r w:rsidRPr="002D5A78">
              <w:rPr>
                <w:rFonts w:ascii="Arial" w:hAnsi="Arial" w:cs="Arial"/>
                <w:b/>
                <w:bCs/>
                <w:lang w:val="cy-GB"/>
              </w:rPr>
              <w:t>%</w:t>
            </w:r>
          </w:p>
        </w:tc>
      </w:tr>
      <w:tr w:rsidR="00152E9D" w:rsidRPr="002D5A78" w14:paraId="6137EE7F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3E276D8" w14:textId="77777777" w:rsidR="00152E9D" w:rsidRPr="002D5A78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31F61A81" w14:textId="77777777" w:rsidR="00152E9D" w:rsidRPr="002D5A78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sz w:val="16"/>
                <w:szCs w:val="16"/>
                <w:lang w:val="cy-GB"/>
              </w:rPr>
              <w:t xml:space="preserve">Hyd </w:t>
            </w:r>
            <w:r w:rsidR="009E5F1E" w:rsidRPr="002D5A78">
              <w:rPr>
                <w:rFonts w:ascii="Arial" w:hAnsi="Arial" w:cs="Arial"/>
                <w:sz w:val="16"/>
                <w:szCs w:val="16"/>
                <w:lang w:val="cy-GB"/>
              </w:rPr>
              <w:t>at wythnos yn hwyr (uchafswm o 5</w:t>
            </w:r>
            <w:r w:rsidRPr="002D5A78">
              <w:rPr>
                <w:rFonts w:ascii="Arial" w:hAnsi="Arial" w:cs="Arial"/>
                <w:sz w:val="16"/>
                <w:szCs w:val="16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14:paraId="49639F21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0DDC8DC8" w14:textId="77777777" w:rsidR="00152E9D" w:rsidRPr="002D5A78" w:rsidRDefault="00152E9D" w:rsidP="00152E9D">
            <w:pPr>
              <w:ind w:leftChars="71" w:left="142"/>
              <w:rPr>
                <w:rFonts w:ascii="Arial" w:hAnsi="Arial" w:cs="Arial"/>
                <w:lang w:val="cy-GB"/>
              </w:rPr>
            </w:pPr>
          </w:p>
        </w:tc>
      </w:tr>
      <w:tr w:rsidR="00152E9D" w:rsidRPr="002D5A78" w14:paraId="236AB8CA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9C56ADC" w14:textId="77777777" w:rsidR="00152E9D" w:rsidRPr="002D5A78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65A142E6" w14:textId="77777777" w:rsidR="00152E9D" w:rsidRPr="002D5A78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76906E9B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1DF03695" w14:textId="77777777" w:rsidR="00152E9D" w:rsidRPr="002D5A78" w:rsidRDefault="00152E9D" w:rsidP="00152E9D">
            <w:pPr>
              <w:ind w:firstLineChars="141" w:firstLine="282"/>
              <w:rPr>
                <w:rFonts w:ascii="Arial" w:hAnsi="Arial" w:cs="Arial"/>
                <w:lang w:val="cy-GB"/>
              </w:rPr>
            </w:pPr>
          </w:p>
        </w:tc>
      </w:tr>
    </w:tbl>
    <w:p w14:paraId="503FDBDF" w14:textId="77777777" w:rsidR="00152E9D" w:rsidRPr="002D5A78" w:rsidRDefault="00152E9D" w:rsidP="00152E9D">
      <w:pPr>
        <w:rPr>
          <w:rFonts w:ascii="Arial" w:hAnsi="Arial" w:cs="Arial"/>
          <w:lang w:val="cy-GB"/>
        </w:rPr>
      </w:pPr>
    </w:p>
    <w:p w14:paraId="67B4C389" w14:textId="77777777" w:rsidR="00C073F1" w:rsidRPr="002D5A78" w:rsidRDefault="00C073F1" w:rsidP="00152E9D">
      <w:pPr>
        <w:rPr>
          <w:rFonts w:ascii="Arial" w:hAnsi="Arial" w:cs="Arial"/>
          <w:vanish/>
          <w:lang w:val="cy-GB"/>
        </w:rPr>
        <w:sectPr w:rsidR="00C073F1" w:rsidRPr="002D5A78" w:rsidSect="007B2510">
          <w:headerReference w:type="default" r:id="rId14"/>
          <w:footerReference w:type="default" r:id="rId15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1CBE3DB5" w14:textId="77777777" w:rsidR="00C073F1" w:rsidRPr="002D5A78" w:rsidRDefault="00C073F1" w:rsidP="00152E9D">
      <w:pPr>
        <w:rPr>
          <w:rFonts w:ascii="Arial" w:hAnsi="Arial" w:cs="Arial"/>
          <w:vanish/>
          <w:lang w:val="cy-GB"/>
        </w:rPr>
        <w:sectPr w:rsidR="00C073F1" w:rsidRPr="002D5A78" w:rsidSect="007B2510">
          <w:headerReference w:type="default" r:id="rId16"/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4952018D" w14:textId="77777777" w:rsidR="00C073F1" w:rsidRPr="002D5A78" w:rsidRDefault="00C073F1" w:rsidP="00152E9D">
      <w:pPr>
        <w:rPr>
          <w:rFonts w:ascii="Arial" w:hAnsi="Arial" w:cs="Arial"/>
          <w:vanish/>
          <w:lang w:val="cy-GB"/>
        </w:rPr>
      </w:pPr>
    </w:p>
    <w:p w14:paraId="6A124BEC" w14:textId="77777777" w:rsidR="001F50B6" w:rsidRPr="002D5A78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3858"/>
      </w:tblGrid>
      <w:tr w:rsidR="00C073F1" w:rsidRPr="002D5A78" w14:paraId="64A07F26" w14:textId="77777777" w:rsidTr="000B6520">
        <w:tc>
          <w:tcPr>
            <w:tcW w:w="13858" w:type="dxa"/>
            <w:shd w:val="clear" w:color="auto" w:fill="95B3D7" w:themeFill="accent1" w:themeFillTint="99"/>
          </w:tcPr>
          <w:p w14:paraId="5AF7846F" w14:textId="77777777" w:rsidR="00C073F1" w:rsidRPr="002D5A78" w:rsidRDefault="002D3527" w:rsidP="00D32E34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7C3AB310" w14:textId="77777777" w:rsidR="00523199" w:rsidRPr="002D5A78" w:rsidRDefault="00523199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23199" w:rsidRPr="002D5A78" w14:paraId="232CE50D" w14:textId="77777777" w:rsidTr="003A4384">
        <w:tc>
          <w:tcPr>
            <w:tcW w:w="13948" w:type="dxa"/>
            <w:shd w:val="clear" w:color="auto" w:fill="95B3D7" w:themeFill="accent1" w:themeFillTint="99"/>
          </w:tcPr>
          <w:p w14:paraId="72F459FB" w14:textId="77777777" w:rsidR="00523199" w:rsidRPr="002D5A78" w:rsidRDefault="00523199" w:rsidP="003A4384">
            <w:pPr>
              <w:rPr>
                <w:rFonts w:ascii="Arial" w:hAnsi="Arial" w:cs="Arial"/>
                <w:b/>
                <w:lang w:val="cy-GB"/>
              </w:rPr>
            </w:pPr>
            <w:r w:rsidRPr="002D5A78">
              <w:rPr>
                <w:rFonts w:ascii="Arial" w:hAnsi="Arial" w:cs="Arial"/>
                <w:b/>
                <w:lang w:val="cy-GB"/>
              </w:rPr>
              <w:t>Lefel 7</w:t>
            </w:r>
          </w:p>
        </w:tc>
      </w:tr>
      <w:tr w:rsidR="00523199" w:rsidRPr="006B2DD5" w14:paraId="3CFC32F0" w14:textId="77777777" w:rsidTr="003A4384">
        <w:tc>
          <w:tcPr>
            <w:tcW w:w="13948" w:type="dxa"/>
            <w:shd w:val="clear" w:color="auto" w:fill="DBE5F1" w:themeFill="accent1" w:themeFillTint="33"/>
          </w:tcPr>
          <w:p w14:paraId="0C5BE8BC" w14:textId="77777777" w:rsidR="00523199" w:rsidRPr="002D5A78" w:rsidRDefault="00523199" w:rsidP="003A4384">
            <w:pPr>
              <w:rPr>
                <w:rFonts w:ascii="Arial" w:eastAsia="Arial" w:hAnsi="Arial" w:cs="Arial"/>
                <w:spacing w:val="-1"/>
                <w:lang w:val="cy-GB"/>
              </w:rPr>
            </w:pPr>
            <w:r w:rsidRPr="002D5A78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2D5A78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2D5A78">
              <w:rPr>
                <w:rFonts w:ascii="Arial" w:eastAsia="Arial" w:hAnsi="Arial" w:cs="Arial"/>
                <w:spacing w:val="-1"/>
                <w:lang w:val="cy-GB"/>
              </w:rPr>
              <w:t>, ar ddiwedd Lefel 7 dylai myfyrwyr allu arddangos: dealltwriaeth systematig o wybodaeth, ac ymwybyddiaeth feirniadol o broblemau cyfredol a/neu fewnwelediadau newydd, sydd i raddau helaeth ar ben blaen eu disgyblaeth academaidd neu faes ymarfer proffesiynol, neu wedi’u seilio ar y pen blaen hwnnw;  dealltwriaeth gynhwysfawr o dechnegau sy'n gymwys i'w hymchwil neu eu hysgolheictod uwch eu hunain; gwreiddioldeb wrth gymhwyso gwybodaeth, ynghyd â dealltwriaeth ymarferol o'r modd y defnyddir technegau ymchwil ac ymholi sefydledig i greu a dehongli gwybodaeth yn y ddisgyblaeth; dealltwriaeth gysyniadol sy’n galluogi’r myfyriwr i werthuso’n feirniadol ymchwil cyfredol ac ysgolheictod uwch yn y ddisgyblaeth er mwyn gwerthuso methodolegau a datblygu beirniadaethau ohonynt a, lle bo'n briodol, cynnig damcaniaethau newydd. Byddant yn gallu ymdrin â materion cymhleth yn systematig ac yn greadigol, llunio barn gadarn yn absenoldeb data cyflawn, a chyfleu eu casgliadau’n glir i gynulleidfaoedd arbenigol ac anarbenigol.  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at lefel uchel.  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14:paraId="323AF555" w14:textId="77777777" w:rsidR="00523199" w:rsidRPr="002D5A78" w:rsidRDefault="00523199" w:rsidP="00523199">
      <w:pPr>
        <w:rPr>
          <w:rFonts w:ascii="Arial" w:hAnsi="Arial" w:cs="Arial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523199" w:rsidRPr="002D5A78" w14:paraId="586AFDE2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AE2970C" w14:textId="77777777" w:rsidR="00523199" w:rsidRPr="002D5A78" w:rsidRDefault="00523199" w:rsidP="003A4384">
            <w:pPr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1C960AF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58ECB54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21B205E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5B5B89A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777A88F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(Llwyddo)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48A7421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DA i DDA IAWN</w:t>
            </w:r>
          </w:p>
          <w:p w14:paraId="0E95EB56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(Teilyngdod)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871F173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36488CE3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851BE94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308ECA4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</w:tr>
      <w:tr w:rsidR="00523199" w:rsidRPr="002D5A78" w14:paraId="2DD9883B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B9AAAAF" w14:textId="77777777" w:rsidR="00523199" w:rsidRPr="002D5A78" w:rsidRDefault="00523199" w:rsidP="003A4384">
            <w:pPr>
              <w:ind w:left="171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792BE6A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0-29%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39F9CE1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30-44%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D5262AB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45-49%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6CA00892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50-59%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5275A9B2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60-69%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6FBF7CC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70-84%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B5DF054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85-100%</w:t>
            </w:r>
          </w:p>
        </w:tc>
      </w:tr>
      <w:tr w:rsidR="00523199" w:rsidRPr="002D5A78" w14:paraId="6963235C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0D4BFE60" w14:textId="77777777" w:rsidR="00523199" w:rsidRPr="002D5A78" w:rsidRDefault="00523199" w:rsidP="003A438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376A7288" w14:textId="77777777" w:rsidR="00523199" w:rsidRPr="002D5A78" w:rsidRDefault="00523199" w:rsidP="003A438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</w:tc>
        <w:tc>
          <w:tcPr>
            <w:tcW w:w="1736" w:type="dxa"/>
          </w:tcPr>
          <w:p w14:paraId="09B89417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0915F12E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29D2156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</w:tcPr>
          <w:p w14:paraId="7B8AEF6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Ymgysylltu gwael â darllen hanfodol.  Dim tystiolaeth o ddarllen ehangach.  Yn dibynnu ar ffynonellau amhriodol, a/neu yn defnyddio ffynonellau’n ddiofal. Yn ddibynnol iawn ar wybodaeth a gafwyd drwy gyswllt â’r dosbarth.  Defnydd anghyson a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gwan o gyfeirnodi. </w:t>
            </w:r>
          </w:p>
        </w:tc>
        <w:tc>
          <w:tcPr>
            <w:tcW w:w="1736" w:type="dxa"/>
          </w:tcPr>
          <w:p w14:paraId="1C0EE8A2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Ymgysylltu ag ystod gyfyngedig iawn o ffynonellau perthnasol a chredadwy. Peth esgeulustod a mân wallau. </w:t>
            </w:r>
          </w:p>
          <w:p w14:paraId="02FF5AE8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14:paraId="194F37C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 Rhywfaint o orddibyniaeth ar destunau.  Gall y cyfeirnodi ddangos mân anghywirdebau neu anghysonderau. </w:t>
            </w:r>
          </w:p>
        </w:tc>
        <w:tc>
          <w:tcPr>
            <w:tcW w:w="1736" w:type="dxa"/>
          </w:tcPr>
          <w:p w14:paraId="0F1B50F8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25FE00C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Detholiad o ffynonellau perthnasol a chredadwy.  Defnydd da iawn o gyfeirnodi, â fawr ddim/dim anghywirdebau neu anghysonderau.</w:t>
            </w:r>
          </w:p>
        </w:tc>
        <w:tc>
          <w:tcPr>
            <w:tcW w:w="1736" w:type="dxa"/>
          </w:tcPr>
          <w:p w14:paraId="1C6FAA9B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 Cymhwyso cyfeirnodi’n gyson gywir.  </w:t>
            </w:r>
          </w:p>
        </w:tc>
        <w:tc>
          <w:tcPr>
            <w:tcW w:w="1736" w:type="dxa"/>
          </w:tcPr>
          <w:p w14:paraId="02F0C28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Ymgysylltu eithriadol ag ystod helaeth o lenyddiaeth berthnasol a chredadwy, sydd wedi’i seilio ar yr ymchwil diweddaraf.  Sgiliau cyfeirnodi ar lefel uchel, wedi’u cymhwyso’n gyson ac yn broffesiynol.</w:t>
            </w:r>
          </w:p>
        </w:tc>
      </w:tr>
      <w:tr w:rsidR="00523199" w:rsidRPr="006B2DD5" w14:paraId="6415CAC2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1B505F5C" w14:textId="77777777" w:rsidR="00523199" w:rsidRPr="002D5A78" w:rsidRDefault="00523199" w:rsidP="003A438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75671C38" w14:textId="77777777" w:rsidR="00523199" w:rsidRPr="002D5A78" w:rsidRDefault="00523199" w:rsidP="003A4384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2D5A78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</w:t>
            </w:r>
            <w:r w:rsidRPr="002D5A78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neu wedi’u seilio  ar y pen blaen hwnnw; dealltwriaeth gynhwysfawr o dechnegau sy'n gymwys i'w hymchwil eu hunain) </w:t>
            </w:r>
          </w:p>
          <w:p w14:paraId="0FB27B58" w14:textId="77777777" w:rsidR="00523199" w:rsidRPr="002D5A78" w:rsidRDefault="00523199" w:rsidP="003A4384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  <w:tc>
          <w:tcPr>
            <w:tcW w:w="1736" w:type="dxa"/>
          </w:tcPr>
          <w:p w14:paraId="4D32A121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Bylchau mawr yn y wybodaeth ac nid yw’r ddealltwriaeth o’r maes pwnc yn systematig.  Anghywirdebau sylweddol. Dim ymwybyddiaeth o broblemau, mewnwelediad cyfredol neu’r ymchwil diweddaraf a/neu o ysgolheictod uwch yn y ddisgyblaeth. </w:t>
            </w:r>
          </w:p>
          <w:p w14:paraId="2A5C57BD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39EC4F4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Bylchau yn y wybodaeth, gyda dealltwriaeth systematig arwynebol yn unig. Rhai anghywirdebau sylweddol a/neu ddeunydd amherthnasol.   Dim ymwybyddiaeth feirniadol o broblemau, mewnwelediad cyfredol neu’r ymchwil diweddaraf yn y ddisgyblaeth. </w:t>
            </w:r>
          </w:p>
        </w:tc>
        <w:tc>
          <w:tcPr>
            <w:tcW w:w="1736" w:type="dxa"/>
          </w:tcPr>
          <w:p w14:paraId="6CF68F91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yn y maes pwnc, sydd i raddau ymylol, wedi’u seilio ar ymchwil ac ysgolheictod cyfredol.  Rhywfaint o ymwybyddiaeth feirniadol o broblemau cyfredol a/neu fewnwelediad newydd, ond yn aml heb ei datblygu’n ddigonol. </w:t>
            </w:r>
          </w:p>
        </w:tc>
        <w:tc>
          <w:tcPr>
            <w:tcW w:w="1736" w:type="dxa"/>
          </w:tcPr>
          <w:p w14:paraId="49EEA017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wybodaeth yn gywir ac yn gymharol fanwl.  Dealltwriaeth systematig o’r maes astudio wedi’i seilio, i ryw raddau, ar ymchwil ac ysgolheictod cyfredol.  Ymwybyddiaeth feirniadol o broblemau cyfredol a/neu fewnwelediad newydd, er yn achlysurol gall hon fod heb ei datblygu’n ddigonol.   </w:t>
            </w:r>
          </w:p>
        </w:tc>
        <w:tc>
          <w:tcPr>
            <w:tcW w:w="1736" w:type="dxa"/>
          </w:tcPr>
          <w:p w14:paraId="62807A47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wybodaeth â ffocws sydd wedi’i ddiffinio’n dda, ac yn gymharol helaeth, cydlynol a manwl, gydag ymwybyddiaeth feirniadol o broblemau cyfredol a/neu fewnwelediad newydd.    Arddengys ddealltwriaeth dda o ehangder a manylder safbwyntiau cyfoes a sefydledig, ac mae’r gwaith, yn rhannol o leiaf, wedi’i seilio’n dda ar ymchwil ac ysgolheictod cyfredol.  </w:t>
            </w:r>
          </w:p>
        </w:tc>
        <w:tc>
          <w:tcPr>
            <w:tcW w:w="1736" w:type="dxa"/>
          </w:tcPr>
          <w:p w14:paraId="75DFF385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Meistrolaeth ragorol ar faes gwybodaeth cymhleth ac arbenigol.  Dealltwriaeth systematig, ragorol o gysyniadau’r pwnc wedi’i seilio ar ymchwil ac ysgolheictod cyfredol.  Ymwybyddiaeth feirniadol iawn o broblemau cyfredol a/neu fewnwelediad newydd.  Ymwybyddiaeth feirniadol o’r modd y mae ffiniau gwybodaeth yn ehangu drwy ymchwil. </w:t>
            </w:r>
          </w:p>
          <w:p w14:paraId="2B8E2D94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8774EC7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Meistrolaeth eithriadol ar faes gwybodaeth cymhleth ac arbenigol.  Ymwybyddiaeth eithriadol o feirniadol o broblemau cyfredol a/neu fewnwelediad newydd.  Dealltwriaeth ragorol o gysyniadau’r pwnc, wedi’i seilio’n dda ar ymchwil ac ysgolheictod cyfredol.  Ymwybyddiaeth feirniadol, soffistigedig a manwl o’r modd y mae ffiniau gwybodaeth yn ehangu drwy ymchwil. </w:t>
            </w:r>
          </w:p>
        </w:tc>
      </w:tr>
      <w:tr w:rsidR="00523199" w:rsidRPr="002D5A78" w14:paraId="0574FEEB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3106399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  <w:p w14:paraId="16C9A65F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2D5A78">
              <w:rPr>
                <w:rFonts w:ascii="Arial" w:eastAsia="Arial" w:hAnsi="Arial" w:cs="Arial"/>
                <w:spacing w:val="-1"/>
                <w:lang w:val="cy-GB"/>
              </w:rPr>
              <w:t xml:space="preserve">(Gwerthuso’n feirniadol ymchwil a methodolegau cyfredol a </w:t>
            </w:r>
            <w:r w:rsidRPr="002D5A78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datblygu beirniadaethau ohonynt a, lle bo'n briodol, cynnig damcaniaethau newydd; llunio barn gadarn yn absenoldeb data cyflawn.)</w:t>
            </w:r>
            <w:r w:rsidRPr="002D5A78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</w:t>
            </w:r>
          </w:p>
        </w:tc>
        <w:tc>
          <w:tcPr>
            <w:tcW w:w="1736" w:type="dxa"/>
          </w:tcPr>
          <w:p w14:paraId="5100506B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Gwaith hollol neu bron yn hollol ddisgrifiadol.  Fawr ddim neu ddim gwerthuso na beirniadaeth nac ymgais i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ddefnyddio dull systematig. </w:t>
            </w:r>
          </w:p>
          <w:p w14:paraId="141A04C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Wedi methu datblygu dadleuon, gan arwain at farn afresymegol neu annilys.  Cyffredinoliadau heb sail, wedi’u gwneud heb ddefnyddio tystiolaeth gredadwy.</w:t>
            </w:r>
          </w:p>
          <w:p w14:paraId="4535C29F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A782B6C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 ymchwil a methodolegau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>mewn modd beirniadol.  Datblygiad damcaniaethau a barn yn wan neu’n absennol.  Derbynnir gwybodaeth yn anfeirniadol, defnyddia ddatganiadau cyffredinol heb fawr o dystiolaeth a barn heb sail.  Syniadau weithiau’n afresymegol ac yn gwrthddweud ei gilydd.</w:t>
            </w:r>
          </w:p>
        </w:tc>
        <w:tc>
          <w:tcPr>
            <w:tcW w:w="1736" w:type="dxa"/>
          </w:tcPr>
          <w:p w14:paraId="2F26AA0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Ymgais cyfyngedig at werthuso / beirniadu  ymchwil a methodolegau cyfredol mewn modd beirniadol,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gan dueddu tuag at ddisgrifio. </w:t>
            </w:r>
          </w:p>
          <w:p w14:paraId="79556F3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Ymgais cyfyngedig i gynnig damcaniaethau newydd.  Gall ymdrin â materion cymhleth ond nid yn systematig nac yn greadigol.  Peth tystiolaeth i gefnogi barn  gynyddol ond gall hon fod heb ei datblygu’n ddigonol neu ag ychydig o anghysondeb / camddehongli. </w:t>
            </w:r>
          </w:p>
          <w:p w14:paraId="5D984BF3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14:paraId="36A68152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2CBBEAAD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Rhywfaint o werthuso / beirniadu  ymchwil a methodolegau cyfredol mewn modd beirniadol, er bod hyn wedi’i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ddatblygu ychydig yn annigonol mewn mannau. Cynigia ddamcaniaethau newydd digonol ond cyfyngedig, lle bo’n berthnasol.   Gall ymdrin â materion cymhleth ond nid yn gyflawn systematig na  chreadigol. Gallu i lunio barn yn seiliedig ar ddata (a allai fod yn anghyflawn) ond gyda rhywfaint o duedd i haeru / datgan barn yn hytrach na dadlau ar sail rheswm a thystiolaeth. </w:t>
            </w:r>
          </w:p>
        </w:tc>
        <w:tc>
          <w:tcPr>
            <w:tcW w:w="1736" w:type="dxa"/>
          </w:tcPr>
          <w:p w14:paraId="4026B80E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Gwerthuso / beirniadu  ymchwil a methodolegau cyfredol mewn modd beirniadol, cadarn. Cynigia ddamcaniaethau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newydd, lle bo’n briodol.  Gall ymdrin â materion cymhleth yn systematig ac â rhywfaint o greadigrwydd.  Gallu i lunio barn gadarn yn seiliedig ar ddata (a allai fod yn anghyflawn) </w:t>
            </w:r>
          </w:p>
          <w:p w14:paraId="286FB652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  <w:p w14:paraId="60B23B5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09B1A0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Gwerthuso / beirniadu  ymchwil a methodolegau cyfredol mewn modd beirniadol, rhagorol. Cynigia ddamcaniaethau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arloesol, lle bo’n briodol.  Gall syntheseiddio materion cymhleth yn systematig ac yn greadigol.  Gallu i ymchwilio i wybodaeth groes neu anghyflawn a llunio dadleuon cadarn, argyhoeddiadol a barn soffistigedig. </w:t>
            </w:r>
            <w:r w:rsidRPr="002D5A78">
              <w:rPr>
                <w:lang w:val="cy-GB"/>
              </w:rPr>
              <w:t xml:space="preserve"> </w:t>
            </w:r>
          </w:p>
          <w:p w14:paraId="49423278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B96FAB7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Gwerthuso / beirniadu  ymchwil a methodolegau cyfredol mewn modd beirniadol, eithriadol. Cynigia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>ddamcaniaethau arloesol, lle bo’n briodol.</w:t>
            </w:r>
            <w:r w:rsidRPr="002D5A78">
              <w:rPr>
                <w:lang w:val="cy-GB"/>
              </w:rPr>
              <w:t xml:space="preserve"> </w:t>
            </w:r>
            <w:r w:rsidRPr="002D5A78">
              <w:rPr>
                <w:rFonts w:ascii="Arial" w:hAnsi="Arial" w:cs="Arial"/>
                <w:lang w:val="cy-GB"/>
              </w:rPr>
              <w:t xml:space="preserve">Synthesis systematig a chreadigol penigamp o faterion cymhleth.  </w:t>
            </w:r>
          </w:p>
          <w:p w14:paraId="3A1CFF2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 Potensial i gyhoeddi mewn cyfnodolyn neu wneud ymchwil doethurol. </w:t>
            </w:r>
          </w:p>
        </w:tc>
      </w:tr>
      <w:tr w:rsidR="00523199" w:rsidRPr="006B2DD5" w14:paraId="3C44D6C5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746433FE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432B8113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  <w:lang w:val="cy-GB"/>
              </w:rPr>
            </w:pPr>
            <w:r w:rsidRPr="002D5A78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t xml:space="preserve">(Gwreiddioldeb / creadigrwydd wrth gymhwyso gwybodaeth, offer a thechnegau ac wrth fynd i’r afael â phroblemau a’u datrys mewn sefyllfaoedd proffesiynol cymhleth ac anrhagweladwy;   </w:t>
            </w:r>
            <w:r w:rsidRPr="002D5A78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lastRenderedPageBreak/>
              <w:t>defnydd ymarferol o dechnegau ymchwil ac ymholi sefydledig i greu a dehongli gwybodaeth yn y ddisgyblaeth.)</w:t>
            </w:r>
          </w:p>
        </w:tc>
        <w:tc>
          <w:tcPr>
            <w:tcW w:w="1736" w:type="dxa"/>
          </w:tcPr>
          <w:p w14:paraId="77037BA8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Defnydd cyfyngedig, neu ddim defnydd o ddulliau, deunyddiau, offer a/neu dechnegau.</w:t>
            </w:r>
          </w:p>
          <w:p w14:paraId="5BABE05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6BCAD48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Dealltwriaeth gyfyngedig o gymhwyso theori i arfer neu o wneud cysylltiadau priodol rhwng y ddau. </w:t>
            </w:r>
          </w:p>
          <w:p w14:paraId="5F4743B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 </w:t>
            </w:r>
          </w:p>
        </w:tc>
        <w:tc>
          <w:tcPr>
            <w:tcW w:w="1736" w:type="dxa"/>
          </w:tcPr>
          <w:p w14:paraId="4BFD77DB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Cymhwyso dulliau, deunyddiau, offer a/neu dechnegau mewn modd elfennol ond heb ystyriaeth na chymhwysedd. Gwerthfawrogiad diffygiol o gyd-destun y cymhwyso. </w:t>
            </w:r>
          </w:p>
          <w:p w14:paraId="55EBE51F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Dealltwriaeth wan o gymhwyso theori i arfer, gyda thystiolaeth achlysurol yn unig o wneud cysylltiadau priodol rhwng y ddau.  Sgiliau datrys problemau gwan mewn cyd-destunau cymhleth ac anrhagweladwy.  </w:t>
            </w:r>
          </w:p>
          <w:p w14:paraId="55C1CAED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  <w:p w14:paraId="0692B8D3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45C9182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Ymwybyddiaeth a chymhwyso dulliau, deunyddiau, offer a/neu dechnegau sefydledig mewn modd priodol ar y cyfan, gyda gwallau achlysurol.</w:t>
            </w:r>
          </w:p>
          <w:p w14:paraId="4EB024B3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Gwerthfawrogiad sylfaenol o gyd-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destun y cymhwyso.  Gwybodaeth a dealltwriaeth ddamcaniaethol wedi’u cymhwyso’n ymarferol, ond heb wneud cysylltiadau rhesymegol rhwng y ddau bob tro. </w:t>
            </w:r>
          </w:p>
          <w:p w14:paraId="567CB80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 </w:t>
            </w:r>
          </w:p>
        </w:tc>
        <w:tc>
          <w:tcPr>
            <w:tcW w:w="1736" w:type="dxa"/>
          </w:tcPr>
          <w:p w14:paraId="09ACA59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priodol.</w:t>
            </w:r>
          </w:p>
          <w:p w14:paraId="3F59121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Gwerthfawrogiad eglur o gyd-destun y cymhwyso.  Cymhwyso theori i arfer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mewn modd cyson, cywir a rhesymegol ar y cyfan, gan wneud cysylltiadau priodol rhwng y ddau. </w:t>
            </w:r>
          </w:p>
          <w:p w14:paraId="57177802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14:paraId="3A63D06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14:paraId="223EB392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Ystyriaeth dda iawn o gyd-destun y cymhwyso, gyda mewnwelediad treiddgar.   Gall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>ddynodi problemau a chynnig atebion priodol mewn cyd-destunau cymhleth ac anrhagweladwy.</w:t>
            </w:r>
          </w:p>
          <w:p w14:paraId="5A7BABB3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Tystiolaeth o wreiddioldeb a chreadigrwydd.  </w:t>
            </w:r>
          </w:p>
        </w:tc>
        <w:tc>
          <w:tcPr>
            <w:tcW w:w="1736" w:type="dxa"/>
          </w:tcPr>
          <w:p w14:paraId="5576CCB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Cymhwyso gwybodaeth, dulliau, deunyddiau, offer a/neu dechnegau mewn modd uwch.</w:t>
            </w:r>
          </w:p>
          <w:p w14:paraId="499773E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524610F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Gall ddynodi problemau cymhleth a chynnig atebion rhagorol.  Gafael ragorol ar dechnegau sy’n gymwys i’w ymchwil neu'i ysgolheictod uwch ei hun. </w:t>
            </w:r>
          </w:p>
          <w:p w14:paraId="6506192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14:paraId="36005200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Sgiliau cymhwyso eithriadol mewn cyd-destunau cymhleth, anrhagweladwy, gan dynnu’n fedrus ar yr ymchwil diweddaraf yn y ddisgyblaeth.  Gall ddynodi problemau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cymhleth a chynnig atebion soffistigedig, gwreiddiol.  </w:t>
            </w:r>
          </w:p>
          <w:p w14:paraId="45569980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Cymhwyso rhagorol ar dechnegau sy'n gymwys i’w ymchwil neu’i ysgolheictod uwch ei hun. </w:t>
            </w:r>
          </w:p>
          <w:p w14:paraId="264B92A0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</w:p>
        </w:tc>
      </w:tr>
      <w:tr w:rsidR="00523199" w:rsidRPr="002D5A78" w14:paraId="64CAC81D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7F02AD2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13A7794F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2D5A78">
              <w:rPr>
                <w:rFonts w:ascii="Arial" w:eastAsia="Arial" w:hAnsi="Arial" w:cs="Arial"/>
                <w:spacing w:val="-1"/>
                <w:lang w:val="cy-GB"/>
              </w:rPr>
              <w:t xml:space="preserve">hunan gyfeiriad, ymreolaeth a chyfrifoldeb personol; cynllunio a gweithredu </w:t>
            </w:r>
            <w:r w:rsidRPr="002D5A78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tasgau ar lefel broffesiynol; dysgu annibynnol; defnyddio cyfryngau priodol i gyfathrebu’n effeithiol ac yn broffesiynol ag amrywiaeth o gynulleidfaoedd; rhuglder mynegiant; dull systematig; eglurder ac effeithiolrwydd o ran cyflwyniad a threfn.)</w:t>
            </w:r>
          </w:p>
        </w:tc>
        <w:tc>
          <w:tcPr>
            <w:tcW w:w="1736" w:type="dxa"/>
          </w:tcPr>
          <w:p w14:paraId="1AE575F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Cyfrwng cyfathrebu yn amhriodol neu wedi’i gam-gymhwyso.</w:t>
            </w:r>
          </w:p>
          <w:p w14:paraId="6FEB22ED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>Defnydd gwan iawn o iaith a/neu arddull amhriodol iawn.  Fawr ddim neu ddim tystiolaeth o ymreolaeth (neu o gydweithio, pan fo’n berthnasol) wrth gwblhau tasgau.</w:t>
            </w:r>
            <w:r w:rsidRPr="002D5A78">
              <w:rPr>
                <w:lang w:val="cy-GB"/>
              </w:rPr>
              <w:t xml:space="preserve"> </w:t>
            </w:r>
            <w:r w:rsidRPr="002D5A78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broffesiynol i ôl-raddedigion. </w:t>
            </w:r>
          </w:p>
          <w:p w14:paraId="2AA7BFA8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  <w:p w14:paraId="007056B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70BA82C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Cyfrwng cyfathrebu wedi’i ddylunio’n wael a/neu ddim yn addas at y gynulleidfa. </w:t>
            </w:r>
          </w:p>
          <w:p w14:paraId="3E386BF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wedi’i gyflwyno’n wael mewn modd digyswllt.  Mae wedi’i strwythuro’n llac,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ac ar brydiau’n anghydlynol, a gwybodaeth a syniadau wedi’u mynegi’n wael yn aml.  Defnydd gwan o iaith a/neu arddull amhriodol.  Menter annibynnol (neu gydweithio, os ydy’n berthnasol), wan. Tystiolaeth gyfyngedig o’r sgiliau sy’n ofynnol ar gyfer cyflogaeth broffesiynol i ôl-raddedigion. </w:t>
            </w:r>
          </w:p>
        </w:tc>
        <w:tc>
          <w:tcPr>
            <w:tcW w:w="1736" w:type="dxa"/>
          </w:tcPr>
          <w:p w14:paraId="15925CA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Gall gyfathrebu mewn cyfrwng addas ond gyda lle i wella. </w:t>
            </w:r>
          </w:p>
          <w:p w14:paraId="2AF9A440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mewn modd rhesymol.  Gall fod diffyg cydlyniad mewn mannau yn y gwaith.  Gall weithio fel rhan o dîm, ond gyda chyfranogiad cyfyngedig mewn gweithgareddau grŵp. </w:t>
            </w:r>
          </w:p>
          <w:p w14:paraId="461EF17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Arddengys rai ond nid yr holl 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14:paraId="2C21F6E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14:paraId="2E0A279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fynegi’n eglur.  Gall weithio’n effeithiol yn annibynnol a/neu fel rhan o dîm, gyda chyfraniadau eglur at weithgareddau grŵp. </w:t>
            </w:r>
          </w:p>
          <w:p w14:paraId="569D37EC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Arddengys y sgiliau sy’n ofynnol ar gyfer cyflogaeth broffesiynol i ôl-raddedigion, gyda rhai meysydd o gryfder a rhai o fân wendid. </w:t>
            </w:r>
          </w:p>
        </w:tc>
        <w:tc>
          <w:tcPr>
            <w:tcW w:w="1736" w:type="dxa"/>
          </w:tcPr>
          <w:p w14:paraId="68774CCC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14:paraId="43CA15CF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 Gall weithio’n dda iawn yn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ymreolaethol a/neu fel rhan o dîm, gyda chyfraniadau da at weithgareddau grŵp. </w:t>
            </w:r>
          </w:p>
          <w:p w14:paraId="3AB38F0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Arddengys sgiliau cynhwysfawr ar gyfer cyflogaeth broffesiynol i ôl-raddedigion. </w:t>
            </w:r>
          </w:p>
        </w:tc>
        <w:tc>
          <w:tcPr>
            <w:tcW w:w="1736" w:type="dxa"/>
          </w:tcPr>
          <w:p w14:paraId="1582B77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fformat addas.</w:t>
            </w:r>
          </w:p>
          <w:p w14:paraId="52C430DB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yn gydlynol, yn rhugl iawn ac wedi’i gyflwyno’n broffesiynol. Gall weithio’n ymreolaethol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gyda menter.  Lle bo’n berthnasol gall weithio’n broffesiynol o fewn tîm, gan ddangos sgiliau arwain fel y bo’n briodol, gan reoli gwrthdaro a chan fodloni ymrwymiadau. Arddengys sgiliau rhagorol ar gyfer cyflogaeth broffesiynol i ôl-raddedigion ac awydd cryf i ddatblygu ymhellach. </w:t>
            </w:r>
          </w:p>
          <w:p w14:paraId="4B933459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694C1EA9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Gall gyfathrebu gyda lefel eithriadol o uchel o broffesiynoldeb. </w:t>
            </w:r>
          </w:p>
          <w:p w14:paraId="28411B8D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yn hynod o gydlynol, yn rhugl iawn ac wedi’i gyflwyno’n broffesiynol. Gall weithio’n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>eithriadol o dda a phroffesiynol o fewn tîm, gan ddangos sgiliau arwain uwch.</w:t>
            </w:r>
            <w:r w:rsidRPr="002D5A78">
              <w:rPr>
                <w:lang w:val="cy-GB"/>
              </w:rPr>
              <w:t xml:space="preserve"> </w:t>
            </w:r>
            <w:bookmarkStart w:id="0" w:name="WfTarget"/>
            <w:r w:rsidRPr="002D5A78">
              <w:rPr>
                <w:rFonts w:ascii="Arial" w:hAnsi="Arial" w:cs="Arial"/>
                <w:lang w:val="cy-GB"/>
              </w:rPr>
              <w:t>Arddengys sgiliau penigamp ar gyfer cyflogaeth broffesiynol i ôl-raddedigion ac awydd cryf i ddatblygu ymhellach.</w:t>
            </w:r>
            <w:bookmarkEnd w:id="0"/>
          </w:p>
        </w:tc>
      </w:tr>
    </w:tbl>
    <w:p w14:paraId="526BDCD9" w14:textId="77777777" w:rsidR="00523199" w:rsidRPr="002D5A78" w:rsidRDefault="00523199" w:rsidP="00523199">
      <w:pPr>
        <w:rPr>
          <w:lang w:val="cy-GB"/>
        </w:rPr>
      </w:pPr>
      <w:bookmarkStart w:id="1" w:name="cysill"/>
      <w:bookmarkEnd w:id="1"/>
    </w:p>
    <w:p w14:paraId="0F044248" w14:textId="77777777" w:rsidR="00995D51" w:rsidRPr="002D5A78" w:rsidRDefault="00995D51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316F88A4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1ED9D62B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5F9FA40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2023FCC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B5620B8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23201BF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7379D121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358C98A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50A8B825" w14:textId="77777777" w:rsidR="00EF7116" w:rsidRPr="002D5A78" w:rsidRDefault="00EF7116" w:rsidP="00EF7116">
      <w:pPr>
        <w:rPr>
          <w:rFonts w:ascii="Arial" w:hAnsi="Arial" w:cs="Arial"/>
          <w:lang w:val="cy-GB"/>
        </w:rPr>
      </w:pPr>
      <w:r w:rsidRPr="002D5A78">
        <w:rPr>
          <w:rFonts w:ascii="Arial" w:hAnsi="Arial" w:cs="Arial"/>
          <w:b/>
          <w:bCs/>
          <w:lang w:val="cy-GB"/>
        </w:rPr>
        <w:t>MAE'R DDOGFEN HON AR GAEL HEFYD YN SAESNEG</w:t>
      </w:r>
    </w:p>
    <w:sectPr w:rsidR="00EF7116" w:rsidRPr="002D5A78" w:rsidSect="007B2510">
      <w:headerReference w:type="default" r:id="rId17"/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84AB3" w14:textId="77777777" w:rsidR="00E53437" w:rsidRDefault="00E53437">
      <w:r>
        <w:separator/>
      </w:r>
    </w:p>
  </w:endnote>
  <w:endnote w:type="continuationSeparator" w:id="0">
    <w:p w14:paraId="0F32DF13" w14:textId="77777777" w:rsidR="00E53437" w:rsidRDefault="00E53437">
      <w:r>
        <w:continuationSeparator/>
      </w:r>
    </w:p>
  </w:endnote>
  <w:endnote w:type="continuationNotice" w:id="1">
    <w:p w14:paraId="205C088A" w14:textId="77777777" w:rsidR="00E53437" w:rsidRDefault="00E534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93209" w14:textId="77777777" w:rsidR="00131FEF" w:rsidRDefault="005D2825">
    <w:pPr>
      <w:pStyle w:val="Footer"/>
      <w:jc w:val="center"/>
    </w:pPr>
    <w:r w:rsidRPr="005D2825">
      <w:rPr>
        <w:lang w:val="cy-GB"/>
      </w:rPr>
      <w:t>Tudalen</w:t>
    </w:r>
    <w:r w:rsidR="00131FEF" w:rsidRPr="005D2825">
      <w:rPr>
        <w:lang w:val="cy-GB"/>
      </w:rPr>
      <w:t xml:space="preserve"> </w:t>
    </w:r>
    <w:r w:rsidR="00131FEF" w:rsidRPr="005D2825">
      <w:rPr>
        <w:b/>
        <w:sz w:val="24"/>
        <w:szCs w:val="24"/>
        <w:lang w:val="cy-GB"/>
      </w:rPr>
      <w:fldChar w:fldCharType="begin"/>
    </w:r>
    <w:r w:rsidR="00131FEF" w:rsidRPr="005D2825">
      <w:rPr>
        <w:b/>
        <w:lang w:val="cy-GB"/>
      </w:rPr>
      <w:instrText xml:space="preserve"> PAGE </w:instrText>
    </w:r>
    <w:r w:rsidR="00131FEF" w:rsidRPr="005D2825">
      <w:rPr>
        <w:b/>
        <w:sz w:val="24"/>
        <w:szCs w:val="24"/>
        <w:lang w:val="cy-GB"/>
      </w:rPr>
      <w:fldChar w:fldCharType="separate"/>
    </w:r>
    <w:r w:rsidR="009E5F1E">
      <w:rPr>
        <w:b/>
        <w:noProof/>
        <w:lang w:val="cy-GB"/>
      </w:rPr>
      <w:t>5</w:t>
    </w:r>
    <w:r w:rsidR="00131FEF" w:rsidRPr="005D2825">
      <w:rPr>
        <w:b/>
        <w:sz w:val="24"/>
        <w:szCs w:val="24"/>
        <w:lang w:val="cy-GB"/>
      </w:rPr>
      <w:fldChar w:fldCharType="end"/>
    </w:r>
    <w:r w:rsidR="00131FEF" w:rsidRPr="005D2825">
      <w:rPr>
        <w:lang w:val="cy-GB"/>
      </w:rPr>
      <w:t xml:space="preserve"> o</w:t>
    </w:r>
    <w:r w:rsidR="00131FEF">
      <w:t xml:space="preserve"> </w:t>
    </w:r>
    <w:r w:rsidR="00131FEF">
      <w:rPr>
        <w:b/>
        <w:sz w:val="24"/>
        <w:szCs w:val="24"/>
      </w:rPr>
      <w:fldChar w:fldCharType="begin"/>
    </w:r>
    <w:r w:rsidR="00131FEF">
      <w:rPr>
        <w:b/>
      </w:rPr>
      <w:instrText xml:space="preserve"> NUMPAGES  </w:instrText>
    </w:r>
    <w:r w:rsidR="00131FEF">
      <w:rPr>
        <w:b/>
        <w:sz w:val="24"/>
        <w:szCs w:val="24"/>
      </w:rPr>
      <w:fldChar w:fldCharType="separate"/>
    </w:r>
    <w:r w:rsidR="009E5F1E">
      <w:rPr>
        <w:b/>
        <w:noProof/>
      </w:rPr>
      <w:t>11</w:t>
    </w:r>
    <w:r w:rsidR="00131FEF">
      <w:rPr>
        <w:b/>
        <w:sz w:val="24"/>
        <w:szCs w:val="24"/>
      </w:rPr>
      <w:fldChar w:fldCharType="end"/>
    </w:r>
  </w:p>
  <w:p w14:paraId="40912BCE" w14:textId="77777777" w:rsidR="00131FEF" w:rsidRDefault="00131FEF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C27CD" w14:textId="77777777" w:rsidR="00131FEF" w:rsidRDefault="00131FEF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B9B62" w14:textId="77777777" w:rsidR="00E53437" w:rsidRDefault="00E53437">
      <w:r>
        <w:separator/>
      </w:r>
    </w:p>
  </w:footnote>
  <w:footnote w:type="continuationSeparator" w:id="0">
    <w:p w14:paraId="44537E58" w14:textId="77777777" w:rsidR="00E53437" w:rsidRDefault="00E53437">
      <w:r>
        <w:continuationSeparator/>
      </w:r>
    </w:p>
  </w:footnote>
  <w:footnote w:type="continuationNotice" w:id="1">
    <w:p w14:paraId="1A54C35A" w14:textId="77777777" w:rsidR="00E53437" w:rsidRDefault="00E5343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0"/>
      <w:gridCol w:w="3480"/>
      <w:gridCol w:w="3480"/>
    </w:tblGrid>
    <w:tr w:rsidR="56F35711" w14:paraId="24B07594" w14:textId="77777777" w:rsidTr="56F35711">
      <w:trPr>
        <w:trHeight w:val="300"/>
      </w:trPr>
      <w:tc>
        <w:tcPr>
          <w:tcW w:w="3480" w:type="dxa"/>
        </w:tcPr>
        <w:p w14:paraId="05086213" w14:textId="3D31D439" w:rsidR="56F35711" w:rsidRDefault="56F35711" w:rsidP="56F35711">
          <w:pPr>
            <w:pStyle w:val="Header"/>
            <w:ind w:left="-115"/>
          </w:pPr>
        </w:p>
      </w:tc>
      <w:tc>
        <w:tcPr>
          <w:tcW w:w="3480" w:type="dxa"/>
        </w:tcPr>
        <w:p w14:paraId="6BE022B2" w14:textId="6A1F8E1C" w:rsidR="56F35711" w:rsidRDefault="56F35711" w:rsidP="56F35711">
          <w:pPr>
            <w:pStyle w:val="Header"/>
            <w:jc w:val="center"/>
          </w:pPr>
        </w:p>
      </w:tc>
      <w:tc>
        <w:tcPr>
          <w:tcW w:w="3480" w:type="dxa"/>
        </w:tcPr>
        <w:p w14:paraId="0D705FD3" w14:textId="721DD2E2" w:rsidR="56F35711" w:rsidRDefault="56F35711" w:rsidP="56F35711">
          <w:pPr>
            <w:pStyle w:val="Header"/>
            <w:ind w:right="-115"/>
            <w:jc w:val="right"/>
          </w:pPr>
        </w:p>
      </w:tc>
    </w:tr>
  </w:tbl>
  <w:p w14:paraId="09457112" w14:textId="37EF8D9A" w:rsidR="00BA317E" w:rsidRDefault="00BA31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0"/>
      <w:gridCol w:w="3480"/>
      <w:gridCol w:w="3480"/>
    </w:tblGrid>
    <w:tr w:rsidR="56F35711" w14:paraId="7253C087" w14:textId="77777777" w:rsidTr="56F35711">
      <w:trPr>
        <w:trHeight w:val="300"/>
      </w:trPr>
      <w:tc>
        <w:tcPr>
          <w:tcW w:w="3480" w:type="dxa"/>
        </w:tcPr>
        <w:p w14:paraId="6376252E" w14:textId="0AD08B38" w:rsidR="56F35711" w:rsidRDefault="56F35711" w:rsidP="56F35711">
          <w:pPr>
            <w:pStyle w:val="Header"/>
            <w:ind w:left="-115"/>
          </w:pPr>
        </w:p>
      </w:tc>
      <w:tc>
        <w:tcPr>
          <w:tcW w:w="3480" w:type="dxa"/>
        </w:tcPr>
        <w:p w14:paraId="5D3F9C3E" w14:textId="374D3147" w:rsidR="56F35711" w:rsidRDefault="56F35711" w:rsidP="56F35711">
          <w:pPr>
            <w:pStyle w:val="Header"/>
            <w:jc w:val="center"/>
          </w:pPr>
        </w:p>
      </w:tc>
      <w:tc>
        <w:tcPr>
          <w:tcW w:w="3480" w:type="dxa"/>
        </w:tcPr>
        <w:p w14:paraId="66385D7C" w14:textId="3D291A6F" w:rsidR="56F35711" w:rsidRDefault="56F35711" w:rsidP="56F35711">
          <w:pPr>
            <w:pStyle w:val="Header"/>
            <w:ind w:right="-115"/>
            <w:jc w:val="right"/>
          </w:pPr>
        </w:p>
      </w:tc>
    </w:tr>
  </w:tbl>
  <w:p w14:paraId="7BE9F1B9" w14:textId="00B459C3" w:rsidR="00BA317E" w:rsidRDefault="00BA317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56F35711" w14:paraId="27D3A4F8" w14:textId="77777777" w:rsidTr="56F35711">
      <w:trPr>
        <w:trHeight w:val="300"/>
      </w:trPr>
      <w:tc>
        <w:tcPr>
          <w:tcW w:w="5130" w:type="dxa"/>
        </w:tcPr>
        <w:p w14:paraId="0F89A7EA" w14:textId="1FA30270" w:rsidR="56F35711" w:rsidRDefault="56F35711" w:rsidP="56F35711">
          <w:pPr>
            <w:pStyle w:val="Header"/>
            <w:ind w:left="-115"/>
          </w:pPr>
        </w:p>
      </w:tc>
      <w:tc>
        <w:tcPr>
          <w:tcW w:w="5130" w:type="dxa"/>
        </w:tcPr>
        <w:p w14:paraId="15D0E57E" w14:textId="6475158A" w:rsidR="56F35711" w:rsidRDefault="56F35711" w:rsidP="56F35711">
          <w:pPr>
            <w:pStyle w:val="Header"/>
            <w:jc w:val="center"/>
          </w:pPr>
        </w:p>
      </w:tc>
      <w:tc>
        <w:tcPr>
          <w:tcW w:w="5130" w:type="dxa"/>
        </w:tcPr>
        <w:p w14:paraId="0E880C7B" w14:textId="34833EDC" w:rsidR="56F35711" w:rsidRDefault="56F35711" w:rsidP="56F35711">
          <w:pPr>
            <w:pStyle w:val="Header"/>
            <w:ind w:right="-115"/>
            <w:jc w:val="right"/>
          </w:pPr>
        </w:p>
      </w:tc>
    </w:tr>
  </w:tbl>
  <w:p w14:paraId="4451DE89" w14:textId="466C326D" w:rsidR="00BA317E" w:rsidRDefault="00BA317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56F35711" w14:paraId="16329D6D" w14:textId="77777777" w:rsidTr="56F35711">
      <w:trPr>
        <w:trHeight w:val="300"/>
      </w:trPr>
      <w:tc>
        <w:tcPr>
          <w:tcW w:w="5130" w:type="dxa"/>
        </w:tcPr>
        <w:p w14:paraId="37F14F90" w14:textId="52B15DE7" w:rsidR="56F35711" w:rsidRDefault="56F35711" w:rsidP="56F35711">
          <w:pPr>
            <w:pStyle w:val="Header"/>
            <w:ind w:left="-115"/>
          </w:pPr>
        </w:p>
      </w:tc>
      <w:tc>
        <w:tcPr>
          <w:tcW w:w="5130" w:type="dxa"/>
        </w:tcPr>
        <w:p w14:paraId="1283E582" w14:textId="57BD7EAA" w:rsidR="56F35711" w:rsidRDefault="56F35711" w:rsidP="56F35711">
          <w:pPr>
            <w:pStyle w:val="Header"/>
            <w:jc w:val="center"/>
          </w:pPr>
        </w:p>
      </w:tc>
      <w:tc>
        <w:tcPr>
          <w:tcW w:w="5130" w:type="dxa"/>
        </w:tcPr>
        <w:p w14:paraId="016BC077" w14:textId="037D54E0" w:rsidR="56F35711" w:rsidRDefault="56F35711" w:rsidP="56F35711">
          <w:pPr>
            <w:pStyle w:val="Header"/>
            <w:ind w:right="-115"/>
            <w:jc w:val="right"/>
          </w:pPr>
        </w:p>
      </w:tc>
    </w:tr>
  </w:tbl>
  <w:p w14:paraId="53D9B11C" w14:textId="602EA8DA" w:rsidR="00BA317E" w:rsidRDefault="00BA31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7E18AA"/>
    <w:multiLevelType w:val="hybridMultilevel"/>
    <w:tmpl w:val="4E0A5BC2"/>
    <w:lvl w:ilvl="0" w:tplc="7AAED1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67A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527B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0CE0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50F1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7277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081B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F47E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DA02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81B94"/>
    <w:multiLevelType w:val="hybridMultilevel"/>
    <w:tmpl w:val="455A1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A02D09"/>
    <w:multiLevelType w:val="multilevel"/>
    <w:tmpl w:val="BDF295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F312B"/>
    <w:multiLevelType w:val="multilevel"/>
    <w:tmpl w:val="D2DE07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9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298E576A"/>
    <w:multiLevelType w:val="multilevel"/>
    <w:tmpl w:val="9474C2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261D37"/>
    <w:multiLevelType w:val="hybridMultilevel"/>
    <w:tmpl w:val="E0B8B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933DCD"/>
    <w:multiLevelType w:val="multilevel"/>
    <w:tmpl w:val="32B22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AB2317"/>
    <w:multiLevelType w:val="multilevel"/>
    <w:tmpl w:val="DCAC3B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4807ED"/>
    <w:multiLevelType w:val="multilevel"/>
    <w:tmpl w:val="8408B6E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E022C82"/>
    <w:multiLevelType w:val="multilevel"/>
    <w:tmpl w:val="755EF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ECC4C6"/>
    <w:multiLevelType w:val="hybridMultilevel"/>
    <w:tmpl w:val="302EA106"/>
    <w:lvl w:ilvl="0" w:tplc="0D6C44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EC66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88F0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0662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DAB5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B64D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8047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3CA0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AE22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35076E"/>
    <w:multiLevelType w:val="hybridMultilevel"/>
    <w:tmpl w:val="7D8CFECE"/>
    <w:lvl w:ilvl="0" w:tplc="F1DE80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8619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CAD5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2C88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243A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4ADB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0653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88E8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3AF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4D001DA"/>
    <w:multiLevelType w:val="hybridMultilevel"/>
    <w:tmpl w:val="C8109E54"/>
    <w:lvl w:ilvl="0" w:tplc="863662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40D8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2E67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4CDD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7070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1699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0A1B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9070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D4BB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BA2128"/>
    <w:multiLevelType w:val="multilevel"/>
    <w:tmpl w:val="516CEB4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C56D39"/>
    <w:multiLevelType w:val="hybridMultilevel"/>
    <w:tmpl w:val="AD5E9D2C"/>
    <w:lvl w:ilvl="0" w:tplc="3D2E63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4817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2EF7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F65B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52C6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5096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EE59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D61C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34E5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3593050">
    <w:abstractNumId w:val="1"/>
  </w:num>
  <w:num w:numId="2" w16cid:durableId="988361400">
    <w:abstractNumId w:val="25"/>
  </w:num>
  <w:num w:numId="3" w16cid:durableId="8072735">
    <w:abstractNumId w:val="23"/>
  </w:num>
  <w:num w:numId="4" w16cid:durableId="619067646">
    <w:abstractNumId w:val="30"/>
  </w:num>
  <w:num w:numId="5" w16cid:durableId="2012676399">
    <w:abstractNumId w:val="28"/>
  </w:num>
  <w:num w:numId="6" w16cid:durableId="40642427">
    <w:abstractNumId w:val="4"/>
  </w:num>
  <w:num w:numId="7" w16cid:durableId="540364911">
    <w:abstractNumId w:val="16"/>
  </w:num>
  <w:num w:numId="8" w16cid:durableId="1291667010">
    <w:abstractNumId w:val="27"/>
  </w:num>
  <w:num w:numId="9" w16cid:durableId="1250499563">
    <w:abstractNumId w:val="18"/>
  </w:num>
  <w:num w:numId="10" w16cid:durableId="2138599138">
    <w:abstractNumId w:val="13"/>
  </w:num>
  <w:num w:numId="11" w16cid:durableId="534002633">
    <w:abstractNumId w:val="26"/>
  </w:num>
  <w:num w:numId="12" w16cid:durableId="422802992">
    <w:abstractNumId w:val="5"/>
  </w:num>
  <w:num w:numId="13" w16cid:durableId="1658418552">
    <w:abstractNumId w:val="24"/>
  </w:num>
  <w:num w:numId="14" w16cid:durableId="106432265">
    <w:abstractNumId w:val="17"/>
  </w:num>
  <w:num w:numId="15" w16cid:durableId="591398113">
    <w:abstractNumId w:val="8"/>
  </w:num>
  <w:num w:numId="16" w16cid:durableId="353457167">
    <w:abstractNumId w:val="9"/>
  </w:num>
  <w:num w:numId="17" w16cid:durableId="1875187609">
    <w:abstractNumId w:val="14"/>
  </w:num>
  <w:num w:numId="18" w16cid:durableId="108286084">
    <w:abstractNumId w:val="22"/>
  </w:num>
  <w:num w:numId="19" w16cid:durableId="1619288454">
    <w:abstractNumId w:val="6"/>
  </w:num>
  <w:num w:numId="20" w16cid:durableId="169761623">
    <w:abstractNumId w:val="0"/>
  </w:num>
  <w:num w:numId="21" w16cid:durableId="173695215">
    <w:abstractNumId w:val="10"/>
  </w:num>
  <w:num w:numId="22" w16cid:durableId="1112822840">
    <w:abstractNumId w:val="21"/>
  </w:num>
  <w:num w:numId="23" w16cid:durableId="1320380427">
    <w:abstractNumId w:val="15"/>
  </w:num>
  <w:num w:numId="24" w16cid:durableId="1107894691">
    <w:abstractNumId w:val="11"/>
  </w:num>
  <w:num w:numId="25" w16cid:durableId="1407915467">
    <w:abstractNumId w:val="3"/>
  </w:num>
  <w:num w:numId="26" w16cid:durableId="905454496">
    <w:abstractNumId w:val="19"/>
  </w:num>
  <w:num w:numId="27" w16cid:durableId="1231766606">
    <w:abstractNumId w:val="20"/>
  </w:num>
  <w:num w:numId="28" w16cid:durableId="1929582335">
    <w:abstractNumId w:val="7"/>
  </w:num>
  <w:num w:numId="29" w16cid:durableId="1680885575">
    <w:abstractNumId w:val="29"/>
  </w:num>
  <w:num w:numId="30" w16cid:durableId="1434935757">
    <w:abstractNumId w:val="2"/>
  </w:num>
  <w:num w:numId="31" w16cid:durableId="12995336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23D4"/>
    <w:rsid w:val="00010726"/>
    <w:rsid w:val="00011666"/>
    <w:rsid w:val="00011C22"/>
    <w:rsid w:val="00021AE6"/>
    <w:rsid w:val="00026B02"/>
    <w:rsid w:val="000721E5"/>
    <w:rsid w:val="000822E5"/>
    <w:rsid w:val="000971FC"/>
    <w:rsid w:val="000A2A3A"/>
    <w:rsid w:val="000A492A"/>
    <w:rsid w:val="000B45DA"/>
    <w:rsid w:val="000B489B"/>
    <w:rsid w:val="000B6520"/>
    <w:rsid w:val="000D2F80"/>
    <w:rsid w:val="000E413A"/>
    <w:rsid w:val="000F5AA3"/>
    <w:rsid w:val="00100396"/>
    <w:rsid w:val="00100B5C"/>
    <w:rsid w:val="00103507"/>
    <w:rsid w:val="001106E9"/>
    <w:rsid w:val="00124CA5"/>
    <w:rsid w:val="00131FEF"/>
    <w:rsid w:val="00134F77"/>
    <w:rsid w:val="00152E9D"/>
    <w:rsid w:val="00154346"/>
    <w:rsid w:val="00154487"/>
    <w:rsid w:val="001571F0"/>
    <w:rsid w:val="0017512A"/>
    <w:rsid w:val="00180057"/>
    <w:rsid w:val="00196958"/>
    <w:rsid w:val="001A1369"/>
    <w:rsid w:val="001A1E39"/>
    <w:rsid w:val="001A24F3"/>
    <w:rsid w:val="001B405C"/>
    <w:rsid w:val="001B5F45"/>
    <w:rsid w:val="001E1050"/>
    <w:rsid w:val="001E1E1F"/>
    <w:rsid w:val="001E2007"/>
    <w:rsid w:val="001E305A"/>
    <w:rsid w:val="001E57C1"/>
    <w:rsid w:val="001F07EF"/>
    <w:rsid w:val="001F214E"/>
    <w:rsid w:val="001F50B6"/>
    <w:rsid w:val="001F6D7A"/>
    <w:rsid w:val="002075BC"/>
    <w:rsid w:val="00207CB1"/>
    <w:rsid w:val="00211320"/>
    <w:rsid w:val="002120E8"/>
    <w:rsid w:val="0022746E"/>
    <w:rsid w:val="00231461"/>
    <w:rsid w:val="00233EDE"/>
    <w:rsid w:val="00235F71"/>
    <w:rsid w:val="002444CA"/>
    <w:rsid w:val="002466CE"/>
    <w:rsid w:val="00253982"/>
    <w:rsid w:val="00260DE6"/>
    <w:rsid w:val="00273FEE"/>
    <w:rsid w:val="0028204E"/>
    <w:rsid w:val="0028206A"/>
    <w:rsid w:val="0028591B"/>
    <w:rsid w:val="00291841"/>
    <w:rsid w:val="002A4C54"/>
    <w:rsid w:val="002B038E"/>
    <w:rsid w:val="002C449B"/>
    <w:rsid w:val="002C6040"/>
    <w:rsid w:val="002D3527"/>
    <w:rsid w:val="002D5A78"/>
    <w:rsid w:val="002D5B3F"/>
    <w:rsid w:val="002E272E"/>
    <w:rsid w:val="002F5778"/>
    <w:rsid w:val="002F5AA4"/>
    <w:rsid w:val="003223E0"/>
    <w:rsid w:val="00331DE0"/>
    <w:rsid w:val="003402B1"/>
    <w:rsid w:val="00352C4A"/>
    <w:rsid w:val="00362560"/>
    <w:rsid w:val="003732FD"/>
    <w:rsid w:val="003753B2"/>
    <w:rsid w:val="00376559"/>
    <w:rsid w:val="00377D40"/>
    <w:rsid w:val="00382BAA"/>
    <w:rsid w:val="00384D73"/>
    <w:rsid w:val="00393EB6"/>
    <w:rsid w:val="003A3CE5"/>
    <w:rsid w:val="003A4384"/>
    <w:rsid w:val="003B366F"/>
    <w:rsid w:val="003B3F9D"/>
    <w:rsid w:val="003B6C95"/>
    <w:rsid w:val="003E5751"/>
    <w:rsid w:val="003E5BF1"/>
    <w:rsid w:val="004046A9"/>
    <w:rsid w:val="00404C50"/>
    <w:rsid w:val="00414656"/>
    <w:rsid w:val="00423934"/>
    <w:rsid w:val="00426244"/>
    <w:rsid w:val="00470A38"/>
    <w:rsid w:val="00473FD3"/>
    <w:rsid w:val="004874DE"/>
    <w:rsid w:val="004A2F0B"/>
    <w:rsid w:val="004B5334"/>
    <w:rsid w:val="004B6C14"/>
    <w:rsid w:val="004C4F19"/>
    <w:rsid w:val="004D390D"/>
    <w:rsid w:val="004D5E9B"/>
    <w:rsid w:val="004D63D9"/>
    <w:rsid w:val="004E52FB"/>
    <w:rsid w:val="004E6585"/>
    <w:rsid w:val="0050249F"/>
    <w:rsid w:val="00511721"/>
    <w:rsid w:val="00523199"/>
    <w:rsid w:val="00524566"/>
    <w:rsid w:val="00530BEF"/>
    <w:rsid w:val="00552351"/>
    <w:rsid w:val="00561F00"/>
    <w:rsid w:val="00562C4E"/>
    <w:rsid w:val="00562DEC"/>
    <w:rsid w:val="0056492A"/>
    <w:rsid w:val="00576AB4"/>
    <w:rsid w:val="005775FE"/>
    <w:rsid w:val="00577917"/>
    <w:rsid w:val="00590667"/>
    <w:rsid w:val="005969E2"/>
    <w:rsid w:val="005A1689"/>
    <w:rsid w:val="005B61CD"/>
    <w:rsid w:val="005D1D58"/>
    <w:rsid w:val="005D2825"/>
    <w:rsid w:val="005D432C"/>
    <w:rsid w:val="005D5DB5"/>
    <w:rsid w:val="005E197E"/>
    <w:rsid w:val="005E285E"/>
    <w:rsid w:val="005E72F8"/>
    <w:rsid w:val="005F0579"/>
    <w:rsid w:val="005F3A53"/>
    <w:rsid w:val="006062A3"/>
    <w:rsid w:val="00610DC2"/>
    <w:rsid w:val="00610E08"/>
    <w:rsid w:val="006140BF"/>
    <w:rsid w:val="006161BE"/>
    <w:rsid w:val="006177C4"/>
    <w:rsid w:val="00620787"/>
    <w:rsid w:val="00632434"/>
    <w:rsid w:val="0063478F"/>
    <w:rsid w:val="00636F8B"/>
    <w:rsid w:val="00644256"/>
    <w:rsid w:val="00657BD8"/>
    <w:rsid w:val="00661D6F"/>
    <w:rsid w:val="006628E9"/>
    <w:rsid w:val="0066725E"/>
    <w:rsid w:val="006716C7"/>
    <w:rsid w:val="00674829"/>
    <w:rsid w:val="00676241"/>
    <w:rsid w:val="00681208"/>
    <w:rsid w:val="00681FA9"/>
    <w:rsid w:val="00691EA9"/>
    <w:rsid w:val="006934D4"/>
    <w:rsid w:val="006A6DC3"/>
    <w:rsid w:val="006B2DD5"/>
    <w:rsid w:val="006C1480"/>
    <w:rsid w:val="006D49ED"/>
    <w:rsid w:val="006D55CE"/>
    <w:rsid w:val="006D637A"/>
    <w:rsid w:val="006D6B5E"/>
    <w:rsid w:val="006D6F24"/>
    <w:rsid w:val="006E3E4E"/>
    <w:rsid w:val="006E4942"/>
    <w:rsid w:val="006E609B"/>
    <w:rsid w:val="006F14F5"/>
    <w:rsid w:val="006F1715"/>
    <w:rsid w:val="006F45BF"/>
    <w:rsid w:val="006F60E0"/>
    <w:rsid w:val="00702F71"/>
    <w:rsid w:val="00702FE1"/>
    <w:rsid w:val="00732101"/>
    <w:rsid w:val="00735D3F"/>
    <w:rsid w:val="007366DF"/>
    <w:rsid w:val="007562EC"/>
    <w:rsid w:val="00757839"/>
    <w:rsid w:val="00770C81"/>
    <w:rsid w:val="00791024"/>
    <w:rsid w:val="00793695"/>
    <w:rsid w:val="00793F0A"/>
    <w:rsid w:val="007A2657"/>
    <w:rsid w:val="007B2510"/>
    <w:rsid w:val="007B3F8C"/>
    <w:rsid w:val="007C4A19"/>
    <w:rsid w:val="007C682C"/>
    <w:rsid w:val="007C6B00"/>
    <w:rsid w:val="007D2385"/>
    <w:rsid w:val="007D2588"/>
    <w:rsid w:val="007D2943"/>
    <w:rsid w:val="007E6F99"/>
    <w:rsid w:val="007F214F"/>
    <w:rsid w:val="00800069"/>
    <w:rsid w:val="0080139E"/>
    <w:rsid w:val="008042F0"/>
    <w:rsid w:val="008248E7"/>
    <w:rsid w:val="008310A0"/>
    <w:rsid w:val="00835D29"/>
    <w:rsid w:val="008428AC"/>
    <w:rsid w:val="00842E7F"/>
    <w:rsid w:val="008440FE"/>
    <w:rsid w:val="008528E9"/>
    <w:rsid w:val="00852933"/>
    <w:rsid w:val="008566E5"/>
    <w:rsid w:val="008566FE"/>
    <w:rsid w:val="00865B46"/>
    <w:rsid w:val="00870E81"/>
    <w:rsid w:val="00876776"/>
    <w:rsid w:val="00896134"/>
    <w:rsid w:val="008A62BC"/>
    <w:rsid w:val="008B43E7"/>
    <w:rsid w:val="008D763F"/>
    <w:rsid w:val="008D7F4D"/>
    <w:rsid w:val="008F036F"/>
    <w:rsid w:val="008F1308"/>
    <w:rsid w:val="008F326D"/>
    <w:rsid w:val="008F78C2"/>
    <w:rsid w:val="00904568"/>
    <w:rsid w:val="00911394"/>
    <w:rsid w:val="00923EF2"/>
    <w:rsid w:val="00926D25"/>
    <w:rsid w:val="00926E9D"/>
    <w:rsid w:val="00932C6E"/>
    <w:rsid w:val="00933F10"/>
    <w:rsid w:val="00935EC6"/>
    <w:rsid w:val="009433C5"/>
    <w:rsid w:val="009657D5"/>
    <w:rsid w:val="00965881"/>
    <w:rsid w:val="009733A1"/>
    <w:rsid w:val="009871FF"/>
    <w:rsid w:val="00990799"/>
    <w:rsid w:val="00995D51"/>
    <w:rsid w:val="00996860"/>
    <w:rsid w:val="009A0631"/>
    <w:rsid w:val="009B10ED"/>
    <w:rsid w:val="009C3ECD"/>
    <w:rsid w:val="009D3EA4"/>
    <w:rsid w:val="009D649C"/>
    <w:rsid w:val="009E0038"/>
    <w:rsid w:val="009E4BC1"/>
    <w:rsid w:val="009E5F1E"/>
    <w:rsid w:val="009F5CB2"/>
    <w:rsid w:val="00A00012"/>
    <w:rsid w:val="00A03BB8"/>
    <w:rsid w:val="00A3505D"/>
    <w:rsid w:val="00A4036F"/>
    <w:rsid w:val="00A406E5"/>
    <w:rsid w:val="00A4641C"/>
    <w:rsid w:val="00A55876"/>
    <w:rsid w:val="00A67F45"/>
    <w:rsid w:val="00A67FB1"/>
    <w:rsid w:val="00A71279"/>
    <w:rsid w:val="00A80690"/>
    <w:rsid w:val="00A85BFE"/>
    <w:rsid w:val="00A90FE3"/>
    <w:rsid w:val="00A95A23"/>
    <w:rsid w:val="00AB6FE7"/>
    <w:rsid w:val="00AB7AD7"/>
    <w:rsid w:val="00AC5F32"/>
    <w:rsid w:val="00AD2430"/>
    <w:rsid w:val="00AE41A6"/>
    <w:rsid w:val="00AF0E34"/>
    <w:rsid w:val="00AF271D"/>
    <w:rsid w:val="00AF2A56"/>
    <w:rsid w:val="00AF56C2"/>
    <w:rsid w:val="00B004E6"/>
    <w:rsid w:val="00B03A8E"/>
    <w:rsid w:val="00B0744D"/>
    <w:rsid w:val="00B07FA3"/>
    <w:rsid w:val="00B10CF0"/>
    <w:rsid w:val="00B50EA8"/>
    <w:rsid w:val="00B53CC1"/>
    <w:rsid w:val="00B64082"/>
    <w:rsid w:val="00B66780"/>
    <w:rsid w:val="00B72325"/>
    <w:rsid w:val="00B72EC6"/>
    <w:rsid w:val="00B754C6"/>
    <w:rsid w:val="00B81AD3"/>
    <w:rsid w:val="00B829D8"/>
    <w:rsid w:val="00B84B5B"/>
    <w:rsid w:val="00B86446"/>
    <w:rsid w:val="00BA1176"/>
    <w:rsid w:val="00BA317E"/>
    <w:rsid w:val="00BC09C5"/>
    <w:rsid w:val="00BE0B01"/>
    <w:rsid w:val="00BE11AC"/>
    <w:rsid w:val="00BE3CAA"/>
    <w:rsid w:val="00BE79C7"/>
    <w:rsid w:val="00BF3CB5"/>
    <w:rsid w:val="00C0073F"/>
    <w:rsid w:val="00C01A3F"/>
    <w:rsid w:val="00C0564B"/>
    <w:rsid w:val="00C073F1"/>
    <w:rsid w:val="00C1285B"/>
    <w:rsid w:val="00C1361B"/>
    <w:rsid w:val="00C14E1F"/>
    <w:rsid w:val="00C315AF"/>
    <w:rsid w:val="00C31DFE"/>
    <w:rsid w:val="00C36D9A"/>
    <w:rsid w:val="00C40058"/>
    <w:rsid w:val="00C44A72"/>
    <w:rsid w:val="00C61FC2"/>
    <w:rsid w:val="00C67E4D"/>
    <w:rsid w:val="00C705F9"/>
    <w:rsid w:val="00C80F0F"/>
    <w:rsid w:val="00C8667A"/>
    <w:rsid w:val="00C93BCB"/>
    <w:rsid w:val="00CC241A"/>
    <w:rsid w:val="00CD5426"/>
    <w:rsid w:val="00CE4035"/>
    <w:rsid w:val="00CE65AB"/>
    <w:rsid w:val="00CF4266"/>
    <w:rsid w:val="00D22D9C"/>
    <w:rsid w:val="00D241F1"/>
    <w:rsid w:val="00D275CB"/>
    <w:rsid w:val="00D30DFA"/>
    <w:rsid w:val="00D32E34"/>
    <w:rsid w:val="00D463A5"/>
    <w:rsid w:val="00D4710D"/>
    <w:rsid w:val="00D47D25"/>
    <w:rsid w:val="00D62ACD"/>
    <w:rsid w:val="00D646AA"/>
    <w:rsid w:val="00D6661F"/>
    <w:rsid w:val="00D678F6"/>
    <w:rsid w:val="00DA36EE"/>
    <w:rsid w:val="00DB116D"/>
    <w:rsid w:val="00DB444C"/>
    <w:rsid w:val="00DC13A4"/>
    <w:rsid w:val="00DD17CC"/>
    <w:rsid w:val="00DE217A"/>
    <w:rsid w:val="00DE5D6A"/>
    <w:rsid w:val="00DF321B"/>
    <w:rsid w:val="00E20872"/>
    <w:rsid w:val="00E230E0"/>
    <w:rsid w:val="00E51AAC"/>
    <w:rsid w:val="00E53437"/>
    <w:rsid w:val="00E66CC0"/>
    <w:rsid w:val="00E728A9"/>
    <w:rsid w:val="00E807D9"/>
    <w:rsid w:val="00E855EC"/>
    <w:rsid w:val="00EA0F4E"/>
    <w:rsid w:val="00EA1F86"/>
    <w:rsid w:val="00EA295B"/>
    <w:rsid w:val="00EA3B9B"/>
    <w:rsid w:val="00EA6801"/>
    <w:rsid w:val="00EA682E"/>
    <w:rsid w:val="00EB1FEC"/>
    <w:rsid w:val="00EB4F96"/>
    <w:rsid w:val="00EB5A58"/>
    <w:rsid w:val="00ED7072"/>
    <w:rsid w:val="00EE3132"/>
    <w:rsid w:val="00EE3D9D"/>
    <w:rsid w:val="00EE6F25"/>
    <w:rsid w:val="00EF7116"/>
    <w:rsid w:val="00F02126"/>
    <w:rsid w:val="00F03D85"/>
    <w:rsid w:val="00F07C8C"/>
    <w:rsid w:val="00F13E32"/>
    <w:rsid w:val="00F249F1"/>
    <w:rsid w:val="00F25B9D"/>
    <w:rsid w:val="00F2664E"/>
    <w:rsid w:val="00F31163"/>
    <w:rsid w:val="00F31C04"/>
    <w:rsid w:val="00F32865"/>
    <w:rsid w:val="00F33B43"/>
    <w:rsid w:val="00F442A7"/>
    <w:rsid w:val="00F45764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1DC0"/>
    <w:rsid w:val="00FB1EAC"/>
    <w:rsid w:val="00FB3B4E"/>
    <w:rsid w:val="00FB4521"/>
    <w:rsid w:val="00FB4F84"/>
    <w:rsid w:val="00FB5CF8"/>
    <w:rsid w:val="00FE5651"/>
    <w:rsid w:val="00FF273B"/>
    <w:rsid w:val="00FF564C"/>
    <w:rsid w:val="0131158C"/>
    <w:rsid w:val="0155F8B4"/>
    <w:rsid w:val="02363344"/>
    <w:rsid w:val="0239E058"/>
    <w:rsid w:val="03D203A5"/>
    <w:rsid w:val="056DD406"/>
    <w:rsid w:val="06B8DD38"/>
    <w:rsid w:val="0709A467"/>
    <w:rsid w:val="071FF078"/>
    <w:rsid w:val="07DA6490"/>
    <w:rsid w:val="07FD4562"/>
    <w:rsid w:val="08A574C8"/>
    <w:rsid w:val="094B4EF6"/>
    <w:rsid w:val="099AF290"/>
    <w:rsid w:val="0A281CCC"/>
    <w:rsid w:val="0A414529"/>
    <w:rsid w:val="0AF6F6D7"/>
    <w:rsid w:val="0C2BB700"/>
    <w:rsid w:val="0CD29352"/>
    <w:rsid w:val="0D78E5EB"/>
    <w:rsid w:val="1024F9E6"/>
    <w:rsid w:val="10B086AD"/>
    <w:rsid w:val="11BB52BF"/>
    <w:rsid w:val="134B50ED"/>
    <w:rsid w:val="13A3425E"/>
    <w:rsid w:val="147EBC9D"/>
    <w:rsid w:val="1484263E"/>
    <w:rsid w:val="164C4FDD"/>
    <w:rsid w:val="17B65D5F"/>
    <w:rsid w:val="17F0A793"/>
    <w:rsid w:val="1983F09F"/>
    <w:rsid w:val="19A4236F"/>
    <w:rsid w:val="1AFF60E1"/>
    <w:rsid w:val="1C179B23"/>
    <w:rsid w:val="1C764A48"/>
    <w:rsid w:val="1C971AE1"/>
    <w:rsid w:val="1FFB1FA9"/>
    <w:rsid w:val="205712EB"/>
    <w:rsid w:val="21049F9B"/>
    <w:rsid w:val="21B0AEE4"/>
    <w:rsid w:val="21F2E34C"/>
    <w:rsid w:val="248C7123"/>
    <w:rsid w:val="25F17B55"/>
    <w:rsid w:val="2669DA77"/>
    <w:rsid w:val="26A10025"/>
    <w:rsid w:val="2742A6C0"/>
    <w:rsid w:val="29C59762"/>
    <w:rsid w:val="2CD9A2B1"/>
    <w:rsid w:val="305DBCE6"/>
    <w:rsid w:val="3186E880"/>
    <w:rsid w:val="3345FBA9"/>
    <w:rsid w:val="354EADC2"/>
    <w:rsid w:val="3654D229"/>
    <w:rsid w:val="3782EA3B"/>
    <w:rsid w:val="38F60CDB"/>
    <w:rsid w:val="3933C218"/>
    <w:rsid w:val="3B20A934"/>
    <w:rsid w:val="3C46D5FA"/>
    <w:rsid w:val="3DE0A0E2"/>
    <w:rsid w:val="3E293C6F"/>
    <w:rsid w:val="3EC517ED"/>
    <w:rsid w:val="3F320DA6"/>
    <w:rsid w:val="3F7B5E27"/>
    <w:rsid w:val="424C74CA"/>
    <w:rsid w:val="438DDF17"/>
    <w:rsid w:val="4539FE8A"/>
    <w:rsid w:val="4718EB66"/>
    <w:rsid w:val="478385E0"/>
    <w:rsid w:val="47F03427"/>
    <w:rsid w:val="4893C939"/>
    <w:rsid w:val="489D2EA7"/>
    <w:rsid w:val="498DA2EE"/>
    <w:rsid w:val="49BE268F"/>
    <w:rsid w:val="4CA89542"/>
    <w:rsid w:val="4DA218EE"/>
    <w:rsid w:val="4E447CEE"/>
    <w:rsid w:val="4E653988"/>
    <w:rsid w:val="4ECCC393"/>
    <w:rsid w:val="4F95A4C5"/>
    <w:rsid w:val="50A88846"/>
    <w:rsid w:val="519D1B4D"/>
    <w:rsid w:val="51E19EB0"/>
    <w:rsid w:val="536DD9B8"/>
    <w:rsid w:val="557A9E6E"/>
    <w:rsid w:val="55FC3B29"/>
    <w:rsid w:val="56F35711"/>
    <w:rsid w:val="57166ECF"/>
    <w:rsid w:val="58B23F30"/>
    <w:rsid w:val="58D67297"/>
    <w:rsid w:val="5ABC8054"/>
    <w:rsid w:val="5B19001F"/>
    <w:rsid w:val="5B46C0B3"/>
    <w:rsid w:val="5D55A5AA"/>
    <w:rsid w:val="5D761F55"/>
    <w:rsid w:val="5DA80B8F"/>
    <w:rsid w:val="5E11D5F3"/>
    <w:rsid w:val="5F211C0D"/>
    <w:rsid w:val="6028EB8E"/>
    <w:rsid w:val="608110FA"/>
    <w:rsid w:val="60838824"/>
    <w:rsid w:val="630DE1C7"/>
    <w:rsid w:val="6441202D"/>
    <w:rsid w:val="65E78BF1"/>
    <w:rsid w:val="679F8FDC"/>
    <w:rsid w:val="67D05923"/>
    <w:rsid w:val="67FC1AF3"/>
    <w:rsid w:val="681F3A6F"/>
    <w:rsid w:val="682D3A45"/>
    <w:rsid w:val="68985851"/>
    <w:rsid w:val="69A05425"/>
    <w:rsid w:val="6AC1084A"/>
    <w:rsid w:val="6BB5FA2D"/>
    <w:rsid w:val="6CC3B94A"/>
    <w:rsid w:val="6D6C115E"/>
    <w:rsid w:val="702246FB"/>
    <w:rsid w:val="7071FC8F"/>
    <w:rsid w:val="72D93EA0"/>
    <w:rsid w:val="73A99D51"/>
    <w:rsid w:val="740F7373"/>
    <w:rsid w:val="75080B73"/>
    <w:rsid w:val="752D3522"/>
    <w:rsid w:val="75456DB2"/>
    <w:rsid w:val="757C0355"/>
    <w:rsid w:val="7645407D"/>
    <w:rsid w:val="76E13E13"/>
    <w:rsid w:val="76EB9316"/>
    <w:rsid w:val="77280163"/>
    <w:rsid w:val="7737D55E"/>
    <w:rsid w:val="783FAC35"/>
    <w:rsid w:val="787D0E74"/>
    <w:rsid w:val="79DB7C96"/>
    <w:rsid w:val="7A18DED5"/>
    <w:rsid w:val="7A1DC00B"/>
    <w:rsid w:val="7A2333D8"/>
    <w:rsid w:val="7A6DE1AB"/>
    <w:rsid w:val="7BB4AF36"/>
    <w:rsid w:val="7C7BC402"/>
    <w:rsid w:val="7CA78F16"/>
    <w:rsid w:val="7D5AD49A"/>
    <w:rsid w:val="7DC52B56"/>
    <w:rsid w:val="7DD6F2D7"/>
    <w:rsid w:val="7E204358"/>
    <w:rsid w:val="7FF858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66ECE21"/>
  <w15:docId w15:val="{33E597A4-5FF6-474F-AEED-6C4310B0D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10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normaltextrun">
    <w:name w:val="normaltextrun"/>
    <w:basedOn w:val="DefaultParagraphFont"/>
    <w:rsid w:val="00B66780"/>
  </w:style>
  <w:style w:type="character" w:customStyle="1" w:styleId="eop">
    <w:name w:val="eop"/>
    <w:basedOn w:val="DefaultParagraphFont"/>
    <w:rsid w:val="00B66780"/>
  </w:style>
  <w:style w:type="paragraph" w:customStyle="1" w:styleId="paragraph">
    <w:name w:val="paragraph"/>
    <w:basedOn w:val="Normal"/>
    <w:rsid w:val="007C6B00"/>
    <w:pPr>
      <w:spacing w:before="100" w:beforeAutospacing="1" w:after="100" w:afterAutospacing="1"/>
    </w:pPr>
    <w:rPr>
      <w:sz w:val="24"/>
      <w:szCs w:val="24"/>
    </w:rPr>
  </w:style>
  <w:style w:type="character" w:customStyle="1" w:styleId="ui-provider">
    <w:name w:val="ui-provider"/>
    <w:basedOn w:val="DefaultParagraphFont"/>
    <w:uiPriority w:val="1"/>
    <w:rsid w:val="3C46D5FA"/>
  </w:style>
  <w:style w:type="paragraph" w:styleId="NoSpacing">
    <w:name w:val="No Spacing"/>
    <w:uiPriority w:val="1"/>
    <w:qFormat/>
    <w:rsid w:val="002A4C54"/>
    <w:rPr>
      <w:rFonts w:ascii="Arial" w:hAnsi="Arial"/>
      <w:sz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82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8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7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04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55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322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8AE554D8956149B2A7D1DCA4C0A1D4" ma:contentTypeVersion="6" ma:contentTypeDescription="Create a new document." ma:contentTypeScope="" ma:versionID="3229a3401a4b4dfd20cd88388d5ab595">
  <xsd:schema xmlns:xsd="http://www.w3.org/2001/XMLSchema" xmlns:xs="http://www.w3.org/2001/XMLSchema" xmlns:p="http://schemas.microsoft.com/office/2006/metadata/properties" xmlns:ns2="b8d55579-4ba0-48f9-8102-ee9760f296ae" targetNamespace="http://schemas.microsoft.com/office/2006/metadata/properties" ma:root="true" ma:fieldsID="ff75f46c2162732e3858d951b410dd1c" ns2:_="">
    <xsd:import namespace="b8d55579-4ba0-48f9-8102-ee9760f296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d55579-4ba0-48f9-8102-ee9760f296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2D0717-9A73-4E63-AF92-5458658B1E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d55579-4ba0-48f9-8102-ee9760f296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5B6BFA-D787-4B2D-973B-3DC42CBAE1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4063EA-55F0-4D16-B0D5-621F4F09DCD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9</TotalTime>
  <Pages>11</Pages>
  <Words>4090</Words>
  <Characters>24668</Characters>
  <Application>Microsoft Office Word</Application>
  <DocSecurity>0</DocSecurity>
  <Lines>205</Lines>
  <Paragraphs>57</Paragraphs>
  <ScaleCrop>false</ScaleCrop>
  <Company>S.I.H.E.</Company>
  <LinksUpToDate>false</LinksUpToDate>
  <CharactersWithSpaces>28701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GA36d Lefel 7</dc:title>
  <dc:subject/>
  <dc:creator>fad-lc</dc:creator>
  <cp:keywords/>
  <dc:description>Awst 2018</dc:description>
  <cp:lastModifiedBy>Catherine Morgan</cp:lastModifiedBy>
  <cp:revision>29</cp:revision>
  <cp:lastPrinted>2023-12-20T15:43:00Z</cp:lastPrinted>
  <dcterms:created xsi:type="dcterms:W3CDTF">2026-04-23T13:42:00Z</dcterms:created>
  <dcterms:modified xsi:type="dcterms:W3CDTF">2026-04-23T14:02:00Z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0x010100488AE554D8956149B2A7D1DCA4C0A1D4</vt:lpwstr>
  </property>
</Properties>
</file>