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23937" w14:textId="77777777" w:rsidR="002D5B3F" w:rsidRPr="00E6062B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  <w:lang w:val="cy-GB"/>
        </w:rPr>
      </w:pPr>
      <w:r w:rsidRPr="00E6062B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40" behindDoc="0" locked="0" layoutInCell="1" allowOverlap="1" wp14:anchorId="4FBCC8B4" wp14:editId="186C82BA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 w:rsidRPr="00E6062B">
        <w:rPr>
          <w:rFonts w:ascii="Arial" w:hAnsi="Arial" w:cs="Arial"/>
          <w:lang w:val="cy-GB"/>
        </w:rPr>
        <w:t xml:space="preserve"> </w:t>
      </w:r>
      <w:r w:rsidR="005F3A53" w:rsidRPr="00E6062B">
        <w:rPr>
          <w:rFonts w:ascii="Arial" w:hAnsi="Arial" w:cs="Arial"/>
          <w:lang w:val="cy-GB"/>
        </w:rPr>
        <w:br w:type="textWrapping" w:clear="all"/>
      </w:r>
      <w:r w:rsidR="00E5293F" w:rsidRPr="00E6062B"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14:paraId="0689BEBD" w14:textId="77777777" w:rsidR="002D5B3F" w:rsidRPr="00E6062B" w:rsidRDefault="002D5B3F" w:rsidP="002D5B3F">
      <w:pPr>
        <w:rPr>
          <w:rFonts w:ascii="Arial" w:hAnsi="Arial" w:cs="Arial"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E6062B" w14:paraId="2335A450" w14:textId="77777777" w:rsidTr="009E4559">
        <w:tc>
          <w:tcPr>
            <w:tcW w:w="9922" w:type="dxa"/>
            <w:shd w:val="clear" w:color="auto" w:fill="C0C0C0"/>
          </w:tcPr>
          <w:p w14:paraId="6D66FE46" w14:textId="77777777" w:rsidR="00681FA9" w:rsidRPr="00E6062B" w:rsidRDefault="00367C88" w:rsidP="00553B4B">
            <w:pPr>
              <w:pStyle w:val="Heading4"/>
              <w:rPr>
                <w:rFonts w:ascii="Arial" w:hAnsi="Arial" w:cs="Arial"/>
                <w:b/>
                <w:lang w:val="cy-GB"/>
              </w:rPr>
            </w:pPr>
            <w:r w:rsidRPr="00E6062B">
              <w:rPr>
                <w:rFonts w:ascii="Arial" w:hAnsi="Arial" w:cs="Arial"/>
                <w:b/>
                <w:lang w:val="cy-GB"/>
              </w:rPr>
              <w:t>MANYLEB ASESU LEFEL 6</w:t>
            </w:r>
            <w:r w:rsidR="003A3CE5" w:rsidRPr="00E6062B">
              <w:rPr>
                <w:rFonts w:ascii="Arial" w:hAnsi="Arial" w:cs="Arial"/>
                <w:b/>
                <w:lang w:val="cy-GB"/>
              </w:rPr>
              <w:t xml:space="preserve"> </w:t>
            </w:r>
          </w:p>
        </w:tc>
      </w:tr>
    </w:tbl>
    <w:p w14:paraId="5BED65A8" w14:textId="77777777" w:rsidR="003A3CE5" w:rsidRPr="00E6062B" w:rsidRDefault="003A3CE5" w:rsidP="002D5B3F">
      <w:pPr>
        <w:jc w:val="center"/>
        <w:rPr>
          <w:rFonts w:ascii="Arial" w:hAnsi="Arial" w:cs="Arial"/>
          <w:b/>
          <w:i/>
          <w:sz w:val="32"/>
          <w:lang w:val="cy-GB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E6062B" w14:paraId="56B54568" w14:textId="77777777" w:rsidTr="008F1308">
        <w:tc>
          <w:tcPr>
            <w:tcW w:w="2093" w:type="dxa"/>
            <w:shd w:val="pct15" w:color="auto" w:fill="auto"/>
          </w:tcPr>
          <w:p w14:paraId="3D61BAA5" w14:textId="77777777" w:rsidR="003B3F9D" w:rsidRPr="00E6062B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694212E5" w14:textId="77777777" w:rsidR="003B3F9D" w:rsidRPr="00E6062B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instrText xml:space="preserve"> FORMTEXT </w:instrText>
            </w: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</w: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separate"/>
            </w:r>
            <w:r w:rsidR="003B3F9D" w:rsidRPr="00E6062B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E6062B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E6062B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E6062B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E6062B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26DBDBEC" w14:textId="77777777" w:rsidR="003B3F9D" w:rsidRPr="00E6062B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5B90A275" w14:textId="77777777" w:rsidR="003B3F9D" w:rsidRPr="00E6062B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</w:tc>
      </w:tr>
      <w:tr w:rsidR="00DB116D" w:rsidRPr="00E6062B" w14:paraId="0A7611DC" w14:textId="77777777" w:rsidTr="00A406E5">
        <w:tc>
          <w:tcPr>
            <w:tcW w:w="2093" w:type="dxa"/>
            <w:shd w:val="pct15" w:color="auto" w:fill="auto"/>
          </w:tcPr>
          <w:p w14:paraId="03349DFF" w14:textId="77777777" w:rsidR="00DB116D" w:rsidRPr="00E6062B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149DF2BE" w14:textId="1E960AB5" w:rsidR="00DB116D" w:rsidRPr="00E6062B" w:rsidRDefault="00D02C89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>BA Astudiaethau Add</w:t>
            </w:r>
            <w:r w:rsidR="00BA5A45">
              <w:rPr>
                <w:rFonts w:ascii="Arial" w:hAnsi="Arial" w:cs="Arial"/>
                <w:b/>
                <w:sz w:val="22"/>
                <w:szCs w:val="22"/>
                <w:lang w:val="cy-GB"/>
              </w:rPr>
              <w:t>ysg</w:t>
            </w:r>
          </w:p>
        </w:tc>
      </w:tr>
      <w:tr w:rsidR="008F1308" w:rsidRPr="00E6062B" w14:paraId="49853C1D" w14:textId="77777777" w:rsidTr="00866A6D">
        <w:tc>
          <w:tcPr>
            <w:tcW w:w="2093" w:type="dxa"/>
            <w:shd w:val="pct15" w:color="auto" w:fill="auto"/>
          </w:tcPr>
          <w:p w14:paraId="6E97DD31" w14:textId="77777777" w:rsidR="008F1308" w:rsidRPr="00E6062B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</w:tcPr>
          <w:p w14:paraId="530D8A73" w14:textId="48DDB406" w:rsidR="008F1308" w:rsidRPr="00E6062B" w:rsidRDefault="00D02C89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Gwneud Gwahaniaeth Gyda’n Gilydd </w:t>
            </w:r>
          </w:p>
        </w:tc>
      </w:tr>
      <w:tr w:rsidR="00B84B5B" w:rsidRPr="00E6062B" w14:paraId="25E428AB" w14:textId="77777777" w:rsidTr="008F1308">
        <w:tc>
          <w:tcPr>
            <w:tcW w:w="2093" w:type="dxa"/>
            <w:shd w:val="pct15" w:color="auto" w:fill="auto"/>
          </w:tcPr>
          <w:p w14:paraId="175FF250" w14:textId="77777777" w:rsidR="00B84B5B" w:rsidRPr="00E6062B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56DFAF5E" w14:textId="07D19BDB" w:rsidR="00B84B5B" w:rsidRPr="00E6062B" w:rsidRDefault="00D02C89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>ECEC6019C</w:t>
            </w:r>
          </w:p>
        </w:tc>
        <w:tc>
          <w:tcPr>
            <w:tcW w:w="2268" w:type="dxa"/>
            <w:shd w:val="clear" w:color="auto" w:fill="D9D9D9"/>
          </w:tcPr>
          <w:p w14:paraId="5E578DDA" w14:textId="77777777" w:rsidR="00B84B5B" w:rsidRPr="00E6062B" w:rsidRDefault="00367C88" w:rsidP="00553B4B">
            <w:pPr>
              <w:pStyle w:val="Heading2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5FE9C2D4" w14:textId="128F3730" w:rsidR="00B84B5B" w:rsidRPr="00E6062B" w:rsidRDefault="00D02C89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>100%</w:t>
            </w:r>
          </w:p>
        </w:tc>
      </w:tr>
      <w:tr w:rsidR="00DB116D" w:rsidRPr="00E6062B" w14:paraId="1FEAF103" w14:textId="77777777" w:rsidTr="008F1308">
        <w:tc>
          <w:tcPr>
            <w:tcW w:w="2093" w:type="dxa"/>
            <w:shd w:val="pct15" w:color="auto" w:fill="auto"/>
          </w:tcPr>
          <w:p w14:paraId="3CF8DFF1" w14:textId="77777777" w:rsidR="00DB116D" w:rsidRPr="00E6062B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32B406C1" w14:textId="49668F70" w:rsidR="00DB116D" w:rsidRPr="00E6062B" w:rsidRDefault="00BA5A45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Glenda Tinney</w:t>
            </w:r>
          </w:p>
        </w:tc>
        <w:tc>
          <w:tcPr>
            <w:tcW w:w="2268" w:type="dxa"/>
            <w:shd w:val="clear" w:color="auto" w:fill="D9D9D9"/>
          </w:tcPr>
          <w:p w14:paraId="3F73EAA9" w14:textId="77777777" w:rsidR="00DB116D" w:rsidRPr="00E6062B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5CFE3959" w14:textId="6861DA4C" w:rsidR="00DB116D" w:rsidRPr="00E6062B" w:rsidRDefault="009B7655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Helen Griffiths</w:t>
            </w:r>
          </w:p>
        </w:tc>
      </w:tr>
      <w:tr w:rsidR="00DB116D" w:rsidRPr="00E6062B" w14:paraId="0923BA09" w14:textId="77777777" w:rsidTr="008F1308">
        <w:tc>
          <w:tcPr>
            <w:tcW w:w="2093" w:type="dxa"/>
            <w:shd w:val="pct15" w:color="auto" w:fill="auto"/>
          </w:tcPr>
          <w:p w14:paraId="132CC63A" w14:textId="77777777" w:rsidR="00DB116D" w:rsidRPr="00E6062B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37BD5325" w14:textId="0ECC68EB" w:rsidR="00DB116D" w:rsidRPr="00E6062B" w:rsidRDefault="00D02C89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>Adroddiad</w:t>
            </w:r>
          </w:p>
        </w:tc>
        <w:tc>
          <w:tcPr>
            <w:tcW w:w="2268" w:type="dxa"/>
            <w:shd w:val="pct15" w:color="auto" w:fill="auto"/>
          </w:tcPr>
          <w:p w14:paraId="752B957E" w14:textId="68610795" w:rsidR="00DB116D" w:rsidRPr="00E6062B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</w:t>
            </w:r>
            <w:r w:rsidR="00F73FDB"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>y g</w:t>
            </w: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eiriau (neu </w:t>
            </w:r>
            <w:r w:rsidR="00F73FDB"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>g</w:t>
            </w: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yfwerth): </w:t>
            </w:r>
          </w:p>
        </w:tc>
        <w:tc>
          <w:tcPr>
            <w:tcW w:w="2268" w:type="dxa"/>
          </w:tcPr>
          <w:p w14:paraId="241307EC" w14:textId="205ABCB6" w:rsidR="00DB116D" w:rsidRPr="00E6062B" w:rsidRDefault="00D02C89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>4000</w:t>
            </w:r>
          </w:p>
        </w:tc>
      </w:tr>
      <w:tr w:rsidR="00B84B5B" w:rsidRPr="00E6062B" w14:paraId="6BBB3FC2" w14:textId="77777777" w:rsidTr="008F1308">
        <w:tc>
          <w:tcPr>
            <w:tcW w:w="2093" w:type="dxa"/>
            <w:shd w:val="pct15" w:color="auto" w:fill="auto"/>
          </w:tcPr>
          <w:p w14:paraId="3AA4A1D1" w14:textId="77777777" w:rsidR="00B84B5B" w:rsidRPr="00E6062B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</w:tcPr>
          <w:p w14:paraId="58E0B1C1" w14:textId="77C9C769" w:rsidR="00B84B5B" w:rsidRPr="00E6062B" w:rsidRDefault="00764B0C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30</w:t>
            </w:r>
            <w:r w:rsidR="00263620">
              <w:rPr>
                <w:rFonts w:ascii="Arial" w:hAnsi="Arial" w:cs="Arial"/>
                <w:b/>
                <w:sz w:val="22"/>
                <w:szCs w:val="22"/>
                <w:lang w:val="cy-GB"/>
              </w:rPr>
              <w:t>.1</w:t>
            </w: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1</w:t>
            </w:r>
            <w:r w:rsidR="00263620">
              <w:rPr>
                <w:rFonts w:ascii="Arial" w:hAnsi="Arial" w:cs="Arial"/>
                <w:b/>
                <w:sz w:val="22"/>
                <w:szCs w:val="22"/>
                <w:lang w:val="cy-GB"/>
              </w:rPr>
              <w:t>.2</w:t>
            </w: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6</w:t>
            </w:r>
            <w:r w:rsidR="009B7655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  <w:r w:rsidR="00AC2594"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>@</w:t>
            </w:r>
            <w:r w:rsidR="009B7655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  <w:r w:rsidR="00AC2594"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>23.59</w:t>
            </w:r>
          </w:p>
        </w:tc>
        <w:tc>
          <w:tcPr>
            <w:tcW w:w="2268" w:type="dxa"/>
            <w:shd w:val="pct15" w:color="auto" w:fill="auto"/>
          </w:tcPr>
          <w:p w14:paraId="3F10295B" w14:textId="77777777" w:rsidR="00B84B5B" w:rsidRPr="00E6062B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6A0F65A4" w14:textId="6E460132" w:rsidR="00B84B5B" w:rsidRPr="00E6062B" w:rsidRDefault="00BA5A45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1</w:t>
            </w:r>
            <w:r w:rsidR="00764B0C">
              <w:rPr>
                <w:rFonts w:ascii="Arial" w:hAnsi="Arial" w:cs="Arial"/>
                <w:b/>
                <w:sz w:val="22"/>
                <w:szCs w:val="22"/>
                <w:lang w:val="cy-GB"/>
              </w:rPr>
              <w:t>1</w:t>
            </w:r>
            <w:r w:rsidR="00263620">
              <w:rPr>
                <w:rFonts w:ascii="Arial" w:hAnsi="Arial" w:cs="Arial"/>
                <w:b/>
                <w:sz w:val="22"/>
                <w:szCs w:val="22"/>
                <w:lang w:val="cy-GB"/>
              </w:rPr>
              <w:t>.</w:t>
            </w:r>
            <w:r w:rsidR="009B7655">
              <w:rPr>
                <w:rFonts w:ascii="Arial" w:hAnsi="Arial" w:cs="Arial"/>
                <w:b/>
                <w:sz w:val="22"/>
                <w:szCs w:val="22"/>
                <w:lang w:val="cy-GB"/>
              </w:rPr>
              <w:t>01</w:t>
            </w:r>
            <w:r w:rsidR="00263620">
              <w:rPr>
                <w:rFonts w:ascii="Arial" w:hAnsi="Arial" w:cs="Arial"/>
                <w:b/>
                <w:sz w:val="22"/>
                <w:szCs w:val="22"/>
                <w:lang w:val="cy-GB"/>
              </w:rPr>
              <w:t>.2</w:t>
            </w:r>
            <w:r w:rsidR="00764B0C">
              <w:rPr>
                <w:rFonts w:ascii="Arial" w:hAnsi="Arial" w:cs="Arial"/>
                <w:b/>
                <w:sz w:val="22"/>
                <w:szCs w:val="22"/>
                <w:lang w:val="cy-GB"/>
              </w:rPr>
              <w:t>7</w:t>
            </w:r>
            <w:r w:rsidR="009B7655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  <w:r w:rsidR="00E6062B"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>@</w:t>
            </w:r>
            <w:r w:rsidR="009B7655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  <w:r w:rsidR="00E6062B"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>15:00</w:t>
            </w:r>
          </w:p>
        </w:tc>
      </w:tr>
      <w:tr w:rsidR="00152E9D" w:rsidRPr="001B75FB" w14:paraId="38B64FB5" w14:textId="77777777" w:rsidTr="00A406E5">
        <w:tc>
          <w:tcPr>
            <w:tcW w:w="2093" w:type="dxa"/>
            <w:shd w:val="pct15" w:color="auto" w:fill="auto"/>
          </w:tcPr>
          <w:p w14:paraId="0989E6FF" w14:textId="77777777" w:rsidR="00152E9D" w:rsidRPr="00E6062B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</w:tcPr>
          <w:p w14:paraId="0A6F7F4F" w14:textId="633FEF19" w:rsidR="00A406E5" w:rsidRPr="00E6062B" w:rsidRDefault="00EF170B" w:rsidP="00A406E5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sz w:val="22"/>
                <w:szCs w:val="22"/>
                <w:lang w:val="cy-GB"/>
              </w:rPr>
              <w:t>Pan f</w:t>
            </w:r>
            <w:r w:rsidR="00367C88" w:rsidRPr="00E6062B">
              <w:rPr>
                <w:rFonts w:ascii="Arial" w:hAnsi="Arial" w:cs="Arial"/>
                <w:sz w:val="22"/>
                <w:szCs w:val="22"/>
                <w:lang w:val="cy-GB"/>
              </w:rPr>
              <w:t xml:space="preserve">o’n ymarferol ac yn bosibl, rhaid cyflwyno pob asesiad ysgrifenedig drwy </w:t>
            </w:r>
            <w:proofErr w:type="spellStart"/>
            <w:r w:rsidR="00367C88" w:rsidRPr="00E6062B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="00367C88" w:rsidRPr="00E6062B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="00A406E5" w:rsidRPr="00E6062B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367C88" w:rsidRPr="00E6062B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="00367C88" w:rsidRPr="00E6062B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="00367C88" w:rsidRPr="00E6062B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7273B5CA" w14:textId="3E144D5D" w:rsidR="00A406E5" w:rsidRPr="00E6062B" w:rsidRDefault="00367C88" w:rsidP="009E455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</w:t>
            </w:r>
            <w:r w:rsidR="00784F0D"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>w</w:t>
            </w: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>’n berthnasol):</w:t>
            </w:r>
            <w:r w:rsidR="00A406E5"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528D72E9" w14:textId="77777777" w:rsidR="0001642A" w:rsidRPr="00332C10" w:rsidRDefault="00367C88" w:rsidP="0001642A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 </w:t>
            </w:r>
            <w:r w:rsidR="0001642A" w:rsidRPr="00332C10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sy'n cael ei gyflwyno hyd at wythnos yn hwyr yn cael ei gapio ar 40% ar gyfer yr ymgais gyntaf a bydd marc o 0% yn cael ei ddyfarnu i'w ailasesu. Gellir codi cosbau cyflwyno hwyr dim ond os oes hawliad amgylchiadau esgusodol cymeradwy. </w:t>
            </w:r>
          </w:p>
          <w:p w14:paraId="5C11FA25" w14:textId="177E23B2" w:rsidR="00A406E5" w:rsidRPr="00E6062B" w:rsidRDefault="0001642A" w:rsidP="000164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32C10">
              <w:rPr>
                <w:rFonts w:ascii="Arial" w:hAnsi="Arial" w:cs="Arial"/>
                <w:sz w:val="22"/>
                <w:szCs w:val="22"/>
                <w:lang w:val="cy-GB"/>
              </w:rPr>
              <w:t xml:space="preserve">Bydd y gwaith a gyflwynir fwy nag wythnos yn hwyr yn cael ei ystyried yn ddiffyg cyflwyniad ac ni chaiff ei farcio. Gellir ystyried y gwaith fel cyflwyniad i'w ailasesu os caiff ei gynnig gan Fwrdd Arholi neu os oes hawliad amgylchiadau esgusodol cymeradwy.  </w:t>
            </w:r>
          </w:p>
        </w:tc>
      </w:tr>
      <w:tr w:rsidR="00A406E5" w:rsidRPr="001B75FB" w14:paraId="7072B21B" w14:textId="77777777" w:rsidTr="00A406E5">
        <w:tc>
          <w:tcPr>
            <w:tcW w:w="2093" w:type="dxa"/>
            <w:shd w:val="pct15" w:color="auto" w:fill="auto"/>
          </w:tcPr>
          <w:p w14:paraId="451CACAB" w14:textId="77777777" w:rsidR="00A406E5" w:rsidRPr="00E6062B" w:rsidRDefault="00367C88" w:rsidP="00553B4B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</w:tcPr>
          <w:p w14:paraId="1B477F47" w14:textId="77777777" w:rsidR="0001642A" w:rsidRDefault="00367C88" w:rsidP="00553B4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E6062B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E6062B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E6062B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E6062B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E6062B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  <w:p w14:paraId="7818F4C2" w14:textId="20EA94CC" w:rsidR="00A406E5" w:rsidRPr="00E6062B" w:rsidRDefault="0001642A" w:rsidP="00553B4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01642A">
              <w:rPr>
                <w:rFonts w:ascii="Arial" w:hAnsi="Arial" w:cs="Arial"/>
                <w:sz w:val="22"/>
                <w:szCs w:val="22"/>
                <w:lang w:val="cy-GB"/>
              </w:rPr>
              <w:t>Cofiwch bob amser gadw copi o'ch drafftiau, nodiadau ac adnoddau eraill a ddefnyddiwyd gennych, cyn ac ar ôl defnyddio offer AI. Os oes amheuaeth o ddefnyddio offer AI y tu hwnt i'r hyn a nodwyd ar gyfer yr aseiniad penodol, gofynnir i chi ddarparu drafftiau a nodiadau blaenorol.</w:t>
            </w:r>
            <w:r w:rsidR="00A406E5" w:rsidRPr="00E6062B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="001B75FB" w:rsidRPr="00630448" w14:paraId="463431B0" w14:textId="77777777" w:rsidTr="001B75F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14:paraId="2F3C4C77" w14:textId="77777777" w:rsidR="001B75FB" w:rsidRPr="001B75FB" w:rsidRDefault="001B75FB" w:rsidP="000017B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b/>
                <w:sz w:val="22"/>
                <w:szCs w:val="22"/>
                <w:lang w:val="cy-GB"/>
              </w:rPr>
              <w:lastRenderedPageBreak/>
              <w:t>Gwaith dros y terfyn geiriau:</w:t>
            </w:r>
          </w:p>
        </w:tc>
        <w:tc>
          <w:tcPr>
            <w:tcW w:w="7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E4095" w14:textId="77777777" w:rsidR="001B75FB" w:rsidRPr="00710D30" w:rsidRDefault="001B75FB" w:rsidP="001B75F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>Er mwyn cefnogi tegwch ac ysgrifennu academaidd da, mae gan bob asesiad derfyn geiriau penodol. Mae'n bwysig eich bod chi'n aros o fewn y terfyn hwn. Mae'r terfyn geiriau yn helpu i sicrhau:</w:t>
            </w:r>
          </w:p>
          <w:p w14:paraId="50105551" w14:textId="77777777" w:rsidR="001B75FB" w:rsidRPr="00710D30" w:rsidRDefault="001B75FB" w:rsidP="001B75FB">
            <w:pPr>
              <w:numPr>
                <w:ilvl w:val="0"/>
                <w:numId w:val="20"/>
              </w:numPr>
              <w:spacing w:line="278" w:lineRule="auto"/>
              <w:ind w:hanging="294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>Eich bod yn ysgrifennu'n glir ac yn gryno.</w:t>
            </w:r>
          </w:p>
          <w:p w14:paraId="1DA5DF51" w14:textId="77777777" w:rsidR="001B75FB" w:rsidRPr="00710D30" w:rsidRDefault="001B75FB" w:rsidP="001B75FB">
            <w:pPr>
              <w:numPr>
                <w:ilvl w:val="0"/>
                <w:numId w:val="19"/>
              </w:numPr>
              <w:spacing w:line="278" w:lineRule="auto"/>
              <w:ind w:hanging="294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>Bod pob myfyriwr yn cwblhau'r asesiad ar sail gyfartal.</w:t>
            </w:r>
          </w:p>
          <w:p w14:paraId="7F74E690" w14:textId="77777777" w:rsidR="001B75FB" w:rsidRPr="001B75FB" w:rsidRDefault="001B75FB" w:rsidP="001B75F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42BE0EBC" w14:textId="77777777" w:rsidR="001B75FB" w:rsidRPr="001B75FB" w:rsidRDefault="001B75FB" w:rsidP="001B75F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1B75FB">
              <w:rPr>
                <w:rFonts w:ascii="Arial" w:hAnsi="Arial" w:cs="Arial"/>
                <w:sz w:val="22"/>
                <w:szCs w:val="22"/>
                <w:lang w:val="cy-GB"/>
              </w:rPr>
              <w:t xml:space="preserve">Os </w:t>
            </w:r>
            <w:proofErr w:type="spellStart"/>
            <w:r w:rsidRPr="001B75FB">
              <w:rPr>
                <w:rFonts w:ascii="Arial" w:hAnsi="Arial" w:cs="Arial"/>
                <w:sz w:val="22"/>
                <w:szCs w:val="22"/>
                <w:lang w:val="cy-GB"/>
              </w:rPr>
              <w:t>yw’ch</w:t>
            </w:r>
            <w:proofErr w:type="spellEnd"/>
            <w:r w:rsidRPr="001B75FB">
              <w:rPr>
                <w:rFonts w:ascii="Arial" w:hAnsi="Arial" w:cs="Arial"/>
                <w:sz w:val="22"/>
                <w:szCs w:val="22"/>
                <w:lang w:val="cy-GB"/>
              </w:rPr>
              <w:t xml:space="preserve"> gwaith dros y terfyn geiriau</w:t>
            </w:r>
          </w:p>
          <w:p w14:paraId="104815D8" w14:textId="77777777" w:rsidR="001B75FB" w:rsidRDefault="001B75FB" w:rsidP="000017B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 xml:space="preserve">Os </w:t>
            </w:r>
            <w:proofErr w:type="spellStart"/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>yw'ch</w:t>
            </w:r>
            <w:proofErr w:type="spellEnd"/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 xml:space="preserve"> gwaith yn fwy na'r terfyn geiriau, bydd y cosbau canlynol fel arfer yn berthnasol. Ni all y didyniadau hyn gymryd eich marc islaw'r marc pasio ar gyfer y modwl.</w:t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36"/>
              <w:gridCol w:w="5274"/>
            </w:tblGrid>
            <w:tr w:rsidR="001B75FB" w:rsidRPr="00710D30" w14:paraId="1F9EB147" w14:textId="77777777" w:rsidTr="000017B1">
              <w:tc>
                <w:tcPr>
                  <w:tcW w:w="19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93ABC8A" w14:textId="77777777" w:rsidR="001B75FB" w:rsidRPr="00710D30" w:rsidRDefault="001B75FB" w:rsidP="000017B1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Canran dros y Terfyn</w:t>
                  </w:r>
                </w:p>
              </w:tc>
              <w:tc>
                <w:tcPr>
                  <w:tcW w:w="527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D5FCF40" w14:textId="77777777" w:rsidR="001B75FB" w:rsidRPr="00710D30" w:rsidRDefault="001B75FB" w:rsidP="000017B1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Cosb a Gymhwysir</w:t>
                  </w:r>
                </w:p>
              </w:tc>
            </w:tr>
            <w:tr w:rsidR="001B75FB" w:rsidRPr="00710D30" w14:paraId="7BE48BBC" w14:textId="77777777" w:rsidTr="000017B1">
              <w:tc>
                <w:tcPr>
                  <w:tcW w:w="193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603C145" w14:textId="77777777" w:rsidR="001B75FB" w:rsidRPr="00710D30" w:rsidRDefault="001B75FB" w:rsidP="000017B1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Hyd at 10% </w:t>
                  </w:r>
                </w:p>
              </w:tc>
              <w:tc>
                <w:tcPr>
                  <w:tcW w:w="52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91A2AB0" w14:textId="77777777" w:rsidR="001B75FB" w:rsidRPr="00710D30" w:rsidRDefault="001B75FB" w:rsidP="000017B1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>Dim cosb</w:t>
                  </w:r>
                </w:p>
              </w:tc>
            </w:tr>
            <w:tr w:rsidR="001B75FB" w:rsidRPr="00300EA0" w14:paraId="59DDB98C" w14:textId="77777777" w:rsidTr="000017B1">
              <w:tc>
                <w:tcPr>
                  <w:tcW w:w="193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9D1976C" w14:textId="77777777" w:rsidR="001B75FB" w:rsidRPr="00710D30" w:rsidRDefault="001B75FB" w:rsidP="000017B1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10%–25% </w:t>
                  </w:r>
                </w:p>
              </w:tc>
              <w:tc>
                <w:tcPr>
                  <w:tcW w:w="52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8AAC1E8" w14:textId="77777777" w:rsidR="001B75FB" w:rsidRPr="00710D30" w:rsidRDefault="001B75FB" w:rsidP="000017B1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Didynnu 5 marc </w:t>
                  </w:r>
                  <w:r w:rsidRPr="00710D30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cy-GB"/>
                    </w:rPr>
                    <w:t>neu</w:t>
                  </w: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 ostwng y marc i’r marc sydd wedi’i gapio (pa un bynnag yw’r gosb leiaf) </w:t>
                  </w:r>
                </w:p>
              </w:tc>
            </w:tr>
            <w:tr w:rsidR="001B75FB" w:rsidRPr="00300EA0" w14:paraId="3AFC86F3" w14:textId="77777777" w:rsidTr="000017B1">
              <w:tc>
                <w:tcPr>
                  <w:tcW w:w="1936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A2408A7" w14:textId="77777777" w:rsidR="001B75FB" w:rsidRPr="00710D30" w:rsidRDefault="001B75FB" w:rsidP="000017B1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26%–50% </w:t>
                  </w:r>
                </w:p>
              </w:tc>
              <w:tc>
                <w:tcPr>
                  <w:tcW w:w="5274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36CAB83" w14:textId="77777777" w:rsidR="001B75FB" w:rsidRPr="00710D30" w:rsidRDefault="001B75FB" w:rsidP="000017B1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Didynnu 10 marc </w:t>
                  </w:r>
                  <w:r w:rsidRPr="00710D30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cy-GB"/>
                    </w:rPr>
                    <w:t>neu</w:t>
                  </w: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 ostwng y marc i’r marc sydd wedi’i gapio (pa un bynnag yw’r gosb leiaf)</w:t>
                  </w:r>
                </w:p>
              </w:tc>
            </w:tr>
            <w:tr w:rsidR="001B75FB" w:rsidRPr="008A6BC5" w14:paraId="6CEABB07" w14:textId="77777777" w:rsidTr="000017B1">
              <w:tc>
                <w:tcPr>
                  <w:tcW w:w="1936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4D1E143" w14:textId="77777777" w:rsidR="001B75FB" w:rsidRPr="00710D30" w:rsidRDefault="001B75FB" w:rsidP="000017B1">
                  <w:pPr>
                    <w:ind w:left="-10"/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Dros 50%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2BB77AC" w14:textId="77777777" w:rsidR="001B75FB" w:rsidRPr="00710D30" w:rsidRDefault="001B75FB" w:rsidP="000017B1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>Marc wedi’i gapio ar y marc pasio</w:t>
                  </w:r>
                </w:p>
              </w:tc>
            </w:tr>
          </w:tbl>
          <w:p w14:paraId="0415E892" w14:textId="77777777" w:rsidR="001B75FB" w:rsidRPr="001B75FB" w:rsidRDefault="001B75FB" w:rsidP="001B75F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5787D82B" w14:textId="77777777" w:rsidR="001B75FB" w:rsidRPr="00E20D9A" w:rsidRDefault="001B75FB" w:rsidP="001B75F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1B75FB">
              <w:rPr>
                <w:rFonts w:ascii="Arial" w:hAnsi="Arial" w:cs="Arial"/>
                <w:sz w:val="22"/>
                <w:szCs w:val="22"/>
                <w:lang w:val="cy-GB"/>
              </w:rPr>
              <w:t>Enghreifftiau (Israddedig):</w:t>
            </w:r>
          </w:p>
          <w:p w14:paraId="117CCD21" w14:textId="77777777" w:rsidR="001B75FB" w:rsidRPr="00E20D9A" w:rsidRDefault="001B75FB" w:rsidP="001B75FB">
            <w:pPr>
              <w:numPr>
                <w:ilvl w:val="0"/>
                <w:numId w:val="21"/>
              </w:numPr>
              <w:tabs>
                <w:tab w:val="clear" w:pos="720"/>
                <w:tab w:val="num" w:pos="215"/>
              </w:tabs>
              <w:spacing w:line="278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1B75FB">
              <w:rPr>
                <w:rFonts w:ascii="Arial" w:hAnsi="Arial" w:cs="Arial"/>
                <w:sz w:val="22"/>
                <w:szCs w:val="22"/>
                <w:lang w:val="cy-GB"/>
              </w:rPr>
              <w:t>44%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yn cael ei ostwng i'r marc pasio o </w:t>
            </w:r>
            <w:r w:rsidRPr="001B75FB">
              <w:rPr>
                <w:rFonts w:ascii="Arial" w:hAnsi="Arial" w:cs="Arial"/>
                <w:sz w:val="22"/>
                <w:szCs w:val="22"/>
                <w:lang w:val="cy-GB"/>
              </w:rPr>
              <w:t>40%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os yw nifer y geiriau yn 10–25% dros y terfyn.</w:t>
            </w:r>
          </w:p>
          <w:p w14:paraId="7BD626DA" w14:textId="77777777" w:rsidR="001B75FB" w:rsidRPr="00E20D9A" w:rsidRDefault="001B75FB" w:rsidP="001B75FB">
            <w:pPr>
              <w:numPr>
                <w:ilvl w:val="0"/>
                <w:numId w:val="21"/>
              </w:numPr>
              <w:tabs>
                <w:tab w:val="clear" w:pos="720"/>
                <w:tab w:val="num" w:pos="215"/>
              </w:tabs>
              <w:spacing w:line="278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1B75FB">
              <w:rPr>
                <w:rFonts w:ascii="Arial" w:hAnsi="Arial" w:cs="Arial"/>
                <w:sz w:val="22"/>
                <w:szCs w:val="22"/>
                <w:lang w:val="cy-GB"/>
              </w:rPr>
              <w:t>49%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yn cael ei ostwng gan 5 marc i </w:t>
            </w:r>
            <w:r w:rsidRPr="001B75FB">
              <w:rPr>
                <w:rFonts w:ascii="Arial" w:hAnsi="Arial" w:cs="Arial"/>
                <w:sz w:val="22"/>
                <w:szCs w:val="22"/>
                <w:lang w:val="cy-GB"/>
              </w:rPr>
              <w:t>44%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619D7E6B" w14:textId="77777777" w:rsidR="001B75FB" w:rsidRPr="00E20D9A" w:rsidRDefault="001B75FB" w:rsidP="001B75FB">
            <w:pPr>
              <w:numPr>
                <w:ilvl w:val="0"/>
                <w:numId w:val="21"/>
              </w:numPr>
              <w:tabs>
                <w:tab w:val="clear" w:pos="720"/>
                <w:tab w:val="num" w:pos="215"/>
              </w:tabs>
              <w:spacing w:line="278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1B75FB">
              <w:rPr>
                <w:rFonts w:ascii="Arial" w:hAnsi="Arial" w:cs="Arial"/>
                <w:sz w:val="22"/>
                <w:szCs w:val="22"/>
                <w:lang w:val="cy-GB"/>
              </w:rPr>
              <w:t>47%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sydd 25–50% dros y terfyn geiriau yn cael ei ostwng i </w:t>
            </w:r>
            <w:r w:rsidRPr="001B75FB">
              <w:rPr>
                <w:rFonts w:ascii="Arial" w:hAnsi="Arial" w:cs="Arial"/>
                <w:sz w:val="22"/>
                <w:szCs w:val="22"/>
                <w:lang w:val="cy-GB"/>
              </w:rPr>
              <w:t>40%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7207A735" w14:textId="77777777" w:rsidR="001B75FB" w:rsidRPr="00E20D9A" w:rsidRDefault="001B75FB" w:rsidP="001B75FB">
            <w:pPr>
              <w:numPr>
                <w:ilvl w:val="0"/>
                <w:numId w:val="21"/>
              </w:numPr>
              <w:tabs>
                <w:tab w:val="clear" w:pos="720"/>
                <w:tab w:val="num" w:pos="215"/>
              </w:tabs>
              <w:spacing w:line="278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1B75FB">
              <w:rPr>
                <w:rFonts w:ascii="Arial" w:hAnsi="Arial" w:cs="Arial"/>
                <w:sz w:val="22"/>
                <w:szCs w:val="22"/>
                <w:lang w:val="cy-GB"/>
              </w:rPr>
              <w:t>55%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sydd 25–50% dros y terfyn geiriau yn cael ei ostwng 10 marc i </w:t>
            </w:r>
            <w:r w:rsidRPr="001B75FB">
              <w:rPr>
                <w:rFonts w:ascii="Arial" w:hAnsi="Arial" w:cs="Arial"/>
                <w:sz w:val="22"/>
                <w:szCs w:val="22"/>
                <w:lang w:val="cy-GB"/>
              </w:rPr>
              <w:t>45%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2AA6A261" w14:textId="77777777" w:rsidR="001B75FB" w:rsidRPr="001B75FB" w:rsidRDefault="001B75FB" w:rsidP="001B75F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55B01C1C" w14:textId="77777777" w:rsidR="001B75FB" w:rsidRPr="001B75FB" w:rsidRDefault="001B75FB" w:rsidP="001B75F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1B75FB">
              <w:rPr>
                <w:rFonts w:ascii="Arial" w:hAnsi="Arial" w:cs="Arial"/>
                <w:sz w:val="22"/>
                <w:szCs w:val="22"/>
                <w:lang w:val="cy-GB"/>
              </w:rPr>
              <w:t>Os ydych o dan y terfyn geiriau</w:t>
            </w:r>
          </w:p>
          <w:p w14:paraId="603332D7" w14:textId="77777777" w:rsidR="001B75FB" w:rsidRPr="00E20D9A" w:rsidRDefault="001B75FB" w:rsidP="001B75F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Os </w:t>
            </w:r>
            <w:proofErr w:type="spellStart"/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yw'ch</w:t>
            </w:r>
            <w:proofErr w:type="spellEnd"/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gwaith yn sylweddol is na’r terfyn geiriau, efallai y byddwch chi'n colli marciau oherwydd mae’n bosibl na fydd eich cyflwyniad yn cynnwys digon o fanyl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der 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i fodloni'r deilliannau dysgu.</w:t>
            </w:r>
          </w:p>
          <w:p w14:paraId="273245B0" w14:textId="77777777" w:rsidR="001B75FB" w:rsidRPr="001B75FB" w:rsidRDefault="001B75FB" w:rsidP="001B75F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4EA833C6" w14:textId="77777777" w:rsidR="001B75FB" w:rsidRPr="001B75FB" w:rsidRDefault="001B75FB" w:rsidP="001B75F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1B75FB">
              <w:rPr>
                <w:rFonts w:ascii="Arial" w:hAnsi="Arial" w:cs="Arial"/>
                <w:sz w:val="22"/>
                <w:szCs w:val="22"/>
                <w:lang w:val="cy-GB"/>
              </w:rPr>
              <w:t>Adborth</w:t>
            </w:r>
          </w:p>
          <w:p w14:paraId="25D70DAB" w14:textId="77777777" w:rsidR="001B75FB" w:rsidRPr="00630448" w:rsidRDefault="001B75FB" w:rsidP="000017B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Os cymhwysir cosb sy’n gysylltiedig â’r terfyn geiriau, bydd hyn yn cael ei nodi'n glir yn eich adborth, ynghyd â'r rheswm.</w:t>
            </w:r>
          </w:p>
        </w:tc>
      </w:tr>
    </w:tbl>
    <w:p w14:paraId="7B27AAEB" w14:textId="77777777" w:rsidR="0028204E" w:rsidRPr="00E6062B" w:rsidRDefault="0028204E" w:rsidP="00DB116D">
      <w:pPr>
        <w:rPr>
          <w:rFonts w:ascii="Arial" w:hAnsi="Arial"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E6062B" w14:paraId="23BF958E" w14:textId="77777777" w:rsidTr="00A406E5">
        <w:tc>
          <w:tcPr>
            <w:tcW w:w="9747" w:type="dxa"/>
            <w:shd w:val="pct10" w:color="auto" w:fill="auto"/>
          </w:tcPr>
          <w:p w14:paraId="101CA405" w14:textId="77777777" w:rsidR="0001642A" w:rsidRDefault="0001642A" w:rsidP="00273FEE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05271D65" w14:textId="73474485" w:rsidR="00C01A3F" w:rsidRPr="00E6062B" w:rsidRDefault="00367C88" w:rsidP="00273FEE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489F5653" w14:textId="77777777" w:rsidR="00C01A3F" w:rsidRPr="00E6062B" w:rsidRDefault="00367C88" w:rsidP="00553B4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E6062B" w14:paraId="473A1493" w14:textId="77777777" w:rsidTr="00C32647">
        <w:trPr>
          <w:trHeight w:val="240"/>
        </w:trPr>
        <w:tc>
          <w:tcPr>
            <w:tcW w:w="9747" w:type="dxa"/>
          </w:tcPr>
          <w:p w14:paraId="07D9358B" w14:textId="77777777" w:rsidR="00C01A3F" w:rsidRPr="00E6062B" w:rsidRDefault="00C01A3F" w:rsidP="00273FEE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062DC451" w14:textId="73053CD5" w:rsidR="00D02C89" w:rsidRPr="00E6062B" w:rsidRDefault="00D02C89" w:rsidP="00C3264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Arial" w:hAnsi="Arial" w:cs="Arial"/>
                <w:color w:val="FFFFFF"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sz w:val="22"/>
                <w:szCs w:val="22"/>
                <w:lang w:val="cy-GB"/>
              </w:rPr>
              <w:t>Ar ôl cwblhau’r modwl hwn yn llwyddiannus, dylai’r myfyriwr allu:</w:t>
            </w:r>
          </w:p>
          <w:p w14:paraId="038D86BB" w14:textId="1185D181" w:rsidR="00D02C89" w:rsidRPr="00E6062B" w:rsidRDefault="00D02C89" w:rsidP="00C32647">
            <w:pPr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spacing w:before="240"/>
              <w:ind w:left="851" w:hanging="425"/>
              <w:contextualSpacing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sz w:val="22"/>
                <w:szCs w:val="22"/>
                <w:lang w:val="cy-GB"/>
              </w:rPr>
              <w:t xml:space="preserve">Dadansoddi’n feirniadol fodelau, dynameg a chymhwysiad gwaith </w:t>
            </w:r>
            <w:proofErr w:type="spellStart"/>
            <w:r w:rsidRPr="00E6062B">
              <w:rPr>
                <w:rFonts w:ascii="Arial" w:hAnsi="Arial" w:cs="Arial"/>
                <w:sz w:val="22"/>
                <w:szCs w:val="22"/>
                <w:lang w:val="cy-GB"/>
              </w:rPr>
              <w:t>amlasiantaethol</w:t>
            </w:r>
            <w:proofErr w:type="spellEnd"/>
            <w:r w:rsidRPr="00E6062B">
              <w:rPr>
                <w:rFonts w:ascii="Arial" w:hAnsi="Arial" w:cs="Arial"/>
                <w:sz w:val="22"/>
                <w:szCs w:val="22"/>
                <w:lang w:val="cy-GB"/>
              </w:rPr>
              <w:t xml:space="preserve"> a’i berthnasedd wrth weithio gyda phlant a theuluoedd.</w:t>
            </w:r>
          </w:p>
          <w:p w14:paraId="6776660F" w14:textId="3683D729" w:rsidR="00D02C89" w:rsidRPr="00E6062B" w:rsidRDefault="00D02C89" w:rsidP="00C32647">
            <w:pPr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spacing w:before="120"/>
              <w:ind w:left="851" w:hanging="425"/>
              <w:contextualSpacing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sz w:val="22"/>
                <w:szCs w:val="22"/>
                <w:lang w:val="cy-GB"/>
              </w:rPr>
              <w:t xml:space="preserve">Trafod yn feirniadol werthoedd allweddol a fframweithiau ar gyfer arfer, gan gynnwys cynllunio sy’n canolbwyntio ar blant ac ar unigolion, i greu amgylcheddau cynhwysol a </w:t>
            </w:r>
            <w:proofErr w:type="spellStart"/>
            <w:r w:rsidRPr="00E6062B">
              <w:rPr>
                <w:rFonts w:ascii="Arial" w:hAnsi="Arial" w:cs="Arial"/>
                <w:sz w:val="22"/>
                <w:szCs w:val="22"/>
                <w:lang w:val="cy-GB"/>
              </w:rPr>
              <w:t>galluogol</w:t>
            </w:r>
            <w:proofErr w:type="spellEnd"/>
            <w:r w:rsidRPr="00E6062B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22B2FA53" w14:textId="34B66304" w:rsidR="00C01A3F" w:rsidRPr="007A2DA3" w:rsidRDefault="00D02C89" w:rsidP="004D5E9B">
            <w:pPr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spacing w:before="120"/>
              <w:ind w:left="851" w:hanging="425"/>
              <w:contextualSpacing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color w:val="111111"/>
                <w:sz w:val="22"/>
                <w:szCs w:val="22"/>
                <w:lang w:val="cy-GB"/>
              </w:rPr>
              <w:t>Gwerthuso polisi ac arfer amlddisgyblaethol cyfredol o ran diogelu plant ac oedolion agored i niwed.</w:t>
            </w:r>
          </w:p>
        </w:tc>
      </w:tr>
    </w:tbl>
    <w:p w14:paraId="5C661A20" w14:textId="77777777" w:rsidR="00C01A3F" w:rsidRPr="00E6062B" w:rsidRDefault="00C01A3F" w:rsidP="00BA1176">
      <w:pPr>
        <w:rPr>
          <w:rFonts w:ascii="Arial" w:hAnsi="Arial" w:cs="Arial"/>
          <w:b/>
          <w:lang w:val="cy-GB"/>
        </w:rPr>
      </w:pPr>
    </w:p>
    <w:p w14:paraId="5405337C" w14:textId="77777777" w:rsidR="0028204E" w:rsidRPr="00E6062B" w:rsidRDefault="0028204E" w:rsidP="00BA1176">
      <w:pPr>
        <w:rPr>
          <w:rFonts w:ascii="Arial" w:hAnsi="Arial" w:cs="Arial"/>
          <w:b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E6062B" w14:paraId="7FCE8769" w14:textId="77777777" w:rsidTr="009E4559">
        <w:tc>
          <w:tcPr>
            <w:tcW w:w="9781" w:type="dxa"/>
            <w:shd w:val="clear" w:color="auto" w:fill="C0C0C0"/>
          </w:tcPr>
          <w:p w14:paraId="66951188" w14:textId="77777777" w:rsidR="005969E2" w:rsidRPr="00E6062B" w:rsidRDefault="00933F10" w:rsidP="00553B4B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cy-GB"/>
              </w:rPr>
            </w:pPr>
            <w:r w:rsidRPr="00E6062B">
              <w:rPr>
                <w:rFonts w:ascii="Arial" w:hAnsi="Arial" w:cs="Arial"/>
                <w:sz w:val="32"/>
                <w:lang w:val="cy-GB"/>
              </w:rPr>
              <w:br w:type="page"/>
            </w:r>
            <w:r w:rsidR="00367C88" w:rsidRPr="00E6062B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529B90EC" w14:textId="77777777" w:rsidR="00152E9D" w:rsidRPr="00E6062B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62709D0D" w14:textId="71CEDC90" w:rsidR="00D02C89" w:rsidRPr="00073BF5" w:rsidRDefault="00EB1EA3" w:rsidP="00C32647">
      <w:pPr>
        <w:ind w:left="720"/>
        <w:rPr>
          <w:rFonts w:ascii="Arial" w:hAnsi="Arial" w:cs="Arial"/>
          <w:b/>
          <w:bCs/>
          <w:color w:val="FFFFFF"/>
          <w:sz w:val="24"/>
          <w:szCs w:val="24"/>
          <w:lang w:val="cy-GB"/>
        </w:rPr>
      </w:pPr>
      <w:r w:rsidRPr="00073BF5">
        <w:rPr>
          <w:rFonts w:ascii="Arial" w:hAnsi="Arial" w:cs="Arial"/>
          <w:b/>
          <w:bCs/>
          <w:sz w:val="24"/>
          <w:szCs w:val="24"/>
          <w:lang w:val="cy-GB"/>
        </w:rPr>
        <w:t>Adroddiad (4000 o eiriau) (100%)</w:t>
      </w:r>
    </w:p>
    <w:p w14:paraId="70046807" w14:textId="77777777" w:rsidR="00D02C89" w:rsidRPr="00E6062B" w:rsidRDefault="00D02C89" w:rsidP="00073BF5">
      <w:pPr>
        <w:rPr>
          <w:rFonts w:ascii="Arial" w:hAnsi="Arial" w:cs="Arial"/>
          <w:sz w:val="24"/>
          <w:szCs w:val="24"/>
          <w:lang w:val="cy-GB"/>
        </w:rPr>
      </w:pPr>
    </w:p>
    <w:p w14:paraId="7417C562" w14:textId="52E1B937" w:rsidR="00D02C89" w:rsidRPr="00E6062B" w:rsidRDefault="00EB1EA3" w:rsidP="00C32647">
      <w:pPr>
        <w:ind w:left="720"/>
        <w:rPr>
          <w:rFonts w:ascii="Arial" w:hAnsi="Arial" w:cs="Arial"/>
          <w:color w:val="FFFFFF"/>
          <w:sz w:val="24"/>
          <w:szCs w:val="24"/>
          <w:lang w:val="cy-GB"/>
        </w:rPr>
      </w:pPr>
      <w:r w:rsidRPr="00E6062B">
        <w:rPr>
          <w:rFonts w:ascii="Arial" w:hAnsi="Arial" w:cs="Arial"/>
          <w:sz w:val="24"/>
          <w:szCs w:val="24"/>
          <w:lang w:val="cy-GB"/>
        </w:rPr>
        <w:t>Gan ddefnyddio llenyddiaeth, deddfwriaeth ac arfer cyfredol, lluniwch adroddiad</w:t>
      </w:r>
      <w:r w:rsidR="00D56F53" w:rsidRPr="00E6062B">
        <w:rPr>
          <w:rFonts w:ascii="Arial" w:hAnsi="Arial" w:cs="Arial"/>
          <w:sz w:val="24"/>
          <w:szCs w:val="24"/>
          <w:lang w:val="cy-GB"/>
        </w:rPr>
        <w:t xml:space="preserve"> i ymarferwyr</w:t>
      </w:r>
      <w:r w:rsidR="007B20A7" w:rsidRPr="00E6062B">
        <w:rPr>
          <w:rFonts w:ascii="Arial" w:hAnsi="Arial" w:cs="Arial"/>
          <w:sz w:val="24"/>
          <w:szCs w:val="24"/>
          <w:lang w:val="cy-GB"/>
        </w:rPr>
        <w:t xml:space="preserve"> addysg. Dylai’r adroddiad</w:t>
      </w:r>
      <w:r w:rsidRPr="00E6062B">
        <w:rPr>
          <w:rFonts w:ascii="Arial" w:hAnsi="Arial" w:cs="Arial"/>
          <w:sz w:val="24"/>
          <w:szCs w:val="24"/>
          <w:lang w:val="cy-GB"/>
        </w:rPr>
        <w:t xml:space="preserve"> </w:t>
      </w:r>
      <w:r w:rsidR="007B20A7" w:rsidRPr="00E6062B">
        <w:rPr>
          <w:rFonts w:ascii="Arial" w:hAnsi="Arial" w:cs="Arial"/>
          <w:sz w:val="24"/>
          <w:szCs w:val="24"/>
          <w:lang w:val="cy-GB"/>
        </w:rPr>
        <w:t>d</w:t>
      </w:r>
      <w:r w:rsidRPr="00E6062B">
        <w:rPr>
          <w:rFonts w:ascii="Arial" w:hAnsi="Arial" w:cs="Arial"/>
          <w:sz w:val="24"/>
          <w:szCs w:val="24"/>
          <w:lang w:val="cy-GB"/>
        </w:rPr>
        <w:t xml:space="preserve">rafod arwyddocâd asiantaethau’n gweithio gyda’i gilydd i amddiffyn plant mewn lleoliadau addysgol a sut mae cynllunio sy’n canolbwyntio ar blant yn ganolog i ddiogelu. </w:t>
      </w:r>
      <w:r w:rsidR="00D02C89" w:rsidRPr="00E6062B">
        <w:rPr>
          <w:rFonts w:ascii="Arial" w:hAnsi="Arial" w:cs="Arial"/>
          <w:sz w:val="24"/>
          <w:szCs w:val="24"/>
          <w:lang w:val="cy-GB"/>
        </w:rPr>
        <w:t xml:space="preserve"> </w:t>
      </w:r>
    </w:p>
    <w:p w14:paraId="4ECF1E50" w14:textId="77777777" w:rsidR="00C17314" w:rsidRPr="00E6062B" w:rsidRDefault="00C17314" w:rsidP="00D02C89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3A1B01B8" w14:textId="53F82F20" w:rsidR="00C17314" w:rsidRPr="00073BF5" w:rsidRDefault="00C17314" w:rsidP="00C17314">
      <w:pPr>
        <w:ind w:left="720"/>
        <w:jc w:val="both"/>
        <w:rPr>
          <w:rFonts w:ascii="Arial" w:hAnsi="Arial" w:cs="Arial"/>
          <w:b/>
          <w:bCs/>
          <w:sz w:val="24"/>
          <w:szCs w:val="24"/>
        </w:rPr>
      </w:pPr>
      <w:r w:rsidRPr="00073BF5">
        <w:rPr>
          <w:rFonts w:ascii="Arial" w:hAnsi="Arial" w:cs="Arial"/>
          <w:b/>
          <w:bCs/>
          <w:sz w:val="24"/>
          <w:szCs w:val="24"/>
          <w:lang w:val="cy"/>
        </w:rPr>
        <w:t>Cynllun a chanllawiau awgrymedig</w:t>
      </w:r>
      <w:r w:rsidRPr="00073BF5">
        <w:rPr>
          <w:rFonts w:ascii="Arial" w:hAnsi="Arial" w:cs="Arial"/>
          <w:b/>
          <w:bCs/>
          <w:sz w:val="24"/>
          <w:szCs w:val="24"/>
        </w:rPr>
        <w:t>:</w:t>
      </w:r>
    </w:p>
    <w:p w14:paraId="391DB4A1" w14:textId="77777777" w:rsidR="00C17314" w:rsidRPr="00E6062B" w:rsidRDefault="00C17314" w:rsidP="00C17314">
      <w:pPr>
        <w:jc w:val="both"/>
        <w:rPr>
          <w:rFonts w:ascii="Arial" w:hAnsi="Arial" w:cs="Arial"/>
          <w:sz w:val="22"/>
          <w:szCs w:val="22"/>
        </w:rPr>
      </w:pPr>
    </w:p>
    <w:p w14:paraId="43A75496" w14:textId="6C942338" w:rsidR="00C17314" w:rsidRPr="00E6062B" w:rsidRDefault="00C17314" w:rsidP="00C17314">
      <w:pPr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  <w:lang w:val="cy"/>
        </w:rPr>
      </w:pPr>
      <w:r w:rsidRPr="00E6062B">
        <w:rPr>
          <w:rFonts w:ascii="Arial" w:hAnsi="Arial" w:cs="Arial"/>
          <w:sz w:val="24"/>
          <w:szCs w:val="24"/>
          <w:lang w:val="cy"/>
        </w:rPr>
        <w:t>Cyflwyniad i bwrpas yr adroddiad</w:t>
      </w:r>
      <w:r w:rsidR="00073BF5">
        <w:rPr>
          <w:rFonts w:ascii="Arial" w:hAnsi="Arial" w:cs="Arial"/>
          <w:sz w:val="24"/>
          <w:szCs w:val="24"/>
          <w:lang w:val="cy"/>
        </w:rPr>
        <w:t xml:space="preserve">. </w:t>
      </w:r>
      <w:r w:rsidRPr="00E6062B">
        <w:rPr>
          <w:rFonts w:ascii="Arial" w:hAnsi="Arial" w:cs="Arial"/>
          <w:sz w:val="24"/>
          <w:szCs w:val="24"/>
          <w:lang w:val="cy"/>
        </w:rPr>
        <w:t>Efallai y</w:t>
      </w:r>
      <w:r w:rsidR="003B6D10" w:rsidRPr="00E6062B">
        <w:rPr>
          <w:rFonts w:ascii="Arial" w:hAnsi="Arial" w:cs="Arial"/>
          <w:sz w:val="24"/>
          <w:szCs w:val="24"/>
          <w:lang w:val="cy"/>
        </w:rPr>
        <w:t>r</w:t>
      </w:r>
      <w:r w:rsidRPr="00E6062B">
        <w:rPr>
          <w:rFonts w:ascii="Arial" w:hAnsi="Arial" w:cs="Arial"/>
          <w:sz w:val="24"/>
          <w:szCs w:val="24"/>
          <w:lang w:val="cy"/>
        </w:rPr>
        <w:t xml:space="preserve"> </w:t>
      </w:r>
      <w:r w:rsidR="003B6D10" w:rsidRPr="00E6062B">
        <w:rPr>
          <w:rFonts w:ascii="Arial" w:hAnsi="Arial" w:cs="Arial"/>
          <w:sz w:val="24"/>
          <w:szCs w:val="24"/>
          <w:lang w:val="cy"/>
        </w:rPr>
        <w:t>hoffe</w:t>
      </w:r>
      <w:r w:rsidRPr="00E6062B">
        <w:rPr>
          <w:rFonts w:ascii="Arial" w:hAnsi="Arial" w:cs="Arial"/>
          <w:sz w:val="24"/>
          <w:szCs w:val="24"/>
          <w:lang w:val="cy"/>
        </w:rPr>
        <w:t xml:space="preserve">ch hefyd </w:t>
      </w:r>
      <w:r w:rsidR="003B6D10" w:rsidRPr="00E6062B">
        <w:rPr>
          <w:rFonts w:ascii="Arial" w:hAnsi="Arial" w:cs="Arial"/>
          <w:sz w:val="24"/>
          <w:szCs w:val="24"/>
          <w:lang w:val="cy"/>
        </w:rPr>
        <w:t>d</w:t>
      </w:r>
      <w:r w:rsidRPr="00E6062B">
        <w:rPr>
          <w:rFonts w:ascii="Arial" w:hAnsi="Arial" w:cs="Arial"/>
          <w:sz w:val="24"/>
          <w:szCs w:val="24"/>
          <w:lang w:val="cy"/>
        </w:rPr>
        <w:t xml:space="preserve">diffinio diogelu yma a'i bwysigrwydd. </w:t>
      </w:r>
      <w:r w:rsidR="00303100" w:rsidRPr="00E6062B">
        <w:rPr>
          <w:rFonts w:ascii="Arial" w:hAnsi="Arial" w:cs="Arial"/>
          <w:sz w:val="24"/>
          <w:szCs w:val="24"/>
          <w:lang w:val="cy"/>
        </w:rPr>
        <w:t>Dangoswch</w:t>
      </w:r>
      <w:r w:rsidRPr="00E6062B">
        <w:rPr>
          <w:rFonts w:ascii="Arial" w:hAnsi="Arial" w:cs="Arial"/>
          <w:sz w:val="24"/>
          <w:szCs w:val="24"/>
          <w:lang w:val="cy"/>
        </w:rPr>
        <w:t xml:space="preserve"> y cyd-destun ar gyfer eich trafodaeth yma, h.y. os adroddiad ar gyfer ymarferwyr mewn ysgol</w:t>
      </w:r>
      <w:r w:rsidR="00303100" w:rsidRPr="00E6062B">
        <w:rPr>
          <w:rFonts w:ascii="Arial" w:hAnsi="Arial" w:cs="Arial"/>
          <w:sz w:val="24"/>
          <w:szCs w:val="24"/>
          <w:lang w:val="cy"/>
        </w:rPr>
        <w:t xml:space="preserve"> yw hwn</w:t>
      </w:r>
      <w:r w:rsidRPr="00E6062B">
        <w:rPr>
          <w:rFonts w:ascii="Arial" w:hAnsi="Arial" w:cs="Arial"/>
          <w:sz w:val="24"/>
          <w:szCs w:val="24"/>
          <w:lang w:val="cy"/>
        </w:rPr>
        <w:t xml:space="preserve">, rhaid i'ch adroddiad fod yn </w:t>
      </w:r>
      <w:r w:rsidR="009346CA" w:rsidRPr="00E6062B">
        <w:rPr>
          <w:rFonts w:ascii="Arial" w:hAnsi="Arial" w:cs="Arial"/>
          <w:sz w:val="24"/>
          <w:szCs w:val="24"/>
          <w:lang w:val="cy"/>
        </w:rPr>
        <w:t>benodol i’r c</w:t>
      </w:r>
      <w:r w:rsidRPr="00E6062B">
        <w:rPr>
          <w:rFonts w:ascii="Arial" w:hAnsi="Arial" w:cs="Arial"/>
          <w:sz w:val="24"/>
          <w:szCs w:val="24"/>
          <w:lang w:val="cy"/>
        </w:rPr>
        <w:t>yd-destun penodol o ran deddfwriaeth a pholisi. Er</w:t>
      </w:r>
      <w:r w:rsidR="00303100" w:rsidRPr="00E6062B">
        <w:rPr>
          <w:rFonts w:ascii="Arial" w:hAnsi="Arial" w:cs="Arial"/>
          <w:sz w:val="24"/>
          <w:szCs w:val="24"/>
          <w:lang w:val="cy"/>
        </w:rPr>
        <w:t xml:space="preserve"> </w:t>
      </w:r>
      <w:r w:rsidRPr="00E6062B">
        <w:rPr>
          <w:rFonts w:ascii="Arial" w:hAnsi="Arial" w:cs="Arial"/>
          <w:sz w:val="24"/>
          <w:szCs w:val="24"/>
          <w:lang w:val="cy"/>
        </w:rPr>
        <w:t xml:space="preserve">enghraifft, os yw'r ysgol </w:t>
      </w:r>
      <w:r w:rsidR="009346CA" w:rsidRPr="00E6062B">
        <w:rPr>
          <w:rFonts w:ascii="Arial" w:hAnsi="Arial" w:cs="Arial"/>
          <w:sz w:val="24"/>
          <w:szCs w:val="24"/>
          <w:lang w:val="cy"/>
        </w:rPr>
        <w:t>ddychmygol</w:t>
      </w:r>
      <w:r w:rsidRPr="00E6062B">
        <w:rPr>
          <w:rFonts w:ascii="Arial" w:hAnsi="Arial" w:cs="Arial"/>
          <w:sz w:val="24"/>
          <w:szCs w:val="24"/>
          <w:lang w:val="cy"/>
        </w:rPr>
        <w:t xml:space="preserve"> yng Nghymru mae angen i chi ddefnyddio'r ddeddfwriaeth a'r polisi perthnasol ar gyfer Cymru. (Rhaid i chi gynnwys cyfeiriadau at lenyddiaeth)</w:t>
      </w:r>
    </w:p>
    <w:p w14:paraId="0564DF01" w14:textId="77777777" w:rsidR="00C17314" w:rsidRPr="00E6062B" w:rsidRDefault="00C17314" w:rsidP="00C17314">
      <w:pPr>
        <w:ind w:left="720"/>
        <w:jc w:val="both"/>
        <w:rPr>
          <w:rFonts w:ascii="Arial" w:hAnsi="Arial" w:cs="Arial"/>
          <w:sz w:val="24"/>
          <w:szCs w:val="24"/>
          <w:lang w:val="cy"/>
        </w:rPr>
      </w:pPr>
    </w:p>
    <w:p w14:paraId="29BEBF4F" w14:textId="47E80A6D" w:rsidR="00C17314" w:rsidRDefault="00C17314" w:rsidP="004E49E2">
      <w:pPr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  <w:lang w:val="cy"/>
        </w:rPr>
      </w:pPr>
      <w:r w:rsidRPr="00073BF5">
        <w:rPr>
          <w:rFonts w:ascii="Arial" w:hAnsi="Arial" w:cs="Arial"/>
          <w:sz w:val="24"/>
          <w:szCs w:val="24"/>
          <w:lang w:val="cy"/>
        </w:rPr>
        <w:t xml:space="preserve">Diffiniwch weithio </w:t>
      </w:r>
      <w:proofErr w:type="spellStart"/>
      <w:r w:rsidRPr="00073BF5">
        <w:rPr>
          <w:rFonts w:ascii="Arial" w:hAnsi="Arial" w:cs="Arial"/>
          <w:sz w:val="24"/>
          <w:szCs w:val="24"/>
          <w:lang w:val="cy"/>
        </w:rPr>
        <w:t>amlasiantaethol</w:t>
      </w:r>
      <w:proofErr w:type="spellEnd"/>
      <w:r w:rsidRPr="00073BF5">
        <w:rPr>
          <w:rFonts w:ascii="Arial" w:hAnsi="Arial" w:cs="Arial"/>
          <w:sz w:val="24"/>
          <w:szCs w:val="24"/>
          <w:lang w:val="cy"/>
        </w:rPr>
        <w:t xml:space="preserve"> gan ddefnyddio ystod o ffynonellau. Weithiau MAW </w:t>
      </w:r>
      <w:r w:rsidR="004F6BAD" w:rsidRPr="00073BF5">
        <w:rPr>
          <w:rFonts w:ascii="Arial" w:hAnsi="Arial" w:cs="Arial"/>
          <w:sz w:val="24"/>
          <w:szCs w:val="24"/>
          <w:lang w:val="cy"/>
        </w:rPr>
        <w:t>yw’r enw a roddir ar waith</w:t>
      </w:r>
      <w:r w:rsidRPr="00073BF5">
        <w:rPr>
          <w:rFonts w:ascii="Arial" w:hAnsi="Arial" w:cs="Arial"/>
          <w:sz w:val="24"/>
          <w:szCs w:val="24"/>
          <w:lang w:val="cy"/>
        </w:rPr>
        <w:t xml:space="preserve"> amlddisgyblaethol neu ryngddisgyblaethol. </w:t>
      </w:r>
    </w:p>
    <w:p w14:paraId="01B424DA" w14:textId="77777777" w:rsidR="00073BF5" w:rsidRPr="00E6062B" w:rsidRDefault="00073BF5" w:rsidP="00073BF5">
      <w:pPr>
        <w:jc w:val="both"/>
        <w:rPr>
          <w:rFonts w:ascii="Arial" w:hAnsi="Arial" w:cs="Arial"/>
          <w:sz w:val="24"/>
          <w:szCs w:val="24"/>
          <w:lang w:val="cy"/>
        </w:rPr>
      </w:pPr>
    </w:p>
    <w:p w14:paraId="34ECCA3E" w14:textId="7E426E3D" w:rsidR="00C17314" w:rsidRPr="00073BF5" w:rsidRDefault="00E96FD1" w:rsidP="00C15630">
      <w:pPr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073BF5">
        <w:rPr>
          <w:rFonts w:ascii="Arial" w:hAnsi="Arial" w:cs="Arial"/>
          <w:sz w:val="24"/>
          <w:szCs w:val="24"/>
          <w:lang w:val="cy"/>
        </w:rPr>
        <w:t>Nodwch f</w:t>
      </w:r>
      <w:r w:rsidR="00C17314" w:rsidRPr="00073BF5">
        <w:rPr>
          <w:rFonts w:ascii="Arial" w:hAnsi="Arial" w:cs="Arial"/>
          <w:sz w:val="24"/>
          <w:szCs w:val="24"/>
          <w:lang w:val="cy"/>
        </w:rPr>
        <w:t xml:space="preserve">anteision a heriau gweithio </w:t>
      </w:r>
      <w:proofErr w:type="spellStart"/>
      <w:r w:rsidR="00C17314" w:rsidRPr="00073BF5">
        <w:rPr>
          <w:rFonts w:ascii="Arial" w:hAnsi="Arial" w:cs="Arial"/>
          <w:sz w:val="24"/>
          <w:szCs w:val="24"/>
          <w:lang w:val="cy"/>
        </w:rPr>
        <w:t>amlasiantaeth</w:t>
      </w:r>
      <w:r w:rsidRPr="00073BF5">
        <w:rPr>
          <w:rFonts w:ascii="Arial" w:hAnsi="Arial" w:cs="Arial"/>
          <w:sz w:val="24"/>
          <w:szCs w:val="24"/>
          <w:lang w:val="cy"/>
        </w:rPr>
        <w:t>ol</w:t>
      </w:r>
      <w:proofErr w:type="spellEnd"/>
      <w:r w:rsidR="00C17314" w:rsidRPr="00073BF5">
        <w:rPr>
          <w:rFonts w:ascii="Arial" w:hAnsi="Arial" w:cs="Arial"/>
          <w:sz w:val="24"/>
          <w:szCs w:val="24"/>
          <w:lang w:val="cy"/>
        </w:rPr>
        <w:t xml:space="preserve"> </w:t>
      </w:r>
      <w:r w:rsidR="00073BF5">
        <w:rPr>
          <w:rFonts w:ascii="Arial" w:hAnsi="Arial" w:cs="Arial"/>
          <w:sz w:val="24"/>
          <w:szCs w:val="24"/>
          <w:lang w:val="cy"/>
        </w:rPr>
        <w:t>.</w:t>
      </w:r>
    </w:p>
    <w:p w14:paraId="7C2F6445" w14:textId="77777777" w:rsidR="00073BF5" w:rsidRPr="00073BF5" w:rsidRDefault="00073BF5" w:rsidP="00073BF5">
      <w:pPr>
        <w:jc w:val="both"/>
        <w:rPr>
          <w:rFonts w:ascii="Arial" w:hAnsi="Arial" w:cs="Arial"/>
          <w:sz w:val="24"/>
          <w:szCs w:val="24"/>
        </w:rPr>
      </w:pPr>
    </w:p>
    <w:p w14:paraId="7B17702E" w14:textId="4DD512F4" w:rsidR="00C17314" w:rsidRPr="00E6062B" w:rsidRDefault="00C17314" w:rsidP="00C17314">
      <w:pPr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E6062B">
        <w:rPr>
          <w:rFonts w:ascii="Arial" w:hAnsi="Arial" w:cs="Arial"/>
          <w:sz w:val="24"/>
          <w:szCs w:val="24"/>
          <w:lang w:val="cy"/>
        </w:rPr>
        <w:t>Trafod</w:t>
      </w:r>
      <w:r w:rsidR="004A0251" w:rsidRPr="00E6062B">
        <w:rPr>
          <w:rFonts w:ascii="Arial" w:hAnsi="Arial" w:cs="Arial"/>
          <w:sz w:val="24"/>
          <w:szCs w:val="24"/>
          <w:lang w:val="cy"/>
        </w:rPr>
        <w:t>wch</w:t>
      </w:r>
      <w:r w:rsidRPr="00E6062B">
        <w:rPr>
          <w:rFonts w:ascii="Arial" w:hAnsi="Arial" w:cs="Arial"/>
          <w:sz w:val="24"/>
          <w:szCs w:val="24"/>
          <w:lang w:val="cy"/>
        </w:rPr>
        <w:t xml:space="preserve"> pam mae gweithio </w:t>
      </w:r>
      <w:proofErr w:type="spellStart"/>
      <w:r w:rsidRPr="00E6062B">
        <w:rPr>
          <w:rFonts w:ascii="Arial" w:hAnsi="Arial" w:cs="Arial"/>
          <w:sz w:val="24"/>
          <w:szCs w:val="24"/>
          <w:lang w:val="cy"/>
        </w:rPr>
        <w:t>amlasiantaethol</w:t>
      </w:r>
      <w:proofErr w:type="spellEnd"/>
      <w:r w:rsidRPr="00E6062B">
        <w:rPr>
          <w:rFonts w:ascii="Arial" w:hAnsi="Arial" w:cs="Arial"/>
          <w:sz w:val="24"/>
          <w:szCs w:val="24"/>
          <w:lang w:val="cy"/>
        </w:rPr>
        <w:t xml:space="preserve"> yn bwysig </w:t>
      </w:r>
      <w:r w:rsidR="00325C90" w:rsidRPr="00E6062B">
        <w:rPr>
          <w:rFonts w:ascii="Arial" w:hAnsi="Arial" w:cs="Arial"/>
          <w:sz w:val="24"/>
          <w:szCs w:val="24"/>
          <w:lang w:val="cy"/>
        </w:rPr>
        <w:t>ym maes</w:t>
      </w:r>
      <w:r w:rsidRPr="00E6062B">
        <w:rPr>
          <w:rFonts w:ascii="Arial" w:hAnsi="Arial" w:cs="Arial"/>
          <w:sz w:val="24"/>
          <w:szCs w:val="24"/>
          <w:lang w:val="cy"/>
        </w:rPr>
        <w:t xml:space="preserve"> diogelu (</w:t>
      </w:r>
      <w:r w:rsidR="00073BF5">
        <w:rPr>
          <w:rFonts w:ascii="Arial" w:hAnsi="Arial" w:cs="Arial"/>
          <w:sz w:val="24"/>
          <w:szCs w:val="24"/>
          <w:lang w:val="cy"/>
        </w:rPr>
        <w:t>Gwnewch g</w:t>
      </w:r>
      <w:r w:rsidRPr="00E6062B">
        <w:rPr>
          <w:rFonts w:ascii="Arial" w:hAnsi="Arial" w:cs="Arial"/>
          <w:sz w:val="24"/>
          <w:szCs w:val="24"/>
          <w:lang w:val="cy"/>
        </w:rPr>
        <w:t>ysylltiadau â deddfwriaeth a pholisi yn eich cyd-destun cenedlaethol dewisol e.e</w:t>
      </w:r>
      <w:r w:rsidR="001965EF" w:rsidRPr="00E6062B">
        <w:rPr>
          <w:rFonts w:ascii="Arial" w:hAnsi="Arial" w:cs="Arial"/>
          <w:sz w:val="24"/>
          <w:szCs w:val="24"/>
          <w:lang w:val="cy"/>
        </w:rPr>
        <w:t>.</w:t>
      </w:r>
      <w:r w:rsidRPr="00E6062B">
        <w:rPr>
          <w:rFonts w:ascii="Arial" w:hAnsi="Arial" w:cs="Arial"/>
          <w:sz w:val="24"/>
          <w:szCs w:val="24"/>
          <w:lang w:val="cy"/>
        </w:rPr>
        <w:t xml:space="preserve"> deddfwriaeth a pholisi yng nghyd-destun Cymru</w:t>
      </w:r>
      <w:r w:rsidRPr="00E6062B">
        <w:rPr>
          <w:rFonts w:ascii="Arial" w:hAnsi="Arial" w:cs="Arial"/>
          <w:sz w:val="24"/>
          <w:szCs w:val="24"/>
        </w:rPr>
        <w:t>)</w:t>
      </w:r>
    </w:p>
    <w:p w14:paraId="4D3795BD" w14:textId="77777777" w:rsidR="00C17314" w:rsidRPr="00E6062B" w:rsidRDefault="00C17314" w:rsidP="00C17314">
      <w:pPr>
        <w:pStyle w:val="ListParagraph"/>
        <w:rPr>
          <w:rFonts w:ascii="Arial" w:hAnsi="Arial" w:cs="Arial"/>
          <w:sz w:val="24"/>
          <w:szCs w:val="24"/>
        </w:rPr>
      </w:pPr>
    </w:p>
    <w:p w14:paraId="690B8723" w14:textId="45A7D89E" w:rsidR="00C17314" w:rsidRPr="00E6062B" w:rsidRDefault="00C17314" w:rsidP="00C17314">
      <w:pPr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E6062B">
        <w:rPr>
          <w:rFonts w:ascii="Arial" w:hAnsi="Arial" w:cs="Arial"/>
          <w:sz w:val="24"/>
          <w:szCs w:val="24"/>
          <w:lang w:val="cy"/>
        </w:rPr>
        <w:t>Diffini</w:t>
      </w:r>
      <w:r w:rsidR="001965EF" w:rsidRPr="00E6062B">
        <w:rPr>
          <w:rFonts w:ascii="Arial" w:hAnsi="Arial" w:cs="Arial"/>
          <w:sz w:val="24"/>
          <w:szCs w:val="24"/>
          <w:lang w:val="cy"/>
        </w:rPr>
        <w:t>wch</w:t>
      </w:r>
      <w:r w:rsidRPr="00E6062B">
        <w:rPr>
          <w:rFonts w:ascii="Arial" w:hAnsi="Arial" w:cs="Arial"/>
          <w:sz w:val="24"/>
          <w:szCs w:val="24"/>
          <w:lang w:val="cy"/>
        </w:rPr>
        <w:t xml:space="preserve"> arferion sy'n canolbwyntio ar blant</w:t>
      </w:r>
      <w:r w:rsidR="00073BF5">
        <w:rPr>
          <w:rFonts w:ascii="Arial" w:hAnsi="Arial" w:cs="Arial"/>
          <w:sz w:val="24"/>
          <w:szCs w:val="24"/>
          <w:lang w:val="cy"/>
        </w:rPr>
        <w:t>.</w:t>
      </w:r>
    </w:p>
    <w:p w14:paraId="7A4C3A2E" w14:textId="77777777" w:rsidR="00C17314" w:rsidRPr="00E6062B" w:rsidRDefault="00C17314" w:rsidP="00C17314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5960E933" w14:textId="445FC31F" w:rsidR="00C17314" w:rsidRPr="00E6062B" w:rsidRDefault="00C17314" w:rsidP="00C17314">
      <w:pPr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E6062B">
        <w:rPr>
          <w:rFonts w:ascii="Arial" w:hAnsi="Arial" w:cs="Arial"/>
          <w:sz w:val="24"/>
          <w:szCs w:val="24"/>
          <w:lang w:val="cy"/>
        </w:rPr>
        <w:t xml:space="preserve">Ystyriwch gynllunio sy'n canolbwyntio ar blant mewn prosesau diogelu a sut mae hwn yn </w:t>
      </w:r>
      <w:r w:rsidR="00C31591" w:rsidRPr="00E6062B">
        <w:rPr>
          <w:rFonts w:ascii="Arial" w:hAnsi="Arial" w:cs="Arial"/>
          <w:sz w:val="24"/>
          <w:szCs w:val="24"/>
          <w:lang w:val="cy"/>
        </w:rPr>
        <w:t>elfen g</w:t>
      </w:r>
      <w:r w:rsidRPr="00E6062B">
        <w:rPr>
          <w:rFonts w:ascii="Arial" w:hAnsi="Arial" w:cs="Arial"/>
          <w:sz w:val="24"/>
          <w:szCs w:val="24"/>
          <w:lang w:val="cy"/>
        </w:rPr>
        <w:t xml:space="preserve">anolog </w:t>
      </w:r>
      <w:r w:rsidR="00C31591" w:rsidRPr="00E6062B">
        <w:rPr>
          <w:rFonts w:ascii="Arial" w:hAnsi="Arial" w:cs="Arial"/>
          <w:sz w:val="24"/>
          <w:szCs w:val="24"/>
          <w:lang w:val="cy"/>
        </w:rPr>
        <w:t xml:space="preserve">o </w:t>
      </w:r>
      <w:r w:rsidRPr="00E6062B">
        <w:rPr>
          <w:rFonts w:ascii="Arial" w:hAnsi="Arial" w:cs="Arial"/>
          <w:sz w:val="24"/>
          <w:szCs w:val="24"/>
          <w:lang w:val="cy"/>
        </w:rPr>
        <w:t>weithio</w:t>
      </w:r>
      <w:r w:rsidR="00C31591" w:rsidRPr="00E6062B">
        <w:rPr>
          <w:rFonts w:ascii="Arial" w:hAnsi="Arial" w:cs="Arial"/>
          <w:sz w:val="24"/>
          <w:szCs w:val="24"/>
          <w:lang w:val="cy"/>
        </w:rPr>
        <w:t>’n</w:t>
      </w:r>
      <w:r w:rsidRPr="00E6062B">
        <w:rPr>
          <w:rFonts w:ascii="Arial" w:hAnsi="Arial" w:cs="Arial"/>
          <w:sz w:val="24"/>
          <w:szCs w:val="24"/>
          <w:lang w:val="cy"/>
        </w:rPr>
        <w:t xml:space="preserve"> </w:t>
      </w:r>
      <w:proofErr w:type="spellStart"/>
      <w:r w:rsidRPr="00E6062B">
        <w:rPr>
          <w:rFonts w:ascii="Arial" w:hAnsi="Arial" w:cs="Arial"/>
          <w:sz w:val="24"/>
          <w:szCs w:val="24"/>
          <w:lang w:val="cy"/>
        </w:rPr>
        <w:t>amlasiantaethol</w:t>
      </w:r>
      <w:proofErr w:type="spellEnd"/>
      <w:r w:rsidRPr="00E6062B">
        <w:rPr>
          <w:rFonts w:ascii="Arial" w:hAnsi="Arial" w:cs="Arial"/>
          <w:sz w:val="24"/>
          <w:szCs w:val="24"/>
          <w:lang w:val="cy"/>
        </w:rPr>
        <w:t>. (</w:t>
      </w:r>
      <w:r w:rsidR="00073BF5">
        <w:rPr>
          <w:rFonts w:ascii="Arial" w:hAnsi="Arial" w:cs="Arial"/>
          <w:sz w:val="24"/>
          <w:szCs w:val="24"/>
          <w:lang w:val="cy"/>
        </w:rPr>
        <w:t>Gwnewch g</w:t>
      </w:r>
      <w:r w:rsidRPr="00E6062B">
        <w:rPr>
          <w:rFonts w:ascii="Arial" w:hAnsi="Arial" w:cs="Arial"/>
          <w:sz w:val="24"/>
          <w:szCs w:val="24"/>
          <w:lang w:val="cy"/>
        </w:rPr>
        <w:t>ysylltiadau â llenyddiaeth, deddfwriaeth a pholisi</w:t>
      </w:r>
      <w:r w:rsidRPr="00E6062B">
        <w:rPr>
          <w:rFonts w:ascii="Arial" w:hAnsi="Arial" w:cs="Arial"/>
          <w:sz w:val="24"/>
          <w:szCs w:val="24"/>
        </w:rPr>
        <w:t>)</w:t>
      </w:r>
    </w:p>
    <w:p w14:paraId="75DF3858" w14:textId="77777777" w:rsidR="00C17314" w:rsidRPr="00E6062B" w:rsidRDefault="00C17314" w:rsidP="00C17314">
      <w:pPr>
        <w:pStyle w:val="ListParagraph"/>
        <w:rPr>
          <w:rFonts w:ascii="Arial" w:hAnsi="Arial" w:cs="Arial"/>
          <w:sz w:val="24"/>
          <w:szCs w:val="24"/>
        </w:rPr>
      </w:pPr>
    </w:p>
    <w:p w14:paraId="75498936" w14:textId="497DD913" w:rsidR="00C17314" w:rsidRPr="00E6062B" w:rsidRDefault="00C17314" w:rsidP="00C17314">
      <w:pPr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E6062B">
        <w:rPr>
          <w:rFonts w:ascii="Arial" w:hAnsi="Arial" w:cs="Arial"/>
          <w:sz w:val="24"/>
          <w:szCs w:val="24"/>
          <w:lang w:val="cy"/>
        </w:rPr>
        <w:t>D</w:t>
      </w:r>
      <w:r w:rsidR="00C31591" w:rsidRPr="00E6062B">
        <w:rPr>
          <w:rFonts w:ascii="Arial" w:hAnsi="Arial" w:cs="Arial"/>
          <w:sz w:val="24"/>
          <w:szCs w:val="24"/>
          <w:lang w:val="cy"/>
        </w:rPr>
        <w:t>ewch</w:t>
      </w:r>
      <w:r w:rsidRPr="00E6062B">
        <w:rPr>
          <w:rFonts w:ascii="Arial" w:hAnsi="Arial" w:cs="Arial"/>
          <w:sz w:val="24"/>
          <w:szCs w:val="24"/>
          <w:lang w:val="cy"/>
        </w:rPr>
        <w:t xml:space="preserve"> </w:t>
      </w:r>
      <w:r w:rsidR="00C31591" w:rsidRPr="00E6062B">
        <w:rPr>
          <w:rFonts w:ascii="Arial" w:hAnsi="Arial" w:cs="Arial"/>
          <w:sz w:val="24"/>
          <w:szCs w:val="24"/>
          <w:lang w:val="cy"/>
        </w:rPr>
        <w:t>â’ch c</w:t>
      </w:r>
      <w:r w:rsidRPr="00E6062B">
        <w:rPr>
          <w:rFonts w:ascii="Arial" w:hAnsi="Arial" w:cs="Arial"/>
          <w:sz w:val="24"/>
          <w:szCs w:val="24"/>
          <w:lang w:val="cy"/>
        </w:rPr>
        <w:t>asgliadau at ei gilydd mewn perthynas â'r uchod</w:t>
      </w:r>
      <w:r w:rsidRPr="00E6062B">
        <w:rPr>
          <w:rFonts w:ascii="Arial" w:hAnsi="Arial" w:cs="Arial"/>
          <w:sz w:val="24"/>
          <w:szCs w:val="24"/>
        </w:rPr>
        <w:t xml:space="preserve">. </w:t>
      </w:r>
    </w:p>
    <w:p w14:paraId="794448FA" w14:textId="6E09A1C9" w:rsidR="00C17314" w:rsidRPr="00E6062B" w:rsidRDefault="00C17314" w:rsidP="00C17314">
      <w:pPr>
        <w:ind w:left="720"/>
        <w:jc w:val="both"/>
        <w:rPr>
          <w:rFonts w:ascii="Arial" w:hAnsi="Arial" w:cs="Arial"/>
          <w:sz w:val="24"/>
          <w:szCs w:val="24"/>
        </w:rPr>
      </w:pPr>
      <w:r w:rsidRPr="00E6062B">
        <w:rPr>
          <w:rFonts w:ascii="Arial" w:hAnsi="Arial" w:cs="Arial"/>
          <w:sz w:val="24"/>
          <w:szCs w:val="24"/>
          <w:lang w:val="cy"/>
        </w:rPr>
        <w:t>Canllawiau pellach</w:t>
      </w:r>
      <w:r w:rsidRPr="00E6062B">
        <w:rPr>
          <w:rFonts w:ascii="Arial" w:hAnsi="Arial" w:cs="Arial"/>
          <w:sz w:val="24"/>
          <w:szCs w:val="24"/>
        </w:rPr>
        <w:t>:</w:t>
      </w:r>
    </w:p>
    <w:p w14:paraId="27C36B97" w14:textId="77777777" w:rsidR="00C17314" w:rsidRPr="00E6062B" w:rsidRDefault="00C17314" w:rsidP="00DB1214">
      <w:pPr>
        <w:ind w:left="720"/>
        <w:jc w:val="both"/>
        <w:rPr>
          <w:rFonts w:ascii="Arial" w:hAnsi="Arial" w:cs="Arial"/>
          <w:sz w:val="24"/>
          <w:szCs w:val="24"/>
        </w:rPr>
      </w:pPr>
      <w:r w:rsidRPr="00E6062B">
        <w:rPr>
          <w:rFonts w:ascii="Arial" w:hAnsi="Arial" w:cs="Arial"/>
          <w:sz w:val="24"/>
          <w:szCs w:val="24"/>
          <w:lang w:val="cy"/>
        </w:rPr>
        <w:t>Defnyddiwch ystod o lenyddiaeth i gefnogi eich gwaith gan gynnwys erthyglau ymchwil.</w:t>
      </w:r>
    </w:p>
    <w:p w14:paraId="0F03404C" w14:textId="77777777" w:rsidR="00C17314" w:rsidRPr="00E6062B" w:rsidRDefault="00C17314" w:rsidP="00DB1214">
      <w:pPr>
        <w:ind w:left="720"/>
        <w:jc w:val="both"/>
        <w:rPr>
          <w:rFonts w:ascii="Arial" w:hAnsi="Arial" w:cs="Arial"/>
          <w:sz w:val="24"/>
          <w:szCs w:val="24"/>
        </w:rPr>
      </w:pPr>
      <w:r w:rsidRPr="00E6062B">
        <w:rPr>
          <w:rFonts w:ascii="Arial" w:hAnsi="Arial" w:cs="Arial"/>
          <w:sz w:val="24"/>
          <w:szCs w:val="24"/>
          <w:lang w:val="cy"/>
        </w:rPr>
        <w:t>Gwnewch yn siŵr bod pob ffynhonnell yn briodol yn academaidd ac yn osgoi gorddibyniaeth ar ffynhonnell benodol.</w:t>
      </w:r>
    </w:p>
    <w:p w14:paraId="0AC65F2E" w14:textId="081D36DE" w:rsidR="00C17314" w:rsidRPr="00E6062B" w:rsidRDefault="00C17314" w:rsidP="00DB1214">
      <w:pPr>
        <w:ind w:left="720"/>
        <w:jc w:val="both"/>
        <w:rPr>
          <w:rFonts w:ascii="Arial" w:hAnsi="Arial" w:cs="Arial"/>
          <w:sz w:val="24"/>
          <w:szCs w:val="24"/>
        </w:rPr>
      </w:pPr>
      <w:r w:rsidRPr="00E6062B">
        <w:rPr>
          <w:rFonts w:ascii="Arial" w:hAnsi="Arial" w:cs="Arial"/>
          <w:sz w:val="24"/>
          <w:szCs w:val="24"/>
          <w:lang w:val="cy"/>
        </w:rPr>
        <w:t>Ysgrifenn</w:t>
      </w:r>
      <w:r w:rsidR="00D72B06" w:rsidRPr="00E6062B">
        <w:rPr>
          <w:rFonts w:ascii="Arial" w:hAnsi="Arial" w:cs="Arial"/>
          <w:sz w:val="24"/>
          <w:szCs w:val="24"/>
          <w:lang w:val="cy"/>
        </w:rPr>
        <w:t>wch yn</w:t>
      </w:r>
      <w:r w:rsidRPr="00E6062B">
        <w:rPr>
          <w:rFonts w:ascii="Arial" w:hAnsi="Arial" w:cs="Arial"/>
          <w:sz w:val="24"/>
          <w:szCs w:val="24"/>
          <w:lang w:val="cy"/>
        </w:rPr>
        <w:t xml:space="preserve"> feirniadol, gwerthus</w:t>
      </w:r>
      <w:r w:rsidR="00073BF5">
        <w:rPr>
          <w:rFonts w:ascii="Arial" w:hAnsi="Arial" w:cs="Arial"/>
          <w:sz w:val="24"/>
          <w:szCs w:val="24"/>
          <w:lang w:val="cy"/>
        </w:rPr>
        <w:t>wch</w:t>
      </w:r>
      <w:r w:rsidRPr="00E6062B">
        <w:rPr>
          <w:rFonts w:ascii="Arial" w:hAnsi="Arial" w:cs="Arial"/>
          <w:sz w:val="24"/>
          <w:szCs w:val="24"/>
          <w:lang w:val="cy"/>
        </w:rPr>
        <w:t xml:space="preserve"> yn hytrach na disgrifio.</w:t>
      </w:r>
    </w:p>
    <w:p w14:paraId="0036583E" w14:textId="6B180554" w:rsidR="00C17314" w:rsidRDefault="00C17314" w:rsidP="00C17314">
      <w:pPr>
        <w:ind w:left="720"/>
        <w:jc w:val="both"/>
        <w:rPr>
          <w:rFonts w:ascii="Arial" w:hAnsi="Arial" w:cs="Arial"/>
          <w:sz w:val="24"/>
          <w:szCs w:val="24"/>
        </w:rPr>
      </w:pPr>
      <w:r w:rsidRPr="00E6062B">
        <w:rPr>
          <w:rFonts w:ascii="Arial" w:hAnsi="Arial" w:cs="Arial"/>
          <w:sz w:val="24"/>
          <w:szCs w:val="24"/>
          <w:lang w:val="cy"/>
        </w:rPr>
        <w:t>Defnyddiwch</w:t>
      </w:r>
      <w:r w:rsidR="00D72B06" w:rsidRPr="00E6062B">
        <w:rPr>
          <w:rFonts w:ascii="Arial" w:hAnsi="Arial" w:cs="Arial"/>
          <w:sz w:val="24"/>
          <w:szCs w:val="24"/>
          <w:lang w:val="cy"/>
        </w:rPr>
        <w:t xml:space="preserve"> </w:t>
      </w:r>
      <w:r w:rsidRPr="00E6062B">
        <w:rPr>
          <w:rFonts w:ascii="Arial" w:hAnsi="Arial" w:cs="Arial"/>
          <w:sz w:val="24"/>
          <w:szCs w:val="24"/>
          <w:lang w:val="cy"/>
        </w:rPr>
        <w:t>y meini prawf asesu generig yn yr adran nesaf</w:t>
      </w:r>
      <w:r w:rsidR="00073BF5">
        <w:rPr>
          <w:rFonts w:ascii="Arial" w:hAnsi="Arial" w:cs="Arial"/>
          <w:sz w:val="24"/>
          <w:szCs w:val="24"/>
          <w:lang w:val="cy"/>
        </w:rPr>
        <w:t xml:space="preserve"> a’ch sylwadau adborth </w:t>
      </w:r>
      <w:proofErr w:type="spellStart"/>
      <w:r w:rsidR="00073BF5">
        <w:rPr>
          <w:rFonts w:ascii="Arial" w:hAnsi="Arial" w:cs="Arial"/>
          <w:sz w:val="24"/>
          <w:szCs w:val="24"/>
          <w:lang w:val="cy"/>
        </w:rPr>
        <w:t>bleanorol</w:t>
      </w:r>
      <w:proofErr w:type="spellEnd"/>
      <w:r w:rsidRPr="00E6062B">
        <w:rPr>
          <w:rFonts w:ascii="Arial" w:hAnsi="Arial" w:cs="Arial"/>
          <w:sz w:val="24"/>
          <w:szCs w:val="24"/>
          <w:lang w:val="cy"/>
        </w:rPr>
        <w:t xml:space="preserve"> i </w:t>
      </w:r>
      <w:r w:rsidR="00073BF5">
        <w:rPr>
          <w:rFonts w:ascii="Arial" w:hAnsi="Arial" w:cs="Arial"/>
          <w:sz w:val="24"/>
          <w:szCs w:val="24"/>
          <w:lang w:val="cy"/>
        </w:rPr>
        <w:t>lywio</w:t>
      </w:r>
      <w:r w:rsidRPr="00E6062B">
        <w:rPr>
          <w:rFonts w:ascii="Arial" w:hAnsi="Arial" w:cs="Arial"/>
          <w:sz w:val="24"/>
          <w:szCs w:val="24"/>
          <w:lang w:val="cy"/>
        </w:rPr>
        <w:t xml:space="preserve"> eich ysgrifennu</w:t>
      </w:r>
      <w:r w:rsidRPr="00E6062B">
        <w:rPr>
          <w:rFonts w:ascii="Arial" w:hAnsi="Arial" w:cs="Arial"/>
          <w:sz w:val="24"/>
          <w:szCs w:val="24"/>
        </w:rPr>
        <w:t>.</w:t>
      </w:r>
    </w:p>
    <w:p w14:paraId="2A5FB908" w14:textId="77777777" w:rsidR="00BA5A45" w:rsidRPr="00E6062B" w:rsidRDefault="00BA5A45" w:rsidP="00C17314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4DA03AE8" w14:textId="77777777" w:rsidR="0001642A" w:rsidRPr="0001642A" w:rsidRDefault="0001642A" w:rsidP="0001642A">
      <w:pPr>
        <w:rPr>
          <w:rFonts w:ascii="Arial" w:hAnsi="Arial" w:cs="Arial"/>
          <w:b/>
          <w:sz w:val="24"/>
          <w:szCs w:val="24"/>
        </w:rPr>
      </w:pPr>
      <w:r w:rsidRPr="0001642A">
        <w:rPr>
          <w:rFonts w:ascii="Arial" w:hAnsi="Arial" w:cs="Arial"/>
          <w:b/>
          <w:sz w:val="24"/>
          <w:szCs w:val="24"/>
        </w:rPr>
        <w:t xml:space="preserve">Defnyddio AI </w:t>
      </w:r>
      <w:proofErr w:type="spellStart"/>
      <w:r w:rsidRPr="0001642A">
        <w:rPr>
          <w:rFonts w:ascii="Arial" w:hAnsi="Arial" w:cs="Arial"/>
          <w:b/>
          <w:sz w:val="24"/>
          <w:szCs w:val="24"/>
        </w:rPr>
        <w:t>Cynhyrchiol</w:t>
      </w:r>
      <w:proofErr w:type="spellEnd"/>
      <w:r w:rsidRPr="0001642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1642A">
        <w:rPr>
          <w:rFonts w:ascii="Arial" w:hAnsi="Arial" w:cs="Arial"/>
          <w:b/>
          <w:sz w:val="24"/>
          <w:szCs w:val="24"/>
        </w:rPr>
        <w:t>mewn</w:t>
      </w:r>
      <w:proofErr w:type="spellEnd"/>
      <w:r w:rsidRPr="0001642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01642A">
        <w:rPr>
          <w:rFonts w:ascii="Arial" w:hAnsi="Arial" w:cs="Arial"/>
          <w:b/>
          <w:sz w:val="24"/>
          <w:szCs w:val="24"/>
        </w:rPr>
        <w:t>Asesiadau</w:t>
      </w:r>
      <w:proofErr w:type="spellEnd"/>
    </w:p>
    <w:p w14:paraId="1700C541" w14:textId="354A32C3" w:rsidR="0001642A" w:rsidRPr="00332C10" w:rsidRDefault="0001642A" w:rsidP="0001642A">
      <w:pPr>
        <w:rPr>
          <w:rFonts w:eastAsia="Calibri"/>
          <w:bCs/>
        </w:rPr>
      </w:pP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  <w:r w:rsidRPr="00332C10">
        <w:rPr>
          <w:rFonts w:eastAsia="Calibri"/>
          <w:bCs/>
        </w:rPr>
        <w:tab/>
      </w:r>
    </w:p>
    <w:p w14:paraId="139C0277" w14:textId="77777777" w:rsidR="0001642A" w:rsidRPr="00FA7E96" w:rsidRDefault="0001642A" w:rsidP="0001642A">
      <w:pPr>
        <w:rPr>
          <w:rFonts w:eastAsia="Calibri"/>
        </w:rPr>
      </w:pPr>
    </w:p>
    <w:tbl>
      <w:tblPr>
        <w:tblStyle w:val="TableGrid"/>
        <w:tblW w:w="9064" w:type="dxa"/>
        <w:tblInd w:w="6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50"/>
        <w:gridCol w:w="5397"/>
        <w:gridCol w:w="1417"/>
      </w:tblGrid>
      <w:tr w:rsidR="0001642A" w:rsidRPr="00FA7E96" w14:paraId="76E58FAB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63175D61" w14:textId="77777777" w:rsidR="0001642A" w:rsidRPr="00FA7E96" w:rsidRDefault="0001642A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YMCHWIL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12663D64" w14:textId="77777777" w:rsidR="0001642A" w:rsidRPr="00332C10" w:rsidRDefault="0001642A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gyfer yr asesiad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i’ch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cefnogi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wrth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ymchwilio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cynnwys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chwilio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lyfryddiaeth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defnyddio offer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grynhoi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cymharu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deunyddiau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a’u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dadansoddi</w:t>
            </w:r>
          </w:p>
          <w:p w14:paraId="774DCF0F" w14:textId="77777777" w:rsidR="0001642A" w:rsidRDefault="0001642A" w:rsidP="00E22F8E">
            <w:pPr>
              <w:spacing w:line="259" w:lineRule="auto"/>
            </w:pPr>
          </w:p>
          <w:p w14:paraId="7F0D7951" w14:textId="77777777" w:rsidR="0001642A" w:rsidRPr="00332C10" w:rsidRDefault="0001642A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sy'n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benodol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:</w:t>
            </w:r>
          </w:p>
          <w:p w14:paraId="42F416D4" w14:textId="77777777" w:rsidR="0001642A" w:rsidRDefault="0001642A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lastRenderedPageBreak/>
              <w:t>Gallwch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offer AI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priodol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helpu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ddod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hyd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lyfrau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ac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erthyglau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perthnasol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pwnc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Gydag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offer AI,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gallwch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greu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crynodebau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gofyn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cwestiynau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penodol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er mwyn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osgoi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sgimio</w:t>
            </w:r>
            <w:proofErr w:type="spellEnd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testun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dod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hyd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gyfeiriadau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deunyddiau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perthnasol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tywys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archwilio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pwnc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Ni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allwch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ac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ddylech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ysgogi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offeryn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unig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roi'r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ymchwil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berthnasol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bwnc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a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chynnwys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y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deunydd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gwaith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.</w:t>
            </w:r>
          </w:p>
          <w:p w14:paraId="291CAD57" w14:textId="77777777" w:rsidR="0001642A" w:rsidRPr="00FA7E96" w:rsidRDefault="0001642A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4C32B2C7" w14:textId="77777777" w:rsidR="0001642A" w:rsidRDefault="0001642A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lastRenderedPageBreak/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500163C5" w14:textId="77777777" w:rsidR="0001642A" w:rsidRDefault="0001642A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605D507C" w14:textId="77777777" w:rsidR="0001642A" w:rsidRPr="00FA7E96" w:rsidRDefault="0001642A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01642A" w:rsidRPr="00FA7E96" w14:paraId="11A85BCA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5FC57F2B" w14:textId="77777777" w:rsidR="0001642A" w:rsidRPr="00FA7E96" w:rsidRDefault="0001642A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STR</w:t>
            </w:r>
            <w:r>
              <w:rPr>
                <w:rFonts w:ascii="Arial" w:eastAsia="Calibri" w:hAnsi="Arial" w:cs="Arial"/>
                <w:sz w:val="22"/>
                <w:szCs w:val="22"/>
              </w:rPr>
              <w:t>WYTHUR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36AC6BC3" w14:textId="77777777" w:rsidR="0001642A" w:rsidRDefault="0001642A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gyfer yr asesiad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i’ch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cefnogi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wrth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strwythuro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gwaith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cynnwys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llunio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strwythur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dadl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drafft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dynodi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adrannau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phenawdau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ati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FAEFB33" w14:textId="77777777" w:rsidR="0001642A" w:rsidRPr="00FA708A" w:rsidRDefault="0001642A" w:rsidP="00E22F8E">
            <w:pPr>
              <w:spacing w:line="259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46E78175" w14:textId="77777777" w:rsidR="0001642A" w:rsidRPr="00332C10" w:rsidRDefault="0001642A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sy'n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benodol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:</w:t>
            </w:r>
          </w:p>
          <w:p w14:paraId="3A5E4C9B" w14:textId="77777777" w:rsidR="0001642A" w:rsidRDefault="0001642A" w:rsidP="00E22F8E">
            <w:pPr>
              <w:spacing w:line="259" w:lineRule="auto"/>
            </w:pP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Caniateir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cynhyrchiol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greu'r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strwythur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amlinellol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gyfer eich </w:t>
            </w:r>
            <w:proofErr w:type="spellStart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gwaith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unig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e.e.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penawdau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 Ni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allwch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ac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ddylech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ysgogi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offeryn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unig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ysgrifennu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bwnc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332C10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.</w:t>
            </w:r>
          </w:p>
          <w:p w14:paraId="4EADADC0" w14:textId="77777777" w:rsidR="0001642A" w:rsidRPr="00FA7E96" w:rsidRDefault="0001642A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77EF779D" w14:textId="77777777" w:rsidR="0001642A" w:rsidRDefault="0001642A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9631062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38CCAC36" w14:textId="77777777" w:rsidR="0001642A" w:rsidRDefault="0001642A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1EF755EE" w14:textId="77777777" w:rsidR="0001642A" w:rsidRPr="00FA7E96" w:rsidRDefault="0001642A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770765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01642A" w:rsidRPr="00FA7E96" w14:paraId="4B0115ED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02D5FD13" w14:textId="77777777" w:rsidR="0001642A" w:rsidRPr="00FA7E96" w:rsidRDefault="0001642A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PR</w:t>
            </w:r>
            <w:r>
              <w:rPr>
                <w:rFonts w:ascii="Arial" w:eastAsia="Calibri" w:hAnsi="Arial" w:cs="Arial"/>
                <w:sz w:val="22"/>
                <w:szCs w:val="22"/>
              </w:rPr>
              <w:t>AWF DDARLLEN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665A6737" w14:textId="77777777" w:rsidR="0001642A" w:rsidRDefault="0001642A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Calibri" w:hAnsi="Arial" w:cs="Arial"/>
                <w:sz w:val="22"/>
                <w:szCs w:val="22"/>
              </w:rPr>
              <w:t>Ar</w:t>
            </w:r>
            <w:proofErr w:type="spellEnd"/>
            <w:r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 w:rsidRPr="00FA708A">
              <w:rPr>
                <w:rFonts w:ascii="Arial" w:hAnsi="Arial" w:cs="Arial"/>
                <w:sz w:val="22"/>
                <w:szCs w:val="22"/>
              </w:rPr>
              <w:t xml:space="preserve">gyfer yr asesiad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wirio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creadigaeth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am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wallau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gramadegol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chystrawennol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cynnwys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aralleirio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gwaith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fewn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safonau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penodol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536945B" w14:textId="77777777" w:rsidR="0001642A" w:rsidRDefault="0001642A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09E63CB5" w14:textId="77777777" w:rsidR="0001642A" w:rsidRPr="00FA708A" w:rsidRDefault="0001642A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sy'n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benodol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: </w:t>
            </w:r>
          </w:p>
          <w:p w14:paraId="60B39078" w14:textId="77777777" w:rsidR="0001642A" w:rsidRDefault="0001642A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gyfer yr asesiad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</w:t>
            </w:r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ynhyrchiol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wirio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/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creadigaeth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gyfer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camgymeriadau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gramadegol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chystrawennol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gynnwys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aileirio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gwaith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o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fewn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safonau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penodol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Ni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allwch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ofyn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offeryn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greu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na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chaniatáu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iddo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ailysgrifennu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ehangu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neu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newid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llwyr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y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hwnt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adnabod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.</w:t>
            </w:r>
          </w:p>
          <w:p w14:paraId="63BA2595" w14:textId="77777777" w:rsidR="0001642A" w:rsidRPr="00FA7E96" w:rsidRDefault="0001642A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7740A4BC" w14:textId="77777777" w:rsidR="0001642A" w:rsidRDefault="0001642A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3248936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05FCB7D0" w14:textId="77777777" w:rsidR="0001642A" w:rsidRDefault="0001642A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4B244F40" w14:textId="77777777" w:rsidR="0001642A" w:rsidRPr="00FA7E96" w:rsidRDefault="0001642A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2147112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01642A" w:rsidRPr="00FA7E96" w14:paraId="21E3614D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03B31079" w14:textId="77777777" w:rsidR="0001642A" w:rsidRPr="00FA7E96" w:rsidRDefault="0001642A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YSGRIFENNU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078BB09A" w14:textId="77777777" w:rsidR="0001642A" w:rsidRPr="00FA708A" w:rsidRDefault="0001642A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gyfer yr asesiad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greu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testun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i’w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gyflwyno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417" w:type="dxa"/>
          </w:tcPr>
          <w:p w14:paraId="1502B1BB" w14:textId="77777777" w:rsidR="0001642A" w:rsidRDefault="0001642A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369145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236905BD" w14:textId="77777777" w:rsidR="0001642A" w:rsidRDefault="0001642A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0F0DDCFC" w14:textId="77777777" w:rsidR="0001642A" w:rsidRPr="00FA7E96" w:rsidRDefault="0001642A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3627395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01642A" w:rsidRPr="00FA7E96" w14:paraId="29D89B28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2B1891D4" w14:textId="77777777" w:rsidR="0001642A" w:rsidRPr="00FA7E96" w:rsidRDefault="0001642A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E96">
              <w:rPr>
                <w:rFonts w:ascii="Arial" w:eastAsia="Calibri" w:hAnsi="Arial" w:cs="Arial"/>
                <w:sz w:val="22"/>
                <w:szCs w:val="22"/>
              </w:rPr>
              <w:t>CRE</w:t>
            </w:r>
            <w:r>
              <w:rPr>
                <w:rFonts w:ascii="Arial" w:eastAsia="Calibri" w:hAnsi="Arial" w:cs="Arial"/>
                <w:sz w:val="22"/>
                <w:szCs w:val="22"/>
              </w:rPr>
              <w:t>ADIGOL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689F3719" w14:textId="77777777" w:rsidR="0001642A" w:rsidRDefault="0001642A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gyfer yr asesiad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greu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deunyddiau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creadigol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megis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hAnsi="Arial" w:cs="Arial"/>
                <w:sz w:val="22"/>
                <w:szCs w:val="22"/>
              </w:rPr>
              <w:t>delweddau</w:t>
            </w:r>
            <w:proofErr w:type="spellEnd"/>
            <w:r w:rsidRPr="00FA708A">
              <w:rPr>
                <w:rFonts w:ascii="Arial" w:hAnsi="Arial" w:cs="Arial"/>
                <w:sz w:val="22"/>
                <w:szCs w:val="22"/>
              </w:rPr>
              <w:t xml:space="preserve"> .</w:t>
            </w:r>
          </w:p>
          <w:p w14:paraId="3F11A60E" w14:textId="77777777" w:rsidR="0001642A" w:rsidRPr="00FA708A" w:rsidRDefault="0001642A" w:rsidP="00E22F8E">
            <w:pPr>
              <w:spacing w:line="259" w:lineRule="auto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231C371D" w14:textId="77777777" w:rsidR="0001642A" w:rsidRPr="00FA708A" w:rsidRDefault="0001642A" w:rsidP="00E22F8E">
            <w:pPr>
              <w:spacing w:line="259" w:lineRule="auto"/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</w:pP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Canllawiau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sy'n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benodol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i'r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aseiniad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: </w:t>
            </w:r>
          </w:p>
          <w:p w14:paraId="0C7B06B7" w14:textId="77777777" w:rsidR="0001642A" w:rsidRDefault="0001642A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Ni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ddylech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gynnwys</w:t>
            </w:r>
            <w:proofErr w:type="spellEnd"/>
            <w:r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na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chyflwyno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unrhyw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ased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neu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ganlyniad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gynhyrchir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fel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eich un chi. Mae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hyn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cynnwys, ac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nid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yw'n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gyfyngedig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i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destun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deialog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llais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delweddaeth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ffotograffiaeth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cerddoriaeth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dylunio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sain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fideo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animeiddio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dylunio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cynnyrch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patrwm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ffasiwn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pensaernïaeth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arteffact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,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gwrthrych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tri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dimensiwn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neu god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cyfrifiadurol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. 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Dylid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cyfeirio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at yr holl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gynnwys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creadigol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gynhyrchir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gan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AI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yn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 xml:space="preserve"> </w:t>
            </w:r>
            <w:proofErr w:type="spellStart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briodol</w:t>
            </w:r>
            <w:proofErr w:type="spellEnd"/>
            <w:r w:rsidRPr="00FA708A">
              <w:rPr>
                <w:rFonts w:ascii="Arial" w:eastAsia="Calibri" w:hAnsi="Arial" w:cs="Arial"/>
                <w:i/>
                <w:iCs/>
                <w:color w:val="76923C" w:themeColor="accent3" w:themeShade="BF"/>
                <w:sz w:val="22"/>
                <w:szCs w:val="22"/>
              </w:rPr>
              <w:t>.</w:t>
            </w:r>
          </w:p>
          <w:p w14:paraId="66BD5047" w14:textId="77777777" w:rsidR="0001642A" w:rsidRPr="00FA7E96" w:rsidRDefault="0001642A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07BD9DAC" w14:textId="77777777" w:rsidR="0001642A" w:rsidRDefault="0001642A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01055208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  <w:p w14:paraId="105675DA" w14:textId="77777777" w:rsidR="0001642A" w:rsidRDefault="0001642A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5FF3DFAB" w14:textId="77777777" w:rsidR="0001642A" w:rsidRPr="00FA7E96" w:rsidRDefault="0001642A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717855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01642A" w:rsidRPr="00FA7E96" w14:paraId="23AD1BA1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75C526EB" w14:textId="77777777" w:rsidR="0001642A" w:rsidRPr="00FA7E96" w:rsidRDefault="0001642A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lastRenderedPageBreak/>
              <w:t>RHAGLENNU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2772F9F6" w14:textId="77777777" w:rsidR="0001642A" w:rsidRDefault="0001642A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gyfer yr asesiad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gallwch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Deallusrwydd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greu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gwirio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cod.</w:t>
            </w:r>
          </w:p>
          <w:p w14:paraId="00EC1E20" w14:textId="77777777" w:rsidR="0001642A" w:rsidRPr="00332C10" w:rsidRDefault="0001642A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7D4C573C" w14:textId="77777777" w:rsidR="0001642A" w:rsidRDefault="0001642A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136687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74BBA00A" w14:textId="77777777" w:rsidR="0001642A" w:rsidRDefault="0001642A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5CF7A621" w14:textId="77777777" w:rsidR="0001642A" w:rsidRPr="00FA7E96" w:rsidRDefault="0001642A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64855977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01642A" w:rsidRPr="00FA7E96" w14:paraId="1993EDF4" w14:textId="77777777" w:rsidTr="00E22F8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4309A895" w14:textId="77777777" w:rsidR="0001642A" w:rsidRPr="00FA7E96" w:rsidRDefault="0001642A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DIM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649545B3" w14:textId="77777777" w:rsidR="0001642A" w:rsidRDefault="0001642A" w:rsidP="00E22F8E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gyfer yr asesiad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hwn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ni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chaniateir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chi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unrhyw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fath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gymorth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drwy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Ddeallusrwydd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Artiffisial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Cynhyrchiol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. Mae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hyn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cynnwys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ymchwil,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strwythur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ysgrifennu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/ prawf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ddarllen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chymorth</w:t>
            </w:r>
            <w:proofErr w:type="spellEnd"/>
            <w:r w:rsidRPr="00332C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32C10">
              <w:rPr>
                <w:rFonts w:ascii="Arial" w:hAnsi="Arial" w:cs="Arial"/>
                <w:sz w:val="22"/>
                <w:szCs w:val="22"/>
              </w:rPr>
              <w:t>creadigol</w:t>
            </w:r>
            <w:proofErr w:type="spellEnd"/>
          </w:p>
          <w:p w14:paraId="4D9FE19B" w14:textId="77777777" w:rsidR="0001642A" w:rsidRPr="00332C10" w:rsidRDefault="0001642A" w:rsidP="00E22F8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1417" w:type="dxa"/>
          </w:tcPr>
          <w:p w14:paraId="099EE1A3" w14:textId="77777777" w:rsidR="0001642A" w:rsidRDefault="0001642A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Ie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610168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17A98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</w:p>
          <w:p w14:paraId="2F42D407" w14:textId="77777777" w:rsidR="0001642A" w:rsidRDefault="0001642A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  <w:p w14:paraId="31CCD1A8" w14:textId="77777777" w:rsidR="0001642A" w:rsidRPr="00FA7E96" w:rsidRDefault="0001642A" w:rsidP="00E22F8E">
            <w:pPr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 xml:space="preserve">Na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6282806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sdtContent>
            </w:sdt>
          </w:p>
        </w:tc>
      </w:tr>
    </w:tbl>
    <w:p w14:paraId="29D78F46" w14:textId="77777777" w:rsidR="0001642A" w:rsidRPr="00E6062B" w:rsidRDefault="0001642A" w:rsidP="0001642A">
      <w:pPr>
        <w:jc w:val="both"/>
        <w:rPr>
          <w:rFonts w:ascii="Arial" w:hAnsi="Arial" w:cs="Arial"/>
          <w:sz w:val="22"/>
          <w:szCs w:val="22"/>
        </w:rPr>
      </w:pPr>
    </w:p>
    <w:p w14:paraId="508C86C5" w14:textId="77777777" w:rsidR="00C17314" w:rsidRDefault="00C17314" w:rsidP="00D02C89">
      <w:pPr>
        <w:ind w:left="720"/>
        <w:rPr>
          <w:rFonts w:ascii="Arial" w:hAnsi="Arial" w:cs="Arial"/>
          <w:sz w:val="24"/>
          <w:szCs w:val="24"/>
        </w:rPr>
      </w:pPr>
    </w:p>
    <w:p w14:paraId="16696A9B" w14:textId="77777777" w:rsidR="00BA5A45" w:rsidRPr="00E6062B" w:rsidRDefault="00BA5A45" w:rsidP="00D02C89">
      <w:pPr>
        <w:ind w:left="720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E6062B" w14:paraId="4A9EE3D0" w14:textId="77777777" w:rsidTr="00B41836">
        <w:trPr>
          <w:trHeight w:val="414"/>
        </w:trPr>
        <w:tc>
          <w:tcPr>
            <w:tcW w:w="10444" w:type="dxa"/>
            <w:shd w:val="clear" w:color="auto" w:fill="D9D9D9"/>
          </w:tcPr>
          <w:p w14:paraId="72589026" w14:textId="230BA9FC" w:rsidR="00D22D9C" w:rsidRPr="00E6062B" w:rsidRDefault="00073BF5" w:rsidP="00553B4B">
            <w:pPr>
              <w:jc w:val="center"/>
              <w:rPr>
                <w:rFonts w:ascii="Arial" w:hAnsi="Arial" w:cs="Arial"/>
                <w:b/>
                <w:caps/>
                <w:sz w:val="40"/>
                <w:lang w:val="cy-GB"/>
              </w:rPr>
            </w:pPr>
            <w:r>
              <w:rPr>
                <w:rFonts w:ascii="Arial" w:hAnsi="Arial" w:cs="Arial"/>
                <w:b/>
                <w:caps/>
                <w:sz w:val="40"/>
                <w:lang w:val="cy-GB"/>
              </w:rPr>
              <w:t>CAN</w:t>
            </w:r>
            <w:r w:rsidR="00367C88" w:rsidRPr="00E6062B">
              <w:rPr>
                <w:rFonts w:ascii="Arial" w:hAnsi="Arial" w:cs="Arial"/>
                <w:b/>
                <w:caps/>
                <w:sz w:val="40"/>
                <w:lang w:val="cy-GB"/>
              </w:rPr>
              <w:t>LLAWIAU I FYFYRWYR WRTH GWBLHAU TASGAU</w:t>
            </w:r>
          </w:p>
        </w:tc>
      </w:tr>
    </w:tbl>
    <w:p w14:paraId="4C966C84" w14:textId="77777777" w:rsidR="00D22D9C" w:rsidRPr="00E6062B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1CDE882" w14:textId="77777777" w:rsidR="00D22D9C" w:rsidRPr="00E6062B" w:rsidRDefault="00367C88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E6062B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E6062B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Pr="00E6062B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135D93ED" w14:textId="77777777" w:rsidR="004D5E9B" w:rsidRPr="00E6062B" w:rsidRDefault="004D5E9B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0800B6A1" w14:textId="77777777" w:rsidR="00D22D9C" w:rsidRPr="00E6062B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E6062B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1E6AF590" w14:textId="77777777" w:rsidR="00D22D9C" w:rsidRPr="00E6062B" w:rsidRDefault="00367C88" w:rsidP="00FE5651">
      <w:pPr>
        <w:jc w:val="both"/>
        <w:rPr>
          <w:rFonts w:ascii="Arial" w:hAnsi="Arial" w:cs="Arial"/>
          <w:sz w:val="22"/>
          <w:szCs w:val="22"/>
          <w:lang w:val="cy-GB"/>
        </w:rPr>
      </w:pPr>
      <w:r w:rsidRPr="00E6062B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E6062B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E6062B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E6062B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E6062B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   </w:t>
      </w:r>
      <w:r w:rsidRPr="00E6062B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i </w:t>
      </w:r>
      <w:r w:rsidRPr="00E6062B">
        <w:rPr>
          <w:rFonts w:ascii="Arial" w:hAnsi="Arial" w:cs="Arial"/>
          <w:i/>
          <w:sz w:val="22"/>
          <w:szCs w:val="22"/>
          <w:lang w:val="cy-GB"/>
        </w:rPr>
        <w:t>ystod</w:t>
      </w:r>
      <w:r w:rsidRPr="00E6062B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 </w:t>
      </w:r>
      <w:r w:rsidRPr="00E6062B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E6062B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E6062B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  </w:t>
      </w:r>
      <w:r w:rsidRPr="00E6062B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 </w:t>
      </w:r>
      <w:r w:rsidRPr="00E6062B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E6062B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E6062B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085B5C33" w14:textId="77777777" w:rsidR="00C01A3F" w:rsidRPr="00E6062B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3ECBD8F" w14:textId="77777777" w:rsidR="00C01A3F" w:rsidRPr="00E6062B" w:rsidRDefault="00367C88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E6062B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E6062B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1C30F729" w14:textId="04EE8E2E" w:rsidR="00C01A3F" w:rsidRPr="00E6062B" w:rsidRDefault="003414BA" w:rsidP="002262D6">
      <w:pPr>
        <w:jc w:val="both"/>
        <w:rPr>
          <w:rFonts w:ascii="Arial" w:hAnsi="Arial" w:cs="Arial"/>
          <w:color w:val="FFFFFF"/>
          <w:sz w:val="22"/>
          <w:szCs w:val="22"/>
          <w:lang w:val="cy-GB"/>
        </w:rPr>
      </w:pPr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 xml:space="preserve">Disgwylir i chi drafod yn feirniadol arwyddocâd asiantaethau’n gweithio gyda’i gilydd i amddiffyn plant mewn lleoliadau addysgol a </w:t>
      </w:r>
      <w:bookmarkStart w:id="0" w:name="_Hlk89243146"/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>sut mae cynllunio sy’n canolbwyntio ar blant yn ganolog i ddiogelu</w:t>
      </w:r>
      <w:bookmarkEnd w:id="0"/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>.</w:t>
      </w:r>
      <w:r w:rsidR="001E5EC8" w:rsidRPr="00E6062B">
        <w:rPr>
          <w:rStyle w:val="normaltextrun"/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val="cy-GB"/>
        </w:rPr>
        <w:t xml:space="preserve">  </w:t>
      </w:r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>Er mwyn gwneud hyn, bydd angen i chi ymgysylltu ag ystod eang o lenyddiaeth briodol o erthyglau cyfnodolion, llyfrau a gwefannau dibynadwy sy’n ymwneud â’r mater rydych yn ei drafod.</w:t>
      </w:r>
      <w:r w:rsidR="001E5EC8" w:rsidRPr="00E6062B">
        <w:rPr>
          <w:rStyle w:val="normaltextrun"/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val="cy-GB"/>
        </w:rPr>
        <w:t xml:space="preserve">  </w:t>
      </w:r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 xml:space="preserve">Dylid cynnwys dyfyniadau yn nhestun eich adroddiad a dylech hefyd gyflwyno rhestr gyfeiriadau yn null </w:t>
      </w:r>
      <w:proofErr w:type="spellStart"/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>Harvard</w:t>
      </w:r>
      <w:proofErr w:type="spellEnd"/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 xml:space="preserve"> ar ddiwedd yr adroddiad.</w:t>
      </w:r>
    </w:p>
    <w:p w14:paraId="1D869C10" w14:textId="77777777" w:rsidR="00D22D9C" w:rsidRPr="00E6062B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01DE62E" w14:textId="77777777" w:rsidR="00D22D9C" w:rsidRPr="00E6062B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E6062B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261460C8" w14:textId="77777777" w:rsidR="00D22D9C" w:rsidRPr="00E6062B" w:rsidRDefault="00367C88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E6062B">
        <w:rPr>
          <w:rFonts w:ascii="Arial" w:hAnsi="Arial" w:cs="Arial"/>
          <w:sz w:val="22"/>
          <w:szCs w:val="22"/>
          <w:lang w:val="cy-GB"/>
        </w:rPr>
        <w:t>Ar lefel 6, dylech allu arddangos gwybodaeth gydlynol a manwl a dealltwriaeth systematig o'r maes pwnc, y mae o leiaf rhywfaint o’r rhain wedi’i seilio ar yr ymchwil diweddaraf a/neu ysgolheictod uwch o fewn y ddisgyblaeth.</w:t>
      </w:r>
      <w:r w:rsidR="004D5E9B" w:rsidRPr="00E6062B">
        <w:rPr>
          <w:rFonts w:ascii="Arial" w:hAnsi="Arial" w:cs="Arial"/>
          <w:sz w:val="22"/>
          <w:szCs w:val="22"/>
          <w:lang w:val="cy-GB"/>
        </w:rPr>
        <w:t xml:space="preserve"> </w:t>
      </w:r>
      <w:r w:rsidRPr="00E6062B">
        <w:rPr>
          <w:rFonts w:ascii="Arial" w:hAnsi="Arial" w:cs="Arial"/>
          <w:sz w:val="22"/>
          <w:szCs w:val="22"/>
          <w:lang w:val="cy-GB"/>
        </w:rPr>
        <w:t xml:space="preserve">Dylech fod yn ymwybodol o ansicrwydd ac amwysedd gwybodaeth a’r cyfyngiadau arni. </w:t>
      </w:r>
      <w:r w:rsidR="00C073F1" w:rsidRPr="00E6062B">
        <w:rPr>
          <w:rFonts w:ascii="Arial" w:hAnsi="Arial" w:cs="Arial"/>
          <w:sz w:val="22"/>
          <w:szCs w:val="22"/>
          <w:lang w:val="cy-GB"/>
        </w:rPr>
        <w:t xml:space="preserve"> </w:t>
      </w:r>
      <w:r w:rsidRPr="00E6062B">
        <w:rPr>
          <w:rFonts w:ascii="Arial" w:hAnsi="Arial" w:cs="Arial"/>
          <w:sz w:val="22"/>
          <w:szCs w:val="22"/>
          <w:lang w:val="cy-GB"/>
        </w:rPr>
        <w:t>Mae’n rhaid i’ch gwaith ddangos ehangder cynyddol eich gwybodaeth a</w:t>
      </w:r>
      <w:r w:rsidR="00A45FA0" w:rsidRPr="00E6062B">
        <w:rPr>
          <w:rFonts w:ascii="Arial" w:hAnsi="Arial" w:cs="Arial"/>
          <w:sz w:val="22"/>
          <w:szCs w:val="22"/>
          <w:lang w:val="cy-GB"/>
        </w:rPr>
        <w:t>’ch</w:t>
      </w:r>
      <w:r w:rsidRPr="00E6062B">
        <w:rPr>
          <w:rFonts w:ascii="Arial" w:hAnsi="Arial" w:cs="Arial"/>
          <w:sz w:val="22"/>
          <w:szCs w:val="22"/>
          <w:lang w:val="cy-GB"/>
        </w:rPr>
        <w:t xml:space="preserve"> dealltwriaeth systematig o gysyniadau ac egwyddorion </w:t>
      </w:r>
      <w:r w:rsidR="009E4559" w:rsidRPr="00E6062B">
        <w:rPr>
          <w:rFonts w:ascii="Arial" w:hAnsi="Arial" w:cs="Arial"/>
          <w:sz w:val="22"/>
          <w:szCs w:val="22"/>
          <w:lang w:val="cy-GB"/>
        </w:rPr>
        <w:t>gwaelod</w:t>
      </w:r>
      <w:r w:rsidRPr="00E6062B">
        <w:rPr>
          <w:rFonts w:ascii="Arial" w:hAnsi="Arial" w:cs="Arial"/>
          <w:sz w:val="22"/>
          <w:szCs w:val="22"/>
          <w:lang w:val="cy-GB"/>
        </w:rPr>
        <w:t>ol sy’n gysylltiedig â’r maes pwnc.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 </w:t>
      </w:r>
      <w:r w:rsidR="00A45FA0" w:rsidRPr="00E6062B">
        <w:rPr>
          <w:rFonts w:ascii="Arial" w:hAnsi="Arial" w:cs="Arial"/>
          <w:sz w:val="22"/>
          <w:szCs w:val="22"/>
          <w:lang w:val="cy-GB"/>
        </w:rPr>
        <w:t xml:space="preserve">Mae  </w:t>
      </w:r>
      <w:r w:rsidR="00A45FA0" w:rsidRPr="00E6062B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="00A45FA0" w:rsidRPr="00E6062B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 </w:t>
      </w:r>
      <w:r w:rsidR="00A45FA0" w:rsidRPr="00E6062B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="00A45FA0" w:rsidRPr="00E6062B">
        <w:rPr>
          <w:rFonts w:ascii="Arial" w:hAnsi="Arial" w:cs="Arial"/>
          <w:i/>
          <w:sz w:val="22"/>
          <w:szCs w:val="22"/>
          <w:lang w:val="cy-GB"/>
        </w:rPr>
        <w:t>dealltwriaeth</w:t>
      </w:r>
      <w:r w:rsidR="00A45FA0" w:rsidRPr="00E6062B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</w:t>
      </w:r>
      <w:r w:rsidR="00A45FA0" w:rsidRPr="00E6062B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 </w:t>
      </w:r>
      <w:r w:rsidR="009E4559" w:rsidRPr="00E6062B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 </w:t>
      </w:r>
      <w:r w:rsidR="00A45FA0" w:rsidRPr="00E6062B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="00A45FA0" w:rsidRPr="00E6062B">
        <w:rPr>
          <w:rFonts w:ascii="Arial" w:hAnsi="Arial" w:cs="Arial"/>
          <w:i/>
          <w:sz w:val="22"/>
          <w:szCs w:val="22"/>
          <w:lang w:val="cy-GB"/>
        </w:rPr>
        <w:t>graddau</w:t>
      </w:r>
      <w:r w:rsidR="00A45FA0" w:rsidRPr="00E6062B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E6062B">
        <w:rPr>
          <w:lang w:val="cy-GB"/>
        </w:rPr>
        <w:t xml:space="preserve"> </w:t>
      </w:r>
    </w:p>
    <w:p w14:paraId="76D1ABF9" w14:textId="77777777" w:rsidR="00C01A3F" w:rsidRPr="00E6062B" w:rsidRDefault="00C01A3F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</w:p>
    <w:p w14:paraId="64BF6F0F" w14:textId="77777777" w:rsidR="00C01A3F" w:rsidRPr="00E6062B" w:rsidRDefault="00A45FA0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E6062B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E6062B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1F14792E" w14:textId="36D20D20" w:rsidR="00D22D9C" w:rsidRPr="00E6062B" w:rsidRDefault="00706A9A" w:rsidP="002262D6">
      <w:pPr>
        <w:jc w:val="both"/>
        <w:rPr>
          <w:rFonts w:ascii="Arial" w:hAnsi="Arial" w:cs="Arial"/>
          <w:color w:val="FFFFFF"/>
          <w:sz w:val="22"/>
          <w:szCs w:val="22"/>
          <w:lang w:val="cy-GB"/>
        </w:rPr>
      </w:pPr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>Bydd angen i chi ddiffinio a thrafod yn feirniadol ddiogelu a gw</w:t>
      </w:r>
      <w:r w:rsidR="002262D6"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>a</w:t>
      </w:r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 xml:space="preserve">ith </w:t>
      </w:r>
      <w:proofErr w:type="spellStart"/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>amlasiantaethol</w:t>
      </w:r>
      <w:proofErr w:type="spellEnd"/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 xml:space="preserve"> a’i rôl o ran amddiffyn plant mewn lleoliadau addysgol a sut mae cynllunio sy’n canolbwyntio ar blant yn ganolog i ddiogelu.</w:t>
      </w:r>
      <w:r w:rsidR="008E7352" w:rsidRPr="00E6062B">
        <w:rPr>
          <w:rStyle w:val="normaltextrun"/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val="cy-GB"/>
        </w:rPr>
        <w:t xml:space="preserve">  </w:t>
      </w:r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 xml:space="preserve">Dylai’r </w:t>
      </w:r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lastRenderedPageBreak/>
        <w:t>drafodaeth feirniadol hon arddangos eich gwybodaeth a dealltwriaeth ragorol o ddiogelu, gw</w:t>
      </w:r>
      <w:r w:rsidR="002262D6"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>a</w:t>
      </w:r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 xml:space="preserve">ith </w:t>
      </w:r>
      <w:proofErr w:type="spellStart"/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>amlasiantaethol</w:t>
      </w:r>
      <w:proofErr w:type="spellEnd"/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 xml:space="preserve"> a chynllunio sy’n canolbwyntio ar blant. </w:t>
      </w:r>
      <w:r w:rsidR="008E7352" w:rsidRPr="00E6062B">
        <w:rPr>
          <w:rStyle w:val="normaltextrun"/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val="cy-GB"/>
        </w:rPr>
        <w:t> </w:t>
      </w:r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>Bydd angen i chi drafod a chymhwyso safbwyntiau damcaniaethol perthnasol i’r drafodaeth.</w:t>
      </w:r>
    </w:p>
    <w:p w14:paraId="6F798E4F" w14:textId="77777777" w:rsidR="00D22D9C" w:rsidRPr="00E6062B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25555A2C" w14:textId="77777777" w:rsidR="00D22D9C" w:rsidRPr="00E6062B" w:rsidRDefault="00A45FA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E6062B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56710BFF" w14:textId="77777777" w:rsidR="00D22D9C" w:rsidRPr="00E6062B" w:rsidRDefault="00866A6D" w:rsidP="00FE5651">
      <w:pPr>
        <w:jc w:val="both"/>
        <w:rPr>
          <w:rFonts w:ascii="Arial" w:hAnsi="Arial" w:cs="Arial"/>
          <w:sz w:val="22"/>
          <w:szCs w:val="22"/>
          <w:lang w:val="cy-GB"/>
        </w:rPr>
      </w:pPr>
      <w:r w:rsidRPr="00E6062B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E6062B">
        <w:rPr>
          <w:rFonts w:ascii="Arial" w:hAnsi="Arial" w:cs="Arial"/>
          <w:sz w:val="22"/>
          <w:szCs w:val="22"/>
          <w:lang w:val="cy-GB"/>
        </w:rPr>
        <w:t xml:space="preserve"> </w:t>
      </w:r>
      <w:r w:rsidRPr="00E6062B">
        <w:rPr>
          <w:rFonts w:ascii="Arial" w:hAnsi="Arial" w:cs="Arial"/>
          <w:sz w:val="22"/>
          <w:szCs w:val="22"/>
          <w:lang w:val="cy-GB"/>
        </w:rPr>
        <w:t xml:space="preserve">gwerthuso’n feirniadol dystiolaeth, dadleuon, tybiaethau, cysyniadau haniaethol a data y mae rhai ohonynt ar ben blaen disgyblaeth (ac a allai fod yn anghyflawn) er mwyn dyfeisio a chynnal dadleuon, ffurfio barn a/neu ddatrys problemau; disgrifio a rhoi sylwadau ar agweddau penodol ar ymchwil cyfredol, neu ysgolheictod uwch cyfatebol, yn y ddisgyblaeth. </w:t>
      </w:r>
      <w:r w:rsidR="00FE5651" w:rsidRPr="00E6062B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E6062B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E6062B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 </w:t>
      </w:r>
      <w:r w:rsidR="00BA5017" w:rsidRPr="00E6062B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E6062B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E6062B">
        <w:rPr>
          <w:rFonts w:ascii="Arial" w:hAnsi="Arial" w:cs="Arial"/>
          <w:sz w:val="22"/>
          <w:szCs w:val="22"/>
          <w:lang w:val="cy-GB"/>
        </w:rPr>
        <w:t>Pam?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E6062B">
        <w:rPr>
          <w:rFonts w:ascii="Arial" w:hAnsi="Arial" w:cs="Arial"/>
          <w:sz w:val="22"/>
          <w:szCs w:val="22"/>
          <w:lang w:val="cy-GB"/>
        </w:rPr>
        <w:t>Sut?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E6062B">
        <w:rPr>
          <w:rFonts w:ascii="Arial" w:hAnsi="Arial" w:cs="Arial"/>
          <w:sz w:val="22"/>
          <w:szCs w:val="22"/>
          <w:lang w:val="cy-GB"/>
        </w:rPr>
        <w:t>Pryd?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E6062B">
        <w:rPr>
          <w:rFonts w:ascii="Arial" w:hAnsi="Arial" w:cs="Arial"/>
          <w:sz w:val="22"/>
          <w:szCs w:val="22"/>
          <w:lang w:val="cy-GB"/>
        </w:rPr>
        <w:t>Pwy?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E6062B">
        <w:rPr>
          <w:rFonts w:ascii="Arial" w:hAnsi="Arial" w:cs="Arial"/>
          <w:sz w:val="22"/>
          <w:szCs w:val="22"/>
          <w:lang w:val="cy-GB"/>
        </w:rPr>
        <w:t>Ble?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E6062B">
        <w:rPr>
          <w:rFonts w:ascii="Arial" w:hAnsi="Arial" w:cs="Arial"/>
          <w:sz w:val="22"/>
          <w:szCs w:val="22"/>
          <w:lang w:val="cy-GB"/>
        </w:rPr>
        <w:t>Ar ba gost?</w:t>
      </w:r>
      <w:r w:rsidR="00C073F1" w:rsidRPr="00E6062B">
        <w:rPr>
          <w:rFonts w:ascii="Arial" w:hAnsi="Arial" w:cs="Arial"/>
          <w:sz w:val="22"/>
          <w:szCs w:val="22"/>
          <w:lang w:val="cy-GB"/>
        </w:rPr>
        <w:t xml:space="preserve"> </w:t>
      </w:r>
      <w:r w:rsidR="00BA5017" w:rsidRPr="00E6062B">
        <w:rPr>
          <w:rFonts w:ascii="Arial" w:hAnsi="Arial" w:cs="Arial"/>
          <w:sz w:val="22"/>
          <w:szCs w:val="22"/>
          <w:lang w:val="cy-GB"/>
        </w:rPr>
        <w:t xml:space="preserve">Dylech bob amser ddarparu cyfiawnhad </w:t>
      </w:r>
      <w:r w:rsidR="009E4559" w:rsidRPr="00E6062B">
        <w:rPr>
          <w:rFonts w:ascii="Arial" w:hAnsi="Arial" w:cs="Arial"/>
          <w:sz w:val="22"/>
          <w:szCs w:val="22"/>
          <w:lang w:val="cy-GB"/>
        </w:rPr>
        <w:t>ar gyfer eich</w:t>
      </w:r>
      <w:r w:rsidR="00BA5017" w:rsidRPr="00E6062B">
        <w:rPr>
          <w:rFonts w:ascii="Arial" w:hAnsi="Arial" w:cs="Arial"/>
          <w:sz w:val="22"/>
          <w:szCs w:val="22"/>
          <w:lang w:val="cy-GB"/>
        </w:rPr>
        <w:t xml:space="preserve"> dadleuon a’ch </w:t>
      </w:r>
      <w:r w:rsidR="009E4559" w:rsidRPr="00E6062B">
        <w:rPr>
          <w:rFonts w:ascii="Arial" w:hAnsi="Arial" w:cs="Arial"/>
          <w:sz w:val="22"/>
          <w:szCs w:val="22"/>
          <w:lang w:val="cy-GB"/>
        </w:rPr>
        <w:t>barn</w:t>
      </w:r>
      <w:r w:rsidR="00BA5017" w:rsidRPr="00E6062B">
        <w:rPr>
          <w:rFonts w:ascii="Arial" w:hAnsi="Arial" w:cs="Arial"/>
          <w:sz w:val="22"/>
          <w:szCs w:val="22"/>
          <w:lang w:val="cy-GB"/>
        </w:rPr>
        <w:t>.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 </w:t>
      </w:r>
      <w:r w:rsidR="00BA5017" w:rsidRPr="00E6062B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 </w:t>
      </w:r>
      <w:r w:rsidR="00BA5017" w:rsidRPr="00E6062B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 </w:t>
      </w:r>
      <w:r w:rsidR="00BA5017" w:rsidRPr="00E6062B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 w:rsidRPr="00E6062B">
        <w:rPr>
          <w:rFonts w:ascii="Arial" w:hAnsi="Arial" w:cs="Arial"/>
          <w:sz w:val="22"/>
          <w:szCs w:val="22"/>
          <w:lang w:val="cy-GB"/>
        </w:rPr>
        <w:t xml:space="preserve"> 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 </w:t>
      </w:r>
      <w:r w:rsidR="00BA5017" w:rsidRPr="00E6062B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49E61073" w14:textId="77777777" w:rsidR="00D22D9C" w:rsidRPr="00E6062B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A11EB50" w14:textId="77777777" w:rsidR="00C01A3F" w:rsidRPr="00E6062B" w:rsidRDefault="00BA5017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E6062B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E6062B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3C7D263E" w14:textId="747E0DE5" w:rsidR="00C01A3F" w:rsidRPr="00E6062B" w:rsidRDefault="00706A9A" w:rsidP="002262D6">
      <w:pPr>
        <w:jc w:val="both"/>
        <w:rPr>
          <w:rFonts w:ascii="Arial" w:hAnsi="Arial" w:cs="Arial"/>
          <w:color w:val="FFFFFF"/>
          <w:sz w:val="22"/>
          <w:szCs w:val="22"/>
          <w:lang w:val="cy-GB"/>
        </w:rPr>
      </w:pPr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 xml:space="preserve">Dyfernir marciau yn yr adran hon am eich gallu i ddadansoddi’n feirniadol wahanol fathau o atebion </w:t>
      </w:r>
      <w:proofErr w:type="spellStart"/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>amlasiantaethol</w:t>
      </w:r>
      <w:proofErr w:type="spellEnd"/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 xml:space="preserve"> a chynllunio sy’n canolbwyntio ar blant a dangos sut maent yn allweddol i adnabod risg yn gynnar ac yn effeithiol, rhannu gwybodaeth yn well, gwneud penderfyniadau ar y cyd a gweithredu </w:t>
      </w:r>
      <w:proofErr w:type="spellStart"/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>cydgysylltiedig</w:t>
      </w:r>
      <w:proofErr w:type="spellEnd"/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 xml:space="preserve">. </w:t>
      </w:r>
      <w:r w:rsidRPr="00E6062B">
        <w:rPr>
          <w:rStyle w:val="normaltextrun"/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val="cy-GB"/>
        </w:rPr>
        <w:t> </w:t>
      </w:r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>Bydd angen i chi ddefnyddio dadleuon rhesymegol ac argyhoeddiadol iawn.</w:t>
      </w:r>
    </w:p>
    <w:p w14:paraId="2830EB9F" w14:textId="77777777" w:rsidR="00D22D9C" w:rsidRPr="00E6062B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77CBF718" w14:textId="77777777" w:rsidR="00D22D9C" w:rsidRPr="00E6062B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E6062B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66D346BB" w14:textId="77777777" w:rsidR="00D22D9C" w:rsidRPr="00E6062B" w:rsidRDefault="00BA5017" w:rsidP="006D6B5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E6062B">
        <w:rPr>
          <w:rFonts w:ascii="Arial" w:hAnsi="Arial" w:cs="Arial"/>
          <w:sz w:val="22"/>
          <w:szCs w:val="22"/>
          <w:lang w:val="cy-GB"/>
        </w:rPr>
        <w:t>Ar lefel 6, dylech allu cymhwyso’r dulliau a’r technegau rydych wedi’u dysgu er mwyn adolygu, cadarnhau, ymestyn a chymhwyso eich gwybodaeth a’ch dealltwriaeth, a chychwyn a chyflawni prosiectau.</w:t>
      </w:r>
      <w:r w:rsidR="006D6B5E" w:rsidRPr="00E6062B">
        <w:rPr>
          <w:rFonts w:ascii="Arial" w:hAnsi="Arial" w:cs="Arial"/>
          <w:sz w:val="22"/>
          <w:szCs w:val="22"/>
          <w:lang w:val="cy-GB"/>
        </w:rPr>
        <w:t xml:space="preserve"> </w:t>
      </w:r>
      <w:r w:rsidRPr="00E6062B">
        <w:rPr>
          <w:rFonts w:ascii="Arial" w:hAnsi="Arial" w:cs="Arial"/>
          <w:sz w:val="22"/>
          <w:szCs w:val="22"/>
          <w:lang w:val="cy-GB"/>
        </w:rPr>
        <w:t xml:space="preserve">Byddwch yn defnyddio’n gywir dechnegau dadansoddi ac ymholi sefydledig sy’n berthnasol i’r ddisgyblaeth, a’u cymhwyso mewn cyd-destunau cymhleth ac anrhagweladwy, er mwyn dyfeisio a chynnal dadleuon a/neu ddatrys problemau. </w:t>
      </w:r>
      <w:r w:rsidR="00C073F1" w:rsidRPr="00E6062B">
        <w:rPr>
          <w:rFonts w:ascii="Arial" w:hAnsi="Arial" w:cs="Arial"/>
          <w:sz w:val="22"/>
          <w:szCs w:val="22"/>
          <w:lang w:val="cy-GB"/>
        </w:rPr>
        <w:t xml:space="preserve"> </w:t>
      </w:r>
      <w:r w:rsidRPr="00E6062B">
        <w:rPr>
          <w:rFonts w:ascii="Arial" w:hAnsi="Arial" w:cs="Arial"/>
          <w:sz w:val="22"/>
          <w:szCs w:val="22"/>
          <w:lang w:val="cy-GB"/>
        </w:rPr>
        <w:t xml:space="preserve">Dylech allu llunio cwestiynau priodol er mwyn cyrraedd ateb - neu ddynodi ystod o atebion. </w:t>
      </w:r>
      <w:r w:rsidR="00C073F1" w:rsidRPr="00E6062B">
        <w:rPr>
          <w:rFonts w:ascii="Arial" w:hAnsi="Arial" w:cs="Arial"/>
          <w:sz w:val="22"/>
          <w:szCs w:val="22"/>
          <w:lang w:val="cy-GB"/>
        </w:rPr>
        <w:t xml:space="preserve"> </w:t>
      </w:r>
      <w:r w:rsidRPr="00E6062B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 </w:t>
      </w:r>
      <w:r w:rsidRPr="00E6062B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 </w:t>
      </w:r>
      <w:r w:rsidRPr="00E6062B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 neu’r amgylchiadau hynny, i asesu sefyllfaoedd presennol, efallai er mwyn llunio cynlluniau neu atebion i ddatrys problemau, neu i greu arteffactau, y gall rhai ohonynt fod yn arloesol ac yn greadigol.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 </w:t>
      </w:r>
      <w:r w:rsidRPr="00E6062B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 </w:t>
      </w:r>
      <w:r w:rsidRPr="00E6062B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524D6D3E" w14:textId="77777777" w:rsidR="00D22D9C" w:rsidRPr="00E6062B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F64C048" w14:textId="77777777" w:rsidR="00C01A3F" w:rsidRPr="00E6062B" w:rsidRDefault="00BA5017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E6062B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E6062B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5731856A" w14:textId="2C09DC5C" w:rsidR="00C01A3F" w:rsidRPr="00E6062B" w:rsidRDefault="007A41F3" w:rsidP="00D646BE">
      <w:pPr>
        <w:jc w:val="both"/>
        <w:rPr>
          <w:rFonts w:ascii="Arial" w:hAnsi="Arial" w:cs="Arial"/>
          <w:color w:val="FFFFFF"/>
          <w:sz w:val="22"/>
          <w:szCs w:val="22"/>
          <w:lang w:val="cy-GB"/>
        </w:rPr>
      </w:pPr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>Dyfernir marciau yn yr adran hon yn ôl eich gallu i grynhoi ac adfyfyrio ar ddadleuon academaidd sy’n ymwneud â buddion a heriau gw</w:t>
      </w:r>
      <w:r w:rsidR="00D646BE"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>a</w:t>
      </w:r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 xml:space="preserve">ith </w:t>
      </w:r>
      <w:proofErr w:type="spellStart"/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>amlasiantaethol</w:t>
      </w:r>
      <w:proofErr w:type="spellEnd"/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 xml:space="preserve"> a chynllunio sy’n canolbwyntio ar blant. </w:t>
      </w:r>
      <w:r w:rsidRPr="00E6062B">
        <w:rPr>
          <w:rStyle w:val="normaltextrun"/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val="cy-GB"/>
        </w:rPr>
        <w:t> </w:t>
      </w:r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 xml:space="preserve">Bydd angen i chi ddangos eich bod yn cymhwyso theori i arfer mewn modd cyson, cywir a rhesymegol wrth ddatblygu eich adroddiad. </w:t>
      </w:r>
    </w:p>
    <w:p w14:paraId="21D805B5" w14:textId="77777777" w:rsidR="008566E5" w:rsidRPr="00E6062B" w:rsidRDefault="008566E5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75FAE31" w14:textId="77777777" w:rsidR="00D22D9C" w:rsidRPr="00E6062B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E6062B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E6062B">
        <w:rPr>
          <w:rFonts w:ascii="Arial" w:hAnsi="Arial" w:cs="Arial"/>
          <w:b/>
          <w:sz w:val="22"/>
          <w:szCs w:val="22"/>
          <w:lang w:val="cy-GB"/>
        </w:rPr>
        <w:t xml:space="preserve"> </w:t>
      </w:r>
    </w:p>
    <w:p w14:paraId="2CAA8BE8" w14:textId="77777777" w:rsidR="00995D51" w:rsidRPr="00E6062B" w:rsidRDefault="00BA5017" w:rsidP="00103507">
      <w:pPr>
        <w:jc w:val="both"/>
        <w:rPr>
          <w:rFonts w:ascii="Arial" w:hAnsi="Arial" w:cs="Arial"/>
          <w:sz w:val="22"/>
          <w:szCs w:val="22"/>
          <w:lang w:val="cy-GB"/>
        </w:rPr>
      </w:pPr>
      <w:r w:rsidRPr="00E6062B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raddedigion sy’n gofyn am arfer menter a chyfrifoldeb personol a gwneud penderfyniadau mewn amgylchiadau cymhleth ac anrhagweladwy. 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 </w:t>
      </w:r>
      <w:r w:rsidR="00CB1FD6" w:rsidRPr="00E6062B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E6062B">
        <w:rPr>
          <w:rFonts w:ascii="Arial" w:hAnsi="Arial" w:cs="Arial"/>
          <w:sz w:val="22"/>
          <w:szCs w:val="22"/>
          <w:lang w:val="cy-GB"/>
        </w:rPr>
        <w:t xml:space="preserve"> </w:t>
      </w:r>
      <w:r w:rsidR="00CB1FD6" w:rsidRPr="00E6062B">
        <w:rPr>
          <w:rFonts w:ascii="Arial" w:hAnsi="Arial" w:cs="Arial"/>
          <w:sz w:val="22"/>
          <w:szCs w:val="22"/>
          <w:lang w:val="cy-GB"/>
        </w:rPr>
        <w:t xml:space="preserve">y gallu i ddysgu ar gyfer datblygiad proffesiynol i wella sgiliau presennol a chaffael cymwyseddau newydd o natur broffesiynol a fydd yn eich galluogi i ymgymryd â chyfrifoldeb sylweddol o fewn sefydliadau; eich bod yn gallu cychwyn a chwblhau tasgau a gweithdrefnau, boed yn unigol a/neu’n gydweithredol; eich bod yn gallu defnyddio cyfryngau priodol i gyfleu gwybodaeth, dadleuon a dadansoddiad yn effeithiol ar amrywiaeth o ffurfiau i gynulleidfaoedd arbenigol ac anarbenigol; rhuglder mynegiant; eglurder ac effeithiolrwydd o ran cyflwyniad a threfn. </w:t>
      </w:r>
      <w:r w:rsidR="00995D51" w:rsidRPr="00E6062B">
        <w:rPr>
          <w:rFonts w:ascii="Arial" w:hAnsi="Arial" w:cs="Arial"/>
          <w:sz w:val="22"/>
          <w:szCs w:val="22"/>
          <w:lang w:val="cy-GB"/>
        </w:rPr>
        <w:t xml:space="preserve"> </w:t>
      </w:r>
      <w:r w:rsidR="00CB1FD6" w:rsidRPr="00E6062B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25C611BC" w14:textId="77777777" w:rsidR="00995D51" w:rsidRPr="00E6062B" w:rsidRDefault="00995D51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D336DD6" w14:textId="77777777" w:rsidR="00C01A3F" w:rsidRPr="00E6062B" w:rsidRDefault="00CB1FD6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E6062B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E6062B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59096662" w14:textId="4C7F6918" w:rsidR="00C01A3F" w:rsidRPr="00E6062B" w:rsidRDefault="007A41F3" w:rsidP="00D646BE">
      <w:pPr>
        <w:jc w:val="both"/>
        <w:rPr>
          <w:rFonts w:ascii="Arial" w:hAnsi="Arial" w:cs="Arial"/>
          <w:color w:val="FFFFFF"/>
          <w:sz w:val="22"/>
          <w:szCs w:val="22"/>
          <w:lang w:val="cy-GB"/>
        </w:rPr>
      </w:pPr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 xml:space="preserve">Dyfernir marciau yn yr adran hon am gyflwyniad cyffredinol eich </w:t>
      </w:r>
      <w:r w:rsidR="008B66BB"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>adroddia</w:t>
      </w:r>
      <w:r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>d.</w:t>
      </w:r>
      <w:r w:rsidRPr="00E6062B">
        <w:rPr>
          <w:rStyle w:val="normaltextrun"/>
          <w:rFonts w:ascii="Arial" w:hAnsi="Arial" w:cs="Arial"/>
          <w:i/>
          <w:iCs/>
          <w:color w:val="FF0000"/>
          <w:sz w:val="22"/>
          <w:szCs w:val="22"/>
          <w:shd w:val="clear" w:color="auto" w:fill="FFFFFF"/>
          <w:lang w:val="cy-GB"/>
        </w:rPr>
        <w:t xml:space="preserve">  </w:t>
      </w:r>
      <w:r w:rsidR="008B66BB" w:rsidRPr="00E6062B">
        <w:rPr>
          <w:rStyle w:val="normaltextrun"/>
          <w:rFonts w:ascii="Arial" w:hAnsi="Arial" w:cs="Arial"/>
          <w:i/>
          <w:iCs/>
          <w:color w:val="FF0000"/>
          <w:sz w:val="22"/>
          <w:lang w:val="cy-GB"/>
        </w:rPr>
        <w:t>Dyfernir marciau am rwyddineb yr ysgrifennu; sillafu/gramadeg/atalnodi; cyflwyniad; i ba raddau y cydymffurfiwyd â nifer gofynnol y geiriau.</w:t>
      </w:r>
    </w:p>
    <w:p w14:paraId="58A9ADEB" w14:textId="77777777" w:rsidR="00FB3B4E" w:rsidRPr="00E6062B" w:rsidRDefault="00FB3B4E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E6062B" w14:paraId="41D3D727" w14:textId="77777777" w:rsidTr="007A2DA3">
        <w:trPr>
          <w:jc w:val="center"/>
        </w:trPr>
        <w:tc>
          <w:tcPr>
            <w:tcW w:w="10444" w:type="dxa"/>
            <w:shd w:val="clear" w:color="auto" w:fill="BFBFBF"/>
          </w:tcPr>
          <w:p w14:paraId="0B5E75A4" w14:textId="77777777" w:rsidR="00152E9D" w:rsidRPr="00E6062B" w:rsidRDefault="00152E9D" w:rsidP="00553B4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sz w:val="32"/>
                <w:szCs w:val="32"/>
                <w:lang w:val="cy-GB"/>
              </w:rPr>
              <w:br w:type="page"/>
            </w:r>
            <w:r w:rsidR="004D5E9B" w:rsidRPr="00E6062B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    </w:t>
            </w:r>
            <w:r w:rsidR="00CB1FD6" w:rsidRPr="00E6062B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76F1C8B2" w14:textId="77777777" w:rsidR="00152E9D" w:rsidRPr="00E6062B" w:rsidRDefault="00152E9D" w:rsidP="00152E9D">
      <w:pPr>
        <w:rPr>
          <w:rFonts w:ascii="Arial" w:hAnsi="Arial" w:cs="Arial"/>
          <w:lang w:val="cy-GB"/>
        </w:rPr>
      </w:pPr>
    </w:p>
    <w:p w14:paraId="34AD4ECC" w14:textId="77777777" w:rsidR="00152E9D" w:rsidRPr="00E6062B" w:rsidRDefault="00CB1FD6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cy-GB"/>
        </w:rPr>
      </w:pPr>
      <w:r w:rsidRPr="00E6062B">
        <w:rPr>
          <w:rFonts w:ascii="Arial" w:hAnsi="Arial" w:cs="Arial"/>
          <w:sz w:val="20"/>
          <w:lang w:val="cy-GB"/>
        </w:rPr>
        <w:t xml:space="preserve">Noda’r adran hon y </w:t>
      </w:r>
      <w:r w:rsidRPr="00E6062B">
        <w:rPr>
          <w:rFonts w:ascii="Arial" w:hAnsi="Arial" w:cs="Arial"/>
          <w:i/>
          <w:sz w:val="20"/>
          <w:lang w:val="cy-GB"/>
        </w:rPr>
        <w:t>graddau</w:t>
      </w:r>
      <w:r w:rsidRPr="00E6062B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E6062B">
        <w:rPr>
          <w:rFonts w:ascii="Arial" w:hAnsi="Arial" w:cs="Arial"/>
          <w:sz w:val="20"/>
          <w:lang w:val="cy-GB"/>
        </w:rPr>
        <w:t xml:space="preserve"> </w:t>
      </w:r>
      <w:r w:rsidRPr="00E6062B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E6062B">
        <w:rPr>
          <w:rFonts w:ascii="Arial" w:hAnsi="Arial" w:cs="Arial"/>
          <w:sz w:val="20"/>
          <w:lang w:val="cy-GB"/>
        </w:rPr>
        <w:t xml:space="preserve"> </w:t>
      </w:r>
      <w:r w:rsidRPr="00E6062B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77B4C4F1" w14:textId="77777777" w:rsidR="00152E9D" w:rsidRPr="00E6062B" w:rsidRDefault="00152E9D" w:rsidP="00152E9D">
      <w:pPr>
        <w:rPr>
          <w:rFonts w:ascii="Arial" w:hAnsi="Arial" w:cs="Arial"/>
          <w:b/>
          <w:sz w:val="22"/>
          <w:szCs w:val="22"/>
          <w:lang w:val="cy-GB"/>
        </w:rPr>
        <w:sectPr w:rsidR="00152E9D" w:rsidRPr="00E6062B" w:rsidSect="00F31C04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6CF453C6" w14:textId="77777777" w:rsidR="00152E9D" w:rsidRPr="00E6062B" w:rsidRDefault="00152E9D" w:rsidP="00152E9D">
      <w:pPr>
        <w:rPr>
          <w:rFonts w:ascii="Arial" w:hAnsi="Arial" w:cs="Arial"/>
          <w:b/>
          <w:sz w:val="22"/>
          <w:szCs w:val="22"/>
          <w:lang w:val="cy-GB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E6062B" w14:paraId="39285565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43EC771" w14:textId="77777777" w:rsidR="00152E9D" w:rsidRPr="00E6062B" w:rsidRDefault="00CB1FD6" w:rsidP="00553B4B">
            <w:pPr>
              <w:rPr>
                <w:rFonts w:ascii="Arial" w:hAnsi="Arial" w:cs="Arial"/>
                <w:b/>
                <w:sz w:val="22"/>
                <w:lang w:val="cy-GB"/>
              </w:rPr>
            </w:pPr>
            <w:r w:rsidRPr="00E6062B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E6062B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27762546" w14:textId="77777777" w:rsidR="00152E9D" w:rsidRPr="00E6062B" w:rsidRDefault="00CB1FD6" w:rsidP="00553B4B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E6062B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7A80C591" w14:textId="77777777" w:rsidR="00152E9D" w:rsidRPr="00E6062B" w:rsidRDefault="00CB1FD6" w:rsidP="00553B4B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E6062B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E6062B" w14:paraId="0B4E502A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B60D822" w14:textId="77777777" w:rsidR="00152E9D" w:rsidRPr="00E6062B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E6062B">
              <w:rPr>
                <w:rFonts w:ascii="Arial" w:hAnsi="Arial" w:cs="Arial"/>
                <w:b/>
                <w:szCs w:val="16"/>
                <w:lang w:val="cy-GB"/>
              </w:rPr>
              <w:t xml:space="preserve">1. </w:t>
            </w:r>
            <w:r w:rsidR="00CB1FD6" w:rsidRPr="00E6062B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2D508564" w14:textId="77777777" w:rsidR="00152E9D" w:rsidRPr="00E6062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  <w:r w:rsidRPr="00E6062B">
              <w:rPr>
                <w:rFonts w:ascii="Arial" w:hAnsi="Arial" w:cs="Arial"/>
                <w:sz w:val="14"/>
                <w:szCs w:val="14"/>
                <w:lang w:val="cy-GB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51A1C88" w14:textId="77777777" w:rsidR="00152E9D" w:rsidRPr="00E6062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5C540A8" w14:textId="77777777" w:rsidR="00152E9D" w:rsidRPr="00E6062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E6062B" w14:paraId="65B76296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F5372E" w14:textId="1184EAB6" w:rsidR="00152E9D" w:rsidRPr="00E6062B" w:rsidRDefault="00152E9D" w:rsidP="00B41836">
            <w:pPr>
              <w:jc w:val="both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529129" w14:textId="106FDF60" w:rsidR="00152E9D" w:rsidRPr="00E6062B" w:rsidRDefault="00B41836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 w:rsidRPr="00E6062B"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7CD9B" w14:textId="77777777" w:rsidR="00152E9D" w:rsidRPr="00E6062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E6062B" w14:paraId="17DAFB22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E05EF" w14:textId="77777777" w:rsidR="00152E9D" w:rsidRPr="00E6062B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67BD1" w14:textId="77777777" w:rsidR="00152E9D" w:rsidRPr="00E6062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8BA2D" w14:textId="77777777" w:rsidR="00152E9D" w:rsidRPr="00E6062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E6062B" w14:paraId="28012246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6E11653" w14:textId="77777777" w:rsidR="00152E9D" w:rsidRPr="00E6062B" w:rsidRDefault="00152E9D" w:rsidP="00152E9D">
            <w:pPr>
              <w:rPr>
                <w:rFonts w:ascii="Arial" w:hAnsi="Arial" w:cs="Arial"/>
                <w:b/>
                <w:lang w:val="cy-GB"/>
              </w:rPr>
            </w:pPr>
            <w:r w:rsidRPr="00E6062B">
              <w:rPr>
                <w:rFonts w:ascii="Arial" w:hAnsi="Arial" w:cs="Arial"/>
                <w:b/>
                <w:szCs w:val="16"/>
                <w:lang w:val="cy-GB"/>
              </w:rPr>
              <w:t xml:space="preserve">2. </w:t>
            </w:r>
            <w:r w:rsidR="00CB1FD6" w:rsidRPr="00E6062B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4422593A" w14:textId="77777777" w:rsidR="00152E9D" w:rsidRPr="00E6062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4C5CF33" w14:textId="77777777" w:rsidR="00152E9D" w:rsidRPr="00E6062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3AABC27" w14:textId="77777777" w:rsidR="00152E9D" w:rsidRPr="00E6062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E6062B" w14:paraId="769021BF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92C133" w14:textId="332D0A81" w:rsidR="00152E9D" w:rsidRPr="00E6062B" w:rsidRDefault="00152E9D" w:rsidP="00B41836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0A905A" w14:textId="7D018E43" w:rsidR="00152E9D" w:rsidRPr="00E6062B" w:rsidRDefault="00B41836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 w:rsidRPr="00E6062B"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0A9D6" w14:textId="77777777" w:rsidR="00152E9D" w:rsidRPr="00E6062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E6062B" w14:paraId="114AA79D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BA6A2" w14:textId="77777777" w:rsidR="00152E9D" w:rsidRPr="00E6062B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44D46" w14:textId="77777777" w:rsidR="00152E9D" w:rsidRPr="00E6062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547A7" w14:textId="77777777" w:rsidR="00152E9D" w:rsidRPr="00E6062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E6062B" w14:paraId="034D071E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80CF29F" w14:textId="77777777" w:rsidR="00152E9D" w:rsidRPr="00E6062B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E6062B">
              <w:rPr>
                <w:rFonts w:ascii="Arial" w:hAnsi="Arial" w:cs="Arial"/>
                <w:b/>
                <w:szCs w:val="16"/>
                <w:lang w:val="cy-GB"/>
              </w:rPr>
              <w:t xml:space="preserve">3. </w:t>
            </w:r>
            <w:r w:rsidR="00CB1FD6" w:rsidRPr="00E6062B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23C4ADA2" w14:textId="77777777" w:rsidR="00152E9D" w:rsidRPr="00E6062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B45DAAB" w14:textId="77777777" w:rsidR="00152E9D" w:rsidRPr="00E6062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1E2C283" w14:textId="77777777" w:rsidR="00152E9D" w:rsidRPr="00E6062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E6062B" w14:paraId="35AC9941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8BC9B2" w14:textId="61F8CE27" w:rsidR="00152E9D" w:rsidRPr="00E6062B" w:rsidRDefault="00152E9D" w:rsidP="00B41836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C569DC" w14:textId="2BA4E8C5" w:rsidR="00152E9D" w:rsidRPr="00E6062B" w:rsidRDefault="00B41836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 w:rsidRPr="00E6062B"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FF9B" w14:textId="77777777" w:rsidR="00152E9D" w:rsidRPr="00E6062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E6062B" w14:paraId="2316727F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01214" w14:textId="77777777" w:rsidR="00152E9D" w:rsidRPr="00E6062B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25D57" w14:textId="77777777" w:rsidR="00152E9D" w:rsidRPr="00E6062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37E70" w14:textId="77777777" w:rsidR="00152E9D" w:rsidRPr="00E6062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E6062B" w14:paraId="33E15800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F332EFB" w14:textId="77777777" w:rsidR="00152E9D" w:rsidRPr="00E6062B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E6062B">
              <w:rPr>
                <w:rFonts w:ascii="Arial" w:hAnsi="Arial" w:cs="Arial"/>
                <w:b/>
                <w:szCs w:val="16"/>
                <w:lang w:val="cy-GB"/>
              </w:rPr>
              <w:t xml:space="preserve">4. </w:t>
            </w:r>
            <w:r w:rsidR="00CB1FD6" w:rsidRPr="00E6062B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599E198A" w14:textId="77777777" w:rsidR="00152E9D" w:rsidRPr="00E6062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146B27A" w14:textId="77777777" w:rsidR="00152E9D" w:rsidRPr="00E6062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039C903" w14:textId="77777777" w:rsidR="00152E9D" w:rsidRPr="00E6062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E6062B" w14:paraId="1A113858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9C34FF" w14:textId="21099F76" w:rsidR="00152E9D" w:rsidRPr="00E6062B" w:rsidRDefault="00152E9D" w:rsidP="00B41836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AA0EB3" w14:textId="49F1A74E" w:rsidR="00152E9D" w:rsidRPr="00E6062B" w:rsidRDefault="00B41836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 w:rsidRPr="00E6062B"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D0CE" w14:textId="77777777" w:rsidR="00152E9D" w:rsidRPr="00E6062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E6062B" w14:paraId="5BD6D87E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B42B7" w14:textId="77777777" w:rsidR="00152E9D" w:rsidRPr="00E6062B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B298B" w14:textId="77777777" w:rsidR="00152E9D" w:rsidRPr="00E6062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82C8" w14:textId="77777777" w:rsidR="00152E9D" w:rsidRPr="00E6062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E6062B" w14:paraId="48B86995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C3C4F8F" w14:textId="77777777" w:rsidR="00152E9D" w:rsidRPr="00E6062B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E6062B">
              <w:rPr>
                <w:rFonts w:ascii="Arial" w:hAnsi="Arial" w:cs="Arial"/>
                <w:b/>
                <w:szCs w:val="16"/>
                <w:lang w:val="cy-GB"/>
              </w:rPr>
              <w:t xml:space="preserve">5. </w:t>
            </w:r>
            <w:r w:rsidR="00CB1FD6" w:rsidRPr="00E6062B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10C50F79" w14:textId="77777777" w:rsidR="00152E9D" w:rsidRPr="00E6062B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2EF455C" w14:textId="77777777" w:rsidR="00152E9D" w:rsidRPr="00E6062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044C14C" w14:textId="77777777" w:rsidR="00152E9D" w:rsidRPr="00E6062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E6062B" w14:paraId="13D7884F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045C1F" w14:textId="09373DEC" w:rsidR="00152E9D" w:rsidRPr="00E6062B" w:rsidRDefault="00152E9D" w:rsidP="00B41836">
            <w:pPr>
              <w:jc w:val="both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4EF092" w14:textId="37ADF685" w:rsidR="00152E9D" w:rsidRPr="00E6062B" w:rsidRDefault="00B41836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 w:rsidRPr="00E6062B"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FECAD" w14:textId="77777777" w:rsidR="00152E9D" w:rsidRPr="00E6062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E6062B" w14:paraId="27F9E910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501E9" w14:textId="77777777" w:rsidR="00152E9D" w:rsidRPr="00E6062B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71EDC" w14:textId="77777777" w:rsidR="00152E9D" w:rsidRPr="00E6062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7C840" w14:textId="77777777" w:rsidR="00152E9D" w:rsidRPr="00E6062B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</w:tbl>
    <w:p w14:paraId="396ECBED" w14:textId="77777777" w:rsidR="00152E9D" w:rsidRPr="00E6062B" w:rsidRDefault="00152E9D" w:rsidP="00152E9D">
      <w:pPr>
        <w:ind w:left="284" w:right="531"/>
        <w:rPr>
          <w:rFonts w:ascii="Arial" w:hAnsi="Arial" w:cs="Arial"/>
          <w:b/>
          <w:sz w:val="16"/>
          <w:szCs w:val="16"/>
          <w:lang w:val="cy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E6062B" w14:paraId="26E68C46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6A921704" w14:textId="77777777" w:rsidR="00152E9D" w:rsidRPr="00E6062B" w:rsidRDefault="00CB1FD6" w:rsidP="00553B4B">
            <w:pPr>
              <w:rPr>
                <w:rFonts w:ascii="Arial" w:hAnsi="Arial" w:cs="Arial"/>
                <w:sz w:val="16"/>
                <w:szCs w:val="16"/>
                <w:lang w:val="cy-GB"/>
              </w:rPr>
            </w:pPr>
            <w:r w:rsidRPr="00E6062B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E6062B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E6062B">
              <w:rPr>
                <w:rFonts w:ascii="Arial" w:hAnsi="Arial" w:cs="Arial"/>
                <w:sz w:val="16"/>
                <w:szCs w:val="16"/>
                <w:lang w:val="cy-GB"/>
              </w:rPr>
              <w:t xml:space="preserve">  </w:t>
            </w:r>
            <w:r w:rsidRPr="00E6062B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0189DF15" w14:textId="77777777" w:rsidR="00152E9D" w:rsidRPr="00E6062B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E6062B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213FC7F3" w14:textId="77777777" w:rsidR="00152E9D" w:rsidRPr="00E6062B" w:rsidRDefault="00152E9D" w:rsidP="00152E9D">
            <w:pPr>
              <w:jc w:val="right"/>
              <w:rPr>
                <w:rFonts w:ascii="Arial" w:hAnsi="Arial" w:cs="Arial"/>
                <w:b/>
                <w:bCs/>
                <w:lang w:val="cy-GB"/>
              </w:rPr>
            </w:pPr>
            <w:r w:rsidRPr="00E6062B">
              <w:rPr>
                <w:rFonts w:ascii="Arial" w:hAnsi="Arial" w:cs="Arial"/>
                <w:b/>
                <w:bCs/>
                <w:lang w:val="cy-GB"/>
              </w:rPr>
              <w:t>%</w:t>
            </w:r>
          </w:p>
        </w:tc>
      </w:tr>
      <w:tr w:rsidR="00152E9D" w:rsidRPr="00E6062B" w14:paraId="75F94F4F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75A013FC" w14:textId="77777777" w:rsidR="00152E9D" w:rsidRPr="00E6062B" w:rsidRDefault="00152E9D" w:rsidP="00152E9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192B95BC" w14:textId="77777777" w:rsidR="00152E9D" w:rsidRPr="00E6062B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E6062B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381C0DD0" w14:textId="77777777" w:rsidR="00152E9D" w:rsidRPr="00E6062B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274AA71A" w14:textId="77777777" w:rsidR="00152E9D" w:rsidRPr="00E6062B" w:rsidRDefault="00152E9D" w:rsidP="00152E9D">
            <w:pPr>
              <w:ind w:leftChars="71" w:left="142"/>
              <w:rPr>
                <w:rFonts w:ascii="Arial" w:hAnsi="Arial" w:cs="Arial"/>
                <w:lang w:val="cy-GB"/>
              </w:rPr>
            </w:pPr>
          </w:p>
        </w:tc>
      </w:tr>
      <w:tr w:rsidR="00152E9D" w:rsidRPr="00E6062B" w14:paraId="2AFFEA91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786472BF" w14:textId="77777777" w:rsidR="00152E9D" w:rsidRPr="00E6062B" w:rsidRDefault="00152E9D" w:rsidP="00152E9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4092FCB4" w14:textId="77777777" w:rsidR="00152E9D" w:rsidRPr="00E6062B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E6062B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61F54DD8" w14:textId="77777777" w:rsidR="00152E9D" w:rsidRPr="00E6062B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1AB84A1D" w14:textId="77777777" w:rsidR="00152E9D" w:rsidRPr="00E6062B" w:rsidRDefault="00152E9D" w:rsidP="00152E9D">
            <w:pPr>
              <w:ind w:firstLineChars="141" w:firstLine="282"/>
              <w:rPr>
                <w:rFonts w:ascii="Arial" w:hAnsi="Arial" w:cs="Arial"/>
                <w:lang w:val="cy-GB"/>
              </w:rPr>
            </w:pPr>
          </w:p>
        </w:tc>
      </w:tr>
    </w:tbl>
    <w:p w14:paraId="36D680B6" w14:textId="77777777" w:rsidR="00C073F1" w:rsidRPr="00E6062B" w:rsidRDefault="00C073F1" w:rsidP="00152E9D">
      <w:pPr>
        <w:rPr>
          <w:rFonts w:ascii="Arial" w:hAnsi="Arial" w:cs="Arial"/>
          <w:lang w:val="cy-GB"/>
        </w:rPr>
      </w:pPr>
    </w:p>
    <w:p w14:paraId="5E149D42" w14:textId="77777777" w:rsidR="00C073F1" w:rsidRPr="00E6062B" w:rsidRDefault="00C073F1" w:rsidP="00152E9D">
      <w:pPr>
        <w:rPr>
          <w:rFonts w:ascii="Arial" w:hAnsi="Arial" w:cs="Arial"/>
          <w:vanish/>
          <w:lang w:val="cy-GB"/>
        </w:rPr>
        <w:sectPr w:rsidR="00C073F1" w:rsidRPr="00E6062B" w:rsidSect="00F61A20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57E1D055" w14:textId="77777777" w:rsidR="00C073F1" w:rsidRPr="00E6062B" w:rsidRDefault="00C073F1" w:rsidP="00152E9D">
      <w:pPr>
        <w:rPr>
          <w:rFonts w:ascii="Arial" w:hAnsi="Arial" w:cs="Arial"/>
          <w:vanish/>
          <w:lang w:val="cy-GB"/>
        </w:rPr>
        <w:sectPr w:rsidR="00C073F1" w:rsidRPr="00E6062B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0D02212D" w14:textId="77777777" w:rsidR="00C073F1" w:rsidRPr="00E6062B" w:rsidRDefault="00C073F1" w:rsidP="00152E9D">
      <w:pPr>
        <w:rPr>
          <w:rFonts w:ascii="Arial" w:hAnsi="Arial" w:cs="Arial"/>
          <w:vanish/>
          <w:lang w:val="cy-GB"/>
        </w:rPr>
      </w:pPr>
    </w:p>
    <w:tbl>
      <w:tblPr>
        <w:tblStyle w:val="TableGrid"/>
        <w:tblW w:w="0" w:type="auto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13858"/>
      </w:tblGrid>
      <w:tr w:rsidR="00C073F1" w:rsidRPr="00E6062B" w14:paraId="3E082F6F" w14:textId="77777777" w:rsidTr="009E4559">
        <w:tc>
          <w:tcPr>
            <w:tcW w:w="13858" w:type="dxa"/>
            <w:shd w:val="clear" w:color="auto" w:fill="C2D69B" w:themeFill="accent3" w:themeFillTint="99"/>
          </w:tcPr>
          <w:p w14:paraId="25BF7C16" w14:textId="77777777" w:rsidR="00C073F1" w:rsidRPr="00E6062B" w:rsidRDefault="00CB1FD6" w:rsidP="00553B4B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</w:pPr>
            <w:r w:rsidRPr="00E6062B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5B108E30" w14:textId="77777777" w:rsidR="00F217F6" w:rsidRPr="00E6062B" w:rsidRDefault="00F217F6" w:rsidP="001F50B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F217F6" w:rsidRPr="00E6062B" w14:paraId="18499646" w14:textId="77777777" w:rsidTr="00AA4930">
        <w:tc>
          <w:tcPr>
            <w:tcW w:w="13948" w:type="dxa"/>
            <w:shd w:val="clear" w:color="auto" w:fill="C2D69B" w:themeFill="accent3" w:themeFillTint="99"/>
          </w:tcPr>
          <w:p w14:paraId="252BB19D" w14:textId="77777777" w:rsidR="00F217F6" w:rsidRPr="00E6062B" w:rsidRDefault="00F217F6" w:rsidP="00357A2B">
            <w:pPr>
              <w:rPr>
                <w:rFonts w:ascii="Arial" w:hAnsi="Arial" w:cs="Arial"/>
                <w:b/>
                <w:lang w:val="cy-GB"/>
              </w:rPr>
            </w:pPr>
            <w:r w:rsidRPr="00E6062B">
              <w:rPr>
                <w:rFonts w:ascii="Arial" w:hAnsi="Arial" w:cs="Arial"/>
                <w:b/>
                <w:lang w:val="cy-GB"/>
              </w:rPr>
              <w:t>Lefel 6</w:t>
            </w:r>
          </w:p>
        </w:tc>
      </w:tr>
      <w:tr w:rsidR="00F217F6" w:rsidRPr="001B75FB" w14:paraId="36882631" w14:textId="77777777" w:rsidTr="00AA4930">
        <w:tc>
          <w:tcPr>
            <w:tcW w:w="13948" w:type="dxa"/>
            <w:shd w:val="clear" w:color="auto" w:fill="EAF1DD" w:themeFill="accent3" w:themeFillTint="33"/>
          </w:tcPr>
          <w:p w14:paraId="5A16C4C9" w14:textId="77777777" w:rsidR="00F217F6" w:rsidRPr="00E6062B" w:rsidRDefault="00F217F6" w:rsidP="00357A2B">
            <w:pPr>
              <w:rPr>
                <w:rFonts w:ascii="Arial" w:eastAsia="Arial" w:hAnsi="Arial" w:cs="Arial"/>
                <w:spacing w:val="-1"/>
                <w:lang w:val="cy-GB"/>
              </w:rPr>
            </w:pPr>
            <w:r w:rsidRPr="00E6062B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E6062B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E6062B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E6062B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E6062B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E6062B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E6062B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E6062B">
              <w:rPr>
                <w:rFonts w:ascii="Arial" w:eastAsia="Arial" w:hAnsi="Arial" w:cs="Arial"/>
                <w:i/>
                <w:spacing w:val="-1"/>
                <w:lang w:val="cy-GB"/>
              </w:rPr>
              <w:t>Education</w:t>
            </w:r>
            <w:proofErr w:type="spellEnd"/>
            <w:r w:rsidRPr="00E6062B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E6062B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E6062B">
              <w:rPr>
                <w:rFonts w:ascii="Arial" w:eastAsia="Arial" w:hAnsi="Arial" w:cs="Arial"/>
                <w:spacing w:val="-1"/>
                <w:lang w:val="cy-GB"/>
              </w:rPr>
              <w:t xml:space="preserve">, ar ddiwedd Lefel 6 dylai fod gan fyfyrwyr wybodaeth gydlynol a manwl a dealltwriaeth systematig o’u maes pwnc, y mae o leiaf rhywfaint o’r rhain wedi’i seilio ar yr ymchwil diweddaraf a/neu ysgolheictod uwch o fewn y ddisgyblaeth.  Byddant yn gallu defnyddio technegau dadansoddi ac ymholi sefydledig yn gywir o fewn disgyblaeth, gan ddefnyddio’u dealltwriaeth gysyniadol i ddyfeisio a chynnal dadleuon a/neu i ddatrys problemau.  Dylent fod yn ymwybodol o ansicrwydd ac amwysedd gwybodaeth a’r cyfyngiadau arni.  Dylent allu gwerthuso’n feirniadol dystiolaeth, dadleuon, tybiaethau, cysyniadau haniaethol a data (a allai fod yn anghyflawn), i lunio barn, ac i fframio cwestiynau priodol er mwyn cyrraedd ateb - neu ddynodi ystod o atebion. Byddant yn cymhwyso’r dulliau a’r technegau maent wedi’u dysgu i adolygu, cadarnhau, ymestyn a chymhwyso eu gwybodaeth a’u dealltwriaeth, a chychwyn a chyflawni prosiectau. Bydd ganddynt y gallu i reoli eu dysgu eu hunain, a manteisio ar adolygiadau ysgolheigaidd a ffynonellau gwreiddiol (er enghraifft, erthyglau ymchwil a adolygwyd a/neu ddeunyddiau gwreiddiol sy’n briodol i’r ddisgyblaeth). Byddant yn arddangos y rhinweddau a'r sgiliau trosglwyddadwy angenrheidiol ar gyfer cyflogaeth sy’n gofyn am y canlynol: arfer menter a chyfrifoldeb personol; gwneud penderfyniadau mewn cyd-destunau cymhleth ac anrhagweladwy; y gallu i ddysgu sydd ei angen i ymgymryd â hyfforddiant pellach priodol o natur broffesiynol neu gyfatebol. </w:t>
            </w:r>
          </w:p>
        </w:tc>
      </w:tr>
    </w:tbl>
    <w:p w14:paraId="202DF11B" w14:textId="77777777" w:rsidR="00F217F6" w:rsidRPr="00E6062B" w:rsidRDefault="00F217F6" w:rsidP="00F217F6">
      <w:pPr>
        <w:rPr>
          <w:rFonts w:ascii="Arial" w:hAnsi="Arial" w:cs="Arial"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F217F6" w:rsidRPr="00E6062B" w14:paraId="6D0957D3" w14:textId="77777777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14:paraId="1D876157" w14:textId="77777777" w:rsidR="00F217F6" w:rsidRPr="00E6062B" w:rsidRDefault="00F217F6" w:rsidP="00357A2B">
            <w:pPr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E6062B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6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6DAE19D9" w14:textId="77777777" w:rsidR="00F217F6" w:rsidRPr="00E6062B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E6062B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4B229277" w14:textId="77777777" w:rsidR="00F217F6" w:rsidRPr="00E6062B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E6062B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0859CA28" w14:textId="77777777" w:rsidR="00F217F6" w:rsidRPr="00E6062B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E6062B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77AD1BB9" w14:textId="77777777" w:rsidR="00F217F6" w:rsidRPr="00E6062B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E6062B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E6062B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E6062B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470D7514" w14:textId="77777777" w:rsidR="00F217F6" w:rsidRPr="00E6062B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E6062B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6A515741" w14:textId="77777777" w:rsidR="00F217F6" w:rsidRPr="00E6062B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E6062B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4D8D5465" w14:textId="77777777" w:rsidR="00F217F6" w:rsidRPr="00E6062B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E6062B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41EB833A" w14:textId="77777777" w:rsidR="00F217F6" w:rsidRPr="00E6062B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E6062B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03162E6D" w14:textId="77777777" w:rsidR="00F217F6" w:rsidRPr="00E6062B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E6062B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04FFC3B9" w14:textId="77777777" w:rsidR="00F217F6" w:rsidRPr="00E6062B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E6062B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E6062B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af </w:t>
            </w:r>
            <w:r w:rsidRPr="00E6062B">
              <w:rPr>
                <w:rFonts w:ascii="Arial" w:hAnsi="Arial" w:cs="Arial"/>
                <w:b/>
                <w:sz w:val="18"/>
                <w:szCs w:val="18"/>
                <w:lang w:val="cy-GB"/>
              </w:rPr>
              <w:t>/ Rhagoriaeth)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6304458E" w14:textId="77777777" w:rsidR="00F217F6" w:rsidRPr="00E6062B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E6062B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35ED5602" w14:textId="77777777" w:rsidR="00F217F6" w:rsidRPr="00E6062B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E6062B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E6062B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E6062B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F217F6" w:rsidRPr="00E6062B" w14:paraId="376FD5A9" w14:textId="77777777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14:paraId="1A7B3656" w14:textId="77777777" w:rsidR="00F217F6" w:rsidRPr="00E6062B" w:rsidRDefault="00F217F6" w:rsidP="00357A2B">
            <w:pPr>
              <w:ind w:left="171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E6062B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03E03E50" w14:textId="77777777" w:rsidR="00F217F6" w:rsidRPr="00E6062B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E6062B">
              <w:rPr>
                <w:rFonts w:ascii="Arial" w:hAnsi="Arial" w:cs="Arial"/>
                <w:b/>
                <w:sz w:val="18"/>
                <w:szCs w:val="18"/>
                <w:lang w:val="cy-GB"/>
              </w:rPr>
              <w:t>0-29%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4CC337F6" w14:textId="77777777" w:rsidR="00F217F6" w:rsidRPr="00E6062B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E6062B">
              <w:rPr>
                <w:rFonts w:ascii="Arial" w:hAnsi="Arial" w:cs="Arial"/>
                <w:b/>
                <w:sz w:val="18"/>
                <w:szCs w:val="18"/>
                <w:lang w:val="cy-GB"/>
              </w:rPr>
              <w:t>30-39%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7846BB58" w14:textId="77777777" w:rsidR="00F217F6" w:rsidRPr="00E6062B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E6062B">
              <w:rPr>
                <w:rFonts w:ascii="Arial" w:hAnsi="Arial" w:cs="Arial"/>
                <w:b/>
                <w:sz w:val="18"/>
                <w:szCs w:val="18"/>
                <w:lang w:val="cy-GB"/>
              </w:rPr>
              <w:t>40-49%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4C8E1D26" w14:textId="77777777" w:rsidR="00F217F6" w:rsidRPr="00E6062B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E6062B">
              <w:rPr>
                <w:rFonts w:ascii="Arial" w:hAnsi="Arial" w:cs="Arial"/>
                <w:b/>
                <w:sz w:val="18"/>
                <w:szCs w:val="18"/>
                <w:lang w:val="cy-GB"/>
              </w:rPr>
              <w:t>50-59%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03011027" w14:textId="77777777" w:rsidR="00F217F6" w:rsidRPr="00E6062B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E6062B">
              <w:rPr>
                <w:rFonts w:ascii="Arial" w:hAnsi="Arial" w:cs="Arial"/>
                <w:b/>
                <w:sz w:val="18"/>
                <w:szCs w:val="18"/>
                <w:lang w:val="cy-GB"/>
              </w:rPr>
              <w:t>60-69%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5AD5575F" w14:textId="77777777" w:rsidR="00F217F6" w:rsidRPr="00E6062B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E6062B">
              <w:rPr>
                <w:rFonts w:ascii="Arial" w:hAnsi="Arial" w:cs="Arial"/>
                <w:b/>
                <w:sz w:val="18"/>
                <w:szCs w:val="18"/>
                <w:lang w:val="cy-GB"/>
              </w:rPr>
              <w:t>70-84%</w:t>
            </w:r>
          </w:p>
        </w:tc>
        <w:tc>
          <w:tcPr>
            <w:tcW w:w="1736" w:type="dxa"/>
            <w:shd w:val="clear" w:color="auto" w:fill="C2D69B" w:themeFill="accent3" w:themeFillTint="99"/>
          </w:tcPr>
          <w:p w14:paraId="4585C1FD" w14:textId="77777777" w:rsidR="00F217F6" w:rsidRPr="00E6062B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E6062B">
              <w:rPr>
                <w:rFonts w:ascii="Arial" w:hAnsi="Arial" w:cs="Arial"/>
                <w:b/>
                <w:sz w:val="18"/>
                <w:szCs w:val="18"/>
                <w:lang w:val="cy-GB"/>
              </w:rPr>
              <w:t>85-100%</w:t>
            </w:r>
          </w:p>
        </w:tc>
      </w:tr>
      <w:tr w:rsidR="00F217F6" w:rsidRPr="00E6062B" w14:paraId="17163017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58648A90" w14:textId="77777777" w:rsidR="00F217F6" w:rsidRPr="00E6062B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E6062B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24248BCF" w14:textId="77777777" w:rsidR="00F217F6" w:rsidRPr="00E6062B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E6062B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 w:rsidRPr="00E6062B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9144158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091B88D7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005D589B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Defnyddir arferion cyfeirnodi mewn modd  </w:t>
            </w:r>
            <w:proofErr w:type="spellStart"/>
            <w:r w:rsidRPr="00E6062B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E6062B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181CE424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Ymgysylltu gwael â darllen hanfodol.  Dim tystiolaeth o ddarllen ehangach.  Yn dibynnu ar ffynonellau amhriodol, a/neu yn defnyddio ffynonellau’n ddiofal. Yn ddibynnol iawn ar wybodaeth a gafwyd drwy gyswllt â’r dosbarth.  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768E48A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Ymgysylltu ag ystod gyfyngedig o ffynonellau perthnasol a chredadwy ar y cyfan. Peth esgeulustod a mân wallau. </w:t>
            </w:r>
          </w:p>
          <w:p w14:paraId="7E145176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C860B48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 Rhywfaint o orddibyniaeth ar destunau.  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D6BCD41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14:paraId="5BAE1971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>Detholiad o ffynonellau perthnasol a chredadwy.  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112F45E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 Cymhwyso cyfeirnodi’n gyson gywir.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F359EB5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>Ymgysylltu eithriadol ag ystod helaeth o lenyddiaeth berthnasol a chredadwy, sydd wedi’i seilio ar yr ymchwil diweddaraf.  Sgiliau cyfeirnodi ar lefel uchel, wedi’u cymhwyso’n gyson ac yn broffesiynol.</w:t>
            </w:r>
          </w:p>
        </w:tc>
      </w:tr>
      <w:tr w:rsidR="00F217F6" w:rsidRPr="00E6062B" w14:paraId="1AC08AE4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493FADE2" w14:textId="77777777" w:rsidR="00F217F6" w:rsidRPr="00E6062B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E6062B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2AFE948A" w14:textId="77777777" w:rsidR="00F217F6" w:rsidRPr="00E6062B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  <w:r w:rsidRPr="00E6062B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(Gwybodaeth gydlynol a manwl a dealltwriaeth systematig o'r maes pwnc, </w:t>
            </w:r>
            <w:r w:rsidRPr="00E6062B">
              <w:rPr>
                <w:rFonts w:ascii="Arial" w:eastAsia="Arial" w:hAnsi="Arial" w:cs="Arial"/>
                <w:spacing w:val="-1"/>
                <w:lang w:val="cy-GB"/>
              </w:rPr>
              <w:t>y mae o leiaf rhywfaint o’r rhain wedi’i seilio ar yr ymchwil diweddaraf a/neu ysgolheictod uwch o fewn y ddisgyblaeth.)</w:t>
            </w:r>
          </w:p>
          <w:p w14:paraId="03953905" w14:textId="77777777" w:rsidR="00F217F6" w:rsidRPr="00E6062B" w:rsidRDefault="00F217F6" w:rsidP="00357A2B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EB921DA" w14:textId="77777777" w:rsidR="00F217F6" w:rsidRPr="00E6062B" w:rsidRDefault="00F217F6" w:rsidP="00357A2B">
            <w:pPr>
              <w:spacing w:after="120"/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lastRenderedPageBreak/>
              <w:t xml:space="preserve">Bylchau mawr yn y wybodaeth </w:t>
            </w:r>
            <w:r w:rsidRPr="00E6062B">
              <w:rPr>
                <w:rFonts w:ascii="Arial" w:hAnsi="Arial" w:cs="Arial"/>
                <w:lang w:val="cy-GB"/>
              </w:rPr>
              <w:lastRenderedPageBreak/>
              <w:t xml:space="preserve">a’r ddealltwriaeth systematig o’r maes pwnc.  Anghywirdebau sylweddol. Dim ymwybyddiaeth o wybodaeth am yr ymchwil diweddaraf a/neu o ysgolheictod uwch yn y ddisgyblaeth. </w:t>
            </w:r>
          </w:p>
          <w:p w14:paraId="6F54620A" w14:textId="77777777" w:rsidR="00F217F6" w:rsidRPr="00E6062B" w:rsidRDefault="00F217F6" w:rsidP="00357A2B">
            <w:pPr>
              <w:spacing w:after="120"/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1341FC2B" w14:textId="77777777" w:rsidR="00F217F6" w:rsidRPr="00E6062B" w:rsidRDefault="00F217F6" w:rsidP="00357A2B">
            <w:pPr>
              <w:spacing w:after="120"/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lastRenderedPageBreak/>
              <w:t xml:space="preserve">Bylchau yn y wybodaeth, gyda </w:t>
            </w:r>
            <w:r w:rsidRPr="00E6062B">
              <w:rPr>
                <w:rFonts w:ascii="Arial" w:hAnsi="Arial" w:cs="Arial"/>
                <w:lang w:val="cy-GB"/>
              </w:rPr>
              <w:lastRenderedPageBreak/>
              <w:t xml:space="preserve">dealltwriaeth systematig arwynebol yn unig. Rhai anghywirdebau sylweddol a/neu ddeunydd amherthnasol.   Dim ymwybyddiaeth o wybodaeth am yr ymchwil diweddaraf a/neu o ysgolheictod uwch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6573ABB3" w14:textId="77777777" w:rsidR="00F217F6" w:rsidRPr="00E6062B" w:rsidRDefault="00F217F6" w:rsidP="00357A2B">
            <w:pPr>
              <w:spacing w:after="120"/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E6062B">
              <w:rPr>
                <w:rFonts w:ascii="Arial" w:hAnsi="Arial" w:cs="Arial"/>
                <w:lang w:val="cy-GB"/>
              </w:rPr>
              <w:lastRenderedPageBreak/>
              <w:t xml:space="preserve">systematig gyfyngedig o’r cysyniadau a’r egwyddorion perthnasol yn y maes pwnc sydd i raddau cyfyngedig, wedi’u seilio ar ymchwil ac ysgolheictod cyfredol.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18EE711" w14:textId="77777777" w:rsidR="00F217F6" w:rsidRPr="00E6062B" w:rsidRDefault="00F217F6" w:rsidP="00357A2B">
            <w:pPr>
              <w:spacing w:after="120"/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E6062B">
              <w:rPr>
                <w:rFonts w:ascii="Arial" w:hAnsi="Arial" w:cs="Arial"/>
                <w:lang w:val="cy-GB"/>
              </w:rPr>
              <w:lastRenderedPageBreak/>
              <w:t xml:space="preserve">gymharol fanwl a chywir gyda dealltwriaeth systematig dda o’r maes astudio ac i ryw raddau, o ymchwil ac ysgolheictod cyfredol.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2434661" w14:textId="77777777" w:rsidR="00F217F6" w:rsidRPr="00E6062B" w:rsidRDefault="00F217F6" w:rsidP="00357A2B">
            <w:pPr>
              <w:spacing w:after="120"/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E6062B">
              <w:rPr>
                <w:rFonts w:ascii="Arial" w:hAnsi="Arial" w:cs="Arial"/>
                <w:lang w:val="cy-GB"/>
              </w:rPr>
              <w:lastRenderedPageBreak/>
              <w:t xml:space="preserve">gymharol helaeth, gydlynol a manwl.   Arddengys ddealltwriaeth dda iawn o ehangder a manylder safbwyntiau sefydledig, ac mae’r gwaith, yn rhannol o leiaf, wedi’i seilio’n dda ar ymchwil ac ysgolheictod cyfredol.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9EFAA7D" w14:textId="77777777" w:rsidR="00F217F6" w:rsidRPr="00E6062B" w:rsidRDefault="00F217F6" w:rsidP="00357A2B">
            <w:pPr>
              <w:spacing w:after="120"/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E6062B">
              <w:rPr>
                <w:rFonts w:ascii="Arial" w:hAnsi="Arial" w:cs="Arial"/>
                <w:lang w:val="cy-GB"/>
              </w:rPr>
              <w:lastRenderedPageBreak/>
              <w:t>systematig gydlynol, fanwl, ragorol o egwyddorion a theorïau ymchwil ac ysgolheictod cyfredol.  Ymwybyddiaeth glir o heriau i safbwyntiau sefydledig a chyfyngiadau’r sail wybodaeth.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A6C608B" w14:textId="77777777" w:rsidR="00F217F6" w:rsidRPr="00E6062B" w:rsidRDefault="00F217F6" w:rsidP="00357A2B">
            <w:pPr>
              <w:spacing w:after="120"/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E6062B">
              <w:rPr>
                <w:rFonts w:ascii="Arial" w:hAnsi="Arial" w:cs="Arial"/>
                <w:lang w:val="cy-GB"/>
              </w:rPr>
              <w:lastRenderedPageBreak/>
              <w:t xml:space="preserve">systematig gydlynol, fanwl, eithriadol o egwyddorion a theorïau’r pwnc, wedi’u seilio’n dda ar ymchwil ac ysgolheictod cyfredol.  Ymwybyddiaeth feirniadol, soffistigedig a manwl o amwyseddau a’r cyfyngiadau ar wybodaeth. </w:t>
            </w:r>
          </w:p>
        </w:tc>
      </w:tr>
      <w:tr w:rsidR="00F217F6" w:rsidRPr="007A2DA3" w14:paraId="00BBA6FD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679D10DC" w14:textId="77777777" w:rsidR="00F217F6" w:rsidRPr="00E6062B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E6062B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 w:rsidRPr="00E6062B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  <w:p w14:paraId="0F9CC56E" w14:textId="77777777" w:rsidR="00F217F6" w:rsidRPr="00E6062B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  <w:r w:rsidRPr="00E6062B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(Meddwl cysyniadol a beirniadol, dadansoddi, synthesis a gwerthuso ymchwil, tybiaethau, cysyniadau haniaethol a data (a allai fod yn anghyflawn); rhesymeg, dadl a barn).  </w:t>
            </w:r>
          </w:p>
        </w:tc>
        <w:tc>
          <w:tcPr>
            <w:tcW w:w="1736" w:type="dxa"/>
          </w:tcPr>
          <w:p w14:paraId="0C4EC9F5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Gwaith hollol neu bron yn hollol ddisgrifiadol.  Fawr ddim neu ddim dadansoddi, synthesis neu werthuso. </w:t>
            </w:r>
          </w:p>
          <w:p w14:paraId="45A669EF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>Wedi methu datblygu dadleuon, gan arwain at farn afresymegol neu annilys.  Cyffredinoliadau heb sail, wedi’u gwneud heb ddefnyddio unrhyw dystiolaeth gredadwy.</w:t>
            </w:r>
          </w:p>
          <w:p w14:paraId="1C3ADCEE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193A478B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Gwaith disgrifiadol ar y cyfan, gyda defnydd arwynebol o werthuso beirniadol.  Datblygu gwan ar ddadleuon a barn.  Derbynnir gwybodaeth yn anfeirniadol, defnyddia ddatganiadau cyffredinol heb fawr o dystiolaeth a barn heb sail.  Syniadau </w:t>
            </w:r>
            <w:proofErr w:type="spellStart"/>
            <w:r w:rsidRPr="00E6062B">
              <w:rPr>
                <w:rFonts w:ascii="Arial" w:hAnsi="Arial" w:cs="Arial"/>
                <w:lang w:val="cy-GB"/>
              </w:rPr>
              <w:t>weithiau’n</w:t>
            </w:r>
            <w:proofErr w:type="spellEnd"/>
            <w:r w:rsidRPr="00E6062B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6BD751FF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Ymgais cyfyngedig at feddwl beirniadol, dadansoddi, synthesis a gwerthuso, gan dueddu tuag at ddisgrifio. </w:t>
            </w:r>
          </w:p>
          <w:p w14:paraId="3E718DCF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Peth tystiolaeth i gefnogi dadleuon a barn cynyddol ond gall y rhain fod heb eu datblygu’n ddigonol neu ag ychydig o anghysondeb / camddehongli. </w:t>
            </w:r>
          </w:p>
          <w:p w14:paraId="255A26E0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Yn haeru’n hytrach na dadlau achos. </w:t>
            </w:r>
          </w:p>
          <w:p w14:paraId="0E922FB4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193CB514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lastRenderedPageBreak/>
              <w:t>Rhywfaint o feddwl beirniadol, dadansoddi, synthesis a gwerthuso. Gall ddadansoddi cysyniadau a data newydd a/neu haniaethol heb arweiniad.</w:t>
            </w:r>
          </w:p>
          <w:p w14:paraId="48FB8BF1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>Ymwybyddiaeth gynyddol o wahanol safbwyntiau, a gallu i ddefnyddio tystiolaeth (a allai fod yn anghyflawn) i gefnogi’r ddadl.</w:t>
            </w:r>
          </w:p>
          <w:p w14:paraId="753487EC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Dadleuon dilys a barn resymegol </w:t>
            </w:r>
            <w:r w:rsidRPr="00E6062B">
              <w:rPr>
                <w:rFonts w:ascii="Arial" w:hAnsi="Arial" w:cs="Arial"/>
                <w:lang w:val="cy-GB"/>
              </w:rPr>
              <w:lastRenderedPageBreak/>
              <w:t xml:space="preserve">ar y cyfan. </w:t>
            </w:r>
            <w:r w:rsidRPr="00E6062B">
              <w:rPr>
                <w:lang w:val="cy-GB"/>
              </w:rPr>
              <w:t xml:space="preserve"> </w:t>
            </w:r>
            <w:r w:rsidRPr="00E6062B">
              <w:rPr>
                <w:rFonts w:ascii="Arial" w:hAnsi="Arial" w:cs="Arial"/>
                <w:lang w:val="cy-GB"/>
              </w:rPr>
              <w:t xml:space="preserve">Rhywfaint o duedd i haeru / datgan barn yn hytrach na dadlau ar sail rheswm a thystiolaeth. </w:t>
            </w:r>
          </w:p>
        </w:tc>
        <w:tc>
          <w:tcPr>
            <w:tcW w:w="1736" w:type="dxa"/>
          </w:tcPr>
          <w:p w14:paraId="7B4F4DBC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cadarn gan arddangos meddwl beirniadol.  Gallu i ddyfeisio a chynnal dadleuon argyhoeddiadol ac i adolygu dibynadwyedd, dilysrwydd ac arwyddocâd tystiolaeth (a allai fod yn anghyflawn) er mwyn llunio barn briodol a dilys ar y cyfan. </w:t>
            </w:r>
          </w:p>
          <w:p w14:paraId="2C661FCE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64DEFB13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rhagorol. Gallu i ymchwilio i wybodaeth groes neu anghyflawn a llunio dadleuon cadarn, argyhoeddiadol a barn soffistigedig. </w:t>
            </w:r>
            <w:r w:rsidRPr="00E6062B">
              <w:rPr>
                <w:lang w:val="cy-GB"/>
              </w:rPr>
              <w:t xml:space="preserve"> </w:t>
            </w:r>
            <w:r w:rsidRPr="00E6062B">
              <w:rPr>
                <w:rFonts w:ascii="Arial" w:hAnsi="Arial" w:cs="Arial"/>
                <w:lang w:val="cy-GB"/>
              </w:rPr>
              <w:t xml:space="preserve">Rhywfaint o dystiolaeth o feddwl yn annibynnol a gallu i ‘weld y tu hwnt i’r cwestiwn', gan awgrymu gafael </w:t>
            </w:r>
            <w:r w:rsidRPr="00E6062B">
              <w:rPr>
                <w:rFonts w:ascii="Arial" w:hAnsi="Arial" w:cs="Arial"/>
                <w:lang w:val="cy-GB"/>
              </w:rPr>
              <w:lastRenderedPageBreak/>
              <w:t xml:space="preserve">ar y maes a’r cysyniadau ehangach.  </w:t>
            </w:r>
          </w:p>
          <w:p w14:paraId="5952EE8E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5D969194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eithriadol wedi’u seilio ar dystiolaeth a ddewiswyd yn ddoeth.  </w:t>
            </w:r>
          </w:p>
          <w:p w14:paraId="745BCC5B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 Tystiolaeth o feddwl yn annibynnol a </w:t>
            </w:r>
            <w:r w:rsidRPr="00E6062B">
              <w:rPr>
                <w:rFonts w:ascii="Arial" w:hAnsi="Arial" w:cs="Arial"/>
                <w:lang w:val="cy-GB"/>
              </w:rPr>
              <w:lastRenderedPageBreak/>
              <w:t xml:space="preserve">gallu i ‘weld y tu hwnt i’r cwestiwn', gan awgrymu gafael ragorol ar y maes a’r cysyniadau ehangach.  </w:t>
            </w:r>
          </w:p>
        </w:tc>
      </w:tr>
      <w:tr w:rsidR="00F217F6" w:rsidRPr="00E6062B" w14:paraId="3BD9130B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3A01E8FD" w14:textId="77777777" w:rsidR="00F217F6" w:rsidRPr="00E6062B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E6062B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76540AC6" w14:textId="77777777" w:rsidR="00F217F6" w:rsidRPr="00E6062B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  <w:lang w:val="cy-GB"/>
              </w:rPr>
            </w:pPr>
            <w:r w:rsidRPr="00E6062B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(Cymhwyso / defnyddio offer a thechnegau sefydledig yn gywir; cychwyn a chyflawni prosiectau; llunio atebion i ddatrys problemau mewn cyd-destunau cymhleth ac anrhagweladwy.) </w:t>
            </w:r>
          </w:p>
        </w:tc>
        <w:tc>
          <w:tcPr>
            <w:tcW w:w="1736" w:type="dxa"/>
          </w:tcPr>
          <w:p w14:paraId="112E4392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14:paraId="36E2F269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3B7A6CBA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62A9F974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 </w:t>
            </w:r>
          </w:p>
        </w:tc>
        <w:tc>
          <w:tcPr>
            <w:tcW w:w="1736" w:type="dxa"/>
          </w:tcPr>
          <w:p w14:paraId="2DD3C7D6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Cymhwyso dulliau, deunyddiau, offer a/neu dechnegau mewn modd elfennol ond heb ystyriaeth na chymhwysedd. Gwerthfawrogiad diffygiol o gyd-destun y cymhwyso. </w:t>
            </w:r>
          </w:p>
          <w:p w14:paraId="30A6176A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 Sgiliau datrys problemau gwan mewn cyd-destunau cymhleth ac anrhagweladwy.  </w:t>
            </w:r>
          </w:p>
          <w:p w14:paraId="6EDCF999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</w:p>
          <w:p w14:paraId="2E605659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40DD603C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>Ymwybyddiaeth ddigonol a chymhwyso dulliau, deunyddiau, offer a/neu dechnegau sefydledig mewn modd priodol ar y cyfan.</w:t>
            </w:r>
          </w:p>
          <w:p w14:paraId="07C1B7B7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Gwerthfawrogiad sylfaenol o gyd-destun y cymhwyso.  Gwybodaeth a dealltwriaeth ddamcaniaethol wedi’u cymhwyso’n ymarferol, ond heb wneud cysylltiadau rhesymegol rhwng y ddau bob tro. </w:t>
            </w:r>
          </w:p>
          <w:p w14:paraId="2DB199C2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Gall ddynodi problemau a chynnig atebion sylfaenol mewn cyd-destunau cymhleth ac anrhagweladwy </w:t>
            </w:r>
            <w:r w:rsidRPr="00E6062B">
              <w:rPr>
                <w:rFonts w:ascii="Arial" w:hAnsi="Arial" w:cs="Arial"/>
                <w:lang w:val="cy-GB"/>
              </w:rPr>
              <w:lastRenderedPageBreak/>
              <w:t xml:space="preserve">heb werthfawrogi’r cymhlethdod yn llawn.  </w:t>
            </w:r>
          </w:p>
        </w:tc>
        <w:tc>
          <w:tcPr>
            <w:tcW w:w="1736" w:type="dxa"/>
          </w:tcPr>
          <w:p w14:paraId="11647CC0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da a phriodol.</w:t>
            </w:r>
          </w:p>
          <w:p w14:paraId="571279FC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Gwerthfawrogiad eglur o gyd-destun y cymhwyso.  Cymhwyso theori i arfer mewn modd cyson, cywir a rhesymegol ar y cyfan, gan wneud cysylltiadau priodol rhwng y ddau. </w:t>
            </w:r>
          </w:p>
          <w:p w14:paraId="7ADEA723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>Gall ddynodi problemau a chynnig atebion priodol ar y cyfan mewn cyd-destunau cymhleth ac anrhagweladwy.</w:t>
            </w:r>
          </w:p>
        </w:tc>
        <w:tc>
          <w:tcPr>
            <w:tcW w:w="1736" w:type="dxa"/>
          </w:tcPr>
          <w:p w14:paraId="4ABEEDD0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>Cymhwyso ystod o ddulliau, deunyddiau, offer a/neu dechnegau mewn modd da iawn.</w:t>
            </w:r>
          </w:p>
          <w:p w14:paraId="19B62765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>Ystyriaeth dda iawn o gyd-destun y cymhwyso, gyda mewnwelediad treiddgar.   Gall ddynodi problemau a chynnig atebion priodol mewn cyd-destunau cymhleth ac anrhagweladwy.</w:t>
            </w:r>
          </w:p>
          <w:p w14:paraId="7C121791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Tystiolaeth o beth arloesi a chreadigrwydd. </w:t>
            </w:r>
          </w:p>
        </w:tc>
        <w:tc>
          <w:tcPr>
            <w:tcW w:w="1736" w:type="dxa"/>
          </w:tcPr>
          <w:p w14:paraId="5D1F19A0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>Cymhwyso ystod o ddulliau, deunyddiau, offer a/neu dechnegau mewn modd uwch.</w:t>
            </w:r>
          </w:p>
          <w:p w14:paraId="0D26E406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280665F1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>Mae’r cymhwyso a’r defnyddio’n mynd y tu hwnt i gonfensiynau sefydledig.  Gall ddynodi problemau cymhleth a chynnig atebion rhagorol.  Arloesi a chreadigrwydd yn amlwg.</w:t>
            </w:r>
          </w:p>
        </w:tc>
        <w:tc>
          <w:tcPr>
            <w:tcW w:w="1736" w:type="dxa"/>
          </w:tcPr>
          <w:p w14:paraId="18818507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>Lefelau eithriadol o sgiliau cymhwyso a defnyddio mewn cyd-destunau ymarferol, anrhagweladwy, gan dynnu’n fedrus ar yr ymchwil diweddaraf yn y ddisgyblaeth.  Gall ddynodi problemau cymhleth a chynnig atebion soffistigedig.  Cymathu a datblygu prosesau a thechnegau blaenllaw.</w:t>
            </w:r>
          </w:p>
        </w:tc>
      </w:tr>
      <w:tr w:rsidR="00F217F6" w:rsidRPr="00E6062B" w14:paraId="177AE486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11BC5B00" w14:textId="77777777" w:rsidR="00F217F6" w:rsidRPr="00E6062B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E6062B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01FBC5DA" w14:textId="77777777" w:rsidR="00F217F6" w:rsidRPr="00E6062B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  <w:lang w:val="cy-GB"/>
              </w:rPr>
            </w:pPr>
            <w:r w:rsidRPr="00E6062B">
              <w:rPr>
                <w:rFonts w:ascii="Arial" w:hAnsi="Arial" w:cs="Arial"/>
                <w:sz w:val="18"/>
                <w:szCs w:val="18"/>
                <w:lang w:val="cy-GB"/>
              </w:rPr>
              <w:t>(Arfer menter a chyfrifoldeb personol; datblygiad proffesiynol; cychwyn  a chwblhau tasgau a gweithdrefnau: yn unigol a / neu’n gydweithredol; defnyddio cyfryngau priodol i gyfathrebu’n effeithiol; rhuglder mynegiant; eglurder ac effeithiolrwydd o ran cyflwyniad a threfn.)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2E1EE2C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207AEDBF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>Mae’r gwaith wedi’i strwythuro’n wael, yn ddi-drefn, a/neu wedi’i fynegi’n ddryslyd.  Defnydd gwan iawn o iaith a/neu arddull amhriodol iawn.  Fawr ddim neu ddim tystiolaeth o ymreolaeth (neu o gydweithio, pan fo’n berthnasol) wrth gwblhau tasgau.</w:t>
            </w:r>
            <w:r w:rsidRPr="00E6062B">
              <w:rPr>
                <w:lang w:val="cy-GB"/>
              </w:rPr>
              <w:t xml:space="preserve"> </w:t>
            </w:r>
            <w:r w:rsidRPr="00E6062B">
              <w:rPr>
                <w:rFonts w:ascii="Arial" w:hAnsi="Arial" w:cs="Arial"/>
                <w:lang w:val="cy-GB"/>
              </w:rPr>
              <w:t xml:space="preserve">Fawr ddim neu ddim tystiolaeth o’r sgiliau sy’n ofynnol ar gyfer cyflogaeth i raddedigion. </w:t>
            </w:r>
          </w:p>
          <w:p w14:paraId="26FF881D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</w:p>
          <w:p w14:paraId="34157E34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797572D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Cyfrwng cyfathrebu wedi’i ddylunio’n wael a/neu ddim yn addas at y gynulleidfa. </w:t>
            </w:r>
          </w:p>
          <w:p w14:paraId="43F81B5C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Mae’r gwaith wedi’i gyflwyno’n wael mewn modd digyswllt.  Mae wedi’i strwythuro’n llac, ac ar brydiau’n </w:t>
            </w:r>
            <w:proofErr w:type="spellStart"/>
            <w:r w:rsidRPr="00E6062B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E6062B">
              <w:rPr>
                <w:rFonts w:ascii="Arial" w:hAnsi="Arial" w:cs="Arial"/>
                <w:lang w:val="cy-GB"/>
              </w:rPr>
              <w:t xml:space="preserve">, a gwybodaeth a syniadau wedi’u mynegi’n wael yn aml.  Defnydd gwan o iaith a/neu arddull amhriodol.  Menter annibynnol (neu gydweithio, os ydy’n berthnasol), wan. Tystiolaeth gyfyngedig o’r sgiliau sy’n ofynnol ar gyfer cyflogaeth i raddedigion.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03E733D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Gall gyfathrebu mewn cyfrwng addas ond gyda lle i wella. </w:t>
            </w:r>
          </w:p>
          <w:p w14:paraId="16D7A455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 Gall fod diffyg cydlyniad mewn mannau yn y gwaith.  Gall weithio fel rhan o dîm, ond gyda chyfranogiad cyfyngedig mewn gweithgareddau grŵp. </w:t>
            </w:r>
          </w:p>
          <w:p w14:paraId="69C81B0E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Arddengys y sgiliau sylfaenol sy’n ofynnol ar gyfer cyflogaeth i raddedigion,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C2E18C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>Gall gyfathrebu’n effeithiol mewn fformat addas, ond gall fod â mân wallau.</w:t>
            </w:r>
          </w:p>
          <w:p w14:paraId="1B537C32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>Mae’r gwaith yn gydlynol a threfnus ar y cyfan, mewn strwythur addas ac ar y cyfan mae wedi’i fynegi’n eglur.  Gall weithio’n effeithiol yn annibynnol a/neu fel rhan o dîm, gyda chyfraniadau eglur at weithgareddau grŵp</w:t>
            </w:r>
          </w:p>
          <w:p w14:paraId="6CD056D0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>Arddengys y sgiliau sy’n ofynnol ar gyfer cyflogaeth i</w:t>
            </w:r>
          </w:p>
          <w:p w14:paraId="0F9F62CD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raddedigion,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09E020D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>Gall gyfathrebu’n dda, yn hyderus ac yn gyson mewn fformat addas.</w:t>
            </w:r>
          </w:p>
          <w:p w14:paraId="78C193AC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 Gall weithio’n dda iawn yn ymreolaethol a/neu fel rhan o dîm, gyda chyfraniadau da iawn at weithgareddau grŵp. </w:t>
            </w:r>
          </w:p>
          <w:p w14:paraId="354B1D81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Arddengys sgiliau da iawn ar gyfer cyflogaeth i raddedigion, gyda mân wendid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DB7A69F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>Gall gyfathrebu’n broffesiynol, yn hyderus ac yn gyson mewn fformat addas.</w:t>
            </w:r>
          </w:p>
          <w:p w14:paraId="297FE38D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Mae’r gwaith yn gydlynol, yn rhugl iawn ac wedi’i gyflwyno’n broffesiynol. Gall weithio’n ymreolaethol gyda menter.  Lle bo’n berthnasol gall weithio’n broffesiynol o fewn tîm, gan ddangos sgiliau arwain fel y bo’n briodol, gan reoli gwrthdaro a chan fodloni ymrwymiadau. Arddengys sgiliau rhagorol ar gyfer cyflogaeth i raddedigion ac awydd i ddatblygu ymhellach.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A495E22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 xml:space="preserve">Gall gyfathrebu gyda lefel eithriadol o uchel o broffesiynoldeb. </w:t>
            </w:r>
          </w:p>
          <w:p w14:paraId="5BAD03E2" w14:textId="77777777" w:rsidR="00F217F6" w:rsidRPr="00E6062B" w:rsidRDefault="00F217F6" w:rsidP="00357A2B">
            <w:pPr>
              <w:rPr>
                <w:rFonts w:ascii="Arial" w:hAnsi="Arial" w:cs="Arial"/>
                <w:lang w:val="cy-GB"/>
              </w:rPr>
            </w:pPr>
            <w:r w:rsidRPr="00E6062B">
              <w:rPr>
                <w:rFonts w:ascii="Arial" w:hAnsi="Arial" w:cs="Arial"/>
                <w:lang w:val="cy-GB"/>
              </w:rPr>
              <w:t>Mae’r gwaith yn eithriadol o gydlynol, yn rhugl iawn ac wedi’i gyflwyno’n broffesiynol. Gall weithio’n eithriadol o dda a phroffesiynol o fewn tîm, gan ddangos sgiliau arwain uwch.</w:t>
            </w:r>
            <w:r w:rsidRPr="00E6062B">
              <w:rPr>
                <w:lang w:val="cy-GB"/>
              </w:rPr>
              <w:t xml:space="preserve"> </w:t>
            </w:r>
            <w:r w:rsidRPr="00E6062B">
              <w:rPr>
                <w:rFonts w:ascii="Arial" w:hAnsi="Arial" w:cs="Arial"/>
                <w:lang w:val="cy-GB"/>
              </w:rPr>
              <w:t xml:space="preserve">Arddengys sgiliau eithriadol ar gyfer cyflogaeth i raddedigion ac awydd i ddatblygu ymhellach. </w:t>
            </w:r>
          </w:p>
        </w:tc>
      </w:tr>
    </w:tbl>
    <w:p w14:paraId="609D9FFA" w14:textId="77777777" w:rsidR="00F217F6" w:rsidRPr="00E6062B" w:rsidRDefault="00F217F6" w:rsidP="00F217F6">
      <w:pPr>
        <w:rPr>
          <w:rFonts w:ascii="Arial" w:hAnsi="Arial" w:cs="Arial"/>
          <w:lang w:val="cy-GB"/>
        </w:rPr>
      </w:pPr>
    </w:p>
    <w:p w14:paraId="1A0F159C" w14:textId="77777777" w:rsidR="000376F8" w:rsidRPr="00D02C89" w:rsidRDefault="000376F8" w:rsidP="00F217F6">
      <w:pPr>
        <w:rPr>
          <w:rFonts w:ascii="Arial" w:hAnsi="Arial" w:cs="Arial"/>
          <w:lang w:val="cy-GB"/>
        </w:rPr>
      </w:pPr>
      <w:r w:rsidRPr="00E6062B">
        <w:rPr>
          <w:rFonts w:ascii="Arial" w:hAnsi="Arial" w:cs="Arial"/>
          <w:b/>
          <w:bCs/>
          <w:lang w:val="cy-GB"/>
        </w:rPr>
        <w:t>MAE'R DDOGFEN HON AR GAEL HEFYD YN SAESNEG</w:t>
      </w:r>
      <w:bookmarkStart w:id="1" w:name="cysill"/>
      <w:bookmarkEnd w:id="1"/>
    </w:p>
    <w:sectPr w:rsidR="000376F8" w:rsidRPr="00D02C89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0C3AB" w14:textId="77777777" w:rsidR="00D2685F" w:rsidRDefault="00D2685F">
      <w:r>
        <w:separator/>
      </w:r>
    </w:p>
  </w:endnote>
  <w:endnote w:type="continuationSeparator" w:id="0">
    <w:p w14:paraId="4CFE1812" w14:textId="77777777" w:rsidR="00D2685F" w:rsidRDefault="00D26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66806" w14:textId="77777777" w:rsidR="00866A6D" w:rsidRPr="00F217F6" w:rsidRDefault="00F217F6">
    <w:pPr>
      <w:pStyle w:val="Footer"/>
      <w:jc w:val="center"/>
      <w:rPr>
        <w:lang w:val="cy-GB"/>
      </w:rPr>
    </w:pPr>
    <w:r w:rsidRPr="00F217F6">
      <w:rPr>
        <w:lang w:val="cy-GB"/>
      </w:rPr>
      <w:t>Tudalen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PAGE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287F88">
      <w:rPr>
        <w:b/>
        <w:noProof/>
        <w:lang w:val="cy-GB"/>
      </w:rPr>
      <w:t>5</w:t>
    </w:r>
    <w:r w:rsidR="00866A6D" w:rsidRPr="00F217F6">
      <w:rPr>
        <w:b/>
        <w:sz w:val="24"/>
        <w:szCs w:val="24"/>
        <w:lang w:val="cy-GB"/>
      </w:rPr>
      <w:fldChar w:fldCharType="end"/>
    </w:r>
    <w:r w:rsidRPr="00F217F6">
      <w:rPr>
        <w:lang w:val="cy-GB"/>
      </w:rPr>
      <w:t xml:space="preserve"> o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NUMPAGES 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287F88">
      <w:rPr>
        <w:b/>
        <w:noProof/>
        <w:lang w:val="cy-GB"/>
      </w:rPr>
      <w:t>10</w:t>
    </w:r>
    <w:r w:rsidR="00866A6D" w:rsidRPr="00F217F6">
      <w:rPr>
        <w:b/>
        <w:sz w:val="24"/>
        <w:szCs w:val="24"/>
        <w:lang w:val="cy-GB"/>
      </w:rPr>
      <w:fldChar w:fldCharType="end"/>
    </w:r>
  </w:p>
  <w:p w14:paraId="02319BA7" w14:textId="77777777" w:rsidR="00866A6D" w:rsidRDefault="00866A6D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F6929" w14:textId="77777777" w:rsidR="00866A6D" w:rsidRDefault="00866A6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AB32DF" w14:textId="77777777" w:rsidR="00D2685F" w:rsidRDefault="00D2685F">
      <w:r>
        <w:separator/>
      </w:r>
    </w:p>
  </w:footnote>
  <w:footnote w:type="continuationSeparator" w:id="0">
    <w:p w14:paraId="520EFFDB" w14:textId="77777777" w:rsidR="00D2685F" w:rsidRDefault="00D268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152F97"/>
    <w:multiLevelType w:val="hybridMultilevel"/>
    <w:tmpl w:val="F38015CC"/>
    <w:lvl w:ilvl="0" w:tplc="99B676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996E5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38F0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ACE4E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F25BC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F84EC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602D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9C79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F80A1D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2DF25B92"/>
    <w:multiLevelType w:val="hybridMultilevel"/>
    <w:tmpl w:val="61B0F6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1633520"/>
    <w:multiLevelType w:val="multilevel"/>
    <w:tmpl w:val="6FF8E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5F4079"/>
    <w:multiLevelType w:val="multilevel"/>
    <w:tmpl w:val="47864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562E75BE"/>
    <w:multiLevelType w:val="multilevel"/>
    <w:tmpl w:val="1B001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87435186">
    <w:abstractNumId w:val="2"/>
  </w:num>
  <w:num w:numId="2" w16cid:durableId="1833520574">
    <w:abstractNumId w:val="11"/>
  </w:num>
  <w:num w:numId="3" w16cid:durableId="454759610">
    <w:abstractNumId w:val="20"/>
  </w:num>
  <w:num w:numId="4" w16cid:durableId="1269503975">
    <w:abstractNumId w:val="14"/>
  </w:num>
  <w:num w:numId="5" w16cid:durableId="2003850177">
    <w:abstractNumId w:val="9"/>
  </w:num>
  <w:num w:numId="6" w16cid:durableId="1092506087">
    <w:abstractNumId w:val="19"/>
  </w:num>
  <w:num w:numId="7" w16cid:durableId="1231891107">
    <w:abstractNumId w:val="3"/>
  </w:num>
  <w:num w:numId="8" w16cid:durableId="1479103602">
    <w:abstractNumId w:val="18"/>
  </w:num>
  <w:num w:numId="9" w16cid:durableId="1603108079">
    <w:abstractNumId w:val="12"/>
  </w:num>
  <w:num w:numId="10" w16cid:durableId="1106078414">
    <w:abstractNumId w:val="5"/>
  </w:num>
  <w:num w:numId="11" w16cid:durableId="642008821">
    <w:abstractNumId w:val="6"/>
  </w:num>
  <w:num w:numId="12" w16cid:durableId="210583987">
    <w:abstractNumId w:val="10"/>
  </w:num>
  <w:num w:numId="13" w16cid:durableId="1283339603">
    <w:abstractNumId w:val="17"/>
  </w:num>
  <w:num w:numId="14" w16cid:durableId="212691459">
    <w:abstractNumId w:val="4"/>
  </w:num>
  <w:num w:numId="15" w16cid:durableId="564074220">
    <w:abstractNumId w:val="0"/>
  </w:num>
  <w:num w:numId="16" w16cid:durableId="252593833">
    <w:abstractNumId w:val="7"/>
  </w:num>
  <w:num w:numId="17" w16cid:durableId="802769687">
    <w:abstractNumId w:val="8"/>
  </w:num>
  <w:num w:numId="18" w16cid:durableId="1753113790">
    <w:abstractNumId w:val="1"/>
  </w:num>
  <w:num w:numId="19" w16cid:durableId="1270166761">
    <w:abstractNumId w:val="16"/>
  </w:num>
  <w:num w:numId="20" w16cid:durableId="1157114987">
    <w:abstractNumId w:val="13"/>
  </w:num>
  <w:num w:numId="21" w16cid:durableId="48617387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041D6"/>
    <w:rsid w:val="00011666"/>
    <w:rsid w:val="0001362F"/>
    <w:rsid w:val="0001642A"/>
    <w:rsid w:val="00026B02"/>
    <w:rsid w:val="0003735E"/>
    <w:rsid w:val="000376F8"/>
    <w:rsid w:val="00073BF5"/>
    <w:rsid w:val="000822E5"/>
    <w:rsid w:val="000971FC"/>
    <w:rsid w:val="000972A2"/>
    <w:rsid w:val="000A2A3A"/>
    <w:rsid w:val="000A492A"/>
    <w:rsid w:val="000B5966"/>
    <w:rsid w:val="000D2F80"/>
    <w:rsid w:val="000E413A"/>
    <w:rsid w:val="000F5AA3"/>
    <w:rsid w:val="00100396"/>
    <w:rsid w:val="00100B5C"/>
    <w:rsid w:val="00103507"/>
    <w:rsid w:val="001106E9"/>
    <w:rsid w:val="00124CA5"/>
    <w:rsid w:val="00134F77"/>
    <w:rsid w:val="00147BB8"/>
    <w:rsid w:val="00152E9D"/>
    <w:rsid w:val="00154487"/>
    <w:rsid w:val="00170F4B"/>
    <w:rsid w:val="0017512A"/>
    <w:rsid w:val="001965EF"/>
    <w:rsid w:val="00196958"/>
    <w:rsid w:val="001A1E39"/>
    <w:rsid w:val="001A24F3"/>
    <w:rsid w:val="001B405C"/>
    <w:rsid w:val="001B431D"/>
    <w:rsid w:val="001B5F45"/>
    <w:rsid w:val="001B75FB"/>
    <w:rsid w:val="001E1050"/>
    <w:rsid w:val="001E1E1F"/>
    <w:rsid w:val="001E2007"/>
    <w:rsid w:val="001E57C1"/>
    <w:rsid w:val="001E5EC8"/>
    <w:rsid w:val="001F07EF"/>
    <w:rsid w:val="001F50B6"/>
    <w:rsid w:val="001F6D7A"/>
    <w:rsid w:val="002262D6"/>
    <w:rsid w:val="002268D8"/>
    <w:rsid w:val="0022746E"/>
    <w:rsid w:val="00235F71"/>
    <w:rsid w:val="002444CA"/>
    <w:rsid w:val="00260DE6"/>
    <w:rsid w:val="00263620"/>
    <w:rsid w:val="00273FEE"/>
    <w:rsid w:val="0028204E"/>
    <w:rsid w:val="0028591B"/>
    <w:rsid w:val="00287F88"/>
    <w:rsid w:val="00291841"/>
    <w:rsid w:val="002C449B"/>
    <w:rsid w:val="002C6040"/>
    <w:rsid w:val="002D5B3F"/>
    <w:rsid w:val="002E1F43"/>
    <w:rsid w:val="002E272E"/>
    <w:rsid w:val="002F39D3"/>
    <w:rsid w:val="002F5778"/>
    <w:rsid w:val="003007D6"/>
    <w:rsid w:val="00303100"/>
    <w:rsid w:val="003223E0"/>
    <w:rsid w:val="00325C90"/>
    <w:rsid w:val="0033749D"/>
    <w:rsid w:val="003414BA"/>
    <w:rsid w:val="00352C4A"/>
    <w:rsid w:val="00362560"/>
    <w:rsid w:val="00367C88"/>
    <w:rsid w:val="003732FD"/>
    <w:rsid w:val="003753B2"/>
    <w:rsid w:val="00375D63"/>
    <w:rsid w:val="00376559"/>
    <w:rsid w:val="00382BAA"/>
    <w:rsid w:val="00384D73"/>
    <w:rsid w:val="00386EE1"/>
    <w:rsid w:val="00393EB6"/>
    <w:rsid w:val="003A3CE5"/>
    <w:rsid w:val="003B366F"/>
    <w:rsid w:val="003B3F9D"/>
    <w:rsid w:val="003B6C95"/>
    <w:rsid w:val="003B6D10"/>
    <w:rsid w:val="003D7F0B"/>
    <w:rsid w:val="003E3954"/>
    <w:rsid w:val="003E5751"/>
    <w:rsid w:val="004046A9"/>
    <w:rsid w:val="00404C50"/>
    <w:rsid w:val="00423934"/>
    <w:rsid w:val="00426244"/>
    <w:rsid w:val="00470A38"/>
    <w:rsid w:val="00476AA2"/>
    <w:rsid w:val="004874DE"/>
    <w:rsid w:val="004A0251"/>
    <w:rsid w:val="004B3481"/>
    <w:rsid w:val="004B5334"/>
    <w:rsid w:val="004B6C14"/>
    <w:rsid w:val="004C4F19"/>
    <w:rsid w:val="004D5E9B"/>
    <w:rsid w:val="004D63D9"/>
    <w:rsid w:val="004E6585"/>
    <w:rsid w:val="004F6BAD"/>
    <w:rsid w:val="0050249F"/>
    <w:rsid w:val="00522080"/>
    <w:rsid w:val="00524566"/>
    <w:rsid w:val="005249C5"/>
    <w:rsid w:val="00530BEF"/>
    <w:rsid w:val="00552351"/>
    <w:rsid w:val="00553B4B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2BD7"/>
    <w:rsid w:val="005F3A53"/>
    <w:rsid w:val="005F68E7"/>
    <w:rsid w:val="006062A3"/>
    <w:rsid w:val="00610E08"/>
    <w:rsid w:val="006140BF"/>
    <w:rsid w:val="006161BE"/>
    <w:rsid w:val="00620787"/>
    <w:rsid w:val="00632434"/>
    <w:rsid w:val="0063478F"/>
    <w:rsid w:val="00644256"/>
    <w:rsid w:val="00645ECE"/>
    <w:rsid w:val="00661D6F"/>
    <w:rsid w:val="006628E9"/>
    <w:rsid w:val="0066725E"/>
    <w:rsid w:val="006716C7"/>
    <w:rsid w:val="00681208"/>
    <w:rsid w:val="00681FA9"/>
    <w:rsid w:val="00691EA9"/>
    <w:rsid w:val="006934D4"/>
    <w:rsid w:val="006A0257"/>
    <w:rsid w:val="006A6DC3"/>
    <w:rsid w:val="006C1480"/>
    <w:rsid w:val="006D49ED"/>
    <w:rsid w:val="006D55CE"/>
    <w:rsid w:val="006D637A"/>
    <w:rsid w:val="006D6B5E"/>
    <w:rsid w:val="006D6F24"/>
    <w:rsid w:val="006E3E4E"/>
    <w:rsid w:val="006F45BF"/>
    <w:rsid w:val="006F60E0"/>
    <w:rsid w:val="00702F71"/>
    <w:rsid w:val="00706A9A"/>
    <w:rsid w:val="007366DF"/>
    <w:rsid w:val="00757839"/>
    <w:rsid w:val="00760BBC"/>
    <w:rsid w:val="00764B0C"/>
    <w:rsid w:val="00770C81"/>
    <w:rsid w:val="00784F0D"/>
    <w:rsid w:val="00791024"/>
    <w:rsid w:val="00793F0A"/>
    <w:rsid w:val="007A2657"/>
    <w:rsid w:val="007A2DA3"/>
    <w:rsid w:val="007A41F3"/>
    <w:rsid w:val="007B20A7"/>
    <w:rsid w:val="007C682C"/>
    <w:rsid w:val="007D2385"/>
    <w:rsid w:val="007D3709"/>
    <w:rsid w:val="007E6F99"/>
    <w:rsid w:val="007E7B1B"/>
    <w:rsid w:val="007F214F"/>
    <w:rsid w:val="00800069"/>
    <w:rsid w:val="008042F0"/>
    <w:rsid w:val="008310A0"/>
    <w:rsid w:val="00835D29"/>
    <w:rsid w:val="00842E7F"/>
    <w:rsid w:val="00851859"/>
    <w:rsid w:val="00852933"/>
    <w:rsid w:val="00854DB5"/>
    <w:rsid w:val="008566E5"/>
    <w:rsid w:val="008566FE"/>
    <w:rsid w:val="00865B46"/>
    <w:rsid w:val="00866A6D"/>
    <w:rsid w:val="00896134"/>
    <w:rsid w:val="008A62BC"/>
    <w:rsid w:val="008B43E7"/>
    <w:rsid w:val="008B66BB"/>
    <w:rsid w:val="008D1232"/>
    <w:rsid w:val="008D763F"/>
    <w:rsid w:val="008E7352"/>
    <w:rsid w:val="008F036F"/>
    <w:rsid w:val="008F1308"/>
    <w:rsid w:val="008F6860"/>
    <w:rsid w:val="008F78C2"/>
    <w:rsid w:val="00904568"/>
    <w:rsid w:val="00911394"/>
    <w:rsid w:val="0092361C"/>
    <w:rsid w:val="00923EF2"/>
    <w:rsid w:val="00926D25"/>
    <w:rsid w:val="00926E9D"/>
    <w:rsid w:val="00932C6E"/>
    <w:rsid w:val="00933F10"/>
    <w:rsid w:val="009346CA"/>
    <w:rsid w:val="009433C5"/>
    <w:rsid w:val="00965881"/>
    <w:rsid w:val="009871FF"/>
    <w:rsid w:val="00987975"/>
    <w:rsid w:val="00990799"/>
    <w:rsid w:val="00995D51"/>
    <w:rsid w:val="009A0631"/>
    <w:rsid w:val="009B10ED"/>
    <w:rsid w:val="009B1B43"/>
    <w:rsid w:val="009B7655"/>
    <w:rsid w:val="009C0CF5"/>
    <w:rsid w:val="009D3EA4"/>
    <w:rsid w:val="009D649C"/>
    <w:rsid w:val="009E4559"/>
    <w:rsid w:val="009E4BC1"/>
    <w:rsid w:val="009F5CB2"/>
    <w:rsid w:val="00A03BB8"/>
    <w:rsid w:val="00A06F8B"/>
    <w:rsid w:val="00A3505D"/>
    <w:rsid w:val="00A4036F"/>
    <w:rsid w:val="00A406E5"/>
    <w:rsid w:val="00A45FA0"/>
    <w:rsid w:val="00A4641C"/>
    <w:rsid w:val="00A55798"/>
    <w:rsid w:val="00A55876"/>
    <w:rsid w:val="00A61CB4"/>
    <w:rsid w:val="00A67FB1"/>
    <w:rsid w:val="00A85BFE"/>
    <w:rsid w:val="00AA4930"/>
    <w:rsid w:val="00AB6FE7"/>
    <w:rsid w:val="00AB7AD7"/>
    <w:rsid w:val="00AC2594"/>
    <w:rsid w:val="00AC5F32"/>
    <w:rsid w:val="00AD2430"/>
    <w:rsid w:val="00AE41A6"/>
    <w:rsid w:val="00AF0E34"/>
    <w:rsid w:val="00AF271D"/>
    <w:rsid w:val="00AF56C2"/>
    <w:rsid w:val="00B004E6"/>
    <w:rsid w:val="00B0744D"/>
    <w:rsid w:val="00B41836"/>
    <w:rsid w:val="00B50EA8"/>
    <w:rsid w:val="00B64082"/>
    <w:rsid w:val="00B72325"/>
    <w:rsid w:val="00B81AD3"/>
    <w:rsid w:val="00B829D8"/>
    <w:rsid w:val="00B84B5B"/>
    <w:rsid w:val="00B86446"/>
    <w:rsid w:val="00BA1176"/>
    <w:rsid w:val="00BA5017"/>
    <w:rsid w:val="00BA5A45"/>
    <w:rsid w:val="00BE0B01"/>
    <w:rsid w:val="00BE79C7"/>
    <w:rsid w:val="00BF3CB5"/>
    <w:rsid w:val="00C01A3F"/>
    <w:rsid w:val="00C073F1"/>
    <w:rsid w:val="00C1285B"/>
    <w:rsid w:val="00C1361B"/>
    <w:rsid w:val="00C14E1F"/>
    <w:rsid w:val="00C17314"/>
    <w:rsid w:val="00C31591"/>
    <w:rsid w:val="00C315AF"/>
    <w:rsid w:val="00C32647"/>
    <w:rsid w:val="00C36D9A"/>
    <w:rsid w:val="00C44A72"/>
    <w:rsid w:val="00C61FC2"/>
    <w:rsid w:val="00C6338B"/>
    <w:rsid w:val="00C705F9"/>
    <w:rsid w:val="00C80F0F"/>
    <w:rsid w:val="00C8667A"/>
    <w:rsid w:val="00C93BCB"/>
    <w:rsid w:val="00CB1FD6"/>
    <w:rsid w:val="00CC241A"/>
    <w:rsid w:val="00CE4035"/>
    <w:rsid w:val="00CE65AB"/>
    <w:rsid w:val="00CF4266"/>
    <w:rsid w:val="00D02C89"/>
    <w:rsid w:val="00D22D9C"/>
    <w:rsid w:val="00D241F1"/>
    <w:rsid w:val="00D2685F"/>
    <w:rsid w:val="00D275CB"/>
    <w:rsid w:val="00D30DFA"/>
    <w:rsid w:val="00D31978"/>
    <w:rsid w:val="00D463A5"/>
    <w:rsid w:val="00D4710D"/>
    <w:rsid w:val="00D47D25"/>
    <w:rsid w:val="00D56F53"/>
    <w:rsid w:val="00D62ACD"/>
    <w:rsid w:val="00D646BE"/>
    <w:rsid w:val="00D72B06"/>
    <w:rsid w:val="00D83652"/>
    <w:rsid w:val="00DA36EE"/>
    <w:rsid w:val="00DB116D"/>
    <w:rsid w:val="00DC7CDD"/>
    <w:rsid w:val="00DD17CC"/>
    <w:rsid w:val="00DE217A"/>
    <w:rsid w:val="00DF321B"/>
    <w:rsid w:val="00E05287"/>
    <w:rsid w:val="00E230E0"/>
    <w:rsid w:val="00E45034"/>
    <w:rsid w:val="00E51AAC"/>
    <w:rsid w:val="00E5293F"/>
    <w:rsid w:val="00E6062B"/>
    <w:rsid w:val="00E66CC0"/>
    <w:rsid w:val="00E728A9"/>
    <w:rsid w:val="00E77EC9"/>
    <w:rsid w:val="00E807D9"/>
    <w:rsid w:val="00E901A0"/>
    <w:rsid w:val="00E96FD1"/>
    <w:rsid w:val="00EA0F4E"/>
    <w:rsid w:val="00EA295B"/>
    <w:rsid w:val="00EA3B9B"/>
    <w:rsid w:val="00EA6801"/>
    <w:rsid w:val="00EB1EA3"/>
    <w:rsid w:val="00EB4F96"/>
    <w:rsid w:val="00ED7072"/>
    <w:rsid w:val="00EE3132"/>
    <w:rsid w:val="00EE3D9D"/>
    <w:rsid w:val="00EE6F25"/>
    <w:rsid w:val="00EF170B"/>
    <w:rsid w:val="00F02126"/>
    <w:rsid w:val="00F03D85"/>
    <w:rsid w:val="00F07C8C"/>
    <w:rsid w:val="00F217F6"/>
    <w:rsid w:val="00F249F1"/>
    <w:rsid w:val="00F25B9D"/>
    <w:rsid w:val="00F2664E"/>
    <w:rsid w:val="00F31163"/>
    <w:rsid w:val="00F31C04"/>
    <w:rsid w:val="00F442A7"/>
    <w:rsid w:val="00F57A89"/>
    <w:rsid w:val="00F61A20"/>
    <w:rsid w:val="00F63DD9"/>
    <w:rsid w:val="00F67644"/>
    <w:rsid w:val="00F73FDB"/>
    <w:rsid w:val="00F8381F"/>
    <w:rsid w:val="00FA04CD"/>
    <w:rsid w:val="00FA25F5"/>
    <w:rsid w:val="00FA2810"/>
    <w:rsid w:val="00FA68F8"/>
    <w:rsid w:val="00FB0093"/>
    <w:rsid w:val="00FB1DC0"/>
    <w:rsid w:val="00FB3B4E"/>
    <w:rsid w:val="00FB4521"/>
    <w:rsid w:val="00FB4F84"/>
    <w:rsid w:val="00FB5CF8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56720F3"/>
  <w15:docId w15:val="{CF46A7DC-82B3-4533-8A52-03F24EB05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normaltextrun">
    <w:name w:val="normaltextrun"/>
    <w:basedOn w:val="DefaultParagraphFont"/>
    <w:rsid w:val="001E5EC8"/>
  </w:style>
  <w:style w:type="character" w:customStyle="1" w:styleId="eop">
    <w:name w:val="eop"/>
    <w:basedOn w:val="DefaultParagraphFont"/>
    <w:rsid w:val="00A557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42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CFEAC-3AE6-4C35-BB8F-628598BBB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2</TotalTime>
  <Pages>11</Pages>
  <Words>4766</Words>
  <Characters>27170</Characters>
  <Application>Microsoft Office Word</Application>
  <DocSecurity>0</DocSecurity>
  <Lines>226</Lines>
  <Paragraphs>63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GA36c Lefel 6</vt:lpstr>
      <vt:lpstr/>
    </vt:vector>
  </TitlesOfParts>
  <Company>S.I.H.E.</Company>
  <LinksUpToDate>false</LinksUpToDate>
  <CharactersWithSpaces>31873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Lefel 6</dc:title>
  <dc:creator>fad-lc</dc:creator>
  <dc:description>Awst 2018</dc:description>
  <cp:lastModifiedBy>Helen A Griffiths</cp:lastModifiedBy>
  <cp:revision>4</cp:revision>
  <cp:lastPrinted>2014-10-10T07:42:00Z</cp:lastPrinted>
  <dcterms:created xsi:type="dcterms:W3CDTF">2026-06-04T14:46:00Z</dcterms:created>
  <dcterms:modified xsi:type="dcterms:W3CDTF">2026-06-05T13:30:00Z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