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41"/>
        <w:tblW w:w="0" w:type="auto"/>
        <w:tblLayout w:type="fixed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76C3401D"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4D3377B8" w:rsidR="00F9055E" w:rsidRPr="0020602E" w:rsidRDefault="00CA0EB2" w:rsidP="008F758B">
            <w:pPr>
              <w:rPr>
                <w:b/>
                <w:bCs/>
                <w:szCs w:val="28"/>
              </w:rPr>
            </w:pPr>
            <w:r w:rsidRPr="00CA0EB2">
              <w:rPr>
                <w:b/>
                <w:bCs/>
                <w:szCs w:val="28"/>
                <w:lang w:val="cy-GB"/>
              </w:rPr>
              <w:t xml:space="preserve">Darpar athro: 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122A6C" w:rsidRDefault="00F9055E" w:rsidP="008F758B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50C8" w14:textId="5E3B9515" w:rsidR="00F9055E" w:rsidRPr="0020602E" w:rsidRDefault="00CA0EB2" w:rsidP="008F758B">
            <w:pPr>
              <w:rPr>
                <w:b/>
                <w:bCs/>
              </w:rPr>
            </w:pPr>
            <w:r w:rsidRPr="00CA0EB2">
              <w:rPr>
                <w:b/>
                <w:bCs/>
                <w:lang w:val="cy-GB"/>
              </w:rPr>
              <w:t xml:space="preserve">Dosbarth / Grŵp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122A6C" w:rsidRDefault="00F9055E" w:rsidP="008F758B">
            <w:pPr>
              <w:rPr>
                <w:sz w:val="28"/>
                <w:szCs w:val="28"/>
              </w:rPr>
            </w:pPr>
          </w:p>
        </w:tc>
      </w:tr>
      <w:tr w:rsidR="00F9055E" w:rsidRPr="00122A6C" w14:paraId="6793B9EB" w14:textId="77777777" w:rsidTr="76C3401D"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4B10BD7" w:rsidR="00F9055E" w:rsidRPr="0020602E" w:rsidRDefault="00CA0EB2" w:rsidP="008F758B">
            <w:pPr>
              <w:rPr>
                <w:b/>
                <w:bCs/>
                <w:szCs w:val="28"/>
              </w:rPr>
            </w:pPr>
            <w:proofErr w:type="spellStart"/>
            <w:r w:rsidRPr="00CA0EB2">
              <w:rPr>
                <w:b/>
                <w:bCs/>
                <w:szCs w:val="28"/>
                <w:lang w:val="cy-GB"/>
              </w:rPr>
              <w:t>MDPh</w:t>
            </w:r>
            <w:proofErr w:type="spellEnd"/>
            <w:r w:rsidRPr="00CA0EB2">
              <w:rPr>
                <w:b/>
                <w:bCs/>
                <w:szCs w:val="28"/>
                <w:lang w:val="cy-GB"/>
              </w:rPr>
              <w:t xml:space="preserve">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008F758B">
            <w:pPr>
              <w:rPr>
                <w:sz w:val="22"/>
                <w:szCs w:val="22"/>
              </w:rPr>
            </w:pPr>
          </w:p>
          <w:p w14:paraId="1AEB9A5E" w14:textId="2BF4637D" w:rsidR="006C6BD5" w:rsidRPr="00122A6C" w:rsidRDefault="006C6BD5" w:rsidP="008F758B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</w:tcPr>
          <w:p w14:paraId="5B8DD6BF" w14:textId="38DA102D" w:rsidR="00F9055E" w:rsidRPr="0020602E" w:rsidRDefault="00CA0EB2" w:rsidP="008F758B">
            <w:pPr>
              <w:rPr>
                <w:b/>
                <w:bCs/>
              </w:rPr>
            </w:pPr>
            <w:r w:rsidRPr="00F645E6">
              <w:rPr>
                <w:b/>
                <w:bCs/>
                <w:lang w:val="cy-GB"/>
              </w:rPr>
              <w:t xml:space="preserve">Dyddiad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(sylwer y gall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y sesiwn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 xml:space="preserve">hon fod yn </w:t>
            </w:r>
            <w:r w:rsidR="002C4F50">
              <w:rPr>
                <w:i/>
                <w:iCs/>
                <w:sz w:val="20"/>
                <w:szCs w:val="20"/>
                <w:lang w:val="cy-GB"/>
              </w:rPr>
              <w:t xml:space="preserve">un </w:t>
            </w:r>
            <w:r w:rsidRPr="00F645E6">
              <w:rPr>
                <w:i/>
                <w:iCs/>
                <w:sz w:val="20"/>
                <w:szCs w:val="20"/>
                <w:lang w:val="cy-GB"/>
              </w:rPr>
              <w:t>barhaus)</w:t>
            </w:r>
            <w:r w:rsidRPr="00F645E6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8F758B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76C3401D">
        <w:tc>
          <w:tcPr>
            <w:tcW w:w="3646" w:type="dxa"/>
            <w:shd w:val="clear" w:color="auto" w:fill="94BAD6"/>
          </w:tcPr>
          <w:p w14:paraId="29504F34" w14:textId="689E0411" w:rsidR="00F9055E" w:rsidRPr="0020602E" w:rsidRDefault="00F645E6" w:rsidP="008F758B">
            <w:pPr>
              <w:rPr>
                <w:i/>
                <w:iCs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â’r Cwricwlwm </w:t>
            </w:r>
            <w:r w:rsidRPr="0020656A">
              <w:rPr>
                <w:sz w:val="20"/>
                <w:szCs w:val="20"/>
                <w:lang w:val="cy-GB"/>
              </w:rPr>
              <w:t xml:space="preserve">(Datganiadau o’r Hyn sy’n Bwysig, </w:t>
            </w:r>
            <w:r w:rsidRPr="0020656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Disgrifiadau dysgu</w:t>
            </w:r>
            <w:r w:rsidRPr="0020656A">
              <w:rPr>
                <w:sz w:val="20"/>
                <w:szCs w:val="20"/>
                <w:lang w:val="cy-GB"/>
              </w:rPr>
              <w:t>, y cwricwlwm ‘blaenorol’...)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EB5CD5" w:rsidRDefault="00F9055E" w:rsidP="008F758B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76C3401D">
        <w:tc>
          <w:tcPr>
            <w:tcW w:w="3646" w:type="dxa"/>
            <w:shd w:val="clear" w:color="auto" w:fill="94BAD6"/>
          </w:tcPr>
          <w:p w14:paraId="03191400" w14:textId="05F34D68" w:rsidR="00C06A7C" w:rsidRPr="0020602E" w:rsidRDefault="0020656A" w:rsidP="008F758B">
            <w:pPr>
              <w:rPr>
                <w:i/>
                <w:iCs/>
                <w:sz w:val="22"/>
                <w:szCs w:val="22"/>
              </w:rPr>
            </w:pPr>
            <w:r w:rsidRPr="0020656A">
              <w:rPr>
                <w:b/>
                <w:bCs/>
                <w:lang w:val="cy-GB"/>
              </w:rPr>
              <w:t xml:space="preserve">Cysylltiadau ystyrlon </w:t>
            </w:r>
            <w:r w:rsidR="00C23C1B">
              <w:rPr>
                <w:b/>
                <w:bCs/>
                <w:lang w:val="cy-GB"/>
              </w:rPr>
              <w:t xml:space="preserve">ar draws y </w:t>
            </w:r>
            <w:r w:rsidRPr="0020656A">
              <w:rPr>
                <w:b/>
                <w:bCs/>
                <w:lang w:val="cy-GB"/>
              </w:rPr>
              <w:t xml:space="preserve">Cwricwlwm </w:t>
            </w:r>
            <w:r w:rsidRPr="0020656A">
              <w:rPr>
                <w:sz w:val="20"/>
                <w:szCs w:val="20"/>
                <w:lang w:val="cy-GB"/>
              </w:rPr>
              <w:t xml:space="preserve">(Cysylltiadau â </w:t>
            </w:r>
            <w:proofErr w:type="spellStart"/>
            <w:r w:rsidRPr="0020656A">
              <w:rPr>
                <w:sz w:val="20"/>
                <w:szCs w:val="20"/>
                <w:lang w:val="cy-GB"/>
              </w:rPr>
              <w:t>MDPhau</w:t>
            </w:r>
            <w:proofErr w:type="spellEnd"/>
            <w:r w:rsidRPr="0020656A">
              <w:rPr>
                <w:sz w:val="20"/>
                <w:szCs w:val="20"/>
                <w:lang w:val="cy-GB"/>
              </w:rPr>
              <w:t xml:space="preserve"> eraill neu’r </w:t>
            </w:r>
            <w:hyperlink r:id="rId11" w:anchor="overview">
              <w:r w:rsidRPr="0020656A">
                <w:rPr>
                  <w:rStyle w:val="Hyperlink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EB5CD5" w:rsidRDefault="00F9055E" w:rsidP="008F758B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76C3401D">
        <w:tc>
          <w:tcPr>
            <w:tcW w:w="14590" w:type="dxa"/>
            <w:gridSpan w:val="4"/>
          </w:tcPr>
          <w:p w14:paraId="01B912C4" w14:textId="6816387F" w:rsidR="00F9055E" w:rsidRPr="0020602E" w:rsidRDefault="0020656A" w:rsidP="008F758B">
            <w:r w:rsidRPr="0020656A">
              <w:rPr>
                <w:b/>
                <w:bCs/>
                <w:lang w:val="cy-GB"/>
              </w:rPr>
              <w:t xml:space="preserve">Targedau Personol </w:t>
            </w:r>
            <w:r w:rsidRPr="0020656A">
              <w:rPr>
                <w:rFonts w:eastAsiaTheme="minorEastAsia"/>
                <w:sz w:val="20"/>
                <w:szCs w:val="20"/>
                <w:lang w:val="cy-GB"/>
              </w:rPr>
              <w:t>(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targedau a’r effaith ganlyniad</w:t>
            </w:r>
            <w:r w:rsidR="008C29BD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ol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 ar ddysgu – cyfeiriwch at unrhyw dargedau sydd wedi’u nodi </w:t>
            </w:r>
            <w:r w:rsidR="004031B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yn y 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 xml:space="preserve">dyddlyfr dysgu neu gyfarfod adfyfyrio wythnosol a disgrifiwch yr effaith a ddymunir ar </w:t>
            </w:r>
            <w:r w:rsidR="009A16E3"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ddysgu</w:t>
            </w:r>
            <w:r w:rsidRPr="0020656A">
              <w:rPr>
                <w:rFonts w:eastAsiaTheme="minorEastAsia"/>
                <w:color w:val="333333"/>
                <w:sz w:val="20"/>
                <w:szCs w:val="20"/>
                <w:lang w:val="cy-GB"/>
              </w:rPr>
              <w:t>)</w:t>
            </w:r>
          </w:p>
          <w:p w14:paraId="64F3B4B9" w14:textId="4516370C" w:rsidR="00F9055E" w:rsidRPr="00122A6C" w:rsidRDefault="00F9055E" w:rsidP="008F758B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76C3401D">
        <w:tc>
          <w:tcPr>
            <w:tcW w:w="14590" w:type="dxa"/>
            <w:gridSpan w:val="4"/>
            <w:shd w:val="clear" w:color="auto" w:fill="94BAD6"/>
          </w:tcPr>
          <w:p w14:paraId="71FA5F76" w14:textId="1E552B30" w:rsidR="00F9055E" w:rsidRPr="0020602E" w:rsidRDefault="0020656A" w:rsidP="008F758B">
            <w:pPr>
              <w:rPr>
                <w:b/>
                <w:bCs/>
                <w:sz w:val="20"/>
                <w:szCs w:val="20"/>
              </w:rPr>
            </w:pPr>
            <w:r w:rsidRPr="0020656A">
              <w:rPr>
                <w:b/>
                <w:bCs/>
                <w:lang w:val="cy-GB"/>
              </w:rPr>
              <w:t>Bwriad Dysgu</w:t>
            </w:r>
          </w:p>
          <w:p w14:paraId="2D2D2CD3" w14:textId="48CEE40E" w:rsidR="00F9055E" w:rsidRPr="0020602E" w:rsidRDefault="0020656A" w:rsidP="008F758B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raeddadwy </w:t>
            </w:r>
            <w:r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ac yn fesuradwy.’</w:t>
            </w:r>
            <w:r w:rsidR="057AAE8F" w:rsidRPr="0020602E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(</w:t>
            </w:r>
            <w:proofErr w:type="spellStart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Crichton</w:t>
            </w:r>
            <w:proofErr w:type="spellEnd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, H., a </w:t>
            </w:r>
            <w:proofErr w:type="spellStart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>Mcdaid</w:t>
            </w:r>
            <w:proofErr w:type="spellEnd"/>
            <w:r w:rsidR="008F758B" w:rsidRPr="008F758B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, A. 2016 t. </w:t>
            </w:r>
            <w:r w:rsidR="008F758B" w:rsidRPr="008F758B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196)</w:t>
            </w:r>
          </w:p>
        </w:tc>
      </w:tr>
      <w:tr w:rsidR="00F9055E" w:rsidRPr="00122A6C" w14:paraId="31A148D2" w14:textId="77777777" w:rsidTr="76C3401D">
        <w:tc>
          <w:tcPr>
            <w:tcW w:w="14590" w:type="dxa"/>
            <w:gridSpan w:val="4"/>
          </w:tcPr>
          <w:p w14:paraId="49FF4419" w14:textId="6E5B73BA" w:rsidR="00F9055E" w:rsidRPr="00122A6C" w:rsidRDefault="00F9055E" w:rsidP="008F758B"/>
          <w:p w14:paraId="60E44E6B" w14:textId="77777777" w:rsidR="00F9055E" w:rsidRPr="00122A6C" w:rsidRDefault="00F9055E" w:rsidP="008F758B">
            <w:pPr>
              <w:rPr>
                <w:szCs w:val="28"/>
              </w:rPr>
            </w:pPr>
          </w:p>
        </w:tc>
      </w:tr>
      <w:tr w:rsidR="00F9055E" w:rsidRPr="00122A6C" w14:paraId="3F6DCFC2" w14:textId="77777777" w:rsidTr="76C3401D">
        <w:tc>
          <w:tcPr>
            <w:tcW w:w="14590" w:type="dxa"/>
            <w:gridSpan w:val="4"/>
            <w:shd w:val="clear" w:color="auto" w:fill="94BAD6"/>
          </w:tcPr>
          <w:p w14:paraId="37D438CE" w14:textId="2D54D801" w:rsidR="00F9055E" w:rsidRPr="00122A6C" w:rsidRDefault="008F758B" w:rsidP="008F758B">
            <w:pPr>
              <w:rPr>
                <w:b/>
                <w:bCs/>
                <w:sz w:val="20"/>
                <w:szCs w:val="20"/>
              </w:rPr>
            </w:pPr>
            <w:r w:rsidRPr="008F758B">
              <w:rPr>
                <w:b/>
                <w:bCs/>
                <w:lang w:val="cy-GB"/>
              </w:rPr>
              <w:t>Meini prawf llwyddiant</w:t>
            </w:r>
            <w:r w:rsidR="00F9055E" w:rsidRPr="0020602E">
              <w:rPr>
                <w:b/>
                <w:bCs/>
              </w:rPr>
              <w:t xml:space="preserve"> </w:t>
            </w:r>
          </w:p>
          <w:p w14:paraId="6393FD6B" w14:textId="3B5CC8AE" w:rsidR="00F757F3" w:rsidRPr="0020602E" w:rsidRDefault="008F758B" w:rsidP="008F758B">
            <w:pPr>
              <w:rPr>
                <w:i/>
                <w:iCs/>
                <w:sz w:val="20"/>
                <w:szCs w:val="20"/>
              </w:rPr>
            </w:pPr>
            <w:r w:rsidRPr="008F758B">
              <w:rPr>
                <w:i/>
                <w:iCs/>
                <w:sz w:val="20"/>
                <w:szCs w:val="20"/>
                <w:lang w:val="cy-GB"/>
              </w:rPr>
              <w:t>Yr hyn mae angen i’r disgyblion ei ddangos i fodloni’r Bwriad Dysgu yn llw</w:t>
            </w:r>
            <w:r w:rsidR="004031BA">
              <w:rPr>
                <w:i/>
                <w:iCs/>
                <w:sz w:val="20"/>
                <w:szCs w:val="20"/>
                <w:lang w:val="cy-GB"/>
              </w:rPr>
              <w:t>yddiannus</w:t>
            </w:r>
            <w:r w:rsidRPr="008F758B">
              <w:rPr>
                <w:i/>
                <w:iCs/>
                <w:sz w:val="20"/>
                <w:szCs w:val="20"/>
                <w:lang w:val="cy-GB"/>
              </w:rPr>
              <w:t>.</w:t>
            </w:r>
          </w:p>
        </w:tc>
      </w:tr>
      <w:tr w:rsidR="00F9055E" w:rsidRPr="00122A6C" w14:paraId="732182D7" w14:textId="77777777" w:rsidTr="76C3401D">
        <w:trPr>
          <w:trHeight w:val="699"/>
        </w:trPr>
        <w:tc>
          <w:tcPr>
            <w:tcW w:w="14590" w:type="dxa"/>
            <w:gridSpan w:val="4"/>
          </w:tcPr>
          <w:p w14:paraId="087D5B07" w14:textId="3FDEA72F" w:rsidR="00F9055E" w:rsidRPr="00122A6C" w:rsidRDefault="00F9055E" w:rsidP="655CCF3C"/>
          <w:p w14:paraId="776830B5" w14:textId="20C16913" w:rsidR="00F9055E" w:rsidRPr="00122A6C" w:rsidRDefault="00F9055E" w:rsidP="655CCF3C"/>
        </w:tc>
      </w:tr>
      <w:tr w:rsidR="00F9055E" w:rsidRPr="00122A6C" w14:paraId="6336D857" w14:textId="77777777" w:rsidTr="76C3401D">
        <w:tc>
          <w:tcPr>
            <w:tcW w:w="14590" w:type="dxa"/>
            <w:gridSpan w:val="4"/>
            <w:shd w:val="clear" w:color="auto" w:fill="94BAD6"/>
          </w:tcPr>
          <w:p w14:paraId="63B5490F" w14:textId="147CF2E7" w:rsidR="00F9055E" w:rsidRPr="0020602E" w:rsidRDefault="008F758B" w:rsidP="008F758B">
            <w:pPr>
              <w:rPr>
                <w:rFonts w:cstheme="minorHAnsi"/>
                <w:b/>
                <w:bCs/>
              </w:rPr>
            </w:pPr>
            <w:r w:rsidRPr="008F758B">
              <w:rPr>
                <w:rFonts w:cstheme="minorHAnsi"/>
                <w:b/>
                <w:bCs/>
                <w:lang w:val="cy-GB"/>
              </w:rPr>
              <w:t>Cynllunio ar gyfer camsyniadau:</w:t>
            </w:r>
          </w:p>
          <w:p w14:paraId="7EF0493E" w14:textId="67B3F9B8" w:rsidR="00F9055E" w:rsidRPr="0020602E" w:rsidRDefault="008F758B" w:rsidP="008F758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Defnyddiwch yr adran hon i ragweld gwallau a </w:t>
            </w:r>
            <w:proofErr w:type="spellStart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chamddealltwriaethau</w:t>
            </w:r>
            <w:proofErr w:type="spellEnd"/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 disgyblion a’r ymatebion yr ydych yn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bwriadu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eu </w:t>
            </w:r>
            <w:r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 xml:space="preserve">rhoi </w:t>
            </w:r>
            <w:r w:rsidRPr="008F758B">
              <w:rPr>
                <w:i/>
                <w:iCs/>
                <w:color w:val="000000" w:themeColor="text1"/>
                <w:sz w:val="20"/>
                <w:szCs w:val="20"/>
                <w:lang w:val="cy-GB"/>
              </w:rPr>
              <w:t>iddynt.</w:t>
            </w:r>
          </w:p>
        </w:tc>
      </w:tr>
      <w:tr w:rsidR="00F9055E" w:rsidRPr="00122A6C" w14:paraId="35928AF0" w14:textId="77777777" w:rsidTr="76C3401D">
        <w:trPr>
          <w:trHeight w:val="703"/>
        </w:trPr>
        <w:tc>
          <w:tcPr>
            <w:tcW w:w="14590" w:type="dxa"/>
            <w:gridSpan w:val="4"/>
          </w:tcPr>
          <w:p w14:paraId="675A42A2" w14:textId="77777777" w:rsidR="00F9055E" w:rsidRDefault="00F9055E" w:rsidP="655CCF3C"/>
          <w:p w14:paraId="028E37DF" w14:textId="77777777" w:rsidR="00C707C1" w:rsidRDefault="00C707C1" w:rsidP="655CCF3C"/>
          <w:p w14:paraId="5C4DE572" w14:textId="77777777" w:rsidR="00C707C1" w:rsidRDefault="00C707C1" w:rsidP="655CCF3C"/>
          <w:p w14:paraId="2999C5E9" w14:textId="77777777" w:rsidR="00C707C1" w:rsidRDefault="00C707C1" w:rsidP="655CCF3C"/>
          <w:p w14:paraId="3A4EAF4B" w14:textId="77777777" w:rsidR="00C707C1" w:rsidRDefault="00C707C1" w:rsidP="655CCF3C"/>
          <w:p w14:paraId="2E595EB1" w14:textId="6CFCFC95" w:rsidR="00C707C1" w:rsidRPr="00122A6C" w:rsidRDefault="00C707C1" w:rsidP="655CCF3C"/>
        </w:tc>
      </w:tr>
      <w:tr w:rsidR="3820E4E0" w14:paraId="467E5055" w14:textId="77777777" w:rsidTr="76C3401D">
        <w:trPr>
          <w:trHeight w:val="300"/>
        </w:trPr>
        <w:tc>
          <w:tcPr>
            <w:tcW w:w="14590" w:type="dxa"/>
            <w:gridSpan w:val="4"/>
            <w:shd w:val="clear" w:color="auto" w:fill="94BAD6"/>
          </w:tcPr>
          <w:p w14:paraId="05214AD6" w14:textId="0946B288" w:rsidR="46A50ECD" w:rsidRDefault="46A50ECD" w:rsidP="76C3401D">
            <w:pPr>
              <w:rPr>
                <w:b/>
                <w:bCs/>
                <w:lang w:val="cy-GB"/>
              </w:rPr>
            </w:pPr>
            <w:r w:rsidRPr="76C3401D">
              <w:rPr>
                <w:b/>
                <w:bCs/>
                <w:lang w:val="cy-GB"/>
              </w:rPr>
              <w:lastRenderedPageBreak/>
              <w:t>Strategaethau i gefnogi datblygiad iaith Gymraeg  y dys</w:t>
            </w:r>
            <w:r w:rsidR="2BA9AFB2" w:rsidRPr="76C3401D">
              <w:rPr>
                <w:b/>
                <w:bCs/>
                <w:lang w:val="cy-GB"/>
              </w:rPr>
              <w:t>g</w:t>
            </w:r>
            <w:r w:rsidRPr="76C3401D">
              <w:rPr>
                <w:b/>
                <w:bCs/>
                <w:lang w:val="cy-GB"/>
              </w:rPr>
              <w:t>wyr</w:t>
            </w:r>
          </w:p>
          <w:p w14:paraId="4289992D" w14:textId="1811DAC2" w:rsidR="3820E4E0" w:rsidRDefault="3820E4E0" w:rsidP="3820E4E0"/>
        </w:tc>
      </w:tr>
      <w:tr w:rsidR="3820E4E0" w:rsidRPr="006E3FC6" w14:paraId="3AFD9DAD" w14:textId="77777777" w:rsidTr="76C3401D">
        <w:trPr>
          <w:trHeight w:val="300"/>
        </w:trPr>
        <w:tc>
          <w:tcPr>
            <w:tcW w:w="14590" w:type="dxa"/>
            <w:gridSpan w:val="4"/>
          </w:tcPr>
          <w:p w14:paraId="6479971A" w14:textId="00763DB3" w:rsidR="3820E4E0" w:rsidRDefault="3820E4E0" w:rsidP="655CCF3C">
            <w:pPr>
              <w:shd w:val="clear" w:color="auto" w:fill="F5F5F5"/>
              <w:spacing w:line="14" w:lineRule="auto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cy-GB"/>
              </w:rPr>
            </w:pPr>
          </w:p>
          <w:p w14:paraId="08167180" w14:textId="77777777" w:rsidR="00C707C1" w:rsidRPr="006E3FC6" w:rsidRDefault="00C707C1" w:rsidP="00C707C1">
            <w:pPr>
              <w:rPr>
                <w:lang w:val="cy-GB"/>
              </w:rPr>
            </w:pPr>
            <w:r w:rsidRPr="00C707C1">
              <w:rPr>
                <w:b/>
                <w:bCs/>
                <w:lang w:val="cy-GB"/>
              </w:rPr>
              <w:t>Geirfa allweddol:</w:t>
            </w:r>
            <w:r w:rsidRPr="006E3FC6">
              <w:rPr>
                <w:lang w:val="cy-GB"/>
              </w:rPr>
              <w:t> </w:t>
            </w:r>
          </w:p>
          <w:p w14:paraId="600CF950" w14:textId="77777777" w:rsidR="00C707C1" w:rsidRPr="00C707C1" w:rsidRDefault="00C707C1" w:rsidP="00C707C1">
            <w:pPr>
              <w:rPr>
                <w:lang w:val="cy-GB"/>
              </w:rPr>
            </w:pPr>
            <w:r w:rsidRPr="00C707C1">
              <w:rPr>
                <w:lang w:val="cy-GB"/>
              </w:rPr>
              <w:t> </w:t>
            </w:r>
          </w:p>
          <w:p w14:paraId="6CC56CA5" w14:textId="77777777" w:rsidR="00C707C1" w:rsidRPr="006E3FC6" w:rsidRDefault="00C707C1" w:rsidP="00C707C1">
            <w:pPr>
              <w:rPr>
                <w:lang w:val="cy-GB"/>
              </w:rPr>
            </w:pPr>
            <w:r w:rsidRPr="006E3FC6">
              <w:rPr>
                <w:lang w:val="cy-GB"/>
              </w:rPr>
              <w:t> </w:t>
            </w:r>
          </w:p>
          <w:p w14:paraId="6CE5D612" w14:textId="77777777" w:rsidR="00C707C1" w:rsidRPr="006E3FC6" w:rsidRDefault="00C707C1" w:rsidP="00C707C1">
            <w:pPr>
              <w:rPr>
                <w:lang w:val="cy-GB"/>
              </w:rPr>
            </w:pPr>
            <w:r w:rsidRPr="006E3FC6">
              <w:rPr>
                <w:lang w:val="cy-GB"/>
              </w:rPr>
              <w:t> </w:t>
            </w:r>
            <w:r w:rsidRPr="00C707C1">
              <w:rPr>
                <w:b/>
                <w:bCs/>
                <w:lang w:val="cy-GB"/>
              </w:rPr>
              <w:t>Ffocws iaith:</w:t>
            </w:r>
            <w:r w:rsidRPr="006E3FC6">
              <w:rPr>
                <w:lang w:val="cy-GB"/>
              </w:rPr>
              <w:t> </w:t>
            </w:r>
          </w:p>
          <w:p w14:paraId="4852728A" w14:textId="77777777" w:rsidR="00C707C1" w:rsidRPr="00C707C1" w:rsidRDefault="00C707C1" w:rsidP="00C707C1">
            <w:pPr>
              <w:rPr>
                <w:lang w:val="cy-GB"/>
              </w:rPr>
            </w:pPr>
            <w:r w:rsidRPr="00C707C1">
              <w:rPr>
                <w:lang w:val="cy-GB"/>
              </w:rPr>
              <w:t> </w:t>
            </w:r>
          </w:p>
          <w:p w14:paraId="39E5CE12" w14:textId="4FFDD083" w:rsidR="00C707C1" w:rsidRPr="006E3FC6" w:rsidRDefault="00C707C1" w:rsidP="00C707C1">
            <w:pPr>
              <w:rPr>
                <w:lang w:val="cy-GB"/>
              </w:rPr>
            </w:pPr>
            <w:r w:rsidRPr="006E3FC6">
              <w:rPr>
                <w:lang w:val="cy-GB"/>
              </w:rPr>
              <w:t> </w:t>
            </w:r>
          </w:p>
          <w:p w14:paraId="0BD4FA08" w14:textId="52A5B138" w:rsidR="00C707C1" w:rsidRPr="006E3FC6" w:rsidRDefault="00C707C1" w:rsidP="00C707C1">
            <w:pPr>
              <w:rPr>
                <w:lang w:val="cy-GB"/>
              </w:rPr>
            </w:pPr>
            <w:r w:rsidRPr="006E3FC6">
              <w:rPr>
                <w:lang w:val="cy-GB"/>
              </w:rPr>
              <w:t> </w:t>
            </w:r>
            <w:r w:rsidRPr="76C3401D">
              <w:rPr>
                <w:b/>
                <w:bCs/>
                <w:lang w:val="cy-GB"/>
              </w:rPr>
              <w:t xml:space="preserve">Gweithgareddau addysgu a dysgu iaith: </w:t>
            </w:r>
          </w:p>
          <w:p w14:paraId="1EE48B0C" w14:textId="70A76B65" w:rsidR="00C707C1" w:rsidRPr="006E3FC6" w:rsidRDefault="00C707C1" w:rsidP="76C3401D">
            <w:pPr>
              <w:rPr>
                <w:lang w:val="cy-GB"/>
              </w:rPr>
            </w:pPr>
          </w:p>
        </w:tc>
      </w:tr>
    </w:tbl>
    <w:p w14:paraId="55A6021D" w14:textId="77777777" w:rsidR="00860BF0" w:rsidRPr="006E3FC6" w:rsidRDefault="00860BF0" w:rsidP="00860BF0">
      <w:pPr>
        <w:tabs>
          <w:tab w:val="center" w:pos="4510"/>
        </w:tabs>
        <w:rPr>
          <w:sz w:val="28"/>
          <w:szCs w:val="28"/>
          <w:lang w:val="cy-GB"/>
        </w:rPr>
      </w:pPr>
    </w:p>
    <w:p w14:paraId="30135971" w14:textId="194A6233" w:rsidR="00F9055E" w:rsidRPr="006E3FC6" w:rsidRDefault="00F9055E" w:rsidP="00F9055E">
      <w:pPr>
        <w:rPr>
          <w:sz w:val="28"/>
          <w:szCs w:val="28"/>
          <w:lang w:val="cy-GB"/>
        </w:rPr>
        <w:sectPr w:rsidR="00F9055E" w:rsidRPr="006E3FC6" w:rsidSect="005D002D">
          <w:headerReference w:type="default" r:id="rId12"/>
          <w:footerReference w:type="default" r:id="rId13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6E3FC6" w:rsidRDefault="00171EAF" w:rsidP="00171EAF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Style w:val="TableGrid"/>
        <w:tblW w:w="15337" w:type="dxa"/>
        <w:tblLayout w:type="fixed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15B2D12A"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6E3FC6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  <w:p w14:paraId="0FE35C19" w14:textId="57CAFAD1" w:rsidR="00171EAF" w:rsidRPr="0020602E" w:rsidRDefault="008F758B" w:rsidP="15B2D12A">
            <w:pPr>
              <w:pStyle w:val="NoSpacing"/>
              <w:jc w:val="center"/>
              <w:rPr>
                <w:rFonts w:asciiTheme="minorHAnsi" w:hAnsiTheme="minorHAnsi"/>
                <w:i/>
                <w:iCs/>
                <w:sz w:val="22"/>
                <w:lang w:val="cy-GB"/>
              </w:rPr>
            </w:pPr>
            <w:r w:rsidRPr="15B2D12A">
              <w:rPr>
                <w:rFonts w:asciiTheme="minorHAnsi" w:hAnsiTheme="minorHAnsi"/>
                <w:b/>
                <w:bCs/>
                <w:lang w:val="cy-GB"/>
              </w:rPr>
              <w:t>DILYNIANT ADDYSGU A DYSGU</w:t>
            </w:r>
            <w:r>
              <w:br/>
            </w:r>
            <w:r w:rsidRPr="15B2D12A">
              <w:rPr>
                <w:rFonts w:asciiTheme="minorHAnsi" w:hAnsiTheme="minorHAnsi"/>
                <w:i/>
                <w:iCs/>
                <w:sz w:val="22"/>
                <w:lang w:val="cy-GB"/>
              </w:rPr>
              <w:t>(Ychwanegwch neu dynn</w:t>
            </w:r>
            <w:r w:rsidR="630D9933" w:rsidRPr="15B2D12A">
              <w:rPr>
                <w:rFonts w:asciiTheme="minorHAnsi" w:hAnsiTheme="minorHAnsi"/>
                <w:i/>
                <w:iCs/>
                <w:sz w:val="22"/>
                <w:lang w:val="cy-GB"/>
              </w:rPr>
              <w:t>wch</w:t>
            </w:r>
            <w:r w:rsidRPr="15B2D12A">
              <w:rPr>
                <w:rFonts w:asciiTheme="minorHAnsi" w:hAnsiTheme="minorHAnsi"/>
                <w:i/>
                <w:iCs/>
                <w:sz w:val="22"/>
                <w:lang w:val="cy-GB"/>
              </w:rPr>
              <w:t xml:space="preserve"> rhesi isod fel y bo’n briodol)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15B2D12A"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4A16A9F" w:rsidR="00171EAF" w:rsidRPr="0020602E" w:rsidRDefault="008F758B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Amseru:</w:t>
            </w:r>
          </w:p>
          <w:p w14:paraId="74855A92" w14:textId="43641095" w:rsidR="00171EAF" w:rsidRPr="006E3FC6" w:rsidRDefault="008F758B" w:rsidP="008F758B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</w:pP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Rhannwch yr amseru yn grwpiau os yw’n briodol. Gwnewch yn siŵr fod disgyblion yn 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 xml:space="preserve">mynd ati i 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‘wneud’ yn gyflym a bod y cyfnodau pontio</w:t>
            </w:r>
            <w:r w:rsidR="00C23C1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’</w:t>
            </w:r>
            <w:r w:rsidRPr="008F758B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val="cy-GB" w:eastAsia="en-GB"/>
              </w:rPr>
              <w:t>n cael eu hystyried</w:t>
            </w:r>
          </w:p>
          <w:p w14:paraId="3B531794" w14:textId="77777777" w:rsidR="00171EAF" w:rsidRPr="006E3FC6" w:rsidRDefault="00171EAF" w:rsidP="00906E10">
            <w:pPr>
              <w:jc w:val="center"/>
              <w:rPr>
                <w:rFonts w:cstheme="minorHAnsi"/>
                <w:color w:val="000000" w:themeColor="text1"/>
                <w:lang w:val="cy-GB"/>
              </w:rPr>
            </w:pPr>
          </w:p>
        </w:tc>
        <w:tc>
          <w:tcPr>
            <w:tcW w:w="3912" w:type="dxa"/>
          </w:tcPr>
          <w:p w14:paraId="7DBC5257" w14:textId="77777777" w:rsidR="00171EAF" w:rsidRPr="006E3FC6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</w:pPr>
          </w:p>
          <w:p w14:paraId="26064320" w14:textId="69EDDA6B" w:rsidR="001B6E9B" w:rsidRPr="0020602E" w:rsidRDefault="008F758B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cstheme="minorHAnsi"/>
                <w:b/>
                <w:bCs/>
                <w:color w:val="000000" w:themeColor="text1"/>
                <w:sz w:val="22"/>
                <w:szCs w:val="22"/>
                <w:lang w:val="cy-GB"/>
              </w:rPr>
              <w:t>Rôl yr athro a’r staff cymorth:</w:t>
            </w:r>
          </w:p>
          <w:p w14:paraId="22E64E95" w14:textId="2C2EC168" w:rsidR="00B26E65" w:rsidRDefault="008F758B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e.e. cwestiynau allweddol, adalw dysgu blaenorol, modelu ac esboniadau, gwirio dealltwriaeth, defnydd a fwriedir o oedolion ychwanegol</w:t>
            </w:r>
            <w:r w:rsidR="5B65F4A2" w:rsidRPr="0020602E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6192BC84" w:rsidR="00171EAF" w:rsidRPr="0020602E" w:rsidRDefault="008F758B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Dewis o fodel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neu o’r 12 egwyddor </w:t>
            </w:r>
            <w:proofErr w:type="spellStart"/>
            <w:r w:rsidRPr="008F758B">
              <w:rPr>
                <w:i/>
                <w:iCs/>
                <w:color w:val="000000" w:themeColor="text1"/>
                <w:sz w:val="18"/>
                <w:szCs w:val="18"/>
                <w:lang w:val="cy-GB"/>
              </w:rPr>
              <w:t>addysgegol</w:t>
            </w:r>
            <w:proofErr w:type="spellEnd"/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4ACA7F44" w:rsidR="00171EAF" w:rsidRPr="0020602E" w:rsidRDefault="008F758B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Y d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ysgu 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gan y disgyblion 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a</w:t>
            </w:r>
            <w:r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gweithgareddau:</w:t>
            </w:r>
          </w:p>
          <w:p w14:paraId="4A260112" w14:textId="57A60034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Beth fydd y disgyblion yn dysgu ei wneud a pha weithgareddau / adnoddau fydd yn hwyluso hyn?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07635B1" w:rsidR="00171EAF" w:rsidRPr="0020602E" w:rsidRDefault="008F758B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8F758B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Cyfeiriwch at y ddogfen Dysgu Sylfaen i gael manylion y ddarpariaeth.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5FAD1B6F" w:rsidR="00171EAF" w:rsidRPr="0020602E" w:rsidRDefault="008F758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8F758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Strategaethau Cynhwysol (yn cynnwys gwahaniaethu):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6A99676C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Y r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hesymau dros </w:t>
            </w:r>
            <w:proofErr w:type="spellStart"/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sgaffaldio</w:t>
            </w:r>
            <w:proofErr w:type="spellEnd"/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a manylion hynny.</w:t>
            </w:r>
            <w:r w:rsidR="008F758B"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 xml:space="preserve"> 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1296B5BF" w:rsidR="000472C2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0F0C1E">
              <w:rPr>
                <w:rFonts w:asciiTheme="minorHAnsi" w:hAnsiTheme="minorHAnsi" w:cstheme="minorBidi"/>
                <w:i/>
                <w:iCs/>
                <w:sz w:val="18"/>
                <w:szCs w:val="18"/>
                <w:lang w:val="cy-GB"/>
              </w:rPr>
              <w:t>Mathau o gynrychiolaeth mewn tasgau.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04687EE8" w:rsidR="00171EAF" w:rsidRPr="0020602E" w:rsidRDefault="000F0C1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0F0C1E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  <w:lang w:val="cy-GB"/>
              </w:rPr>
              <w:t>Gwiriwch beth mae disgyblion yn ei wybod, yn ei ddeall, ac yn gallu ei wneud:</w:t>
            </w:r>
          </w:p>
          <w:p w14:paraId="506F41B8" w14:textId="242E8CA2" w:rsidR="00171EAF" w:rsidRPr="0020602E" w:rsidRDefault="000F0C1E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00F0C1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Cwestiynau allweddol, mathau o ymarferion adalw, cyfleoedd i hunanasesu ac asesu cymheiriaid, cyfleoedd marcio byw, adborth a fwriedir.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15B2D12A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6AAAB43" w14:textId="2CA7DBC9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6352514C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EA3C1FB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43427B23" w14:textId="77777777" w:rsidTr="15B2D12A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77777777" w:rsidR="00171EAF" w:rsidRPr="00122A6C" w:rsidRDefault="00171EAF" w:rsidP="00BF13F6">
            <w:pPr>
              <w:pStyle w:val="NoSpacing"/>
            </w:pPr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39A2621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259AEB52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768F7627" w14:textId="77777777" w:rsidTr="15B2D12A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77777777" w:rsidR="00171EAF" w:rsidRPr="00122A6C" w:rsidRDefault="00171EAF" w:rsidP="00BF13F6">
            <w:pPr>
              <w:pStyle w:val="NoSpacing"/>
            </w:pPr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NoSpacing"/>
            </w:pPr>
          </w:p>
        </w:tc>
      </w:tr>
    </w:tbl>
    <w:p w14:paraId="260116EF" w14:textId="17986326" w:rsidR="00A8673B" w:rsidRPr="00122A6C" w:rsidRDefault="00A8673B" w:rsidP="000F0C1E">
      <w:pPr>
        <w:tabs>
          <w:tab w:val="left" w:pos="4118"/>
        </w:tabs>
      </w:pPr>
    </w:p>
    <w:p w14:paraId="3921AD41" w14:textId="139555E4" w:rsidR="15B2D12A" w:rsidRDefault="15B2D12A" w:rsidP="15B2D12A">
      <w:pPr>
        <w:tabs>
          <w:tab w:val="left" w:pos="4118"/>
        </w:tabs>
      </w:pPr>
    </w:p>
    <w:p w14:paraId="2974E0DF" w14:textId="7BC45B7D" w:rsidR="15B2D12A" w:rsidRDefault="15B2D12A" w:rsidP="15B2D12A">
      <w:pPr>
        <w:tabs>
          <w:tab w:val="left" w:pos="4118"/>
        </w:tabs>
      </w:pPr>
    </w:p>
    <w:sectPr w:rsidR="15B2D12A" w:rsidSect="002B6BC9">
      <w:footerReference w:type="default" r:id="rId14"/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A8333" w14:textId="77777777" w:rsidR="00016F57" w:rsidRDefault="00016F57" w:rsidP="00B24C18">
      <w:r>
        <w:separator/>
      </w:r>
    </w:p>
  </w:endnote>
  <w:endnote w:type="continuationSeparator" w:id="0">
    <w:p w14:paraId="43688D12" w14:textId="77777777" w:rsidR="00016F57" w:rsidRDefault="00016F57" w:rsidP="00B24C18">
      <w:r>
        <w:continuationSeparator/>
      </w:r>
    </w:p>
  </w:endnote>
  <w:endnote w:type="continuationNotice" w:id="1">
    <w:p w14:paraId="10C9D41E" w14:textId="77777777" w:rsidR="00016F57" w:rsidRDefault="00016F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C5EC39" w14:paraId="06723C85" w14:textId="77777777" w:rsidTr="63C5EC39">
      <w:trPr>
        <w:trHeight w:val="300"/>
      </w:trPr>
      <w:tc>
        <w:tcPr>
          <w:tcW w:w="5130" w:type="dxa"/>
        </w:tcPr>
        <w:p w14:paraId="3DED3DAE" w14:textId="05ABD57D" w:rsidR="63C5EC39" w:rsidRDefault="63C5EC39" w:rsidP="63C5EC39">
          <w:pPr>
            <w:pStyle w:val="Header"/>
            <w:ind w:left="-115"/>
          </w:pPr>
        </w:p>
      </w:tc>
      <w:tc>
        <w:tcPr>
          <w:tcW w:w="5130" w:type="dxa"/>
        </w:tcPr>
        <w:p w14:paraId="710E0596" w14:textId="239BCADB" w:rsidR="63C5EC39" w:rsidRDefault="63C5EC39" w:rsidP="63C5EC39">
          <w:pPr>
            <w:pStyle w:val="Header"/>
            <w:jc w:val="center"/>
          </w:pPr>
        </w:p>
      </w:tc>
      <w:tc>
        <w:tcPr>
          <w:tcW w:w="5130" w:type="dxa"/>
        </w:tcPr>
        <w:p w14:paraId="0C4D15D6" w14:textId="73291774" w:rsidR="63C5EC39" w:rsidRDefault="63C5EC39" w:rsidP="63C5EC39">
          <w:pPr>
            <w:pStyle w:val="Header"/>
            <w:ind w:right="-115"/>
            <w:jc w:val="right"/>
          </w:pPr>
        </w:p>
      </w:tc>
    </w:tr>
  </w:tbl>
  <w:p w14:paraId="65C23C8A" w14:textId="35753A06" w:rsidR="63C5EC39" w:rsidRDefault="63C5EC39" w:rsidP="63C5EC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65"/>
      <w:gridCol w:w="4865"/>
      <w:gridCol w:w="4865"/>
    </w:tblGrid>
    <w:tr w:rsidR="63C5EC39" w14:paraId="5D48FE7E" w14:textId="77777777" w:rsidTr="63C5EC39">
      <w:trPr>
        <w:trHeight w:val="300"/>
      </w:trPr>
      <w:tc>
        <w:tcPr>
          <w:tcW w:w="4865" w:type="dxa"/>
        </w:tcPr>
        <w:p w14:paraId="2775585B" w14:textId="25D7EAC0" w:rsidR="63C5EC39" w:rsidRDefault="63C5EC39" w:rsidP="63C5EC39">
          <w:pPr>
            <w:pStyle w:val="Header"/>
            <w:ind w:left="-115"/>
          </w:pPr>
        </w:p>
      </w:tc>
      <w:tc>
        <w:tcPr>
          <w:tcW w:w="4865" w:type="dxa"/>
        </w:tcPr>
        <w:p w14:paraId="34F18639" w14:textId="0B9B6A66" w:rsidR="63C5EC39" w:rsidRDefault="63C5EC39" w:rsidP="63C5EC39">
          <w:pPr>
            <w:pStyle w:val="Header"/>
            <w:jc w:val="center"/>
          </w:pPr>
        </w:p>
      </w:tc>
      <w:tc>
        <w:tcPr>
          <w:tcW w:w="4865" w:type="dxa"/>
        </w:tcPr>
        <w:p w14:paraId="11B8AD6C" w14:textId="647C14B4" w:rsidR="63C5EC39" w:rsidRDefault="63C5EC39" w:rsidP="63C5EC39">
          <w:pPr>
            <w:pStyle w:val="Header"/>
            <w:ind w:right="-115"/>
            <w:jc w:val="right"/>
          </w:pPr>
        </w:p>
      </w:tc>
    </w:tr>
  </w:tbl>
  <w:p w14:paraId="1E7CD346" w14:textId="03270089" w:rsidR="63C5EC39" w:rsidRDefault="63C5EC39" w:rsidP="63C5E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E4CFD" w14:textId="77777777" w:rsidR="00016F57" w:rsidRDefault="00016F57" w:rsidP="00B24C18">
      <w:r>
        <w:separator/>
      </w:r>
    </w:p>
  </w:footnote>
  <w:footnote w:type="continuationSeparator" w:id="0">
    <w:p w14:paraId="18C43D9A" w14:textId="77777777" w:rsidR="00016F57" w:rsidRDefault="00016F57" w:rsidP="00B24C18">
      <w:r>
        <w:continuationSeparator/>
      </w:r>
    </w:p>
  </w:footnote>
  <w:footnote w:type="continuationNotice" w:id="1">
    <w:p w14:paraId="1DF3E333" w14:textId="77777777" w:rsidR="00016F57" w:rsidRDefault="00016F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QkNTqS/rjhaXX" int2:id="pzN2lFgv">
      <int2:state int2:value="Rejected" int2:type="spell"/>
    </int2:textHash>
    <int2:textHash int2:hashCode="pqH+1yMPuQOCoH" int2:id="70Qki138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10F5C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74397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D6326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9A08C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D4F40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CA2D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20C9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4B898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68586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9CF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10"/>
  </w:num>
  <w:num w:numId="2" w16cid:durableId="1089816638">
    <w:abstractNumId w:val="11"/>
  </w:num>
  <w:num w:numId="3" w16cid:durableId="58213689">
    <w:abstractNumId w:val="25"/>
  </w:num>
  <w:num w:numId="4" w16cid:durableId="816579704">
    <w:abstractNumId w:val="13"/>
  </w:num>
  <w:num w:numId="5" w16cid:durableId="434248543">
    <w:abstractNumId w:val="16"/>
  </w:num>
  <w:num w:numId="6" w16cid:durableId="2106027364">
    <w:abstractNumId w:val="12"/>
  </w:num>
  <w:num w:numId="7" w16cid:durableId="1624194107">
    <w:abstractNumId w:val="23"/>
  </w:num>
  <w:num w:numId="8" w16cid:durableId="1292636517">
    <w:abstractNumId w:val="14"/>
  </w:num>
  <w:num w:numId="9" w16cid:durableId="20133662">
    <w:abstractNumId w:val="19"/>
  </w:num>
  <w:num w:numId="10" w16cid:durableId="39135867">
    <w:abstractNumId w:val="15"/>
  </w:num>
  <w:num w:numId="11" w16cid:durableId="598758677">
    <w:abstractNumId w:val="21"/>
  </w:num>
  <w:num w:numId="12" w16cid:durableId="1584102109">
    <w:abstractNumId w:val="20"/>
  </w:num>
  <w:num w:numId="13" w16cid:durableId="1747802574">
    <w:abstractNumId w:val="18"/>
  </w:num>
  <w:num w:numId="14" w16cid:durableId="176696994">
    <w:abstractNumId w:val="24"/>
  </w:num>
  <w:num w:numId="15" w16cid:durableId="62023199">
    <w:abstractNumId w:val="22"/>
  </w:num>
  <w:num w:numId="16" w16cid:durableId="40831904">
    <w:abstractNumId w:val="17"/>
  </w:num>
  <w:num w:numId="17" w16cid:durableId="1631013725">
    <w:abstractNumId w:val="26"/>
  </w:num>
  <w:num w:numId="18" w16cid:durableId="873730001">
    <w:abstractNumId w:val="9"/>
  </w:num>
  <w:num w:numId="19" w16cid:durableId="1505709568">
    <w:abstractNumId w:val="7"/>
  </w:num>
  <w:num w:numId="20" w16cid:durableId="1632051234">
    <w:abstractNumId w:val="6"/>
  </w:num>
  <w:num w:numId="21" w16cid:durableId="743066853">
    <w:abstractNumId w:val="5"/>
  </w:num>
  <w:num w:numId="22" w16cid:durableId="1934892428">
    <w:abstractNumId w:val="4"/>
  </w:num>
  <w:num w:numId="23" w16cid:durableId="368528148">
    <w:abstractNumId w:val="8"/>
  </w:num>
  <w:num w:numId="24" w16cid:durableId="1710377224">
    <w:abstractNumId w:val="3"/>
  </w:num>
  <w:num w:numId="25" w16cid:durableId="1921523548">
    <w:abstractNumId w:val="2"/>
  </w:num>
  <w:num w:numId="26" w16cid:durableId="228007251">
    <w:abstractNumId w:val="1"/>
  </w:num>
  <w:num w:numId="27" w16cid:durableId="181136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16F57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A6FC1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0C1E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E670C"/>
    <w:rsid w:val="001F3145"/>
    <w:rsid w:val="001F3E82"/>
    <w:rsid w:val="002014FA"/>
    <w:rsid w:val="0020602E"/>
    <w:rsid w:val="0020656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3791E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4F50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31BA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3FC6"/>
    <w:rsid w:val="006E4F72"/>
    <w:rsid w:val="006E5E00"/>
    <w:rsid w:val="006F2AD9"/>
    <w:rsid w:val="006F3458"/>
    <w:rsid w:val="006F4974"/>
    <w:rsid w:val="006F4F21"/>
    <w:rsid w:val="006F7D00"/>
    <w:rsid w:val="007024C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29BD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58B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70083"/>
    <w:rsid w:val="00973447"/>
    <w:rsid w:val="00982B86"/>
    <w:rsid w:val="00992872"/>
    <w:rsid w:val="0099664A"/>
    <w:rsid w:val="009A03EA"/>
    <w:rsid w:val="009A16E3"/>
    <w:rsid w:val="009A66D4"/>
    <w:rsid w:val="009A710D"/>
    <w:rsid w:val="009B1A8B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3C1B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7C1"/>
    <w:rsid w:val="00C70AE9"/>
    <w:rsid w:val="00C82DEA"/>
    <w:rsid w:val="00C8344F"/>
    <w:rsid w:val="00C8394D"/>
    <w:rsid w:val="00C93934"/>
    <w:rsid w:val="00C964D6"/>
    <w:rsid w:val="00C96E70"/>
    <w:rsid w:val="00CA0EB2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51C4B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1F02C"/>
    <w:rsid w:val="00F312A1"/>
    <w:rsid w:val="00F33D40"/>
    <w:rsid w:val="00F37F31"/>
    <w:rsid w:val="00F41D2B"/>
    <w:rsid w:val="00F43608"/>
    <w:rsid w:val="00F51E0D"/>
    <w:rsid w:val="00F56216"/>
    <w:rsid w:val="00F636FF"/>
    <w:rsid w:val="00F63FCE"/>
    <w:rsid w:val="00F645E6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29C5F1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5B2D12A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39FCA1"/>
    <w:rsid w:val="1A9FC95F"/>
    <w:rsid w:val="1AB1D3C9"/>
    <w:rsid w:val="1AEBB0BA"/>
    <w:rsid w:val="1B30DFA6"/>
    <w:rsid w:val="1BCF9CC0"/>
    <w:rsid w:val="1CA60971"/>
    <w:rsid w:val="1CE4A671"/>
    <w:rsid w:val="1D4951E6"/>
    <w:rsid w:val="1D56E1F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9725FB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A9AFB2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0E4E0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A22F7C"/>
    <w:rsid w:val="42DFBF7C"/>
    <w:rsid w:val="42E9FF02"/>
    <w:rsid w:val="4355975B"/>
    <w:rsid w:val="435F6DF5"/>
    <w:rsid w:val="44059573"/>
    <w:rsid w:val="4451E175"/>
    <w:rsid w:val="4463B3C4"/>
    <w:rsid w:val="44ECF408"/>
    <w:rsid w:val="45C3D0C5"/>
    <w:rsid w:val="45C74019"/>
    <w:rsid w:val="469785AC"/>
    <w:rsid w:val="46A50ECD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EFD9E6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0D9933"/>
    <w:rsid w:val="634A02AE"/>
    <w:rsid w:val="6388D27F"/>
    <w:rsid w:val="638C1348"/>
    <w:rsid w:val="638EF99D"/>
    <w:rsid w:val="63C5EC39"/>
    <w:rsid w:val="641A4841"/>
    <w:rsid w:val="64A1A871"/>
    <w:rsid w:val="64B1E521"/>
    <w:rsid w:val="64D133A1"/>
    <w:rsid w:val="6545A173"/>
    <w:rsid w:val="655CCF3C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7B2D89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6FF8B23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6C3401D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B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B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B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B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B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styleId="Bibliography">
    <w:name w:val="Bibliography"/>
    <w:basedOn w:val="Normal"/>
    <w:next w:val="Normal"/>
    <w:uiPriority w:val="37"/>
    <w:semiHidden/>
    <w:unhideWhenUsed/>
    <w:rsid w:val="00CA0EB2"/>
  </w:style>
  <w:style w:type="paragraph" w:styleId="BlockText">
    <w:name w:val="Block Text"/>
    <w:basedOn w:val="Normal"/>
    <w:uiPriority w:val="99"/>
    <w:semiHidden/>
    <w:unhideWhenUsed/>
    <w:rsid w:val="00CA0EB2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A0E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A0EB2"/>
  </w:style>
  <w:style w:type="paragraph" w:styleId="BodyText2">
    <w:name w:val="Body Text 2"/>
    <w:basedOn w:val="Normal"/>
    <w:link w:val="BodyText2Char"/>
    <w:uiPriority w:val="99"/>
    <w:semiHidden/>
    <w:unhideWhenUsed/>
    <w:rsid w:val="00CA0E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A0EB2"/>
  </w:style>
  <w:style w:type="paragraph" w:styleId="BodyText3">
    <w:name w:val="Body Text 3"/>
    <w:basedOn w:val="Normal"/>
    <w:link w:val="BodyText3Char"/>
    <w:uiPriority w:val="99"/>
    <w:semiHidden/>
    <w:unhideWhenUsed/>
    <w:rsid w:val="00CA0EB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A0EB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A0EB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A0EB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0EB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0EB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A0EB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A0EB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A0EB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A0EB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0EB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0EB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A0EB2"/>
    <w:pPr>
      <w:spacing w:after="200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A0EB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A0EB2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A0EB2"/>
  </w:style>
  <w:style w:type="character" w:customStyle="1" w:styleId="DateChar">
    <w:name w:val="Date Char"/>
    <w:basedOn w:val="DefaultParagraphFont"/>
    <w:link w:val="Date"/>
    <w:uiPriority w:val="99"/>
    <w:semiHidden/>
    <w:rsid w:val="00CA0EB2"/>
  </w:style>
  <w:style w:type="paragraph" w:styleId="DocumentMap">
    <w:name w:val="Document Map"/>
    <w:basedOn w:val="Normal"/>
    <w:link w:val="DocumentMapChar"/>
    <w:uiPriority w:val="99"/>
    <w:semiHidden/>
    <w:unhideWhenUsed/>
    <w:rsid w:val="00CA0EB2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0EB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A0EB2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A0EB2"/>
  </w:style>
  <w:style w:type="paragraph" w:styleId="EndnoteText">
    <w:name w:val="endnote text"/>
    <w:basedOn w:val="Normal"/>
    <w:link w:val="EndnoteTextChar"/>
    <w:uiPriority w:val="99"/>
    <w:semiHidden/>
    <w:unhideWhenUsed/>
    <w:rsid w:val="00CA0EB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A0EB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A0EB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CA0EB2"/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A0E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0EB2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B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B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B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B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B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A0EB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A0EB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0EB2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0EB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CA0EB2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CA0EB2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CA0EB2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CA0EB2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CA0EB2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CA0EB2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CA0EB2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CA0EB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A0EB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B2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CA0EB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A0EB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A0EB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A0EB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A0EB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A0EB2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A0EB2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A0EB2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A0EB2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A0EB2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A0EB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A0EB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A0EB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A0EB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A0EB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A0EB2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A0EB2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A0EB2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A0EB2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A0EB2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CA0EB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A0EB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A0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A0EB2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CA0EB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CA0EB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A0EB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A0EB2"/>
  </w:style>
  <w:style w:type="paragraph" w:styleId="PlainText">
    <w:name w:val="Plain Text"/>
    <w:basedOn w:val="Normal"/>
    <w:link w:val="PlainTextChar"/>
    <w:uiPriority w:val="99"/>
    <w:semiHidden/>
    <w:unhideWhenUsed/>
    <w:rsid w:val="00CA0EB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A0EB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CA0EB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B2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A0EB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A0EB2"/>
  </w:style>
  <w:style w:type="paragraph" w:styleId="Signature">
    <w:name w:val="Signature"/>
    <w:basedOn w:val="Normal"/>
    <w:link w:val="SignatureChar"/>
    <w:uiPriority w:val="99"/>
    <w:semiHidden/>
    <w:unhideWhenUsed/>
    <w:rsid w:val="00CA0EB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A0EB2"/>
  </w:style>
  <w:style w:type="paragraph" w:styleId="Subtitle">
    <w:name w:val="Subtitle"/>
    <w:basedOn w:val="Normal"/>
    <w:next w:val="Normal"/>
    <w:link w:val="SubtitleChar"/>
    <w:uiPriority w:val="11"/>
    <w:qFormat/>
    <w:rsid w:val="00CA0EB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A0EB2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A0EB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A0EB2"/>
  </w:style>
  <w:style w:type="paragraph" w:styleId="Title">
    <w:name w:val="Title"/>
    <w:basedOn w:val="Normal"/>
    <w:next w:val="Normal"/>
    <w:link w:val="TitleChar"/>
    <w:uiPriority w:val="10"/>
    <w:qFormat/>
    <w:rsid w:val="00CA0E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CA0EB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uiPriority w:val="39"/>
    <w:semiHidden/>
    <w:unhideWhenUsed/>
    <w:rsid w:val="00CA0EB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CA0EB2"/>
    <w:pPr>
      <w:spacing w:after="100"/>
      <w:ind w:left="240"/>
    </w:pPr>
  </w:style>
  <w:style w:type="paragraph" w:styleId="TOC3">
    <w:name w:val="toc 3"/>
    <w:basedOn w:val="Normal"/>
    <w:next w:val="Normal"/>
    <w:uiPriority w:val="39"/>
    <w:semiHidden/>
    <w:unhideWhenUsed/>
    <w:rsid w:val="00CA0EB2"/>
    <w:pPr>
      <w:spacing w:after="100"/>
      <w:ind w:left="480"/>
    </w:pPr>
  </w:style>
  <w:style w:type="paragraph" w:styleId="TOC4">
    <w:name w:val="toc 4"/>
    <w:basedOn w:val="Normal"/>
    <w:next w:val="Normal"/>
    <w:uiPriority w:val="39"/>
    <w:semiHidden/>
    <w:unhideWhenUsed/>
    <w:rsid w:val="00CA0EB2"/>
    <w:pPr>
      <w:spacing w:after="100"/>
      <w:ind w:left="720"/>
    </w:pPr>
  </w:style>
  <w:style w:type="paragraph" w:styleId="TOC5">
    <w:name w:val="toc 5"/>
    <w:basedOn w:val="Normal"/>
    <w:next w:val="Normal"/>
    <w:uiPriority w:val="39"/>
    <w:semiHidden/>
    <w:unhideWhenUsed/>
    <w:rsid w:val="00CA0EB2"/>
    <w:pPr>
      <w:spacing w:after="100"/>
      <w:ind w:left="960"/>
    </w:pPr>
  </w:style>
  <w:style w:type="paragraph" w:styleId="TOC6">
    <w:name w:val="toc 6"/>
    <w:basedOn w:val="Normal"/>
    <w:next w:val="Normal"/>
    <w:uiPriority w:val="39"/>
    <w:semiHidden/>
    <w:unhideWhenUsed/>
    <w:rsid w:val="00CA0EB2"/>
    <w:pPr>
      <w:spacing w:after="100"/>
      <w:ind w:left="1200"/>
    </w:pPr>
  </w:style>
  <w:style w:type="paragraph" w:styleId="TOC7">
    <w:name w:val="toc 7"/>
    <w:basedOn w:val="Normal"/>
    <w:next w:val="Normal"/>
    <w:uiPriority w:val="39"/>
    <w:semiHidden/>
    <w:unhideWhenUsed/>
    <w:rsid w:val="00CA0EB2"/>
    <w:pPr>
      <w:spacing w:after="100"/>
      <w:ind w:left="1440"/>
    </w:pPr>
  </w:style>
  <w:style w:type="paragraph" w:styleId="TOC8">
    <w:name w:val="toc 8"/>
    <w:basedOn w:val="Normal"/>
    <w:next w:val="Normal"/>
    <w:uiPriority w:val="39"/>
    <w:semiHidden/>
    <w:unhideWhenUsed/>
    <w:rsid w:val="00CA0EB2"/>
    <w:pPr>
      <w:spacing w:after="100"/>
      <w:ind w:left="1680"/>
    </w:pPr>
  </w:style>
  <w:style w:type="paragraph" w:styleId="TOC9">
    <w:name w:val="toc 9"/>
    <w:basedOn w:val="Normal"/>
    <w:next w:val="Normal"/>
    <w:uiPriority w:val="39"/>
    <w:semiHidden/>
    <w:unhideWhenUsed/>
    <w:rsid w:val="00CA0EB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0EB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883f259ac75ac2b17977a98a6fbb8352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4b49892144e03a4ad9e16b27e8a175e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24739-4A8C-44EA-868C-7111E00B88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4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3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Bethan Sturrock</cp:lastModifiedBy>
  <cp:revision>2</cp:revision>
  <cp:lastPrinted>2022-04-01T06:59:00Z</cp:lastPrinted>
  <dcterms:created xsi:type="dcterms:W3CDTF">2026-07-19T17:27:00Z</dcterms:created>
  <dcterms:modified xsi:type="dcterms:W3CDTF">2026-07-19T17:27:00Z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