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BCF17D" w14:textId="77777777" w:rsidR="001A3748" w:rsidRDefault="001A3748" w:rsidP="001A3748">
      <w:pPr>
        <w:jc w:val="center"/>
        <w:rPr>
          <w:sz w:val="44"/>
          <w:szCs w:val="44"/>
        </w:rPr>
      </w:pPr>
      <w:r>
        <w:rPr>
          <w:sz w:val="44"/>
          <w:szCs w:val="44"/>
        </w:rPr>
        <w:t>University of Wales Trinity Saint David</w:t>
      </w:r>
    </w:p>
    <w:p w14:paraId="4F890E05" w14:textId="77777777" w:rsidR="001A3748" w:rsidRPr="001A3748" w:rsidRDefault="001A3748" w:rsidP="001A3748">
      <w:pPr>
        <w:rPr>
          <w:rFonts w:ascii="Times New Roman" w:eastAsia="Times New Roman" w:hAnsi="Times New Roman"/>
          <w:lang w:eastAsia="en-GB"/>
        </w:rPr>
      </w:pPr>
    </w:p>
    <w:p w14:paraId="57EBA5D7" w14:textId="77777777" w:rsidR="001A3748" w:rsidRDefault="001A3748" w:rsidP="001A3748">
      <w:pPr>
        <w:jc w:val="center"/>
        <w:rPr>
          <w:sz w:val="44"/>
          <w:szCs w:val="44"/>
        </w:rPr>
      </w:pPr>
    </w:p>
    <w:p w14:paraId="064602A6" w14:textId="77777777" w:rsidR="001A3748" w:rsidRDefault="001A3748" w:rsidP="001A3748">
      <w:pPr>
        <w:spacing w:after="160" w:line="360" w:lineRule="auto"/>
        <w:jc w:val="center"/>
        <w:rPr>
          <w:sz w:val="28"/>
          <w:szCs w:val="28"/>
        </w:rPr>
      </w:pPr>
      <w:r>
        <w:rPr>
          <w:sz w:val="28"/>
          <w:szCs w:val="28"/>
        </w:rPr>
        <w:t>Wales institute of Science and Arts</w:t>
      </w:r>
    </w:p>
    <w:p w14:paraId="46E0501A" w14:textId="77777777" w:rsidR="001A3748" w:rsidRDefault="001A3748" w:rsidP="001A3748">
      <w:pPr>
        <w:spacing w:after="160" w:line="360" w:lineRule="auto"/>
        <w:jc w:val="center"/>
        <w:rPr>
          <w:sz w:val="28"/>
          <w:szCs w:val="28"/>
        </w:rPr>
      </w:pPr>
    </w:p>
    <w:p w14:paraId="266DDF52" w14:textId="76BCFF09" w:rsidR="001A3748" w:rsidRDefault="001A3748" w:rsidP="001A3748">
      <w:pPr>
        <w:spacing w:after="160" w:line="360" w:lineRule="auto"/>
        <w:jc w:val="center"/>
        <w:rPr>
          <w:sz w:val="28"/>
          <w:szCs w:val="28"/>
        </w:rPr>
      </w:pPr>
      <w:r w:rsidRPr="001A3748">
        <w:rPr>
          <w:rFonts w:ascii="Times New Roman" w:eastAsia="Times New Roman" w:hAnsi="Times New Roman"/>
          <w:lang w:eastAsia="en-GB"/>
        </w:rPr>
        <w:fldChar w:fldCharType="begin"/>
      </w:r>
      <w:r w:rsidR="00D27D6B">
        <w:rPr>
          <w:rFonts w:ascii="Times New Roman" w:eastAsia="Times New Roman" w:hAnsi="Times New Roman"/>
          <w:lang w:eastAsia="en-GB"/>
        </w:rPr>
        <w:instrText xml:space="preserve"> INCLUDEPICTURE "C:\\var\\folders\\mx\\trgw5wss39lg6tfqswvx1xg00000gn\\T\\com.microsoft.Word\\WebArchiveCopyPasteTempFiles\\Copy-of-UWTSD.jpg" \* MERGEFORMAT </w:instrText>
      </w:r>
      <w:r w:rsidRPr="001A3748">
        <w:rPr>
          <w:rFonts w:ascii="Times New Roman" w:eastAsia="Times New Roman" w:hAnsi="Times New Roman"/>
          <w:lang w:eastAsia="en-GB"/>
        </w:rPr>
        <w:fldChar w:fldCharType="separate"/>
      </w:r>
      <w:r w:rsidR="00AF4887" w:rsidRPr="00262780">
        <w:rPr>
          <w:rFonts w:ascii="Times New Roman" w:eastAsia="Times New Roman" w:hAnsi="Times New Roman"/>
          <w:noProof/>
          <w:lang w:eastAsia="en-GB"/>
        </w:rPr>
        <w:drawing>
          <wp:inline distT="0" distB="0" distL="0" distR="0" wp14:anchorId="46BE4269" wp14:editId="0C068CB1">
            <wp:extent cx="4610100" cy="3073400"/>
            <wp:effectExtent l="0" t="0" r="0" b="0"/>
            <wp:docPr id="1" name="Picture 1" descr="The University of Wales Trinity Saint David (UWTSD) | 4theRegion"/>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The University of Wales Trinity Saint David (UWTSD) | 4theRegion"/>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0" cy="3073400"/>
                    </a:xfrm>
                    <a:prstGeom prst="rect">
                      <a:avLst/>
                    </a:prstGeom>
                    <a:noFill/>
                    <a:ln>
                      <a:noFill/>
                    </a:ln>
                  </pic:spPr>
                </pic:pic>
              </a:graphicData>
            </a:graphic>
          </wp:inline>
        </w:drawing>
      </w:r>
      <w:r w:rsidRPr="001A3748">
        <w:rPr>
          <w:rFonts w:ascii="Times New Roman" w:eastAsia="Times New Roman" w:hAnsi="Times New Roman"/>
          <w:lang w:eastAsia="en-GB"/>
        </w:rPr>
        <w:fldChar w:fldCharType="end"/>
      </w:r>
    </w:p>
    <w:p w14:paraId="601D1984" w14:textId="039D556D" w:rsidR="001A3748" w:rsidRDefault="009D1390" w:rsidP="001A3748">
      <w:pPr>
        <w:spacing w:after="160" w:line="360" w:lineRule="auto"/>
        <w:jc w:val="center"/>
        <w:rPr>
          <w:sz w:val="32"/>
          <w:szCs w:val="32"/>
        </w:rPr>
      </w:pPr>
      <w:r>
        <w:rPr>
          <w:sz w:val="32"/>
          <w:szCs w:val="32"/>
        </w:rPr>
        <w:t>Project Planning</w:t>
      </w:r>
    </w:p>
    <w:p w14:paraId="5768B6CB" w14:textId="77777777" w:rsidR="001A3748" w:rsidRDefault="001A3748" w:rsidP="001A3748">
      <w:pPr>
        <w:spacing w:after="160" w:line="360" w:lineRule="auto"/>
        <w:jc w:val="center"/>
        <w:rPr>
          <w:sz w:val="32"/>
          <w:szCs w:val="32"/>
        </w:rPr>
      </w:pPr>
    </w:p>
    <w:p w14:paraId="67395B6A" w14:textId="25B5CAE4" w:rsidR="001A3748" w:rsidRDefault="009D1390" w:rsidP="001A3748">
      <w:pPr>
        <w:spacing w:after="160" w:line="360" w:lineRule="auto"/>
        <w:jc w:val="center"/>
        <w:rPr>
          <w:sz w:val="28"/>
          <w:szCs w:val="28"/>
        </w:rPr>
      </w:pPr>
      <w:r>
        <w:rPr>
          <w:sz w:val="28"/>
          <w:szCs w:val="28"/>
        </w:rPr>
        <w:t>Engineering Management</w:t>
      </w:r>
      <w:r w:rsidR="001A3748">
        <w:rPr>
          <w:sz w:val="28"/>
          <w:szCs w:val="28"/>
        </w:rPr>
        <w:t xml:space="preserve"> (</w:t>
      </w:r>
      <w:r w:rsidR="005D7621">
        <w:rPr>
          <w:sz w:val="28"/>
          <w:szCs w:val="28"/>
        </w:rPr>
        <w:t>ACHA5012</w:t>
      </w:r>
      <w:r w:rsidR="001A3748">
        <w:rPr>
          <w:sz w:val="28"/>
          <w:szCs w:val="28"/>
        </w:rPr>
        <w:t>)</w:t>
      </w:r>
    </w:p>
    <w:p w14:paraId="1E74F143" w14:textId="77777777" w:rsidR="001A3748" w:rsidRDefault="001A3748" w:rsidP="001A3748">
      <w:pPr>
        <w:spacing w:after="160" w:line="360" w:lineRule="auto"/>
        <w:jc w:val="center"/>
        <w:rPr>
          <w:sz w:val="28"/>
          <w:szCs w:val="28"/>
        </w:rPr>
      </w:pPr>
    </w:p>
    <w:p w14:paraId="07586592" w14:textId="77777777" w:rsidR="001A3748" w:rsidRDefault="001A3748" w:rsidP="001A3748">
      <w:pPr>
        <w:spacing w:after="160" w:line="360" w:lineRule="auto"/>
        <w:jc w:val="center"/>
        <w:rPr>
          <w:sz w:val="22"/>
          <w:szCs w:val="22"/>
        </w:rPr>
      </w:pPr>
      <w:r>
        <w:rPr>
          <w:sz w:val="22"/>
          <w:szCs w:val="22"/>
        </w:rPr>
        <w:t>Jamie Woodberry</w:t>
      </w:r>
    </w:p>
    <w:p w14:paraId="653D376D" w14:textId="77777777" w:rsidR="001A3748" w:rsidRDefault="001A3748" w:rsidP="001A3748">
      <w:pPr>
        <w:spacing w:after="160" w:line="360" w:lineRule="auto"/>
        <w:jc w:val="center"/>
        <w:rPr>
          <w:sz w:val="22"/>
          <w:szCs w:val="22"/>
        </w:rPr>
      </w:pPr>
    </w:p>
    <w:p w14:paraId="788442EF" w14:textId="77777777" w:rsidR="001A3748" w:rsidRDefault="001A3748" w:rsidP="001A3748">
      <w:pPr>
        <w:spacing w:after="160" w:line="360" w:lineRule="auto"/>
        <w:jc w:val="center"/>
        <w:rPr>
          <w:sz w:val="22"/>
          <w:szCs w:val="22"/>
        </w:rPr>
      </w:pPr>
      <w:r>
        <w:rPr>
          <w:sz w:val="22"/>
          <w:szCs w:val="22"/>
        </w:rPr>
        <w:t>2007714</w:t>
      </w:r>
    </w:p>
    <w:p w14:paraId="0508D213" w14:textId="77777777" w:rsidR="001A3748" w:rsidRDefault="001A3748" w:rsidP="001A3748">
      <w:pPr>
        <w:spacing w:after="160" w:line="360" w:lineRule="auto"/>
        <w:jc w:val="center"/>
        <w:rPr>
          <w:sz w:val="22"/>
          <w:szCs w:val="22"/>
        </w:rPr>
      </w:pPr>
    </w:p>
    <w:p w14:paraId="18292CEF" w14:textId="678789FA" w:rsidR="00A17110" w:rsidRPr="00E60599" w:rsidRDefault="005D7621" w:rsidP="00E60599">
      <w:pPr>
        <w:spacing w:after="160" w:line="360" w:lineRule="auto"/>
        <w:jc w:val="center"/>
        <w:rPr>
          <w:sz w:val="22"/>
          <w:szCs w:val="22"/>
        </w:rPr>
      </w:pPr>
      <w:r>
        <w:rPr>
          <w:sz w:val="22"/>
          <w:szCs w:val="22"/>
        </w:rPr>
        <w:t>11</w:t>
      </w:r>
      <w:r w:rsidR="001A3748">
        <w:rPr>
          <w:sz w:val="22"/>
          <w:szCs w:val="22"/>
        </w:rPr>
        <w:t>/</w:t>
      </w:r>
      <w:r w:rsidR="00B52440">
        <w:rPr>
          <w:sz w:val="22"/>
          <w:szCs w:val="22"/>
        </w:rPr>
        <w:t>2022</w:t>
      </w:r>
      <w:bookmarkStart w:id="0" w:name="_Toc53058558"/>
      <w:bookmarkEnd w:id="0"/>
      <w:r w:rsidR="001A3748" w:rsidRPr="00C72414">
        <w:br w:type="page"/>
      </w:r>
    </w:p>
    <w:sdt>
      <w:sdtPr>
        <w:rPr>
          <w:rFonts w:ascii="Calibri" w:eastAsia="Calibri" w:hAnsi="Calibri"/>
          <w:b w:val="0"/>
          <w:bCs w:val="0"/>
          <w:color w:val="auto"/>
          <w:sz w:val="24"/>
          <w:szCs w:val="24"/>
          <w:lang w:val="en-GB"/>
        </w:rPr>
        <w:id w:val="626279960"/>
        <w:docPartObj>
          <w:docPartGallery w:val="Table of Contents"/>
          <w:docPartUnique/>
        </w:docPartObj>
      </w:sdtPr>
      <w:sdtEndPr>
        <w:rPr>
          <w:noProof/>
        </w:rPr>
      </w:sdtEndPr>
      <w:sdtContent>
        <w:p w14:paraId="7FAA6EF5" w14:textId="5668EF1D" w:rsidR="00060432" w:rsidRDefault="00060432">
          <w:pPr>
            <w:pStyle w:val="TOCHeading"/>
          </w:pPr>
          <w:r>
            <w:t>Table of Contents</w:t>
          </w:r>
        </w:p>
        <w:p w14:paraId="67DB2D8B" w14:textId="081493F9" w:rsidR="006140C4" w:rsidRDefault="00060432">
          <w:pPr>
            <w:pStyle w:val="TOC1"/>
            <w:tabs>
              <w:tab w:val="left" w:pos="480"/>
              <w:tab w:val="right" w:leader="dot" w:pos="9016"/>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9859689" w:history="1">
            <w:r w:rsidR="006140C4" w:rsidRPr="00562524">
              <w:rPr>
                <w:rStyle w:val="Hyperlink"/>
                <w:noProof/>
              </w:rPr>
              <w:t>1</w:t>
            </w:r>
            <w:r w:rsidR="006140C4">
              <w:rPr>
                <w:rFonts w:eastAsiaTheme="minorEastAsia" w:cstheme="minorBidi"/>
                <w:b w:val="0"/>
                <w:bCs w:val="0"/>
                <w:i w:val="0"/>
                <w:iCs w:val="0"/>
                <w:noProof/>
                <w:lang w:eastAsia="en-GB"/>
              </w:rPr>
              <w:tab/>
            </w:r>
            <w:r w:rsidR="006140C4" w:rsidRPr="00562524">
              <w:rPr>
                <w:rStyle w:val="Hyperlink"/>
                <w:noProof/>
              </w:rPr>
              <w:t>Introduction</w:t>
            </w:r>
            <w:r w:rsidR="006140C4">
              <w:rPr>
                <w:noProof/>
                <w:webHidden/>
              </w:rPr>
              <w:tab/>
            </w:r>
            <w:r w:rsidR="006140C4">
              <w:rPr>
                <w:noProof/>
                <w:webHidden/>
              </w:rPr>
              <w:fldChar w:fldCharType="begin"/>
            </w:r>
            <w:r w:rsidR="006140C4">
              <w:rPr>
                <w:noProof/>
                <w:webHidden/>
              </w:rPr>
              <w:instrText xml:space="preserve"> PAGEREF _Toc119859689 \h </w:instrText>
            </w:r>
            <w:r w:rsidR="006140C4">
              <w:rPr>
                <w:noProof/>
                <w:webHidden/>
              </w:rPr>
            </w:r>
            <w:r w:rsidR="006140C4">
              <w:rPr>
                <w:noProof/>
                <w:webHidden/>
              </w:rPr>
              <w:fldChar w:fldCharType="separate"/>
            </w:r>
            <w:r w:rsidR="006140C4">
              <w:rPr>
                <w:noProof/>
                <w:webHidden/>
              </w:rPr>
              <w:t>2</w:t>
            </w:r>
            <w:r w:rsidR="006140C4">
              <w:rPr>
                <w:noProof/>
                <w:webHidden/>
              </w:rPr>
              <w:fldChar w:fldCharType="end"/>
            </w:r>
          </w:hyperlink>
        </w:p>
        <w:p w14:paraId="5E6F2EBF" w14:textId="5E7EDCC1" w:rsidR="006140C4" w:rsidRDefault="00E46858">
          <w:pPr>
            <w:pStyle w:val="TOC2"/>
            <w:tabs>
              <w:tab w:val="left" w:pos="960"/>
              <w:tab w:val="right" w:leader="dot" w:pos="9016"/>
            </w:tabs>
            <w:rPr>
              <w:rFonts w:eastAsiaTheme="minorEastAsia" w:cstheme="minorBidi"/>
              <w:b w:val="0"/>
              <w:bCs w:val="0"/>
              <w:noProof/>
              <w:sz w:val="24"/>
              <w:szCs w:val="24"/>
              <w:lang w:eastAsia="en-GB"/>
            </w:rPr>
          </w:pPr>
          <w:hyperlink w:anchor="_Toc119859690" w:history="1">
            <w:r w:rsidR="006140C4" w:rsidRPr="00562524">
              <w:rPr>
                <w:rStyle w:val="Hyperlink"/>
                <w:noProof/>
              </w:rPr>
              <w:t>1.1</w:t>
            </w:r>
            <w:r w:rsidR="006140C4">
              <w:rPr>
                <w:rFonts w:eastAsiaTheme="minorEastAsia" w:cstheme="minorBidi"/>
                <w:b w:val="0"/>
                <w:bCs w:val="0"/>
                <w:noProof/>
                <w:sz w:val="24"/>
                <w:szCs w:val="24"/>
                <w:lang w:eastAsia="en-GB"/>
              </w:rPr>
              <w:tab/>
            </w:r>
            <w:r w:rsidR="006140C4" w:rsidRPr="00562524">
              <w:rPr>
                <w:rStyle w:val="Hyperlink"/>
                <w:noProof/>
              </w:rPr>
              <w:t>Project Objectives</w:t>
            </w:r>
            <w:r w:rsidR="006140C4">
              <w:rPr>
                <w:noProof/>
                <w:webHidden/>
              </w:rPr>
              <w:tab/>
            </w:r>
            <w:r w:rsidR="006140C4">
              <w:rPr>
                <w:noProof/>
                <w:webHidden/>
              </w:rPr>
              <w:fldChar w:fldCharType="begin"/>
            </w:r>
            <w:r w:rsidR="006140C4">
              <w:rPr>
                <w:noProof/>
                <w:webHidden/>
              </w:rPr>
              <w:instrText xml:space="preserve"> PAGEREF _Toc119859690 \h </w:instrText>
            </w:r>
            <w:r w:rsidR="006140C4">
              <w:rPr>
                <w:noProof/>
                <w:webHidden/>
              </w:rPr>
            </w:r>
            <w:r w:rsidR="006140C4">
              <w:rPr>
                <w:noProof/>
                <w:webHidden/>
              </w:rPr>
              <w:fldChar w:fldCharType="separate"/>
            </w:r>
            <w:r w:rsidR="006140C4">
              <w:rPr>
                <w:noProof/>
                <w:webHidden/>
              </w:rPr>
              <w:t>2</w:t>
            </w:r>
            <w:r w:rsidR="006140C4">
              <w:rPr>
                <w:noProof/>
                <w:webHidden/>
              </w:rPr>
              <w:fldChar w:fldCharType="end"/>
            </w:r>
          </w:hyperlink>
        </w:p>
        <w:p w14:paraId="6A613BE3" w14:textId="1E1EEC07" w:rsidR="006140C4" w:rsidRDefault="00E46858">
          <w:pPr>
            <w:pStyle w:val="TOC2"/>
            <w:tabs>
              <w:tab w:val="left" w:pos="960"/>
              <w:tab w:val="right" w:leader="dot" w:pos="9016"/>
            </w:tabs>
            <w:rPr>
              <w:rFonts w:eastAsiaTheme="minorEastAsia" w:cstheme="minorBidi"/>
              <w:b w:val="0"/>
              <w:bCs w:val="0"/>
              <w:noProof/>
              <w:sz w:val="24"/>
              <w:szCs w:val="24"/>
              <w:lang w:eastAsia="en-GB"/>
            </w:rPr>
          </w:pPr>
          <w:hyperlink w:anchor="_Toc119859691" w:history="1">
            <w:r w:rsidR="006140C4" w:rsidRPr="00562524">
              <w:rPr>
                <w:rStyle w:val="Hyperlink"/>
                <w:noProof/>
              </w:rPr>
              <w:t>1.2</w:t>
            </w:r>
            <w:r w:rsidR="006140C4">
              <w:rPr>
                <w:rFonts w:eastAsiaTheme="minorEastAsia" w:cstheme="minorBidi"/>
                <w:b w:val="0"/>
                <w:bCs w:val="0"/>
                <w:noProof/>
                <w:sz w:val="24"/>
                <w:szCs w:val="24"/>
                <w:lang w:eastAsia="en-GB"/>
              </w:rPr>
              <w:tab/>
            </w:r>
            <w:r w:rsidR="006140C4" w:rsidRPr="00562524">
              <w:rPr>
                <w:rStyle w:val="Hyperlink"/>
                <w:noProof/>
              </w:rPr>
              <w:t>How success will be measured</w:t>
            </w:r>
            <w:r w:rsidR="006140C4">
              <w:rPr>
                <w:noProof/>
                <w:webHidden/>
              </w:rPr>
              <w:tab/>
            </w:r>
            <w:r w:rsidR="006140C4">
              <w:rPr>
                <w:noProof/>
                <w:webHidden/>
              </w:rPr>
              <w:fldChar w:fldCharType="begin"/>
            </w:r>
            <w:r w:rsidR="006140C4">
              <w:rPr>
                <w:noProof/>
                <w:webHidden/>
              </w:rPr>
              <w:instrText xml:space="preserve"> PAGEREF _Toc119859691 \h </w:instrText>
            </w:r>
            <w:r w:rsidR="006140C4">
              <w:rPr>
                <w:noProof/>
                <w:webHidden/>
              </w:rPr>
            </w:r>
            <w:r w:rsidR="006140C4">
              <w:rPr>
                <w:noProof/>
                <w:webHidden/>
              </w:rPr>
              <w:fldChar w:fldCharType="separate"/>
            </w:r>
            <w:r w:rsidR="006140C4">
              <w:rPr>
                <w:noProof/>
                <w:webHidden/>
              </w:rPr>
              <w:t>2</w:t>
            </w:r>
            <w:r w:rsidR="006140C4">
              <w:rPr>
                <w:noProof/>
                <w:webHidden/>
              </w:rPr>
              <w:fldChar w:fldCharType="end"/>
            </w:r>
          </w:hyperlink>
        </w:p>
        <w:p w14:paraId="2F435FE3" w14:textId="5AB7F03E" w:rsidR="006140C4" w:rsidRDefault="00E46858">
          <w:pPr>
            <w:pStyle w:val="TOC1"/>
            <w:tabs>
              <w:tab w:val="left" w:pos="480"/>
              <w:tab w:val="right" w:leader="dot" w:pos="9016"/>
            </w:tabs>
            <w:rPr>
              <w:rFonts w:eastAsiaTheme="minorEastAsia" w:cstheme="minorBidi"/>
              <w:b w:val="0"/>
              <w:bCs w:val="0"/>
              <w:i w:val="0"/>
              <w:iCs w:val="0"/>
              <w:noProof/>
              <w:lang w:eastAsia="en-GB"/>
            </w:rPr>
          </w:pPr>
          <w:hyperlink w:anchor="_Toc119859692" w:history="1">
            <w:r w:rsidR="006140C4" w:rsidRPr="00562524">
              <w:rPr>
                <w:rStyle w:val="Hyperlink"/>
                <w:noProof/>
              </w:rPr>
              <w:t>2</w:t>
            </w:r>
            <w:r w:rsidR="006140C4">
              <w:rPr>
                <w:rFonts w:eastAsiaTheme="minorEastAsia" w:cstheme="minorBidi"/>
                <w:b w:val="0"/>
                <w:bCs w:val="0"/>
                <w:i w:val="0"/>
                <w:iCs w:val="0"/>
                <w:noProof/>
                <w:lang w:eastAsia="en-GB"/>
              </w:rPr>
              <w:tab/>
            </w:r>
            <w:r w:rsidR="006140C4" w:rsidRPr="00562524">
              <w:rPr>
                <w:rStyle w:val="Hyperlink"/>
                <w:noProof/>
              </w:rPr>
              <w:t>Roles and Responsibilities</w:t>
            </w:r>
            <w:r w:rsidR="006140C4">
              <w:rPr>
                <w:noProof/>
                <w:webHidden/>
              </w:rPr>
              <w:tab/>
            </w:r>
            <w:r w:rsidR="006140C4">
              <w:rPr>
                <w:noProof/>
                <w:webHidden/>
              </w:rPr>
              <w:fldChar w:fldCharType="begin"/>
            </w:r>
            <w:r w:rsidR="006140C4">
              <w:rPr>
                <w:noProof/>
                <w:webHidden/>
              </w:rPr>
              <w:instrText xml:space="preserve"> PAGEREF _Toc119859692 \h </w:instrText>
            </w:r>
            <w:r w:rsidR="006140C4">
              <w:rPr>
                <w:noProof/>
                <w:webHidden/>
              </w:rPr>
            </w:r>
            <w:r w:rsidR="006140C4">
              <w:rPr>
                <w:noProof/>
                <w:webHidden/>
              </w:rPr>
              <w:fldChar w:fldCharType="separate"/>
            </w:r>
            <w:r w:rsidR="006140C4">
              <w:rPr>
                <w:noProof/>
                <w:webHidden/>
              </w:rPr>
              <w:t>3</w:t>
            </w:r>
            <w:r w:rsidR="006140C4">
              <w:rPr>
                <w:noProof/>
                <w:webHidden/>
              </w:rPr>
              <w:fldChar w:fldCharType="end"/>
            </w:r>
          </w:hyperlink>
        </w:p>
        <w:p w14:paraId="46C25AEF" w14:textId="25EF2C31" w:rsidR="006140C4" w:rsidRDefault="00E46858">
          <w:pPr>
            <w:pStyle w:val="TOC2"/>
            <w:tabs>
              <w:tab w:val="left" w:pos="960"/>
              <w:tab w:val="right" w:leader="dot" w:pos="9016"/>
            </w:tabs>
            <w:rPr>
              <w:rFonts w:eastAsiaTheme="minorEastAsia" w:cstheme="minorBidi"/>
              <w:b w:val="0"/>
              <w:bCs w:val="0"/>
              <w:noProof/>
              <w:sz w:val="24"/>
              <w:szCs w:val="24"/>
              <w:lang w:eastAsia="en-GB"/>
            </w:rPr>
          </w:pPr>
          <w:hyperlink w:anchor="_Toc119859693" w:history="1">
            <w:r w:rsidR="006140C4" w:rsidRPr="00562524">
              <w:rPr>
                <w:rStyle w:val="Hyperlink"/>
                <w:noProof/>
              </w:rPr>
              <w:t>2.1</w:t>
            </w:r>
            <w:r w:rsidR="006140C4">
              <w:rPr>
                <w:rFonts w:eastAsiaTheme="minorEastAsia" w:cstheme="minorBidi"/>
                <w:b w:val="0"/>
                <w:bCs w:val="0"/>
                <w:noProof/>
                <w:sz w:val="24"/>
                <w:szCs w:val="24"/>
                <w:lang w:eastAsia="en-GB"/>
              </w:rPr>
              <w:tab/>
            </w:r>
            <w:r w:rsidR="006140C4" w:rsidRPr="00562524">
              <w:rPr>
                <w:rStyle w:val="Hyperlink"/>
                <w:noProof/>
              </w:rPr>
              <w:t>Skills and personality traits</w:t>
            </w:r>
            <w:r w:rsidR="006140C4">
              <w:rPr>
                <w:noProof/>
                <w:webHidden/>
              </w:rPr>
              <w:tab/>
            </w:r>
            <w:r w:rsidR="006140C4">
              <w:rPr>
                <w:noProof/>
                <w:webHidden/>
              </w:rPr>
              <w:fldChar w:fldCharType="begin"/>
            </w:r>
            <w:r w:rsidR="006140C4">
              <w:rPr>
                <w:noProof/>
                <w:webHidden/>
              </w:rPr>
              <w:instrText xml:space="preserve"> PAGEREF _Toc119859693 \h </w:instrText>
            </w:r>
            <w:r w:rsidR="006140C4">
              <w:rPr>
                <w:noProof/>
                <w:webHidden/>
              </w:rPr>
            </w:r>
            <w:r w:rsidR="006140C4">
              <w:rPr>
                <w:noProof/>
                <w:webHidden/>
              </w:rPr>
              <w:fldChar w:fldCharType="separate"/>
            </w:r>
            <w:r w:rsidR="006140C4">
              <w:rPr>
                <w:noProof/>
                <w:webHidden/>
              </w:rPr>
              <w:t>4</w:t>
            </w:r>
            <w:r w:rsidR="006140C4">
              <w:rPr>
                <w:noProof/>
                <w:webHidden/>
              </w:rPr>
              <w:fldChar w:fldCharType="end"/>
            </w:r>
          </w:hyperlink>
        </w:p>
        <w:p w14:paraId="29276A01" w14:textId="02F817B0" w:rsidR="006140C4" w:rsidRDefault="00E46858">
          <w:pPr>
            <w:pStyle w:val="TOC1"/>
            <w:tabs>
              <w:tab w:val="left" w:pos="480"/>
              <w:tab w:val="right" w:leader="dot" w:pos="9016"/>
            </w:tabs>
            <w:rPr>
              <w:rFonts w:eastAsiaTheme="minorEastAsia" w:cstheme="minorBidi"/>
              <w:b w:val="0"/>
              <w:bCs w:val="0"/>
              <w:i w:val="0"/>
              <w:iCs w:val="0"/>
              <w:noProof/>
              <w:lang w:eastAsia="en-GB"/>
            </w:rPr>
          </w:pPr>
          <w:hyperlink w:anchor="_Toc119859694" w:history="1">
            <w:r w:rsidR="006140C4" w:rsidRPr="00562524">
              <w:rPr>
                <w:rStyle w:val="Hyperlink"/>
                <w:noProof/>
              </w:rPr>
              <w:t>3</w:t>
            </w:r>
            <w:r w:rsidR="006140C4">
              <w:rPr>
                <w:rFonts w:eastAsiaTheme="minorEastAsia" w:cstheme="minorBidi"/>
                <w:b w:val="0"/>
                <w:bCs w:val="0"/>
                <w:i w:val="0"/>
                <w:iCs w:val="0"/>
                <w:noProof/>
                <w:lang w:eastAsia="en-GB"/>
              </w:rPr>
              <w:tab/>
            </w:r>
            <w:r w:rsidR="006140C4" w:rsidRPr="00562524">
              <w:rPr>
                <w:rStyle w:val="Hyperlink"/>
                <w:noProof/>
              </w:rPr>
              <w:t>Overall tasks and timing for the project</w:t>
            </w:r>
            <w:r w:rsidR="006140C4">
              <w:rPr>
                <w:noProof/>
                <w:webHidden/>
              </w:rPr>
              <w:tab/>
            </w:r>
            <w:r w:rsidR="006140C4">
              <w:rPr>
                <w:noProof/>
                <w:webHidden/>
              </w:rPr>
              <w:fldChar w:fldCharType="begin"/>
            </w:r>
            <w:r w:rsidR="006140C4">
              <w:rPr>
                <w:noProof/>
                <w:webHidden/>
              </w:rPr>
              <w:instrText xml:space="preserve"> PAGEREF _Toc119859694 \h </w:instrText>
            </w:r>
            <w:r w:rsidR="006140C4">
              <w:rPr>
                <w:noProof/>
                <w:webHidden/>
              </w:rPr>
            </w:r>
            <w:r w:rsidR="006140C4">
              <w:rPr>
                <w:noProof/>
                <w:webHidden/>
              </w:rPr>
              <w:fldChar w:fldCharType="separate"/>
            </w:r>
            <w:r w:rsidR="006140C4">
              <w:rPr>
                <w:noProof/>
                <w:webHidden/>
              </w:rPr>
              <w:t>5</w:t>
            </w:r>
            <w:r w:rsidR="006140C4">
              <w:rPr>
                <w:noProof/>
                <w:webHidden/>
              </w:rPr>
              <w:fldChar w:fldCharType="end"/>
            </w:r>
          </w:hyperlink>
        </w:p>
        <w:p w14:paraId="681A6068" w14:textId="752F21DB" w:rsidR="006140C4" w:rsidRDefault="00E46858">
          <w:pPr>
            <w:pStyle w:val="TOC1"/>
            <w:tabs>
              <w:tab w:val="left" w:pos="480"/>
              <w:tab w:val="right" w:leader="dot" w:pos="9016"/>
            </w:tabs>
            <w:rPr>
              <w:rFonts w:eastAsiaTheme="minorEastAsia" w:cstheme="minorBidi"/>
              <w:b w:val="0"/>
              <w:bCs w:val="0"/>
              <w:i w:val="0"/>
              <w:iCs w:val="0"/>
              <w:noProof/>
              <w:lang w:eastAsia="en-GB"/>
            </w:rPr>
          </w:pPr>
          <w:hyperlink w:anchor="_Toc119859695" w:history="1">
            <w:r w:rsidR="006140C4" w:rsidRPr="00562524">
              <w:rPr>
                <w:rStyle w:val="Hyperlink"/>
                <w:noProof/>
              </w:rPr>
              <w:t>4</w:t>
            </w:r>
            <w:r w:rsidR="006140C4">
              <w:rPr>
                <w:rFonts w:eastAsiaTheme="minorEastAsia" w:cstheme="minorBidi"/>
                <w:b w:val="0"/>
                <w:bCs w:val="0"/>
                <w:i w:val="0"/>
                <w:iCs w:val="0"/>
                <w:noProof/>
                <w:lang w:eastAsia="en-GB"/>
              </w:rPr>
              <w:tab/>
            </w:r>
            <w:r w:rsidR="006140C4" w:rsidRPr="00562524">
              <w:rPr>
                <w:rStyle w:val="Hyperlink"/>
                <w:noProof/>
              </w:rPr>
              <w:t>Detailed list for my tasks</w:t>
            </w:r>
            <w:r w:rsidR="006140C4">
              <w:rPr>
                <w:noProof/>
                <w:webHidden/>
              </w:rPr>
              <w:tab/>
            </w:r>
            <w:r w:rsidR="006140C4">
              <w:rPr>
                <w:noProof/>
                <w:webHidden/>
              </w:rPr>
              <w:fldChar w:fldCharType="begin"/>
            </w:r>
            <w:r w:rsidR="006140C4">
              <w:rPr>
                <w:noProof/>
                <w:webHidden/>
              </w:rPr>
              <w:instrText xml:space="preserve"> PAGEREF _Toc119859695 \h </w:instrText>
            </w:r>
            <w:r w:rsidR="006140C4">
              <w:rPr>
                <w:noProof/>
                <w:webHidden/>
              </w:rPr>
            </w:r>
            <w:r w:rsidR="006140C4">
              <w:rPr>
                <w:noProof/>
                <w:webHidden/>
              </w:rPr>
              <w:fldChar w:fldCharType="separate"/>
            </w:r>
            <w:r w:rsidR="006140C4">
              <w:rPr>
                <w:noProof/>
                <w:webHidden/>
              </w:rPr>
              <w:t>6</w:t>
            </w:r>
            <w:r w:rsidR="006140C4">
              <w:rPr>
                <w:noProof/>
                <w:webHidden/>
              </w:rPr>
              <w:fldChar w:fldCharType="end"/>
            </w:r>
          </w:hyperlink>
        </w:p>
        <w:p w14:paraId="56F170E3" w14:textId="79F2CBEB" w:rsidR="006140C4" w:rsidRDefault="00E46858">
          <w:pPr>
            <w:pStyle w:val="TOC2"/>
            <w:tabs>
              <w:tab w:val="left" w:pos="960"/>
              <w:tab w:val="right" w:leader="dot" w:pos="9016"/>
            </w:tabs>
            <w:rPr>
              <w:rFonts w:eastAsiaTheme="minorEastAsia" w:cstheme="minorBidi"/>
              <w:b w:val="0"/>
              <w:bCs w:val="0"/>
              <w:noProof/>
              <w:sz w:val="24"/>
              <w:szCs w:val="24"/>
              <w:lang w:eastAsia="en-GB"/>
            </w:rPr>
          </w:pPr>
          <w:hyperlink w:anchor="_Toc119859696" w:history="1">
            <w:r w:rsidR="006140C4" w:rsidRPr="00562524">
              <w:rPr>
                <w:rStyle w:val="Hyperlink"/>
                <w:noProof/>
              </w:rPr>
              <w:t>4.1</w:t>
            </w:r>
            <w:r w:rsidR="006140C4">
              <w:rPr>
                <w:rFonts w:eastAsiaTheme="minorEastAsia" w:cstheme="minorBidi"/>
                <w:b w:val="0"/>
                <w:bCs w:val="0"/>
                <w:noProof/>
                <w:sz w:val="24"/>
                <w:szCs w:val="24"/>
                <w:lang w:eastAsia="en-GB"/>
              </w:rPr>
              <w:tab/>
            </w:r>
            <w:r w:rsidR="006140C4" w:rsidRPr="00562524">
              <w:rPr>
                <w:rStyle w:val="Hyperlink"/>
                <w:noProof/>
              </w:rPr>
              <w:t>Bill of Materials</w:t>
            </w:r>
            <w:r w:rsidR="006140C4">
              <w:rPr>
                <w:noProof/>
                <w:webHidden/>
              </w:rPr>
              <w:tab/>
            </w:r>
            <w:r w:rsidR="006140C4">
              <w:rPr>
                <w:noProof/>
                <w:webHidden/>
              </w:rPr>
              <w:fldChar w:fldCharType="begin"/>
            </w:r>
            <w:r w:rsidR="006140C4">
              <w:rPr>
                <w:noProof/>
                <w:webHidden/>
              </w:rPr>
              <w:instrText xml:space="preserve"> PAGEREF _Toc119859696 \h </w:instrText>
            </w:r>
            <w:r w:rsidR="006140C4">
              <w:rPr>
                <w:noProof/>
                <w:webHidden/>
              </w:rPr>
            </w:r>
            <w:r w:rsidR="006140C4">
              <w:rPr>
                <w:noProof/>
                <w:webHidden/>
              </w:rPr>
              <w:fldChar w:fldCharType="separate"/>
            </w:r>
            <w:r w:rsidR="006140C4">
              <w:rPr>
                <w:noProof/>
                <w:webHidden/>
              </w:rPr>
              <w:t>7</w:t>
            </w:r>
            <w:r w:rsidR="006140C4">
              <w:rPr>
                <w:noProof/>
                <w:webHidden/>
              </w:rPr>
              <w:fldChar w:fldCharType="end"/>
            </w:r>
          </w:hyperlink>
        </w:p>
        <w:p w14:paraId="07849F04" w14:textId="065DF932" w:rsidR="006140C4" w:rsidRDefault="00E46858">
          <w:pPr>
            <w:pStyle w:val="TOC1"/>
            <w:tabs>
              <w:tab w:val="left" w:pos="480"/>
              <w:tab w:val="right" w:leader="dot" w:pos="9016"/>
            </w:tabs>
            <w:rPr>
              <w:rFonts w:eastAsiaTheme="minorEastAsia" w:cstheme="minorBidi"/>
              <w:b w:val="0"/>
              <w:bCs w:val="0"/>
              <w:i w:val="0"/>
              <w:iCs w:val="0"/>
              <w:noProof/>
              <w:lang w:eastAsia="en-GB"/>
            </w:rPr>
          </w:pPr>
          <w:hyperlink w:anchor="_Toc119859697" w:history="1">
            <w:r w:rsidR="006140C4" w:rsidRPr="00562524">
              <w:rPr>
                <w:rStyle w:val="Hyperlink"/>
                <w:noProof/>
              </w:rPr>
              <w:t>5</w:t>
            </w:r>
            <w:r w:rsidR="006140C4">
              <w:rPr>
                <w:rFonts w:eastAsiaTheme="minorEastAsia" w:cstheme="minorBidi"/>
                <w:b w:val="0"/>
                <w:bCs w:val="0"/>
                <w:i w:val="0"/>
                <w:iCs w:val="0"/>
                <w:noProof/>
                <w:lang w:eastAsia="en-GB"/>
              </w:rPr>
              <w:tab/>
            </w:r>
            <w:r w:rsidR="006140C4" w:rsidRPr="00562524">
              <w:rPr>
                <w:rStyle w:val="Hyperlink"/>
                <w:noProof/>
              </w:rPr>
              <w:t>Milestones</w:t>
            </w:r>
            <w:r w:rsidR="006140C4">
              <w:rPr>
                <w:noProof/>
                <w:webHidden/>
              </w:rPr>
              <w:tab/>
            </w:r>
            <w:r w:rsidR="006140C4">
              <w:rPr>
                <w:noProof/>
                <w:webHidden/>
              </w:rPr>
              <w:fldChar w:fldCharType="begin"/>
            </w:r>
            <w:r w:rsidR="006140C4">
              <w:rPr>
                <w:noProof/>
                <w:webHidden/>
              </w:rPr>
              <w:instrText xml:space="preserve"> PAGEREF _Toc119859697 \h </w:instrText>
            </w:r>
            <w:r w:rsidR="006140C4">
              <w:rPr>
                <w:noProof/>
                <w:webHidden/>
              </w:rPr>
            </w:r>
            <w:r w:rsidR="006140C4">
              <w:rPr>
                <w:noProof/>
                <w:webHidden/>
              </w:rPr>
              <w:fldChar w:fldCharType="separate"/>
            </w:r>
            <w:r w:rsidR="006140C4">
              <w:rPr>
                <w:noProof/>
                <w:webHidden/>
              </w:rPr>
              <w:t>8</w:t>
            </w:r>
            <w:r w:rsidR="006140C4">
              <w:rPr>
                <w:noProof/>
                <w:webHidden/>
              </w:rPr>
              <w:fldChar w:fldCharType="end"/>
            </w:r>
          </w:hyperlink>
        </w:p>
        <w:p w14:paraId="05D51B2C" w14:textId="0DDA5ED1" w:rsidR="006140C4" w:rsidRDefault="00E46858">
          <w:pPr>
            <w:pStyle w:val="TOC2"/>
            <w:tabs>
              <w:tab w:val="left" w:pos="960"/>
              <w:tab w:val="right" w:leader="dot" w:pos="9016"/>
            </w:tabs>
            <w:rPr>
              <w:rFonts w:eastAsiaTheme="minorEastAsia" w:cstheme="minorBidi"/>
              <w:b w:val="0"/>
              <w:bCs w:val="0"/>
              <w:noProof/>
              <w:sz w:val="24"/>
              <w:szCs w:val="24"/>
              <w:lang w:eastAsia="en-GB"/>
            </w:rPr>
          </w:pPr>
          <w:hyperlink w:anchor="_Toc119859698" w:history="1">
            <w:r w:rsidR="006140C4" w:rsidRPr="00562524">
              <w:rPr>
                <w:rStyle w:val="Hyperlink"/>
                <w:noProof/>
              </w:rPr>
              <w:t>5.1</w:t>
            </w:r>
            <w:r w:rsidR="006140C4">
              <w:rPr>
                <w:rFonts w:eastAsiaTheme="minorEastAsia" w:cstheme="minorBidi"/>
                <w:b w:val="0"/>
                <w:bCs w:val="0"/>
                <w:noProof/>
                <w:sz w:val="24"/>
                <w:szCs w:val="24"/>
                <w:lang w:eastAsia="en-GB"/>
              </w:rPr>
              <w:tab/>
            </w:r>
            <w:r w:rsidR="006140C4" w:rsidRPr="00562524">
              <w:rPr>
                <w:rStyle w:val="Hyperlink"/>
                <w:noProof/>
              </w:rPr>
              <w:t>Gateway objective</w:t>
            </w:r>
            <w:r w:rsidR="006140C4">
              <w:rPr>
                <w:noProof/>
                <w:webHidden/>
              </w:rPr>
              <w:tab/>
            </w:r>
            <w:r w:rsidR="006140C4">
              <w:rPr>
                <w:noProof/>
                <w:webHidden/>
              </w:rPr>
              <w:fldChar w:fldCharType="begin"/>
            </w:r>
            <w:r w:rsidR="006140C4">
              <w:rPr>
                <w:noProof/>
                <w:webHidden/>
              </w:rPr>
              <w:instrText xml:space="preserve"> PAGEREF _Toc119859698 \h </w:instrText>
            </w:r>
            <w:r w:rsidR="006140C4">
              <w:rPr>
                <w:noProof/>
                <w:webHidden/>
              </w:rPr>
            </w:r>
            <w:r w:rsidR="006140C4">
              <w:rPr>
                <w:noProof/>
                <w:webHidden/>
              </w:rPr>
              <w:fldChar w:fldCharType="separate"/>
            </w:r>
            <w:r w:rsidR="006140C4">
              <w:rPr>
                <w:noProof/>
                <w:webHidden/>
              </w:rPr>
              <w:t>8</w:t>
            </w:r>
            <w:r w:rsidR="006140C4">
              <w:rPr>
                <w:noProof/>
                <w:webHidden/>
              </w:rPr>
              <w:fldChar w:fldCharType="end"/>
            </w:r>
          </w:hyperlink>
        </w:p>
        <w:p w14:paraId="5B801BBC" w14:textId="6DDD0AA3" w:rsidR="006140C4" w:rsidRDefault="00E46858">
          <w:pPr>
            <w:pStyle w:val="TOC1"/>
            <w:tabs>
              <w:tab w:val="left" w:pos="480"/>
              <w:tab w:val="right" w:leader="dot" w:pos="9016"/>
            </w:tabs>
            <w:rPr>
              <w:rFonts w:eastAsiaTheme="minorEastAsia" w:cstheme="minorBidi"/>
              <w:b w:val="0"/>
              <w:bCs w:val="0"/>
              <w:i w:val="0"/>
              <w:iCs w:val="0"/>
              <w:noProof/>
              <w:lang w:eastAsia="en-GB"/>
            </w:rPr>
          </w:pPr>
          <w:hyperlink w:anchor="_Toc119859699" w:history="1">
            <w:r w:rsidR="006140C4" w:rsidRPr="00562524">
              <w:rPr>
                <w:rStyle w:val="Hyperlink"/>
                <w:noProof/>
              </w:rPr>
              <w:t>6</w:t>
            </w:r>
            <w:r w:rsidR="006140C4">
              <w:rPr>
                <w:rFonts w:eastAsiaTheme="minorEastAsia" w:cstheme="minorBidi"/>
                <w:b w:val="0"/>
                <w:bCs w:val="0"/>
                <w:i w:val="0"/>
                <w:iCs w:val="0"/>
                <w:noProof/>
                <w:lang w:eastAsia="en-GB"/>
              </w:rPr>
              <w:tab/>
            </w:r>
            <w:r w:rsidR="006140C4" w:rsidRPr="00562524">
              <w:rPr>
                <w:rStyle w:val="Hyperlink"/>
                <w:noProof/>
              </w:rPr>
              <w:t>Areas of concern</w:t>
            </w:r>
            <w:r w:rsidR="006140C4">
              <w:rPr>
                <w:noProof/>
                <w:webHidden/>
              </w:rPr>
              <w:tab/>
            </w:r>
            <w:r w:rsidR="006140C4">
              <w:rPr>
                <w:noProof/>
                <w:webHidden/>
              </w:rPr>
              <w:fldChar w:fldCharType="begin"/>
            </w:r>
            <w:r w:rsidR="006140C4">
              <w:rPr>
                <w:noProof/>
                <w:webHidden/>
              </w:rPr>
              <w:instrText xml:space="preserve"> PAGEREF _Toc119859699 \h </w:instrText>
            </w:r>
            <w:r w:rsidR="006140C4">
              <w:rPr>
                <w:noProof/>
                <w:webHidden/>
              </w:rPr>
            </w:r>
            <w:r w:rsidR="006140C4">
              <w:rPr>
                <w:noProof/>
                <w:webHidden/>
              </w:rPr>
              <w:fldChar w:fldCharType="separate"/>
            </w:r>
            <w:r w:rsidR="006140C4">
              <w:rPr>
                <w:noProof/>
                <w:webHidden/>
              </w:rPr>
              <w:t>9</w:t>
            </w:r>
            <w:r w:rsidR="006140C4">
              <w:rPr>
                <w:noProof/>
                <w:webHidden/>
              </w:rPr>
              <w:fldChar w:fldCharType="end"/>
            </w:r>
          </w:hyperlink>
        </w:p>
        <w:p w14:paraId="5CB4D057" w14:textId="3AA25176" w:rsidR="006140C4" w:rsidRDefault="00E46858">
          <w:pPr>
            <w:pStyle w:val="TOC1"/>
            <w:tabs>
              <w:tab w:val="left" w:pos="480"/>
              <w:tab w:val="right" w:leader="dot" w:pos="9016"/>
            </w:tabs>
            <w:rPr>
              <w:rFonts w:eastAsiaTheme="minorEastAsia" w:cstheme="minorBidi"/>
              <w:b w:val="0"/>
              <w:bCs w:val="0"/>
              <w:i w:val="0"/>
              <w:iCs w:val="0"/>
              <w:noProof/>
              <w:lang w:eastAsia="en-GB"/>
            </w:rPr>
          </w:pPr>
          <w:hyperlink w:anchor="_Toc119859700" w:history="1">
            <w:r w:rsidR="006140C4" w:rsidRPr="00562524">
              <w:rPr>
                <w:rStyle w:val="Hyperlink"/>
                <w:noProof/>
              </w:rPr>
              <w:t>7</w:t>
            </w:r>
            <w:r w:rsidR="006140C4">
              <w:rPr>
                <w:rFonts w:eastAsiaTheme="minorEastAsia" w:cstheme="minorBidi"/>
                <w:b w:val="0"/>
                <w:bCs w:val="0"/>
                <w:i w:val="0"/>
                <w:iCs w:val="0"/>
                <w:noProof/>
                <w:lang w:eastAsia="en-GB"/>
              </w:rPr>
              <w:tab/>
            </w:r>
            <w:r w:rsidR="006140C4" w:rsidRPr="00562524">
              <w:rPr>
                <w:rStyle w:val="Hyperlink"/>
                <w:noProof/>
              </w:rPr>
              <w:t>Overall summary and Gantt chart</w:t>
            </w:r>
            <w:r w:rsidR="006140C4">
              <w:rPr>
                <w:noProof/>
                <w:webHidden/>
              </w:rPr>
              <w:tab/>
            </w:r>
            <w:r w:rsidR="006140C4">
              <w:rPr>
                <w:noProof/>
                <w:webHidden/>
              </w:rPr>
              <w:fldChar w:fldCharType="begin"/>
            </w:r>
            <w:r w:rsidR="006140C4">
              <w:rPr>
                <w:noProof/>
                <w:webHidden/>
              </w:rPr>
              <w:instrText xml:space="preserve"> PAGEREF _Toc119859700 \h </w:instrText>
            </w:r>
            <w:r w:rsidR="006140C4">
              <w:rPr>
                <w:noProof/>
                <w:webHidden/>
              </w:rPr>
            </w:r>
            <w:r w:rsidR="006140C4">
              <w:rPr>
                <w:noProof/>
                <w:webHidden/>
              </w:rPr>
              <w:fldChar w:fldCharType="separate"/>
            </w:r>
            <w:r w:rsidR="006140C4">
              <w:rPr>
                <w:noProof/>
                <w:webHidden/>
              </w:rPr>
              <w:t>10</w:t>
            </w:r>
            <w:r w:rsidR="006140C4">
              <w:rPr>
                <w:noProof/>
                <w:webHidden/>
              </w:rPr>
              <w:fldChar w:fldCharType="end"/>
            </w:r>
          </w:hyperlink>
        </w:p>
        <w:p w14:paraId="1FA979AA" w14:textId="3F21A125" w:rsidR="006140C4" w:rsidRDefault="00E46858">
          <w:pPr>
            <w:pStyle w:val="TOC1"/>
            <w:tabs>
              <w:tab w:val="left" w:pos="480"/>
              <w:tab w:val="right" w:leader="dot" w:pos="9016"/>
            </w:tabs>
            <w:rPr>
              <w:rFonts w:eastAsiaTheme="minorEastAsia" w:cstheme="minorBidi"/>
              <w:b w:val="0"/>
              <w:bCs w:val="0"/>
              <w:i w:val="0"/>
              <w:iCs w:val="0"/>
              <w:noProof/>
              <w:lang w:eastAsia="en-GB"/>
            </w:rPr>
          </w:pPr>
          <w:hyperlink w:anchor="_Toc119859701" w:history="1">
            <w:r w:rsidR="006140C4" w:rsidRPr="00562524">
              <w:rPr>
                <w:rStyle w:val="Hyperlink"/>
                <w:noProof/>
              </w:rPr>
              <w:t>8</w:t>
            </w:r>
            <w:r w:rsidR="006140C4">
              <w:rPr>
                <w:rFonts w:eastAsiaTheme="minorEastAsia" w:cstheme="minorBidi"/>
                <w:b w:val="0"/>
                <w:bCs w:val="0"/>
                <w:i w:val="0"/>
                <w:iCs w:val="0"/>
                <w:noProof/>
                <w:lang w:eastAsia="en-GB"/>
              </w:rPr>
              <w:tab/>
            </w:r>
            <w:r w:rsidR="006140C4" w:rsidRPr="00562524">
              <w:rPr>
                <w:rStyle w:val="Hyperlink"/>
                <w:noProof/>
              </w:rPr>
              <w:t>References</w:t>
            </w:r>
            <w:r w:rsidR="006140C4">
              <w:rPr>
                <w:noProof/>
                <w:webHidden/>
              </w:rPr>
              <w:tab/>
            </w:r>
            <w:r w:rsidR="006140C4">
              <w:rPr>
                <w:noProof/>
                <w:webHidden/>
              </w:rPr>
              <w:fldChar w:fldCharType="begin"/>
            </w:r>
            <w:r w:rsidR="006140C4">
              <w:rPr>
                <w:noProof/>
                <w:webHidden/>
              </w:rPr>
              <w:instrText xml:space="preserve"> PAGEREF _Toc119859701 \h </w:instrText>
            </w:r>
            <w:r w:rsidR="006140C4">
              <w:rPr>
                <w:noProof/>
                <w:webHidden/>
              </w:rPr>
            </w:r>
            <w:r w:rsidR="006140C4">
              <w:rPr>
                <w:noProof/>
                <w:webHidden/>
              </w:rPr>
              <w:fldChar w:fldCharType="separate"/>
            </w:r>
            <w:r w:rsidR="006140C4">
              <w:rPr>
                <w:noProof/>
                <w:webHidden/>
              </w:rPr>
              <w:t>11</w:t>
            </w:r>
            <w:r w:rsidR="006140C4">
              <w:rPr>
                <w:noProof/>
                <w:webHidden/>
              </w:rPr>
              <w:fldChar w:fldCharType="end"/>
            </w:r>
          </w:hyperlink>
        </w:p>
        <w:p w14:paraId="33FAF98D" w14:textId="2FC6B747" w:rsidR="00741263" w:rsidRPr="00D76B66" w:rsidRDefault="00060432" w:rsidP="00907596">
          <w:r>
            <w:rPr>
              <w:b/>
              <w:bCs/>
              <w:noProof/>
            </w:rPr>
            <w:fldChar w:fldCharType="end"/>
          </w:r>
        </w:p>
      </w:sdtContent>
    </w:sdt>
    <w:p w14:paraId="79A0D4EE" w14:textId="4102154C" w:rsidR="00741263" w:rsidRPr="00262780" w:rsidRDefault="00D76B66" w:rsidP="00907596">
      <w:pPr>
        <w:rPr>
          <w:rFonts w:ascii="Calibri Light" w:eastAsia="Times New Roman" w:hAnsi="Calibri Light"/>
          <w:color w:val="2F5496"/>
          <w:sz w:val="32"/>
          <w:szCs w:val="32"/>
        </w:rPr>
      </w:pPr>
      <w:r>
        <w:rPr>
          <w:rFonts w:ascii="Calibri Light" w:eastAsia="Times New Roman" w:hAnsi="Calibri Light"/>
          <w:color w:val="2F5496"/>
          <w:sz w:val="32"/>
          <w:szCs w:val="32"/>
        </w:rPr>
        <w:br w:type="page"/>
      </w:r>
    </w:p>
    <w:p w14:paraId="395209EA" w14:textId="3881E317" w:rsidR="002F1B6E" w:rsidRDefault="00907596" w:rsidP="00D9200F">
      <w:pPr>
        <w:pStyle w:val="Heading1"/>
      </w:pPr>
      <w:bookmarkStart w:id="1" w:name="_Toc53058113"/>
      <w:bookmarkStart w:id="2" w:name="_Toc53058560"/>
      <w:bookmarkStart w:id="3" w:name="_Toc118980928"/>
      <w:bookmarkStart w:id="4" w:name="_Toc119859689"/>
      <w:r>
        <w:lastRenderedPageBreak/>
        <w:t>Introduction</w:t>
      </w:r>
      <w:bookmarkEnd w:id="1"/>
      <w:bookmarkEnd w:id="2"/>
      <w:bookmarkEnd w:id="3"/>
      <w:bookmarkEnd w:id="4"/>
    </w:p>
    <w:p w14:paraId="794EEA8B" w14:textId="7B338310" w:rsidR="004C0C3B" w:rsidRDefault="004C0C3B" w:rsidP="009A4D3B"/>
    <w:p w14:paraId="5E3792B6" w14:textId="77777777" w:rsidR="00710B95" w:rsidRPr="00710B95" w:rsidRDefault="00710B95" w:rsidP="00710B95"/>
    <w:p w14:paraId="5E59D030" w14:textId="620EF36B" w:rsidR="00710B95" w:rsidRDefault="00FB0D1E" w:rsidP="009A4D3B">
      <w:pPr>
        <w:rPr>
          <w:sz w:val="22"/>
          <w:szCs w:val="22"/>
        </w:rPr>
      </w:pPr>
      <w:r>
        <w:rPr>
          <w:sz w:val="22"/>
          <w:szCs w:val="22"/>
        </w:rPr>
        <w:t>In this project my group were asked to design and manufacture</w:t>
      </w:r>
      <w:r w:rsidR="00A61DD6">
        <w:rPr>
          <w:sz w:val="22"/>
          <w:szCs w:val="22"/>
        </w:rPr>
        <w:t xml:space="preserve"> a</w:t>
      </w:r>
      <w:r>
        <w:rPr>
          <w:sz w:val="22"/>
          <w:szCs w:val="22"/>
        </w:rPr>
        <w:t xml:space="preserve"> </w:t>
      </w:r>
      <w:r w:rsidR="00250173">
        <w:rPr>
          <w:sz w:val="22"/>
          <w:szCs w:val="22"/>
        </w:rPr>
        <w:t xml:space="preserve">tooling system that can be attached to </w:t>
      </w:r>
      <w:proofErr w:type="spellStart"/>
      <w:r w:rsidR="00250173">
        <w:rPr>
          <w:sz w:val="22"/>
          <w:szCs w:val="22"/>
        </w:rPr>
        <w:t>Cobot</w:t>
      </w:r>
      <w:proofErr w:type="spellEnd"/>
      <w:r w:rsidR="00250173">
        <w:rPr>
          <w:sz w:val="22"/>
          <w:szCs w:val="22"/>
        </w:rPr>
        <w:t xml:space="preserve"> (Robotic arm)</w:t>
      </w:r>
      <w:r w:rsidR="00511111">
        <w:rPr>
          <w:sz w:val="22"/>
          <w:szCs w:val="22"/>
        </w:rPr>
        <w:t xml:space="preserve">. The challenge is to be able to pick up </w:t>
      </w:r>
      <w:r w:rsidR="00BF3483">
        <w:rPr>
          <w:sz w:val="22"/>
          <w:szCs w:val="22"/>
        </w:rPr>
        <w:t xml:space="preserve">and </w:t>
      </w:r>
      <w:r w:rsidR="00511111">
        <w:rPr>
          <w:sz w:val="22"/>
          <w:szCs w:val="22"/>
        </w:rPr>
        <w:t xml:space="preserve">move the mobile phones into a new storage centre as the one currently can only store 4 mobile phones, as a group we </w:t>
      </w:r>
      <w:r w:rsidR="00EE7F57">
        <w:rPr>
          <w:sz w:val="22"/>
          <w:szCs w:val="22"/>
        </w:rPr>
        <w:t xml:space="preserve">are hoping to accomplish increasing the number of </w:t>
      </w:r>
      <w:r w:rsidR="00A61DD6">
        <w:rPr>
          <w:sz w:val="22"/>
          <w:szCs w:val="22"/>
        </w:rPr>
        <w:t>phones</w:t>
      </w:r>
      <w:r w:rsidR="00EE7F57">
        <w:rPr>
          <w:sz w:val="22"/>
          <w:szCs w:val="22"/>
        </w:rPr>
        <w:t xml:space="preserve"> being store</w:t>
      </w:r>
      <w:r w:rsidR="00A61DD6">
        <w:rPr>
          <w:sz w:val="22"/>
          <w:szCs w:val="22"/>
        </w:rPr>
        <w:t>d</w:t>
      </w:r>
      <w:r w:rsidR="00EE7F57">
        <w:rPr>
          <w:sz w:val="22"/>
          <w:szCs w:val="22"/>
        </w:rPr>
        <w:t xml:space="preserve"> by developing a new storage centre where </w:t>
      </w:r>
      <w:r w:rsidR="007866B9">
        <w:rPr>
          <w:sz w:val="22"/>
          <w:szCs w:val="22"/>
        </w:rPr>
        <w:t>we</w:t>
      </w:r>
      <w:r w:rsidR="004931BC">
        <w:rPr>
          <w:sz w:val="22"/>
          <w:szCs w:val="22"/>
        </w:rPr>
        <w:t xml:space="preserve"> can increase the storage by 500%.</w:t>
      </w:r>
    </w:p>
    <w:p w14:paraId="605EF57D" w14:textId="77777777" w:rsidR="004931BC" w:rsidRDefault="004931BC" w:rsidP="009A4D3B"/>
    <w:p w14:paraId="34303BE5" w14:textId="4DEA9671" w:rsidR="0007436B" w:rsidRDefault="0007436B" w:rsidP="0007436B">
      <w:pPr>
        <w:pStyle w:val="Heading2"/>
      </w:pPr>
      <w:bookmarkStart w:id="5" w:name="_Toc118980930"/>
      <w:bookmarkStart w:id="6" w:name="_Toc119859690"/>
      <w:r>
        <w:t>Project Objecti</w:t>
      </w:r>
      <w:bookmarkEnd w:id="5"/>
      <w:bookmarkEnd w:id="6"/>
      <w:r w:rsidR="00A06AED">
        <w:t>ve</w:t>
      </w:r>
    </w:p>
    <w:p w14:paraId="21D20E1B" w14:textId="77777777" w:rsidR="00A06AED" w:rsidRDefault="00A06AED" w:rsidP="0007436B">
      <w:pPr>
        <w:rPr>
          <w:sz w:val="22"/>
          <w:szCs w:val="22"/>
        </w:rPr>
      </w:pPr>
    </w:p>
    <w:p w14:paraId="1C7C6590" w14:textId="5C91BB05" w:rsidR="000557AD" w:rsidRDefault="00921746" w:rsidP="0007436B">
      <w:pPr>
        <w:rPr>
          <w:sz w:val="22"/>
          <w:szCs w:val="22"/>
        </w:rPr>
      </w:pPr>
      <w:r>
        <w:rPr>
          <w:sz w:val="22"/>
          <w:szCs w:val="22"/>
        </w:rPr>
        <w:t xml:space="preserve">The </w:t>
      </w:r>
      <w:r w:rsidR="00A06AED">
        <w:rPr>
          <w:sz w:val="22"/>
          <w:szCs w:val="22"/>
        </w:rPr>
        <w:t>final goal for this project is to be able to desig</w:t>
      </w:r>
      <w:r w:rsidR="00EE64F6">
        <w:rPr>
          <w:sz w:val="22"/>
          <w:szCs w:val="22"/>
        </w:rPr>
        <w:t>n a fully functioning robotic ar</w:t>
      </w:r>
      <w:r w:rsidR="00BF3483">
        <w:rPr>
          <w:sz w:val="22"/>
          <w:szCs w:val="22"/>
        </w:rPr>
        <w:t>m</w:t>
      </w:r>
      <w:r w:rsidR="00EE64F6">
        <w:rPr>
          <w:sz w:val="22"/>
          <w:szCs w:val="22"/>
        </w:rPr>
        <w:t xml:space="preserve"> that will be able to transfer the mobile phones from its current storage centre to the new one with</w:t>
      </w:r>
      <w:r w:rsidR="00A327E4">
        <w:rPr>
          <w:sz w:val="22"/>
          <w:szCs w:val="22"/>
        </w:rPr>
        <w:t xml:space="preserve">out any problems or manual </w:t>
      </w:r>
      <w:r w:rsidR="00423D41">
        <w:rPr>
          <w:sz w:val="22"/>
          <w:szCs w:val="22"/>
        </w:rPr>
        <w:t>handling.</w:t>
      </w:r>
    </w:p>
    <w:p w14:paraId="41C4F2FE" w14:textId="77777777" w:rsidR="00A06AED" w:rsidRDefault="00A06AED" w:rsidP="0007436B">
      <w:pPr>
        <w:rPr>
          <w:sz w:val="22"/>
          <w:szCs w:val="22"/>
        </w:rPr>
      </w:pPr>
    </w:p>
    <w:p w14:paraId="1E425997" w14:textId="41EDBFD9" w:rsidR="000557AD" w:rsidRDefault="00390A1B" w:rsidP="000557AD">
      <w:pPr>
        <w:pStyle w:val="Heading2"/>
      </w:pPr>
      <w:bookmarkStart w:id="7" w:name="_Toc119859691"/>
      <w:r>
        <w:t>How success will be measured</w:t>
      </w:r>
      <w:bookmarkEnd w:id="7"/>
      <w:r>
        <w:t xml:space="preserve"> </w:t>
      </w:r>
    </w:p>
    <w:p w14:paraId="58E5AD4A" w14:textId="7E35D854" w:rsidR="00390A1B" w:rsidRDefault="00390A1B" w:rsidP="00390A1B"/>
    <w:p w14:paraId="72B916A8" w14:textId="51A1EF10" w:rsidR="00390A1B" w:rsidRPr="00390A1B" w:rsidRDefault="00390A1B" w:rsidP="00390A1B">
      <w:pPr>
        <w:rPr>
          <w:sz w:val="22"/>
          <w:szCs w:val="22"/>
        </w:rPr>
      </w:pPr>
      <w:r>
        <w:rPr>
          <w:sz w:val="22"/>
          <w:szCs w:val="22"/>
        </w:rPr>
        <w:t xml:space="preserve">As a group </w:t>
      </w:r>
      <w:r w:rsidR="005B46EB">
        <w:rPr>
          <w:sz w:val="22"/>
          <w:szCs w:val="22"/>
        </w:rPr>
        <w:t xml:space="preserve">we </w:t>
      </w:r>
      <w:r>
        <w:rPr>
          <w:sz w:val="22"/>
          <w:szCs w:val="22"/>
        </w:rPr>
        <w:t xml:space="preserve">will know when we have been successful </w:t>
      </w:r>
      <w:r w:rsidR="001D33F0">
        <w:rPr>
          <w:sz w:val="22"/>
          <w:szCs w:val="22"/>
        </w:rPr>
        <w:t xml:space="preserve">when we have a fully functioning </w:t>
      </w:r>
      <w:r w:rsidR="00B30582">
        <w:rPr>
          <w:sz w:val="22"/>
          <w:szCs w:val="22"/>
        </w:rPr>
        <w:t xml:space="preserve">tooling system </w:t>
      </w:r>
      <w:r w:rsidR="00EB0744">
        <w:rPr>
          <w:sz w:val="22"/>
          <w:szCs w:val="22"/>
        </w:rPr>
        <w:t xml:space="preserve">that will be picking up the 2 mobile phones </w:t>
      </w:r>
      <w:r w:rsidR="0028099A">
        <w:rPr>
          <w:sz w:val="22"/>
          <w:szCs w:val="22"/>
        </w:rPr>
        <w:t xml:space="preserve">and moving into a new storage centre that will be able to capacitate </w:t>
      </w:r>
      <w:r w:rsidR="007626EE">
        <w:rPr>
          <w:sz w:val="22"/>
          <w:szCs w:val="22"/>
        </w:rPr>
        <w:t xml:space="preserve">20 new phones, rather than the old one only being able to store </w:t>
      </w:r>
      <w:r w:rsidR="0019775B">
        <w:rPr>
          <w:sz w:val="22"/>
          <w:szCs w:val="22"/>
        </w:rPr>
        <w:t xml:space="preserve">4. With the tooling system we need it to be perfect as we will be using suction </w:t>
      </w:r>
      <w:r w:rsidR="00F709DD">
        <w:rPr>
          <w:sz w:val="22"/>
          <w:szCs w:val="22"/>
        </w:rPr>
        <w:t>cups, therefore we can’t afford for there to be any leaks within the design as this could lead to the phones ge</w:t>
      </w:r>
      <w:r w:rsidR="007866B9">
        <w:rPr>
          <w:sz w:val="22"/>
          <w:szCs w:val="22"/>
        </w:rPr>
        <w:t>tting</w:t>
      </w:r>
      <w:r w:rsidR="00F709DD">
        <w:rPr>
          <w:sz w:val="22"/>
          <w:szCs w:val="22"/>
        </w:rPr>
        <w:t xml:space="preserve"> dropped or not </w:t>
      </w:r>
      <w:r w:rsidR="00BF08EB">
        <w:rPr>
          <w:sz w:val="22"/>
          <w:szCs w:val="22"/>
        </w:rPr>
        <w:t>being place</w:t>
      </w:r>
      <w:r w:rsidR="007866B9">
        <w:rPr>
          <w:sz w:val="22"/>
          <w:szCs w:val="22"/>
        </w:rPr>
        <w:t>d</w:t>
      </w:r>
      <w:r w:rsidR="00BF08EB">
        <w:rPr>
          <w:sz w:val="22"/>
          <w:szCs w:val="22"/>
        </w:rPr>
        <w:t xml:space="preserve"> correctly into the storage centre. If </w:t>
      </w:r>
      <w:r w:rsidR="00614DA9">
        <w:rPr>
          <w:sz w:val="22"/>
          <w:szCs w:val="22"/>
        </w:rPr>
        <w:t>all</w:t>
      </w:r>
      <w:r w:rsidR="00BF08EB">
        <w:rPr>
          <w:sz w:val="22"/>
          <w:szCs w:val="22"/>
        </w:rPr>
        <w:t xml:space="preserve"> goes as </w:t>
      </w:r>
      <w:r w:rsidR="00207FD5">
        <w:rPr>
          <w:sz w:val="22"/>
          <w:szCs w:val="22"/>
        </w:rPr>
        <w:t>said,</w:t>
      </w:r>
      <w:r w:rsidR="00480D83">
        <w:rPr>
          <w:sz w:val="22"/>
          <w:szCs w:val="22"/>
        </w:rPr>
        <w:t xml:space="preserve"> we would not have been successful in our project. Therefore, we need to </w:t>
      </w:r>
      <w:r w:rsidR="00422083">
        <w:rPr>
          <w:sz w:val="22"/>
          <w:szCs w:val="22"/>
        </w:rPr>
        <w:t xml:space="preserve">have everything </w:t>
      </w:r>
      <w:r w:rsidR="007866B9">
        <w:rPr>
          <w:sz w:val="22"/>
          <w:szCs w:val="22"/>
        </w:rPr>
        <w:t xml:space="preserve">to be </w:t>
      </w:r>
      <w:r w:rsidR="00422083">
        <w:rPr>
          <w:sz w:val="22"/>
          <w:szCs w:val="22"/>
        </w:rPr>
        <w:t xml:space="preserve">100% so we </w:t>
      </w:r>
      <w:r w:rsidR="00772817">
        <w:rPr>
          <w:sz w:val="22"/>
          <w:szCs w:val="22"/>
        </w:rPr>
        <w:t xml:space="preserve">can </w:t>
      </w:r>
      <w:r w:rsidR="00422083">
        <w:rPr>
          <w:sz w:val="22"/>
          <w:szCs w:val="22"/>
        </w:rPr>
        <w:t xml:space="preserve">minimise any </w:t>
      </w:r>
      <w:r w:rsidR="00207FD5">
        <w:rPr>
          <w:sz w:val="22"/>
          <w:szCs w:val="22"/>
        </w:rPr>
        <w:t>failures</w:t>
      </w:r>
      <w:r w:rsidR="00614DA9">
        <w:rPr>
          <w:sz w:val="22"/>
          <w:szCs w:val="22"/>
        </w:rPr>
        <w:t>.</w:t>
      </w:r>
    </w:p>
    <w:p w14:paraId="738F01A2" w14:textId="503E8961" w:rsidR="00390A1B" w:rsidRDefault="00390A1B" w:rsidP="00390A1B"/>
    <w:p w14:paraId="3A09640C" w14:textId="0F0CC425" w:rsidR="008C4B5D" w:rsidRPr="00D76B66" w:rsidRDefault="00D76B66" w:rsidP="004C0C3B">
      <w:r>
        <w:br w:type="page"/>
      </w:r>
    </w:p>
    <w:p w14:paraId="0BF1EAE2" w14:textId="203CA922" w:rsidR="008C4B5D" w:rsidRDefault="008C4B5D" w:rsidP="00DE2F20">
      <w:pPr>
        <w:pStyle w:val="Heading1"/>
      </w:pPr>
      <w:bookmarkStart w:id="8" w:name="_Toc118980931"/>
      <w:bookmarkStart w:id="9" w:name="_Toc119859692"/>
      <w:bookmarkStart w:id="10" w:name="_Toc53058118"/>
      <w:bookmarkStart w:id="11" w:name="_Toc53058565"/>
      <w:r>
        <w:lastRenderedPageBreak/>
        <w:t>Roles and Responsibilities</w:t>
      </w:r>
      <w:bookmarkEnd w:id="8"/>
      <w:bookmarkEnd w:id="9"/>
    </w:p>
    <w:p w14:paraId="52314AAD" w14:textId="480ABA12" w:rsidR="008C4B5D" w:rsidRDefault="008C4B5D" w:rsidP="008C4B5D"/>
    <w:p w14:paraId="61D4BC47" w14:textId="62972955" w:rsidR="000B4815" w:rsidRPr="0007436B" w:rsidRDefault="00945B88" w:rsidP="008C4B5D">
      <w:pPr>
        <w:rPr>
          <w:b/>
          <w:bCs/>
          <w:sz w:val="22"/>
          <w:szCs w:val="22"/>
        </w:rPr>
      </w:pPr>
      <w:r w:rsidRPr="0007436B">
        <w:rPr>
          <w:b/>
          <w:bCs/>
          <w:sz w:val="22"/>
          <w:szCs w:val="22"/>
        </w:rPr>
        <w:t>Josh Todd</w:t>
      </w:r>
      <w:r w:rsidR="0003481B" w:rsidRPr="0007436B">
        <w:rPr>
          <w:b/>
          <w:bCs/>
          <w:sz w:val="22"/>
          <w:szCs w:val="22"/>
        </w:rPr>
        <w:t>-</w:t>
      </w:r>
      <w:r w:rsidR="003C2A6D" w:rsidRPr="0007436B">
        <w:rPr>
          <w:b/>
          <w:bCs/>
          <w:sz w:val="22"/>
          <w:szCs w:val="22"/>
        </w:rPr>
        <w:t xml:space="preserve"> </w:t>
      </w:r>
      <w:r w:rsidR="0003481B" w:rsidRPr="0007436B">
        <w:rPr>
          <w:b/>
          <w:bCs/>
          <w:sz w:val="22"/>
          <w:szCs w:val="22"/>
        </w:rPr>
        <w:t>Team Leader</w:t>
      </w:r>
      <w:r w:rsidR="0067303B" w:rsidRPr="0007436B">
        <w:rPr>
          <w:b/>
          <w:bCs/>
          <w:sz w:val="22"/>
          <w:szCs w:val="22"/>
        </w:rPr>
        <w:t>, Tooling design</w:t>
      </w:r>
    </w:p>
    <w:p w14:paraId="13E68851" w14:textId="77777777" w:rsidR="000B4815" w:rsidRPr="0007436B" w:rsidRDefault="000B4815" w:rsidP="008C4B5D">
      <w:pPr>
        <w:rPr>
          <w:sz w:val="22"/>
          <w:szCs w:val="22"/>
        </w:rPr>
      </w:pPr>
    </w:p>
    <w:p w14:paraId="219F18A8" w14:textId="65EF52F8" w:rsidR="0067303B" w:rsidRPr="00051EE7" w:rsidRDefault="00051EE7" w:rsidP="008C4B5D">
      <w:pPr>
        <w:rPr>
          <w:sz w:val="22"/>
          <w:szCs w:val="22"/>
        </w:rPr>
      </w:pPr>
      <w:r>
        <w:rPr>
          <w:sz w:val="22"/>
          <w:szCs w:val="22"/>
        </w:rPr>
        <w:t xml:space="preserve">Making sure that everything is going to </w:t>
      </w:r>
      <w:r w:rsidR="00FE2857">
        <w:rPr>
          <w:sz w:val="22"/>
          <w:szCs w:val="22"/>
        </w:rPr>
        <w:t>plan,</w:t>
      </w:r>
      <w:r>
        <w:rPr>
          <w:sz w:val="22"/>
          <w:szCs w:val="22"/>
        </w:rPr>
        <w:t xml:space="preserve"> and that people are doing what </w:t>
      </w:r>
      <w:r w:rsidR="00A7626E">
        <w:rPr>
          <w:sz w:val="22"/>
          <w:szCs w:val="22"/>
        </w:rPr>
        <w:t>they’re</w:t>
      </w:r>
      <w:r>
        <w:rPr>
          <w:sz w:val="22"/>
          <w:szCs w:val="22"/>
        </w:rPr>
        <w:t xml:space="preserve"> supposed to</w:t>
      </w:r>
      <w:r w:rsidR="00A7626E">
        <w:rPr>
          <w:sz w:val="22"/>
          <w:szCs w:val="22"/>
        </w:rPr>
        <w:t xml:space="preserve">o. </w:t>
      </w:r>
      <w:r w:rsidR="00FE2857">
        <w:rPr>
          <w:sz w:val="22"/>
          <w:szCs w:val="22"/>
        </w:rPr>
        <w:t xml:space="preserve">Designing </w:t>
      </w:r>
      <w:r w:rsidR="00E51C5C">
        <w:rPr>
          <w:sz w:val="22"/>
          <w:szCs w:val="22"/>
        </w:rPr>
        <w:t>o</w:t>
      </w:r>
      <w:r w:rsidR="00532C5F">
        <w:rPr>
          <w:sz w:val="22"/>
          <w:szCs w:val="22"/>
        </w:rPr>
        <w:t>f the tooling design</w:t>
      </w:r>
      <w:r w:rsidR="008B3EEE">
        <w:rPr>
          <w:sz w:val="22"/>
          <w:szCs w:val="22"/>
        </w:rPr>
        <w:t xml:space="preserve">, to be designed on CAD. </w:t>
      </w:r>
    </w:p>
    <w:p w14:paraId="5C583853" w14:textId="77777777" w:rsidR="00051EE7" w:rsidRPr="001E23DA" w:rsidRDefault="00051EE7" w:rsidP="008C4B5D">
      <w:pPr>
        <w:rPr>
          <w:b/>
          <w:bCs/>
        </w:rPr>
      </w:pPr>
    </w:p>
    <w:p w14:paraId="5D3F9CCE" w14:textId="71CF7FAD" w:rsidR="0067303B" w:rsidRPr="0007436B" w:rsidRDefault="00D34FC8" w:rsidP="008C4B5D">
      <w:pPr>
        <w:rPr>
          <w:b/>
          <w:bCs/>
          <w:sz w:val="22"/>
          <w:szCs w:val="22"/>
        </w:rPr>
      </w:pPr>
      <w:r w:rsidRPr="0007436B">
        <w:rPr>
          <w:b/>
          <w:bCs/>
          <w:sz w:val="22"/>
          <w:szCs w:val="22"/>
        </w:rPr>
        <w:t>Callum</w:t>
      </w:r>
      <w:r w:rsidR="00F65AD7" w:rsidRPr="0007436B">
        <w:rPr>
          <w:b/>
          <w:bCs/>
          <w:sz w:val="22"/>
          <w:szCs w:val="22"/>
        </w:rPr>
        <w:t xml:space="preserve"> Thomas</w:t>
      </w:r>
      <w:r w:rsidR="008547A6" w:rsidRPr="0007436B">
        <w:rPr>
          <w:b/>
          <w:bCs/>
          <w:sz w:val="22"/>
          <w:szCs w:val="22"/>
        </w:rPr>
        <w:t>- Project Planning, storage Design</w:t>
      </w:r>
    </w:p>
    <w:p w14:paraId="40FCCC44" w14:textId="68CB2E9F" w:rsidR="00F65AD7" w:rsidRPr="0007436B" w:rsidRDefault="00F65AD7" w:rsidP="008C4B5D">
      <w:pPr>
        <w:rPr>
          <w:sz w:val="22"/>
          <w:szCs w:val="22"/>
        </w:rPr>
      </w:pPr>
    </w:p>
    <w:p w14:paraId="7243A262" w14:textId="76213BF5" w:rsidR="00971A5C" w:rsidRDefault="001673F1" w:rsidP="008C4B5D">
      <w:pPr>
        <w:rPr>
          <w:sz w:val="22"/>
          <w:szCs w:val="22"/>
        </w:rPr>
      </w:pPr>
      <w:r>
        <w:rPr>
          <w:sz w:val="22"/>
          <w:szCs w:val="22"/>
        </w:rPr>
        <w:t>Keeping track of the meetings and planning when we can have another one to progress on our tasks</w:t>
      </w:r>
      <w:r w:rsidR="00FE0DA6">
        <w:rPr>
          <w:sz w:val="22"/>
          <w:szCs w:val="22"/>
        </w:rPr>
        <w:t xml:space="preserve">. Creating a new storage centre where we can increase the storage capacity of the mobile phone. </w:t>
      </w:r>
    </w:p>
    <w:p w14:paraId="405F761D" w14:textId="77777777" w:rsidR="00FE2857" w:rsidRPr="0007436B" w:rsidRDefault="00FE2857" w:rsidP="008C4B5D">
      <w:pPr>
        <w:rPr>
          <w:sz w:val="22"/>
          <w:szCs w:val="22"/>
        </w:rPr>
      </w:pPr>
    </w:p>
    <w:p w14:paraId="3879922C" w14:textId="2D940568" w:rsidR="00F65AD7" w:rsidRPr="0007436B" w:rsidRDefault="00F65AD7" w:rsidP="008C4B5D">
      <w:pPr>
        <w:rPr>
          <w:b/>
          <w:bCs/>
          <w:sz w:val="22"/>
          <w:szCs w:val="22"/>
        </w:rPr>
      </w:pPr>
      <w:r w:rsidRPr="0007436B">
        <w:rPr>
          <w:b/>
          <w:bCs/>
          <w:sz w:val="22"/>
          <w:szCs w:val="22"/>
        </w:rPr>
        <w:t xml:space="preserve">Nathan </w:t>
      </w:r>
      <w:proofErr w:type="spellStart"/>
      <w:r w:rsidRPr="0007436B">
        <w:rPr>
          <w:b/>
          <w:bCs/>
          <w:sz w:val="22"/>
          <w:szCs w:val="22"/>
        </w:rPr>
        <w:t>Skyrme</w:t>
      </w:r>
      <w:proofErr w:type="spellEnd"/>
      <w:r w:rsidR="002378D0" w:rsidRPr="0007436B">
        <w:rPr>
          <w:b/>
          <w:bCs/>
          <w:sz w:val="22"/>
          <w:szCs w:val="22"/>
        </w:rPr>
        <w:t xml:space="preserve">- Robotic Programming </w:t>
      </w:r>
    </w:p>
    <w:p w14:paraId="1CB026B7" w14:textId="27B9859C" w:rsidR="00F65AD7" w:rsidRPr="0007436B" w:rsidRDefault="00F65AD7" w:rsidP="008C4B5D">
      <w:pPr>
        <w:rPr>
          <w:sz w:val="22"/>
          <w:szCs w:val="22"/>
        </w:rPr>
      </w:pPr>
    </w:p>
    <w:p w14:paraId="16AF47B0" w14:textId="421C9362" w:rsidR="00971A5C" w:rsidRDefault="002C34CF" w:rsidP="008C4B5D">
      <w:pPr>
        <w:rPr>
          <w:sz w:val="22"/>
          <w:szCs w:val="22"/>
        </w:rPr>
      </w:pPr>
      <w:r>
        <w:rPr>
          <w:sz w:val="22"/>
          <w:szCs w:val="22"/>
        </w:rPr>
        <w:t xml:space="preserve">Writing a script for the tooling system so when the design is competed the Robot will know what to do and where to store the </w:t>
      </w:r>
      <w:r w:rsidR="00772A9B">
        <w:rPr>
          <w:sz w:val="22"/>
          <w:szCs w:val="22"/>
        </w:rPr>
        <w:t xml:space="preserve">phones. </w:t>
      </w:r>
    </w:p>
    <w:p w14:paraId="5AAD67A0" w14:textId="77777777" w:rsidR="002C34CF" w:rsidRPr="0007436B" w:rsidRDefault="002C34CF" w:rsidP="008C4B5D">
      <w:pPr>
        <w:rPr>
          <w:sz w:val="22"/>
          <w:szCs w:val="22"/>
        </w:rPr>
      </w:pPr>
    </w:p>
    <w:p w14:paraId="5B94EC56" w14:textId="4E9661D7" w:rsidR="00F65AD7" w:rsidRPr="0007436B" w:rsidRDefault="00AA607B" w:rsidP="008C4B5D">
      <w:pPr>
        <w:rPr>
          <w:b/>
          <w:bCs/>
          <w:sz w:val="22"/>
          <w:szCs w:val="22"/>
        </w:rPr>
      </w:pPr>
      <w:proofErr w:type="spellStart"/>
      <w:r w:rsidRPr="0007436B">
        <w:rPr>
          <w:b/>
          <w:bCs/>
          <w:sz w:val="22"/>
          <w:szCs w:val="22"/>
        </w:rPr>
        <w:t>Abdulazim</w:t>
      </w:r>
      <w:proofErr w:type="spellEnd"/>
      <w:r w:rsidRPr="0007436B">
        <w:rPr>
          <w:b/>
          <w:bCs/>
          <w:sz w:val="22"/>
          <w:szCs w:val="22"/>
        </w:rPr>
        <w:t xml:space="preserve"> </w:t>
      </w:r>
      <w:proofErr w:type="spellStart"/>
      <w:r w:rsidRPr="0007436B">
        <w:rPr>
          <w:b/>
          <w:bCs/>
          <w:sz w:val="22"/>
          <w:szCs w:val="22"/>
        </w:rPr>
        <w:t>Mohammadain</w:t>
      </w:r>
      <w:proofErr w:type="spellEnd"/>
      <w:r w:rsidR="004F32C7" w:rsidRPr="0007436B">
        <w:rPr>
          <w:b/>
          <w:bCs/>
          <w:sz w:val="22"/>
          <w:szCs w:val="22"/>
        </w:rPr>
        <w:t>-</w:t>
      </w:r>
      <w:r w:rsidRPr="0007436B">
        <w:rPr>
          <w:b/>
          <w:bCs/>
          <w:sz w:val="22"/>
          <w:szCs w:val="22"/>
        </w:rPr>
        <w:t xml:space="preserve"> </w:t>
      </w:r>
      <w:r w:rsidR="00A229F8" w:rsidRPr="0007436B">
        <w:rPr>
          <w:b/>
          <w:bCs/>
          <w:sz w:val="22"/>
          <w:szCs w:val="22"/>
        </w:rPr>
        <w:t>CAD design, Tooling, Dimensioning</w:t>
      </w:r>
    </w:p>
    <w:p w14:paraId="0F33AA02" w14:textId="388C8B9C" w:rsidR="00644DE0" w:rsidRPr="0007436B" w:rsidRDefault="00644DE0" w:rsidP="008C4B5D">
      <w:pPr>
        <w:rPr>
          <w:sz w:val="22"/>
          <w:szCs w:val="22"/>
        </w:rPr>
      </w:pPr>
    </w:p>
    <w:p w14:paraId="7882F3A3" w14:textId="6A4AA892" w:rsidR="00971A5C" w:rsidRDefault="006814C8" w:rsidP="008C4B5D">
      <w:pPr>
        <w:rPr>
          <w:sz w:val="22"/>
          <w:szCs w:val="22"/>
        </w:rPr>
      </w:pPr>
      <w:r>
        <w:rPr>
          <w:sz w:val="22"/>
          <w:szCs w:val="22"/>
        </w:rPr>
        <w:t>Des</w:t>
      </w:r>
      <w:r w:rsidR="006A045B">
        <w:rPr>
          <w:sz w:val="22"/>
          <w:szCs w:val="22"/>
        </w:rPr>
        <w:t>igning and coming up with ideas for the tooling system and the dimensioning for the storage and the tooling system.</w:t>
      </w:r>
    </w:p>
    <w:p w14:paraId="0DF34835" w14:textId="77777777" w:rsidR="00AE6E77" w:rsidRPr="0007436B" w:rsidRDefault="00AE6E77" w:rsidP="008C4B5D">
      <w:pPr>
        <w:rPr>
          <w:sz w:val="22"/>
          <w:szCs w:val="22"/>
        </w:rPr>
      </w:pPr>
    </w:p>
    <w:p w14:paraId="49A8F67D" w14:textId="7A6F12AB" w:rsidR="00644DE0" w:rsidRPr="0007436B" w:rsidRDefault="00644DE0" w:rsidP="008C4B5D">
      <w:pPr>
        <w:rPr>
          <w:b/>
          <w:bCs/>
          <w:sz w:val="22"/>
          <w:szCs w:val="22"/>
        </w:rPr>
      </w:pPr>
      <w:r w:rsidRPr="0007436B">
        <w:rPr>
          <w:b/>
          <w:bCs/>
          <w:sz w:val="22"/>
          <w:szCs w:val="22"/>
        </w:rPr>
        <w:t xml:space="preserve">Ollie Turner- </w:t>
      </w:r>
      <w:r w:rsidR="00F06598" w:rsidRPr="0007436B">
        <w:rPr>
          <w:b/>
          <w:bCs/>
          <w:sz w:val="22"/>
          <w:szCs w:val="22"/>
        </w:rPr>
        <w:t>CAD</w:t>
      </w:r>
      <w:r w:rsidR="002378D0" w:rsidRPr="0007436B">
        <w:rPr>
          <w:b/>
          <w:bCs/>
          <w:sz w:val="22"/>
          <w:szCs w:val="22"/>
        </w:rPr>
        <w:t xml:space="preserve">, design and 3D printing </w:t>
      </w:r>
    </w:p>
    <w:p w14:paraId="122C2D79" w14:textId="361CE56B" w:rsidR="008547A6" w:rsidRPr="0007436B" w:rsidRDefault="008547A6" w:rsidP="008C4B5D">
      <w:pPr>
        <w:rPr>
          <w:sz w:val="22"/>
          <w:szCs w:val="22"/>
        </w:rPr>
      </w:pPr>
    </w:p>
    <w:p w14:paraId="29F5F59F" w14:textId="68126B66" w:rsidR="0007436B" w:rsidRPr="00546562" w:rsidRDefault="00546562" w:rsidP="008C4B5D">
      <w:pPr>
        <w:rPr>
          <w:sz w:val="22"/>
          <w:szCs w:val="22"/>
        </w:rPr>
      </w:pPr>
      <w:r>
        <w:rPr>
          <w:sz w:val="22"/>
          <w:szCs w:val="22"/>
        </w:rPr>
        <w:t xml:space="preserve">Role that was assigned to ollie was the CAD designing also and 3D printing as he has had previous experience </w:t>
      </w:r>
      <w:r w:rsidR="00F80F58">
        <w:rPr>
          <w:sz w:val="22"/>
          <w:szCs w:val="22"/>
        </w:rPr>
        <w:t>with 3D printing</w:t>
      </w:r>
    </w:p>
    <w:p w14:paraId="404B3047" w14:textId="77777777" w:rsidR="00C73581" w:rsidRDefault="00C73581" w:rsidP="008C4B5D">
      <w:pPr>
        <w:rPr>
          <w:b/>
          <w:bCs/>
        </w:rPr>
      </w:pPr>
    </w:p>
    <w:p w14:paraId="79C37B69" w14:textId="342BF6F5" w:rsidR="008C4B5D" w:rsidRDefault="00F25697" w:rsidP="008C4B5D">
      <w:pPr>
        <w:rPr>
          <w:b/>
          <w:bCs/>
        </w:rPr>
      </w:pPr>
      <w:r>
        <w:rPr>
          <w:b/>
          <w:bCs/>
        </w:rPr>
        <w:t>Jamie Woodberry</w:t>
      </w:r>
      <w:r w:rsidR="00337532">
        <w:rPr>
          <w:b/>
          <w:bCs/>
        </w:rPr>
        <w:t xml:space="preserve">- Materials and budgeting </w:t>
      </w:r>
    </w:p>
    <w:p w14:paraId="15ADF51A" w14:textId="4DA0AB57" w:rsidR="00337532" w:rsidRDefault="00337532" w:rsidP="008C4B5D">
      <w:pPr>
        <w:rPr>
          <w:b/>
          <w:bCs/>
        </w:rPr>
      </w:pPr>
    </w:p>
    <w:p w14:paraId="27DA1657" w14:textId="1CAE2B64" w:rsidR="00337532" w:rsidRPr="00337532" w:rsidRDefault="00337532" w:rsidP="008C4B5D">
      <w:pPr>
        <w:rPr>
          <w:sz w:val="22"/>
          <w:szCs w:val="22"/>
        </w:rPr>
      </w:pPr>
      <w:r>
        <w:rPr>
          <w:sz w:val="22"/>
          <w:szCs w:val="22"/>
        </w:rPr>
        <w:t>I will oversee finding the materials and budgeting the project</w:t>
      </w:r>
      <w:r w:rsidR="006F5BD5">
        <w:rPr>
          <w:sz w:val="22"/>
          <w:szCs w:val="22"/>
        </w:rPr>
        <w:t xml:space="preserve">. </w:t>
      </w:r>
    </w:p>
    <w:p w14:paraId="65EBB30C" w14:textId="06164C6C" w:rsidR="008C4B5D" w:rsidRDefault="008C4B5D" w:rsidP="008C4B5D"/>
    <w:p w14:paraId="047E427D" w14:textId="77777777" w:rsidR="0032510E" w:rsidRDefault="0032510E" w:rsidP="008C4B5D"/>
    <w:p w14:paraId="363DC14A" w14:textId="46FD06BA" w:rsidR="008C4B5D" w:rsidRDefault="00641243" w:rsidP="009674C5">
      <w:pPr>
        <w:pStyle w:val="Heading2"/>
      </w:pPr>
      <w:bookmarkStart w:id="12" w:name="_Toc119859693"/>
      <w:r>
        <w:t>Skills and personality traits</w:t>
      </w:r>
      <w:bookmarkEnd w:id="12"/>
    </w:p>
    <w:p w14:paraId="3C315A65" w14:textId="77777777" w:rsidR="0065183C" w:rsidRDefault="0065183C" w:rsidP="00274F92"/>
    <w:p w14:paraId="73F7EDA0" w14:textId="39D685C7" w:rsidR="00274F92" w:rsidRDefault="004C7D1E" w:rsidP="00274F92">
      <w:r w:rsidRPr="004C7D1E">
        <w:t>I oversee the Material selection and budgeting</w:t>
      </w:r>
      <w:r w:rsidR="00FC7505">
        <w:t>.</w:t>
      </w:r>
      <w:r w:rsidRPr="004C7D1E">
        <w:t xml:space="preserve"> </w:t>
      </w:r>
      <w:r w:rsidR="00FC7505">
        <w:t>F</w:t>
      </w:r>
      <w:r w:rsidRPr="004C7D1E">
        <w:t xml:space="preserve">or the budgeting I have found all </w:t>
      </w:r>
      <w:r w:rsidR="00A91019">
        <w:t xml:space="preserve">the </w:t>
      </w:r>
      <w:r w:rsidRPr="004C7D1E">
        <w:t>components that were needed for our project</w:t>
      </w:r>
      <w:r w:rsidR="00A91019">
        <w:t>,</w:t>
      </w:r>
      <w:r w:rsidRPr="004C7D1E">
        <w:t xml:space="preserve"> and then put them into a table where I </w:t>
      </w:r>
      <w:r w:rsidR="00A91019">
        <w:t xml:space="preserve">could </w:t>
      </w:r>
      <w:r w:rsidRPr="004C7D1E">
        <w:t>the</w:t>
      </w:r>
      <w:r w:rsidR="00FC7505">
        <w:t>n</w:t>
      </w:r>
      <w:r w:rsidR="00A91019">
        <w:t xml:space="preserve"> </w:t>
      </w:r>
      <w:r w:rsidRPr="004C7D1E">
        <w:t xml:space="preserve">see how much everything was to buy. Once, I had double checked that all the components that we ordered for the manufacturing of the tooling system that we are making was correct. As I didn’t want to order the parts and </w:t>
      </w:r>
      <w:proofErr w:type="gramStart"/>
      <w:r w:rsidR="00FB79DA" w:rsidRPr="004C7D1E">
        <w:t>once</w:t>
      </w:r>
      <w:proofErr w:type="gramEnd"/>
      <w:r w:rsidR="00A91E32">
        <w:t xml:space="preserve"> </w:t>
      </w:r>
      <w:r w:rsidRPr="004C7D1E">
        <w:t>they</w:t>
      </w:r>
      <w:r w:rsidR="0081576D">
        <w:t xml:space="preserve"> arrived</w:t>
      </w:r>
      <w:r w:rsidRPr="004C7D1E">
        <w:t xml:space="preserve"> the were the wrong size or the parts weren’t correct. If this would’ve happened, it would slow down the project </w:t>
      </w:r>
      <w:r w:rsidR="00FB79DA">
        <w:t>significantly</w:t>
      </w:r>
      <w:r w:rsidRPr="004C7D1E">
        <w:t xml:space="preserve"> as they would need to be sent back and another order would have to be placed. </w:t>
      </w:r>
    </w:p>
    <w:p w14:paraId="71163005" w14:textId="7B3D10EC" w:rsidR="0065183C" w:rsidRDefault="0065183C" w:rsidP="00274F92"/>
    <w:p w14:paraId="70BF1728" w14:textId="3F49A4E5" w:rsidR="0065183C" w:rsidRDefault="0065183C" w:rsidP="00274F92">
      <w:r>
        <w:t xml:space="preserve">My skills for </w:t>
      </w:r>
      <w:r w:rsidR="00B44B34">
        <w:t xml:space="preserve">this role </w:t>
      </w:r>
      <w:r w:rsidR="00E91F43">
        <w:t>are</w:t>
      </w:r>
      <w:r w:rsidR="00FB15A3">
        <w:t xml:space="preserve"> that I have good organization skills therefore when it comes to finding the correct materials and budgeting</w:t>
      </w:r>
      <w:r w:rsidR="0081576D">
        <w:t xml:space="preserve"> for</w:t>
      </w:r>
      <w:r w:rsidR="00FB15A3">
        <w:t xml:space="preserve"> </w:t>
      </w:r>
      <w:r w:rsidR="00381E72">
        <w:t>all</w:t>
      </w:r>
      <w:r w:rsidR="008B28C7">
        <w:t xml:space="preserve"> our part</w:t>
      </w:r>
      <w:r w:rsidR="00B60321">
        <w:t>s and components</w:t>
      </w:r>
      <w:r w:rsidR="008B28C7">
        <w:t xml:space="preserve"> for the project it will be well organised and will not be confusing.</w:t>
      </w:r>
      <w:r w:rsidR="00FE0E32">
        <w:t xml:space="preserve"> I am confident with numbers, and this is very important when it comes to budgeting and materials because when ordering materials, I will need to calculate the correct measurements otherwise there may not be enough material for the design, and this would lead to having to reorder and will delay the </w:t>
      </w:r>
      <w:r w:rsidR="00FE0E32">
        <w:lastRenderedPageBreak/>
        <w:t xml:space="preserve">completion date. With everything that is happening in the world right now with the war in Ukraine and Coronavirus. It has put a demand on a lot of websites with delivery times. This is important that everything is correct when ordering supplies otherwise we will not hit the deadlines that we want. </w:t>
      </w:r>
    </w:p>
    <w:p w14:paraId="2C9CAD94" w14:textId="4E7FD66D" w:rsidR="008C4B5D" w:rsidRDefault="008C4B5D" w:rsidP="008C4B5D"/>
    <w:p w14:paraId="31DA1B55" w14:textId="4D3C5951" w:rsidR="0032510E" w:rsidRPr="005A7F5D" w:rsidRDefault="00FE0E32" w:rsidP="0032510E">
      <w:pPr>
        <w:rPr>
          <w:rFonts w:ascii="Times New Roman" w:eastAsia="Times New Roman" w:hAnsi="Times New Roman"/>
          <w:lang w:eastAsia="en-GB"/>
        </w:rPr>
      </w:pPr>
      <w:r>
        <w:t xml:space="preserve">This role was suitable for me with </w:t>
      </w:r>
      <w:r w:rsidR="004F1F83">
        <w:t>Belbin’s</w:t>
      </w:r>
      <w:r>
        <w:t xml:space="preserve"> module, we completed </w:t>
      </w:r>
      <w:r w:rsidR="004F1F83">
        <w:t xml:space="preserve">a </w:t>
      </w:r>
      <w:r w:rsidR="0032510E">
        <w:t>self-perception</w:t>
      </w:r>
      <w:r w:rsidR="004F1F83">
        <w:t xml:space="preserve"> inventory in a lecture, and this gave everyone in the class a</w:t>
      </w:r>
      <w:r w:rsidR="0064480D">
        <w:t>n</w:t>
      </w:r>
      <w:r w:rsidR="004F1F83">
        <w:t xml:space="preserve"> idea from answering questions what their contribution would be when working with a team. I scored very high in implementer, this person has strengths that would be </w:t>
      </w:r>
      <w:r w:rsidR="0032510E">
        <w:t>practical,</w:t>
      </w:r>
      <w:r w:rsidR="004F1F83">
        <w:t xml:space="preserve"> and they are reliable for a team role. They will turn </w:t>
      </w:r>
      <w:r w:rsidR="0032510E">
        <w:t>people’s</w:t>
      </w:r>
      <w:r w:rsidR="004F1F83">
        <w:t xml:space="preserve"> ideas into actions and is very good at organizing work and makes sure that is completed for deadlines</w:t>
      </w:r>
      <w:r w:rsidR="0032510E">
        <w:t xml:space="preserve"> </w:t>
      </w:r>
      <w:r w:rsidR="0032510E" w:rsidRPr="00F25697">
        <w:rPr>
          <w:rFonts w:asciiTheme="minorHAnsi" w:eastAsia="Times New Roman" w:hAnsiTheme="minorHAnsi" w:cstheme="minorHAnsi"/>
          <w:color w:val="000000"/>
          <w:sz w:val="22"/>
          <w:szCs w:val="22"/>
          <w:lang w:eastAsia="en-GB"/>
        </w:rPr>
        <w:t>(</w:t>
      </w:r>
      <w:r w:rsidR="0032510E" w:rsidRPr="00F25697">
        <w:rPr>
          <w:rFonts w:asciiTheme="minorHAnsi" w:eastAsia="Times New Roman" w:hAnsiTheme="minorHAnsi" w:cstheme="minorHAnsi"/>
          <w:i/>
          <w:iCs/>
          <w:color w:val="000000"/>
          <w:sz w:val="22"/>
          <w:szCs w:val="22"/>
          <w:lang w:eastAsia="en-GB"/>
        </w:rPr>
        <w:t xml:space="preserve">The nine </w:t>
      </w:r>
      <w:proofErr w:type="spellStart"/>
      <w:r w:rsidR="0032510E" w:rsidRPr="00F25697">
        <w:rPr>
          <w:rFonts w:asciiTheme="minorHAnsi" w:eastAsia="Times New Roman" w:hAnsiTheme="minorHAnsi" w:cstheme="minorHAnsi"/>
          <w:i/>
          <w:iCs/>
          <w:color w:val="000000"/>
          <w:sz w:val="22"/>
          <w:szCs w:val="22"/>
          <w:lang w:eastAsia="en-GB"/>
        </w:rPr>
        <w:t>belbin</w:t>
      </w:r>
      <w:proofErr w:type="spellEnd"/>
      <w:r w:rsidR="0032510E" w:rsidRPr="00F25697">
        <w:rPr>
          <w:rFonts w:asciiTheme="minorHAnsi" w:eastAsia="Times New Roman" w:hAnsiTheme="minorHAnsi" w:cstheme="minorHAnsi"/>
          <w:i/>
          <w:iCs/>
          <w:color w:val="000000"/>
          <w:sz w:val="22"/>
          <w:szCs w:val="22"/>
          <w:lang w:eastAsia="en-GB"/>
        </w:rPr>
        <w:t xml:space="preserve"> team roles</w:t>
      </w:r>
      <w:r w:rsidR="0032510E" w:rsidRPr="00F25697">
        <w:rPr>
          <w:rFonts w:asciiTheme="minorHAnsi" w:eastAsia="Times New Roman" w:hAnsiTheme="minorHAnsi" w:cstheme="minorHAnsi"/>
          <w:color w:val="000000"/>
          <w:sz w:val="22"/>
          <w:szCs w:val="22"/>
          <w:lang w:eastAsia="en-GB"/>
        </w:rPr>
        <w:t> 11/2020).</w:t>
      </w:r>
    </w:p>
    <w:p w14:paraId="06E7BAC8" w14:textId="5AFC4F4A" w:rsidR="005A7F5D" w:rsidRPr="005A7F5D" w:rsidRDefault="0032510E" w:rsidP="005A7F5D">
      <w:pPr>
        <w:rPr>
          <w:rFonts w:ascii="Times New Roman" w:eastAsia="Times New Roman" w:hAnsi="Times New Roman"/>
          <w:lang w:eastAsia="en-GB"/>
        </w:rPr>
      </w:pPr>
      <w:r>
        <w:t xml:space="preserve"> </w:t>
      </w:r>
      <w:r w:rsidR="004B6415">
        <w:t xml:space="preserve">I also scored high in complete finisher, this means that I like to make sure everything is perfect and there </w:t>
      </w:r>
      <w:proofErr w:type="gramStart"/>
      <w:r w:rsidR="004B6415">
        <w:t>is</w:t>
      </w:r>
      <w:proofErr w:type="gramEnd"/>
      <w:r w:rsidR="004B6415">
        <w:t xml:space="preserve"> no problems before anything is finished</w:t>
      </w:r>
      <w:r w:rsidR="00F25697">
        <w:t>.</w:t>
      </w:r>
    </w:p>
    <w:p w14:paraId="13FB19FD" w14:textId="38C21A0A" w:rsidR="00DF1A42" w:rsidRPr="00D76B66" w:rsidRDefault="00D76B66" w:rsidP="008C4B5D">
      <w:pPr>
        <w:rPr>
          <w:rFonts w:ascii="Times New Roman" w:eastAsia="Times New Roman" w:hAnsi="Times New Roman"/>
          <w:lang w:eastAsia="en-GB"/>
        </w:rPr>
      </w:pPr>
      <w:r>
        <w:rPr>
          <w:rFonts w:ascii="Times New Roman" w:eastAsia="Times New Roman" w:hAnsi="Times New Roman"/>
          <w:lang w:eastAsia="en-GB"/>
        </w:rPr>
        <w:br w:type="page"/>
      </w:r>
    </w:p>
    <w:p w14:paraId="640C7802" w14:textId="103981D5" w:rsidR="00DF1A42" w:rsidRDefault="00343AF4" w:rsidP="00343AF4">
      <w:pPr>
        <w:pStyle w:val="Heading1"/>
      </w:pPr>
      <w:bookmarkStart w:id="13" w:name="_Toc119859694"/>
      <w:r>
        <w:lastRenderedPageBreak/>
        <w:t>Overall tasks and timing for the project</w:t>
      </w:r>
      <w:bookmarkEnd w:id="13"/>
    </w:p>
    <w:tbl>
      <w:tblPr>
        <w:tblStyle w:val="TableGrid"/>
        <w:tblpPr w:leftFromText="180" w:rightFromText="180" w:vertAnchor="text" w:horzAnchor="margin" w:tblpY="711"/>
        <w:tblW w:w="0" w:type="auto"/>
        <w:tblLook w:val="04A0" w:firstRow="1" w:lastRow="0" w:firstColumn="1" w:lastColumn="0" w:noHBand="0" w:noVBand="1"/>
      </w:tblPr>
      <w:tblGrid>
        <w:gridCol w:w="2310"/>
        <w:gridCol w:w="2310"/>
        <w:gridCol w:w="2311"/>
        <w:gridCol w:w="2311"/>
      </w:tblGrid>
      <w:tr w:rsidR="006D751E" w:rsidRPr="003055DD" w14:paraId="7AEAAB7B" w14:textId="77777777" w:rsidTr="006D751E">
        <w:tc>
          <w:tcPr>
            <w:tcW w:w="2310" w:type="dxa"/>
          </w:tcPr>
          <w:p w14:paraId="19377C0F" w14:textId="77777777" w:rsidR="006D751E" w:rsidRPr="003055DD" w:rsidRDefault="006D751E" w:rsidP="006D751E">
            <w:pPr>
              <w:rPr>
                <w:sz w:val="16"/>
                <w:szCs w:val="16"/>
              </w:rPr>
            </w:pPr>
            <w:r w:rsidRPr="003055DD">
              <w:rPr>
                <w:sz w:val="16"/>
                <w:szCs w:val="16"/>
              </w:rPr>
              <w:t>Task</w:t>
            </w:r>
          </w:p>
        </w:tc>
        <w:tc>
          <w:tcPr>
            <w:tcW w:w="2310" w:type="dxa"/>
          </w:tcPr>
          <w:p w14:paraId="009F1D20" w14:textId="77777777" w:rsidR="006D751E" w:rsidRPr="003055DD" w:rsidRDefault="006D751E" w:rsidP="006D751E">
            <w:pPr>
              <w:rPr>
                <w:sz w:val="16"/>
                <w:szCs w:val="16"/>
              </w:rPr>
            </w:pPr>
            <w:r w:rsidRPr="003055DD">
              <w:rPr>
                <w:sz w:val="16"/>
                <w:szCs w:val="16"/>
              </w:rPr>
              <w:t>Assigned to the tasks</w:t>
            </w:r>
          </w:p>
        </w:tc>
        <w:tc>
          <w:tcPr>
            <w:tcW w:w="2311" w:type="dxa"/>
          </w:tcPr>
          <w:p w14:paraId="732D07A6" w14:textId="77777777" w:rsidR="006D751E" w:rsidRPr="003055DD" w:rsidRDefault="006D751E" w:rsidP="006D751E">
            <w:pPr>
              <w:rPr>
                <w:sz w:val="16"/>
                <w:szCs w:val="16"/>
              </w:rPr>
            </w:pPr>
            <w:r w:rsidRPr="003055DD">
              <w:rPr>
                <w:sz w:val="16"/>
                <w:szCs w:val="16"/>
              </w:rPr>
              <w:t>Date Given</w:t>
            </w:r>
          </w:p>
        </w:tc>
        <w:tc>
          <w:tcPr>
            <w:tcW w:w="2311" w:type="dxa"/>
          </w:tcPr>
          <w:p w14:paraId="218B5FE5" w14:textId="77777777" w:rsidR="006D751E" w:rsidRPr="003055DD" w:rsidRDefault="006D751E" w:rsidP="006D751E">
            <w:pPr>
              <w:rPr>
                <w:sz w:val="16"/>
                <w:szCs w:val="16"/>
              </w:rPr>
            </w:pPr>
            <w:r w:rsidRPr="003055DD">
              <w:rPr>
                <w:sz w:val="16"/>
                <w:szCs w:val="16"/>
              </w:rPr>
              <w:t>Completion Date</w:t>
            </w:r>
          </w:p>
        </w:tc>
      </w:tr>
      <w:tr w:rsidR="006D751E" w:rsidRPr="003055DD" w14:paraId="344DCF69" w14:textId="77777777" w:rsidTr="006D751E">
        <w:tc>
          <w:tcPr>
            <w:tcW w:w="2310" w:type="dxa"/>
          </w:tcPr>
          <w:p w14:paraId="17C17EFA" w14:textId="77777777" w:rsidR="006D751E" w:rsidRPr="003055DD" w:rsidRDefault="006D751E" w:rsidP="006D751E">
            <w:pPr>
              <w:rPr>
                <w:sz w:val="16"/>
                <w:szCs w:val="16"/>
              </w:rPr>
            </w:pPr>
            <w:r w:rsidRPr="003055DD">
              <w:rPr>
                <w:sz w:val="16"/>
                <w:szCs w:val="16"/>
              </w:rPr>
              <w:t>Group Roles</w:t>
            </w:r>
          </w:p>
        </w:tc>
        <w:tc>
          <w:tcPr>
            <w:tcW w:w="2310" w:type="dxa"/>
          </w:tcPr>
          <w:p w14:paraId="753108DF" w14:textId="77777777" w:rsidR="006D751E" w:rsidRPr="003055DD" w:rsidRDefault="006D751E" w:rsidP="006D751E">
            <w:pPr>
              <w:rPr>
                <w:sz w:val="16"/>
                <w:szCs w:val="16"/>
              </w:rPr>
            </w:pPr>
            <w:r w:rsidRPr="003055DD">
              <w:rPr>
                <w:sz w:val="16"/>
                <w:szCs w:val="16"/>
              </w:rPr>
              <w:t>Everyone</w:t>
            </w:r>
          </w:p>
        </w:tc>
        <w:tc>
          <w:tcPr>
            <w:tcW w:w="2311" w:type="dxa"/>
          </w:tcPr>
          <w:p w14:paraId="752E3ADC" w14:textId="30B252F2" w:rsidR="006D751E" w:rsidRPr="003055DD" w:rsidRDefault="006D751E" w:rsidP="006D751E">
            <w:pPr>
              <w:rPr>
                <w:sz w:val="16"/>
                <w:szCs w:val="16"/>
              </w:rPr>
            </w:pPr>
            <w:r w:rsidRPr="003055DD">
              <w:rPr>
                <w:sz w:val="16"/>
                <w:szCs w:val="16"/>
              </w:rPr>
              <w:t>03/10/2022</w:t>
            </w:r>
          </w:p>
        </w:tc>
        <w:tc>
          <w:tcPr>
            <w:tcW w:w="2311" w:type="dxa"/>
          </w:tcPr>
          <w:p w14:paraId="099500D6" w14:textId="7D519441" w:rsidR="006D751E" w:rsidRPr="003055DD" w:rsidRDefault="00183DAB" w:rsidP="006D751E">
            <w:pPr>
              <w:rPr>
                <w:sz w:val="16"/>
                <w:szCs w:val="16"/>
              </w:rPr>
            </w:pPr>
            <w:r w:rsidRPr="003055DD">
              <w:rPr>
                <w:sz w:val="16"/>
                <w:szCs w:val="16"/>
              </w:rPr>
              <w:t>10</w:t>
            </w:r>
            <w:r w:rsidR="006D751E" w:rsidRPr="003055DD">
              <w:rPr>
                <w:sz w:val="16"/>
                <w:szCs w:val="16"/>
              </w:rPr>
              <w:t>/</w:t>
            </w:r>
            <w:r w:rsidRPr="003055DD">
              <w:rPr>
                <w:sz w:val="16"/>
                <w:szCs w:val="16"/>
              </w:rPr>
              <w:t>1</w:t>
            </w:r>
            <w:r w:rsidR="006D751E" w:rsidRPr="003055DD">
              <w:rPr>
                <w:sz w:val="16"/>
                <w:szCs w:val="16"/>
              </w:rPr>
              <w:t>0/2022</w:t>
            </w:r>
          </w:p>
        </w:tc>
      </w:tr>
      <w:tr w:rsidR="006D751E" w:rsidRPr="003055DD" w14:paraId="20943520" w14:textId="77777777" w:rsidTr="006D751E">
        <w:tc>
          <w:tcPr>
            <w:tcW w:w="2310" w:type="dxa"/>
          </w:tcPr>
          <w:p w14:paraId="281AB56E" w14:textId="77777777" w:rsidR="006D751E" w:rsidRPr="003055DD" w:rsidRDefault="006D751E" w:rsidP="006D751E">
            <w:pPr>
              <w:rPr>
                <w:sz w:val="16"/>
                <w:szCs w:val="16"/>
              </w:rPr>
            </w:pPr>
            <w:r w:rsidRPr="003055DD">
              <w:rPr>
                <w:sz w:val="16"/>
                <w:szCs w:val="16"/>
              </w:rPr>
              <w:t>Material Selection</w:t>
            </w:r>
          </w:p>
        </w:tc>
        <w:tc>
          <w:tcPr>
            <w:tcW w:w="2310" w:type="dxa"/>
          </w:tcPr>
          <w:p w14:paraId="23AEFEFA" w14:textId="77777777" w:rsidR="006D751E" w:rsidRPr="003055DD" w:rsidRDefault="006D751E" w:rsidP="006D751E">
            <w:pPr>
              <w:rPr>
                <w:sz w:val="16"/>
                <w:szCs w:val="16"/>
              </w:rPr>
            </w:pPr>
            <w:r w:rsidRPr="003055DD">
              <w:rPr>
                <w:sz w:val="16"/>
                <w:szCs w:val="16"/>
              </w:rPr>
              <w:t>Jamie</w:t>
            </w:r>
          </w:p>
        </w:tc>
        <w:tc>
          <w:tcPr>
            <w:tcW w:w="2311" w:type="dxa"/>
          </w:tcPr>
          <w:p w14:paraId="0B787146" w14:textId="17B8B1FD" w:rsidR="006D751E" w:rsidRPr="003055DD" w:rsidRDefault="002C1475" w:rsidP="006D751E">
            <w:pPr>
              <w:rPr>
                <w:sz w:val="16"/>
                <w:szCs w:val="16"/>
              </w:rPr>
            </w:pPr>
            <w:r w:rsidRPr="003055DD">
              <w:rPr>
                <w:sz w:val="16"/>
                <w:szCs w:val="16"/>
              </w:rPr>
              <w:t>10</w:t>
            </w:r>
            <w:r w:rsidR="006D751E" w:rsidRPr="003055DD">
              <w:rPr>
                <w:sz w:val="16"/>
                <w:szCs w:val="16"/>
              </w:rPr>
              <w:t>/10</w:t>
            </w:r>
            <w:r w:rsidRPr="003055DD">
              <w:rPr>
                <w:sz w:val="16"/>
                <w:szCs w:val="16"/>
              </w:rPr>
              <w:t>/</w:t>
            </w:r>
            <w:r w:rsidR="006D751E" w:rsidRPr="003055DD">
              <w:rPr>
                <w:sz w:val="16"/>
                <w:szCs w:val="16"/>
              </w:rPr>
              <w:t>2022</w:t>
            </w:r>
          </w:p>
        </w:tc>
        <w:tc>
          <w:tcPr>
            <w:tcW w:w="2311" w:type="dxa"/>
          </w:tcPr>
          <w:p w14:paraId="269E439A" w14:textId="04EC169C" w:rsidR="006D751E" w:rsidRPr="003055DD" w:rsidRDefault="002C1475" w:rsidP="006D751E">
            <w:pPr>
              <w:rPr>
                <w:sz w:val="16"/>
                <w:szCs w:val="16"/>
              </w:rPr>
            </w:pPr>
            <w:r w:rsidRPr="003055DD">
              <w:rPr>
                <w:sz w:val="16"/>
                <w:szCs w:val="16"/>
              </w:rPr>
              <w:t>24</w:t>
            </w:r>
            <w:r w:rsidR="006D751E" w:rsidRPr="003055DD">
              <w:rPr>
                <w:sz w:val="16"/>
                <w:szCs w:val="16"/>
              </w:rPr>
              <w:t>/10/2022</w:t>
            </w:r>
          </w:p>
        </w:tc>
      </w:tr>
      <w:tr w:rsidR="006D751E" w:rsidRPr="003055DD" w14:paraId="3EAD2F98" w14:textId="77777777" w:rsidTr="006D751E">
        <w:tc>
          <w:tcPr>
            <w:tcW w:w="2310" w:type="dxa"/>
          </w:tcPr>
          <w:p w14:paraId="70C6DFB8" w14:textId="77777777" w:rsidR="006D751E" w:rsidRPr="003055DD" w:rsidRDefault="006D751E" w:rsidP="006D751E">
            <w:pPr>
              <w:rPr>
                <w:sz w:val="16"/>
                <w:szCs w:val="16"/>
              </w:rPr>
            </w:pPr>
            <w:r w:rsidRPr="003055DD">
              <w:rPr>
                <w:sz w:val="16"/>
                <w:szCs w:val="16"/>
              </w:rPr>
              <w:t>Tooling design and confirmation</w:t>
            </w:r>
          </w:p>
        </w:tc>
        <w:tc>
          <w:tcPr>
            <w:tcW w:w="2310" w:type="dxa"/>
          </w:tcPr>
          <w:p w14:paraId="1881808B" w14:textId="77777777" w:rsidR="006D751E" w:rsidRPr="003055DD" w:rsidRDefault="006D751E" w:rsidP="006D751E">
            <w:pPr>
              <w:rPr>
                <w:sz w:val="16"/>
                <w:szCs w:val="16"/>
              </w:rPr>
            </w:pPr>
            <w:r w:rsidRPr="003055DD">
              <w:rPr>
                <w:sz w:val="16"/>
                <w:szCs w:val="16"/>
              </w:rPr>
              <w:t>Joshua</w:t>
            </w:r>
          </w:p>
          <w:p w14:paraId="3B2D2126" w14:textId="77777777" w:rsidR="006D751E" w:rsidRPr="003055DD" w:rsidRDefault="006D751E" w:rsidP="006D751E">
            <w:pPr>
              <w:rPr>
                <w:sz w:val="16"/>
                <w:szCs w:val="16"/>
              </w:rPr>
            </w:pPr>
            <w:proofErr w:type="spellStart"/>
            <w:r w:rsidRPr="003055DD">
              <w:rPr>
                <w:sz w:val="16"/>
                <w:szCs w:val="16"/>
              </w:rPr>
              <w:t>Abdulazim</w:t>
            </w:r>
            <w:proofErr w:type="spellEnd"/>
          </w:p>
        </w:tc>
        <w:tc>
          <w:tcPr>
            <w:tcW w:w="2311" w:type="dxa"/>
          </w:tcPr>
          <w:p w14:paraId="4D5D81AD" w14:textId="5E41860B" w:rsidR="006D751E" w:rsidRPr="003055DD" w:rsidRDefault="006D751E" w:rsidP="006D751E">
            <w:pPr>
              <w:rPr>
                <w:sz w:val="16"/>
                <w:szCs w:val="16"/>
              </w:rPr>
            </w:pPr>
            <w:r w:rsidRPr="003055DD">
              <w:rPr>
                <w:sz w:val="16"/>
                <w:szCs w:val="16"/>
              </w:rPr>
              <w:t>03/10/2022</w:t>
            </w:r>
          </w:p>
        </w:tc>
        <w:tc>
          <w:tcPr>
            <w:tcW w:w="2311" w:type="dxa"/>
          </w:tcPr>
          <w:p w14:paraId="17449FA5" w14:textId="4526AB26" w:rsidR="006D751E" w:rsidRPr="003055DD" w:rsidRDefault="000133F7" w:rsidP="006D751E">
            <w:pPr>
              <w:rPr>
                <w:sz w:val="16"/>
                <w:szCs w:val="16"/>
              </w:rPr>
            </w:pPr>
            <w:r w:rsidRPr="003055DD">
              <w:rPr>
                <w:sz w:val="16"/>
                <w:szCs w:val="16"/>
              </w:rPr>
              <w:t>24</w:t>
            </w:r>
            <w:r w:rsidR="006D751E" w:rsidRPr="003055DD">
              <w:rPr>
                <w:sz w:val="16"/>
                <w:szCs w:val="16"/>
              </w:rPr>
              <w:t>/</w:t>
            </w:r>
            <w:r w:rsidRPr="003055DD">
              <w:rPr>
                <w:sz w:val="16"/>
                <w:szCs w:val="16"/>
              </w:rPr>
              <w:t>10</w:t>
            </w:r>
            <w:r w:rsidR="006D751E" w:rsidRPr="003055DD">
              <w:rPr>
                <w:sz w:val="16"/>
                <w:szCs w:val="16"/>
              </w:rPr>
              <w:t>/2022</w:t>
            </w:r>
          </w:p>
        </w:tc>
      </w:tr>
      <w:tr w:rsidR="006D751E" w:rsidRPr="003055DD" w14:paraId="0A957C19" w14:textId="77777777" w:rsidTr="006D751E">
        <w:tc>
          <w:tcPr>
            <w:tcW w:w="2310" w:type="dxa"/>
          </w:tcPr>
          <w:p w14:paraId="1507ABF8" w14:textId="77777777" w:rsidR="006D751E" w:rsidRPr="003055DD" w:rsidRDefault="006D751E" w:rsidP="006D751E">
            <w:pPr>
              <w:rPr>
                <w:sz w:val="16"/>
                <w:szCs w:val="16"/>
              </w:rPr>
            </w:pPr>
            <w:r w:rsidRPr="003055DD">
              <w:rPr>
                <w:sz w:val="16"/>
                <w:szCs w:val="16"/>
              </w:rPr>
              <w:t>Material Purchase</w:t>
            </w:r>
          </w:p>
        </w:tc>
        <w:tc>
          <w:tcPr>
            <w:tcW w:w="2310" w:type="dxa"/>
          </w:tcPr>
          <w:p w14:paraId="625D0316" w14:textId="77777777" w:rsidR="006D751E" w:rsidRPr="003055DD" w:rsidRDefault="006D751E" w:rsidP="006D751E">
            <w:pPr>
              <w:rPr>
                <w:sz w:val="16"/>
                <w:szCs w:val="16"/>
              </w:rPr>
            </w:pPr>
            <w:r w:rsidRPr="003055DD">
              <w:rPr>
                <w:sz w:val="16"/>
                <w:szCs w:val="16"/>
              </w:rPr>
              <w:t>Jamie</w:t>
            </w:r>
          </w:p>
        </w:tc>
        <w:tc>
          <w:tcPr>
            <w:tcW w:w="2311" w:type="dxa"/>
          </w:tcPr>
          <w:p w14:paraId="254C5376" w14:textId="2826D8FB" w:rsidR="006D751E" w:rsidRPr="003055DD" w:rsidRDefault="003D4165" w:rsidP="006D751E">
            <w:pPr>
              <w:rPr>
                <w:sz w:val="16"/>
                <w:szCs w:val="16"/>
              </w:rPr>
            </w:pPr>
            <w:r w:rsidRPr="003055DD">
              <w:rPr>
                <w:sz w:val="16"/>
                <w:szCs w:val="16"/>
              </w:rPr>
              <w:t>24</w:t>
            </w:r>
            <w:r w:rsidR="006D751E" w:rsidRPr="003055DD">
              <w:rPr>
                <w:sz w:val="16"/>
                <w:szCs w:val="16"/>
              </w:rPr>
              <w:t>/10/2022</w:t>
            </w:r>
          </w:p>
        </w:tc>
        <w:tc>
          <w:tcPr>
            <w:tcW w:w="2311" w:type="dxa"/>
          </w:tcPr>
          <w:p w14:paraId="7C2AA1FE" w14:textId="1DF84030" w:rsidR="006D751E" w:rsidRPr="003055DD" w:rsidRDefault="003D4165" w:rsidP="006D751E">
            <w:pPr>
              <w:rPr>
                <w:sz w:val="16"/>
                <w:szCs w:val="16"/>
              </w:rPr>
            </w:pPr>
            <w:r w:rsidRPr="003055DD">
              <w:rPr>
                <w:sz w:val="16"/>
                <w:szCs w:val="16"/>
              </w:rPr>
              <w:t>31</w:t>
            </w:r>
            <w:r w:rsidR="006D751E" w:rsidRPr="003055DD">
              <w:rPr>
                <w:sz w:val="16"/>
                <w:szCs w:val="16"/>
              </w:rPr>
              <w:t>/10/2022</w:t>
            </w:r>
          </w:p>
        </w:tc>
      </w:tr>
      <w:tr w:rsidR="006D751E" w:rsidRPr="003055DD" w14:paraId="1ABD7869" w14:textId="77777777" w:rsidTr="006D751E">
        <w:tc>
          <w:tcPr>
            <w:tcW w:w="2310" w:type="dxa"/>
          </w:tcPr>
          <w:p w14:paraId="23C67113" w14:textId="77777777" w:rsidR="006D751E" w:rsidRPr="003055DD" w:rsidRDefault="006D751E" w:rsidP="006D751E">
            <w:pPr>
              <w:rPr>
                <w:sz w:val="16"/>
                <w:szCs w:val="16"/>
              </w:rPr>
            </w:pPr>
            <w:r w:rsidRPr="003055DD">
              <w:rPr>
                <w:sz w:val="16"/>
                <w:szCs w:val="16"/>
              </w:rPr>
              <w:t>Storage Design and confirmation</w:t>
            </w:r>
          </w:p>
        </w:tc>
        <w:tc>
          <w:tcPr>
            <w:tcW w:w="2310" w:type="dxa"/>
          </w:tcPr>
          <w:p w14:paraId="0EEC9CE7" w14:textId="77777777" w:rsidR="006D751E" w:rsidRPr="003055DD" w:rsidRDefault="006D751E" w:rsidP="006D751E">
            <w:pPr>
              <w:rPr>
                <w:sz w:val="16"/>
                <w:szCs w:val="16"/>
              </w:rPr>
            </w:pPr>
            <w:r w:rsidRPr="003055DD">
              <w:rPr>
                <w:sz w:val="16"/>
                <w:szCs w:val="16"/>
              </w:rPr>
              <w:t>Callum</w:t>
            </w:r>
          </w:p>
          <w:p w14:paraId="264C09D5" w14:textId="77777777" w:rsidR="006D751E" w:rsidRPr="003055DD" w:rsidRDefault="006D751E" w:rsidP="006D751E">
            <w:pPr>
              <w:rPr>
                <w:sz w:val="16"/>
                <w:szCs w:val="16"/>
              </w:rPr>
            </w:pPr>
            <w:r w:rsidRPr="003055DD">
              <w:rPr>
                <w:sz w:val="16"/>
                <w:szCs w:val="16"/>
              </w:rPr>
              <w:t>Ollie</w:t>
            </w:r>
          </w:p>
          <w:p w14:paraId="4E2207E5" w14:textId="77777777" w:rsidR="006D751E" w:rsidRPr="003055DD" w:rsidRDefault="006D751E" w:rsidP="006D751E">
            <w:pPr>
              <w:rPr>
                <w:sz w:val="16"/>
                <w:szCs w:val="16"/>
              </w:rPr>
            </w:pPr>
            <w:r w:rsidRPr="003055DD">
              <w:rPr>
                <w:sz w:val="16"/>
                <w:szCs w:val="16"/>
              </w:rPr>
              <w:t>Joshua</w:t>
            </w:r>
          </w:p>
        </w:tc>
        <w:tc>
          <w:tcPr>
            <w:tcW w:w="2311" w:type="dxa"/>
          </w:tcPr>
          <w:p w14:paraId="0A95BC07" w14:textId="560F6CFB" w:rsidR="006D751E" w:rsidRPr="003055DD" w:rsidRDefault="006D751E" w:rsidP="006D751E">
            <w:pPr>
              <w:rPr>
                <w:sz w:val="16"/>
                <w:szCs w:val="16"/>
              </w:rPr>
            </w:pPr>
            <w:r w:rsidRPr="003055DD">
              <w:rPr>
                <w:sz w:val="16"/>
                <w:szCs w:val="16"/>
              </w:rPr>
              <w:t>03/10/2022</w:t>
            </w:r>
          </w:p>
        </w:tc>
        <w:tc>
          <w:tcPr>
            <w:tcW w:w="2311" w:type="dxa"/>
          </w:tcPr>
          <w:p w14:paraId="2D5B183C" w14:textId="689F304E" w:rsidR="006D751E" w:rsidRPr="003055DD" w:rsidRDefault="00003FC8" w:rsidP="006D751E">
            <w:pPr>
              <w:rPr>
                <w:sz w:val="16"/>
                <w:szCs w:val="16"/>
              </w:rPr>
            </w:pPr>
            <w:r w:rsidRPr="003055DD">
              <w:rPr>
                <w:sz w:val="16"/>
                <w:szCs w:val="16"/>
              </w:rPr>
              <w:t>24</w:t>
            </w:r>
            <w:r w:rsidR="006D751E" w:rsidRPr="003055DD">
              <w:rPr>
                <w:sz w:val="16"/>
                <w:szCs w:val="16"/>
              </w:rPr>
              <w:t>/10/2022</w:t>
            </w:r>
          </w:p>
        </w:tc>
      </w:tr>
      <w:tr w:rsidR="006D751E" w:rsidRPr="003055DD" w14:paraId="1A9107F4" w14:textId="77777777" w:rsidTr="006D751E">
        <w:tc>
          <w:tcPr>
            <w:tcW w:w="2310" w:type="dxa"/>
          </w:tcPr>
          <w:p w14:paraId="71C119FA" w14:textId="77777777" w:rsidR="006D751E" w:rsidRPr="003055DD" w:rsidRDefault="006D751E" w:rsidP="006D751E">
            <w:pPr>
              <w:rPr>
                <w:sz w:val="16"/>
                <w:szCs w:val="16"/>
              </w:rPr>
            </w:pPr>
            <w:r w:rsidRPr="003055DD">
              <w:rPr>
                <w:sz w:val="16"/>
                <w:szCs w:val="16"/>
              </w:rPr>
              <w:t>Budget Marketing</w:t>
            </w:r>
          </w:p>
        </w:tc>
        <w:tc>
          <w:tcPr>
            <w:tcW w:w="2310" w:type="dxa"/>
          </w:tcPr>
          <w:p w14:paraId="180E70C0" w14:textId="77777777" w:rsidR="006D751E" w:rsidRPr="003055DD" w:rsidRDefault="006D751E" w:rsidP="006D751E">
            <w:pPr>
              <w:rPr>
                <w:sz w:val="16"/>
                <w:szCs w:val="16"/>
              </w:rPr>
            </w:pPr>
            <w:r w:rsidRPr="003055DD">
              <w:rPr>
                <w:sz w:val="16"/>
                <w:szCs w:val="16"/>
              </w:rPr>
              <w:t>Jamie</w:t>
            </w:r>
          </w:p>
        </w:tc>
        <w:tc>
          <w:tcPr>
            <w:tcW w:w="2311" w:type="dxa"/>
          </w:tcPr>
          <w:p w14:paraId="7D0842FF" w14:textId="42C5A64A" w:rsidR="006D751E" w:rsidRPr="003055DD" w:rsidRDefault="009B0560" w:rsidP="006D751E">
            <w:pPr>
              <w:rPr>
                <w:sz w:val="16"/>
                <w:szCs w:val="16"/>
              </w:rPr>
            </w:pPr>
            <w:r w:rsidRPr="003055DD">
              <w:rPr>
                <w:sz w:val="16"/>
                <w:szCs w:val="16"/>
              </w:rPr>
              <w:t>10</w:t>
            </w:r>
            <w:r w:rsidR="006D751E" w:rsidRPr="003055DD">
              <w:rPr>
                <w:sz w:val="16"/>
                <w:szCs w:val="16"/>
              </w:rPr>
              <w:t>/10/2022</w:t>
            </w:r>
          </w:p>
        </w:tc>
        <w:tc>
          <w:tcPr>
            <w:tcW w:w="2311" w:type="dxa"/>
          </w:tcPr>
          <w:p w14:paraId="40FF3B41" w14:textId="6FA1E5B9" w:rsidR="006D751E" w:rsidRPr="003055DD" w:rsidRDefault="00265E4E" w:rsidP="006D751E">
            <w:pPr>
              <w:rPr>
                <w:sz w:val="16"/>
                <w:szCs w:val="16"/>
              </w:rPr>
            </w:pPr>
            <w:r w:rsidRPr="003055DD">
              <w:rPr>
                <w:sz w:val="16"/>
                <w:szCs w:val="16"/>
              </w:rPr>
              <w:t>14</w:t>
            </w:r>
            <w:r w:rsidR="006D751E" w:rsidRPr="003055DD">
              <w:rPr>
                <w:sz w:val="16"/>
                <w:szCs w:val="16"/>
              </w:rPr>
              <w:t>/1</w:t>
            </w:r>
            <w:r w:rsidR="009B0560" w:rsidRPr="003055DD">
              <w:rPr>
                <w:sz w:val="16"/>
                <w:szCs w:val="16"/>
              </w:rPr>
              <w:t>1</w:t>
            </w:r>
            <w:r w:rsidR="006D751E" w:rsidRPr="003055DD">
              <w:rPr>
                <w:sz w:val="16"/>
                <w:szCs w:val="16"/>
              </w:rPr>
              <w:t>/2022</w:t>
            </w:r>
          </w:p>
        </w:tc>
      </w:tr>
      <w:tr w:rsidR="006D751E" w:rsidRPr="003055DD" w14:paraId="75315885" w14:textId="77777777" w:rsidTr="006D751E">
        <w:tc>
          <w:tcPr>
            <w:tcW w:w="2310" w:type="dxa"/>
          </w:tcPr>
          <w:p w14:paraId="48EADF3A" w14:textId="77777777" w:rsidR="006D751E" w:rsidRPr="003055DD" w:rsidRDefault="006D751E" w:rsidP="006D751E">
            <w:pPr>
              <w:rPr>
                <w:sz w:val="16"/>
                <w:szCs w:val="16"/>
              </w:rPr>
            </w:pPr>
            <w:r w:rsidRPr="003055DD">
              <w:rPr>
                <w:sz w:val="16"/>
                <w:szCs w:val="16"/>
              </w:rPr>
              <w:t>Selection/purchase of Arduino sensors</w:t>
            </w:r>
          </w:p>
        </w:tc>
        <w:tc>
          <w:tcPr>
            <w:tcW w:w="2310" w:type="dxa"/>
          </w:tcPr>
          <w:p w14:paraId="758287C3" w14:textId="77777777" w:rsidR="006D751E" w:rsidRPr="003055DD" w:rsidRDefault="006D751E" w:rsidP="006D751E">
            <w:pPr>
              <w:rPr>
                <w:sz w:val="16"/>
                <w:szCs w:val="16"/>
              </w:rPr>
            </w:pPr>
            <w:r w:rsidRPr="003055DD">
              <w:rPr>
                <w:sz w:val="16"/>
                <w:szCs w:val="16"/>
              </w:rPr>
              <w:t>Nathan</w:t>
            </w:r>
          </w:p>
        </w:tc>
        <w:tc>
          <w:tcPr>
            <w:tcW w:w="2311" w:type="dxa"/>
          </w:tcPr>
          <w:p w14:paraId="2B9F3FEC" w14:textId="324A4C10" w:rsidR="006D751E" w:rsidRPr="003055DD" w:rsidRDefault="006D751E" w:rsidP="006D751E">
            <w:pPr>
              <w:rPr>
                <w:sz w:val="16"/>
                <w:szCs w:val="16"/>
              </w:rPr>
            </w:pPr>
            <w:r w:rsidRPr="003055DD">
              <w:rPr>
                <w:sz w:val="16"/>
                <w:szCs w:val="16"/>
              </w:rPr>
              <w:t>0</w:t>
            </w:r>
            <w:r w:rsidR="00164787" w:rsidRPr="003055DD">
              <w:rPr>
                <w:sz w:val="16"/>
                <w:szCs w:val="16"/>
              </w:rPr>
              <w:t>7</w:t>
            </w:r>
            <w:r w:rsidRPr="003055DD">
              <w:rPr>
                <w:sz w:val="16"/>
                <w:szCs w:val="16"/>
              </w:rPr>
              <w:t>/1</w:t>
            </w:r>
            <w:r w:rsidR="00164787" w:rsidRPr="003055DD">
              <w:rPr>
                <w:sz w:val="16"/>
                <w:szCs w:val="16"/>
              </w:rPr>
              <w:t>1</w:t>
            </w:r>
            <w:r w:rsidRPr="003055DD">
              <w:rPr>
                <w:sz w:val="16"/>
                <w:szCs w:val="16"/>
              </w:rPr>
              <w:t>/2022</w:t>
            </w:r>
          </w:p>
        </w:tc>
        <w:tc>
          <w:tcPr>
            <w:tcW w:w="2311" w:type="dxa"/>
          </w:tcPr>
          <w:p w14:paraId="176412C9" w14:textId="186D06B5" w:rsidR="006D751E" w:rsidRPr="003055DD" w:rsidRDefault="00265E4E" w:rsidP="006D751E">
            <w:pPr>
              <w:rPr>
                <w:sz w:val="16"/>
                <w:szCs w:val="16"/>
              </w:rPr>
            </w:pPr>
            <w:r w:rsidRPr="003055DD">
              <w:rPr>
                <w:sz w:val="16"/>
                <w:szCs w:val="16"/>
              </w:rPr>
              <w:t>14/</w:t>
            </w:r>
            <w:r w:rsidR="006D751E" w:rsidRPr="003055DD">
              <w:rPr>
                <w:sz w:val="16"/>
                <w:szCs w:val="16"/>
              </w:rPr>
              <w:t>1</w:t>
            </w:r>
            <w:r w:rsidRPr="003055DD">
              <w:rPr>
                <w:sz w:val="16"/>
                <w:szCs w:val="16"/>
              </w:rPr>
              <w:t>1</w:t>
            </w:r>
            <w:r w:rsidR="006D751E" w:rsidRPr="003055DD">
              <w:rPr>
                <w:sz w:val="16"/>
                <w:szCs w:val="16"/>
              </w:rPr>
              <w:t>/ 2022</w:t>
            </w:r>
          </w:p>
        </w:tc>
      </w:tr>
      <w:tr w:rsidR="006D751E" w:rsidRPr="003055DD" w14:paraId="5C7802FE" w14:textId="77777777" w:rsidTr="006D751E">
        <w:tc>
          <w:tcPr>
            <w:tcW w:w="2310" w:type="dxa"/>
          </w:tcPr>
          <w:p w14:paraId="011DECAB" w14:textId="77777777" w:rsidR="006D751E" w:rsidRPr="003055DD" w:rsidRDefault="006D751E" w:rsidP="006D751E">
            <w:pPr>
              <w:rPr>
                <w:sz w:val="16"/>
                <w:szCs w:val="16"/>
              </w:rPr>
            </w:pPr>
            <w:r w:rsidRPr="003055DD">
              <w:rPr>
                <w:sz w:val="16"/>
                <w:szCs w:val="16"/>
              </w:rPr>
              <w:t>Tooling dimensions and fine tuning</w:t>
            </w:r>
          </w:p>
        </w:tc>
        <w:tc>
          <w:tcPr>
            <w:tcW w:w="2310" w:type="dxa"/>
          </w:tcPr>
          <w:p w14:paraId="740D0375" w14:textId="77777777" w:rsidR="006D751E" w:rsidRPr="003055DD" w:rsidRDefault="006D751E" w:rsidP="006D751E">
            <w:pPr>
              <w:rPr>
                <w:sz w:val="16"/>
                <w:szCs w:val="16"/>
              </w:rPr>
            </w:pPr>
            <w:r w:rsidRPr="003055DD">
              <w:rPr>
                <w:sz w:val="16"/>
                <w:szCs w:val="16"/>
              </w:rPr>
              <w:t>Ollie</w:t>
            </w:r>
          </w:p>
          <w:p w14:paraId="324A8735" w14:textId="77777777" w:rsidR="006D751E" w:rsidRPr="003055DD" w:rsidRDefault="006D751E" w:rsidP="006D751E">
            <w:pPr>
              <w:rPr>
                <w:sz w:val="16"/>
                <w:szCs w:val="16"/>
              </w:rPr>
            </w:pPr>
            <w:proofErr w:type="spellStart"/>
            <w:r w:rsidRPr="003055DD">
              <w:rPr>
                <w:sz w:val="16"/>
                <w:szCs w:val="16"/>
              </w:rPr>
              <w:t>Abdulazim</w:t>
            </w:r>
            <w:proofErr w:type="spellEnd"/>
          </w:p>
        </w:tc>
        <w:tc>
          <w:tcPr>
            <w:tcW w:w="2311" w:type="dxa"/>
          </w:tcPr>
          <w:p w14:paraId="7031CA40" w14:textId="720808D0" w:rsidR="006D751E" w:rsidRPr="003055DD" w:rsidRDefault="003E6304" w:rsidP="006D751E">
            <w:pPr>
              <w:rPr>
                <w:sz w:val="16"/>
                <w:szCs w:val="16"/>
              </w:rPr>
            </w:pPr>
            <w:r w:rsidRPr="003055DD">
              <w:rPr>
                <w:sz w:val="16"/>
                <w:szCs w:val="16"/>
              </w:rPr>
              <w:t>24</w:t>
            </w:r>
            <w:r w:rsidR="006D751E" w:rsidRPr="003055DD">
              <w:rPr>
                <w:sz w:val="16"/>
                <w:szCs w:val="16"/>
              </w:rPr>
              <w:t>/10/2022</w:t>
            </w:r>
          </w:p>
        </w:tc>
        <w:tc>
          <w:tcPr>
            <w:tcW w:w="2311" w:type="dxa"/>
          </w:tcPr>
          <w:p w14:paraId="4128FCD3" w14:textId="0D77AC43" w:rsidR="006D751E" w:rsidRPr="003055DD" w:rsidRDefault="00241DA4" w:rsidP="006D751E">
            <w:pPr>
              <w:rPr>
                <w:sz w:val="16"/>
                <w:szCs w:val="16"/>
              </w:rPr>
            </w:pPr>
            <w:r w:rsidRPr="003055DD">
              <w:rPr>
                <w:sz w:val="16"/>
                <w:szCs w:val="16"/>
              </w:rPr>
              <w:t>12</w:t>
            </w:r>
            <w:r w:rsidR="006D751E" w:rsidRPr="003055DD">
              <w:rPr>
                <w:sz w:val="16"/>
                <w:szCs w:val="16"/>
              </w:rPr>
              <w:t>/1</w:t>
            </w:r>
            <w:r w:rsidRPr="003055DD">
              <w:rPr>
                <w:sz w:val="16"/>
                <w:szCs w:val="16"/>
              </w:rPr>
              <w:t>2</w:t>
            </w:r>
            <w:r w:rsidR="006D751E" w:rsidRPr="003055DD">
              <w:rPr>
                <w:sz w:val="16"/>
                <w:szCs w:val="16"/>
              </w:rPr>
              <w:t>/2022</w:t>
            </w:r>
          </w:p>
        </w:tc>
      </w:tr>
      <w:tr w:rsidR="006D751E" w:rsidRPr="003055DD" w14:paraId="7D763086" w14:textId="77777777" w:rsidTr="006D751E">
        <w:tc>
          <w:tcPr>
            <w:tcW w:w="2310" w:type="dxa"/>
          </w:tcPr>
          <w:p w14:paraId="0317AA09" w14:textId="77777777" w:rsidR="006D751E" w:rsidRPr="003055DD" w:rsidRDefault="006D751E" w:rsidP="006D751E">
            <w:pPr>
              <w:rPr>
                <w:sz w:val="16"/>
                <w:szCs w:val="16"/>
              </w:rPr>
            </w:pPr>
            <w:r w:rsidRPr="003055DD">
              <w:rPr>
                <w:sz w:val="16"/>
                <w:szCs w:val="16"/>
              </w:rPr>
              <w:t xml:space="preserve">Storage dimensions and fine tuning </w:t>
            </w:r>
          </w:p>
        </w:tc>
        <w:tc>
          <w:tcPr>
            <w:tcW w:w="2310" w:type="dxa"/>
          </w:tcPr>
          <w:p w14:paraId="3DE2D3FE" w14:textId="77777777" w:rsidR="006D751E" w:rsidRPr="003055DD" w:rsidRDefault="006D751E" w:rsidP="006D751E">
            <w:pPr>
              <w:rPr>
                <w:sz w:val="16"/>
                <w:szCs w:val="16"/>
              </w:rPr>
            </w:pPr>
            <w:r w:rsidRPr="003055DD">
              <w:rPr>
                <w:sz w:val="16"/>
                <w:szCs w:val="16"/>
              </w:rPr>
              <w:t>Callum</w:t>
            </w:r>
          </w:p>
          <w:p w14:paraId="41EB7E02" w14:textId="77777777" w:rsidR="006D751E" w:rsidRPr="003055DD" w:rsidRDefault="006D751E" w:rsidP="006D751E">
            <w:pPr>
              <w:rPr>
                <w:sz w:val="16"/>
                <w:szCs w:val="16"/>
              </w:rPr>
            </w:pPr>
            <w:r w:rsidRPr="003055DD">
              <w:rPr>
                <w:sz w:val="16"/>
                <w:szCs w:val="16"/>
              </w:rPr>
              <w:t>Ollie</w:t>
            </w:r>
          </w:p>
          <w:p w14:paraId="024DEF31" w14:textId="77777777" w:rsidR="006D751E" w:rsidRPr="003055DD" w:rsidRDefault="006D751E" w:rsidP="006D751E">
            <w:pPr>
              <w:rPr>
                <w:sz w:val="16"/>
                <w:szCs w:val="16"/>
              </w:rPr>
            </w:pPr>
            <w:proofErr w:type="spellStart"/>
            <w:r w:rsidRPr="003055DD">
              <w:rPr>
                <w:sz w:val="16"/>
                <w:szCs w:val="16"/>
              </w:rPr>
              <w:t>Abdulazim</w:t>
            </w:r>
            <w:proofErr w:type="spellEnd"/>
          </w:p>
        </w:tc>
        <w:tc>
          <w:tcPr>
            <w:tcW w:w="2311" w:type="dxa"/>
          </w:tcPr>
          <w:p w14:paraId="02DDE3D3" w14:textId="3A8CB111" w:rsidR="006D751E" w:rsidRPr="003055DD" w:rsidRDefault="003E6304" w:rsidP="006D751E">
            <w:pPr>
              <w:rPr>
                <w:sz w:val="16"/>
                <w:szCs w:val="16"/>
              </w:rPr>
            </w:pPr>
            <w:r w:rsidRPr="003055DD">
              <w:rPr>
                <w:sz w:val="16"/>
                <w:szCs w:val="16"/>
              </w:rPr>
              <w:t>24</w:t>
            </w:r>
            <w:r w:rsidR="006D751E" w:rsidRPr="003055DD">
              <w:rPr>
                <w:sz w:val="16"/>
                <w:szCs w:val="16"/>
              </w:rPr>
              <w:t>/</w:t>
            </w:r>
            <w:r w:rsidRPr="003055DD">
              <w:rPr>
                <w:sz w:val="16"/>
                <w:szCs w:val="16"/>
              </w:rPr>
              <w:t>10</w:t>
            </w:r>
            <w:r w:rsidR="006D751E" w:rsidRPr="003055DD">
              <w:rPr>
                <w:sz w:val="16"/>
                <w:szCs w:val="16"/>
              </w:rPr>
              <w:t>/2022</w:t>
            </w:r>
          </w:p>
        </w:tc>
        <w:tc>
          <w:tcPr>
            <w:tcW w:w="2311" w:type="dxa"/>
          </w:tcPr>
          <w:p w14:paraId="1579D1E6" w14:textId="1AFE9A23" w:rsidR="006D751E" w:rsidRPr="003055DD" w:rsidRDefault="00241DA4" w:rsidP="006D751E">
            <w:pPr>
              <w:rPr>
                <w:sz w:val="16"/>
                <w:szCs w:val="16"/>
              </w:rPr>
            </w:pPr>
            <w:r w:rsidRPr="003055DD">
              <w:rPr>
                <w:sz w:val="16"/>
                <w:szCs w:val="16"/>
              </w:rPr>
              <w:t>12</w:t>
            </w:r>
            <w:r w:rsidR="006D751E" w:rsidRPr="003055DD">
              <w:rPr>
                <w:sz w:val="16"/>
                <w:szCs w:val="16"/>
              </w:rPr>
              <w:t>/1</w:t>
            </w:r>
            <w:r w:rsidRPr="003055DD">
              <w:rPr>
                <w:sz w:val="16"/>
                <w:szCs w:val="16"/>
              </w:rPr>
              <w:t>2</w:t>
            </w:r>
            <w:r w:rsidR="006D751E" w:rsidRPr="003055DD">
              <w:rPr>
                <w:sz w:val="16"/>
                <w:szCs w:val="16"/>
              </w:rPr>
              <w:t>/2022</w:t>
            </w:r>
          </w:p>
        </w:tc>
      </w:tr>
      <w:tr w:rsidR="006D751E" w:rsidRPr="003055DD" w14:paraId="57148031" w14:textId="77777777" w:rsidTr="006D751E">
        <w:tc>
          <w:tcPr>
            <w:tcW w:w="2310" w:type="dxa"/>
          </w:tcPr>
          <w:p w14:paraId="3A30844D" w14:textId="77777777" w:rsidR="006D751E" w:rsidRPr="003055DD" w:rsidRDefault="006D751E" w:rsidP="006D751E">
            <w:pPr>
              <w:rPr>
                <w:sz w:val="16"/>
                <w:szCs w:val="16"/>
              </w:rPr>
            </w:pPr>
            <w:r w:rsidRPr="003055DD">
              <w:rPr>
                <w:sz w:val="16"/>
                <w:szCs w:val="16"/>
              </w:rPr>
              <w:t>Viva PowerPoint and Presentation</w:t>
            </w:r>
          </w:p>
        </w:tc>
        <w:tc>
          <w:tcPr>
            <w:tcW w:w="2310" w:type="dxa"/>
          </w:tcPr>
          <w:p w14:paraId="72505CE7" w14:textId="77777777" w:rsidR="006D751E" w:rsidRPr="003055DD" w:rsidRDefault="006D751E" w:rsidP="006D751E">
            <w:pPr>
              <w:rPr>
                <w:sz w:val="16"/>
                <w:szCs w:val="16"/>
              </w:rPr>
            </w:pPr>
            <w:r w:rsidRPr="003055DD">
              <w:rPr>
                <w:sz w:val="16"/>
                <w:szCs w:val="16"/>
              </w:rPr>
              <w:t>Everyone</w:t>
            </w:r>
          </w:p>
        </w:tc>
        <w:tc>
          <w:tcPr>
            <w:tcW w:w="2311" w:type="dxa"/>
          </w:tcPr>
          <w:p w14:paraId="10090F72" w14:textId="4C7DDD55" w:rsidR="006D751E" w:rsidRPr="003055DD" w:rsidRDefault="00FC455E" w:rsidP="006D751E">
            <w:pPr>
              <w:rPr>
                <w:sz w:val="16"/>
                <w:szCs w:val="16"/>
              </w:rPr>
            </w:pPr>
            <w:r w:rsidRPr="003055DD">
              <w:rPr>
                <w:sz w:val="16"/>
                <w:szCs w:val="16"/>
              </w:rPr>
              <w:t>28</w:t>
            </w:r>
            <w:r w:rsidR="006D751E" w:rsidRPr="003055DD">
              <w:rPr>
                <w:sz w:val="16"/>
                <w:szCs w:val="16"/>
              </w:rPr>
              <w:t>/1</w:t>
            </w:r>
            <w:r w:rsidRPr="003055DD">
              <w:rPr>
                <w:sz w:val="16"/>
                <w:szCs w:val="16"/>
              </w:rPr>
              <w:t>1</w:t>
            </w:r>
            <w:r w:rsidR="006D751E" w:rsidRPr="003055DD">
              <w:rPr>
                <w:sz w:val="16"/>
                <w:szCs w:val="16"/>
              </w:rPr>
              <w:t>/2022</w:t>
            </w:r>
          </w:p>
        </w:tc>
        <w:tc>
          <w:tcPr>
            <w:tcW w:w="2311" w:type="dxa"/>
          </w:tcPr>
          <w:p w14:paraId="46A22FE7" w14:textId="48464A93" w:rsidR="006D751E" w:rsidRPr="003055DD" w:rsidRDefault="00241DA4" w:rsidP="006D751E">
            <w:pPr>
              <w:rPr>
                <w:sz w:val="16"/>
                <w:szCs w:val="16"/>
              </w:rPr>
            </w:pPr>
            <w:r w:rsidRPr="003055DD">
              <w:rPr>
                <w:sz w:val="16"/>
                <w:szCs w:val="16"/>
              </w:rPr>
              <w:t>12</w:t>
            </w:r>
            <w:r w:rsidR="006D751E" w:rsidRPr="003055DD">
              <w:rPr>
                <w:sz w:val="16"/>
                <w:szCs w:val="16"/>
              </w:rPr>
              <w:t>/1</w:t>
            </w:r>
            <w:r w:rsidR="00265E4E" w:rsidRPr="003055DD">
              <w:rPr>
                <w:sz w:val="16"/>
                <w:szCs w:val="16"/>
              </w:rPr>
              <w:t>2</w:t>
            </w:r>
            <w:r w:rsidR="006D751E" w:rsidRPr="003055DD">
              <w:rPr>
                <w:sz w:val="16"/>
                <w:szCs w:val="16"/>
              </w:rPr>
              <w:t>/2022</w:t>
            </w:r>
          </w:p>
        </w:tc>
      </w:tr>
      <w:tr w:rsidR="006D751E" w:rsidRPr="003055DD" w14:paraId="42D2E8AB" w14:textId="77777777" w:rsidTr="006D751E">
        <w:tc>
          <w:tcPr>
            <w:tcW w:w="2310" w:type="dxa"/>
          </w:tcPr>
          <w:p w14:paraId="4886B862" w14:textId="77777777" w:rsidR="006D751E" w:rsidRPr="003055DD" w:rsidRDefault="006D751E" w:rsidP="006D751E">
            <w:pPr>
              <w:rPr>
                <w:sz w:val="16"/>
                <w:szCs w:val="16"/>
              </w:rPr>
            </w:pPr>
            <w:r w:rsidRPr="003055DD">
              <w:rPr>
                <w:sz w:val="16"/>
                <w:szCs w:val="16"/>
              </w:rPr>
              <w:t>Robotic Programming and Planning</w:t>
            </w:r>
          </w:p>
        </w:tc>
        <w:tc>
          <w:tcPr>
            <w:tcW w:w="2310" w:type="dxa"/>
          </w:tcPr>
          <w:p w14:paraId="735C669C" w14:textId="77777777" w:rsidR="006D751E" w:rsidRPr="003055DD" w:rsidRDefault="006D751E" w:rsidP="006D751E">
            <w:pPr>
              <w:rPr>
                <w:sz w:val="16"/>
                <w:szCs w:val="16"/>
              </w:rPr>
            </w:pPr>
            <w:r w:rsidRPr="003055DD">
              <w:rPr>
                <w:sz w:val="16"/>
                <w:szCs w:val="16"/>
              </w:rPr>
              <w:t>Nathan</w:t>
            </w:r>
          </w:p>
        </w:tc>
        <w:tc>
          <w:tcPr>
            <w:tcW w:w="2311" w:type="dxa"/>
          </w:tcPr>
          <w:p w14:paraId="3AD954CD" w14:textId="41C99CD5" w:rsidR="006D751E" w:rsidRPr="003055DD" w:rsidRDefault="006D751E" w:rsidP="006D751E">
            <w:pPr>
              <w:rPr>
                <w:sz w:val="16"/>
                <w:szCs w:val="16"/>
              </w:rPr>
            </w:pPr>
            <w:r w:rsidRPr="003055DD">
              <w:rPr>
                <w:sz w:val="16"/>
                <w:szCs w:val="16"/>
              </w:rPr>
              <w:t>0</w:t>
            </w:r>
            <w:r w:rsidR="005F2245" w:rsidRPr="003055DD">
              <w:rPr>
                <w:sz w:val="16"/>
                <w:szCs w:val="16"/>
              </w:rPr>
              <w:t>7</w:t>
            </w:r>
            <w:r w:rsidRPr="003055DD">
              <w:rPr>
                <w:sz w:val="16"/>
                <w:szCs w:val="16"/>
              </w:rPr>
              <w:t>/1</w:t>
            </w:r>
            <w:r w:rsidR="005F2245" w:rsidRPr="003055DD">
              <w:rPr>
                <w:sz w:val="16"/>
                <w:szCs w:val="16"/>
              </w:rPr>
              <w:t>1</w:t>
            </w:r>
            <w:r w:rsidRPr="003055DD">
              <w:rPr>
                <w:sz w:val="16"/>
                <w:szCs w:val="16"/>
              </w:rPr>
              <w:t>/2022</w:t>
            </w:r>
          </w:p>
        </w:tc>
        <w:tc>
          <w:tcPr>
            <w:tcW w:w="2311" w:type="dxa"/>
          </w:tcPr>
          <w:p w14:paraId="3E970621" w14:textId="03B4B4BA" w:rsidR="006D751E" w:rsidRPr="003055DD" w:rsidRDefault="005F2245" w:rsidP="006D751E">
            <w:pPr>
              <w:rPr>
                <w:sz w:val="16"/>
                <w:szCs w:val="16"/>
              </w:rPr>
            </w:pPr>
            <w:r w:rsidRPr="003055DD">
              <w:rPr>
                <w:sz w:val="16"/>
                <w:szCs w:val="16"/>
              </w:rPr>
              <w:t>27</w:t>
            </w:r>
            <w:r w:rsidR="006D751E" w:rsidRPr="003055DD">
              <w:rPr>
                <w:sz w:val="16"/>
                <w:szCs w:val="16"/>
              </w:rPr>
              <w:t>/</w:t>
            </w:r>
            <w:r w:rsidR="00164787" w:rsidRPr="003055DD">
              <w:rPr>
                <w:sz w:val="16"/>
                <w:szCs w:val="16"/>
              </w:rPr>
              <w:t>3</w:t>
            </w:r>
            <w:r w:rsidR="006D751E" w:rsidRPr="003055DD">
              <w:rPr>
                <w:sz w:val="16"/>
                <w:szCs w:val="16"/>
              </w:rPr>
              <w:t>/202</w:t>
            </w:r>
            <w:r w:rsidRPr="003055DD">
              <w:rPr>
                <w:sz w:val="16"/>
                <w:szCs w:val="16"/>
              </w:rPr>
              <w:t>3</w:t>
            </w:r>
          </w:p>
        </w:tc>
      </w:tr>
      <w:tr w:rsidR="006D751E" w:rsidRPr="003055DD" w14:paraId="39C00A6B" w14:textId="77777777" w:rsidTr="006D751E">
        <w:tc>
          <w:tcPr>
            <w:tcW w:w="2310" w:type="dxa"/>
          </w:tcPr>
          <w:p w14:paraId="3034C94E" w14:textId="77777777" w:rsidR="006D751E" w:rsidRPr="003055DD" w:rsidRDefault="006D751E" w:rsidP="006D751E">
            <w:pPr>
              <w:rPr>
                <w:sz w:val="16"/>
                <w:szCs w:val="16"/>
              </w:rPr>
            </w:pPr>
            <w:r w:rsidRPr="003055DD">
              <w:rPr>
                <w:sz w:val="16"/>
                <w:szCs w:val="16"/>
              </w:rPr>
              <w:t>Construction of Tooling and storage</w:t>
            </w:r>
          </w:p>
        </w:tc>
        <w:tc>
          <w:tcPr>
            <w:tcW w:w="2310" w:type="dxa"/>
          </w:tcPr>
          <w:p w14:paraId="741B7F5D" w14:textId="77777777" w:rsidR="006D751E" w:rsidRPr="003055DD" w:rsidRDefault="006D751E" w:rsidP="006D751E">
            <w:pPr>
              <w:rPr>
                <w:sz w:val="16"/>
                <w:szCs w:val="16"/>
              </w:rPr>
            </w:pPr>
            <w:r w:rsidRPr="003055DD">
              <w:rPr>
                <w:sz w:val="16"/>
                <w:szCs w:val="16"/>
              </w:rPr>
              <w:t>Joshua</w:t>
            </w:r>
          </w:p>
          <w:p w14:paraId="5DF1FE4E" w14:textId="77777777" w:rsidR="006D751E" w:rsidRPr="003055DD" w:rsidRDefault="006D751E" w:rsidP="006D751E">
            <w:pPr>
              <w:rPr>
                <w:sz w:val="16"/>
                <w:szCs w:val="16"/>
              </w:rPr>
            </w:pPr>
            <w:r w:rsidRPr="003055DD">
              <w:rPr>
                <w:sz w:val="16"/>
                <w:szCs w:val="16"/>
              </w:rPr>
              <w:t>Ollie</w:t>
            </w:r>
          </w:p>
          <w:p w14:paraId="27B5E95A" w14:textId="77777777" w:rsidR="006D751E" w:rsidRPr="003055DD" w:rsidRDefault="006D751E" w:rsidP="006D751E">
            <w:pPr>
              <w:rPr>
                <w:sz w:val="16"/>
                <w:szCs w:val="16"/>
              </w:rPr>
            </w:pPr>
            <w:r w:rsidRPr="003055DD">
              <w:rPr>
                <w:sz w:val="16"/>
                <w:szCs w:val="16"/>
              </w:rPr>
              <w:t>Callum</w:t>
            </w:r>
          </w:p>
          <w:p w14:paraId="08C5F492" w14:textId="77777777" w:rsidR="006D751E" w:rsidRPr="003055DD" w:rsidRDefault="006D751E" w:rsidP="006D751E">
            <w:pPr>
              <w:rPr>
                <w:sz w:val="16"/>
                <w:szCs w:val="16"/>
              </w:rPr>
            </w:pPr>
            <w:proofErr w:type="spellStart"/>
            <w:r w:rsidRPr="003055DD">
              <w:rPr>
                <w:sz w:val="16"/>
                <w:szCs w:val="16"/>
              </w:rPr>
              <w:t>Abdulazim</w:t>
            </w:r>
            <w:proofErr w:type="spellEnd"/>
          </w:p>
        </w:tc>
        <w:tc>
          <w:tcPr>
            <w:tcW w:w="2311" w:type="dxa"/>
          </w:tcPr>
          <w:p w14:paraId="2D443478" w14:textId="41E696A4" w:rsidR="006D751E" w:rsidRPr="003055DD" w:rsidRDefault="001303CA" w:rsidP="006D751E">
            <w:pPr>
              <w:rPr>
                <w:sz w:val="16"/>
                <w:szCs w:val="16"/>
              </w:rPr>
            </w:pPr>
            <w:r w:rsidRPr="003055DD">
              <w:rPr>
                <w:sz w:val="16"/>
                <w:szCs w:val="16"/>
              </w:rPr>
              <w:t>12</w:t>
            </w:r>
            <w:r w:rsidR="006D751E" w:rsidRPr="003055DD">
              <w:rPr>
                <w:sz w:val="16"/>
                <w:szCs w:val="16"/>
              </w:rPr>
              <w:t>/</w:t>
            </w:r>
            <w:r w:rsidRPr="003055DD">
              <w:rPr>
                <w:sz w:val="16"/>
                <w:szCs w:val="16"/>
              </w:rPr>
              <w:t>12</w:t>
            </w:r>
            <w:r w:rsidR="006D751E" w:rsidRPr="003055DD">
              <w:rPr>
                <w:sz w:val="16"/>
                <w:szCs w:val="16"/>
              </w:rPr>
              <w:t>/2022</w:t>
            </w:r>
          </w:p>
        </w:tc>
        <w:tc>
          <w:tcPr>
            <w:tcW w:w="2311" w:type="dxa"/>
          </w:tcPr>
          <w:p w14:paraId="2C9DB89C" w14:textId="70D08AE1" w:rsidR="006D751E" w:rsidRPr="003055DD" w:rsidRDefault="006D751E" w:rsidP="006D751E">
            <w:pPr>
              <w:rPr>
                <w:sz w:val="16"/>
                <w:szCs w:val="16"/>
              </w:rPr>
            </w:pPr>
            <w:r w:rsidRPr="003055DD">
              <w:rPr>
                <w:sz w:val="16"/>
                <w:szCs w:val="16"/>
              </w:rPr>
              <w:t>0</w:t>
            </w:r>
            <w:r w:rsidR="001303CA" w:rsidRPr="003055DD">
              <w:rPr>
                <w:sz w:val="16"/>
                <w:szCs w:val="16"/>
              </w:rPr>
              <w:t>9</w:t>
            </w:r>
            <w:r w:rsidRPr="003055DD">
              <w:rPr>
                <w:sz w:val="16"/>
                <w:szCs w:val="16"/>
              </w:rPr>
              <w:t>/</w:t>
            </w:r>
            <w:r w:rsidR="001303CA" w:rsidRPr="003055DD">
              <w:rPr>
                <w:sz w:val="16"/>
                <w:szCs w:val="16"/>
              </w:rPr>
              <w:t>01</w:t>
            </w:r>
            <w:r w:rsidRPr="003055DD">
              <w:rPr>
                <w:sz w:val="16"/>
                <w:szCs w:val="16"/>
              </w:rPr>
              <w:t>/ 202</w:t>
            </w:r>
            <w:r w:rsidR="001303CA" w:rsidRPr="003055DD">
              <w:rPr>
                <w:sz w:val="16"/>
                <w:szCs w:val="16"/>
              </w:rPr>
              <w:t>3</w:t>
            </w:r>
          </w:p>
        </w:tc>
      </w:tr>
      <w:tr w:rsidR="006D751E" w:rsidRPr="003055DD" w14:paraId="2EAB1263" w14:textId="77777777" w:rsidTr="006D751E">
        <w:tc>
          <w:tcPr>
            <w:tcW w:w="2310" w:type="dxa"/>
          </w:tcPr>
          <w:p w14:paraId="175C8B3B" w14:textId="77777777" w:rsidR="006D751E" w:rsidRPr="003055DD" w:rsidRDefault="006D751E" w:rsidP="006D751E">
            <w:pPr>
              <w:rPr>
                <w:sz w:val="16"/>
                <w:szCs w:val="16"/>
              </w:rPr>
            </w:pPr>
            <w:r w:rsidRPr="003055DD">
              <w:rPr>
                <w:sz w:val="16"/>
                <w:szCs w:val="16"/>
              </w:rPr>
              <w:t>PLC/Arduino communication</w:t>
            </w:r>
          </w:p>
        </w:tc>
        <w:tc>
          <w:tcPr>
            <w:tcW w:w="2310" w:type="dxa"/>
          </w:tcPr>
          <w:p w14:paraId="54562089" w14:textId="77777777" w:rsidR="006D751E" w:rsidRPr="003055DD" w:rsidRDefault="006D751E" w:rsidP="006D751E">
            <w:pPr>
              <w:rPr>
                <w:sz w:val="16"/>
                <w:szCs w:val="16"/>
              </w:rPr>
            </w:pPr>
            <w:r w:rsidRPr="003055DD">
              <w:rPr>
                <w:sz w:val="16"/>
                <w:szCs w:val="16"/>
              </w:rPr>
              <w:t>Nathan</w:t>
            </w:r>
          </w:p>
        </w:tc>
        <w:tc>
          <w:tcPr>
            <w:tcW w:w="2311" w:type="dxa"/>
          </w:tcPr>
          <w:p w14:paraId="072B1A44" w14:textId="5376ACA2" w:rsidR="006D751E" w:rsidRPr="003055DD" w:rsidRDefault="006D751E" w:rsidP="006D751E">
            <w:pPr>
              <w:rPr>
                <w:sz w:val="16"/>
                <w:szCs w:val="16"/>
              </w:rPr>
            </w:pPr>
            <w:r w:rsidRPr="003055DD">
              <w:rPr>
                <w:sz w:val="16"/>
                <w:szCs w:val="16"/>
              </w:rPr>
              <w:t>0</w:t>
            </w:r>
            <w:r w:rsidR="00F3120A" w:rsidRPr="003055DD">
              <w:rPr>
                <w:sz w:val="16"/>
                <w:szCs w:val="16"/>
              </w:rPr>
              <w:t>9</w:t>
            </w:r>
            <w:r w:rsidRPr="003055DD">
              <w:rPr>
                <w:sz w:val="16"/>
                <w:szCs w:val="16"/>
              </w:rPr>
              <w:t>/</w:t>
            </w:r>
            <w:r w:rsidR="00F3120A" w:rsidRPr="003055DD">
              <w:rPr>
                <w:sz w:val="16"/>
                <w:szCs w:val="16"/>
              </w:rPr>
              <w:t>01</w:t>
            </w:r>
            <w:r w:rsidRPr="003055DD">
              <w:rPr>
                <w:sz w:val="16"/>
                <w:szCs w:val="16"/>
              </w:rPr>
              <w:t>/202</w:t>
            </w:r>
            <w:r w:rsidR="00F3120A" w:rsidRPr="003055DD">
              <w:rPr>
                <w:sz w:val="16"/>
                <w:szCs w:val="16"/>
              </w:rPr>
              <w:t>3</w:t>
            </w:r>
          </w:p>
        </w:tc>
        <w:tc>
          <w:tcPr>
            <w:tcW w:w="2311" w:type="dxa"/>
          </w:tcPr>
          <w:p w14:paraId="1B9B44CC" w14:textId="7EB55CDC" w:rsidR="006D751E" w:rsidRPr="003055DD" w:rsidRDefault="009E10BD" w:rsidP="006D751E">
            <w:pPr>
              <w:rPr>
                <w:sz w:val="16"/>
                <w:szCs w:val="16"/>
              </w:rPr>
            </w:pPr>
            <w:r w:rsidRPr="003055DD">
              <w:rPr>
                <w:sz w:val="16"/>
                <w:szCs w:val="16"/>
              </w:rPr>
              <w:t>23</w:t>
            </w:r>
            <w:r w:rsidR="006D751E" w:rsidRPr="003055DD">
              <w:rPr>
                <w:sz w:val="16"/>
                <w:szCs w:val="16"/>
              </w:rPr>
              <w:t>/</w:t>
            </w:r>
            <w:r w:rsidRPr="003055DD">
              <w:rPr>
                <w:sz w:val="16"/>
                <w:szCs w:val="16"/>
              </w:rPr>
              <w:t>01</w:t>
            </w:r>
            <w:r w:rsidR="006D751E" w:rsidRPr="003055DD">
              <w:rPr>
                <w:sz w:val="16"/>
                <w:szCs w:val="16"/>
              </w:rPr>
              <w:t>/202</w:t>
            </w:r>
            <w:r w:rsidR="000D79EF" w:rsidRPr="003055DD">
              <w:rPr>
                <w:sz w:val="16"/>
                <w:szCs w:val="16"/>
              </w:rPr>
              <w:t>3</w:t>
            </w:r>
          </w:p>
        </w:tc>
      </w:tr>
      <w:tr w:rsidR="006D751E" w:rsidRPr="003055DD" w14:paraId="6A5824E8" w14:textId="77777777" w:rsidTr="006D751E">
        <w:tc>
          <w:tcPr>
            <w:tcW w:w="2310" w:type="dxa"/>
          </w:tcPr>
          <w:p w14:paraId="73ED365B" w14:textId="77777777" w:rsidR="006D751E" w:rsidRPr="003055DD" w:rsidRDefault="006D751E" w:rsidP="006D751E">
            <w:pPr>
              <w:rPr>
                <w:sz w:val="16"/>
                <w:szCs w:val="16"/>
              </w:rPr>
            </w:pPr>
            <w:r w:rsidRPr="003055DD">
              <w:rPr>
                <w:sz w:val="16"/>
                <w:szCs w:val="16"/>
              </w:rPr>
              <w:t>Air Monitoring system integration</w:t>
            </w:r>
          </w:p>
        </w:tc>
        <w:tc>
          <w:tcPr>
            <w:tcW w:w="2310" w:type="dxa"/>
          </w:tcPr>
          <w:p w14:paraId="6E4B2B74" w14:textId="77777777" w:rsidR="006D751E" w:rsidRPr="003055DD" w:rsidRDefault="006D751E" w:rsidP="006D751E">
            <w:pPr>
              <w:rPr>
                <w:sz w:val="16"/>
                <w:szCs w:val="16"/>
              </w:rPr>
            </w:pPr>
            <w:r w:rsidRPr="003055DD">
              <w:rPr>
                <w:sz w:val="16"/>
                <w:szCs w:val="16"/>
              </w:rPr>
              <w:t>Joshua</w:t>
            </w:r>
          </w:p>
          <w:p w14:paraId="54CEFEA5" w14:textId="77777777" w:rsidR="006D751E" w:rsidRPr="003055DD" w:rsidRDefault="006D751E" w:rsidP="006D751E">
            <w:pPr>
              <w:rPr>
                <w:sz w:val="16"/>
                <w:szCs w:val="16"/>
              </w:rPr>
            </w:pPr>
            <w:r w:rsidRPr="003055DD">
              <w:rPr>
                <w:sz w:val="16"/>
                <w:szCs w:val="16"/>
              </w:rPr>
              <w:t>Nathan</w:t>
            </w:r>
          </w:p>
        </w:tc>
        <w:tc>
          <w:tcPr>
            <w:tcW w:w="2311" w:type="dxa"/>
          </w:tcPr>
          <w:p w14:paraId="240BE360" w14:textId="56A49F01" w:rsidR="006D751E" w:rsidRPr="003055DD" w:rsidRDefault="006D751E" w:rsidP="006D751E">
            <w:pPr>
              <w:rPr>
                <w:sz w:val="16"/>
                <w:szCs w:val="16"/>
              </w:rPr>
            </w:pPr>
            <w:r w:rsidRPr="003055DD">
              <w:rPr>
                <w:sz w:val="16"/>
                <w:szCs w:val="16"/>
              </w:rPr>
              <w:t>0</w:t>
            </w:r>
            <w:r w:rsidR="00F3120A" w:rsidRPr="003055DD">
              <w:rPr>
                <w:sz w:val="16"/>
                <w:szCs w:val="16"/>
              </w:rPr>
              <w:t>9</w:t>
            </w:r>
            <w:r w:rsidRPr="003055DD">
              <w:rPr>
                <w:sz w:val="16"/>
                <w:szCs w:val="16"/>
              </w:rPr>
              <w:t>/</w:t>
            </w:r>
            <w:r w:rsidR="00F3120A" w:rsidRPr="003055DD">
              <w:rPr>
                <w:sz w:val="16"/>
                <w:szCs w:val="16"/>
              </w:rPr>
              <w:t>01</w:t>
            </w:r>
            <w:r w:rsidRPr="003055DD">
              <w:rPr>
                <w:sz w:val="16"/>
                <w:szCs w:val="16"/>
              </w:rPr>
              <w:t>/202</w:t>
            </w:r>
            <w:r w:rsidR="00F3120A" w:rsidRPr="003055DD">
              <w:rPr>
                <w:sz w:val="16"/>
                <w:szCs w:val="16"/>
              </w:rPr>
              <w:t>3</w:t>
            </w:r>
          </w:p>
        </w:tc>
        <w:tc>
          <w:tcPr>
            <w:tcW w:w="2311" w:type="dxa"/>
          </w:tcPr>
          <w:p w14:paraId="771E8EC5" w14:textId="349AB9F5" w:rsidR="006D751E" w:rsidRPr="003055DD" w:rsidRDefault="006D751E" w:rsidP="006D751E">
            <w:pPr>
              <w:rPr>
                <w:sz w:val="16"/>
                <w:szCs w:val="16"/>
              </w:rPr>
            </w:pPr>
            <w:r w:rsidRPr="003055DD">
              <w:rPr>
                <w:sz w:val="16"/>
                <w:szCs w:val="16"/>
              </w:rPr>
              <w:t>0</w:t>
            </w:r>
            <w:r w:rsidR="00A432F1" w:rsidRPr="003055DD">
              <w:rPr>
                <w:sz w:val="16"/>
                <w:szCs w:val="16"/>
              </w:rPr>
              <w:t>6</w:t>
            </w:r>
            <w:r w:rsidRPr="003055DD">
              <w:rPr>
                <w:sz w:val="16"/>
                <w:szCs w:val="16"/>
              </w:rPr>
              <w:t>/</w:t>
            </w:r>
            <w:r w:rsidR="00A432F1" w:rsidRPr="003055DD">
              <w:rPr>
                <w:sz w:val="16"/>
                <w:szCs w:val="16"/>
              </w:rPr>
              <w:t>02</w:t>
            </w:r>
            <w:r w:rsidRPr="003055DD">
              <w:rPr>
                <w:sz w:val="16"/>
                <w:szCs w:val="16"/>
              </w:rPr>
              <w:t>/20</w:t>
            </w:r>
            <w:r w:rsidR="00F3120A" w:rsidRPr="003055DD">
              <w:rPr>
                <w:sz w:val="16"/>
                <w:szCs w:val="16"/>
              </w:rPr>
              <w:t>23</w:t>
            </w:r>
          </w:p>
        </w:tc>
      </w:tr>
      <w:tr w:rsidR="006D751E" w:rsidRPr="003055DD" w14:paraId="71951DF9" w14:textId="77777777" w:rsidTr="006D751E">
        <w:tc>
          <w:tcPr>
            <w:tcW w:w="2310" w:type="dxa"/>
          </w:tcPr>
          <w:p w14:paraId="528CD689" w14:textId="77777777" w:rsidR="006D751E" w:rsidRPr="003055DD" w:rsidRDefault="006D751E" w:rsidP="006D751E">
            <w:pPr>
              <w:rPr>
                <w:sz w:val="16"/>
                <w:szCs w:val="16"/>
              </w:rPr>
            </w:pPr>
            <w:r w:rsidRPr="003055DD">
              <w:rPr>
                <w:sz w:val="16"/>
                <w:szCs w:val="16"/>
              </w:rPr>
              <w:t>Sensor setup and program integration</w:t>
            </w:r>
          </w:p>
        </w:tc>
        <w:tc>
          <w:tcPr>
            <w:tcW w:w="2310" w:type="dxa"/>
          </w:tcPr>
          <w:p w14:paraId="000F2216" w14:textId="77777777" w:rsidR="006D751E" w:rsidRPr="003055DD" w:rsidRDefault="006D751E" w:rsidP="006D751E">
            <w:pPr>
              <w:rPr>
                <w:sz w:val="16"/>
                <w:szCs w:val="16"/>
              </w:rPr>
            </w:pPr>
            <w:r w:rsidRPr="003055DD">
              <w:rPr>
                <w:sz w:val="16"/>
                <w:szCs w:val="16"/>
              </w:rPr>
              <w:t>Nathan</w:t>
            </w:r>
          </w:p>
        </w:tc>
        <w:tc>
          <w:tcPr>
            <w:tcW w:w="2311" w:type="dxa"/>
          </w:tcPr>
          <w:p w14:paraId="5F9B5113" w14:textId="006097DF" w:rsidR="006D751E" w:rsidRPr="003055DD" w:rsidRDefault="006D751E" w:rsidP="006D751E">
            <w:pPr>
              <w:rPr>
                <w:sz w:val="16"/>
                <w:szCs w:val="16"/>
              </w:rPr>
            </w:pPr>
            <w:r w:rsidRPr="003055DD">
              <w:rPr>
                <w:sz w:val="16"/>
                <w:szCs w:val="16"/>
              </w:rPr>
              <w:t>0</w:t>
            </w:r>
            <w:r w:rsidR="008C3899" w:rsidRPr="003055DD">
              <w:rPr>
                <w:sz w:val="16"/>
                <w:szCs w:val="16"/>
              </w:rPr>
              <w:t>9</w:t>
            </w:r>
            <w:r w:rsidRPr="003055DD">
              <w:rPr>
                <w:sz w:val="16"/>
                <w:szCs w:val="16"/>
              </w:rPr>
              <w:t>/</w:t>
            </w:r>
            <w:r w:rsidR="008C3899" w:rsidRPr="003055DD">
              <w:rPr>
                <w:sz w:val="16"/>
                <w:szCs w:val="16"/>
              </w:rPr>
              <w:t>01</w:t>
            </w:r>
            <w:r w:rsidRPr="003055DD">
              <w:rPr>
                <w:sz w:val="16"/>
                <w:szCs w:val="16"/>
              </w:rPr>
              <w:t>/202</w:t>
            </w:r>
            <w:r w:rsidR="008C3899" w:rsidRPr="003055DD">
              <w:rPr>
                <w:sz w:val="16"/>
                <w:szCs w:val="16"/>
              </w:rPr>
              <w:t>3</w:t>
            </w:r>
          </w:p>
        </w:tc>
        <w:tc>
          <w:tcPr>
            <w:tcW w:w="2311" w:type="dxa"/>
          </w:tcPr>
          <w:p w14:paraId="648230C0" w14:textId="6C6EE9A0" w:rsidR="006D751E" w:rsidRPr="003055DD" w:rsidRDefault="006D751E" w:rsidP="006D751E">
            <w:pPr>
              <w:rPr>
                <w:sz w:val="16"/>
                <w:szCs w:val="16"/>
              </w:rPr>
            </w:pPr>
            <w:r w:rsidRPr="003055DD">
              <w:rPr>
                <w:sz w:val="16"/>
                <w:szCs w:val="16"/>
              </w:rPr>
              <w:t>0</w:t>
            </w:r>
            <w:r w:rsidR="00690702" w:rsidRPr="003055DD">
              <w:rPr>
                <w:sz w:val="16"/>
                <w:szCs w:val="16"/>
              </w:rPr>
              <w:t>6</w:t>
            </w:r>
            <w:r w:rsidRPr="003055DD">
              <w:rPr>
                <w:sz w:val="16"/>
                <w:szCs w:val="16"/>
              </w:rPr>
              <w:t>/</w:t>
            </w:r>
            <w:r w:rsidR="00690702" w:rsidRPr="003055DD">
              <w:rPr>
                <w:sz w:val="16"/>
                <w:szCs w:val="16"/>
              </w:rPr>
              <w:t>02</w:t>
            </w:r>
            <w:r w:rsidRPr="003055DD">
              <w:rPr>
                <w:sz w:val="16"/>
                <w:szCs w:val="16"/>
              </w:rPr>
              <w:t>/202</w:t>
            </w:r>
            <w:r w:rsidR="008C3899" w:rsidRPr="003055DD">
              <w:rPr>
                <w:sz w:val="16"/>
                <w:szCs w:val="16"/>
              </w:rPr>
              <w:t>3</w:t>
            </w:r>
          </w:p>
        </w:tc>
      </w:tr>
      <w:tr w:rsidR="006D751E" w:rsidRPr="003055DD" w14:paraId="4072E274" w14:textId="77777777" w:rsidTr="006D751E">
        <w:tc>
          <w:tcPr>
            <w:tcW w:w="2310" w:type="dxa"/>
          </w:tcPr>
          <w:p w14:paraId="00ABCCB3" w14:textId="77777777" w:rsidR="006D751E" w:rsidRPr="003055DD" w:rsidRDefault="006D751E" w:rsidP="006D751E">
            <w:pPr>
              <w:rPr>
                <w:sz w:val="16"/>
                <w:szCs w:val="16"/>
              </w:rPr>
            </w:pPr>
            <w:r w:rsidRPr="003055DD">
              <w:rPr>
                <w:sz w:val="16"/>
                <w:szCs w:val="16"/>
              </w:rPr>
              <w:t>Program integration of tooling and storage</w:t>
            </w:r>
          </w:p>
        </w:tc>
        <w:tc>
          <w:tcPr>
            <w:tcW w:w="2310" w:type="dxa"/>
          </w:tcPr>
          <w:p w14:paraId="59D8B097" w14:textId="77777777" w:rsidR="006D751E" w:rsidRPr="003055DD" w:rsidRDefault="006D751E" w:rsidP="006D751E">
            <w:pPr>
              <w:rPr>
                <w:sz w:val="16"/>
                <w:szCs w:val="16"/>
              </w:rPr>
            </w:pPr>
            <w:r w:rsidRPr="003055DD">
              <w:rPr>
                <w:sz w:val="16"/>
                <w:szCs w:val="16"/>
              </w:rPr>
              <w:t>Nathan</w:t>
            </w:r>
          </w:p>
        </w:tc>
        <w:tc>
          <w:tcPr>
            <w:tcW w:w="2311" w:type="dxa"/>
          </w:tcPr>
          <w:p w14:paraId="68FB6839" w14:textId="44FF64C4" w:rsidR="006D751E" w:rsidRPr="003055DD" w:rsidRDefault="00EF7980" w:rsidP="006D751E">
            <w:pPr>
              <w:rPr>
                <w:sz w:val="16"/>
                <w:szCs w:val="16"/>
              </w:rPr>
            </w:pPr>
            <w:r w:rsidRPr="003055DD">
              <w:rPr>
                <w:sz w:val="16"/>
                <w:szCs w:val="16"/>
              </w:rPr>
              <w:t>0</w:t>
            </w:r>
            <w:r w:rsidR="006263B3" w:rsidRPr="003055DD">
              <w:rPr>
                <w:sz w:val="16"/>
                <w:szCs w:val="16"/>
              </w:rPr>
              <w:t>6</w:t>
            </w:r>
            <w:r w:rsidR="006D751E" w:rsidRPr="003055DD">
              <w:rPr>
                <w:sz w:val="16"/>
                <w:szCs w:val="16"/>
              </w:rPr>
              <w:t>/</w:t>
            </w:r>
            <w:r w:rsidRPr="003055DD">
              <w:rPr>
                <w:sz w:val="16"/>
                <w:szCs w:val="16"/>
              </w:rPr>
              <w:t>0</w:t>
            </w:r>
            <w:r w:rsidR="006263B3" w:rsidRPr="003055DD">
              <w:rPr>
                <w:sz w:val="16"/>
                <w:szCs w:val="16"/>
              </w:rPr>
              <w:t>2</w:t>
            </w:r>
            <w:r w:rsidR="006D751E" w:rsidRPr="003055DD">
              <w:rPr>
                <w:sz w:val="16"/>
                <w:szCs w:val="16"/>
              </w:rPr>
              <w:t>/202</w:t>
            </w:r>
            <w:r w:rsidRPr="003055DD">
              <w:rPr>
                <w:sz w:val="16"/>
                <w:szCs w:val="16"/>
              </w:rPr>
              <w:t>3</w:t>
            </w:r>
          </w:p>
        </w:tc>
        <w:tc>
          <w:tcPr>
            <w:tcW w:w="2311" w:type="dxa"/>
          </w:tcPr>
          <w:p w14:paraId="0FDA3012" w14:textId="3E0219C6" w:rsidR="006D751E" w:rsidRPr="003055DD" w:rsidRDefault="00EF7980" w:rsidP="006D751E">
            <w:pPr>
              <w:rPr>
                <w:sz w:val="16"/>
                <w:szCs w:val="16"/>
              </w:rPr>
            </w:pPr>
            <w:r w:rsidRPr="003055DD">
              <w:rPr>
                <w:sz w:val="16"/>
                <w:szCs w:val="16"/>
              </w:rPr>
              <w:t>13</w:t>
            </w:r>
            <w:r w:rsidR="006D751E" w:rsidRPr="003055DD">
              <w:rPr>
                <w:sz w:val="16"/>
                <w:szCs w:val="16"/>
              </w:rPr>
              <w:t>/</w:t>
            </w:r>
            <w:r w:rsidR="00690702" w:rsidRPr="003055DD">
              <w:rPr>
                <w:sz w:val="16"/>
                <w:szCs w:val="16"/>
              </w:rPr>
              <w:t>02</w:t>
            </w:r>
            <w:r w:rsidR="006D751E" w:rsidRPr="003055DD">
              <w:rPr>
                <w:sz w:val="16"/>
                <w:szCs w:val="16"/>
              </w:rPr>
              <w:t>/202</w:t>
            </w:r>
            <w:r w:rsidR="00690702" w:rsidRPr="003055DD">
              <w:rPr>
                <w:sz w:val="16"/>
                <w:szCs w:val="16"/>
              </w:rPr>
              <w:t>3</w:t>
            </w:r>
          </w:p>
        </w:tc>
      </w:tr>
      <w:tr w:rsidR="006D751E" w:rsidRPr="003055DD" w14:paraId="49E428EB" w14:textId="77777777" w:rsidTr="006D751E">
        <w:tc>
          <w:tcPr>
            <w:tcW w:w="2310" w:type="dxa"/>
          </w:tcPr>
          <w:p w14:paraId="126653A9" w14:textId="77777777" w:rsidR="006D751E" w:rsidRPr="003055DD" w:rsidRDefault="006D751E" w:rsidP="006D751E">
            <w:pPr>
              <w:rPr>
                <w:sz w:val="16"/>
                <w:szCs w:val="16"/>
              </w:rPr>
            </w:pPr>
            <w:r w:rsidRPr="003055DD">
              <w:rPr>
                <w:sz w:val="16"/>
                <w:szCs w:val="16"/>
              </w:rPr>
              <w:t xml:space="preserve">Completion of primary script </w:t>
            </w:r>
          </w:p>
        </w:tc>
        <w:tc>
          <w:tcPr>
            <w:tcW w:w="2310" w:type="dxa"/>
          </w:tcPr>
          <w:p w14:paraId="7AA433DC" w14:textId="77777777" w:rsidR="006D751E" w:rsidRPr="003055DD" w:rsidRDefault="006D751E" w:rsidP="006D751E">
            <w:pPr>
              <w:rPr>
                <w:sz w:val="16"/>
                <w:szCs w:val="16"/>
              </w:rPr>
            </w:pPr>
            <w:r w:rsidRPr="003055DD">
              <w:rPr>
                <w:sz w:val="16"/>
                <w:szCs w:val="16"/>
              </w:rPr>
              <w:t>Nathan</w:t>
            </w:r>
          </w:p>
        </w:tc>
        <w:tc>
          <w:tcPr>
            <w:tcW w:w="2311" w:type="dxa"/>
          </w:tcPr>
          <w:p w14:paraId="08668B57" w14:textId="093215C7" w:rsidR="006D751E" w:rsidRPr="003055DD" w:rsidRDefault="005A03BD" w:rsidP="006D751E">
            <w:pPr>
              <w:rPr>
                <w:sz w:val="16"/>
                <w:szCs w:val="16"/>
              </w:rPr>
            </w:pPr>
            <w:r w:rsidRPr="003055DD">
              <w:rPr>
                <w:sz w:val="16"/>
                <w:szCs w:val="16"/>
              </w:rPr>
              <w:t>13</w:t>
            </w:r>
            <w:r w:rsidR="006D751E" w:rsidRPr="003055DD">
              <w:rPr>
                <w:sz w:val="16"/>
                <w:szCs w:val="16"/>
              </w:rPr>
              <w:t>/</w:t>
            </w:r>
            <w:r w:rsidRPr="003055DD">
              <w:rPr>
                <w:sz w:val="16"/>
                <w:szCs w:val="16"/>
              </w:rPr>
              <w:t>02</w:t>
            </w:r>
            <w:r w:rsidR="006D751E" w:rsidRPr="003055DD">
              <w:rPr>
                <w:sz w:val="16"/>
                <w:szCs w:val="16"/>
              </w:rPr>
              <w:t>/202</w:t>
            </w:r>
            <w:r w:rsidR="00672072" w:rsidRPr="003055DD">
              <w:rPr>
                <w:sz w:val="16"/>
                <w:szCs w:val="16"/>
              </w:rPr>
              <w:t>3</w:t>
            </w:r>
          </w:p>
        </w:tc>
        <w:tc>
          <w:tcPr>
            <w:tcW w:w="2311" w:type="dxa"/>
          </w:tcPr>
          <w:p w14:paraId="60FC4B5D" w14:textId="046E308C" w:rsidR="006D751E" w:rsidRPr="003055DD" w:rsidRDefault="00672072" w:rsidP="006D751E">
            <w:pPr>
              <w:rPr>
                <w:sz w:val="16"/>
                <w:szCs w:val="16"/>
              </w:rPr>
            </w:pPr>
            <w:r w:rsidRPr="003055DD">
              <w:rPr>
                <w:sz w:val="16"/>
                <w:szCs w:val="16"/>
              </w:rPr>
              <w:t>20</w:t>
            </w:r>
            <w:r w:rsidR="006D751E" w:rsidRPr="003055DD">
              <w:rPr>
                <w:sz w:val="16"/>
                <w:szCs w:val="16"/>
              </w:rPr>
              <w:t>/</w:t>
            </w:r>
            <w:r w:rsidRPr="003055DD">
              <w:rPr>
                <w:sz w:val="16"/>
                <w:szCs w:val="16"/>
              </w:rPr>
              <w:t>02</w:t>
            </w:r>
            <w:r w:rsidR="006D751E" w:rsidRPr="003055DD">
              <w:rPr>
                <w:sz w:val="16"/>
                <w:szCs w:val="16"/>
              </w:rPr>
              <w:t>/202</w:t>
            </w:r>
            <w:r w:rsidR="000C53E2" w:rsidRPr="003055DD">
              <w:rPr>
                <w:sz w:val="16"/>
                <w:szCs w:val="16"/>
              </w:rPr>
              <w:t>3</w:t>
            </w:r>
          </w:p>
        </w:tc>
      </w:tr>
      <w:tr w:rsidR="006D751E" w:rsidRPr="003055DD" w14:paraId="1CBAF5AE" w14:textId="77777777" w:rsidTr="006D751E">
        <w:tc>
          <w:tcPr>
            <w:tcW w:w="2310" w:type="dxa"/>
          </w:tcPr>
          <w:p w14:paraId="51029C0F" w14:textId="77777777" w:rsidR="006D751E" w:rsidRPr="003055DD" w:rsidRDefault="006D751E" w:rsidP="006D751E">
            <w:pPr>
              <w:rPr>
                <w:sz w:val="16"/>
                <w:szCs w:val="16"/>
              </w:rPr>
            </w:pPr>
            <w:proofErr w:type="spellStart"/>
            <w:r w:rsidRPr="003055DD">
              <w:rPr>
                <w:sz w:val="16"/>
                <w:szCs w:val="16"/>
              </w:rPr>
              <w:t>Cobot</w:t>
            </w:r>
            <w:proofErr w:type="spellEnd"/>
            <w:r w:rsidRPr="003055DD">
              <w:rPr>
                <w:sz w:val="16"/>
                <w:szCs w:val="16"/>
              </w:rPr>
              <w:t xml:space="preserve"> reliability testing </w:t>
            </w:r>
          </w:p>
        </w:tc>
        <w:tc>
          <w:tcPr>
            <w:tcW w:w="2310" w:type="dxa"/>
          </w:tcPr>
          <w:p w14:paraId="6C29B95F" w14:textId="77777777" w:rsidR="006D751E" w:rsidRPr="003055DD" w:rsidRDefault="006D751E" w:rsidP="006D751E">
            <w:pPr>
              <w:rPr>
                <w:sz w:val="16"/>
                <w:szCs w:val="16"/>
              </w:rPr>
            </w:pPr>
            <w:r w:rsidRPr="003055DD">
              <w:rPr>
                <w:sz w:val="16"/>
                <w:szCs w:val="16"/>
              </w:rPr>
              <w:t>Everyone</w:t>
            </w:r>
          </w:p>
        </w:tc>
        <w:tc>
          <w:tcPr>
            <w:tcW w:w="2311" w:type="dxa"/>
          </w:tcPr>
          <w:p w14:paraId="17B96E1F" w14:textId="566A7246" w:rsidR="006D751E" w:rsidRPr="003055DD" w:rsidRDefault="005A03BD" w:rsidP="006D751E">
            <w:pPr>
              <w:rPr>
                <w:sz w:val="16"/>
                <w:szCs w:val="16"/>
              </w:rPr>
            </w:pPr>
            <w:r w:rsidRPr="003055DD">
              <w:rPr>
                <w:sz w:val="16"/>
                <w:szCs w:val="16"/>
              </w:rPr>
              <w:t>20</w:t>
            </w:r>
            <w:r w:rsidR="006D751E" w:rsidRPr="003055DD">
              <w:rPr>
                <w:sz w:val="16"/>
                <w:szCs w:val="16"/>
              </w:rPr>
              <w:t>/</w:t>
            </w:r>
            <w:r w:rsidR="000C53E2" w:rsidRPr="003055DD">
              <w:rPr>
                <w:sz w:val="16"/>
                <w:szCs w:val="16"/>
              </w:rPr>
              <w:t>02</w:t>
            </w:r>
            <w:r w:rsidR="006D751E" w:rsidRPr="003055DD">
              <w:rPr>
                <w:sz w:val="16"/>
                <w:szCs w:val="16"/>
              </w:rPr>
              <w:t>/202</w:t>
            </w:r>
            <w:r w:rsidR="00C579F4" w:rsidRPr="003055DD">
              <w:rPr>
                <w:sz w:val="16"/>
                <w:szCs w:val="16"/>
              </w:rPr>
              <w:t>3</w:t>
            </w:r>
          </w:p>
        </w:tc>
        <w:tc>
          <w:tcPr>
            <w:tcW w:w="2311" w:type="dxa"/>
          </w:tcPr>
          <w:p w14:paraId="3FC2516F" w14:textId="76CFDE18" w:rsidR="006D751E" w:rsidRPr="003055DD" w:rsidRDefault="00043E6B" w:rsidP="006D751E">
            <w:pPr>
              <w:rPr>
                <w:sz w:val="16"/>
                <w:szCs w:val="16"/>
              </w:rPr>
            </w:pPr>
            <w:r w:rsidRPr="003055DD">
              <w:rPr>
                <w:sz w:val="16"/>
                <w:szCs w:val="16"/>
              </w:rPr>
              <w:t>27</w:t>
            </w:r>
            <w:r w:rsidR="006D751E" w:rsidRPr="003055DD">
              <w:rPr>
                <w:sz w:val="16"/>
                <w:szCs w:val="16"/>
              </w:rPr>
              <w:t>/</w:t>
            </w:r>
            <w:r w:rsidR="00C579F4" w:rsidRPr="003055DD">
              <w:rPr>
                <w:sz w:val="16"/>
                <w:szCs w:val="16"/>
              </w:rPr>
              <w:t>03</w:t>
            </w:r>
            <w:r w:rsidR="006D751E" w:rsidRPr="003055DD">
              <w:rPr>
                <w:sz w:val="16"/>
                <w:szCs w:val="16"/>
              </w:rPr>
              <w:t xml:space="preserve"> /202</w:t>
            </w:r>
            <w:r w:rsidR="00C579F4" w:rsidRPr="003055DD">
              <w:rPr>
                <w:sz w:val="16"/>
                <w:szCs w:val="16"/>
              </w:rPr>
              <w:t>3</w:t>
            </w:r>
          </w:p>
        </w:tc>
      </w:tr>
      <w:tr w:rsidR="006D751E" w:rsidRPr="003055DD" w14:paraId="18E24E44" w14:textId="77777777" w:rsidTr="006D751E">
        <w:tc>
          <w:tcPr>
            <w:tcW w:w="2310" w:type="dxa"/>
          </w:tcPr>
          <w:p w14:paraId="4B6FCC55" w14:textId="77777777" w:rsidR="006D751E" w:rsidRPr="003055DD" w:rsidRDefault="006D751E" w:rsidP="006D751E">
            <w:pPr>
              <w:rPr>
                <w:sz w:val="16"/>
                <w:szCs w:val="16"/>
              </w:rPr>
            </w:pPr>
            <w:r w:rsidRPr="003055DD">
              <w:rPr>
                <w:sz w:val="16"/>
                <w:szCs w:val="16"/>
              </w:rPr>
              <w:t xml:space="preserve">Final Viva showcase and preparation </w:t>
            </w:r>
          </w:p>
        </w:tc>
        <w:tc>
          <w:tcPr>
            <w:tcW w:w="2310" w:type="dxa"/>
          </w:tcPr>
          <w:p w14:paraId="1AFEB498" w14:textId="77777777" w:rsidR="006D751E" w:rsidRPr="003055DD" w:rsidRDefault="006D751E" w:rsidP="006D751E">
            <w:pPr>
              <w:rPr>
                <w:sz w:val="16"/>
                <w:szCs w:val="16"/>
              </w:rPr>
            </w:pPr>
            <w:r w:rsidRPr="003055DD">
              <w:rPr>
                <w:sz w:val="16"/>
                <w:szCs w:val="16"/>
              </w:rPr>
              <w:t>Everyone</w:t>
            </w:r>
          </w:p>
        </w:tc>
        <w:tc>
          <w:tcPr>
            <w:tcW w:w="2311" w:type="dxa"/>
          </w:tcPr>
          <w:p w14:paraId="3862EB49" w14:textId="74C6424C" w:rsidR="006D751E" w:rsidRPr="003055DD" w:rsidRDefault="005A03BD" w:rsidP="006D751E">
            <w:pPr>
              <w:rPr>
                <w:sz w:val="16"/>
                <w:szCs w:val="16"/>
              </w:rPr>
            </w:pPr>
            <w:r w:rsidRPr="003055DD">
              <w:rPr>
                <w:sz w:val="16"/>
                <w:szCs w:val="16"/>
              </w:rPr>
              <w:t>06</w:t>
            </w:r>
            <w:r w:rsidR="006D751E" w:rsidRPr="003055DD">
              <w:rPr>
                <w:sz w:val="16"/>
                <w:szCs w:val="16"/>
              </w:rPr>
              <w:t>/</w:t>
            </w:r>
            <w:r w:rsidR="000C53E2" w:rsidRPr="003055DD">
              <w:rPr>
                <w:sz w:val="16"/>
                <w:szCs w:val="16"/>
              </w:rPr>
              <w:t>03</w:t>
            </w:r>
            <w:r w:rsidR="006D751E" w:rsidRPr="003055DD">
              <w:rPr>
                <w:sz w:val="16"/>
                <w:szCs w:val="16"/>
              </w:rPr>
              <w:t>/202</w:t>
            </w:r>
            <w:r w:rsidR="00C579F4" w:rsidRPr="003055DD">
              <w:rPr>
                <w:sz w:val="16"/>
                <w:szCs w:val="16"/>
              </w:rPr>
              <w:t>3</w:t>
            </w:r>
          </w:p>
        </w:tc>
        <w:tc>
          <w:tcPr>
            <w:tcW w:w="2311" w:type="dxa"/>
          </w:tcPr>
          <w:p w14:paraId="45E90E9C" w14:textId="3E26EFF2" w:rsidR="006D751E" w:rsidRPr="003055DD" w:rsidRDefault="00043E6B" w:rsidP="006D751E">
            <w:pPr>
              <w:rPr>
                <w:sz w:val="16"/>
                <w:szCs w:val="16"/>
              </w:rPr>
            </w:pPr>
            <w:r w:rsidRPr="003055DD">
              <w:rPr>
                <w:sz w:val="16"/>
                <w:szCs w:val="16"/>
              </w:rPr>
              <w:t>27</w:t>
            </w:r>
            <w:r w:rsidR="006D751E" w:rsidRPr="003055DD">
              <w:rPr>
                <w:sz w:val="16"/>
                <w:szCs w:val="16"/>
              </w:rPr>
              <w:t>/</w:t>
            </w:r>
            <w:r w:rsidRPr="003055DD">
              <w:rPr>
                <w:sz w:val="16"/>
                <w:szCs w:val="16"/>
              </w:rPr>
              <w:t>03</w:t>
            </w:r>
            <w:r w:rsidR="006D751E" w:rsidRPr="003055DD">
              <w:rPr>
                <w:sz w:val="16"/>
                <w:szCs w:val="16"/>
              </w:rPr>
              <w:t xml:space="preserve"> /202</w:t>
            </w:r>
            <w:r w:rsidR="00C579F4" w:rsidRPr="003055DD">
              <w:rPr>
                <w:sz w:val="16"/>
                <w:szCs w:val="16"/>
              </w:rPr>
              <w:t>3</w:t>
            </w:r>
          </w:p>
        </w:tc>
      </w:tr>
      <w:tr w:rsidR="006D751E" w:rsidRPr="003055DD" w14:paraId="1A0EDB17" w14:textId="77777777" w:rsidTr="006F1ACD">
        <w:trPr>
          <w:trHeight w:val="98"/>
        </w:trPr>
        <w:tc>
          <w:tcPr>
            <w:tcW w:w="2310" w:type="dxa"/>
          </w:tcPr>
          <w:p w14:paraId="3CE14724" w14:textId="77777777" w:rsidR="006D751E" w:rsidRPr="003055DD" w:rsidRDefault="006D751E" w:rsidP="006D751E">
            <w:pPr>
              <w:rPr>
                <w:sz w:val="16"/>
                <w:szCs w:val="16"/>
              </w:rPr>
            </w:pPr>
            <w:r w:rsidRPr="003055DD">
              <w:rPr>
                <w:sz w:val="16"/>
                <w:szCs w:val="16"/>
              </w:rPr>
              <w:t>Final report</w:t>
            </w:r>
          </w:p>
        </w:tc>
        <w:tc>
          <w:tcPr>
            <w:tcW w:w="2310" w:type="dxa"/>
          </w:tcPr>
          <w:p w14:paraId="29731203" w14:textId="77777777" w:rsidR="006D751E" w:rsidRPr="003055DD" w:rsidRDefault="006D751E" w:rsidP="006D751E">
            <w:pPr>
              <w:rPr>
                <w:sz w:val="16"/>
                <w:szCs w:val="16"/>
              </w:rPr>
            </w:pPr>
            <w:r w:rsidRPr="003055DD">
              <w:rPr>
                <w:sz w:val="16"/>
                <w:szCs w:val="16"/>
              </w:rPr>
              <w:t>Everyone</w:t>
            </w:r>
          </w:p>
        </w:tc>
        <w:tc>
          <w:tcPr>
            <w:tcW w:w="2311" w:type="dxa"/>
          </w:tcPr>
          <w:p w14:paraId="3E86C013" w14:textId="5A77906A" w:rsidR="006D751E" w:rsidRPr="003055DD" w:rsidRDefault="005A03BD" w:rsidP="006D751E">
            <w:pPr>
              <w:rPr>
                <w:sz w:val="16"/>
                <w:szCs w:val="16"/>
              </w:rPr>
            </w:pPr>
            <w:r w:rsidRPr="003055DD">
              <w:rPr>
                <w:sz w:val="16"/>
                <w:szCs w:val="16"/>
              </w:rPr>
              <w:t>20</w:t>
            </w:r>
            <w:r w:rsidR="006D751E" w:rsidRPr="003055DD">
              <w:rPr>
                <w:sz w:val="16"/>
                <w:szCs w:val="16"/>
              </w:rPr>
              <w:t>/</w:t>
            </w:r>
            <w:r w:rsidR="000C53E2" w:rsidRPr="003055DD">
              <w:rPr>
                <w:sz w:val="16"/>
                <w:szCs w:val="16"/>
              </w:rPr>
              <w:t>02</w:t>
            </w:r>
            <w:r w:rsidR="006D751E" w:rsidRPr="003055DD">
              <w:rPr>
                <w:sz w:val="16"/>
                <w:szCs w:val="16"/>
              </w:rPr>
              <w:t>/ 202</w:t>
            </w:r>
            <w:r w:rsidR="00C579F4" w:rsidRPr="003055DD">
              <w:rPr>
                <w:sz w:val="16"/>
                <w:szCs w:val="16"/>
              </w:rPr>
              <w:t>3</w:t>
            </w:r>
          </w:p>
        </w:tc>
        <w:tc>
          <w:tcPr>
            <w:tcW w:w="2311" w:type="dxa"/>
          </w:tcPr>
          <w:p w14:paraId="52838194" w14:textId="10D7B427" w:rsidR="006D751E" w:rsidRPr="003055DD" w:rsidRDefault="00043E6B" w:rsidP="006D751E">
            <w:pPr>
              <w:rPr>
                <w:sz w:val="16"/>
                <w:szCs w:val="16"/>
              </w:rPr>
            </w:pPr>
            <w:r w:rsidRPr="003055DD">
              <w:rPr>
                <w:sz w:val="16"/>
                <w:szCs w:val="16"/>
              </w:rPr>
              <w:t>26</w:t>
            </w:r>
            <w:r w:rsidR="006D751E" w:rsidRPr="003055DD">
              <w:rPr>
                <w:sz w:val="16"/>
                <w:szCs w:val="16"/>
              </w:rPr>
              <w:t>/</w:t>
            </w:r>
            <w:r w:rsidRPr="003055DD">
              <w:rPr>
                <w:sz w:val="16"/>
                <w:szCs w:val="16"/>
              </w:rPr>
              <w:t>03</w:t>
            </w:r>
            <w:r w:rsidR="006D751E" w:rsidRPr="003055DD">
              <w:rPr>
                <w:sz w:val="16"/>
                <w:szCs w:val="16"/>
              </w:rPr>
              <w:t>/202</w:t>
            </w:r>
            <w:r w:rsidR="00C579F4" w:rsidRPr="003055DD">
              <w:rPr>
                <w:sz w:val="16"/>
                <w:szCs w:val="16"/>
              </w:rPr>
              <w:t>3</w:t>
            </w:r>
          </w:p>
        </w:tc>
      </w:tr>
    </w:tbl>
    <w:p w14:paraId="2247887B" w14:textId="77777777" w:rsidR="008C4B5D" w:rsidRPr="008C4B5D" w:rsidRDefault="008C4B5D" w:rsidP="008C4B5D"/>
    <w:p w14:paraId="46583EAF" w14:textId="77777777" w:rsidR="00483216" w:rsidRDefault="00483216" w:rsidP="00483216">
      <w:pPr>
        <w:pStyle w:val="Heading1"/>
        <w:numPr>
          <w:ilvl w:val="0"/>
          <w:numId w:val="0"/>
        </w:numPr>
      </w:pPr>
      <w:bookmarkStart w:id="14" w:name="_Toc118980932"/>
    </w:p>
    <w:p w14:paraId="6CC2BB53" w14:textId="4AE4DD8D" w:rsidR="00483216" w:rsidRPr="00483216" w:rsidRDefault="00FD04A9" w:rsidP="00483216">
      <w:r>
        <w:br w:type="page"/>
      </w:r>
    </w:p>
    <w:p w14:paraId="523B844E" w14:textId="53B1FF81" w:rsidR="00C13D21" w:rsidRDefault="002E4CC3" w:rsidP="00483216">
      <w:pPr>
        <w:pStyle w:val="Heading1"/>
      </w:pPr>
      <w:bookmarkStart w:id="15" w:name="_Toc119859695"/>
      <w:r>
        <w:lastRenderedPageBreak/>
        <w:t xml:space="preserve">Detailed list </w:t>
      </w:r>
      <w:r w:rsidR="0074679B">
        <w:t>for my tasks</w:t>
      </w:r>
      <w:bookmarkEnd w:id="15"/>
    </w:p>
    <w:p w14:paraId="78C55067" w14:textId="44AA714F" w:rsidR="0074679B" w:rsidRPr="00E804D0" w:rsidRDefault="0074679B" w:rsidP="0074679B">
      <w:pPr>
        <w:rPr>
          <w:sz w:val="32"/>
          <w:szCs w:val="32"/>
        </w:rPr>
      </w:pPr>
    </w:p>
    <w:tbl>
      <w:tblPr>
        <w:tblStyle w:val="TableGrid"/>
        <w:tblW w:w="0" w:type="auto"/>
        <w:tblLook w:val="04A0" w:firstRow="1" w:lastRow="0" w:firstColumn="1" w:lastColumn="0" w:noHBand="0" w:noVBand="1"/>
      </w:tblPr>
      <w:tblGrid>
        <w:gridCol w:w="1717"/>
        <w:gridCol w:w="1701"/>
        <w:gridCol w:w="2980"/>
        <w:gridCol w:w="1278"/>
        <w:gridCol w:w="1566"/>
      </w:tblGrid>
      <w:tr w:rsidR="00C32A57" w:rsidRPr="00E804D0" w14:paraId="202062F9" w14:textId="77777777" w:rsidTr="000A136C">
        <w:tc>
          <w:tcPr>
            <w:tcW w:w="1717" w:type="dxa"/>
          </w:tcPr>
          <w:p w14:paraId="729C25AA" w14:textId="12F091C1" w:rsidR="00C32A57" w:rsidRPr="00E804D0" w:rsidRDefault="00C32A57" w:rsidP="00C32A57">
            <w:pPr>
              <w:rPr>
                <w:sz w:val="16"/>
                <w:szCs w:val="16"/>
              </w:rPr>
            </w:pPr>
            <w:r w:rsidRPr="00E804D0">
              <w:rPr>
                <w:sz w:val="16"/>
                <w:szCs w:val="16"/>
              </w:rPr>
              <w:t>Task</w:t>
            </w:r>
          </w:p>
        </w:tc>
        <w:tc>
          <w:tcPr>
            <w:tcW w:w="1701" w:type="dxa"/>
          </w:tcPr>
          <w:p w14:paraId="6B5DDA2D" w14:textId="0222FE43" w:rsidR="00C32A57" w:rsidRPr="00E804D0" w:rsidRDefault="00754CF1" w:rsidP="00C32A57">
            <w:pPr>
              <w:rPr>
                <w:sz w:val="16"/>
                <w:szCs w:val="16"/>
              </w:rPr>
            </w:pPr>
            <w:r w:rsidRPr="00E804D0">
              <w:rPr>
                <w:sz w:val="16"/>
                <w:szCs w:val="16"/>
              </w:rPr>
              <w:t xml:space="preserve">General Description </w:t>
            </w:r>
          </w:p>
        </w:tc>
        <w:tc>
          <w:tcPr>
            <w:tcW w:w="2980" w:type="dxa"/>
          </w:tcPr>
          <w:p w14:paraId="0A87CE16" w14:textId="4CF886D2" w:rsidR="00C32A57" w:rsidRPr="00E804D0" w:rsidRDefault="00C32A57" w:rsidP="00C32A57">
            <w:pPr>
              <w:rPr>
                <w:sz w:val="16"/>
                <w:szCs w:val="16"/>
              </w:rPr>
            </w:pPr>
            <w:r w:rsidRPr="00E804D0">
              <w:rPr>
                <w:sz w:val="16"/>
                <w:szCs w:val="16"/>
              </w:rPr>
              <w:t>Detailed explanation of the task</w:t>
            </w:r>
          </w:p>
        </w:tc>
        <w:tc>
          <w:tcPr>
            <w:tcW w:w="1278" w:type="dxa"/>
          </w:tcPr>
          <w:p w14:paraId="16F9DE76" w14:textId="6726BC07" w:rsidR="00C32A57" w:rsidRPr="00E804D0" w:rsidRDefault="00C32A57" w:rsidP="00C32A57">
            <w:pPr>
              <w:rPr>
                <w:sz w:val="16"/>
                <w:szCs w:val="16"/>
              </w:rPr>
            </w:pPr>
            <w:r w:rsidRPr="00E804D0">
              <w:rPr>
                <w:sz w:val="16"/>
                <w:szCs w:val="16"/>
              </w:rPr>
              <w:t>Completion dates</w:t>
            </w:r>
          </w:p>
        </w:tc>
        <w:tc>
          <w:tcPr>
            <w:tcW w:w="1566" w:type="dxa"/>
          </w:tcPr>
          <w:p w14:paraId="0AD81EC0" w14:textId="017E7BEA" w:rsidR="00C32A57" w:rsidRPr="00E804D0" w:rsidRDefault="00C32A57" w:rsidP="00C32A57">
            <w:pPr>
              <w:rPr>
                <w:sz w:val="16"/>
                <w:szCs w:val="16"/>
              </w:rPr>
            </w:pPr>
            <w:r w:rsidRPr="00E804D0">
              <w:rPr>
                <w:sz w:val="16"/>
                <w:szCs w:val="16"/>
              </w:rPr>
              <w:t>Total Hours</w:t>
            </w:r>
          </w:p>
        </w:tc>
      </w:tr>
      <w:tr w:rsidR="00C32A57" w:rsidRPr="00E804D0" w14:paraId="578AFCA2" w14:textId="77777777" w:rsidTr="000A136C">
        <w:tc>
          <w:tcPr>
            <w:tcW w:w="1717" w:type="dxa"/>
          </w:tcPr>
          <w:p w14:paraId="1581BF47" w14:textId="5DD2A5BC" w:rsidR="00C32A57" w:rsidRPr="00E804D0" w:rsidRDefault="00CE7706" w:rsidP="00C32A57">
            <w:pPr>
              <w:rPr>
                <w:sz w:val="16"/>
                <w:szCs w:val="16"/>
              </w:rPr>
            </w:pPr>
            <w:r w:rsidRPr="00E804D0">
              <w:rPr>
                <w:sz w:val="16"/>
                <w:szCs w:val="16"/>
              </w:rPr>
              <w:t>Group Roles</w:t>
            </w:r>
          </w:p>
        </w:tc>
        <w:tc>
          <w:tcPr>
            <w:tcW w:w="1701" w:type="dxa"/>
          </w:tcPr>
          <w:p w14:paraId="2D93D1F3" w14:textId="634CFC32" w:rsidR="00C32A57" w:rsidRPr="00E804D0" w:rsidRDefault="00F743AC" w:rsidP="00C32A57">
            <w:pPr>
              <w:rPr>
                <w:sz w:val="16"/>
                <w:szCs w:val="16"/>
              </w:rPr>
            </w:pPr>
            <w:r w:rsidRPr="00E804D0">
              <w:rPr>
                <w:sz w:val="16"/>
                <w:szCs w:val="16"/>
              </w:rPr>
              <w:t>De</w:t>
            </w:r>
            <w:r w:rsidR="000345EF" w:rsidRPr="00E804D0">
              <w:rPr>
                <w:sz w:val="16"/>
                <w:szCs w:val="16"/>
              </w:rPr>
              <w:t>cide who was most suitable for each role</w:t>
            </w:r>
          </w:p>
        </w:tc>
        <w:tc>
          <w:tcPr>
            <w:tcW w:w="2980" w:type="dxa"/>
          </w:tcPr>
          <w:p w14:paraId="1AEA11E0" w14:textId="357AB7CA" w:rsidR="00C32A57" w:rsidRPr="00E804D0" w:rsidRDefault="000345EF" w:rsidP="00C32A57">
            <w:pPr>
              <w:rPr>
                <w:sz w:val="16"/>
                <w:szCs w:val="16"/>
              </w:rPr>
            </w:pPr>
            <w:r w:rsidRPr="00E804D0">
              <w:rPr>
                <w:sz w:val="16"/>
                <w:szCs w:val="16"/>
              </w:rPr>
              <w:t xml:space="preserve">For deciding </w:t>
            </w:r>
            <w:r w:rsidR="005902C7" w:rsidRPr="00E804D0">
              <w:rPr>
                <w:sz w:val="16"/>
                <w:szCs w:val="16"/>
              </w:rPr>
              <w:t>why,</w:t>
            </w:r>
            <w:r w:rsidRPr="00E804D0">
              <w:rPr>
                <w:sz w:val="16"/>
                <w:szCs w:val="16"/>
              </w:rPr>
              <w:t xml:space="preserve"> I was suitable for the role that I chose in the group, I </w:t>
            </w:r>
            <w:r w:rsidR="005902C7" w:rsidRPr="00E804D0">
              <w:rPr>
                <w:sz w:val="16"/>
                <w:szCs w:val="16"/>
              </w:rPr>
              <w:t>referred</w:t>
            </w:r>
            <w:r w:rsidR="002D4E1B" w:rsidRPr="00E804D0">
              <w:rPr>
                <w:sz w:val="16"/>
                <w:szCs w:val="16"/>
              </w:rPr>
              <w:t xml:space="preserve"> to the Belbin’s module which I completed in a lecture. And this show my strengths when working with a group and I could </w:t>
            </w:r>
            <w:r w:rsidR="005902C7" w:rsidRPr="00E804D0">
              <w:rPr>
                <w:sz w:val="16"/>
                <w:szCs w:val="16"/>
              </w:rPr>
              <w:t xml:space="preserve">then go off to research what was the most suitable for me </w:t>
            </w:r>
          </w:p>
        </w:tc>
        <w:tc>
          <w:tcPr>
            <w:tcW w:w="1278" w:type="dxa"/>
          </w:tcPr>
          <w:p w14:paraId="20BC7380" w14:textId="20E0214A" w:rsidR="00C32A57" w:rsidRPr="00E804D0" w:rsidRDefault="00D90FE1" w:rsidP="00C32A57">
            <w:pPr>
              <w:rPr>
                <w:sz w:val="16"/>
                <w:szCs w:val="16"/>
              </w:rPr>
            </w:pPr>
            <w:r w:rsidRPr="00E804D0">
              <w:rPr>
                <w:sz w:val="16"/>
                <w:szCs w:val="16"/>
              </w:rPr>
              <w:t>10/10/2022</w:t>
            </w:r>
          </w:p>
        </w:tc>
        <w:tc>
          <w:tcPr>
            <w:tcW w:w="1566" w:type="dxa"/>
          </w:tcPr>
          <w:p w14:paraId="78A7C705" w14:textId="428EB5FE" w:rsidR="00C32A57" w:rsidRPr="00E804D0" w:rsidRDefault="00852DFD" w:rsidP="00C32A57">
            <w:pPr>
              <w:rPr>
                <w:sz w:val="16"/>
                <w:szCs w:val="16"/>
              </w:rPr>
            </w:pPr>
            <w:r w:rsidRPr="00E804D0">
              <w:rPr>
                <w:sz w:val="16"/>
                <w:szCs w:val="16"/>
              </w:rPr>
              <w:t xml:space="preserve">3 </w:t>
            </w:r>
            <w:r w:rsidR="00CF3534" w:rsidRPr="00E804D0">
              <w:rPr>
                <w:sz w:val="16"/>
                <w:szCs w:val="16"/>
              </w:rPr>
              <w:t>hours</w:t>
            </w:r>
          </w:p>
        </w:tc>
      </w:tr>
      <w:tr w:rsidR="00A327F4" w:rsidRPr="00E804D0" w14:paraId="5E819DEC" w14:textId="77777777" w:rsidTr="000A136C">
        <w:tc>
          <w:tcPr>
            <w:tcW w:w="1717" w:type="dxa"/>
          </w:tcPr>
          <w:p w14:paraId="6D1D60CE" w14:textId="004FE8EE" w:rsidR="00A327F4" w:rsidRPr="00E804D0" w:rsidRDefault="00A327F4" w:rsidP="00C32A57">
            <w:pPr>
              <w:rPr>
                <w:sz w:val="16"/>
                <w:szCs w:val="16"/>
              </w:rPr>
            </w:pPr>
            <w:r w:rsidRPr="00E804D0">
              <w:rPr>
                <w:sz w:val="16"/>
                <w:szCs w:val="16"/>
              </w:rPr>
              <w:t>Material Research</w:t>
            </w:r>
          </w:p>
        </w:tc>
        <w:tc>
          <w:tcPr>
            <w:tcW w:w="1701" w:type="dxa"/>
          </w:tcPr>
          <w:p w14:paraId="1B17BFB7" w14:textId="7C07D839" w:rsidR="00A327F4" w:rsidRPr="00E804D0" w:rsidRDefault="00C844E0" w:rsidP="00C32A57">
            <w:pPr>
              <w:rPr>
                <w:sz w:val="16"/>
                <w:szCs w:val="16"/>
              </w:rPr>
            </w:pPr>
            <w:r w:rsidRPr="00E804D0">
              <w:rPr>
                <w:sz w:val="16"/>
                <w:szCs w:val="16"/>
              </w:rPr>
              <w:t>Researching what materials would be suitable for the project</w:t>
            </w:r>
          </w:p>
        </w:tc>
        <w:tc>
          <w:tcPr>
            <w:tcW w:w="2980" w:type="dxa"/>
          </w:tcPr>
          <w:p w14:paraId="79229323" w14:textId="0B9F4525" w:rsidR="00A327F4" w:rsidRPr="00E804D0" w:rsidRDefault="00D35C40" w:rsidP="00C32A57">
            <w:pPr>
              <w:rPr>
                <w:sz w:val="16"/>
                <w:szCs w:val="16"/>
              </w:rPr>
            </w:pPr>
            <w:r w:rsidRPr="00E804D0">
              <w:rPr>
                <w:sz w:val="16"/>
                <w:szCs w:val="16"/>
              </w:rPr>
              <w:t xml:space="preserve">This was important with the </w:t>
            </w:r>
            <w:r w:rsidR="00994599" w:rsidRPr="00E804D0">
              <w:rPr>
                <w:sz w:val="16"/>
                <w:szCs w:val="16"/>
              </w:rPr>
              <w:t>number</w:t>
            </w:r>
            <w:r w:rsidRPr="00E804D0">
              <w:rPr>
                <w:sz w:val="16"/>
                <w:szCs w:val="16"/>
              </w:rPr>
              <w:t xml:space="preserve"> of hours I put into </w:t>
            </w:r>
            <w:r w:rsidR="00C23518" w:rsidRPr="00E804D0">
              <w:rPr>
                <w:sz w:val="16"/>
                <w:szCs w:val="16"/>
              </w:rPr>
              <w:t xml:space="preserve">finding the </w:t>
            </w:r>
            <w:r w:rsidR="00C82FD5" w:rsidRPr="00E804D0">
              <w:rPr>
                <w:sz w:val="16"/>
                <w:szCs w:val="16"/>
              </w:rPr>
              <w:t xml:space="preserve">most suitable and reliable materials that are needed for </w:t>
            </w:r>
            <w:r w:rsidR="004B5EB2" w:rsidRPr="00E804D0">
              <w:rPr>
                <w:sz w:val="16"/>
                <w:szCs w:val="16"/>
              </w:rPr>
              <w:t xml:space="preserve">the project. </w:t>
            </w:r>
            <w:r w:rsidR="00C541D9" w:rsidRPr="00E804D0">
              <w:rPr>
                <w:sz w:val="16"/>
                <w:szCs w:val="16"/>
              </w:rPr>
              <w:t xml:space="preserve">For this I was looking on many different websites and researching materials that </w:t>
            </w:r>
            <w:r w:rsidR="00E751A3" w:rsidRPr="00E804D0">
              <w:rPr>
                <w:sz w:val="16"/>
                <w:szCs w:val="16"/>
              </w:rPr>
              <w:t xml:space="preserve">wouldn’t be too costly. </w:t>
            </w:r>
          </w:p>
        </w:tc>
        <w:tc>
          <w:tcPr>
            <w:tcW w:w="1278" w:type="dxa"/>
          </w:tcPr>
          <w:p w14:paraId="3E73A6BE" w14:textId="5F5CA39C" w:rsidR="00A327F4" w:rsidRPr="00E804D0" w:rsidRDefault="009569ED" w:rsidP="00C32A57">
            <w:pPr>
              <w:rPr>
                <w:sz w:val="16"/>
                <w:szCs w:val="16"/>
              </w:rPr>
            </w:pPr>
            <w:r w:rsidRPr="00E804D0">
              <w:rPr>
                <w:sz w:val="16"/>
                <w:szCs w:val="16"/>
              </w:rPr>
              <w:t>20/10/2022</w:t>
            </w:r>
          </w:p>
        </w:tc>
        <w:tc>
          <w:tcPr>
            <w:tcW w:w="1566" w:type="dxa"/>
          </w:tcPr>
          <w:p w14:paraId="75D098C4" w14:textId="429F1889" w:rsidR="00A327F4" w:rsidRPr="00E804D0" w:rsidRDefault="008B351C" w:rsidP="00C32A57">
            <w:pPr>
              <w:rPr>
                <w:sz w:val="16"/>
                <w:szCs w:val="16"/>
              </w:rPr>
            </w:pPr>
            <w:r w:rsidRPr="00E804D0">
              <w:rPr>
                <w:sz w:val="16"/>
                <w:szCs w:val="16"/>
              </w:rPr>
              <w:t>15</w:t>
            </w:r>
            <w:r w:rsidR="00CF3534" w:rsidRPr="00E804D0">
              <w:rPr>
                <w:sz w:val="16"/>
                <w:szCs w:val="16"/>
              </w:rPr>
              <w:t xml:space="preserve"> hours</w:t>
            </w:r>
          </w:p>
        </w:tc>
      </w:tr>
      <w:tr w:rsidR="00C32A57" w:rsidRPr="00E804D0" w14:paraId="5FCA510F" w14:textId="77777777" w:rsidTr="000A136C">
        <w:tc>
          <w:tcPr>
            <w:tcW w:w="1717" w:type="dxa"/>
          </w:tcPr>
          <w:p w14:paraId="0A0AA966" w14:textId="1559A724" w:rsidR="00C32A57" w:rsidRPr="00E804D0" w:rsidRDefault="00AD5BD8" w:rsidP="00C32A57">
            <w:pPr>
              <w:rPr>
                <w:sz w:val="16"/>
                <w:szCs w:val="16"/>
              </w:rPr>
            </w:pPr>
            <w:r w:rsidRPr="00E804D0">
              <w:rPr>
                <w:sz w:val="16"/>
                <w:szCs w:val="16"/>
              </w:rPr>
              <w:t>Material S</w:t>
            </w:r>
            <w:r w:rsidR="00CE7706" w:rsidRPr="00E804D0">
              <w:rPr>
                <w:sz w:val="16"/>
                <w:szCs w:val="16"/>
              </w:rPr>
              <w:t>election</w:t>
            </w:r>
          </w:p>
        </w:tc>
        <w:tc>
          <w:tcPr>
            <w:tcW w:w="1701" w:type="dxa"/>
          </w:tcPr>
          <w:p w14:paraId="561159A9" w14:textId="22712AAB" w:rsidR="00C32A57" w:rsidRPr="00E804D0" w:rsidRDefault="002A3F8F" w:rsidP="00C32A57">
            <w:pPr>
              <w:rPr>
                <w:sz w:val="16"/>
                <w:szCs w:val="16"/>
              </w:rPr>
            </w:pPr>
            <w:r w:rsidRPr="00E804D0">
              <w:rPr>
                <w:sz w:val="16"/>
                <w:szCs w:val="16"/>
              </w:rPr>
              <w:t>Finalising the materials before purchasing</w:t>
            </w:r>
          </w:p>
        </w:tc>
        <w:tc>
          <w:tcPr>
            <w:tcW w:w="2980" w:type="dxa"/>
          </w:tcPr>
          <w:p w14:paraId="72A99DA8" w14:textId="36481C98" w:rsidR="00C32A57" w:rsidRPr="00E804D0" w:rsidRDefault="00A535AF" w:rsidP="00C32A57">
            <w:pPr>
              <w:rPr>
                <w:sz w:val="16"/>
                <w:szCs w:val="16"/>
              </w:rPr>
            </w:pPr>
            <w:r w:rsidRPr="00E804D0">
              <w:rPr>
                <w:sz w:val="16"/>
                <w:szCs w:val="16"/>
              </w:rPr>
              <w:t xml:space="preserve">Decided on what materials </w:t>
            </w:r>
            <w:r w:rsidR="00E36C47" w:rsidRPr="00E804D0">
              <w:rPr>
                <w:sz w:val="16"/>
                <w:szCs w:val="16"/>
              </w:rPr>
              <w:t xml:space="preserve">will be </w:t>
            </w:r>
            <w:proofErr w:type="spellStart"/>
            <w:r w:rsidR="00A34B14" w:rsidRPr="00E804D0">
              <w:rPr>
                <w:sz w:val="16"/>
                <w:szCs w:val="16"/>
              </w:rPr>
              <w:t>be</w:t>
            </w:r>
            <w:proofErr w:type="spellEnd"/>
            <w:r w:rsidR="00A34B14" w:rsidRPr="00E804D0">
              <w:rPr>
                <w:sz w:val="16"/>
                <w:szCs w:val="16"/>
              </w:rPr>
              <w:t xml:space="preserve"> used for the project and can then find them off a website, for this I used the same website as it’s a reliable </w:t>
            </w:r>
            <w:r w:rsidR="00F47598" w:rsidRPr="00E804D0">
              <w:rPr>
                <w:sz w:val="16"/>
                <w:szCs w:val="16"/>
              </w:rPr>
              <w:t>one as it’s the same as what the University use to order parts from. This</w:t>
            </w:r>
            <w:r w:rsidR="00C439A9">
              <w:rPr>
                <w:sz w:val="16"/>
                <w:szCs w:val="16"/>
              </w:rPr>
              <w:t xml:space="preserve"> mean</w:t>
            </w:r>
            <w:r w:rsidR="004831EF">
              <w:rPr>
                <w:sz w:val="16"/>
                <w:szCs w:val="16"/>
              </w:rPr>
              <w:t>s</w:t>
            </w:r>
            <w:r w:rsidR="00C439A9">
              <w:rPr>
                <w:sz w:val="16"/>
                <w:szCs w:val="16"/>
              </w:rPr>
              <w:t xml:space="preserve"> that</w:t>
            </w:r>
            <w:r w:rsidR="00F47598" w:rsidRPr="00E804D0">
              <w:rPr>
                <w:sz w:val="16"/>
                <w:szCs w:val="16"/>
              </w:rPr>
              <w:t xml:space="preserve"> I can trust </w:t>
            </w:r>
            <w:r w:rsidR="00807004" w:rsidRPr="00E804D0">
              <w:rPr>
                <w:sz w:val="16"/>
                <w:szCs w:val="16"/>
              </w:rPr>
              <w:t xml:space="preserve">it will arrive and the components that will be getting ordered are of a high quality. </w:t>
            </w:r>
          </w:p>
        </w:tc>
        <w:tc>
          <w:tcPr>
            <w:tcW w:w="1278" w:type="dxa"/>
          </w:tcPr>
          <w:p w14:paraId="70121A22" w14:textId="26332EB0" w:rsidR="00C32A57" w:rsidRPr="00E804D0" w:rsidRDefault="00D90FE1" w:rsidP="00C32A57">
            <w:pPr>
              <w:rPr>
                <w:sz w:val="16"/>
                <w:szCs w:val="16"/>
              </w:rPr>
            </w:pPr>
            <w:r w:rsidRPr="00E804D0">
              <w:rPr>
                <w:sz w:val="16"/>
                <w:szCs w:val="16"/>
              </w:rPr>
              <w:t>24/10/2022</w:t>
            </w:r>
          </w:p>
        </w:tc>
        <w:tc>
          <w:tcPr>
            <w:tcW w:w="1566" w:type="dxa"/>
          </w:tcPr>
          <w:p w14:paraId="01817DF8" w14:textId="38C37825" w:rsidR="00C32A57" w:rsidRPr="00E804D0" w:rsidRDefault="00CF3534" w:rsidP="00C32A57">
            <w:pPr>
              <w:rPr>
                <w:sz w:val="16"/>
                <w:szCs w:val="16"/>
              </w:rPr>
            </w:pPr>
            <w:r w:rsidRPr="00E804D0">
              <w:rPr>
                <w:sz w:val="16"/>
                <w:szCs w:val="16"/>
              </w:rPr>
              <w:t xml:space="preserve"> </w:t>
            </w:r>
            <w:r w:rsidR="00E36C47" w:rsidRPr="00E804D0">
              <w:rPr>
                <w:sz w:val="16"/>
                <w:szCs w:val="16"/>
              </w:rPr>
              <w:t xml:space="preserve">3 </w:t>
            </w:r>
            <w:r w:rsidRPr="00E804D0">
              <w:rPr>
                <w:sz w:val="16"/>
                <w:szCs w:val="16"/>
              </w:rPr>
              <w:t>hours</w:t>
            </w:r>
          </w:p>
        </w:tc>
      </w:tr>
      <w:tr w:rsidR="00C32A57" w:rsidRPr="00E804D0" w14:paraId="2DD6F9FE" w14:textId="77777777" w:rsidTr="000A136C">
        <w:tc>
          <w:tcPr>
            <w:tcW w:w="1717" w:type="dxa"/>
          </w:tcPr>
          <w:p w14:paraId="6F948E9B" w14:textId="76A9749C" w:rsidR="00C32A57" w:rsidRPr="00E804D0" w:rsidRDefault="00AD5BD8" w:rsidP="00C32A57">
            <w:pPr>
              <w:rPr>
                <w:sz w:val="16"/>
                <w:szCs w:val="16"/>
              </w:rPr>
            </w:pPr>
            <w:r w:rsidRPr="00E804D0">
              <w:rPr>
                <w:sz w:val="16"/>
                <w:szCs w:val="16"/>
              </w:rPr>
              <w:t xml:space="preserve">Material Purchase </w:t>
            </w:r>
          </w:p>
        </w:tc>
        <w:tc>
          <w:tcPr>
            <w:tcW w:w="1701" w:type="dxa"/>
          </w:tcPr>
          <w:p w14:paraId="312FB3AA" w14:textId="2A321154" w:rsidR="00C32A57" w:rsidRPr="00E804D0" w:rsidRDefault="009E38E2" w:rsidP="00C32A57">
            <w:pPr>
              <w:rPr>
                <w:sz w:val="16"/>
                <w:szCs w:val="16"/>
              </w:rPr>
            </w:pPr>
            <w:r w:rsidRPr="00E804D0">
              <w:rPr>
                <w:sz w:val="16"/>
                <w:szCs w:val="16"/>
              </w:rPr>
              <w:t>Final decision for the materia</w:t>
            </w:r>
            <w:r w:rsidR="00707325" w:rsidRPr="00E804D0">
              <w:rPr>
                <w:sz w:val="16"/>
                <w:szCs w:val="16"/>
              </w:rPr>
              <w:t>ls</w:t>
            </w:r>
            <w:r w:rsidR="009312F8" w:rsidRPr="00E804D0">
              <w:rPr>
                <w:sz w:val="16"/>
                <w:szCs w:val="16"/>
              </w:rPr>
              <w:t xml:space="preserve"> and place the order</w:t>
            </w:r>
            <w:r w:rsidR="00707325" w:rsidRPr="00E804D0">
              <w:rPr>
                <w:sz w:val="16"/>
                <w:szCs w:val="16"/>
              </w:rPr>
              <w:t xml:space="preserve"> </w:t>
            </w:r>
          </w:p>
        </w:tc>
        <w:tc>
          <w:tcPr>
            <w:tcW w:w="2980" w:type="dxa"/>
          </w:tcPr>
          <w:p w14:paraId="0E0C5535" w14:textId="2387943E" w:rsidR="00C32A57" w:rsidRPr="00E804D0" w:rsidRDefault="001155EE" w:rsidP="00C32A57">
            <w:pPr>
              <w:rPr>
                <w:sz w:val="16"/>
                <w:szCs w:val="16"/>
              </w:rPr>
            </w:pPr>
            <w:r w:rsidRPr="00E804D0">
              <w:rPr>
                <w:sz w:val="16"/>
                <w:szCs w:val="16"/>
              </w:rPr>
              <w:t xml:space="preserve">Once the material selection was completed and a reliable </w:t>
            </w:r>
            <w:r w:rsidR="0006177E" w:rsidRPr="00E804D0">
              <w:rPr>
                <w:sz w:val="16"/>
                <w:szCs w:val="16"/>
              </w:rPr>
              <w:t xml:space="preserve">website was found where the order could be placed </w:t>
            </w:r>
            <w:r w:rsidR="008E2763" w:rsidRPr="00E804D0">
              <w:rPr>
                <w:sz w:val="16"/>
                <w:szCs w:val="16"/>
              </w:rPr>
              <w:t xml:space="preserve">and </w:t>
            </w:r>
            <w:r w:rsidR="00D70AFB" w:rsidRPr="00E804D0">
              <w:rPr>
                <w:sz w:val="16"/>
                <w:szCs w:val="16"/>
              </w:rPr>
              <w:t xml:space="preserve">have a good </w:t>
            </w:r>
            <w:r w:rsidR="00D70AFB" w:rsidRPr="00E804D0">
              <w:rPr>
                <w:sz w:val="20"/>
                <w:szCs w:val="20"/>
              </w:rPr>
              <w:t>delivery</w:t>
            </w:r>
            <w:r w:rsidR="00D70AFB" w:rsidRPr="00E804D0">
              <w:rPr>
                <w:sz w:val="16"/>
                <w:szCs w:val="16"/>
              </w:rPr>
              <w:t xml:space="preserve"> time and there wasn’t any demand on the </w:t>
            </w:r>
            <w:r w:rsidR="00BD484A" w:rsidRPr="00E804D0">
              <w:rPr>
                <w:sz w:val="16"/>
                <w:szCs w:val="16"/>
              </w:rPr>
              <w:t>parts,</w:t>
            </w:r>
            <w:r w:rsidR="00D70AFB" w:rsidRPr="00E804D0">
              <w:rPr>
                <w:sz w:val="16"/>
                <w:szCs w:val="16"/>
              </w:rPr>
              <w:t xml:space="preserve"> and</w:t>
            </w:r>
            <w:r w:rsidR="00BD484A" w:rsidRPr="00E804D0">
              <w:rPr>
                <w:sz w:val="16"/>
                <w:szCs w:val="16"/>
              </w:rPr>
              <w:t xml:space="preserve"> they would be delivered within a reasonable time. I sent the receipt off to Jordan where he could then check over it and place the order. </w:t>
            </w:r>
          </w:p>
        </w:tc>
        <w:tc>
          <w:tcPr>
            <w:tcW w:w="1278" w:type="dxa"/>
          </w:tcPr>
          <w:p w14:paraId="0A2D7A92" w14:textId="3B79835B" w:rsidR="00C32A57" w:rsidRPr="00E804D0" w:rsidRDefault="00D90FE1" w:rsidP="00C32A57">
            <w:pPr>
              <w:rPr>
                <w:sz w:val="16"/>
                <w:szCs w:val="16"/>
              </w:rPr>
            </w:pPr>
            <w:r w:rsidRPr="00E804D0">
              <w:rPr>
                <w:sz w:val="16"/>
                <w:szCs w:val="16"/>
              </w:rPr>
              <w:t>31/10/2022</w:t>
            </w:r>
          </w:p>
        </w:tc>
        <w:tc>
          <w:tcPr>
            <w:tcW w:w="1566" w:type="dxa"/>
          </w:tcPr>
          <w:p w14:paraId="0DC3DBE1" w14:textId="299A2EF8" w:rsidR="00C32A57" w:rsidRPr="00E804D0" w:rsidRDefault="00E36C47" w:rsidP="00C32A57">
            <w:pPr>
              <w:rPr>
                <w:sz w:val="16"/>
                <w:szCs w:val="16"/>
              </w:rPr>
            </w:pPr>
            <w:r w:rsidRPr="00E804D0">
              <w:rPr>
                <w:sz w:val="16"/>
                <w:szCs w:val="16"/>
              </w:rPr>
              <w:t>2</w:t>
            </w:r>
            <w:r w:rsidR="00CF3534" w:rsidRPr="00E804D0">
              <w:rPr>
                <w:sz w:val="16"/>
                <w:szCs w:val="16"/>
              </w:rPr>
              <w:t xml:space="preserve"> hours</w:t>
            </w:r>
          </w:p>
        </w:tc>
      </w:tr>
      <w:tr w:rsidR="00D90FE1" w:rsidRPr="00E804D0" w14:paraId="342D933E" w14:textId="77777777" w:rsidTr="000A136C">
        <w:tc>
          <w:tcPr>
            <w:tcW w:w="1717" w:type="dxa"/>
          </w:tcPr>
          <w:p w14:paraId="4A3D2D7E" w14:textId="77777777" w:rsidR="008E617F" w:rsidRPr="00E804D0" w:rsidRDefault="008E617F" w:rsidP="00D90FE1">
            <w:pPr>
              <w:rPr>
                <w:sz w:val="16"/>
                <w:szCs w:val="16"/>
              </w:rPr>
            </w:pPr>
          </w:p>
          <w:p w14:paraId="31D70668" w14:textId="77777777" w:rsidR="008E617F" w:rsidRPr="00E804D0" w:rsidRDefault="008E617F" w:rsidP="00D90FE1">
            <w:pPr>
              <w:rPr>
                <w:sz w:val="16"/>
                <w:szCs w:val="16"/>
              </w:rPr>
            </w:pPr>
          </w:p>
          <w:p w14:paraId="0876CB76" w14:textId="77777777" w:rsidR="008E617F" w:rsidRPr="00E804D0" w:rsidRDefault="008E617F" w:rsidP="00D90FE1">
            <w:pPr>
              <w:rPr>
                <w:sz w:val="16"/>
                <w:szCs w:val="16"/>
              </w:rPr>
            </w:pPr>
          </w:p>
          <w:p w14:paraId="48CDBC5E" w14:textId="77777777" w:rsidR="008E617F" w:rsidRPr="00E804D0" w:rsidRDefault="008E617F" w:rsidP="00D90FE1">
            <w:pPr>
              <w:rPr>
                <w:sz w:val="16"/>
                <w:szCs w:val="16"/>
              </w:rPr>
            </w:pPr>
          </w:p>
          <w:p w14:paraId="2B41420B" w14:textId="50683533" w:rsidR="00D90FE1" w:rsidRPr="00E804D0" w:rsidRDefault="008B5C54" w:rsidP="00D90FE1">
            <w:pPr>
              <w:rPr>
                <w:sz w:val="16"/>
                <w:szCs w:val="16"/>
              </w:rPr>
            </w:pPr>
            <w:r w:rsidRPr="00E804D0">
              <w:rPr>
                <w:sz w:val="16"/>
                <w:szCs w:val="16"/>
              </w:rPr>
              <w:t>Budget Marketing</w:t>
            </w:r>
          </w:p>
        </w:tc>
        <w:tc>
          <w:tcPr>
            <w:tcW w:w="1701" w:type="dxa"/>
          </w:tcPr>
          <w:p w14:paraId="784A6A37" w14:textId="77777777" w:rsidR="008E617F" w:rsidRPr="00E804D0" w:rsidRDefault="008E617F" w:rsidP="00D90FE1">
            <w:pPr>
              <w:rPr>
                <w:sz w:val="16"/>
                <w:szCs w:val="16"/>
              </w:rPr>
            </w:pPr>
          </w:p>
          <w:p w14:paraId="113BA1FF" w14:textId="77777777" w:rsidR="008E617F" w:rsidRPr="00E804D0" w:rsidRDefault="008E617F" w:rsidP="00D90FE1">
            <w:pPr>
              <w:rPr>
                <w:sz w:val="16"/>
                <w:szCs w:val="16"/>
              </w:rPr>
            </w:pPr>
          </w:p>
          <w:p w14:paraId="3AA9964C" w14:textId="77777777" w:rsidR="008E617F" w:rsidRPr="00E804D0" w:rsidRDefault="008E617F" w:rsidP="00D90FE1">
            <w:pPr>
              <w:rPr>
                <w:sz w:val="16"/>
                <w:szCs w:val="16"/>
              </w:rPr>
            </w:pPr>
          </w:p>
          <w:p w14:paraId="3AADC7A1" w14:textId="77777777" w:rsidR="008E617F" w:rsidRPr="00E804D0" w:rsidRDefault="008E617F" w:rsidP="00D90FE1">
            <w:pPr>
              <w:rPr>
                <w:sz w:val="16"/>
                <w:szCs w:val="16"/>
              </w:rPr>
            </w:pPr>
          </w:p>
          <w:p w14:paraId="018F5F64" w14:textId="16F7C784" w:rsidR="00D90FE1" w:rsidRPr="00E804D0" w:rsidRDefault="00707325" w:rsidP="00D90FE1">
            <w:pPr>
              <w:rPr>
                <w:sz w:val="16"/>
                <w:szCs w:val="16"/>
              </w:rPr>
            </w:pPr>
            <w:r w:rsidRPr="00E804D0">
              <w:rPr>
                <w:sz w:val="16"/>
                <w:szCs w:val="16"/>
              </w:rPr>
              <w:t xml:space="preserve">Researched websites to compare price and find reliable </w:t>
            </w:r>
            <w:r w:rsidR="007752B6" w:rsidRPr="00E804D0">
              <w:rPr>
                <w:sz w:val="16"/>
                <w:szCs w:val="16"/>
              </w:rPr>
              <w:t>websites</w:t>
            </w:r>
          </w:p>
        </w:tc>
        <w:tc>
          <w:tcPr>
            <w:tcW w:w="2980" w:type="dxa"/>
          </w:tcPr>
          <w:p w14:paraId="18A42FC9" w14:textId="77777777" w:rsidR="008E617F" w:rsidRPr="00E804D0" w:rsidRDefault="008E617F" w:rsidP="00D90FE1">
            <w:pPr>
              <w:rPr>
                <w:sz w:val="16"/>
                <w:szCs w:val="16"/>
              </w:rPr>
            </w:pPr>
          </w:p>
          <w:p w14:paraId="744B2610" w14:textId="75D21CB5" w:rsidR="00D90FE1" w:rsidRPr="00E804D0" w:rsidRDefault="00C13A39" w:rsidP="00D90FE1">
            <w:pPr>
              <w:rPr>
                <w:sz w:val="16"/>
                <w:szCs w:val="16"/>
              </w:rPr>
            </w:pPr>
            <w:r w:rsidRPr="00E804D0">
              <w:rPr>
                <w:sz w:val="16"/>
                <w:szCs w:val="16"/>
              </w:rPr>
              <w:t xml:space="preserve">The detail of this part was for me to make sure that the project </w:t>
            </w:r>
            <w:r w:rsidR="00141E1A" w:rsidRPr="00E804D0">
              <w:rPr>
                <w:sz w:val="16"/>
                <w:szCs w:val="16"/>
              </w:rPr>
              <w:t xml:space="preserve">wasn’t too expensive and when it came to ordering </w:t>
            </w:r>
            <w:r w:rsidR="00C120AC" w:rsidRPr="00E804D0">
              <w:rPr>
                <w:sz w:val="16"/>
                <w:szCs w:val="16"/>
              </w:rPr>
              <w:t>and 3D printing</w:t>
            </w:r>
            <w:r w:rsidR="0027745D" w:rsidRPr="00E804D0">
              <w:rPr>
                <w:sz w:val="16"/>
                <w:szCs w:val="16"/>
              </w:rPr>
              <w:t xml:space="preserve">, nothing was inaccurate or unreasonable because this will lead to </w:t>
            </w:r>
            <w:r w:rsidR="00CE72DF" w:rsidRPr="00E804D0">
              <w:rPr>
                <w:sz w:val="16"/>
                <w:szCs w:val="16"/>
              </w:rPr>
              <w:t xml:space="preserve">unrealistic prices. </w:t>
            </w:r>
          </w:p>
        </w:tc>
        <w:tc>
          <w:tcPr>
            <w:tcW w:w="1278" w:type="dxa"/>
          </w:tcPr>
          <w:p w14:paraId="47C9A80D" w14:textId="77777777" w:rsidR="008E617F" w:rsidRPr="00E804D0" w:rsidRDefault="008E617F" w:rsidP="00D90FE1">
            <w:pPr>
              <w:rPr>
                <w:sz w:val="16"/>
                <w:szCs w:val="16"/>
              </w:rPr>
            </w:pPr>
          </w:p>
          <w:p w14:paraId="39EAB5AE" w14:textId="77777777" w:rsidR="008E617F" w:rsidRPr="00E804D0" w:rsidRDefault="008E617F" w:rsidP="00D90FE1">
            <w:pPr>
              <w:rPr>
                <w:sz w:val="16"/>
                <w:szCs w:val="16"/>
              </w:rPr>
            </w:pPr>
          </w:p>
          <w:p w14:paraId="0BFF1240" w14:textId="77777777" w:rsidR="008E617F" w:rsidRPr="00E804D0" w:rsidRDefault="008E617F" w:rsidP="00D90FE1">
            <w:pPr>
              <w:rPr>
                <w:sz w:val="16"/>
                <w:szCs w:val="16"/>
              </w:rPr>
            </w:pPr>
          </w:p>
          <w:p w14:paraId="6C14667F" w14:textId="77777777" w:rsidR="008E617F" w:rsidRPr="00E804D0" w:rsidRDefault="008E617F" w:rsidP="00D90FE1">
            <w:pPr>
              <w:rPr>
                <w:sz w:val="16"/>
                <w:szCs w:val="16"/>
              </w:rPr>
            </w:pPr>
          </w:p>
          <w:p w14:paraId="02003080" w14:textId="536BDD44" w:rsidR="00D90FE1" w:rsidRPr="00E804D0" w:rsidRDefault="00D90FE1" w:rsidP="00D90FE1">
            <w:pPr>
              <w:rPr>
                <w:sz w:val="16"/>
                <w:szCs w:val="16"/>
              </w:rPr>
            </w:pPr>
            <w:r w:rsidRPr="00E804D0">
              <w:rPr>
                <w:sz w:val="16"/>
                <w:szCs w:val="16"/>
              </w:rPr>
              <w:t>14/11/2022</w:t>
            </w:r>
          </w:p>
        </w:tc>
        <w:tc>
          <w:tcPr>
            <w:tcW w:w="1566" w:type="dxa"/>
          </w:tcPr>
          <w:p w14:paraId="6B0D7F26" w14:textId="77777777" w:rsidR="008E617F" w:rsidRPr="00E804D0" w:rsidRDefault="008E617F" w:rsidP="00D90FE1">
            <w:pPr>
              <w:rPr>
                <w:sz w:val="16"/>
                <w:szCs w:val="16"/>
              </w:rPr>
            </w:pPr>
          </w:p>
          <w:p w14:paraId="79C84044" w14:textId="77777777" w:rsidR="008E617F" w:rsidRPr="00E804D0" w:rsidRDefault="008E617F" w:rsidP="00D90FE1">
            <w:pPr>
              <w:rPr>
                <w:sz w:val="16"/>
                <w:szCs w:val="16"/>
              </w:rPr>
            </w:pPr>
          </w:p>
          <w:p w14:paraId="16846512" w14:textId="77777777" w:rsidR="008E617F" w:rsidRPr="00E804D0" w:rsidRDefault="008E617F" w:rsidP="00D90FE1">
            <w:pPr>
              <w:rPr>
                <w:sz w:val="16"/>
                <w:szCs w:val="16"/>
              </w:rPr>
            </w:pPr>
          </w:p>
          <w:p w14:paraId="0005E95D" w14:textId="77777777" w:rsidR="008E617F" w:rsidRPr="00E804D0" w:rsidRDefault="008E617F" w:rsidP="00D90FE1">
            <w:pPr>
              <w:rPr>
                <w:sz w:val="16"/>
                <w:szCs w:val="16"/>
              </w:rPr>
            </w:pPr>
          </w:p>
          <w:p w14:paraId="5C5140BE" w14:textId="70261524" w:rsidR="00D90FE1" w:rsidRPr="00E804D0" w:rsidRDefault="00AD559C" w:rsidP="00D90FE1">
            <w:pPr>
              <w:rPr>
                <w:sz w:val="16"/>
                <w:szCs w:val="16"/>
              </w:rPr>
            </w:pPr>
            <w:r w:rsidRPr="00E804D0">
              <w:rPr>
                <w:sz w:val="16"/>
                <w:szCs w:val="16"/>
              </w:rPr>
              <w:t>10 hours</w:t>
            </w:r>
          </w:p>
        </w:tc>
      </w:tr>
      <w:tr w:rsidR="002A0BC7" w:rsidRPr="00E804D0" w14:paraId="40623DC8" w14:textId="77777777" w:rsidTr="000A136C">
        <w:tc>
          <w:tcPr>
            <w:tcW w:w="1717" w:type="dxa"/>
          </w:tcPr>
          <w:p w14:paraId="115610CF" w14:textId="6F010585" w:rsidR="002A0BC7" w:rsidRPr="00E804D0" w:rsidRDefault="00011202" w:rsidP="00D90FE1">
            <w:pPr>
              <w:rPr>
                <w:sz w:val="16"/>
                <w:szCs w:val="16"/>
              </w:rPr>
            </w:pPr>
            <w:r w:rsidRPr="00E804D0">
              <w:rPr>
                <w:sz w:val="16"/>
                <w:szCs w:val="16"/>
              </w:rPr>
              <w:t>Preparation for the presentation</w:t>
            </w:r>
          </w:p>
        </w:tc>
        <w:tc>
          <w:tcPr>
            <w:tcW w:w="1701" w:type="dxa"/>
          </w:tcPr>
          <w:p w14:paraId="2DCF8322" w14:textId="2BF584A6" w:rsidR="002A0BC7" w:rsidRPr="00E804D0" w:rsidRDefault="00710E56" w:rsidP="00D90FE1">
            <w:pPr>
              <w:rPr>
                <w:sz w:val="16"/>
                <w:szCs w:val="16"/>
              </w:rPr>
            </w:pPr>
            <w:r w:rsidRPr="00E804D0">
              <w:rPr>
                <w:sz w:val="16"/>
                <w:szCs w:val="16"/>
              </w:rPr>
              <w:t>Creating a PowerPoint</w:t>
            </w:r>
            <w:r w:rsidR="00CC56DB" w:rsidRPr="00E804D0">
              <w:rPr>
                <w:sz w:val="16"/>
                <w:szCs w:val="16"/>
              </w:rPr>
              <w:t xml:space="preserve"> </w:t>
            </w:r>
            <w:r w:rsidR="00A37957" w:rsidRPr="00E804D0">
              <w:rPr>
                <w:sz w:val="16"/>
                <w:szCs w:val="16"/>
              </w:rPr>
              <w:t>that can be presented on the 12/12/2022</w:t>
            </w:r>
          </w:p>
        </w:tc>
        <w:tc>
          <w:tcPr>
            <w:tcW w:w="2980" w:type="dxa"/>
          </w:tcPr>
          <w:p w14:paraId="0CE67018" w14:textId="29532946" w:rsidR="002A0BC7" w:rsidRPr="00E804D0" w:rsidRDefault="00E454A0" w:rsidP="00D90FE1">
            <w:pPr>
              <w:rPr>
                <w:sz w:val="16"/>
                <w:szCs w:val="16"/>
              </w:rPr>
            </w:pPr>
            <w:r w:rsidRPr="00E804D0">
              <w:rPr>
                <w:sz w:val="16"/>
                <w:szCs w:val="16"/>
              </w:rPr>
              <w:t>For this part I will need to add my parts to the presentation where I can then go on to speak about in the Viva, I w</w:t>
            </w:r>
            <w:r w:rsidR="004155E4" w:rsidRPr="00E804D0">
              <w:rPr>
                <w:sz w:val="16"/>
                <w:szCs w:val="16"/>
              </w:rPr>
              <w:t xml:space="preserve">ant to be prepared for this so I can get my word across for my role in the group. </w:t>
            </w:r>
          </w:p>
        </w:tc>
        <w:tc>
          <w:tcPr>
            <w:tcW w:w="1278" w:type="dxa"/>
          </w:tcPr>
          <w:p w14:paraId="7F66F9CB" w14:textId="77777777" w:rsidR="002A0BC7" w:rsidRPr="00E804D0" w:rsidRDefault="002A0BC7" w:rsidP="00D90FE1">
            <w:pPr>
              <w:rPr>
                <w:sz w:val="16"/>
                <w:szCs w:val="16"/>
              </w:rPr>
            </w:pPr>
          </w:p>
        </w:tc>
        <w:tc>
          <w:tcPr>
            <w:tcW w:w="1566" w:type="dxa"/>
          </w:tcPr>
          <w:p w14:paraId="2C89DFFA" w14:textId="10926B2D" w:rsidR="002A0BC7" w:rsidRPr="00E804D0" w:rsidRDefault="00AD559C" w:rsidP="00D90FE1">
            <w:pPr>
              <w:rPr>
                <w:sz w:val="16"/>
                <w:szCs w:val="16"/>
              </w:rPr>
            </w:pPr>
            <w:r w:rsidRPr="00E804D0">
              <w:rPr>
                <w:sz w:val="16"/>
                <w:szCs w:val="16"/>
              </w:rPr>
              <w:t>1</w:t>
            </w:r>
            <w:r w:rsidR="00BD2E16" w:rsidRPr="00E804D0">
              <w:rPr>
                <w:sz w:val="16"/>
                <w:szCs w:val="16"/>
              </w:rPr>
              <w:t>5 hours</w:t>
            </w:r>
          </w:p>
        </w:tc>
      </w:tr>
      <w:tr w:rsidR="00D90FE1" w:rsidRPr="00E804D0" w14:paraId="71E7652C" w14:textId="77777777" w:rsidTr="000A136C">
        <w:tc>
          <w:tcPr>
            <w:tcW w:w="1717" w:type="dxa"/>
          </w:tcPr>
          <w:p w14:paraId="53767050" w14:textId="68043C68" w:rsidR="00D90FE1" w:rsidRPr="00E804D0" w:rsidRDefault="00420403" w:rsidP="00D90FE1">
            <w:pPr>
              <w:rPr>
                <w:sz w:val="16"/>
                <w:szCs w:val="16"/>
              </w:rPr>
            </w:pPr>
            <w:r w:rsidRPr="00E804D0">
              <w:rPr>
                <w:sz w:val="16"/>
                <w:szCs w:val="16"/>
              </w:rPr>
              <w:t>Viva</w:t>
            </w:r>
            <w:r w:rsidR="002E1024" w:rsidRPr="00E804D0">
              <w:rPr>
                <w:sz w:val="16"/>
                <w:szCs w:val="16"/>
              </w:rPr>
              <w:t xml:space="preserve"> PowerPoint </w:t>
            </w:r>
            <w:r w:rsidR="008B5C54" w:rsidRPr="00E804D0">
              <w:rPr>
                <w:sz w:val="16"/>
                <w:szCs w:val="16"/>
              </w:rPr>
              <w:t>and Presentation</w:t>
            </w:r>
          </w:p>
        </w:tc>
        <w:tc>
          <w:tcPr>
            <w:tcW w:w="1701" w:type="dxa"/>
          </w:tcPr>
          <w:p w14:paraId="01BF8F26" w14:textId="45161CEB" w:rsidR="00D90FE1" w:rsidRPr="00E804D0" w:rsidRDefault="00CF593F" w:rsidP="00D90FE1">
            <w:pPr>
              <w:rPr>
                <w:sz w:val="16"/>
                <w:szCs w:val="16"/>
              </w:rPr>
            </w:pPr>
            <w:r w:rsidRPr="00E804D0">
              <w:rPr>
                <w:sz w:val="16"/>
                <w:szCs w:val="16"/>
              </w:rPr>
              <w:t xml:space="preserve">This is the first Viva and what we will be marked on </w:t>
            </w:r>
            <w:r w:rsidR="00B42AD9" w:rsidRPr="00E804D0">
              <w:rPr>
                <w:sz w:val="16"/>
                <w:szCs w:val="16"/>
              </w:rPr>
              <w:t>from we’ve completed so far.</w:t>
            </w:r>
          </w:p>
        </w:tc>
        <w:tc>
          <w:tcPr>
            <w:tcW w:w="2980" w:type="dxa"/>
          </w:tcPr>
          <w:p w14:paraId="2CE34F5E" w14:textId="6F0D9840" w:rsidR="00D90FE1" w:rsidRPr="00E804D0" w:rsidRDefault="00A14B24" w:rsidP="00D90FE1">
            <w:pPr>
              <w:rPr>
                <w:sz w:val="16"/>
                <w:szCs w:val="16"/>
              </w:rPr>
            </w:pPr>
            <w:r w:rsidRPr="00E804D0">
              <w:rPr>
                <w:sz w:val="16"/>
                <w:szCs w:val="16"/>
              </w:rPr>
              <w:t xml:space="preserve">For the first Viva we will be doing a presentation and </w:t>
            </w:r>
            <w:r w:rsidR="00756AA2" w:rsidRPr="00E804D0">
              <w:rPr>
                <w:sz w:val="16"/>
                <w:szCs w:val="16"/>
              </w:rPr>
              <w:t xml:space="preserve">going into detail and how the </w:t>
            </w:r>
            <w:proofErr w:type="spellStart"/>
            <w:r w:rsidR="00756AA2" w:rsidRPr="00E804D0">
              <w:rPr>
                <w:sz w:val="16"/>
                <w:szCs w:val="16"/>
              </w:rPr>
              <w:t>Cobot</w:t>
            </w:r>
            <w:proofErr w:type="spellEnd"/>
            <w:r w:rsidR="00756AA2" w:rsidRPr="00E804D0">
              <w:rPr>
                <w:sz w:val="16"/>
                <w:szCs w:val="16"/>
              </w:rPr>
              <w:t xml:space="preserve"> will work and </w:t>
            </w:r>
            <w:r w:rsidR="00D84B42" w:rsidRPr="00E804D0">
              <w:rPr>
                <w:sz w:val="16"/>
                <w:szCs w:val="16"/>
              </w:rPr>
              <w:t>all</w:t>
            </w:r>
            <w:r w:rsidR="00756AA2" w:rsidRPr="00E804D0">
              <w:rPr>
                <w:sz w:val="16"/>
                <w:szCs w:val="16"/>
              </w:rPr>
              <w:t xml:space="preserve"> the background behind of it. For example, I will be speaking about the materials and budgeting and why I chose </w:t>
            </w:r>
            <w:r w:rsidR="00D84B42" w:rsidRPr="00E804D0">
              <w:rPr>
                <w:sz w:val="16"/>
                <w:szCs w:val="16"/>
              </w:rPr>
              <w:t>some materials over others.</w:t>
            </w:r>
          </w:p>
        </w:tc>
        <w:tc>
          <w:tcPr>
            <w:tcW w:w="1278" w:type="dxa"/>
          </w:tcPr>
          <w:p w14:paraId="27688339" w14:textId="69B4110E" w:rsidR="00D90FE1" w:rsidRPr="00E804D0" w:rsidRDefault="00BF7A1C" w:rsidP="00D90FE1">
            <w:pPr>
              <w:rPr>
                <w:sz w:val="16"/>
                <w:szCs w:val="16"/>
              </w:rPr>
            </w:pPr>
            <w:r w:rsidRPr="00E804D0">
              <w:rPr>
                <w:sz w:val="16"/>
                <w:szCs w:val="16"/>
              </w:rPr>
              <w:t>12/12/2022</w:t>
            </w:r>
          </w:p>
        </w:tc>
        <w:tc>
          <w:tcPr>
            <w:tcW w:w="1566" w:type="dxa"/>
          </w:tcPr>
          <w:p w14:paraId="6F7EE36B" w14:textId="2798CF5E" w:rsidR="00D90FE1" w:rsidRPr="00E804D0" w:rsidRDefault="00AE43B6" w:rsidP="00D90FE1">
            <w:pPr>
              <w:rPr>
                <w:sz w:val="16"/>
                <w:szCs w:val="16"/>
              </w:rPr>
            </w:pPr>
            <w:r w:rsidRPr="00E804D0">
              <w:rPr>
                <w:sz w:val="16"/>
                <w:szCs w:val="16"/>
              </w:rPr>
              <w:t>1 hour</w:t>
            </w:r>
          </w:p>
        </w:tc>
      </w:tr>
      <w:tr w:rsidR="00D90FE1" w:rsidRPr="00E804D0" w14:paraId="5A712DCD" w14:textId="77777777" w:rsidTr="000A136C">
        <w:tc>
          <w:tcPr>
            <w:tcW w:w="1717" w:type="dxa"/>
          </w:tcPr>
          <w:p w14:paraId="55213900" w14:textId="08530AE9" w:rsidR="00D90FE1" w:rsidRPr="00E804D0" w:rsidRDefault="00420403" w:rsidP="00D90FE1">
            <w:pPr>
              <w:rPr>
                <w:sz w:val="16"/>
                <w:szCs w:val="16"/>
              </w:rPr>
            </w:pPr>
            <w:proofErr w:type="spellStart"/>
            <w:r w:rsidRPr="00E804D0">
              <w:rPr>
                <w:sz w:val="16"/>
                <w:szCs w:val="16"/>
              </w:rPr>
              <w:t>Cobot</w:t>
            </w:r>
            <w:proofErr w:type="spellEnd"/>
            <w:r w:rsidRPr="00E804D0">
              <w:rPr>
                <w:sz w:val="16"/>
                <w:szCs w:val="16"/>
              </w:rPr>
              <w:t xml:space="preserve"> reliability testing</w:t>
            </w:r>
          </w:p>
        </w:tc>
        <w:tc>
          <w:tcPr>
            <w:tcW w:w="1701" w:type="dxa"/>
          </w:tcPr>
          <w:p w14:paraId="7694A41E" w14:textId="72BDC15C" w:rsidR="00D90FE1" w:rsidRPr="00E804D0" w:rsidRDefault="00346BF0" w:rsidP="00D90FE1">
            <w:pPr>
              <w:rPr>
                <w:sz w:val="16"/>
                <w:szCs w:val="16"/>
              </w:rPr>
            </w:pPr>
            <w:r w:rsidRPr="00E804D0">
              <w:rPr>
                <w:sz w:val="16"/>
                <w:szCs w:val="16"/>
              </w:rPr>
              <w:t>To make sure everything is correct before showcasing</w:t>
            </w:r>
            <w:r w:rsidR="00D45C8D" w:rsidRPr="00E804D0">
              <w:rPr>
                <w:sz w:val="16"/>
                <w:szCs w:val="16"/>
              </w:rPr>
              <w:t xml:space="preserve"> our design</w:t>
            </w:r>
          </w:p>
        </w:tc>
        <w:tc>
          <w:tcPr>
            <w:tcW w:w="2980" w:type="dxa"/>
          </w:tcPr>
          <w:p w14:paraId="3F68FB0D" w14:textId="237F8587" w:rsidR="00D90FE1" w:rsidRPr="00E804D0" w:rsidRDefault="005C60EC" w:rsidP="00D90FE1">
            <w:pPr>
              <w:rPr>
                <w:sz w:val="16"/>
                <w:szCs w:val="16"/>
              </w:rPr>
            </w:pPr>
            <w:r w:rsidRPr="00E804D0">
              <w:rPr>
                <w:sz w:val="16"/>
                <w:szCs w:val="16"/>
              </w:rPr>
              <w:t>The final part where</w:t>
            </w:r>
            <w:r w:rsidR="00FF7E67">
              <w:rPr>
                <w:sz w:val="16"/>
                <w:szCs w:val="16"/>
              </w:rPr>
              <w:t xml:space="preserve"> I</w:t>
            </w:r>
            <w:r w:rsidRPr="00E804D0">
              <w:rPr>
                <w:sz w:val="16"/>
                <w:szCs w:val="16"/>
              </w:rPr>
              <w:t xml:space="preserve"> would have </w:t>
            </w:r>
            <w:r w:rsidR="00DE07B9" w:rsidRPr="00E804D0">
              <w:rPr>
                <w:sz w:val="16"/>
                <w:szCs w:val="16"/>
              </w:rPr>
              <w:t>finished</w:t>
            </w:r>
            <w:r w:rsidRPr="00E804D0">
              <w:rPr>
                <w:sz w:val="16"/>
                <w:szCs w:val="16"/>
              </w:rPr>
              <w:t xml:space="preserve"> the manufacturing aspect of the </w:t>
            </w:r>
            <w:r w:rsidR="00120137" w:rsidRPr="00E804D0">
              <w:rPr>
                <w:sz w:val="16"/>
                <w:szCs w:val="16"/>
              </w:rPr>
              <w:t xml:space="preserve">project and will need to have a last testing and making sure that nothing will be at fault on the showcasing day. </w:t>
            </w:r>
            <w:r w:rsidR="00352F80" w:rsidRPr="00E804D0">
              <w:rPr>
                <w:sz w:val="16"/>
                <w:szCs w:val="16"/>
              </w:rPr>
              <w:t xml:space="preserve"> </w:t>
            </w:r>
          </w:p>
        </w:tc>
        <w:tc>
          <w:tcPr>
            <w:tcW w:w="1278" w:type="dxa"/>
          </w:tcPr>
          <w:p w14:paraId="3973E7C8" w14:textId="3A5E7782" w:rsidR="00D90FE1" w:rsidRPr="00E804D0" w:rsidRDefault="00BF7A1C" w:rsidP="00D90FE1">
            <w:pPr>
              <w:rPr>
                <w:sz w:val="16"/>
                <w:szCs w:val="16"/>
              </w:rPr>
            </w:pPr>
            <w:r w:rsidRPr="00E804D0">
              <w:rPr>
                <w:sz w:val="16"/>
                <w:szCs w:val="16"/>
              </w:rPr>
              <w:t>27/03 /2023</w:t>
            </w:r>
          </w:p>
        </w:tc>
        <w:tc>
          <w:tcPr>
            <w:tcW w:w="1566" w:type="dxa"/>
          </w:tcPr>
          <w:p w14:paraId="2E8FB721" w14:textId="0F599C1E" w:rsidR="00D90FE1" w:rsidRPr="00E804D0" w:rsidRDefault="00C4146B" w:rsidP="00D90FE1">
            <w:pPr>
              <w:rPr>
                <w:sz w:val="16"/>
                <w:szCs w:val="16"/>
              </w:rPr>
            </w:pPr>
            <w:r w:rsidRPr="00E804D0">
              <w:rPr>
                <w:sz w:val="16"/>
                <w:szCs w:val="16"/>
              </w:rPr>
              <w:t>10 hours</w:t>
            </w:r>
          </w:p>
        </w:tc>
      </w:tr>
      <w:tr w:rsidR="00D90FE1" w:rsidRPr="00E804D0" w14:paraId="31807F5C" w14:textId="77777777" w:rsidTr="000A136C">
        <w:tc>
          <w:tcPr>
            <w:tcW w:w="1717" w:type="dxa"/>
          </w:tcPr>
          <w:p w14:paraId="42F6EFE2" w14:textId="6470FC85" w:rsidR="00D90FE1" w:rsidRPr="00E804D0" w:rsidRDefault="00916247" w:rsidP="00D90FE1">
            <w:pPr>
              <w:rPr>
                <w:sz w:val="16"/>
                <w:szCs w:val="16"/>
              </w:rPr>
            </w:pPr>
            <w:r w:rsidRPr="00E804D0">
              <w:rPr>
                <w:sz w:val="16"/>
                <w:szCs w:val="16"/>
              </w:rPr>
              <w:t>Final Viva showcase and presentation</w:t>
            </w:r>
          </w:p>
        </w:tc>
        <w:tc>
          <w:tcPr>
            <w:tcW w:w="1701" w:type="dxa"/>
          </w:tcPr>
          <w:p w14:paraId="165D85D9" w14:textId="4B5BDA42" w:rsidR="00D90FE1" w:rsidRPr="00E804D0" w:rsidRDefault="00EA41AD" w:rsidP="00D90FE1">
            <w:pPr>
              <w:rPr>
                <w:sz w:val="16"/>
                <w:szCs w:val="16"/>
              </w:rPr>
            </w:pPr>
            <w:r w:rsidRPr="00E804D0">
              <w:rPr>
                <w:sz w:val="16"/>
                <w:szCs w:val="16"/>
              </w:rPr>
              <w:t>Here this will b</w:t>
            </w:r>
            <w:r w:rsidR="008E1E67" w:rsidRPr="00E804D0">
              <w:rPr>
                <w:sz w:val="16"/>
                <w:szCs w:val="16"/>
              </w:rPr>
              <w:t>e</w:t>
            </w:r>
            <w:r w:rsidRPr="00E804D0">
              <w:rPr>
                <w:sz w:val="16"/>
                <w:szCs w:val="16"/>
              </w:rPr>
              <w:t xml:space="preserve"> where we present the tooling system that we designed</w:t>
            </w:r>
          </w:p>
        </w:tc>
        <w:tc>
          <w:tcPr>
            <w:tcW w:w="2980" w:type="dxa"/>
          </w:tcPr>
          <w:p w14:paraId="1CE49A05" w14:textId="199BD8E7" w:rsidR="00D90FE1" w:rsidRPr="00E804D0" w:rsidRDefault="00CA6E2D" w:rsidP="00D90FE1">
            <w:pPr>
              <w:rPr>
                <w:sz w:val="16"/>
                <w:szCs w:val="16"/>
              </w:rPr>
            </w:pPr>
            <w:r w:rsidRPr="00E804D0">
              <w:rPr>
                <w:sz w:val="16"/>
                <w:szCs w:val="16"/>
              </w:rPr>
              <w:t>At this point we should have</w:t>
            </w:r>
            <w:r w:rsidR="00FF7E67">
              <w:rPr>
                <w:sz w:val="16"/>
                <w:szCs w:val="16"/>
              </w:rPr>
              <w:t xml:space="preserve"> a</w:t>
            </w:r>
            <w:r w:rsidRPr="00E804D0">
              <w:rPr>
                <w:sz w:val="16"/>
                <w:szCs w:val="16"/>
              </w:rPr>
              <w:t xml:space="preserve"> completely </w:t>
            </w:r>
            <w:r w:rsidR="002B323E" w:rsidRPr="00E804D0">
              <w:rPr>
                <w:sz w:val="16"/>
                <w:szCs w:val="16"/>
              </w:rPr>
              <w:t>functioned</w:t>
            </w:r>
            <w:r w:rsidRPr="00E804D0">
              <w:rPr>
                <w:sz w:val="16"/>
                <w:szCs w:val="16"/>
              </w:rPr>
              <w:t xml:space="preserve"> </w:t>
            </w:r>
            <w:r w:rsidR="001A3D4E" w:rsidRPr="00E804D0">
              <w:rPr>
                <w:sz w:val="16"/>
                <w:szCs w:val="16"/>
              </w:rPr>
              <w:t xml:space="preserve">tooling system and storage centre where we now would’ve increased the storage capacity by 500% prior to previous storage. And then </w:t>
            </w:r>
            <w:r w:rsidR="002B323E" w:rsidRPr="00E804D0">
              <w:rPr>
                <w:sz w:val="16"/>
                <w:szCs w:val="16"/>
              </w:rPr>
              <w:t xml:space="preserve">a presentation will be completed about the design. </w:t>
            </w:r>
          </w:p>
        </w:tc>
        <w:tc>
          <w:tcPr>
            <w:tcW w:w="1278" w:type="dxa"/>
          </w:tcPr>
          <w:p w14:paraId="08F57089" w14:textId="6D36B4E8" w:rsidR="00D90FE1" w:rsidRPr="00E804D0" w:rsidRDefault="00BF7A1C" w:rsidP="00D90FE1">
            <w:pPr>
              <w:rPr>
                <w:sz w:val="16"/>
                <w:szCs w:val="16"/>
              </w:rPr>
            </w:pPr>
            <w:r w:rsidRPr="00E804D0">
              <w:rPr>
                <w:sz w:val="16"/>
                <w:szCs w:val="16"/>
              </w:rPr>
              <w:t>27/03 /2023</w:t>
            </w:r>
          </w:p>
        </w:tc>
        <w:tc>
          <w:tcPr>
            <w:tcW w:w="1566" w:type="dxa"/>
          </w:tcPr>
          <w:p w14:paraId="4AEAEC85" w14:textId="44126273" w:rsidR="00D90FE1" w:rsidRPr="00E804D0" w:rsidRDefault="00C639B8" w:rsidP="00D90FE1">
            <w:pPr>
              <w:rPr>
                <w:sz w:val="16"/>
                <w:szCs w:val="16"/>
              </w:rPr>
            </w:pPr>
            <w:r w:rsidRPr="00E804D0">
              <w:rPr>
                <w:sz w:val="16"/>
                <w:szCs w:val="16"/>
              </w:rPr>
              <w:t>1 hour</w:t>
            </w:r>
          </w:p>
        </w:tc>
      </w:tr>
      <w:tr w:rsidR="00D90FE1" w:rsidRPr="00E804D0" w14:paraId="3058666B" w14:textId="77777777" w:rsidTr="000A136C">
        <w:tc>
          <w:tcPr>
            <w:tcW w:w="1717" w:type="dxa"/>
          </w:tcPr>
          <w:p w14:paraId="5CC580CE" w14:textId="77777777" w:rsidR="00D90FE1" w:rsidRDefault="00916247" w:rsidP="00D90FE1">
            <w:pPr>
              <w:rPr>
                <w:sz w:val="16"/>
                <w:szCs w:val="16"/>
              </w:rPr>
            </w:pPr>
            <w:r w:rsidRPr="00E804D0">
              <w:rPr>
                <w:sz w:val="16"/>
                <w:szCs w:val="16"/>
              </w:rPr>
              <w:t>Final report</w:t>
            </w:r>
          </w:p>
          <w:p w14:paraId="29A2CC7B" w14:textId="729DABDB" w:rsidR="00E804D0" w:rsidRPr="00E804D0" w:rsidRDefault="00AB2C62" w:rsidP="00D90FE1">
            <w:pPr>
              <w:rPr>
                <w:sz w:val="16"/>
                <w:szCs w:val="16"/>
              </w:rPr>
            </w:pPr>
            <w:r>
              <w:rPr>
                <w:sz w:val="16"/>
                <w:szCs w:val="16"/>
              </w:rPr>
              <w:t>Final report</w:t>
            </w:r>
            <w:proofErr w:type="gramStart"/>
            <w:r>
              <w:rPr>
                <w:sz w:val="16"/>
                <w:szCs w:val="16"/>
              </w:rPr>
              <w:t>…..</w:t>
            </w:r>
            <w:proofErr w:type="gramEnd"/>
          </w:p>
        </w:tc>
        <w:tc>
          <w:tcPr>
            <w:tcW w:w="1701" w:type="dxa"/>
          </w:tcPr>
          <w:p w14:paraId="658B5F47" w14:textId="1D0BBEFE" w:rsidR="00D90FE1" w:rsidRPr="00E804D0" w:rsidRDefault="00D45C8D" w:rsidP="00D90FE1">
            <w:pPr>
              <w:rPr>
                <w:sz w:val="16"/>
                <w:szCs w:val="16"/>
              </w:rPr>
            </w:pPr>
            <w:r w:rsidRPr="00E804D0">
              <w:rPr>
                <w:sz w:val="16"/>
                <w:szCs w:val="16"/>
              </w:rPr>
              <w:t xml:space="preserve">Write up the report of the whole </w:t>
            </w:r>
          </w:p>
        </w:tc>
        <w:tc>
          <w:tcPr>
            <w:tcW w:w="2980" w:type="dxa"/>
          </w:tcPr>
          <w:p w14:paraId="2ED30368" w14:textId="7F0A4C0F" w:rsidR="00D90FE1" w:rsidRPr="00E804D0" w:rsidRDefault="00042C27" w:rsidP="00D90FE1">
            <w:pPr>
              <w:rPr>
                <w:sz w:val="16"/>
                <w:szCs w:val="16"/>
              </w:rPr>
            </w:pPr>
            <w:r w:rsidRPr="00E804D0">
              <w:rPr>
                <w:sz w:val="16"/>
                <w:szCs w:val="16"/>
              </w:rPr>
              <w:t xml:space="preserve">Here is where I will be writing my report about the challenge that I faced with designing the tooling and whether it </w:t>
            </w:r>
            <w:r w:rsidR="00347CD4" w:rsidRPr="00E804D0">
              <w:rPr>
                <w:sz w:val="16"/>
                <w:szCs w:val="16"/>
              </w:rPr>
              <w:t xml:space="preserve">went to plan and the </w:t>
            </w:r>
            <w:r w:rsidR="00352F80" w:rsidRPr="00E804D0">
              <w:rPr>
                <w:sz w:val="16"/>
                <w:szCs w:val="16"/>
              </w:rPr>
              <w:t>outcome</w:t>
            </w:r>
            <w:r w:rsidR="00347CD4" w:rsidRPr="00E804D0">
              <w:rPr>
                <w:sz w:val="16"/>
                <w:szCs w:val="16"/>
              </w:rPr>
              <w:t xml:space="preserve"> that we wanted</w:t>
            </w:r>
            <w:r w:rsidR="00FF7E67">
              <w:rPr>
                <w:sz w:val="16"/>
                <w:szCs w:val="16"/>
              </w:rPr>
              <w:t>.</w:t>
            </w:r>
          </w:p>
        </w:tc>
        <w:tc>
          <w:tcPr>
            <w:tcW w:w="1278" w:type="dxa"/>
          </w:tcPr>
          <w:p w14:paraId="703673BC" w14:textId="32016095" w:rsidR="00D90FE1" w:rsidRPr="00E804D0" w:rsidRDefault="001E72B1" w:rsidP="00D90FE1">
            <w:pPr>
              <w:rPr>
                <w:sz w:val="16"/>
                <w:szCs w:val="16"/>
              </w:rPr>
            </w:pPr>
            <w:r w:rsidRPr="00E804D0">
              <w:rPr>
                <w:sz w:val="16"/>
                <w:szCs w:val="16"/>
              </w:rPr>
              <w:t>26/03/2023</w:t>
            </w:r>
          </w:p>
        </w:tc>
        <w:tc>
          <w:tcPr>
            <w:tcW w:w="1566" w:type="dxa"/>
          </w:tcPr>
          <w:p w14:paraId="7402F405" w14:textId="0FC0F4E2" w:rsidR="00D90FE1" w:rsidRPr="00E804D0" w:rsidRDefault="00C639B8" w:rsidP="00D90FE1">
            <w:pPr>
              <w:rPr>
                <w:sz w:val="16"/>
                <w:szCs w:val="16"/>
              </w:rPr>
            </w:pPr>
            <w:r w:rsidRPr="00E804D0">
              <w:rPr>
                <w:sz w:val="16"/>
                <w:szCs w:val="16"/>
              </w:rPr>
              <w:t>20 hours</w:t>
            </w:r>
          </w:p>
        </w:tc>
      </w:tr>
      <w:tr w:rsidR="00C17387" w:rsidRPr="00E804D0" w14:paraId="34D8F754" w14:textId="77777777" w:rsidTr="000A136C">
        <w:tc>
          <w:tcPr>
            <w:tcW w:w="1717" w:type="dxa"/>
          </w:tcPr>
          <w:p w14:paraId="0F964C9B" w14:textId="4EFD269B" w:rsidR="00C17387" w:rsidRPr="00E804D0" w:rsidRDefault="00014A4D" w:rsidP="00D90FE1">
            <w:pPr>
              <w:rPr>
                <w:sz w:val="16"/>
                <w:szCs w:val="16"/>
              </w:rPr>
            </w:pPr>
            <w:r w:rsidRPr="00E804D0">
              <w:rPr>
                <w:sz w:val="16"/>
                <w:szCs w:val="16"/>
              </w:rPr>
              <w:lastRenderedPageBreak/>
              <w:t>Group meetings</w:t>
            </w:r>
          </w:p>
        </w:tc>
        <w:tc>
          <w:tcPr>
            <w:tcW w:w="1701" w:type="dxa"/>
          </w:tcPr>
          <w:p w14:paraId="14057CE6" w14:textId="5EBCED02" w:rsidR="00C17387" w:rsidRPr="00E804D0" w:rsidRDefault="006249A8" w:rsidP="00D90FE1">
            <w:pPr>
              <w:rPr>
                <w:sz w:val="16"/>
                <w:szCs w:val="16"/>
              </w:rPr>
            </w:pPr>
            <w:r w:rsidRPr="00E804D0">
              <w:rPr>
                <w:sz w:val="16"/>
                <w:szCs w:val="16"/>
              </w:rPr>
              <w:t>Meeting up to see where we can progress on the project</w:t>
            </w:r>
          </w:p>
        </w:tc>
        <w:tc>
          <w:tcPr>
            <w:tcW w:w="2980" w:type="dxa"/>
          </w:tcPr>
          <w:p w14:paraId="31954BF0" w14:textId="414DC1ED" w:rsidR="00C17387" w:rsidRPr="00E804D0" w:rsidRDefault="006249A8" w:rsidP="00D90FE1">
            <w:pPr>
              <w:rPr>
                <w:sz w:val="16"/>
                <w:szCs w:val="16"/>
              </w:rPr>
            </w:pPr>
            <w:r w:rsidRPr="00E804D0">
              <w:rPr>
                <w:sz w:val="16"/>
                <w:szCs w:val="16"/>
              </w:rPr>
              <w:t xml:space="preserve">This is very important that these meetings happen as we can </w:t>
            </w:r>
            <w:r w:rsidR="00CC2DC3" w:rsidRPr="00E804D0">
              <w:rPr>
                <w:sz w:val="16"/>
                <w:szCs w:val="16"/>
              </w:rPr>
              <w:t xml:space="preserve">see our progress </w:t>
            </w:r>
            <w:r w:rsidR="00352F80" w:rsidRPr="00E804D0">
              <w:rPr>
                <w:sz w:val="16"/>
                <w:szCs w:val="16"/>
              </w:rPr>
              <w:t>and</w:t>
            </w:r>
            <w:r w:rsidR="00CC2DC3" w:rsidRPr="00E804D0">
              <w:rPr>
                <w:sz w:val="16"/>
                <w:szCs w:val="16"/>
              </w:rPr>
              <w:t xml:space="preserve"> see how we can move on. The hours that have been shown is just meeting once a week and it will </w:t>
            </w:r>
            <w:r w:rsidR="001730BD" w:rsidRPr="00E804D0">
              <w:rPr>
                <w:sz w:val="16"/>
                <w:szCs w:val="16"/>
              </w:rPr>
              <w:t xml:space="preserve">be more some weeks. </w:t>
            </w:r>
          </w:p>
        </w:tc>
        <w:tc>
          <w:tcPr>
            <w:tcW w:w="1278" w:type="dxa"/>
          </w:tcPr>
          <w:p w14:paraId="478EFB7F" w14:textId="0C0979F0" w:rsidR="00C17387" w:rsidRPr="00E804D0" w:rsidRDefault="00D2012C" w:rsidP="00D90FE1">
            <w:pPr>
              <w:rPr>
                <w:sz w:val="16"/>
                <w:szCs w:val="16"/>
              </w:rPr>
            </w:pPr>
            <w:r w:rsidRPr="00E804D0">
              <w:rPr>
                <w:sz w:val="16"/>
                <w:szCs w:val="16"/>
              </w:rPr>
              <w:t>27/03/2023</w:t>
            </w:r>
          </w:p>
        </w:tc>
        <w:tc>
          <w:tcPr>
            <w:tcW w:w="1566" w:type="dxa"/>
          </w:tcPr>
          <w:p w14:paraId="535311A6" w14:textId="4D194CB1" w:rsidR="00C17387" w:rsidRPr="00E804D0" w:rsidRDefault="00904882" w:rsidP="00D90FE1">
            <w:pPr>
              <w:rPr>
                <w:sz w:val="16"/>
                <w:szCs w:val="16"/>
              </w:rPr>
            </w:pPr>
            <w:r w:rsidRPr="00E804D0">
              <w:rPr>
                <w:sz w:val="16"/>
                <w:szCs w:val="16"/>
              </w:rPr>
              <w:t>50</w:t>
            </w:r>
            <w:r w:rsidR="00CF3534" w:rsidRPr="00E804D0">
              <w:rPr>
                <w:sz w:val="16"/>
                <w:szCs w:val="16"/>
              </w:rPr>
              <w:t xml:space="preserve"> hours</w:t>
            </w:r>
          </w:p>
        </w:tc>
      </w:tr>
    </w:tbl>
    <w:p w14:paraId="72557B3A" w14:textId="54654406" w:rsidR="00C13D21" w:rsidRPr="0001264A" w:rsidRDefault="00C13D21" w:rsidP="0074679B">
      <w:pPr>
        <w:rPr>
          <w:sz w:val="22"/>
          <w:szCs w:val="22"/>
        </w:rPr>
      </w:pPr>
    </w:p>
    <w:p w14:paraId="4BEF8002" w14:textId="1FC134D8" w:rsidR="00C13D21" w:rsidRDefault="00C13D21" w:rsidP="0074679B"/>
    <w:p w14:paraId="65CE4695" w14:textId="3576AC74" w:rsidR="00070D71" w:rsidRDefault="00070D71" w:rsidP="0074679B"/>
    <w:p w14:paraId="24C2AE51" w14:textId="77777777" w:rsidR="00070D71" w:rsidRDefault="00070D71" w:rsidP="0074679B"/>
    <w:p w14:paraId="2A0852AA" w14:textId="1B271C56" w:rsidR="008D6C8A" w:rsidRDefault="009B5807" w:rsidP="009B5807">
      <w:pPr>
        <w:pStyle w:val="Heading2"/>
      </w:pPr>
      <w:bookmarkStart w:id="16" w:name="_Toc119859696"/>
      <w:r>
        <w:t>Bill of Materials</w:t>
      </w:r>
      <w:bookmarkEnd w:id="16"/>
    </w:p>
    <w:p w14:paraId="4676C51E" w14:textId="5574DA60" w:rsidR="00DF6D5F" w:rsidRDefault="00DF6D5F" w:rsidP="00DF6D5F"/>
    <w:tbl>
      <w:tblPr>
        <w:tblStyle w:val="TableGrid"/>
        <w:tblW w:w="0" w:type="auto"/>
        <w:tblLook w:val="04A0" w:firstRow="1" w:lastRow="0" w:firstColumn="1" w:lastColumn="0" w:noHBand="0" w:noVBand="1"/>
      </w:tblPr>
      <w:tblGrid>
        <w:gridCol w:w="3005"/>
        <w:gridCol w:w="3005"/>
        <w:gridCol w:w="3006"/>
      </w:tblGrid>
      <w:tr w:rsidR="00826052" w14:paraId="10CE1276" w14:textId="77777777" w:rsidTr="00821939">
        <w:tc>
          <w:tcPr>
            <w:tcW w:w="3005" w:type="dxa"/>
          </w:tcPr>
          <w:p w14:paraId="55A39456" w14:textId="77777777" w:rsidR="00826052" w:rsidRPr="00DF2D86" w:rsidRDefault="00826052" w:rsidP="00821939">
            <w:pPr>
              <w:rPr>
                <w:b/>
                <w:bCs/>
                <w:sz w:val="22"/>
                <w:szCs w:val="22"/>
              </w:rPr>
            </w:pPr>
            <w:r w:rsidRPr="00DF2D86">
              <w:rPr>
                <w:b/>
                <w:bCs/>
                <w:sz w:val="22"/>
                <w:szCs w:val="22"/>
              </w:rPr>
              <w:t>Item</w:t>
            </w:r>
          </w:p>
        </w:tc>
        <w:tc>
          <w:tcPr>
            <w:tcW w:w="3005" w:type="dxa"/>
          </w:tcPr>
          <w:p w14:paraId="7F7E8B58" w14:textId="77777777" w:rsidR="00826052" w:rsidRPr="00DF2D86" w:rsidRDefault="00826052" w:rsidP="00821939">
            <w:pPr>
              <w:rPr>
                <w:b/>
                <w:bCs/>
                <w:sz w:val="22"/>
                <w:szCs w:val="22"/>
              </w:rPr>
            </w:pPr>
            <w:r w:rsidRPr="00DF2D86">
              <w:rPr>
                <w:b/>
                <w:bCs/>
                <w:sz w:val="22"/>
                <w:szCs w:val="22"/>
              </w:rPr>
              <w:t>Price</w:t>
            </w:r>
          </w:p>
        </w:tc>
        <w:tc>
          <w:tcPr>
            <w:tcW w:w="3006" w:type="dxa"/>
          </w:tcPr>
          <w:p w14:paraId="34B4A296" w14:textId="3FBCB348" w:rsidR="00826052" w:rsidRPr="00DF2D86" w:rsidRDefault="00FC14B8" w:rsidP="00821939">
            <w:pPr>
              <w:rPr>
                <w:b/>
                <w:bCs/>
                <w:sz w:val="22"/>
                <w:szCs w:val="22"/>
              </w:rPr>
            </w:pPr>
            <w:r w:rsidRPr="00DF2D86">
              <w:rPr>
                <w:b/>
                <w:bCs/>
                <w:sz w:val="22"/>
                <w:szCs w:val="22"/>
              </w:rPr>
              <w:t xml:space="preserve"> Approximate </w:t>
            </w:r>
            <w:r w:rsidR="00091A6C" w:rsidRPr="00DF2D86">
              <w:rPr>
                <w:b/>
                <w:bCs/>
                <w:sz w:val="22"/>
                <w:szCs w:val="22"/>
              </w:rPr>
              <w:t xml:space="preserve">Lead times </w:t>
            </w:r>
          </w:p>
        </w:tc>
      </w:tr>
      <w:tr w:rsidR="00826052" w14:paraId="34700C80" w14:textId="77777777" w:rsidTr="00821939">
        <w:tc>
          <w:tcPr>
            <w:tcW w:w="3005" w:type="dxa"/>
          </w:tcPr>
          <w:p w14:paraId="4CA6F4A9" w14:textId="77777777" w:rsidR="00826052" w:rsidRPr="00D41248" w:rsidRDefault="00826052" w:rsidP="00821939">
            <w:pPr>
              <w:rPr>
                <w:rFonts w:asciiTheme="minorHAnsi" w:hAnsiTheme="minorHAnsi" w:cstheme="minorHAnsi"/>
                <w:sz w:val="22"/>
                <w:szCs w:val="22"/>
              </w:rPr>
            </w:pPr>
            <w:r w:rsidRPr="00D41248">
              <w:rPr>
                <w:rFonts w:asciiTheme="minorHAnsi" w:hAnsiTheme="minorHAnsi" w:cstheme="minorHAnsi"/>
                <w:sz w:val="22"/>
                <w:szCs w:val="22"/>
              </w:rPr>
              <w:t>Suction cup holders x4</w:t>
            </w:r>
          </w:p>
        </w:tc>
        <w:tc>
          <w:tcPr>
            <w:tcW w:w="3005" w:type="dxa"/>
          </w:tcPr>
          <w:p w14:paraId="3C04CF49" w14:textId="77777777" w:rsidR="00826052" w:rsidRPr="00D41248" w:rsidRDefault="00826052" w:rsidP="00821939">
            <w:pPr>
              <w:rPr>
                <w:rFonts w:asciiTheme="minorHAnsi" w:hAnsiTheme="minorHAnsi" w:cstheme="minorHAnsi"/>
                <w:sz w:val="22"/>
                <w:szCs w:val="22"/>
              </w:rPr>
            </w:pPr>
            <w:r w:rsidRPr="00D41248">
              <w:rPr>
                <w:rFonts w:asciiTheme="minorHAnsi" w:hAnsiTheme="minorHAnsi" w:cstheme="minorHAnsi"/>
                <w:sz w:val="22"/>
                <w:szCs w:val="22"/>
              </w:rPr>
              <w:t>£115.87</w:t>
            </w:r>
          </w:p>
          <w:p w14:paraId="1F90FFD5" w14:textId="608907F2" w:rsidR="00826052" w:rsidRPr="00D41248" w:rsidRDefault="00826052" w:rsidP="00821939">
            <w:pPr>
              <w:rPr>
                <w:rFonts w:asciiTheme="minorHAnsi" w:hAnsiTheme="minorHAnsi" w:cstheme="minorHAnsi"/>
                <w:sz w:val="22"/>
                <w:szCs w:val="22"/>
              </w:rPr>
            </w:pPr>
          </w:p>
        </w:tc>
        <w:tc>
          <w:tcPr>
            <w:tcW w:w="3006" w:type="dxa"/>
          </w:tcPr>
          <w:p w14:paraId="18B35FD4" w14:textId="22455017" w:rsidR="00826052" w:rsidRPr="00D41248" w:rsidRDefault="00246727" w:rsidP="00821939">
            <w:pPr>
              <w:rPr>
                <w:rFonts w:asciiTheme="minorHAnsi" w:hAnsiTheme="minorHAnsi" w:cstheme="minorHAnsi"/>
                <w:sz w:val="22"/>
                <w:szCs w:val="22"/>
              </w:rPr>
            </w:pPr>
            <w:r w:rsidRPr="00D41248">
              <w:rPr>
                <w:rFonts w:asciiTheme="minorHAnsi" w:hAnsiTheme="minorHAnsi" w:cstheme="minorHAnsi"/>
                <w:sz w:val="22"/>
                <w:szCs w:val="22"/>
              </w:rPr>
              <w:t>25/11/2022</w:t>
            </w:r>
          </w:p>
        </w:tc>
      </w:tr>
      <w:tr w:rsidR="00826052" w14:paraId="4609A491" w14:textId="77777777" w:rsidTr="00821939">
        <w:tc>
          <w:tcPr>
            <w:tcW w:w="3005" w:type="dxa"/>
          </w:tcPr>
          <w:p w14:paraId="499C6517" w14:textId="77777777" w:rsidR="00826052" w:rsidRPr="00D41248" w:rsidRDefault="00826052" w:rsidP="00821939">
            <w:pPr>
              <w:rPr>
                <w:rFonts w:asciiTheme="minorHAnsi" w:hAnsiTheme="minorHAnsi" w:cstheme="minorHAnsi"/>
                <w:sz w:val="22"/>
                <w:szCs w:val="22"/>
              </w:rPr>
            </w:pPr>
            <w:r w:rsidRPr="00D41248">
              <w:rPr>
                <w:rFonts w:asciiTheme="minorHAnsi" w:hAnsiTheme="minorHAnsi" w:cstheme="minorHAnsi"/>
                <w:sz w:val="22"/>
                <w:szCs w:val="22"/>
              </w:rPr>
              <w:t>Vacuum generator</w:t>
            </w:r>
          </w:p>
        </w:tc>
        <w:tc>
          <w:tcPr>
            <w:tcW w:w="3005" w:type="dxa"/>
          </w:tcPr>
          <w:p w14:paraId="0FDEEDFD" w14:textId="77777777" w:rsidR="00826052" w:rsidRPr="00D41248" w:rsidRDefault="00826052" w:rsidP="00821939">
            <w:pPr>
              <w:rPr>
                <w:rFonts w:asciiTheme="minorHAnsi" w:hAnsiTheme="minorHAnsi" w:cstheme="minorHAnsi"/>
                <w:sz w:val="22"/>
                <w:szCs w:val="22"/>
              </w:rPr>
            </w:pPr>
            <w:r w:rsidRPr="00D41248">
              <w:rPr>
                <w:rFonts w:asciiTheme="minorHAnsi" w:hAnsiTheme="minorHAnsi" w:cstheme="minorHAnsi"/>
                <w:sz w:val="22"/>
                <w:szCs w:val="22"/>
              </w:rPr>
              <w:t>£44.60</w:t>
            </w:r>
          </w:p>
          <w:p w14:paraId="765CB316" w14:textId="0402BE7C" w:rsidR="00826052" w:rsidRPr="00D41248" w:rsidRDefault="00826052" w:rsidP="00821939">
            <w:pPr>
              <w:rPr>
                <w:rFonts w:asciiTheme="minorHAnsi" w:hAnsiTheme="minorHAnsi" w:cstheme="minorHAnsi"/>
                <w:sz w:val="22"/>
                <w:szCs w:val="22"/>
              </w:rPr>
            </w:pPr>
          </w:p>
        </w:tc>
        <w:tc>
          <w:tcPr>
            <w:tcW w:w="3006" w:type="dxa"/>
          </w:tcPr>
          <w:p w14:paraId="5D4F4B53" w14:textId="2E0C2071" w:rsidR="00826052" w:rsidRPr="00D41248" w:rsidRDefault="00246727" w:rsidP="00821939">
            <w:pPr>
              <w:rPr>
                <w:rFonts w:asciiTheme="minorHAnsi" w:hAnsiTheme="minorHAnsi" w:cstheme="minorHAnsi"/>
                <w:sz w:val="22"/>
                <w:szCs w:val="22"/>
              </w:rPr>
            </w:pPr>
            <w:r w:rsidRPr="00D41248">
              <w:rPr>
                <w:rFonts w:asciiTheme="minorHAnsi" w:hAnsiTheme="minorHAnsi" w:cstheme="minorHAnsi"/>
                <w:sz w:val="22"/>
                <w:szCs w:val="22"/>
              </w:rPr>
              <w:t>25/11/2022</w:t>
            </w:r>
          </w:p>
        </w:tc>
      </w:tr>
      <w:tr w:rsidR="00826052" w14:paraId="50B4E79D" w14:textId="77777777" w:rsidTr="00821939">
        <w:tc>
          <w:tcPr>
            <w:tcW w:w="3005" w:type="dxa"/>
          </w:tcPr>
          <w:p w14:paraId="7AFB1A5A" w14:textId="77777777" w:rsidR="00826052" w:rsidRPr="00D41248" w:rsidRDefault="00826052" w:rsidP="00821939">
            <w:pPr>
              <w:rPr>
                <w:rFonts w:asciiTheme="minorHAnsi" w:hAnsiTheme="minorHAnsi" w:cstheme="minorHAnsi"/>
                <w:sz w:val="22"/>
                <w:szCs w:val="22"/>
              </w:rPr>
            </w:pPr>
            <w:r w:rsidRPr="00D41248">
              <w:rPr>
                <w:rFonts w:asciiTheme="minorHAnsi" w:hAnsiTheme="minorHAnsi" w:cstheme="minorHAnsi"/>
                <w:sz w:val="22"/>
                <w:szCs w:val="22"/>
              </w:rPr>
              <w:t>Pneumatic Line 4mm</w:t>
            </w:r>
          </w:p>
        </w:tc>
        <w:tc>
          <w:tcPr>
            <w:tcW w:w="3005" w:type="dxa"/>
          </w:tcPr>
          <w:p w14:paraId="0E2EDA12" w14:textId="77777777" w:rsidR="00826052" w:rsidRPr="00D41248" w:rsidRDefault="00826052" w:rsidP="00821939">
            <w:pPr>
              <w:rPr>
                <w:rFonts w:asciiTheme="minorHAnsi" w:hAnsiTheme="minorHAnsi" w:cstheme="minorHAnsi"/>
                <w:sz w:val="22"/>
                <w:szCs w:val="22"/>
              </w:rPr>
            </w:pPr>
            <w:r w:rsidRPr="00D41248">
              <w:rPr>
                <w:rFonts w:asciiTheme="minorHAnsi" w:hAnsiTheme="minorHAnsi" w:cstheme="minorHAnsi"/>
                <w:sz w:val="22"/>
                <w:szCs w:val="22"/>
              </w:rPr>
              <w:t>£26.64</w:t>
            </w:r>
          </w:p>
          <w:p w14:paraId="3670A341" w14:textId="78526047" w:rsidR="00826052" w:rsidRPr="00D41248" w:rsidRDefault="00826052" w:rsidP="00821939">
            <w:pPr>
              <w:rPr>
                <w:rFonts w:asciiTheme="minorHAnsi" w:hAnsiTheme="minorHAnsi" w:cstheme="minorHAnsi"/>
                <w:sz w:val="22"/>
                <w:szCs w:val="22"/>
              </w:rPr>
            </w:pPr>
          </w:p>
        </w:tc>
        <w:tc>
          <w:tcPr>
            <w:tcW w:w="3006" w:type="dxa"/>
          </w:tcPr>
          <w:p w14:paraId="1A33CFBB" w14:textId="0B3C9426" w:rsidR="00826052" w:rsidRPr="00D41248" w:rsidRDefault="00246727" w:rsidP="00821939">
            <w:pPr>
              <w:rPr>
                <w:rFonts w:asciiTheme="minorHAnsi" w:hAnsiTheme="minorHAnsi" w:cstheme="minorHAnsi"/>
                <w:sz w:val="22"/>
                <w:szCs w:val="22"/>
              </w:rPr>
            </w:pPr>
            <w:r w:rsidRPr="00D41248">
              <w:rPr>
                <w:rFonts w:asciiTheme="minorHAnsi" w:hAnsiTheme="minorHAnsi" w:cstheme="minorHAnsi"/>
                <w:sz w:val="22"/>
                <w:szCs w:val="22"/>
              </w:rPr>
              <w:t>25/11/2022</w:t>
            </w:r>
          </w:p>
        </w:tc>
      </w:tr>
      <w:tr w:rsidR="00826052" w14:paraId="46F0649D" w14:textId="77777777" w:rsidTr="00821939">
        <w:trPr>
          <w:trHeight w:val="667"/>
        </w:trPr>
        <w:tc>
          <w:tcPr>
            <w:tcW w:w="3005" w:type="dxa"/>
          </w:tcPr>
          <w:p w14:paraId="24283751" w14:textId="0AD1473B" w:rsidR="00826052" w:rsidRPr="00D41248" w:rsidRDefault="00B2743E" w:rsidP="006140C4">
            <w:pPr>
              <w:rPr>
                <w:rFonts w:asciiTheme="minorHAnsi" w:hAnsiTheme="minorHAnsi" w:cstheme="minorHAnsi"/>
                <w:sz w:val="22"/>
                <w:szCs w:val="22"/>
              </w:rPr>
            </w:pPr>
            <w:r>
              <w:rPr>
                <w:rFonts w:asciiTheme="minorHAnsi" w:hAnsiTheme="minorHAnsi" w:cstheme="minorHAnsi"/>
                <w:sz w:val="22"/>
                <w:szCs w:val="22"/>
              </w:rPr>
              <w:t>Aluminium Strut 30x30mm</w:t>
            </w:r>
          </w:p>
        </w:tc>
        <w:tc>
          <w:tcPr>
            <w:tcW w:w="3005" w:type="dxa"/>
          </w:tcPr>
          <w:p w14:paraId="35DED4AD" w14:textId="77777777" w:rsidR="00826052" w:rsidRPr="00D41248" w:rsidRDefault="00826052" w:rsidP="00821939">
            <w:pPr>
              <w:rPr>
                <w:rFonts w:asciiTheme="minorHAnsi" w:hAnsiTheme="minorHAnsi" w:cstheme="minorHAnsi"/>
                <w:sz w:val="22"/>
                <w:szCs w:val="22"/>
              </w:rPr>
            </w:pPr>
            <w:r w:rsidRPr="00D41248">
              <w:rPr>
                <w:rFonts w:asciiTheme="minorHAnsi" w:hAnsiTheme="minorHAnsi" w:cstheme="minorHAnsi"/>
                <w:sz w:val="22"/>
                <w:szCs w:val="22"/>
              </w:rPr>
              <w:t>£59.89</w:t>
            </w:r>
          </w:p>
          <w:p w14:paraId="4091B7CE" w14:textId="0B447DB4" w:rsidR="00826052" w:rsidRPr="00D41248" w:rsidRDefault="00826052" w:rsidP="00821939">
            <w:pPr>
              <w:rPr>
                <w:rFonts w:asciiTheme="minorHAnsi" w:hAnsiTheme="minorHAnsi" w:cstheme="minorHAnsi"/>
                <w:sz w:val="22"/>
                <w:szCs w:val="22"/>
              </w:rPr>
            </w:pPr>
          </w:p>
        </w:tc>
        <w:tc>
          <w:tcPr>
            <w:tcW w:w="3006" w:type="dxa"/>
          </w:tcPr>
          <w:p w14:paraId="31453433" w14:textId="5D972A3F" w:rsidR="00826052" w:rsidRPr="00D41248" w:rsidRDefault="002128F7" w:rsidP="00821939">
            <w:pPr>
              <w:rPr>
                <w:rFonts w:asciiTheme="minorHAnsi" w:hAnsiTheme="minorHAnsi" w:cstheme="minorHAnsi"/>
                <w:sz w:val="22"/>
                <w:szCs w:val="22"/>
              </w:rPr>
            </w:pPr>
            <w:r w:rsidRPr="00D41248">
              <w:rPr>
                <w:rFonts w:asciiTheme="minorHAnsi" w:hAnsiTheme="minorHAnsi" w:cstheme="minorHAnsi"/>
                <w:sz w:val="22"/>
                <w:szCs w:val="22"/>
              </w:rPr>
              <w:t>9/12/2022</w:t>
            </w:r>
          </w:p>
        </w:tc>
      </w:tr>
    </w:tbl>
    <w:p w14:paraId="7EEA83D7" w14:textId="2BE502CB" w:rsidR="00DF6D5F" w:rsidRDefault="00DF6D5F" w:rsidP="00DF6D5F"/>
    <w:p w14:paraId="0D289CFB" w14:textId="697C617C" w:rsidR="00E542CD" w:rsidRDefault="00E542CD" w:rsidP="00DF6D5F"/>
    <w:p w14:paraId="3E6873D4" w14:textId="00411561" w:rsidR="00E23C99" w:rsidRDefault="00E23C99" w:rsidP="00DF6D5F"/>
    <w:p w14:paraId="5BDDD9D1" w14:textId="68FA0DE0" w:rsidR="00E23C99" w:rsidRDefault="00E23C99" w:rsidP="00DF6D5F"/>
    <w:tbl>
      <w:tblPr>
        <w:tblStyle w:val="TableGrid"/>
        <w:tblW w:w="0" w:type="auto"/>
        <w:tblLook w:val="04A0" w:firstRow="1" w:lastRow="0" w:firstColumn="1" w:lastColumn="0" w:noHBand="0" w:noVBand="1"/>
      </w:tblPr>
      <w:tblGrid>
        <w:gridCol w:w="3080"/>
        <w:gridCol w:w="3081"/>
        <w:gridCol w:w="3081"/>
      </w:tblGrid>
      <w:tr w:rsidR="001D7C84" w14:paraId="3F656917" w14:textId="77777777" w:rsidTr="001D7C84">
        <w:tc>
          <w:tcPr>
            <w:tcW w:w="3080" w:type="dxa"/>
          </w:tcPr>
          <w:p w14:paraId="3079D411" w14:textId="5AC0844C" w:rsidR="001D7C84" w:rsidRDefault="001D7C84" w:rsidP="00DF6D5F">
            <w:r>
              <w:t xml:space="preserve">Item </w:t>
            </w:r>
          </w:p>
        </w:tc>
        <w:tc>
          <w:tcPr>
            <w:tcW w:w="3081" w:type="dxa"/>
          </w:tcPr>
          <w:p w14:paraId="4CC963CC" w14:textId="43FA3868" w:rsidR="001D7C84" w:rsidRDefault="001D7C84" w:rsidP="00DF6D5F">
            <w:r>
              <w:t>Price</w:t>
            </w:r>
          </w:p>
        </w:tc>
        <w:tc>
          <w:tcPr>
            <w:tcW w:w="3081" w:type="dxa"/>
          </w:tcPr>
          <w:p w14:paraId="650657DB" w14:textId="6BE89968" w:rsidR="001D7C84" w:rsidRDefault="005076DB" w:rsidP="00DF6D5F">
            <w:r>
              <w:t>Estimated time</w:t>
            </w:r>
          </w:p>
        </w:tc>
      </w:tr>
      <w:tr w:rsidR="001D7C84" w14:paraId="2DFB55D1" w14:textId="77777777" w:rsidTr="001D7C84">
        <w:tc>
          <w:tcPr>
            <w:tcW w:w="3080" w:type="dxa"/>
          </w:tcPr>
          <w:p w14:paraId="307D6CDA" w14:textId="7C1F7D01" w:rsidR="001D7C84" w:rsidRDefault="001D7C84" w:rsidP="00DF6D5F">
            <w:r>
              <w:t>Aluminium shelf</w:t>
            </w:r>
          </w:p>
        </w:tc>
        <w:tc>
          <w:tcPr>
            <w:tcW w:w="3081" w:type="dxa"/>
          </w:tcPr>
          <w:p w14:paraId="56C5A456" w14:textId="2310DE4F" w:rsidR="001D7C84" w:rsidRDefault="001D7C84" w:rsidP="00DF6D5F">
            <w:r>
              <w:t>£</w:t>
            </w:r>
            <w:r w:rsidR="005076DB">
              <w:t>20</w:t>
            </w:r>
          </w:p>
        </w:tc>
        <w:tc>
          <w:tcPr>
            <w:tcW w:w="3081" w:type="dxa"/>
          </w:tcPr>
          <w:p w14:paraId="773E5978" w14:textId="42FF4FB3" w:rsidR="001D7C84" w:rsidRDefault="005076DB" w:rsidP="00DF6D5F">
            <w:r>
              <w:t>16/12/2022</w:t>
            </w:r>
          </w:p>
        </w:tc>
      </w:tr>
    </w:tbl>
    <w:p w14:paraId="5BF348A1" w14:textId="77777777" w:rsidR="00E23C99" w:rsidRDefault="00E23C99" w:rsidP="00DF6D5F"/>
    <w:p w14:paraId="28D0F4E9" w14:textId="00A3403D" w:rsidR="00E542CD" w:rsidRDefault="003279C5" w:rsidP="00DF6D5F">
      <w:r>
        <w:t xml:space="preserve">This is the order that has been placed and what will be placed </w:t>
      </w:r>
      <w:r w:rsidR="00AD1AC1">
        <w:t>soon</w:t>
      </w:r>
      <w:r w:rsidR="005233B9">
        <w:t xml:space="preserve"> for the group to complete the</w:t>
      </w:r>
      <w:r w:rsidR="00BC2DE0">
        <w:t xml:space="preserve"> task</w:t>
      </w:r>
      <w:r w:rsidR="00310A7D">
        <w:t xml:space="preserve">. All the parts that are needed to create the tooling system has been placed, therefore we can make a start on that when they have been delivered. The materials that are being used for the storage </w:t>
      </w:r>
      <w:r w:rsidR="009035EA">
        <w:t xml:space="preserve">centre has been chosen, the final design needs to be completed with the dimensions </w:t>
      </w:r>
      <w:r w:rsidR="00AD1AC1">
        <w:t xml:space="preserve">and then the order will be placed. I could make </w:t>
      </w:r>
      <w:r w:rsidR="00E7632B">
        <w:t>an</w:t>
      </w:r>
      <w:r w:rsidR="00AD1AC1">
        <w:t xml:space="preserve"> educated guess and how much material will be needed</w:t>
      </w:r>
      <w:r w:rsidR="00E7632B">
        <w:t xml:space="preserve">. But this could lead to a waste of material. </w:t>
      </w:r>
    </w:p>
    <w:p w14:paraId="2C37856C" w14:textId="375AD2AC" w:rsidR="00BD0514" w:rsidRPr="00DF6D5F" w:rsidRDefault="00D76B66" w:rsidP="00DF6D5F">
      <w:r>
        <w:br w:type="page"/>
      </w:r>
    </w:p>
    <w:p w14:paraId="7300B553" w14:textId="405D5038" w:rsidR="0074679B" w:rsidRDefault="0074679B" w:rsidP="00993FE2">
      <w:pPr>
        <w:pStyle w:val="Heading1"/>
        <w:numPr>
          <w:ilvl w:val="0"/>
          <w:numId w:val="6"/>
        </w:numPr>
      </w:pPr>
      <w:bookmarkStart w:id="17" w:name="_Toc119859697"/>
      <w:r>
        <w:lastRenderedPageBreak/>
        <w:t>Milestones</w:t>
      </w:r>
      <w:bookmarkEnd w:id="17"/>
    </w:p>
    <w:p w14:paraId="14445789" w14:textId="1CDEDEA4" w:rsidR="0074679B" w:rsidRDefault="0074679B" w:rsidP="0074679B"/>
    <w:p w14:paraId="37E1A60E" w14:textId="4BB1BB16" w:rsidR="0074679B" w:rsidRPr="00665F1E" w:rsidRDefault="00AE07D6" w:rsidP="0074679B">
      <w:pPr>
        <w:rPr>
          <w:sz w:val="22"/>
          <w:szCs w:val="22"/>
        </w:rPr>
      </w:pPr>
      <w:r w:rsidRPr="00665F1E">
        <w:rPr>
          <w:sz w:val="22"/>
          <w:szCs w:val="22"/>
        </w:rPr>
        <w:t xml:space="preserve">For project of this calibre there was many milestones </w:t>
      </w:r>
      <w:r w:rsidR="003E6E04" w:rsidRPr="00665F1E">
        <w:rPr>
          <w:sz w:val="22"/>
          <w:szCs w:val="22"/>
        </w:rPr>
        <w:t xml:space="preserve">from start to end </w:t>
      </w:r>
      <w:r w:rsidRPr="00665F1E">
        <w:rPr>
          <w:sz w:val="22"/>
          <w:szCs w:val="22"/>
        </w:rPr>
        <w:t xml:space="preserve">that </w:t>
      </w:r>
      <w:r w:rsidR="000A6514" w:rsidRPr="00665F1E">
        <w:rPr>
          <w:sz w:val="22"/>
          <w:szCs w:val="22"/>
        </w:rPr>
        <w:t xml:space="preserve">were needed to be made for the group to meet targets with </w:t>
      </w:r>
      <w:r w:rsidR="00907741" w:rsidRPr="00665F1E">
        <w:rPr>
          <w:sz w:val="22"/>
          <w:szCs w:val="22"/>
        </w:rPr>
        <w:t>the dates that we have chosen</w:t>
      </w:r>
      <w:r w:rsidR="00EE30CD" w:rsidRPr="00665F1E">
        <w:rPr>
          <w:sz w:val="22"/>
          <w:szCs w:val="22"/>
        </w:rPr>
        <w:t xml:space="preserve">. The main milestone that we had was to discuss and decide the group roles that would be most suitable for each team member. </w:t>
      </w:r>
      <w:r w:rsidR="00D76D1D" w:rsidRPr="00665F1E">
        <w:rPr>
          <w:sz w:val="22"/>
          <w:szCs w:val="22"/>
        </w:rPr>
        <w:t xml:space="preserve">This was in our first lesson on the project </w:t>
      </w:r>
      <w:proofErr w:type="gramStart"/>
      <w:r w:rsidR="00D76D1D" w:rsidRPr="00665F1E">
        <w:rPr>
          <w:sz w:val="22"/>
          <w:szCs w:val="22"/>
        </w:rPr>
        <w:t>(</w:t>
      </w:r>
      <w:r w:rsidR="00C215CD" w:rsidRPr="00665F1E">
        <w:rPr>
          <w:sz w:val="22"/>
          <w:szCs w:val="22"/>
        </w:rPr>
        <w:t xml:space="preserve"> </w:t>
      </w:r>
      <w:r w:rsidR="00D76D1D" w:rsidRPr="00665F1E">
        <w:rPr>
          <w:sz w:val="22"/>
          <w:szCs w:val="22"/>
        </w:rPr>
        <w:t>0</w:t>
      </w:r>
      <w:r w:rsidR="00C215CD" w:rsidRPr="00665F1E">
        <w:rPr>
          <w:sz w:val="22"/>
          <w:szCs w:val="22"/>
        </w:rPr>
        <w:t>3</w:t>
      </w:r>
      <w:proofErr w:type="gramEnd"/>
      <w:r w:rsidR="00D76D1D" w:rsidRPr="00665F1E">
        <w:rPr>
          <w:sz w:val="22"/>
          <w:szCs w:val="22"/>
        </w:rPr>
        <w:t>/</w:t>
      </w:r>
      <w:r w:rsidR="00C215CD" w:rsidRPr="00665F1E">
        <w:rPr>
          <w:sz w:val="22"/>
          <w:szCs w:val="22"/>
        </w:rPr>
        <w:t>10/2022)</w:t>
      </w:r>
      <w:r w:rsidR="00F63DAD" w:rsidRPr="00665F1E">
        <w:rPr>
          <w:sz w:val="22"/>
          <w:szCs w:val="22"/>
        </w:rPr>
        <w:t>, the deadline that we gave for this was the same day because we needed to decide who was doing each role and could then progress onto the next milestone</w:t>
      </w:r>
      <w:r w:rsidR="00037258" w:rsidRPr="00665F1E">
        <w:rPr>
          <w:sz w:val="22"/>
          <w:szCs w:val="22"/>
        </w:rPr>
        <w:t xml:space="preserve">. </w:t>
      </w:r>
      <w:r w:rsidR="00202A32" w:rsidRPr="00665F1E">
        <w:rPr>
          <w:sz w:val="22"/>
          <w:szCs w:val="22"/>
        </w:rPr>
        <w:t xml:space="preserve"> </w:t>
      </w:r>
      <w:r w:rsidR="002C369F" w:rsidRPr="00665F1E">
        <w:rPr>
          <w:sz w:val="22"/>
          <w:szCs w:val="22"/>
        </w:rPr>
        <w:t>As a group</w:t>
      </w:r>
      <w:r w:rsidR="00A96FA9" w:rsidRPr="00665F1E">
        <w:rPr>
          <w:sz w:val="22"/>
          <w:szCs w:val="22"/>
        </w:rPr>
        <w:t xml:space="preserve"> we had milestones for each week</w:t>
      </w:r>
      <w:r w:rsidR="00C84171" w:rsidRPr="00665F1E">
        <w:rPr>
          <w:sz w:val="22"/>
          <w:szCs w:val="22"/>
        </w:rPr>
        <w:t xml:space="preserve">, therefore we could keep up to date and wouldn’t fall behind on our work. The reason for this </w:t>
      </w:r>
      <w:r w:rsidR="00223BEB" w:rsidRPr="00665F1E">
        <w:rPr>
          <w:sz w:val="22"/>
          <w:szCs w:val="22"/>
        </w:rPr>
        <w:t xml:space="preserve">is because we want to be well organised throughout the project and when falling behind and trying to catch up </w:t>
      </w:r>
      <w:r w:rsidR="00202A32" w:rsidRPr="00665F1E">
        <w:rPr>
          <w:sz w:val="22"/>
          <w:szCs w:val="22"/>
        </w:rPr>
        <w:t>and that’s where mistakes will happen.</w:t>
      </w:r>
      <w:r w:rsidR="00AB4C2A" w:rsidRPr="00665F1E">
        <w:rPr>
          <w:sz w:val="22"/>
          <w:szCs w:val="22"/>
        </w:rPr>
        <w:t xml:space="preserve"> </w:t>
      </w:r>
      <w:r w:rsidR="0082364A">
        <w:rPr>
          <w:sz w:val="22"/>
          <w:szCs w:val="22"/>
        </w:rPr>
        <w:t>A</w:t>
      </w:r>
      <w:r w:rsidR="00AB4C2A" w:rsidRPr="00665F1E">
        <w:rPr>
          <w:sz w:val="22"/>
          <w:szCs w:val="22"/>
        </w:rPr>
        <w:t xml:space="preserve"> big milestone for us a group was to have a final design of the tooling system and the storage design. Because without having any of these it would slow down the process significantly when it comes to ordering the parts and the budgeting for the project. </w:t>
      </w:r>
      <w:r w:rsidR="00FE0E32" w:rsidRPr="00665F1E">
        <w:rPr>
          <w:sz w:val="22"/>
          <w:szCs w:val="22"/>
        </w:rPr>
        <w:t xml:space="preserve">The final date we wanted for the confirmation of the tooling and storage design was the (24/10/2022). </w:t>
      </w:r>
      <w:r w:rsidR="00557194" w:rsidRPr="00665F1E">
        <w:rPr>
          <w:sz w:val="22"/>
          <w:szCs w:val="22"/>
        </w:rPr>
        <w:t xml:space="preserve"> </w:t>
      </w:r>
      <w:r w:rsidR="00A712E8" w:rsidRPr="00665F1E">
        <w:rPr>
          <w:sz w:val="22"/>
          <w:szCs w:val="22"/>
        </w:rPr>
        <w:t xml:space="preserve">A big milestone for </w:t>
      </w:r>
      <w:r w:rsidR="00872488" w:rsidRPr="00665F1E">
        <w:rPr>
          <w:sz w:val="22"/>
          <w:szCs w:val="22"/>
        </w:rPr>
        <w:t xml:space="preserve">the group would be the first Viva presentation, at this point we should have started to </w:t>
      </w:r>
      <w:r w:rsidR="00212E89" w:rsidRPr="00665F1E">
        <w:rPr>
          <w:sz w:val="22"/>
          <w:szCs w:val="22"/>
        </w:rPr>
        <w:t xml:space="preserve">construct the tooling system or if </w:t>
      </w:r>
      <w:r w:rsidR="00E60657" w:rsidRPr="00665F1E">
        <w:rPr>
          <w:sz w:val="22"/>
          <w:szCs w:val="22"/>
        </w:rPr>
        <w:t>not,</w:t>
      </w:r>
      <w:r w:rsidR="00212E89" w:rsidRPr="00665F1E">
        <w:rPr>
          <w:sz w:val="22"/>
          <w:szCs w:val="22"/>
        </w:rPr>
        <w:t xml:space="preserve"> everything should be complete to </w:t>
      </w:r>
      <w:r w:rsidR="009E1E9B" w:rsidRPr="00665F1E">
        <w:rPr>
          <w:sz w:val="22"/>
          <w:szCs w:val="22"/>
        </w:rPr>
        <w:t xml:space="preserve">start the construction of the storage centre and the </w:t>
      </w:r>
      <w:r w:rsidR="00F900F7" w:rsidRPr="00665F1E">
        <w:rPr>
          <w:sz w:val="22"/>
          <w:szCs w:val="22"/>
        </w:rPr>
        <w:t xml:space="preserve">tooling system (12/12/2022). </w:t>
      </w:r>
      <w:r w:rsidR="00F06B9F" w:rsidRPr="00665F1E">
        <w:rPr>
          <w:sz w:val="22"/>
          <w:szCs w:val="22"/>
        </w:rPr>
        <w:t xml:space="preserve">The final </w:t>
      </w:r>
      <w:r w:rsidR="00E60657" w:rsidRPr="00665F1E">
        <w:rPr>
          <w:sz w:val="22"/>
          <w:szCs w:val="22"/>
        </w:rPr>
        <w:t xml:space="preserve">major milestone that we are hoping to aim for is the completion of the whole project which will be </w:t>
      </w:r>
      <w:r w:rsidR="00E83B9E" w:rsidRPr="00665F1E">
        <w:rPr>
          <w:sz w:val="22"/>
          <w:szCs w:val="22"/>
        </w:rPr>
        <w:t>2</w:t>
      </w:r>
      <w:r w:rsidR="00665F1E" w:rsidRPr="00665F1E">
        <w:rPr>
          <w:sz w:val="22"/>
          <w:szCs w:val="22"/>
        </w:rPr>
        <w:t>7</w:t>
      </w:r>
      <w:r w:rsidR="00E83B9E" w:rsidRPr="00665F1E">
        <w:rPr>
          <w:sz w:val="22"/>
          <w:szCs w:val="22"/>
        </w:rPr>
        <w:t>/03/2022 latest, if we can manage this it would</w:t>
      </w:r>
      <w:r w:rsidR="00665F1E" w:rsidRPr="00665F1E">
        <w:rPr>
          <w:sz w:val="22"/>
          <w:szCs w:val="22"/>
        </w:rPr>
        <w:t xml:space="preserve"> be</w:t>
      </w:r>
      <w:r w:rsidR="00E83B9E" w:rsidRPr="00665F1E">
        <w:rPr>
          <w:sz w:val="22"/>
          <w:szCs w:val="22"/>
        </w:rPr>
        <w:t xml:space="preserve"> great for when </w:t>
      </w:r>
      <w:r w:rsidR="00D13DE0" w:rsidRPr="00665F1E">
        <w:rPr>
          <w:sz w:val="22"/>
          <w:szCs w:val="22"/>
        </w:rPr>
        <w:t xml:space="preserve">we present on the that day for the final Viva </w:t>
      </w:r>
      <w:r w:rsidR="00176916" w:rsidRPr="00665F1E">
        <w:rPr>
          <w:sz w:val="22"/>
          <w:szCs w:val="22"/>
        </w:rPr>
        <w:t xml:space="preserve">as we will have functioning design that we were hoping to achieve. </w:t>
      </w:r>
    </w:p>
    <w:p w14:paraId="123F2B5A" w14:textId="399C7EFD" w:rsidR="00BF26C5" w:rsidRDefault="00BF26C5" w:rsidP="0074679B"/>
    <w:p w14:paraId="28978ABA" w14:textId="58B1CE98" w:rsidR="009C3921" w:rsidRDefault="009C3921" w:rsidP="0074679B"/>
    <w:p w14:paraId="63C0A920" w14:textId="712527E8" w:rsidR="00BF26C5" w:rsidRDefault="00BF26C5" w:rsidP="0074679B"/>
    <w:p w14:paraId="3978F614" w14:textId="07B7AC7D" w:rsidR="00BF26C5" w:rsidRDefault="00BC1B16" w:rsidP="00BC1B16">
      <w:pPr>
        <w:pStyle w:val="Heading2"/>
      </w:pPr>
      <w:bookmarkStart w:id="18" w:name="_Toc119859698"/>
      <w:r>
        <w:t xml:space="preserve">Gateway </w:t>
      </w:r>
      <w:r w:rsidR="00F27D73">
        <w:t>objective</w:t>
      </w:r>
      <w:bookmarkEnd w:id="18"/>
      <w:r w:rsidR="00F27D73">
        <w:t xml:space="preserve"> </w:t>
      </w:r>
    </w:p>
    <w:p w14:paraId="436F78F8" w14:textId="2680AAEC" w:rsidR="0082145C" w:rsidRDefault="0082145C" w:rsidP="0082145C"/>
    <w:p w14:paraId="132AD588" w14:textId="5C7AE355" w:rsidR="00203082" w:rsidRDefault="008F038E" w:rsidP="00203082">
      <w:r>
        <w:t>My main gateway objective will be finding the correct</w:t>
      </w:r>
      <w:r w:rsidR="000067D4">
        <w:t xml:space="preserve"> component</w:t>
      </w:r>
      <w:r w:rsidR="005B7444">
        <w:t>s</w:t>
      </w:r>
      <w:r w:rsidR="000067D4">
        <w:t xml:space="preserve"> to create the tooling system</w:t>
      </w:r>
      <w:r>
        <w:t>.</w:t>
      </w:r>
      <w:r w:rsidR="000067D4">
        <w:t xml:space="preserve"> This </w:t>
      </w:r>
      <w:r w:rsidR="0082364A">
        <w:t xml:space="preserve">is </w:t>
      </w:r>
      <w:r w:rsidR="000067D4">
        <w:t xml:space="preserve">very important as there is a high demand on a lot of these products and if ordering incorrect parts will be a waste of time </w:t>
      </w:r>
      <w:r w:rsidR="00E9142E">
        <w:t xml:space="preserve">and could put the group behind deadlines. </w:t>
      </w:r>
      <w:r w:rsidR="005B7444">
        <w:t xml:space="preserve">If I ordered the incorrect parts thinking they were </w:t>
      </w:r>
      <w:r w:rsidR="00CC385C">
        <w:t>correct,</w:t>
      </w:r>
      <w:r w:rsidR="005B7444">
        <w:t xml:space="preserve"> and we went into trialling our </w:t>
      </w:r>
      <w:r w:rsidR="00CC385C">
        <w:t xml:space="preserve">design one of the </w:t>
      </w:r>
      <w:r w:rsidR="002F1E3F">
        <w:t>parts</w:t>
      </w:r>
      <w:r w:rsidR="00CC385C">
        <w:t xml:space="preserve"> wasn’t suitable f</w:t>
      </w:r>
      <w:r w:rsidR="00BA2E3F">
        <w:t xml:space="preserve">or our design, this could lead to failure of </w:t>
      </w:r>
      <w:r w:rsidR="00300B43">
        <w:t xml:space="preserve">tooling system and could drop the phone as it may not be producing enough suction </w:t>
      </w:r>
      <w:r w:rsidR="008010AB">
        <w:t xml:space="preserve">to pick up and move the phone into the storage centre. </w:t>
      </w:r>
      <w:r w:rsidR="001D116D">
        <w:t xml:space="preserve">For this to be fully functioning the vacuum generator </w:t>
      </w:r>
      <w:r w:rsidR="00203082">
        <w:t xml:space="preserve">and pneumatic line </w:t>
      </w:r>
      <w:r w:rsidR="00754F5C">
        <w:t xml:space="preserve">must have zero leaks as it will lead to failure. </w:t>
      </w:r>
      <w:r w:rsidR="008F3EF6">
        <w:t xml:space="preserve">For me </w:t>
      </w:r>
      <w:r w:rsidR="0082364A">
        <w:t xml:space="preserve">to </w:t>
      </w:r>
      <w:r w:rsidR="008F3EF6">
        <w:t>succeed this was by us</w:t>
      </w:r>
      <w:r w:rsidR="00136127">
        <w:t xml:space="preserve">ing RS Components as a website because they are 100% reliable, this is where the robotics lab </w:t>
      </w:r>
      <w:r w:rsidR="00402B8E">
        <w:t>orders</w:t>
      </w:r>
      <w:r w:rsidR="00136127">
        <w:t xml:space="preserve"> </w:t>
      </w:r>
      <w:r w:rsidR="00D45784">
        <w:t>their</w:t>
      </w:r>
      <w:r w:rsidR="00136127">
        <w:t xml:space="preserve"> parts </w:t>
      </w:r>
      <w:proofErr w:type="gramStart"/>
      <w:r w:rsidR="00136127">
        <w:t>from</w:t>
      </w:r>
      <w:proofErr w:type="gramEnd"/>
      <w:r w:rsidR="00136127">
        <w:t xml:space="preserve"> and they are good quality</w:t>
      </w:r>
      <w:r w:rsidR="00D45784">
        <w:t xml:space="preserve">. </w:t>
      </w:r>
      <w:r w:rsidR="002B6F2A">
        <w:t>I wanted this research</w:t>
      </w:r>
      <w:r w:rsidR="002D154A">
        <w:t xml:space="preserve"> in detail and find out if all the components that are being used are suitable and can withstand the </w:t>
      </w:r>
      <w:r w:rsidR="00266A90">
        <w:t xml:space="preserve">vacuum suction </w:t>
      </w:r>
      <w:proofErr w:type="gramStart"/>
      <w:r w:rsidR="00266A90">
        <w:t>and also</w:t>
      </w:r>
      <w:proofErr w:type="gramEnd"/>
      <w:r w:rsidR="00266A90">
        <w:t xml:space="preserve"> that they do not have a demand on them which means it was possible</w:t>
      </w:r>
      <w:r w:rsidR="0082364A">
        <w:t xml:space="preserve"> for me to</w:t>
      </w:r>
      <w:r w:rsidR="00266A90">
        <w:t xml:space="preserve"> </w:t>
      </w:r>
      <w:r w:rsidR="00402B8E">
        <w:t>reach my deadline for the purchase (31/10/2022).</w:t>
      </w:r>
    </w:p>
    <w:p w14:paraId="01808A8D" w14:textId="7781741D" w:rsidR="006F5BD5" w:rsidRDefault="00FD6531" w:rsidP="0074679B">
      <w:r>
        <w:t xml:space="preserve"> </w:t>
      </w:r>
    </w:p>
    <w:p w14:paraId="328B258F" w14:textId="43ADAA1B" w:rsidR="00BD0514" w:rsidRDefault="00BD0514" w:rsidP="0074679B"/>
    <w:p w14:paraId="666AF61D" w14:textId="3D242E93" w:rsidR="0094087B" w:rsidRDefault="00D76B66" w:rsidP="0074679B">
      <w:r>
        <w:br w:type="page"/>
      </w:r>
    </w:p>
    <w:p w14:paraId="4F0BD490" w14:textId="3A24AA16" w:rsidR="0074679B" w:rsidRDefault="00DF26C2" w:rsidP="00DF26C2">
      <w:pPr>
        <w:pStyle w:val="Heading1"/>
      </w:pPr>
      <w:bookmarkStart w:id="19" w:name="_Toc119859699"/>
      <w:r>
        <w:lastRenderedPageBreak/>
        <w:t>Areas of concern</w:t>
      </w:r>
      <w:bookmarkEnd w:id="19"/>
      <w:r>
        <w:t xml:space="preserve"> </w:t>
      </w:r>
    </w:p>
    <w:p w14:paraId="1A093DC1" w14:textId="42CD71CC" w:rsidR="00DF26C2" w:rsidRDefault="00DF26C2" w:rsidP="0074679B"/>
    <w:p w14:paraId="4647A173" w14:textId="7941B5FB" w:rsidR="0002698B" w:rsidRPr="00B2000C" w:rsidRDefault="007E4F50" w:rsidP="0002698B">
      <w:pPr>
        <w:rPr>
          <w:rFonts w:ascii="Times New Roman" w:eastAsia="Times New Roman" w:hAnsi="Times New Roman"/>
          <w:sz w:val="22"/>
          <w:szCs w:val="22"/>
          <w:lang w:eastAsia="en-GB"/>
        </w:rPr>
      </w:pPr>
      <w:r>
        <w:t>A wa</w:t>
      </w:r>
      <w:r w:rsidRPr="00B2000C">
        <w:rPr>
          <w:sz w:val="22"/>
          <w:szCs w:val="22"/>
        </w:rPr>
        <w:t xml:space="preserve">y that </w:t>
      </w:r>
      <w:r w:rsidR="003F7023" w:rsidRPr="00B2000C">
        <w:rPr>
          <w:sz w:val="22"/>
          <w:szCs w:val="22"/>
        </w:rPr>
        <w:t xml:space="preserve">I can prevent from causing areas of concern is by using the 80/20 rule. The </w:t>
      </w:r>
      <w:r w:rsidR="00654A92" w:rsidRPr="00B2000C">
        <w:rPr>
          <w:sz w:val="22"/>
          <w:szCs w:val="22"/>
        </w:rPr>
        <w:t>rule is that 80% of the consequences is 20</w:t>
      </w:r>
      <w:r w:rsidR="00975ACB" w:rsidRPr="00B2000C">
        <w:rPr>
          <w:sz w:val="22"/>
          <w:szCs w:val="22"/>
        </w:rPr>
        <w:t xml:space="preserve">% of the cause. A way to solve this problem is </w:t>
      </w:r>
      <w:r w:rsidR="001555D6" w:rsidRPr="00B2000C">
        <w:rPr>
          <w:sz w:val="22"/>
          <w:szCs w:val="22"/>
        </w:rPr>
        <w:t xml:space="preserve">to prioritise the 20% of the cause </w:t>
      </w:r>
      <w:r w:rsidR="00721AB3" w:rsidRPr="00B2000C">
        <w:rPr>
          <w:sz w:val="22"/>
          <w:szCs w:val="22"/>
        </w:rPr>
        <w:t xml:space="preserve">and this will mitigate the </w:t>
      </w:r>
      <w:r w:rsidR="00A17ADB" w:rsidRPr="00B2000C">
        <w:rPr>
          <w:sz w:val="22"/>
          <w:szCs w:val="22"/>
        </w:rPr>
        <w:t>outcome</w:t>
      </w:r>
      <w:r w:rsidR="00FD020D" w:rsidRPr="00B2000C">
        <w:rPr>
          <w:sz w:val="22"/>
          <w:szCs w:val="22"/>
        </w:rPr>
        <w:t xml:space="preserve"> </w:t>
      </w:r>
      <w:r w:rsidR="0002698B" w:rsidRPr="00B2000C">
        <w:rPr>
          <w:rFonts w:asciiTheme="minorHAnsi" w:eastAsia="Times New Roman" w:hAnsiTheme="minorHAnsi" w:cstheme="minorHAnsi"/>
          <w:color w:val="000000"/>
          <w:sz w:val="22"/>
          <w:szCs w:val="22"/>
          <w:lang w:eastAsia="en-GB"/>
        </w:rPr>
        <w:t>(Asana, 2022). From doing this method it w</w:t>
      </w:r>
      <w:r w:rsidR="00A17ADB">
        <w:rPr>
          <w:rFonts w:asciiTheme="minorHAnsi" w:eastAsia="Times New Roman" w:hAnsiTheme="minorHAnsi" w:cstheme="minorHAnsi"/>
          <w:color w:val="000000"/>
          <w:sz w:val="22"/>
          <w:szCs w:val="22"/>
          <w:lang w:eastAsia="en-GB"/>
        </w:rPr>
        <w:t xml:space="preserve">ill benefit me from having concerns with the project. </w:t>
      </w:r>
    </w:p>
    <w:p w14:paraId="5BD3CB04" w14:textId="450980C9" w:rsidR="001D1D4C" w:rsidRPr="00B2000C" w:rsidRDefault="001D1D4C" w:rsidP="0074679B">
      <w:pPr>
        <w:rPr>
          <w:sz w:val="22"/>
          <w:szCs w:val="22"/>
        </w:rPr>
      </w:pPr>
    </w:p>
    <w:p w14:paraId="0F095741" w14:textId="77777777" w:rsidR="001D1D4C" w:rsidRPr="00AB4C2A" w:rsidRDefault="001D1D4C" w:rsidP="0074679B">
      <w:pPr>
        <w:rPr>
          <w:sz w:val="22"/>
          <w:szCs w:val="22"/>
        </w:rPr>
      </w:pPr>
    </w:p>
    <w:p w14:paraId="75A87F82" w14:textId="55EAA4E6" w:rsidR="00AE376C" w:rsidRPr="00E06CB8" w:rsidRDefault="00AE376C" w:rsidP="0074679B">
      <w:pPr>
        <w:rPr>
          <w:sz w:val="22"/>
          <w:szCs w:val="22"/>
        </w:rPr>
      </w:pPr>
      <w:r w:rsidRPr="00AB4C2A">
        <w:rPr>
          <w:sz w:val="22"/>
          <w:szCs w:val="22"/>
        </w:rPr>
        <w:t xml:space="preserve">A main area of concern regarding the project </w:t>
      </w:r>
      <w:r w:rsidR="00C2496B" w:rsidRPr="00AB4C2A">
        <w:rPr>
          <w:sz w:val="22"/>
          <w:szCs w:val="22"/>
        </w:rPr>
        <w:t xml:space="preserve">will be ordering incorrect parts </w:t>
      </w:r>
      <w:r w:rsidR="00D72EC8" w:rsidRPr="00AB4C2A">
        <w:rPr>
          <w:sz w:val="22"/>
          <w:szCs w:val="22"/>
        </w:rPr>
        <w:t xml:space="preserve">as this will </w:t>
      </w:r>
      <w:r w:rsidR="008046DD" w:rsidRPr="00AB4C2A">
        <w:rPr>
          <w:sz w:val="22"/>
          <w:szCs w:val="22"/>
        </w:rPr>
        <w:t xml:space="preserve">slow down the process of our </w:t>
      </w:r>
      <w:r w:rsidR="006C5BA0" w:rsidRPr="00AB4C2A">
        <w:rPr>
          <w:sz w:val="22"/>
          <w:szCs w:val="22"/>
        </w:rPr>
        <w:t xml:space="preserve">project. As there is a high demand on a lot of the parts that we need if </w:t>
      </w:r>
      <w:r w:rsidR="00664381" w:rsidRPr="00AB4C2A">
        <w:rPr>
          <w:sz w:val="22"/>
          <w:szCs w:val="22"/>
        </w:rPr>
        <w:t>we ordered a</w:t>
      </w:r>
      <w:r w:rsidR="00931BD4" w:rsidRPr="00AB4C2A">
        <w:rPr>
          <w:sz w:val="22"/>
          <w:szCs w:val="22"/>
        </w:rPr>
        <w:t>n</w:t>
      </w:r>
      <w:r w:rsidR="00664381" w:rsidRPr="00AB4C2A">
        <w:rPr>
          <w:sz w:val="22"/>
          <w:szCs w:val="22"/>
        </w:rPr>
        <w:t xml:space="preserve"> incorrect part and it then needed to be returned, the part that we </w:t>
      </w:r>
      <w:r w:rsidR="000806E3" w:rsidRPr="00AB4C2A">
        <w:rPr>
          <w:sz w:val="22"/>
          <w:szCs w:val="22"/>
        </w:rPr>
        <w:t xml:space="preserve">would need may not be in stock and we could be waiting a long time for the </w:t>
      </w:r>
      <w:r w:rsidR="006F7F6A" w:rsidRPr="00AB4C2A">
        <w:rPr>
          <w:sz w:val="22"/>
          <w:szCs w:val="22"/>
        </w:rPr>
        <w:t xml:space="preserve">parts </w:t>
      </w:r>
      <w:r w:rsidR="007C1247" w:rsidRPr="00AB4C2A">
        <w:rPr>
          <w:sz w:val="22"/>
          <w:szCs w:val="22"/>
        </w:rPr>
        <w:t>t</w:t>
      </w:r>
      <w:r w:rsidR="000231F8" w:rsidRPr="00AB4C2A">
        <w:rPr>
          <w:sz w:val="22"/>
          <w:szCs w:val="22"/>
        </w:rPr>
        <w:t xml:space="preserve">o be delivered which will slow down our project </w:t>
      </w:r>
      <w:r w:rsidR="00001967" w:rsidRPr="00AB4C2A">
        <w:rPr>
          <w:sz w:val="22"/>
          <w:szCs w:val="22"/>
        </w:rPr>
        <w:t xml:space="preserve">significantly </w:t>
      </w:r>
      <w:r w:rsidR="00885403" w:rsidRPr="00AB4C2A">
        <w:rPr>
          <w:sz w:val="22"/>
          <w:szCs w:val="22"/>
        </w:rPr>
        <w:t xml:space="preserve">and we will not be able to see if the </w:t>
      </w:r>
      <w:r w:rsidR="00760222" w:rsidRPr="00AB4C2A">
        <w:rPr>
          <w:sz w:val="22"/>
          <w:szCs w:val="22"/>
        </w:rPr>
        <w:t>design will work for a long time.</w:t>
      </w:r>
      <w:r w:rsidR="009835A5" w:rsidRPr="00AB4C2A">
        <w:rPr>
          <w:sz w:val="22"/>
          <w:szCs w:val="22"/>
        </w:rPr>
        <w:t xml:space="preserve"> To mitigate anything like this happening </w:t>
      </w:r>
      <w:r w:rsidR="004D2397" w:rsidRPr="00AB4C2A">
        <w:rPr>
          <w:sz w:val="22"/>
          <w:szCs w:val="22"/>
        </w:rPr>
        <w:t xml:space="preserve">in our project I can make sure that everyone can have a look over the receipt before </w:t>
      </w:r>
      <w:r w:rsidR="004D2397" w:rsidRPr="00E06CB8">
        <w:rPr>
          <w:sz w:val="22"/>
          <w:szCs w:val="22"/>
        </w:rPr>
        <w:t>any order has been placed.</w:t>
      </w:r>
    </w:p>
    <w:p w14:paraId="25C4E4CC" w14:textId="0D8A3D67" w:rsidR="009E0D7F" w:rsidRPr="00E06CB8" w:rsidRDefault="009E0D7F" w:rsidP="0074679B">
      <w:pPr>
        <w:rPr>
          <w:sz w:val="22"/>
          <w:szCs w:val="22"/>
        </w:rPr>
      </w:pPr>
    </w:p>
    <w:p w14:paraId="588A1962" w14:textId="77777777" w:rsidR="009E0D7F" w:rsidRPr="00E06CB8" w:rsidRDefault="009E0D7F" w:rsidP="009E0D7F">
      <w:pPr>
        <w:rPr>
          <w:sz w:val="22"/>
          <w:szCs w:val="22"/>
        </w:rPr>
      </w:pPr>
      <w:r w:rsidRPr="00E06CB8">
        <w:rPr>
          <w:sz w:val="22"/>
          <w:szCs w:val="22"/>
        </w:rPr>
        <w:t>A concern that could happen with working as a group could be absent or people within the group not doing the group work that has been asked of.  As of now this hasn’t been a problem, if it does start to be a problem and group members start becoming absent with our group meetings we could start to fall behind of schedule on when tasks need completing by. Another problem along these terms of group member not completing these tasks is not keeping in contact with each other between group meetings and waiting till each meeting to see whether they have completed the task at hand for each person.</w:t>
      </w:r>
    </w:p>
    <w:p w14:paraId="04AF20D9" w14:textId="4D8BDCE1" w:rsidR="00DF26C2" w:rsidRDefault="00DF26C2" w:rsidP="0074679B"/>
    <w:p w14:paraId="09A5787C" w14:textId="569E9B43" w:rsidR="00DF26C2" w:rsidRDefault="001037C1" w:rsidP="001037C1">
      <w:pPr>
        <w:pStyle w:val="Heading1"/>
      </w:pPr>
      <w:bookmarkStart w:id="20" w:name="_Toc119859700"/>
      <w:r>
        <w:t xml:space="preserve">Overall summary </w:t>
      </w:r>
      <w:r w:rsidR="00DC0B35">
        <w:t>and Gantt chart</w:t>
      </w:r>
      <w:bookmarkEnd w:id="20"/>
      <w:r w:rsidR="00DC0B35">
        <w:t xml:space="preserve"> </w:t>
      </w:r>
    </w:p>
    <w:p w14:paraId="61324983" w14:textId="77777777" w:rsidR="00DF26C2" w:rsidRDefault="00DF26C2" w:rsidP="0074679B"/>
    <w:p w14:paraId="7E34539D" w14:textId="38789AFB" w:rsidR="0074679B" w:rsidRDefault="0074679B" w:rsidP="0074679B"/>
    <w:p w14:paraId="05DE6D39" w14:textId="4EA0E578" w:rsidR="0074679B" w:rsidRDefault="00EF4605" w:rsidP="0074679B">
      <w:r w:rsidRPr="00EF4605">
        <w:rPr>
          <w:noProof/>
        </w:rPr>
        <w:drawing>
          <wp:inline distT="0" distB="0" distL="0" distR="0" wp14:anchorId="0D900949" wp14:editId="7202AAF8">
            <wp:extent cx="6411705" cy="2951544"/>
            <wp:effectExtent l="0" t="0" r="0" b="0"/>
            <wp:docPr id="2" name="Picture 2"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chart&#10;&#10;Description automatically generated"/>
                    <pic:cNvPicPr/>
                  </pic:nvPicPr>
                  <pic:blipFill>
                    <a:blip r:embed="rId12"/>
                    <a:stretch>
                      <a:fillRect/>
                    </a:stretch>
                  </pic:blipFill>
                  <pic:spPr>
                    <a:xfrm>
                      <a:off x="0" y="0"/>
                      <a:ext cx="6462263" cy="2974818"/>
                    </a:xfrm>
                    <a:prstGeom prst="rect">
                      <a:avLst/>
                    </a:prstGeom>
                  </pic:spPr>
                </pic:pic>
              </a:graphicData>
            </a:graphic>
          </wp:inline>
        </w:drawing>
      </w:r>
    </w:p>
    <w:p w14:paraId="1A8C0B41" w14:textId="0F473D27" w:rsidR="00F81E52" w:rsidRDefault="00F81E52" w:rsidP="0074679B"/>
    <w:p w14:paraId="3B01B6AB" w14:textId="4B62204C" w:rsidR="00F81E52" w:rsidRDefault="00F81E52" w:rsidP="0074679B"/>
    <w:p w14:paraId="2BF027AA" w14:textId="19A0D2FC" w:rsidR="00F81E52" w:rsidRPr="0074679B" w:rsidRDefault="00D76B66" w:rsidP="0074679B">
      <w:r>
        <w:br w:type="page"/>
      </w:r>
    </w:p>
    <w:p w14:paraId="24074A68" w14:textId="1B669AA9" w:rsidR="00A17110" w:rsidRDefault="006906EB" w:rsidP="00DE2F20">
      <w:pPr>
        <w:pStyle w:val="Heading1"/>
      </w:pPr>
      <w:bookmarkStart w:id="21" w:name="_Toc119859701"/>
      <w:r>
        <w:lastRenderedPageBreak/>
        <w:t>References</w:t>
      </w:r>
      <w:bookmarkEnd w:id="10"/>
      <w:bookmarkEnd w:id="11"/>
      <w:bookmarkEnd w:id="14"/>
      <w:bookmarkEnd w:id="21"/>
    </w:p>
    <w:p w14:paraId="4A47F679" w14:textId="45C758D2" w:rsidR="00882725" w:rsidRDefault="00882725" w:rsidP="00882725"/>
    <w:p w14:paraId="5A34B723" w14:textId="12A8E803" w:rsidR="00882725" w:rsidRDefault="00882725" w:rsidP="00882725">
      <w:pPr>
        <w:pStyle w:val="NormalWeb"/>
        <w:numPr>
          <w:ilvl w:val="0"/>
          <w:numId w:val="7"/>
        </w:numPr>
        <w:rPr>
          <w:rStyle w:val="apple-converted-space"/>
          <w:color w:val="000000"/>
        </w:rPr>
      </w:pPr>
      <w:r>
        <w:rPr>
          <w:i/>
          <w:iCs/>
          <w:color w:val="000000"/>
        </w:rPr>
        <w:t xml:space="preserve">The nine </w:t>
      </w:r>
      <w:proofErr w:type="spellStart"/>
      <w:r>
        <w:rPr>
          <w:i/>
          <w:iCs/>
          <w:color w:val="000000"/>
        </w:rPr>
        <w:t>belbin</w:t>
      </w:r>
      <w:proofErr w:type="spellEnd"/>
      <w:r>
        <w:rPr>
          <w:i/>
          <w:iCs/>
          <w:color w:val="000000"/>
        </w:rPr>
        <w:t xml:space="preserve"> team roles</w:t>
      </w:r>
      <w:r>
        <w:rPr>
          <w:rStyle w:val="apple-converted-space"/>
          <w:color w:val="000000"/>
        </w:rPr>
        <w:t> </w:t>
      </w:r>
      <w:r>
        <w:rPr>
          <w:color w:val="000000"/>
        </w:rPr>
        <w:t>(no date)</w:t>
      </w:r>
      <w:r>
        <w:rPr>
          <w:rStyle w:val="apple-converted-space"/>
          <w:color w:val="000000"/>
        </w:rPr>
        <w:t> </w:t>
      </w:r>
      <w:r>
        <w:rPr>
          <w:i/>
          <w:iCs/>
          <w:color w:val="000000"/>
        </w:rPr>
        <w:t>Belbin</w:t>
      </w:r>
      <w:r>
        <w:rPr>
          <w:color w:val="000000"/>
        </w:rPr>
        <w:t>. Available at: https://www.belbin.com/about/belbin-team-roles (Accessed: November 19, 2022).</w:t>
      </w:r>
      <w:r>
        <w:rPr>
          <w:rStyle w:val="apple-converted-space"/>
          <w:color w:val="000000"/>
        </w:rPr>
        <w:t> </w:t>
      </w:r>
    </w:p>
    <w:p w14:paraId="786A5FB7" w14:textId="77777777" w:rsidR="000E0995" w:rsidRPr="000E0995" w:rsidRDefault="000E0995" w:rsidP="000E0995">
      <w:pPr>
        <w:pStyle w:val="ListParagraph"/>
        <w:numPr>
          <w:ilvl w:val="0"/>
          <w:numId w:val="7"/>
        </w:numPr>
        <w:spacing w:before="100" w:beforeAutospacing="1" w:after="100" w:afterAutospacing="1"/>
        <w:rPr>
          <w:rFonts w:ascii="Times New Roman" w:eastAsia="Times New Roman" w:hAnsi="Times New Roman"/>
          <w:color w:val="000000"/>
          <w:lang w:eastAsia="en-GB"/>
        </w:rPr>
      </w:pPr>
      <w:r w:rsidRPr="000E0995">
        <w:rPr>
          <w:rFonts w:ascii="Times New Roman" w:eastAsia="Times New Roman" w:hAnsi="Times New Roman"/>
          <w:color w:val="000000"/>
          <w:lang w:eastAsia="en-GB"/>
        </w:rPr>
        <w:t>Asana, S.L. (2022) </w:t>
      </w:r>
      <w:r w:rsidRPr="000E0995">
        <w:rPr>
          <w:rFonts w:ascii="Times New Roman" w:eastAsia="Times New Roman" w:hAnsi="Times New Roman"/>
          <w:i/>
          <w:iCs/>
          <w:color w:val="000000"/>
          <w:lang w:eastAsia="en-GB"/>
        </w:rPr>
        <w:t>Learn the pareto principle (the 80/20 rule) [2022] • asana</w:t>
      </w:r>
      <w:r w:rsidRPr="000E0995">
        <w:rPr>
          <w:rFonts w:ascii="Times New Roman" w:eastAsia="Times New Roman" w:hAnsi="Times New Roman"/>
          <w:color w:val="000000"/>
          <w:lang w:eastAsia="en-GB"/>
        </w:rPr>
        <w:t>, </w:t>
      </w:r>
      <w:r w:rsidRPr="000E0995">
        <w:rPr>
          <w:rFonts w:ascii="Times New Roman" w:eastAsia="Times New Roman" w:hAnsi="Times New Roman"/>
          <w:i/>
          <w:iCs/>
          <w:color w:val="000000"/>
          <w:lang w:eastAsia="en-GB"/>
        </w:rPr>
        <w:t>Asana</w:t>
      </w:r>
      <w:r w:rsidRPr="000E0995">
        <w:rPr>
          <w:rFonts w:ascii="Times New Roman" w:eastAsia="Times New Roman" w:hAnsi="Times New Roman"/>
          <w:color w:val="000000"/>
          <w:lang w:eastAsia="en-GB"/>
        </w:rPr>
        <w:t>. Available at: https://asana.com/resources/pareto-principle-80-20-rule (Accessed: November 20, 2022). </w:t>
      </w:r>
    </w:p>
    <w:p w14:paraId="74D96366" w14:textId="77777777" w:rsidR="00D616D1" w:rsidRDefault="00D616D1" w:rsidP="00D76B66">
      <w:pPr>
        <w:pStyle w:val="NormalWeb"/>
        <w:ind w:left="720"/>
        <w:rPr>
          <w:color w:val="000000"/>
        </w:rPr>
      </w:pPr>
    </w:p>
    <w:p w14:paraId="0BA75A77" w14:textId="77777777" w:rsidR="00882725" w:rsidRPr="00882725" w:rsidRDefault="00882725" w:rsidP="00882725"/>
    <w:sectPr w:rsidR="00882725" w:rsidRPr="00882725" w:rsidSect="00925AAA">
      <w:footerReference w:type="even" r:id="rId13"/>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65038" w14:textId="77777777" w:rsidR="00E46858" w:rsidRDefault="00E46858" w:rsidP="00925AAA">
      <w:r>
        <w:separator/>
      </w:r>
    </w:p>
  </w:endnote>
  <w:endnote w:type="continuationSeparator" w:id="0">
    <w:p w14:paraId="310D0405" w14:textId="77777777" w:rsidR="00E46858" w:rsidRDefault="00E46858" w:rsidP="00925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1DDF6" w14:textId="0CFDFFD4"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BF3483">
      <w:rPr>
        <w:rStyle w:val="PageNumber"/>
        <w:noProof/>
      </w:rPr>
      <w:t>1</w:t>
    </w:r>
    <w:r>
      <w:rPr>
        <w:rStyle w:val="PageNumber"/>
      </w:rPr>
      <w:fldChar w:fldCharType="end"/>
    </w:r>
  </w:p>
  <w:p w14:paraId="35DCEDDA" w14:textId="77777777" w:rsidR="00907596" w:rsidRDefault="00907596" w:rsidP="009075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88046" w14:textId="77777777" w:rsidR="00907596" w:rsidRDefault="00907596" w:rsidP="00AB664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p w14:paraId="0B4DE2F6" w14:textId="77777777" w:rsidR="00907596" w:rsidRDefault="00907596" w:rsidP="009075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91A60" w14:textId="77777777" w:rsidR="00E46858" w:rsidRDefault="00E46858" w:rsidP="00925AAA">
      <w:r>
        <w:separator/>
      </w:r>
    </w:p>
  </w:footnote>
  <w:footnote w:type="continuationSeparator" w:id="0">
    <w:p w14:paraId="45F79236" w14:textId="77777777" w:rsidR="00E46858" w:rsidRDefault="00E46858" w:rsidP="00925AA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D424F"/>
    <w:multiLevelType w:val="hybridMultilevel"/>
    <w:tmpl w:val="F8B86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DD009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7092726F"/>
    <w:multiLevelType w:val="hybridMultilevel"/>
    <w:tmpl w:val="B3347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1116413"/>
    <w:multiLevelType w:val="hybridMultilevel"/>
    <w:tmpl w:val="146010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FE5DE4"/>
    <w:multiLevelType w:val="hybridMultilevel"/>
    <w:tmpl w:val="5A60A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D98158D"/>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258097787">
    <w:abstractNumId w:val="1"/>
  </w:num>
  <w:num w:numId="2" w16cid:durableId="471557014">
    <w:abstractNumId w:val="5"/>
  </w:num>
  <w:num w:numId="3" w16cid:durableId="393547969">
    <w:abstractNumId w:val="0"/>
  </w:num>
  <w:num w:numId="4" w16cid:durableId="223302490">
    <w:abstractNumId w:val="4"/>
  </w:num>
  <w:num w:numId="5" w16cid:durableId="1434279154">
    <w:abstractNumId w:val="3"/>
  </w:num>
  <w:num w:numId="6" w16cid:durableId="2049908380">
    <w:abstractNumId w:val="5"/>
    <w:lvlOverride w:ilvl="0">
      <w:startOverride w:val="5"/>
    </w:lvlOverride>
  </w:num>
  <w:num w:numId="7" w16cid:durableId="11906790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A46A8"/>
    <w:rsid w:val="00001967"/>
    <w:rsid w:val="00002E8B"/>
    <w:rsid w:val="00003FC8"/>
    <w:rsid w:val="000067D4"/>
    <w:rsid w:val="00011202"/>
    <w:rsid w:val="0001264A"/>
    <w:rsid w:val="000133F7"/>
    <w:rsid w:val="00014A4D"/>
    <w:rsid w:val="00015F62"/>
    <w:rsid w:val="00017396"/>
    <w:rsid w:val="00021367"/>
    <w:rsid w:val="000231F8"/>
    <w:rsid w:val="00025F3D"/>
    <w:rsid w:val="0002698B"/>
    <w:rsid w:val="0003000B"/>
    <w:rsid w:val="00032D9E"/>
    <w:rsid w:val="000345EF"/>
    <w:rsid w:val="0003481B"/>
    <w:rsid w:val="00037258"/>
    <w:rsid w:val="000415AF"/>
    <w:rsid w:val="00042C27"/>
    <w:rsid w:val="00043E6B"/>
    <w:rsid w:val="000504F3"/>
    <w:rsid w:val="00051EE7"/>
    <w:rsid w:val="000557AD"/>
    <w:rsid w:val="00060432"/>
    <w:rsid w:val="0006177E"/>
    <w:rsid w:val="000665BC"/>
    <w:rsid w:val="00070D71"/>
    <w:rsid w:val="0007436B"/>
    <w:rsid w:val="00077E93"/>
    <w:rsid w:val="000806E3"/>
    <w:rsid w:val="00091A6C"/>
    <w:rsid w:val="000A136C"/>
    <w:rsid w:val="000A3FE1"/>
    <w:rsid w:val="000A50CB"/>
    <w:rsid w:val="000A6514"/>
    <w:rsid w:val="000B2D80"/>
    <w:rsid w:val="000B4815"/>
    <w:rsid w:val="000C53E2"/>
    <w:rsid w:val="000C58BF"/>
    <w:rsid w:val="000D2016"/>
    <w:rsid w:val="000D770C"/>
    <w:rsid w:val="000D79EF"/>
    <w:rsid w:val="000E082E"/>
    <w:rsid w:val="000E0995"/>
    <w:rsid w:val="000F6EA9"/>
    <w:rsid w:val="001037C1"/>
    <w:rsid w:val="0011344A"/>
    <w:rsid w:val="001155EE"/>
    <w:rsid w:val="00120137"/>
    <w:rsid w:val="00122C78"/>
    <w:rsid w:val="001303CA"/>
    <w:rsid w:val="00136127"/>
    <w:rsid w:val="001369C9"/>
    <w:rsid w:val="00141E1A"/>
    <w:rsid w:val="001454D1"/>
    <w:rsid w:val="0014603F"/>
    <w:rsid w:val="00153B31"/>
    <w:rsid w:val="001555D6"/>
    <w:rsid w:val="00164787"/>
    <w:rsid w:val="001673F1"/>
    <w:rsid w:val="0017212A"/>
    <w:rsid w:val="001730BD"/>
    <w:rsid w:val="00176435"/>
    <w:rsid w:val="00176916"/>
    <w:rsid w:val="00183DAB"/>
    <w:rsid w:val="00192567"/>
    <w:rsid w:val="0019775B"/>
    <w:rsid w:val="001A3748"/>
    <w:rsid w:val="001A3D4E"/>
    <w:rsid w:val="001B22D3"/>
    <w:rsid w:val="001B388A"/>
    <w:rsid w:val="001C4B9F"/>
    <w:rsid w:val="001C57D0"/>
    <w:rsid w:val="001D116D"/>
    <w:rsid w:val="001D1D4C"/>
    <w:rsid w:val="001D33F0"/>
    <w:rsid w:val="001D7C84"/>
    <w:rsid w:val="001E0D9F"/>
    <w:rsid w:val="001E23DA"/>
    <w:rsid w:val="001E72B1"/>
    <w:rsid w:val="0020004A"/>
    <w:rsid w:val="00202A32"/>
    <w:rsid w:val="00203082"/>
    <w:rsid w:val="00203E6C"/>
    <w:rsid w:val="0020466A"/>
    <w:rsid w:val="00207FD5"/>
    <w:rsid w:val="002128F7"/>
    <w:rsid w:val="00212AD5"/>
    <w:rsid w:val="00212E89"/>
    <w:rsid w:val="0021309E"/>
    <w:rsid w:val="00223BEB"/>
    <w:rsid w:val="00234F69"/>
    <w:rsid w:val="002366D1"/>
    <w:rsid w:val="002378D0"/>
    <w:rsid w:val="00241DA4"/>
    <w:rsid w:val="00243B70"/>
    <w:rsid w:val="00246727"/>
    <w:rsid w:val="00250173"/>
    <w:rsid w:val="00260A4A"/>
    <w:rsid w:val="00262780"/>
    <w:rsid w:val="00265E4E"/>
    <w:rsid w:val="00266A90"/>
    <w:rsid w:val="0027167D"/>
    <w:rsid w:val="00273C36"/>
    <w:rsid w:val="00274F92"/>
    <w:rsid w:val="0027745D"/>
    <w:rsid w:val="0028099A"/>
    <w:rsid w:val="00282B9D"/>
    <w:rsid w:val="002A0593"/>
    <w:rsid w:val="002A0BC7"/>
    <w:rsid w:val="002A316B"/>
    <w:rsid w:val="002A3F8F"/>
    <w:rsid w:val="002B323E"/>
    <w:rsid w:val="002B5C05"/>
    <w:rsid w:val="002B6F2A"/>
    <w:rsid w:val="002C1475"/>
    <w:rsid w:val="002C34CF"/>
    <w:rsid w:val="002C369F"/>
    <w:rsid w:val="002C3D9F"/>
    <w:rsid w:val="002C6666"/>
    <w:rsid w:val="002D154A"/>
    <w:rsid w:val="002D4E1B"/>
    <w:rsid w:val="002E1024"/>
    <w:rsid w:val="002E1145"/>
    <w:rsid w:val="002E4CC3"/>
    <w:rsid w:val="002F1B6E"/>
    <w:rsid w:val="002F1E3F"/>
    <w:rsid w:val="002F74EC"/>
    <w:rsid w:val="00300B43"/>
    <w:rsid w:val="003011D3"/>
    <w:rsid w:val="003032F3"/>
    <w:rsid w:val="003055DD"/>
    <w:rsid w:val="00310A7D"/>
    <w:rsid w:val="00321760"/>
    <w:rsid w:val="0032510E"/>
    <w:rsid w:val="003262BD"/>
    <w:rsid w:val="0032748C"/>
    <w:rsid w:val="003279C5"/>
    <w:rsid w:val="00337532"/>
    <w:rsid w:val="0033769B"/>
    <w:rsid w:val="00343AF4"/>
    <w:rsid w:val="00346BF0"/>
    <w:rsid w:val="00347CD4"/>
    <w:rsid w:val="00352F80"/>
    <w:rsid w:val="00363615"/>
    <w:rsid w:val="00364A88"/>
    <w:rsid w:val="00376EC5"/>
    <w:rsid w:val="00381E72"/>
    <w:rsid w:val="00390A1B"/>
    <w:rsid w:val="00390F1C"/>
    <w:rsid w:val="003A006D"/>
    <w:rsid w:val="003A210C"/>
    <w:rsid w:val="003C0772"/>
    <w:rsid w:val="003C2A6D"/>
    <w:rsid w:val="003D4165"/>
    <w:rsid w:val="003D605E"/>
    <w:rsid w:val="003E2E87"/>
    <w:rsid w:val="003E6304"/>
    <w:rsid w:val="003E6E04"/>
    <w:rsid w:val="003F2C94"/>
    <w:rsid w:val="003F57A3"/>
    <w:rsid w:val="003F7023"/>
    <w:rsid w:val="004013C7"/>
    <w:rsid w:val="00402B8E"/>
    <w:rsid w:val="00412185"/>
    <w:rsid w:val="004155E4"/>
    <w:rsid w:val="00415A10"/>
    <w:rsid w:val="00420403"/>
    <w:rsid w:val="0042087C"/>
    <w:rsid w:val="00421C54"/>
    <w:rsid w:val="00422083"/>
    <w:rsid w:val="00423D41"/>
    <w:rsid w:val="00443D21"/>
    <w:rsid w:val="004537C1"/>
    <w:rsid w:val="004557CE"/>
    <w:rsid w:val="00464A39"/>
    <w:rsid w:val="0046567C"/>
    <w:rsid w:val="004736F3"/>
    <w:rsid w:val="00477ECA"/>
    <w:rsid w:val="00480D83"/>
    <w:rsid w:val="004831EF"/>
    <w:rsid w:val="00483216"/>
    <w:rsid w:val="00490E6E"/>
    <w:rsid w:val="004931BC"/>
    <w:rsid w:val="00497418"/>
    <w:rsid w:val="004A0DCC"/>
    <w:rsid w:val="004A1FF7"/>
    <w:rsid w:val="004B10D7"/>
    <w:rsid w:val="004B2A00"/>
    <w:rsid w:val="004B5EB2"/>
    <w:rsid w:val="004B6415"/>
    <w:rsid w:val="004B79C6"/>
    <w:rsid w:val="004C0C3B"/>
    <w:rsid w:val="004C5739"/>
    <w:rsid w:val="004C5DDD"/>
    <w:rsid w:val="004C7D1E"/>
    <w:rsid w:val="004D2397"/>
    <w:rsid w:val="004D47C3"/>
    <w:rsid w:val="004E1AEB"/>
    <w:rsid w:val="004E205B"/>
    <w:rsid w:val="004E4CFB"/>
    <w:rsid w:val="004E7B9A"/>
    <w:rsid w:val="004F023F"/>
    <w:rsid w:val="004F1F83"/>
    <w:rsid w:val="004F32C7"/>
    <w:rsid w:val="004F38AE"/>
    <w:rsid w:val="004F5A52"/>
    <w:rsid w:val="004F6BEC"/>
    <w:rsid w:val="00504B74"/>
    <w:rsid w:val="005076DB"/>
    <w:rsid w:val="00511111"/>
    <w:rsid w:val="00520EB3"/>
    <w:rsid w:val="005233B9"/>
    <w:rsid w:val="00525AF8"/>
    <w:rsid w:val="00531CAF"/>
    <w:rsid w:val="00532C5F"/>
    <w:rsid w:val="00536AB5"/>
    <w:rsid w:val="005401E2"/>
    <w:rsid w:val="00545112"/>
    <w:rsid w:val="00546562"/>
    <w:rsid w:val="005547F2"/>
    <w:rsid w:val="00557194"/>
    <w:rsid w:val="00565FFE"/>
    <w:rsid w:val="005674CC"/>
    <w:rsid w:val="00567A1A"/>
    <w:rsid w:val="005902C7"/>
    <w:rsid w:val="005A03BD"/>
    <w:rsid w:val="005A1310"/>
    <w:rsid w:val="005A7F5D"/>
    <w:rsid w:val="005B46EB"/>
    <w:rsid w:val="005B5A70"/>
    <w:rsid w:val="005B7444"/>
    <w:rsid w:val="005C13AB"/>
    <w:rsid w:val="005C3822"/>
    <w:rsid w:val="005C4D88"/>
    <w:rsid w:val="005C60EC"/>
    <w:rsid w:val="005C6266"/>
    <w:rsid w:val="005C6922"/>
    <w:rsid w:val="005D7621"/>
    <w:rsid w:val="005E5A7F"/>
    <w:rsid w:val="005E5FCA"/>
    <w:rsid w:val="005F2245"/>
    <w:rsid w:val="005F3458"/>
    <w:rsid w:val="005F37D0"/>
    <w:rsid w:val="005F5AB8"/>
    <w:rsid w:val="00601AD9"/>
    <w:rsid w:val="00601D74"/>
    <w:rsid w:val="00604335"/>
    <w:rsid w:val="00605BE3"/>
    <w:rsid w:val="006140C4"/>
    <w:rsid w:val="00614DA9"/>
    <w:rsid w:val="006249A8"/>
    <w:rsid w:val="006263B3"/>
    <w:rsid w:val="00640797"/>
    <w:rsid w:val="00641243"/>
    <w:rsid w:val="0064480D"/>
    <w:rsid w:val="00644DE0"/>
    <w:rsid w:val="0065183C"/>
    <w:rsid w:val="00652372"/>
    <w:rsid w:val="006525AB"/>
    <w:rsid w:val="00653108"/>
    <w:rsid w:val="00654A92"/>
    <w:rsid w:val="0065571B"/>
    <w:rsid w:val="00664381"/>
    <w:rsid w:val="00665F1E"/>
    <w:rsid w:val="00667B03"/>
    <w:rsid w:val="00672072"/>
    <w:rsid w:val="0067303B"/>
    <w:rsid w:val="00673D91"/>
    <w:rsid w:val="00674AA9"/>
    <w:rsid w:val="00680526"/>
    <w:rsid w:val="00681222"/>
    <w:rsid w:val="006814C8"/>
    <w:rsid w:val="006906EB"/>
    <w:rsid w:val="00690702"/>
    <w:rsid w:val="00690AA0"/>
    <w:rsid w:val="00694863"/>
    <w:rsid w:val="00697273"/>
    <w:rsid w:val="006A045B"/>
    <w:rsid w:val="006A2F24"/>
    <w:rsid w:val="006A517F"/>
    <w:rsid w:val="006A6816"/>
    <w:rsid w:val="006B6197"/>
    <w:rsid w:val="006C342C"/>
    <w:rsid w:val="006C5BA0"/>
    <w:rsid w:val="006C78CA"/>
    <w:rsid w:val="006C7E26"/>
    <w:rsid w:val="006D1B40"/>
    <w:rsid w:val="006D5E04"/>
    <w:rsid w:val="006D751E"/>
    <w:rsid w:val="006D7925"/>
    <w:rsid w:val="006F1ACD"/>
    <w:rsid w:val="006F1F63"/>
    <w:rsid w:val="006F5BD5"/>
    <w:rsid w:val="006F7F6A"/>
    <w:rsid w:val="00703637"/>
    <w:rsid w:val="00707325"/>
    <w:rsid w:val="00710B95"/>
    <w:rsid w:val="00710E56"/>
    <w:rsid w:val="007110FD"/>
    <w:rsid w:val="00712FF2"/>
    <w:rsid w:val="00721AB3"/>
    <w:rsid w:val="007330D9"/>
    <w:rsid w:val="00737B9E"/>
    <w:rsid w:val="00741263"/>
    <w:rsid w:val="00744390"/>
    <w:rsid w:val="0074679B"/>
    <w:rsid w:val="00754CF1"/>
    <w:rsid w:val="00754F5C"/>
    <w:rsid w:val="00754F98"/>
    <w:rsid w:val="00756AA2"/>
    <w:rsid w:val="00760222"/>
    <w:rsid w:val="007626EE"/>
    <w:rsid w:val="00767D70"/>
    <w:rsid w:val="00772817"/>
    <w:rsid w:val="00772A9B"/>
    <w:rsid w:val="007752B6"/>
    <w:rsid w:val="00780BB7"/>
    <w:rsid w:val="007866B9"/>
    <w:rsid w:val="00792E01"/>
    <w:rsid w:val="007A384B"/>
    <w:rsid w:val="007B383B"/>
    <w:rsid w:val="007B60F6"/>
    <w:rsid w:val="007B6EA6"/>
    <w:rsid w:val="007B710B"/>
    <w:rsid w:val="007C1247"/>
    <w:rsid w:val="007D0B6A"/>
    <w:rsid w:val="007D0F29"/>
    <w:rsid w:val="007D59A0"/>
    <w:rsid w:val="007E057A"/>
    <w:rsid w:val="007E4F50"/>
    <w:rsid w:val="008010AB"/>
    <w:rsid w:val="0080311B"/>
    <w:rsid w:val="008046DD"/>
    <w:rsid w:val="00807004"/>
    <w:rsid w:val="008108C2"/>
    <w:rsid w:val="008115A2"/>
    <w:rsid w:val="00811C26"/>
    <w:rsid w:val="0081576D"/>
    <w:rsid w:val="0082145C"/>
    <w:rsid w:val="0082149D"/>
    <w:rsid w:val="0082364A"/>
    <w:rsid w:val="00826052"/>
    <w:rsid w:val="00835355"/>
    <w:rsid w:val="00840940"/>
    <w:rsid w:val="00850022"/>
    <w:rsid w:val="0085088D"/>
    <w:rsid w:val="00851267"/>
    <w:rsid w:val="00851CBD"/>
    <w:rsid w:val="00852DFD"/>
    <w:rsid w:val="00853607"/>
    <w:rsid w:val="008547A6"/>
    <w:rsid w:val="0085638A"/>
    <w:rsid w:val="0085741B"/>
    <w:rsid w:val="00861834"/>
    <w:rsid w:val="00872488"/>
    <w:rsid w:val="00875E01"/>
    <w:rsid w:val="00882725"/>
    <w:rsid w:val="00885403"/>
    <w:rsid w:val="00886204"/>
    <w:rsid w:val="0088792C"/>
    <w:rsid w:val="008947CF"/>
    <w:rsid w:val="008A2D8B"/>
    <w:rsid w:val="008B28C7"/>
    <w:rsid w:val="008B351C"/>
    <w:rsid w:val="008B3EEE"/>
    <w:rsid w:val="008B4402"/>
    <w:rsid w:val="008B5C54"/>
    <w:rsid w:val="008B7859"/>
    <w:rsid w:val="008C0985"/>
    <w:rsid w:val="008C3899"/>
    <w:rsid w:val="008C4B5D"/>
    <w:rsid w:val="008D6C8A"/>
    <w:rsid w:val="008D7FAD"/>
    <w:rsid w:val="008E1E67"/>
    <w:rsid w:val="008E2763"/>
    <w:rsid w:val="008E3971"/>
    <w:rsid w:val="008E43AD"/>
    <w:rsid w:val="008E617F"/>
    <w:rsid w:val="008F038E"/>
    <w:rsid w:val="008F3EF6"/>
    <w:rsid w:val="008F5E55"/>
    <w:rsid w:val="009035EA"/>
    <w:rsid w:val="00904882"/>
    <w:rsid w:val="00907596"/>
    <w:rsid w:val="00907741"/>
    <w:rsid w:val="0091545B"/>
    <w:rsid w:val="00916247"/>
    <w:rsid w:val="00921746"/>
    <w:rsid w:val="00922C8E"/>
    <w:rsid w:val="00925AAA"/>
    <w:rsid w:val="009312F8"/>
    <w:rsid w:val="00931BD4"/>
    <w:rsid w:val="0094087B"/>
    <w:rsid w:val="00945B88"/>
    <w:rsid w:val="00945CCE"/>
    <w:rsid w:val="00950CDF"/>
    <w:rsid w:val="00956126"/>
    <w:rsid w:val="009569ED"/>
    <w:rsid w:val="009574CF"/>
    <w:rsid w:val="009636A5"/>
    <w:rsid w:val="00964D04"/>
    <w:rsid w:val="009674C5"/>
    <w:rsid w:val="00971A5C"/>
    <w:rsid w:val="00975ACB"/>
    <w:rsid w:val="00976897"/>
    <w:rsid w:val="009835A5"/>
    <w:rsid w:val="00993FE2"/>
    <w:rsid w:val="00994599"/>
    <w:rsid w:val="009A3CED"/>
    <w:rsid w:val="009A4D3B"/>
    <w:rsid w:val="009A54D5"/>
    <w:rsid w:val="009B0560"/>
    <w:rsid w:val="009B2C24"/>
    <w:rsid w:val="009B33FB"/>
    <w:rsid w:val="009B3B78"/>
    <w:rsid w:val="009B5807"/>
    <w:rsid w:val="009C3921"/>
    <w:rsid w:val="009D09E4"/>
    <w:rsid w:val="009D1390"/>
    <w:rsid w:val="009D7217"/>
    <w:rsid w:val="009E0D7F"/>
    <w:rsid w:val="009E10BD"/>
    <w:rsid w:val="009E1E9B"/>
    <w:rsid w:val="009E38E2"/>
    <w:rsid w:val="009F4D02"/>
    <w:rsid w:val="009F500B"/>
    <w:rsid w:val="00A06AED"/>
    <w:rsid w:val="00A12719"/>
    <w:rsid w:val="00A14B24"/>
    <w:rsid w:val="00A17110"/>
    <w:rsid w:val="00A17ADB"/>
    <w:rsid w:val="00A229F8"/>
    <w:rsid w:val="00A31BAA"/>
    <w:rsid w:val="00A327E4"/>
    <w:rsid w:val="00A327F4"/>
    <w:rsid w:val="00A32E41"/>
    <w:rsid w:val="00A348BE"/>
    <w:rsid w:val="00A34B14"/>
    <w:rsid w:val="00A37957"/>
    <w:rsid w:val="00A432F1"/>
    <w:rsid w:val="00A43469"/>
    <w:rsid w:val="00A45936"/>
    <w:rsid w:val="00A51FE5"/>
    <w:rsid w:val="00A535AF"/>
    <w:rsid w:val="00A61DD6"/>
    <w:rsid w:val="00A712E8"/>
    <w:rsid w:val="00A7626E"/>
    <w:rsid w:val="00A774EE"/>
    <w:rsid w:val="00A77AAF"/>
    <w:rsid w:val="00A879B8"/>
    <w:rsid w:val="00A91019"/>
    <w:rsid w:val="00A91E32"/>
    <w:rsid w:val="00A96FA9"/>
    <w:rsid w:val="00AA46A8"/>
    <w:rsid w:val="00AA607B"/>
    <w:rsid w:val="00AB289C"/>
    <w:rsid w:val="00AB2C62"/>
    <w:rsid w:val="00AB4C2A"/>
    <w:rsid w:val="00AB4F14"/>
    <w:rsid w:val="00AB664C"/>
    <w:rsid w:val="00AC1A33"/>
    <w:rsid w:val="00AC4104"/>
    <w:rsid w:val="00AC722F"/>
    <w:rsid w:val="00AD1AC1"/>
    <w:rsid w:val="00AD3FA7"/>
    <w:rsid w:val="00AD4FC9"/>
    <w:rsid w:val="00AD559C"/>
    <w:rsid w:val="00AD5BD8"/>
    <w:rsid w:val="00AE07D6"/>
    <w:rsid w:val="00AE376C"/>
    <w:rsid w:val="00AE3DD7"/>
    <w:rsid w:val="00AE43B6"/>
    <w:rsid w:val="00AE6E77"/>
    <w:rsid w:val="00AF0931"/>
    <w:rsid w:val="00AF177B"/>
    <w:rsid w:val="00AF1DBA"/>
    <w:rsid w:val="00AF4887"/>
    <w:rsid w:val="00AF4A32"/>
    <w:rsid w:val="00AF586C"/>
    <w:rsid w:val="00AF5CC6"/>
    <w:rsid w:val="00B0114C"/>
    <w:rsid w:val="00B02597"/>
    <w:rsid w:val="00B0586B"/>
    <w:rsid w:val="00B13245"/>
    <w:rsid w:val="00B2000C"/>
    <w:rsid w:val="00B225F9"/>
    <w:rsid w:val="00B2743E"/>
    <w:rsid w:val="00B30582"/>
    <w:rsid w:val="00B33410"/>
    <w:rsid w:val="00B42A36"/>
    <w:rsid w:val="00B42AD9"/>
    <w:rsid w:val="00B4467F"/>
    <w:rsid w:val="00B44B34"/>
    <w:rsid w:val="00B50C73"/>
    <w:rsid w:val="00B511C2"/>
    <w:rsid w:val="00B52440"/>
    <w:rsid w:val="00B60321"/>
    <w:rsid w:val="00B71B2E"/>
    <w:rsid w:val="00B71C6D"/>
    <w:rsid w:val="00B7444A"/>
    <w:rsid w:val="00B74A57"/>
    <w:rsid w:val="00B80178"/>
    <w:rsid w:val="00B813BF"/>
    <w:rsid w:val="00B94360"/>
    <w:rsid w:val="00B9471A"/>
    <w:rsid w:val="00B95181"/>
    <w:rsid w:val="00B954E6"/>
    <w:rsid w:val="00B96628"/>
    <w:rsid w:val="00BA1530"/>
    <w:rsid w:val="00BA2E3F"/>
    <w:rsid w:val="00BA37A2"/>
    <w:rsid w:val="00BB2E6F"/>
    <w:rsid w:val="00BB6311"/>
    <w:rsid w:val="00BB6488"/>
    <w:rsid w:val="00BC1B16"/>
    <w:rsid w:val="00BC2DE0"/>
    <w:rsid w:val="00BC6094"/>
    <w:rsid w:val="00BD0514"/>
    <w:rsid w:val="00BD2E16"/>
    <w:rsid w:val="00BD484A"/>
    <w:rsid w:val="00BE0EC8"/>
    <w:rsid w:val="00BE21E6"/>
    <w:rsid w:val="00BF08EB"/>
    <w:rsid w:val="00BF26C5"/>
    <w:rsid w:val="00BF3483"/>
    <w:rsid w:val="00BF5A42"/>
    <w:rsid w:val="00BF7A1C"/>
    <w:rsid w:val="00C04A5A"/>
    <w:rsid w:val="00C120AC"/>
    <w:rsid w:val="00C13A39"/>
    <w:rsid w:val="00C13D21"/>
    <w:rsid w:val="00C17387"/>
    <w:rsid w:val="00C17671"/>
    <w:rsid w:val="00C215CD"/>
    <w:rsid w:val="00C23518"/>
    <w:rsid w:val="00C2496B"/>
    <w:rsid w:val="00C26383"/>
    <w:rsid w:val="00C30F58"/>
    <w:rsid w:val="00C32A57"/>
    <w:rsid w:val="00C359FB"/>
    <w:rsid w:val="00C4146B"/>
    <w:rsid w:val="00C439A9"/>
    <w:rsid w:val="00C541D9"/>
    <w:rsid w:val="00C54705"/>
    <w:rsid w:val="00C579F4"/>
    <w:rsid w:val="00C639B8"/>
    <w:rsid w:val="00C64D9D"/>
    <w:rsid w:val="00C72414"/>
    <w:rsid w:val="00C73581"/>
    <w:rsid w:val="00C82FD5"/>
    <w:rsid w:val="00C84171"/>
    <w:rsid w:val="00C844E0"/>
    <w:rsid w:val="00CA639B"/>
    <w:rsid w:val="00CA6E2D"/>
    <w:rsid w:val="00CA773E"/>
    <w:rsid w:val="00CB631F"/>
    <w:rsid w:val="00CB75BC"/>
    <w:rsid w:val="00CC2DC3"/>
    <w:rsid w:val="00CC385C"/>
    <w:rsid w:val="00CC56DB"/>
    <w:rsid w:val="00CC6FC8"/>
    <w:rsid w:val="00CC78D5"/>
    <w:rsid w:val="00CE4863"/>
    <w:rsid w:val="00CE72DF"/>
    <w:rsid w:val="00CE7706"/>
    <w:rsid w:val="00CE7EEC"/>
    <w:rsid w:val="00CF097E"/>
    <w:rsid w:val="00CF3534"/>
    <w:rsid w:val="00CF510B"/>
    <w:rsid w:val="00CF593F"/>
    <w:rsid w:val="00D0040C"/>
    <w:rsid w:val="00D01E11"/>
    <w:rsid w:val="00D127B4"/>
    <w:rsid w:val="00D13DE0"/>
    <w:rsid w:val="00D15EC5"/>
    <w:rsid w:val="00D2012C"/>
    <w:rsid w:val="00D20D3A"/>
    <w:rsid w:val="00D224DB"/>
    <w:rsid w:val="00D27D6B"/>
    <w:rsid w:val="00D33431"/>
    <w:rsid w:val="00D34FC8"/>
    <w:rsid w:val="00D35C40"/>
    <w:rsid w:val="00D36F55"/>
    <w:rsid w:val="00D370C1"/>
    <w:rsid w:val="00D402B9"/>
    <w:rsid w:val="00D41248"/>
    <w:rsid w:val="00D42BFD"/>
    <w:rsid w:val="00D45784"/>
    <w:rsid w:val="00D45C8D"/>
    <w:rsid w:val="00D55232"/>
    <w:rsid w:val="00D6006F"/>
    <w:rsid w:val="00D616D1"/>
    <w:rsid w:val="00D70AFB"/>
    <w:rsid w:val="00D716F5"/>
    <w:rsid w:val="00D72C58"/>
    <w:rsid w:val="00D72EC8"/>
    <w:rsid w:val="00D74AC6"/>
    <w:rsid w:val="00D76B66"/>
    <w:rsid w:val="00D76D1D"/>
    <w:rsid w:val="00D76D61"/>
    <w:rsid w:val="00D84B42"/>
    <w:rsid w:val="00D85805"/>
    <w:rsid w:val="00D90FE1"/>
    <w:rsid w:val="00D915E3"/>
    <w:rsid w:val="00D9200F"/>
    <w:rsid w:val="00DA10BB"/>
    <w:rsid w:val="00DB54D3"/>
    <w:rsid w:val="00DB645F"/>
    <w:rsid w:val="00DC0B35"/>
    <w:rsid w:val="00DC2044"/>
    <w:rsid w:val="00DC67ED"/>
    <w:rsid w:val="00DE0559"/>
    <w:rsid w:val="00DE07B9"/>
    <w:rsid w:val="00DE2F20"/>
    <w:rsid w:val="00DE6F78"/>
    <w:rsid w:val="00DF1A42"/>
    <w:rsid w:val="00DF26C2"/>
    <w:rsid w:val="00DF2D86"/>
    <w:rsid w:val="00DF63D7"/>
    <w:rsid w:val="00DF6D5F"/>
    <w:rsid w:val="00E022ED"/>
    <w:rsid w:val="00E0678E"/>
    <w:rsid w:val="00E06CB8"/>
    <w:rsid w:val="00E11176"/>
    <w:rsid w:val="00E20A2B"/>
    <w:rsid w:val="00E23C99"/>
    <w:rsid w:val="00E34DEF"/>
    <w:rsid w:val="00E36C47"/>
    <w:rsid w:val="00E400AF"/>
    <w:rsid w:val="00E43313"/>
    <w:rsid w:val="00E454A0"/>
    <w:rsid w:val="00E46858"/>
    <w:rsid w:val="00E47720"/>
    <w:rsid w:val="00E51C5C"/>
    <w:rsid w:val="00E542CD"/>
    <w:rsid w:val="00E5462E"/>
    <w:rsid w:val="00E600FD"/>
    <w:rsid w:val="00E60599"/>
    <w:rsid w:val="00E60657"/>
    <w:rsid w:val="00E6201B"/>
    <w:rsid w:val="00E62A1E"/>
    <w:rsid w:val="00E64E8C"/>
    <w:rsid w:val="00E73F5D"/>
    <w:rsid w:val="00E751A3"/>
    <w:rsid w:val="00E7632B"/>
    <w:rsid w:val="00E77C8D"/>
    <w:rsid w:val="00E804D0"/>
    <w:rsid w:val="00E82567"/>
    <w:rsid w:val="00E83B9E"/>
    <w:rsid w:val="00E871F0"/>
    <w:rsid w:val="00E90FCC"/>
    <w:rsid w:val="00E9142E"/>
    <w:rsid w:val="00E91815"/>
    <w:rsid w:val="00E91F43"/>
    <w:rsid w:val="00EA01BA"/>
    <w:rsid w:val="00EA41AD"/>
    <w:rsid w:val="00EA451B"/>
    <w:rsid w:val="00EB0744"/>
    <w:rsid w:val="00EB5938"/>
    <w:rsid w:val="00EC4E84"/>
    <w:rsid w:val="00ED1424"/>
    <w:rsid w:val="00ED2D73"/>
    <w:rsid w:val="00EE30CD"/>
    <w:rsid w:val="00EE64F6"/>
    <w:rsid w:val="00EE651F"/>
    <w:rsid w:val="00EE7F57"/>
    <w:rsid w:val="00EF40D1"/>
    <w:rsid w:val="00EF4605"/>
    <w:rsid w:val="00EF7980"/>
    <w:rsid w:val="00F05927"/>
    <w:rsid w:val="00F05981"/>
    <w:rsid w:val="00F06598"/>
    <w:rsid w:val="00F06B9F"/>
    <w:rsid w:val="00F07E80"/>
    <w:rsid w:val="00F10A92"/>
    <w:rsid w:val="00F21557"/>
    <w:rsid w:val="00F21F90"/>
    <w:rsid w:val="00F25697"/>
    <w:rsid w:val="00F2615A"/>
    <w:rsid w:val="00F27D73"/>
    <w:rsid w:val="00F3120A"/>
    <w:rsid w:val="00F40C6E"/>
    <w:rsid w:val="00F4112B"/>
    <w:rsid w:val="00F41EA3"/>
    <w:rsid w:val="00F47598"/>
    <w:rsid w:val="00F541FC"/>
    <w:rsid w:val="00F577CF"/>
    <w:rsid w:val="00F63DAD"/>
    <w:rsid w:val="00F63EC1"/>
    <w:rsid w:val="00F65AD7"/>
    <w:rsid w:val="00F67345"/>
    <w:rsid w:val="00F704F4"/>
    <w:rsid w:val="00F709DD"/>
    <w:rsid w:val="00F72F33"/>
    <w:rsid w:val="00F743AC"/>
    <w:rsid w:val="00F76F7A"/>
    <w:rsid w:val="00F80F58"/>
    <w:rsid w:val="00F81E52"/>
    <w:rsid w:val="00F86036"/>
    <w:rsid w:val="00F900F7"/>
    <w:rsid w:val="00F91FCB"/>
    <w:rsid w:val="00F93B3A"/>
    <w:rsid w:val="00F953C4"/>
    <w:rsid w:val="00FA3E89"/>
    <w:rsid w:val="00FA447F"/>
    <w:rsid w:val="00FB0D1E"/>
    <w:rsid w:val="00FB15A3"/>
    <w:rsid w:val="00FB5427"/>
    <w:rsid w:val="00FB560A"/>
    <w:rsid w:val="00FB6B4D"/>
    <w:rsid w:val="00FB6CEF"/>
    <w:rsid w:val="00FB79DA"/>
    <w:rsid w:val="00FC14B8"/>
    <w:rsid w:val="00FC2FCB"/>
    <w:rsid w:val="00FC455E"/>
    <w:rsid w:val="00FC54BF"/>
    <w:rsid w:val="00FC7505"/>
    <w:rsid w:val="00FC7738"/>
    <w:rsid w:val="00FD020D"/>
    <w:rsid w:val="00FD04A9"/>
    <w:rsid w:val="00FD35A2"/>
    <w:rsid w:val="00FD6531"/>
    <w:rsid w:val="00FD74DF"/>
    <w:rsid w:val="00FE0DA6"/>
    <w:rsid w:val="00FE0E32"/>
    <w:rsid w:val="00FE2857"/>
    <w:rsid w:val="00FE460E"/>
    <w:rsid w:val="00FE7271"/>
    <w:rsid w:val="00FE7BF0"/>
    <w:rsid w:val="00FF316B"/>
    <w:rsid w:val="00FF7E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ED5ECC"/>
  <w15:docId w15:val="{A6D44949-BDD9-4EF5-9774-A5BA004C3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paragraph" w:styleId="Heading1">
    <w:name w:val="heading 1"/>
    <w:basedOn w:val="Normal"/>
    <w:next w:val="Normal"/>
    <w:link w:val="Heading1Char"/>
    <w:uiPriority w:val="9"/>
    <w:qFormat/>
    <w:rsid w:val="001A3748"/>
    <w:pPr>
      <w:keepNext/>
      <w:keepLines/>
      <w:numPr>
        <w:numId w:val="2"/>
      </w:numPr>
      <w:spacing w:before="240"/>
      <w:outlineLvl w:val="0"/>
    </w:pPr>
    <w:rPr>
      <w:rFonts w:ascii="Calibri Light" w:eastAsia="Times New Roman" w:hAnsi="Calibri Light"/>
      <w:color w:val="2F5496"/>
      <w:sz w:val="32"/>
      <w:szCs w:val="32"/>
    </w:rPr>
  </w:style>
  <w:style w:type="paragraph" w:styleId="Heading2">
    <w:name w:val="heading 2"/>
    <w:basedOn w:val="Normal"/>
    <w:next w:val="Normal"/>
    <w:link w:val="Heading2Char"/>
    <w:uiPriority w:val="9"/>
    <w:unhideWhenUsed/>
    <w:qFormat/>
    <w:rsid w:val="00A17110"/>
    <w:pPr>
      <w:keepNext/>
      <w:keepLines/>
      <w:numPr>
        <w:ilvl w:val="1"/>
        <w:numId w:val="2"/>
      </w:numPr>
      <w:spacing w:before="4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semiHidden/>
    <w:unhideWhenUsed/>
    <w:qFormat/>
    <w:rsid w:val="00A17110"/>
    <w:pPr>
      <w:keepNext/>
      <w:keepLines/>
      <w:numPr>
        <w:ilvl w:val="2"/>
        <w:numId w:val="2"/>
      </w:numPr>
      <w:spacing w:before="40"/>
      <w:outlineLvl w:val="2"/>
    </w:pPr>
    <w:rPr>
      <w:rFonts w:ascii="Calibri Light" w:eastAsia="Times New Roman" w:hAnsi="Calibri Light"/>
      <w:color w:val="1F3763"/>
    </w:rPr>
  </w:style>
  <w:style w:type="paragraph" w:styleId="Heading4">
    <w:name w:val="heading 4"/>
    <w:basedOn w:val="Normal"/>
    <w:next w:val="Normal"/>
    <w:link w:val="Heading4Char"/>
    <w:uiPriority w:val="9"/>
    <w:semiHidden/>
    <w:unhideWhenUsed/>
    <w:qFormat/>
    <w:rsid w:val="00A17110"/>
    <w:pPr>
      <w:keepNext/>
      <w:keepLines/>
      <w:numPr>
        <w:ilvl w:val="3"/>
        <w:numId w:val="2"/>
      </w:numPr>
      <w:spacing w:before="40"/>
      <w:outlineLvl w:val="3"/>
    </w:pPr>
    <w:rPr>
      <w:rFonts w:ascii="Calibri Light" w:eastAsia="Times New Roman" w:hAnsi="Calibri Light"/>
      <w:i/>
      <w:iCs/>
      <w:color w:val="2F5496"/>
    </w:rPr>
  </w:style>
  <w:style w:type="paragraph" w:styleId="Heading5">
    <w:name w:val="heading 5"/>
    <w:basedOn w:val="Normal"/>
    <w:next w:val="Normal"/>
    <w:link w:val="Heading5Char"/>
    <w:uiPriority w:val="9"/>
    <w:semiHidden/>
    <w:unhideWhenUsed/>
    <w:qFormat/>
    <w:rsid w:val="00A17110"/>
    <w:pPr>
      <w:keepNext/>
      <w:keepLines/>
      <w:numPr>
        <w:ilvl w:val="4"/>
        <w:numId w:val="2"/>
      </w:numPr>
      <w:spacing w:before="40"/>
      <w:outlineLvl w:val="4"/>
    </w:pPr>
    <w:rPr>
      <w:rFonts w:ascii="Calibri Light" w:eastAsia="Times New Roman" w:hAnsi="Calibri Light"/>
      <w:color w:val="2F5496"/>
    </w:rPr>
  </w:style>
  <w:style w:type="paragraph" w:styleId="Heading6">
    <w:name w:val="heading 6"/>
    <w:basedOn w:val="Normal"/>
    <w:next w:val="Normal"/>
    <w:link w:val="Heading6Char"/>
    <w:uiPriority w:val="9"/>
    <w:semiHidden/>
    <w:unhideWhenUsed/>
    <w:qFormat/>
    <w:rsid w:val="00A17110"/>
    <w:pPr>
      <w:keepNext/>
      <w:keepLines/>
      <w:numPr>
        <w:ilvl w:val="5"/>
        <w:numId w:val="2"/>
      </w:numPr>
      <w:spacing w:before="40"/>
      <w:outlineLvl w:val="5"/>
    </w:pPr>
    <w:rPr>
      <w:rFonts w:ascii="Calibri Light" w:eastAsia="Times New Roman" w:hAnsi="Calibri Light"/>
      <w:color w:val="1F3763"/>
    </w:rPr>
  </w:style>
  <w:style w:type="paragraph" w:styleId="Heading7">
    <w:name w:val="heading 7"/>
    <w:basedOn w:val="Normal"/>
    <w:next w:val="Normal"/>
    <w:link w:val="Heading7Char"/>
    <w:uiPriority w:val="9"/>
    <w:semiHidden/>
    <w:unhideWhenUsed/>
    <w:qFormat/>
    <w:rsid w:val="00A17110"/>
    <w:pPr>
      <w:keepNext/>
      <w:keepLines/>
      <w:numPr>
        <w:ilvl w:val="6"/>
        <w:numId w:val="2"/>
      </w:numPr>
      <w:spacing w:before="40"/>
      <w:outlineLvl w:val="6"/>
    </w:pPr>
    <w:rPr>
      <w:rFonts w:ascii="Calibri Light" w:eastAsia="Times New Roman" w:hAnsi="Calibri Light"/>
      <w:i/>
      <w:iCs/>
      <w:color w:val="1F3763"/>
    </w:rPr>
  </w:style>
  <w:style w:type="paragraph" w:styleId="Heading8">
    <w:name w:val="heading 8"/>
    <w:basedOn w:val="Normal"/>
    <w:next w:val="Normal"/>
    <w:link w:val="Heading8Char"/>
    <w:uiPriority w:val="9"/>
    <w:semiHidden/>
    <w:unhideWhenUsed/>
    <w:qFormat/>
    <w:rsid w:val="00A17110"/>
    <w:pPr>
      <w:keepNext/>
      <w:keepLines/>
      <w:numPr>
        <w:ilvl w:val="7"/>
        <w:numId w:val="2"/>
      </w:numPr>
      <w:spacing w:before="40"/>
      <w:outlineLvl w:val="7"/>
    </w:pPr>
    <w:rPr>
      <w:rFonts w:ascii="Calibri Light" w:eastAsia="Times New Roman" w:hAnsi="Calibri Light"/>
      <w:color w:val="272727"/>
      <w:sz w:val="21"/>
      <w:szCs w:val="21"/>
    </w:rPr>
  </w:style>
  <w:style w:type="paragraph" w:styleId="Heading9">
    <w:name w:val="heading 9"/>
    <w:basedOn w:val="Normal"/>
    <w:next w:val="Normal"/>
    <w:link w:val="Heading9Char"/>
    <w:uiPriority w:val="9"/>
    <w:semiHidden/>
    <w:unhideWhenUsed/>
    <w:qFormat/>
    <w:rsid w:val="00A17110"/>
    <w:pPr>
      <w:keepNext/>
      <w:keepLines/>
      <w:numPr>
        <w:ilvl w:val="8"/>
        <w:numId w:val="2"/>
      </w:numPr>
      <w:spacing w:before="40"/>
      <w:outlineLvl w:val="8"/>
    </w:pPr>
    <w:rPr>
      <w:rFonts w:ascii="Calibri Light" w:eastAsia="Times New Roman"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A3748"/>
    <w:rPr>
      <w:rFonts w:ascii="Calibri Light" w:eastAsia="Times New Roman" w:hAnsi="Calibri Light" w:cs="Times New Roman"/>
      <w:color w:val="2F5496"/>
      <w:sz w:val="32"/>
      <w:szCs w:val="32"/>
    </w:rPr>
  </w:style>
  <w:style w:type="paragraph" w:styleId="ListParagraph">
    <w:name w:val="List Paragraph"/>
    <w:basedOn w:val="Normal"/>
    <w:uiPriority w:val="34"/>
    <w:qFormat/>
    <w:rsid w:val="00A17110"/>
    <w:pPr>
      <w:ind w:left="720"/>
      <w:contextualSpacing/>
    </w:pPr>
  </w:style>
  <w:style w:type="character" w:customStyle="1" w:styleId="Heading2Char">
    <w:name w:val="Heading 2 Char"/>
    <w:link w:val="Heading2"/>
    <w:uiPriority w:val="9"/>
    <w:rsid w:val="00A17110"/>
    <w:rPr>
      <w:rFonts w:ascii="Calibri Light" w:eastAsia="Times New Roman" w:hAnsi="Calibri Light" w:cs="Times New Roman"/>
      <w:color w:val="2F5496"/>
      <w:sz w:val="26"/>
      <w:szCs w:val="26"/>
    </w:rPr>
  </w:style>
  <w:style w:type="character" w:customStyle="1" w:styleId="Heading3Char">
    <w:name w:val="Heading 3 Char"/>
    <w:link w:val="Heading3"/>
    <w:uiPriority w:val="9"/>
    <w:semiHidden/>
    <w:rsid w:val="00A17110"/>
    <w:rPr>
      <w:rFonts w:ascii="Calibri Light" w:eastAsia="Times New Roman" w:hAnsi="Calibri Light" w:cs="Times New Roman"/>
      <w:color w:val="1F3763"/>
    </w:rPr>
  </w:style>
  <w:style w:type="character" w:customStyle="1" w:styleId="Heading4Char">
    <w:name w:val="Heading 4 Char"/>
    <w:link w:val="Heading4"/>
    <w:uiPriority w:val="9"/>
    <w:semiHidden/>
    <w:rsid w:val="00A17110"/>
    <w:rPr>
      <w:rFonts w:ascii="Calibri Light" w:eastAsia="Times New Roman" w:hAnsi="Calibri Light" w:cs="Times New Roman"/>
      <w:i/>
      <w:iCs/>
      <w:color w:val="2F5496"/>
    </w:rPr>
  </w:style>
  <w:style w:type="character" w:customStyle="1" w:styleId="Heading5Char">
    <w:name w:val="Heading 5 Char"/>
    <w:link w:val="Heading5"/>
    <w:uiPriority w:val="9"/>
    <w:semiHidden/>
    <w:rsid w:val="00A17110"/>
    <w:rPr>
      <w:rFonts w:ascii="Calibri Light" w:eastAsia="Times New Roman" w:hAnsi="Calibri Light" w:cs="Times New Roman"/>
      <w:color w:val="2F5496"/>
    </w:rPr>
  </w:style>
  <w:style w:type="character" w:customStyle="1" w:styleId="Heading6Char">
    <w:name w:val="Heading 6 Char"/>
    <w:link w:val="Heading6"/>
    <w:uiPriority w:val="9"/>
    <w:semiHidden/>
    <w:rsid w:val="00A17110"/>
    <w:rPr>
      <w:rFonts w:ascii="Calibri Light" w:eastAsia="Times New Roman" w:hAnsi="Calibri Light" w:cs="Times New Roman"/>
      <w:color w:val="1F3763"/>
    </w:rPr>
  </w:style>
  <w:style w:type="character" w:customStyle="1" w:styleId="Heading7Char">
    <w:name w:val="Heading 7 Char"/>
    <w:link w:val="Heading7"/>
    <w:uiPriority w:val="9"/>
    <w:semiHidden/>
    <w:rsid w:val="00A17110"/>
    <w:rPr>
      <w:rFonts w:ascii="Calibri Light" w:eastAsia="Times New Roman" w:hAnsi="Calibri Light" w:cs="Times New Roman"/>
      <w:i/>
      <w:iCs/>
      <w:color w:val="1F3763"/>
    </w:rPr>
  </w:style>
  <w:style w:type="character" w:customStyle="1" w:styleId="Heading8Char">
    <w:name w:val="Heading 8 Char"/>
    <w:link w:val="Heading8"/>
    <w:uiPriority w:val="9"/>
    <w:semiHidden/>
    <w:rsid w:val="00A17110"/>
    <w:rPr>
      <w:rFonts w:ascii="Calibri Light" w:eastAsia="Times New Roman" w:hAnsi="Calibri Light" w:cs="Times New Roman"/>
      <w:color w:val="272727"/>
      <w:sz w:val="21"/>
      <w:szCs w:val="21"/>
    </w:rPr>
  </w:style>
  <w:style w:type="character" w:customStyle="1" w:styleId="Heading9Char">
    <w:name w:val="Heading 9 Char"/>
    <w:link w:val="Heading9"/>
    <w:uiPriority w:val="9"/>
    <w:semiHidden/>
    <w:rsid w:val="00A17110"/>
    <w:rPr>
      <w:rFonts w:ascii="Calibri Light" w:eastAsia="Times New Roman" w:hAnsi="Calibri Light" w:cs="Times New Roman"/>
      <w:i/>
      <w:iCs/>
      <w:color w:val="272727"/>
      <w:sz w:val="21"/>
      <w:szCs w:val="21"/>
    </w:rPr>
  </w:style>
  <w:style w:type="paragraph" w:styleId="Header">
    <w:name w:val="header"/>
    <w:basedOn w:val="Normal"/>
    <w:link w:val="HeaderChar"/>
    <w:uiPriority w:val="99"/>
    <w:unhideWhenUsed/>
    <w:rsid w:val="00925AAA"/>
    <w:pPr>
      <w:tabs>
        <w:tab w:val="center" w:pos="4513"/>
        <w:tab w:val="right" w:pos="9026"/>
      </w:tabs>
    </w:pPr>
  </w:style>
  <w:style w:type="character" w:customStyle="1" w:styleId="HeaderChar">
    <w:name w:val="Header Char"/>
    <w:basedOn w:val="DefaultParagraphFont"/>
    <w:link w:val="Header"/>
    <w:uiPriority w:val="99"/>
    <w:rsid w:val="00925AAA"/>
  </w:style>
  <w:style w:type="paragraph" w:styleId="Footer">
    <w:name w:val="footer"/>
    <w:basedOn w:val="Normal"/>
    <w:link w:val="FooterChar"/>
    <w:uiPriority w:val="99"/>
    <w:unhideWhenUsed/>
    <w:rsid w:val="00925AAA"/>
    <w:pPr>
      <w:tabs>
        <w:tab w:val="center" w:pos="4513"/>
        <w:tab w:val="right" w:pos="9026"/>
      </w:tabs>
    </w:pPr>
  </w:style>
  <w:style w:type="character" w:customStyle="1" w:styleId="FooterChar">
    <w:name w:val="Footer Char"/>
    <w:basedOn w:val="DefaultParagraphFont"/>
    <w:link w:val="Footer"/>
    <w:uiPriority w:val="99"/>
    <w:rsid w:val="00925AAA"/>
  </w:style>
  <w:style w:type="character" w:styleId="PageNumber">
    <w:name w:val="page number"/>
    <w:basedOn w:val="DefaultParagraphFont"/>
    <w:uiPriority w:val="99"/>
    <w:semiHidden/>
    <w:unhideWhenUsed/>
    <w:rsid w:val="00907596"/>
  </w:style>
  <w:style w:type="paragraph" w:styleId="TOCHeading">
    <w:name w:val="TOC Heading"/>
    <w:basedOn w:val="Heading1"/>
    <w:next w:val="Normal"/>
    <w:uiPriority w:val="39"/>
    <w:unhideWhenUsed/>
    <w:qFormat/>
    <w:rsid w:val="00907596"/>
    <w:pPr>
      <w:numPr>
        <w:numId w:val="0"/>
      </w:num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07596"/>
    <w:pPr>
      <w:spacing w:before="120"/>
    </w:pPr>
    <w:rPr>
      <w:rFonts w:asciiTheme="minorHAnsi" w:hAnsiTheme="minorHAnsi" w:cstheme="minorHAnsi"/>
      <w:b/>
      <w:bCs/>
      <w:i/>
      <w:iCs/>
    </w:rPr>
  </w:style>
  <w:style w:type="character" w:styleId="Hyperlink">
    <w:name w:val="Hyperlink"/>
    <w:uiPriority w:val="99"/>
    <w:unhideWhenUsed/>
    <w:rsid w:val="00907596"/>
    <w:rPr>
      <w:color w:val="0563C1"/>
      <w:u w:val="single"/>
    </w:rPr>
  </w:style>
  <w:style w:type="paragraph" w:styleId="TOC2">
    <w:name w:val="toc 2"/>
    <w:basedOn w:val="Normal"/>
    <w:next w:val="Normal"/>
    <w:autoRedefine/>
    <w:uiPriority w:val="39"/>
    <w:unhideWhenUsed/>
    <w:rsid w:val="00907596"/>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907596"/>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907596"/>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07596"/>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07596"/>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07596"/>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07596"/>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07596"/>
    <w:pPr>
      <w:ind w:left="1920"/>
    </w:pPr>
    <w:rPr>
      <w:rFonts w:asciiTheme="minorHAnsi" w:hAnsiTheme="minorHAnsi" w:cstheme="minorHAnsi"/>
      <w:sz w:val="20"/>
      <w:szCs w:val="20"/>
    </w:rPr>
  </w:style>
  <w:style w:type="table" w:styleId="TableGrid">
    <w:name w:val="Table Grid"/>
    <w:basedOn w:val="TableNormal"/>
    <w:uiPriority w:val="39"/>
    <w:rsid w:val="003011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3011D3"/>
    <w:pPr>
      <w:spacing w:after="200"/>
    </w:pPr>
    <w:rPr>
      <w:i/>
      <w:iCs/>
      <w:color w:val="44546A"/>
      <w:sz w:val="18"/>
      <w:szCs w:val="18"/>
    </w:rPr>
  </w:style>
  <w:style w:type="paragraph" w:styleId="TableofFigures">
    <w:name w:val="table of figures"/>
    <w:basedOn w:val="Normal"/>
    <w:next w:val="Normal"/>
    <w:uiPriority w:val="99"/>
    <w:unhideWhenUsed/>
    <w:rsid w:val="00D20D3A"/>
  </w:style>
  <w:style w:type="character" w:styleId="UnresolvedMention">
    <w:name w:val="Unresolved Mention"/>
    <w:basedOn w:val="DefaultParagraphFont"/>
    <w:uiPriority w:val="99"/>
    <w:semiHidden/>
    <w:unhideWhenUsed/>
    <w:rsid w:val="004B6415"/>
    <w:rPr>
      <w:color w:val="605E5C"/>
      <w:shd w:val="clear" w:color="auto" w:fill="E1DFDD"/>
    </w:rPr>
  </w:style>
  <w:style w:type="paragraph" w:styleId="NormalWeb">
    <w:name w:val="Normal (Web)"/>
    <w:basedOn w:val="Normal"/>
    <w:uiPriority w:val="99"/>
    <w:unhideWhenUsed/>
    <w:rsid w:val="00882725"/>
    <w:pPr>
      <w:spacing w:before="100" w:beforeAutospacing="1" w:after="100" w:afterAutospacing="1"/>
    </w:pPr>
    <w:rPr>
      <w:rFonts w:ascii="Times New Roman" w:eastAsia="Times New Roman" w:hAnsi="Times New Roman"/>
      <w:lang w:eastAsia="en-GB"/>
    </w:rPr>
  </w:style>
  <w:style w:type="character" w:customStyle="1" w:styleId="apple-converted-space">
    <w:name w:val="apple-converted-space"/>
    <w:basedOn w:val="DefaultParagraphFont"/>
    <w:rsid w:val="008827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65564">
      <w:bodyDiv w:val="1"/>
      <w:marLeft w:val="0"/>
      <w:marRight w:val="0"/>
      <w:marTop w:val="0"/>
      <w:marBottom w:val="0"/>
      <w:divBdr>
        <w:top w:val="none" w:sz="0" w:space="0" w:color="auto"/>
        <w:left w:val="none" w:sz="0" w:space="0" w:color="auto"/>
        <w:bottom w:val="none" w:sz="0" w:space="0" w:color="auto"/>
        <w:right w:val="none" w:sz="0" w:space="0" w:color="auto"/>
      </w:divBdr>
    </w:div>
    <w:div w:id="915014739">
      <w:bodyDiv w:val="1"/>
      <w:marLeft w:val="0"/>
      <w:marRight w:val="0"/>
      <w:marTop w:val="0"/>
      <w:marBottom w:val="0"/>
      <w:divBdr>
        <w:top w:val="none" w:sz="0" w:space="0" w:color="auto"/>
        <w:left w:val="none" w:sz="0" w:space="0" w:color="auto"/>
        <w:bottom w:val="none" w:sz="0" w:space="0" w:color="auto"/>
        <w:right w:val="none" w:sz="0" w:space="0" w:color="auto"/>
      </w:divBdr>
    </w:div>
    <w:div w:id="1033844255">
      <w:bodyDiv w:val="1"/>
      <w:marLeft w:val="0"/>
      <w:marRight w:val="0"/>
      <w:marTop w:val="0"/>
      <w:marBottom w:val="0"/>
      <w:divBdr>
        <w:top w:val="none" w:sz="0" w:space="0" w:color="auto"/>
        <w:left w:val="none" w:sz="0" w:space="0" w:color="auto"/>
        <w:bottom w:val="none" w:sz="0" w:space="0" w:color="auto"/>
        <w:right w:val="none" w:sz="0" w:space="0" w:color="auto"/>
      </w:divBdr>
    </w:div>
    <w:div w:id="1510832812">
      <w:bodyDiv w:val="1"/>
      <w:marLeft w:val="0"/>
      <w:marRight w:val="0"/>
      <w:marTop w:val="0"/>
      <w:marBottom w:val="0"/>
      <w:divBdr>
        <w:top w:val="none" w:sz="0" w:space="0" w:color="auto"/>
        <w:left w:val="none" w:sz="0" w:space="0" w:color="auto"/>
        <w:bottom w:val="none" w:sz="0" w:space="0" w:color="auto"/>
        <w:right w:val="none" w:sz="0" w:space="0" w:color="auto"/>
      </w:divBdr>
    </w:div>
    <w:div w:id="1766801147">
      <w:bodyDiv w:val="1"/>
      <w:marLeft w:val="0"/>
      <w:marRight w:val="0"/>
      <w:marTop w:val="0"/>
      <w:marBottom w:val="0"/>
      <w:divBdr>
        <w:top w:val="none" w:sz="0" w:space="0" w:color="auto"/>
        <w:left w:val="none" w:sz="0" w:space="0" w:color="auto"/>
        <w:bottom w:val="none" w:sz="0" w:space="0" w:color="auto"/>
        <w:right w:val="none" w:sz="0" w:space="0" w:color="auto"/>
      </w:divBdr>
    </w:div>
    <w:div w:id="1867207072">
      <w:bodyDiv w:val="1"/>
      <w:marLeft w:val="0"/>
      <w:marRight w:val="0"/>
      <w:marTop w:val="0"/>
      <w:marBottom w:val="0"/>
      <w:divBdr>
        <w:top w:val="none" w:sz="0" w:space="0" w:color="auto"/>
        <w:left w:val="none" w:sz="0" w:space="0" w:color="auto"/>
        <w:bottom w:val="none" w:sz="0" w:space="0" w:color="auto"/>
        <w:right w:val="none" w:sz="0" w:space="0" w:color="auto"/>
      </w:divBdr>
    </w:div>
    <w:div w:id="19064498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2007714\OneDrive%20-%20University%20of%20Wales%20Trinity%20Saint%20David\University%20of%20Wales%20Trinity%20Saint%20Davi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4" ma:contentTypeDescription="Create a new document." ma:contentTypeScope="" ma:versionID="bb3c3e124316344b867016eca4f354b6">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ab1889283e92943287efd5eda2f590de"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LengthInSecond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703511-54CE-4449-8BD3-E1F4F46234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C79D0-F83D-4F0F-BF98-9812A481810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83F3552-1DB6-4517-813B-26F94CE4C71E}">
  <ds:schemaRefs>
    <ds:schemaRef ds:uri="http://schemas.microsoft.com/sharepoint/v3/contenttype/forms"/>
  </ds:schemaRefs>
</ds:datastoreItem>
</file>

<file path=customXml/itemProps4.xml><?xml version="1.0" encoding="utf-8"?>
<ds:datastoreItem xmlns:ds="http://schemas.openxmlformats.org/officeDocument/2006/customXml" ds:itemID="{260C9B50-CC08-9E44-84E0-E3658CD87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C:\Users\2007714\OneDrive - University of Wales Trinity Saint David\University of Wales Trinity Saint David.dot</Template>
  <TotalTime>425</TotalTime>
  <Pages>11</Pages>
  <Words>2564</Words>
  <Characters>14615</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17145</CharactersWithSpaces>
  <SharedDoc>false</SharedDoc>
  <HLinks>
    <vt:vector size="54" baseType="variant">
      <vt:variant>
        <vt:i4>1114164</vt:i4>
      </vt:variant>
      <vt:variant>
        <vt:i4>56</vt:i4>
      </vt:variant>
      <vt:variant>
        <vt:i4>0</vt:i4>
      </vt:variant>
      <vt:variant>
        <vt:i4>5</vt:i4>
      </vt:variant>
      <vt:variant>
        <vt:lpwstr/>
      </vt:variant>
      <vt:variant>
        <vt:lpwstr>_Toc53060417</vt:lpwstr>
      </vt:variant>
      <vt:variant>
        <vt:i4>1114171</vt:i4>
      </vt:variant>
      <vt:variant>
        <vt:i4>47</vt:i4>
      </vt:variant>
      <vt:variant>
        <vt:i4>0</vt:i4>
      </vt:variant>
      <vt:variant>
        <vt:i4>5</vt:i4>
      </vt:variant>
      <vt:variant>
        <vt:lpwstr/>
      </vt:variant>
      <vt:variant>
        <vt:lpwstr>_Toc53058565</vt:lpwstr>
      </vt:variant>
      <vt:variant>
        <vt:i4>1048635</vt:i4>
      </vt:variant>
      <vt:variant>
        <vt:i4>41</vt:i4>
      </vt:variant>
      <vt:variant>
        <vt:i4>0</vt:i4>
      </vt:variant>
      <vt:variant>
        <vt:i4>5</vt:i4>
      </vt:variant>
      <vt:variant>
        <vt:lpwstr/>
      </vt:variant>
      <vt:variant>
        <vt:lpwstr>_Toc53058564</vt:lpwstr>
      </vt:variant>
      <vt:variant>
        <vt:i4>1507387</vt:i4>
      </vt:variant>
      <vt:variant>
        <vt:i4>35</vt:i4>
      </vt:variant>
      <vt:variant>
        <vt:i4>0</vt:i4>
      </vt:variant>
      <vt:variant>
        <vt:i4>5</vt:i4>
      </vt:variant>
      <vt:variant>
        <vt:lpwstr/>
      </vt:variant>
      <vt:variant>
        <vt:lpwstr>_Toc53058563</vt:lpwstr>
      </vt:variant>
      <vt:variant>
        <vt:i4>1441851</vt:i4>
      </vt:variant>
      <vt:variant>
        <vt:i4>29</vt:i4>
      </vt:variant>
      <vt:variant>
        <vt:i4>0</vt:i4>
      </vt:variant>
      <vt:variant>
        <vt:i4>5</vt:i4>
      </vt:variant>
      <vt:variant>
        <vt:lpwstr/>
      </vt:variant>
      <vt:variant>
        <vt:lpwstr>_Toc53058562</vt:lpwstr>
      </vt:variant>
      <vt:variant>
        <vt:i4>1376315</vt:i4>
      </vt:variant>
      <vt:variant>
        <vt:i4>23</vt:i4>
      </vt:variant>
      <vt:variant>
        <vt:i4>0</vt:i4>
      </vt:variant>
      <vt:variant>
        <vt:i4>5</vt:i4>
      </vt:variant>
      <vt:variant>
        <vt:lpwstr/>
      </vt:variant>
      <vt:variant>
        <vt:lpwstr>_Toc53058561</vt:lpwstr>
      </vt:variant>
      <vt:variant>
        <vt:i4>1310779</vt:i4>
      </vt:variant>
      <vt:variant>
        <vt:i4>17</vt:i4>
      </vt:variant>
      <vt:variant>
        <vt:i4>0</vt:i4>
      </vt:variant>
      <vt:variant>
        <vt:i4>5</vt:i4>
      </vt:variant>
      <vt:variant>
        <vt:lpwstr/>
      </vt:variant>
      <vt:variant>
        <vt:lpwstr>_Toc53058560</vt:lpwstr>
      </vt:variant>
      <vt:variant>
        <vt:i4>1900600</vt:i4>
      </vt:variant>
      <vt:variant>
        <vt:i4>11</vt:i4>
      </vt:variant>
      <vt:variant>
        <vt:i4>0</vt:i4>
      </vt:variant>
      <vt:variant>
        <vt:i4>5</vt:i4>
      </vt:variant>
      <vt:variant>
        <vt:lpwstr/>
      </vt:variant>
      <vt:variant>
        <vt:lpwstr>_Toc53058559</vt:lpwstr>
      </vt:variant>
      <vt:variant>
        <vt:i4>1835064</vt:i4>
      </vt:variant>
      <vt:variant>
        <vt:i4>5</vt:i4>
      </vt:variant>
      <vt:variant>
        <vt:i4>0</vt:i4>
      </vt:variant>
      <vt:variant>
        <vt:i4>5</vt:i4>
      </vt:variant>
      <vt:variant>
        <vt:lpwstr/>
      </vt:variant>
      <vt:variant>
        <vt:lpwstr>_Toc53058558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Woodberry (2007714)</dc:creator>
  <cp:keywords/>
  <dc:description/>
  <cp:lastModifiedBy>Jamie Woodberry (2007714)</cp:lastModifiedBy>
  <cp:revision>305</cp:revision>
  <cp:lastPrinted>2020-10-08T13:06:00Z</cp:lastPrinted>
  <dcterms:created xsi:type="dcterms:W3CDTF">2022-11-18T15:35:00Z</dcterms:created>
  <dcterms:modified xsi:type="dcterms:W3CDTF">2022-11-20T19:20:00Z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