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DD3" w:rsidRPr="00C815FF" w:rsidRDefault="00546DD3" w:rsidP="0000226C">
      <w:pPr>
        <w:pStyle w:val="Heading2"/>
        <w:rPr>
          <w:sz w:val="36"/>
        </w:rPr>
      </w:pPr>
      <w:r w:rsidRPr="00C815FF">
        <w:rPr>
          <w:sz w:val="36"/>
        </w:rPr>
        <w:t>Comparing Bought Software and Open Source</w:t>
      </w:r>
    </w:p>
    <w:p w:rsidR="00546DD3" w:rsidRDefault="00546DD3" w:rsidP="0000226C"/>
    <w:p w:rsidR="00546DD3" w:rsidRPr="00C815FF" w:rsidRDefault="00546DD3" w:rsidP="00C815FF">
      <w:pPr>
        <w:tabs>
          <w:tab w:val="left" w:pos="3544"/>
        </w:tabs>
        <w:rPr>
          <w:sz w:val="30"/>
        </w:rPr>
      </w:pPr>
    </w:p>
    <w:p w:rsidR="00546DD3" w:rsidRPr="00C815FF" w:rsidRDefault="00546DD3" w:rsidP="00C815FF">
      <w:pPr>
        <w:tabs>
          <w:tab w:val="left" w:pos="3969"/>
        </w:tabs>
        <w:rPr>
          <w:sz w:val="26"/>
        </w:rPr>
      </w:pPr>
      <w:r w:rsidRPr="00C815FF">
        <w:rPr>
          <w:sz w:val="26"/>
        </w:rPr>
        <w:t>Operating Systems</w:t>
      </w:r>
      <w:r w:rsidRPr="00C815FF">
        <w:rPr>
          <w:sz w:val="26"/>
        </w:rPr>
        <w:tab/>
      </w:r>
      <w:r w:rsidRPr="00C815FF">
        <w:rPr>
          <w:color w:val="548DD4" w:themeColor="text2" w:themeTint="99"/>
          <w:sz w:val="26"/>
        </w:rPr>
        <w:t>Windows</w:t>
      </w:r>
      <w:r w:rsidRPr="00C815FF">
        <w:rPr>
          <w:sz w:val="26"/>
        </w:rPr>
        <w:t xml:space="preserve"> vs. </w:t>
      </w:r>
      <w:r w:rsidRPr="00C815FF">
        <w:rPr>
          <w:color w:val="76923C" w:themeColor="accent3" w:themeShade="BF"/>
          <w:sz w:val="26"/>
        </w:rPr>
        <w:t>Linux</w:t>
      </w:r>
    </w:p>
    <w:p w:rsidR="00546DD3" w:rsidRPr="00C815FF" w:rsidRDefault="00546DD3" w:rsidP="00C815FF">
      <w:pPr>
        <w:tabs>
          <w:tab w:val="left" w:pos="3969"/>
        </w:tabs>
        <w:rPr>
          <w:sz w:val="26"/>
        </w:rPr>
      </w:pPr>
    </w:p>
    <w:p w:rsidR="00546DD3" w:rsidRPr="00C815FF" w:rsidRDefault="00546DD3" w:rsidP="00C815FF">
      <w:pPr>
        <w:tabs>
          <w:tab w:val="left" w:pos="3969"/>
        </w:tabs>
        <w:rPr>
          <w:sz w:val="26"/>
        </w:rPr>
      </w:pPr>
      <w:r w:rsidRPr="00C815FF">
        <w:rPr>
          <w:sz w:val="26"/>
        </w:rPr>
        <w:t>Office Application</w:t>
      </w:r>
      <w:r w:rsidRPr="00C815FF">
        <w:rPr>
          <w:sz w:val="26"/>
        </w:rPr>
        <w:tab/>
      </w:r>
      <w:r w:rsidRPr="00C815FF">
        <w:rPr>
          <w:color w:val="548DD4" w:themeColor="text2" w:themeTint="99"/>
          <w:sz w:val="26"/>
        </w:rPr>
        <w:t>Microsoft Office</w:t>
      </w:r>
      <w:r w:rsidRPr="00C815FF">
        <w:rPr>
          <w:sz w:val="26"/>
        </w:rPr>
        <w:t xml:space="preserve"> vs. </w:t>
      </w:r>
      <w:r w:rsidRPr="00C815FF">
        <w:rPr>
          <w:color w:val="76923C" w:themeColor="accent3" w:themeShade="BF"/>
          <w:sz w:val="26"/>
        </w:rPr>
        <w:t>Open Office</w:t>
      </w:r>
    </w:p>
    <w:p w:rsidR="00546DD3" w:rsidRPr="00C815FF" w:rsidRDefault="00546DD3" w:rsidP="00C815FF">
      <w:pPr>
        <w:tabs>
          <w:tab w:val="left" w:pos="3969"/>
        </w:tabs>
        <w:rPr>
          <w:sz w:val="26"/>
        </w:rPr>
      </w:pPr>
    </w:p>
    <w:p w:rsidR="00546DD3" w:rsidRPr="00C815FF" w:rsidRDefault="00546DD3" w:rsidP="00C815FF">
      <w:pPr>
        <w:tabs>
          <w:tab w:val="left" w:pos="3969"/>
        </w:tabs>
        <w:rPr>
          <w:sz w:val="26"/>
        </w:rPr>
      </w:pPr>
      <w:r w:rsidRPr="00C815FF">
        <w:rPr>
          <w:sz w:val="26"/>
        </w:rPr>
        <w:t>PDF Readers</w:t>
      </w:r>
      <w:r w:rsidRPr="00C815FF">
        <w:rPr>
          <w:sz w:val="26"/>
        </w:rPr>
        <w:tab/>
      </w:r>
      <w:r w:rsidRPr="00C815FF">
        <w:rPr>
          <w:color w:val="548DD4" w:themeColor="text2" w:themeTint="99"/>
          <w:sz w:val="26"/>
        </w:rPr>
        <w:t>Adobe</w:t>
      </w:r>
      <w:r w:rsidRPr="00C815FF">
        <w:rPr>
          <w:sz w:val="26"/>
        </w:rPr>
        <w:t xml:space="preserve"> vs. </w:t>
      </w:r>
      <w:proofErr w:type="spellStart"/>
      <w:r w:rsidRPr="00C815FF">
        <w:rPr>
          <w:color w:val="76923C" w:themeColor="accent3" w:themeShade="BF"/>
          <w:sz w:val="26"/>
        </w:rPr>
        <w:t>FoxIt</w:t>
      </w:r>
      <w:proofErr w:type="spellEnd"/>
    </w:p>
    <w:p w:rsidR="00546DD3" w:rsidRPr="00C815FF" w:rsidRDefault="00546DD3" w:rsidP="00C815FF">
      <w:pPr>
        <w:tabs>
          <w:tab w:val="left" w:pos="3969"/>
        </w:tabs>
        <w:rPr>
          <w:sz w:val="26"/>
        </w:rPr>
      </w:pPr>
    </w:p>
    <w:p w:rsidR="00546DD3" w:rsidRPr="00C815FF" w:rsidRDefault="00546DD3" w:rsidP="00C815FF">
      <w:pPr>
        <w:tabs>
          <w:tab w:val="left" w:pos="3969"/>
        </w:tabs>
        <w:rPr>
          <w:sz w:val="26"/>
        </w:rPr>
      </w:pPr>
      <w:r w:rsidRPr="00C815FF">
        <w:rPr>
          <w:sz w:val="26"/>
        </w:rPr>
        <w:t>Web Browsers</w:t>
      </w:r>
      <w:r w:rsidRPr="00C815FF">
        <w:rPr>
          <w:sz w:val="26"/>
        </w:rPr>
        <w:tab/>
      </w:r>
      <w:r w:rsidRPr="00C815FF">
        <w:rPr>
          <w:color w:val="548DD4" w:themeColor="text2" w:themeTint="99"/>
          <w:sz w:val="26"/>
        </w:rPr>
        <w:t>Internet Explorer</w:t>
      </w:r>
      <w:r w:rsidRPr="00C815FF">
        <w:rPr>
          <w:sz w:val="26"/>
        </w:rPr>
        <w:t xml:space="preserve"> vs. </w:t>
      </w:r>
      <w:r w:rsidRPr="00C815FF">
        <w:rPr>
          <w:color w:val="76923C" w:themeColor="accent3" w:themeShade="BF"/>
          <w:sz w:val="26"/>
        </w:rPr>
        <w:t>Mozilla Firefox</w:t>
      </w:r>
    </w:p>
    <w:p w:rsidR="00546DD3" w:rsidRPr="00C815FF" w:rsidRDefault="00546DD3" w:rsidP="00C815FF">
      <w:pPr>
        <w:tabs>
          <w:tab w:val="left" w:pos="3969"/>
        </w:tabs>
        <w:rPr>
          <w:sz w:val="26"/>
        </w:rPr>
      </w:pPr>
    </w:p>
    <w:p w:rsidR="00546DD3" w:rsidRPr="00C815FF" w:rsidRDefault="00546DD3" w:rsidP="00C815FF">
      <w:pPr>
        <w:tabs>
          <w:tab w:val="left" w:pos="3969"/>
        </w:tabs>
        <w:rPr>
          <w:sz w:val="26"/>
        </w:rPr>
      </w:pPr>
      <w:r w:rsidRPr="00C815FF">
        <w:rPr>
          <w:sz w:val="26"/>
        </w:rPr>
        <w:t>Games</w:t>
      </w:r>
    </w:p>
    <w:p w:rsidR="00546DD3" w:rsidRPr="00C815FF" w:rsidRDefault="00546DD3" w:rsidP="00C815FF">
      <w:pPr>
        <w:tabs>
          <w:tab w:val="left" w:pos="3969"/>
        </w:tabs>
        <w:rPr>
          <w:sz w:val="26"/>
        </w:rPr>
      </w:pPr>
    </w:p>
    <w:p w:rsidR="00546DD3" w:rsidRPr="00C815FF" w:rsidRDefault="00546DD3" w:rsidP="00C815FF">
      <w:pPr>
        <w:tabs>
          <w:tab w:val="left" w:pos="3969"/>
        </w:tabs>
        <w:rPr>
          <w:sz w:val="26"/>
        </w:rPr>
      </w:pPr>
      <w:r w:rsidRPr="00C815FF">
        <w:rPr>
          <w:sz w:val="26"/>
        </w:rPr>
        <w:t>Audio Manipulation</w:t>
      </w:r>
      <w:r w:rsidRPr="00C815FF">
        <w:rPr>
          <w:sz w:val="26"/>
        </w:rPr>
        <w:tab/>
      </w:r>
      <w:r w:rsidRPr="00C815FF">
        <w:rPr>
          <w:color w:val="548DD4" w:themeColor="text2" w:themeTint="99"/>
          <w:sz w:val="26"/>
        </w:rPr>
        <w:t>Adobe Audition</w:t>
      </w:r>
      <w:r w:rsidRPr="00C815FF">
        <w:rPr>
          <w:sz w:val="26"/>
        </w:rPr>
        <w:t xml:space="preserve"> vs. </w:t>
      </w:r>
      <w:r w:rsidRPr="00C815FF">
        <w:rPr>
          <w:color w:val="76923C" w:themeColor="accent3" w:themeShade="BF"/>
          <w:sz w:val="26"/>
        </w:rPr>
        <w:t>Audacity</w:t>
      </w:r>
    </w:p>
    <w:p w:rsidR="001D0591" w:rsidRPr="00C815FF" w:rsidRDefault="001D0591" w:rsidP="00C815FF">
      <w:pPr>
        <w:tabs>
          <w:tab w:val="left" w:pos="3969"/>
        </w:tabs>
        <w:rPr>
          <w:sz w:val="26"/>
        </w:rPr>
      </w:pPr>
    </w:p>
    <w:p w:rsidR="001D0591" w:rsidRPr="00C815FF" w:rsidRDefault="001D0591" w:rsidP="00C815FF">
      <w:pPr>
        <w:tabs>
          <w:tab w:val="left" w:pos="3969"/>
        </w:tabs>
        <w:rPr>
          <w:sz w:val="26"/>
        </w:rPr>
      </w:pPr>
      <w:r w:rsidRPr="00C815FF">
        <w:rPr>
          <w:sz w:val="26"/>
        </w:rPr>
        <w:t>Image Manipulation</w:t>
      </w:r>
      <w:r w:rsidRPr="00C815FF">
        <w:rPr>
          <w:sz w:val="26"/>
        </w:rPr>
        <w:tab/>
      </w:r>
      <w:r w:rsidRPr="00C815FF">
        <w:rPr>
          <w:color w:val="548DD4" w:themeColor="text2" w:themeTint="99"/>
          <w:sz w:val="26"/>
        </w:rPr>
        <w:t>Photoshop</w:t>
      </w:r>
      <w:r w:rsidRPr="00C815FF">
        <w:rPr>
          <w:sz w:val="26"/>
        </w:rPr>
        <w:t xml:space="preserve"> vs. </w:t>
      </w:r>
      <w:r w:rsidRPr="00C815FF">
        <w:rPr>
          <w:color w:val="76923C" w:themeColor="accent3" w:themeShade="BF"/>
          <w:sz w:val="26"/>
        </w:rPr>
        <w:t>GIMP</w:t>
      </w:r>
    </w:p>
    <w:p w:rsidR="00546DD3" w:rsidRPr="00C815FF" w:rsidRDefault="00546DD3" w:rsidP="00C815FF">
      <w:pPr>
        <w:tabs>
          <w:tab w:val="left" w:pos="3969"/>
        </w:tabs>
        <w:rPr>
          <w:sz w:val="26"/>
        </w:rPr>
      </w:pPr>
    </w:p>
    <w:p w:rsidR="00546DD3" w:rsidRPr="00C815FF" w:rsidRDefault="00546DD3" w:rsidP="00C815FF">
      <w:pPr>
        <w:tabs>
          <w:tab w:val="left" w:pos="3969"/>
        </w:tabs>
        <w:rPr>
          <w:sz w:val="26"/>
        </w:rPr>
      </w:pPr>
      <w:r w:rsidRPr="00C815FF">
        <w:rPr>
          <w:sz w:val="26"/>
        </w:rPr>
        <w:t>Security</w:t>
      </w:r>
      <w:r w:rsidRPr="00C815FF">
        <w:rPr>
          <w:sz w:val="26"/>
        </w:rPr>
        <w:tab/>
      </w:r>
      <w:r w:rsidRPr="00C815FF">
        <w:rPr>
          <w:color w:val="548DD4" w:themeColor="text2" w:themeTint="99"/>
          <w:sz w:val="26"/>
        </w:rPr>
        <w:t>Norton</w:t>
      </w:r>
      <w:r w:rsidRPr="00C815FF">
        <w:rPr>
          <w:sz w:val="26"/>
        </w:rPr>
        <w:t xml:space="preserve"> vs. </w:t>
      </w:r>
      <w:r w:rsidRPr="00C815FF">
        <w:rPr>
          <w:color w:val="76923C" w:themeColor="accent3" w:themeShade="BF"/>
          <w:sz w:val="26"/>
        </w:rPr>
        <w:t>Clam</w:t>
      </w:r>
    </w:p>
    <w:p w:rsidR="00546DD3" w:rsidRPr="00C815FF" w:rsidRDefault="00546DD3" w:rsidP="00C815FF">
      <w:pPr>
        <w:tabs>
          <w:tab w:val="left" w:pos="3969"/>
        </w:tabs>
        <w:rPr>
          <w:sz w:val="26"/>
        </w:rPr>
      </w:pPr>
    </w:p>
    <w:p w:rsidR="00546DD3" w:rsidRPr="00C815FF" w:rsidRDefault="00546DD3" w:rsidP="00C815FF">
      <w:pPr>
        <w:tabs>
          <w:tab w:val="left" w:pos="3969"/>
        </w:tabs>
        <w:rPr>
          <w:sz w:val="26"/>
        </w:rPr>
      </w:pPr>
      <w:r w:rsidRPr="00C815FF">
        <w:rPr>
          <w:sz w:val="26"/>
        </w:rPr>
        <w:t>Accounting</w:t>
      </w:r>
      <w:r w:rsidRPr="00C815FF">
        <w:rPr>
          <w:sz w:val="26"/>
        </w:rPr>
        <w:tab/>
      </w:r>
      <w:r w:rsidRPr="00C815FF">
        <w:rPr>
          <w:color w:val="548DD4" w:themeColor="text2" w:themeTint="99"/>
          <w:sz w:val="26"/>
        </w:rPr>
        <w:t>Sage</w:t>
      </w:r>
      <w:r w:rsidRPr="00C815FF">
        <w:rPr>
          <w:sz w:val="26"/>
        </w:rPr>
        <w:t xml:space="preserve"> vs. </w:t>
      </w:r>
      <w:proofErr w:type="spellStart"/>
      <w:r w:rsidRPr="00C815FF">
        <w:rPr>
          <w:color w:val="76923C" w:themeColor="accent3" w:themeShade="BF"/>
          <w:sz w:val="26"/>
        </w:rPr>
        <w:t>TurboCASH</w:t>
      </w:r>
      <w:proofErr w:type="spellEnd"/>
    </w:p>
    <w:p w:rsidR="00546DD3" w:rsidRDefault="00546DD3" w:rsidP="00546DD3"/>
    <w:p w:rsidR="00381A5F" w:rsidRPr="0000226C" w:rsidRDefault="00381A5F" w:rsidP="0000226C"/>
    <w:sectPr w:rsidR="00381A5F" w:rsidRPr="0000226C" w:rsidSect="004974D7">
      <w:footerReference w:type="default" r:id="rId6"/>
      <w:pgSz w:w="11906" w:h="16838"/>
      <w:pgMar w:top="1134" w:right="1134" w:bottom="1134" w:left="1134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DD3" w:rsidRDefault="00546DD3">
      <w:r>
        <w:separator/>
      </w:r>
    </w:p>
  </w:endnote>
  <w:endnote w:type="continuationSeparator" w:id="0">
    <w:p w:rsidR="00546DD3" w:rsidRDefault="00546D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5F" w:rsidRPr="00755C9A" w:rsidRDefault="00475B5F" w:rsidP="004974D7">
    <w:pPr>
      <w:pStyle w:val="Header"/>
      <w:tabs>
        <w:tab w:val="clear" w:pos="4153"/>
        <w:tab w:val="clear" w:pos="8306"/>
        <w:tab w:val="center" w:pos="4816"/>
        <w:tab w:val="right" w:pos="9600"/>
      </w:tabs>
      <w:rPr>
        <w:color w:val="999999"/>
        <w:sz w:val="10"/>
        <w:szCs w:val="16"/>
      </w:rPr>
    </w:pPr>
    <w:r w:rsidRPr="00755C9A">
      <w:rPr>
        <w:color w:val="999999"/>
        <w:sz w:val="16"/>
      </w:rPr>
      <w:t>G.Rees-Evans</w:t>
    </w:r>
    <w:r w:rsidRPr="00755C9A">
      <w:rPr>
        <w:color w:val="999999"/>
        <w:sz w:val="16"/>
      </w:rPr>
      <w:tab/>
    </w:r>
    <w:r w:rsidRPr="00755C9A">
      <w:rPr>
        <w:color w:val="999999"/>
        <w:sz w:val="16"/>
      </w:rPr>
      <w:tab/>
    </w:r>
    <w:r w:rsidR="00DD7903" w:rsidRPr="00755C9A">
      <w:rPr>
        <w:color w:val="999999"/>
        <w:sz w:val="16"/>
      </w:rPr>
      <w:fldChar w:fldCharType="begin"/>
    </w:r>
    <w:r w:rsidRPr="00755C9A">
      <w:rPr>
        <w:color w:val="999999"/>
        <w:sz w:val="16"/>
      </w:rPr>
      <w:instrText xml:space="preserve"> FILENAME  </w:instrText>
    </w:r>
    <w:r w:rsidR="00DD7903" w:rsidRPr="00755C9A">
      <w:rPr>
        <w:color w:val="999999"/>
        <w:sz w:val="16"/>
      </w:rPr>
      <w:fldChar w:fldCharType="separate"/>
    </w:r>
    <w:r w:rsidR="00546DD3">
      <w:rPr>
        <w:noProof/>
        <w:color w:val="999999"/>
        <w:sz w:val="16"/>
      </w:rPr>
      <w:t>Document3</w:t>
    </w:r>
    <w:r w:rsidR="00DD7903" w:rsidRPr="00755C9A">
      <w:rPr>
        <w:color w:val="999999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DD3" w:rsidRDefault="00546DD3">
      <w:r>
        <w:separator/>
      </w:r>
    </w:p>
  </w:footnote>
  <w:footnote w:type="continuationSeparator" w:id="0">
    <w:p w:rsidR="00546DD3" w:rsidRDefault="00546D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attachedTemplate r:id="rId1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7903"/>
    <w:rsid w:val="0000226C"/>
    <w:rsid w:val="00025CEB"/>
    <w:rsid w:val="001229EE"/>
    <w:rsid w:val="001A6559"/>
    <w:rsid w:val="001C671A"/>
    <w:rsid w:val="001D0591"/>
    <w:rsid w:val="0022527F"/>
    <w:rsid w:val="002268ED"/>
    <w:rsid w:val="002B2240"/>
    <w:rsid w:val="00322FB4"/>
    <w:rsid w:val="00381A5F"/>
    <w:rsid w:val="003B2A02"/>
    <w:rsid w:val="00475B5F"/>
    <w:rsid w:val="00486111"/>
    <w:rsid w:val="004974D7"/>
    <w:rsid w:val="004C5088"/>
    <w:rsid w:val="004E2CF2"/>
    <w:rsid w:val="00546DD3"/>
    <w:rsid w:val="00566D48"/>
    <w:rsid w:val="006434E7"/>
    <w:rsid w:val="006E335C"/>
    <w:rsid w:val="00755C9A"/>
    <w:rsid w:val="00773F02"/>
    <w:rsid w:val="0083509F"/>
    <w:rsid w:val="008611FA"/>
    <w:rsid w:val="009122C8"/>
    <w:rsid w:val="00AD0F4B"/>
    <w:rsid w:val="00C44B0E"/>
    <w:rsid w:val="00C6166A"/>
    <w:rsid w:val="00C731A9"/>
    <w:rsid w:val="00C815FF"/>
    <w:rsid w:val="00CA4F98"/>
    <w:rsid w:val="00DD7903"/>
    <w:rsid w:val="00EB1C42"/>
    <w:rsid w:val="00F028BB"/>
    <w:rsid w:val="00F66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226C"/>
    <w:rPr>
      <w:rFonts w:ascii="Verdana" w:hAnsi="Verdana"/>
      <w:color w:val="000000"/>
      <w:sz w:val="22"/>
    </w:rPr>
  </w:style>
  <w:style w:type="paragraph" w:styleId="Heading1">
    <w:name w:val="heading 1"/>
    <w:basedOn w:val="Normal"/>
    <w:next w:val="Normal"/>
    <w:qFormat/>
    <w:rsid w:val="00C6166A"/>
    <w:p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C6166A"/>
    <w:pPr>
      <w:jc w:val="center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166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6166A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zTemplates\Handou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Handout</Template>
  <TotalTime>15</TotalTime>
  <Pages>1</Pages>
  <Words>50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'Barriers to Learning' Exercise</vt:lpstr>
    </vt:vector>
  </TitlesOfParts>
  <Company/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'Barriers to Learning' Exercise</dc:title>
  <dc:creator>Graham Rees-Evans</dc:creator>
  <cp:lastModifiedBy>sc-gr</cp:lastModifiedBy>
  <cp:revision>3</cp:revision>
  <dcterms:created xsi:type="dcterms:W3CDTF">2011-12-01T00:35:00Z</dcterms:created>
  <dcterms:modified xsi:type="dcterms:W3CDTF">2011-12-01T12:22:00Z</dcterms:modified>
</cp:coreProperties>
</file>