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232FE" w14:textId="77777777" w:rsidR="00182BFF" w:rsidRDefault="00182BFF" w:rsidP="00182BFF">
      <w:pPr>
        <w:pStyle w:val="Title"/>
      </w:pPr>
    </w:p>
    <w:p w14:paraId="008AFC70" w14:textId="4E9BF54F" w:rsidR="00EA67E7" w:rsidRDefault="0015791A" w:rsidP="00182BFF">
      <w:pPr>
        <w:pStyle w:val="Title"/>
        <w:jc w:val="center"/>
      </w:pPr>
      <w:r>
        <w:t xml:space="preserve">Application of Maths using </w:t>
      </w:r>
      <w:proofErr w:type="spellStart"/>
      <w:r>
        <w:t>Matlab</w:t>
      </w:r>
      <w:proofErr w:type="spellEnd"/>
    </w:p>
    <w:p w14:paraId="6F031712" w14:textId="77777777" w:rsidR="00182BFF" w:rsidRDefault="00182BFF" w:rsidP="00182BFF"/>
    <w:p w14:paraId="64990B31" w14:textId="77777777" w:rsidR="00182BFF" w:rsidRDefault="00182BFF" w:rsidP="00182BFF"/>
    <w:p w14:paraId="5E4F53B4" w14:textId="6E54934C" w:rsidR="00182BFF" w:rsidRDefault="0015791A" w:rsidP="00182BFF">
      <w:pPr>
        <w:jc w:val="center"/>
      </w:pPr>
      <w:r>
        <w:t>Richard Hankinson</w:t>
      </w:r>
    </w:p>
    <w:p w14:paraId="3DA3C019" w14:textId="4180B8BE" w:rsidR="0015791A" w:rsidRDefault="0015791A" w:rsidP="00182BFF">
      <w:pPr>
        <w:jc w:val="center"/>
      </w:pPr>
      <w:r>
        <w:t>P137603</w:t>
      </w:r>
    </w:p>
    <w:p w14:paraId="244B18BA" w14:textId="77777777" w:rsidR="00182BFF" w:rsidRDefault="00182BFF" w:rsidP="00182BFF">
      <w:pPr>
        <w:jc w:val="center"/>
      </w:pPr>
    </w:p>
    <w:p w14:paraId="5A67EDB2" w14:textId="2E8E905E" w:rsidR="00182BFF" w:rsidRDefault="0015791A" w:rsidP="00182BFF">
      <w:pPr>
        <w:jc w:val="center"/>
      </w:pPr>
      <w:r>
        <w:t>Mathematics (Electronics)</w:t>
      </w:r>
    </w:p>
    <w:p w14:paraId="6016B947" w14:textId="77777777" w:rsidR="00182BFF" w:rsidRDefault="00182BFF" w:rsidP="00182BFF">
      <w:pPr>
        <w:jc w:val="center"/>
      </w:pPr>
    </w:p>
    <w:p w14:paraId="62CEBD0C" w14:textId="77777777" w:rsidR="00182BFF" w:rsidRDefault="00182BFF" w:rsidP="00182BFF">
      <w:pPr>
        <w:jc w:val="center"/>
      </w:pPr>
    </w:p>
    <w:p w14:paraId="3037508C" w14:textId="77777777" w:rsidR="00182BFF" w:rsidRDefault="00182BFF" w:rsidP="00182BFF">
      <w:pPr>
        <w:jc w:val="center"/>
      </w:pPr>
    </w:p>
    <w:p w14:paraId="5519E6DF" w14:textId="77777777" w:rsidR="00182BFF" w:rsidRDefault="00182BFF" w:rsidP="00182BFF">
      <w:pPr>
        <w:jc w:val="center"/>
      </w:pPr>
      <w:r>
        <w:t xml:space="preserve">Wales Institute for Science and Art </w:t>
      </w:r>
    </w:p>
    <w:p w14:paraId="5DBAD4F2" w14:textId="77777777" w:rsidR="00182BFF" w:rsidRDefault="00182BFF" w:rsidP="00182BFF">
      <w:pPr>
        <w:jc w:val="center"/>
      </w:pPr>
      <w:r>
        <w:t>University of Wales Trinity Saint David</w:t>
      </w:r>
    </w:p>
    <w:p w14:paraId="6388433F" w14:textId="77777777" w:rsidR="00182BFF" w:rsidRDefault="00182BFF" w:rsidP="00182BFF">
      <w:pPr>
        <w:jc w:val="center"/>
      </w:pPr>
    </w:p>
    <w:p w14:paraId="7D88A0F9" w14:textId="77777777" w:rsidR="00182BFF" w:rsidRDefault="007A4460" w:rsidP="00182BFF">
      <w:pPr>
        <w:jc w:val="center"/>
      </w:pPr>
      <w:r>
        <w:rPr>
          <w:noProof/>
          <w:lang w:eastAsia="en-GB" w:bidi="ar-SA"/>
        </w:rPr>
        <w:drawing>
          <wp:inline distT="0" distB="0" distL="0" distR="0" wp14:anchorId="294F4B85" wp14:editId="6210F446">
            <wp:extent cx="2096770" cy="695325"/>
            <wp:effectExtent l="0" t="0" r="0" b="0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46F88" w14:textId="25D22069" w:rsidR="0015791A" w:rsidRDefault="00182BFF" w:rsidP="0015791A">
      <w:pPr>
        <w:pStyle w:val="Heading1"/>
        <w:numPr>
          <w:ilvl w:val="0"/>
          <w:numId w:val="0"/>
        </w:numPr>
        <w:ind w:left="432"/>
      </w:pPr>
      <w:r>
        <w:br w:type="page"/>
      </w:r>
      <w:r w:rsidR="0015791A">
        <w:lastRenderedPageBreak/>
        <w:t xml:space="preserve"> </w:t>
      </w:r>
    </w:p>
    <w:p w14:paraId="78940ACF" w14:textId="6EEF2F41" w:rsidR="0015791A" w:rsidRDefault="0015791A" w:rsidP="0015791A">
      <w:pPr>
        <w:ind w:firstLine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Part1</w:t>
      </w:r>
      <w:r>
        <w:rPr>
          <w:b/>
          <w:bCs/>
          <w:noProof/>
          <w:sz w:val="32"/>
          <w:szCs w:val="32"/>
        </w:rPr>
        <w:drawing>
          <wp:inline distT="0" distB="0" distL="0" distR="0" wp14:anchorId="29D02F63" wp14:editId="32B6AAC1">
            <wp:extent cx="5724525" cy="42957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24C17406" wp14:editId="2C8CCFB7">
            <wp:extent cx="5724525" cy="42957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31096889" wp14:editId="50FC2D6E">
            <wp:extent cx="5724525" cy="4295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FA1B5" w14:textId="77777777" w:rsidR="0015791A" w:rsidRDefault="0015791A" w:rsidP="0015791A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7567B0BF" wp14:editId="25F47CC9">
            <wp:extent cx="5724525" cy="42862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B75FE" w14:textId="77777777" w:rsidR="0015791A" w:rsidRDefault="0015791A" w:rsidP="0015791A"/>
    <w:p w14:paraId="297CC8C6" w14:textId="77777777" w:rsidR="0015791A" w:rsidRDefault="0015791A" w:rsidP="0015791A">
      <w:pPr>
        <w:rPr>
          <w:b/>
          <w:bCs/>
          <w:sz w:val="32"/>
          <w:szCs w:val="32"/>
        </w:rPr>
      </w:pPr>
    </w:p>
    <w:p w14:paraId="3283212E" w14:textId="77777777" w:rsidR="0015791A" w:rsidRDefault="0015791A" w:rsidP="0015791A">
      <w:pPr>
        <w:rPr>
          <w:b/>
          <w:bCs/>
          <w:sz w:val="32"/>
          <w:szCs w:val="32"/>
        </w:rPr>
      </w:pPr>
    </w:p>
    <w:p w14:paraId="772CFDE2" w14:textId="77777777" w:rsidR="0015791A" w:rsidRDefault="0015791A" w:rsidP="0015791A">
      <w:pPr>
        <w:rPr>
          <w:b/>
          <w:bCs/>
          <w:sz w:val="32"/>
          <w:szCs w:val="32"/>
        </w:rPr>
      </w:pPr>
    </w:p>
    <w:p w14:paraId="7A3AA395" w14:textId="77777777" w:rsidR="0015791A" w:rsidRDefault="0015791A" w:rsidP="0015791A">
      <w:pPr>
        <w:rPr>
          <w:b/>
          <w:bCs/>
          <w:sz w:val="32"/>
          <w:szCs w:val="32"/>
        </w:rPr>
      </w:pPr>
    </w:p>
    <w:p w14:paraId="13FBF6BC" w14:textId="77777777" w:rsidR="0015791A" w:rsidRDefault="0015791A" w:rsidP="0015791A">
      <w:pPr>
        <w:rPr>
          <w:b/>
          <w:bCs/>
          <w:sz w:val="32"/>
          <w:szCs w:val="32"/>
        </w:rPr>
      </w:pPr>
    </w:p>
    <w:p w14:paraId="4D191DDD" w14:textId="77777777" w:rsidR="0015791A" w:rsidRDefault="0015791A" w:rsidP="0015791A">
      <w:pPr>
        <w:rPr>
          <w:b/>
          <w:bCs/>
          <w:sz w:val="32"/>
          <w:szCs w:val="32"/>
        </w:rPr>
      </w:pPr>
    </w:p>
    <w:p w14:paraId="5798EE4D" w14:textId="0492D058" w:rsidR="0015791A" w:rsidRPr="0015791A" w:rsidRDefault="0015791A" w:rsidP="0015791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Part 2</w:t>
      </w:r>
    </w:p>
    <w:p w14:paraId="20FAEBF2" w14:textId="77777777" w:rsidR="0015791A" w:rsidRPr="00B131A1" w:rsidRDefault="0015791A" w:rsidP="0015791A">
      <w:pPr>
        <w:pStyle w:val="ListParagraph"/>
        <w:numPr>
          <w:ilvl w:val="0"/>
          <w:numId w:val="15"/>
        </w:numPr>
        <w:spacing w:after="160" w:line="259" w:lineRule="auto"/>
        <w:jc w:val="left"/>
        <w:rPr>
          <w:szCs w:val="24"/>
        </w:rPr>
      </w:pPr>
      <w:r w:rsidRPr="00B131A1">
        <w:rPr>
          <w:szCs w:val="24"/>
        </w:rPr>
        <w:t xml:space="preserve">For questions 1 and 2 of Part 1 of this assessment use </w:t>
      </w:r>
      <w:proofErr w:type="spellStart"/>
      <w:r w:rsidRPr="00B131A1">
        <w:rPr>
          <w:szCs w:val="24"/>
        </w:rPr>
        <w:t>Matlab</w:t>
      </w:r>
      <w:proofErr w:type="spellEnd"/>
      <w:r w:rsidRPr="00B131A1">
        <w:rPr>
          <w:szCs w:val="24"/>
        </w:rPr>
        <w:t xml:space="preserve"> to check your results.</w:t>
      </w:r>
    </w:p>
    <w:p w14:paraId="553A72F0" w14:textId="77777777" w:rsidR="0015791A" w:rsidRDefault="0015791A" w:rsidP="0015791A">
      <w:pPr>
        <w:rPr>
          <w:szCs w:val="24"/>
        </w:rPr>
      </w:pPr>
      <w:r>
        <w:rPr>
          <w:szCs w:val="24"/>
        </w:rPr>
        <w:t>Question 1</w:t>
      </w:r>
    </w:p>
    <w:p w14:paraId="3E583ABA" w14:textId="77777777" w:rsidR="0015791A" w:rsidRDefault="0015791A" w:rsidP="0015791A">
      <w:pPr>
        <w:rPr>
          <w:szCs w:val="24"/>
        </w:rPr>
      </w:pPr>
      <w:proofErr w:type="spellStart"/>
      <w:r>
        <w:rPr>
          <w:szCs w:val="24"/>
        </w:rPr>
        <w:t>i</w:t>
      </w:r>
      <w:proofErr w:type="spellEnd"/>
      <w:r>
        <w:rPr>
          <w:szCs w:val="24"/>
        </w:rPr>
        <w:t>)</w:t>
      </w:r>
    </w:p>
    <w:p w14:paraId="59D1CDBB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2F63E5FD" wp14:editId="267AF2E1">
            <wp:extent cx="1704975" cy="14859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E68CE" w14:textId="77777777" w:rsidR="0015791A" w:rsidRDefault="0015791A" w:rsidP="0015791A">
      <w:pPr>
        <w:rPr>
          <w:szCs w:val="24"/>
        </w:rPr>
      </w:pPr>
      <w:r>
        <w:rPr>
          <w:szCs w:val="24"/>
        </w:rPr>
        <w:t>ii)</w:t>
      </w:r>
    </w:p>
    <w:p w14:paraId="699799EC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55C45EA7" wp14:editId="6970205B">
            <wp:extent cx="1809750" cy="14859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8F2EF" w14:textId="77777777" w:rsidR="0015791A" w:rsidRDefault="0015791A" w:rsidP="0015791A">
      <w:pPr>
        <w:rPr>
          <w:szCs w:val="24"/>
        </w:rPr>
      </w:pPr>
      <w:r>
        <w:rPr>
          <w:szCs w:val="24"/>
        </w:rPr>
        <w:t>iii)</w:t>
      </w:r>
    </w:p>
    <w:p w14:paraId="248CB2DD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0D962E49" wp14:editId="557A5739">
            <wp:extent cx="1371600" cy="14954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67B76" w14:textId="77777777" w:rsidR="0015791A" w:rsidRDefault="0015791A" w:rsidP="0015791A">
      <w:pPr>
        <w:rPr>
          <w:szCs w:val="24"/>
        </w:rPr>
      </w:pPr>
      <w:r>
        <w:rPr>
          <w:szCs w:val="24"/>
        </w:rPr>
        <w:t>iv)</w:t>
      </w:r>
    </w:p>
    <w:p w14:paraId="27AB3A08" w14:textId="77777777" w:rsidR="0015791A" w:rsidRDefault="0015791A" w:rsidP="0015791A">
      <w:pPr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51710218" wp14:editId="776A2B22">
            <wp:extent cx="2695575" cy="15811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E086A" w14:textId="77777777" w:rsidR="0015791A" w:rsidRDefault="0015791A" w:rsidP="0015791A">
      <w:pPr>
        <w:rPr>
          <w:szCs w:val="24"/>
        </w:rPr>
      </w:pPr>
    </w:p>
    <w:p w14:paraId="56F5BD99" w14:textId="77777777" w:rsidR="0015791A" w:rsidRDefault="0015791A" w:rsidP="0015791A">
      <w:pPr>
        <w:rPr>
          <w:szCs w:val="24"/>
        </w:rPr>
      </w:pPr>
    </w:p>
    <w:p w14:paraId="2C77706C" w14:textId="77777777" w:rsidR="0015791A" w:rsidRDefault="0015791A" w:rsidP="0015791A">
      <w:pPr>
        <w:rPr>
          <w:szCs w:val="24"/>
        </w:rPr>
      </w:pPr>
    </w:p>
    <w:p w14:paraId="7D20B0E7" w14:textId="77777777" w:rsidR="0015791A" w:rsidRDefault="0015791A" w:rsidP="0015791A">
      <w:pPr>
        <w:rPr>
          <w:szCs w:val="24"/>
        </w:rPr>
      </w:pPr>
    </w:p>
    <w:p w14:paraId="6A2F8DAB" w14:textId="77777777" w:rsidR="0015791A" w:rsidRDefault="0015791A" w:rsidP="0015791A">
      <w:pPr>
        <w:rPr>
          <w:szCs w:val="24"/>
        </w:rPr>
      </w:pPr>
    </w:p>
    <w:p w14:paraId="3D5ACDC9" w14:textId="77777777" w:rsidR="0015791A" w:rsidRDefault="0015791A" w:rsidP="0015791A">
      <w:pPr>
        <w:rPr>
          <w:szCs w:val="24"/>
        </w:rPr>
      </w:pPr>
      <w:r>
        <w:rPr>
          <w:szCs w:val="24"/>
        </w:rPr>
        <w:t>v)</w:t>
      </w:r>
    </w:p>
    <w:p w14:paraId="5F956ABD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3F059E14" wp14:editId="558E404D">
            <wp:extent cx="2590800" cy="14001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CC2E2" w14:textId="77777777" w:rsidR="0015791A" w:rsidRDefault="0015791A" w:rsidP="0015791A">
      <w:pPr>
        <w:rPr>
          <w:szCs w:val="24"/>
        </w:rPr>
      </w:pPr>
      <w:r>
        <w:rPr>
          <w:szCs w:val="24"/>
        </w:rPr>
        <w:t>vi)</w:t>
      </w:r>
    </w:p>
    <w:p w14:paraId="0A3D1300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4D45BE69" wp14:editId="07A6A654">
            <wp:extent cx="5524500" cy="13906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E91A2" w14:textId="77777777" w:rsidR="0015791A" w:rsidRDefault="0015791A" w:rsidP="0015791A">
      <w:pPr>
        <w:rPr>
          <w:szCs w:val="24"/>
        </w:rPr>
      </w:pPr>
    </w:p>
    <w:p w14:paraId="1DF5F240" w14:textId="77777777" w:rsidR="0015791A" w:rsidRDefault="0015791A" w:rsidP="0015791A">
      <w:pPr>
        <w:rPr>
          <w:szCs w:val="24"/>
        </w:rPr>
      </w:pPr>
      <w:r>
        <w:rPr>
          <w:szCs w:val="24"/>
        </w:rPr>
        <w:lastRenderedPageBreak/>
        <w:t>Question 2</w:t>
      </w:r>
    </w:p>
    <w:p w14:paraId="7F5B35D9" w14:textId="77777777" w:rsidR="0015791A" w:rsidRDefault="0015791A" w:rsidP="0015791A">
      <w:pPr>
        <w:rPr>
          <w:szCs w:val="24"/>
        </w:rPr>
      </w:pPr>
      <w:proofErr w:type="spellStart"/>
      <w:r>
        <w:rPr>
          <w:szCs w:val="24"/>
        </w:rPr>
        <w:t>i</w:t>
      </w:r>
      <w:proofErr w:type="spellEnd"/>
      <w:r>
        <w:rPr>
          <w:szCs w:val="24"/>
        </w:rPr>
        <w:t>)</w:t>
      </w:r>
    </w:p>
    <w:p w14:paraId="72F02624" w14:textId="3C6E666F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1F479260" wp14:editId="17C726A6">
            <wp:extent cx="2314575" cy="13906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F47F9" w14:textId="77777777" w:rsidR="0015791A" w:rsidRDefault="0015791A" w:rsidP="0015791A">
      <w:pPr>
        <w:ind w:firstLine="0"/>
        <w:rPr>
          <w:szCs w:val="24"/>
        </w:rPr>
      </w:pPr>
    </w:p>
    <w:p w14:paraId="3548CC50" w14:textId="77777777" w:rsidR="0015791A" w:rsidRPr="00564B7A" w:rsidRDefault="0015791A" w:rsidP="0015791A">
      <w:pPr>
        <w:pStyle w:val="ListParagraph"/>
        <w:numPr>
          <w:ilvl w:val="0"/>
          <w:numId w:val="15"/>
        </w:numPr>
        <w:spacing w:after="160" w:line="259" w:lineRule="auto"/>
        <w:jc w:val="left"/>
        <w:rPr>
          <w:szCs w:val="24"/>
        </w:rPr>
      </w:pPr>
      <w:r w:rsidRPr="00564B7A">
        <w:rPr>
          <w:szCs w:val="24"/>
        </w:rPr>
        <w:t xml:space="preserve">If  </w:t>
      </w:r>
      <w:r w:rsidRPr="00564B7A">
        <w:rPr>
          <w:i/>
          <w:szCs w:val="24"/>
        </w:rPr>
        <w:t>a</w:t>
      </w:r>
      <w:r w:rsidRPr="00564B7A">
        <w:rPr>
          <w:szCs w:val="24"/>
        </w:rPr>
        <w:t xml:space="preserve"> =  2.12 use </w:t>
      </w:r>
      <w:proofErr w:type="spellStart"/>
      <w:r w:rsidRPr="00564B7A">
        <w:rPr>
          <w:szCs w:val="24"/>
        </w:rPr>
        <w:t>Matlab</w:t>
      </w:r>
      <w:proofErr w:type="spellEnd"/>
      <w:r w:rsidRPr="00564B7A">
        <w:rPr>
          <w:szCs w:val="24"/>
        </w:rPr>
        <w:t xml:space="preserve"> to evaluate </w:t>
      </w:r>
      <m:oMath>
        <m:r>
          <w:rPr>
            <w:rFonts w:ascii="Cambria Math"/>
            <w:szCs w:val="24"/>
          </w:rPr>
          <m:t>(a+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/>
                <w:szCs w:val="24"/>
              </w:rPr>
              <m:t>a</m:t>
            </m:r>
          </m:e>
          <m:sup>
            <m:r>
              <w:rPr>
                <w:rFonts w:ascii="Cambria Math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/>
                <w:szCs w:val="24"/>
              </w:rPr>
              <m:t>)</m:t>
            </m:r>
          </m:e>
          <m:sup>
            <m:r>
              <w:rPr>
                <w:rFonts w:ascii="Cambria Math"/>
                <w:szCs w:val="24"/>
              </w:rPr>
              <m:t>3</m:t>
            </m:r>
          </m:sup>
        </m:sSup>
        <m:r>
          <w:rPr>
            <w:rFonts w:ascii="Cambria Math"/>
            <w:szCs w:val="24"/>
          </w:rPr>
          <m:t xml:space="preserve">,  </m:t>
        </m:r>
        <m:func>
          <m:funcPr>
            <m:ctrlPr>
              <w:rPr>
                <w:rFonts w:ascii="Cambria Math" w:hAnsi="Cambria Math"/>
                <w:i/>
                <w:szCs w:val="24"/>
              </w:rPr>
            </m:ctrlPr>
          </m:funcPr>
          <m:fName>
            <m:r>
              <w:rPr>
                <w:rFonts w:ascii="Cambria Math"/>
                <w:szCs w:val="24"/>
              </w:rPr>
              <m:t>ln</m:t>
            </m:r>
          </m:fName>
          <m:e>
            <m:r>
              <w:rPr>
                <w:rFonts w:ascii="Cambria Math"/>
                <w:szCs w:val="24"/>
              </w:rPr>
              <m:t>a</m:t>
            </m:r>
          </m:e>
        </m:func>
        <m:r>
          <w:rPr>
            <w:rFonts w:ascii="Cambria Math"/>
            <w:szCs w:val="24"/>
          </w:rPr>
          <m:t>, 7a+5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/>
                <w:szCs w:val="24"/>
              </w:rPr>
              <m:t>a</m:t>
            </m:r>
          </m:e>
          <m:sup>
            <m:r>
              <w:rPr>
                <w:rFonts w:ascii="Cambria Math"/>
                <w:szCs w:val="24"/>
              </w:rPr>
              <m:t>3</m:t>
            </m:r>
          </m:sup>
        </m:sSup>
        <m:r>
          <m:rPr>
            <m:nor/>
          </m:rPr>
          <w:rPr>
            <w:rFonts w:ascii="Cambria Math"/>
            <w:szCs w:val="24"/>
          </w:rPr>
          <m:t xml:space="preserve"> ,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/>
                <w:szCs w:val="24"/>
              </w:rPr>
              <m:t xml:space="preserve"> cos3a  </m:t>
            </m:r>
            <m:r>
              <m:rPr>
                <m:sty m:val="p"/>
              </m:rPr>
              <w:rPr>
                <w:rFonts w:ascii="Cambria Math"/>
                <w:szCs w:val="24"/>
              </w:rPr>
              <m:t>and</m:t>
            </m:r>
            <m:r>
              <w:rPr>
                <w:rFonts w:ascii="Cambria Math"/>
                <w:szCs w:val="24"/>
              </w:rPr>
              <m:t xml:space="preserve"> e</m:t>
            </m:r>
          </m:e>
          <m:sup>
            <m:func>
              <m:funcPr>
                <m:ctrlPr>
                  <w:rPr>
                    <w:rFonts w:ascii="Cambria Math" w:hAnsi="Cambria Math"/>
                    <w:i/>
                    <w:szCs w:val="24"/>
                  </w:rPr>
                </m:ctrlPr>
              </m:funcPr>
              <m:fName>
                <m:r>
                  <w:rPr>
                    <w:rFonts w:ascii="Cambria Math"/>
                    <w:szCs w:val="24"/>
                  </w:rPr>
                  <m:t>sin</m:t>
                </m:r>
              </m:fName>
              <m:e>
                <m:r>
                  <w:rPr>
                    <w:rFonts w:ascii="Cambria Math"/>
                    <w:szCs w:val="24"/>
                  </w:rPr>
                  <m:t>4</m:t>
                </m:r>
              </m:e>
            </m:func>
            <m:r>
              <w:rPr>
                <w:rFonts w:ascii="Cambria Math"/>
                <w:szCs w:val="24"/>
              </w:rPr>
              <m:t>a</m:t>
            </m:r>
          </m:sup>
        </m:sSup>
      </m:oMath>
      <w:r w:rsidRPr="00564B7A">
        <w:rPr>
          <w:szCs w:val="24"/>
        </w:rPr>
        <w:t xml:space="preserve">.   </w:t>
      </w:r>
    </w:p>
    <w:p w14:paraId="44D2DD06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4E226381" wp14:editId="1850245B">
            <wp:extent cx="1428750" cy="23050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5FF5A" w14:textId="77777777" w:rsidR="0015791A" w:rsidRDefault="0015791A" w:rsidP="0015791A">
      <w:pPr>
        <w:rPr>
          <w:szCs w:val="24"/>
        </w:rPr>
      </w:pPr>
      <w:r>
        <w:rPr>
          <w:noProof/>
        </w:rPr>
        <w:drawing>
          <wp:inline distT="0" distB="0" distL="0" distR="0" wp14:anchorId="558F7E64" wp14:editId="7CF0992B">
            <wp:extent cx="1438275" cy="12573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2072D" w14:textId="77777777" w:rsidR="0015791A" w:rsidRDefault="0015791A" w:rsidP="0015791A">
      <w:pPr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3530F478" wp14:editId="321F5E29">
            <wp:extent cx="1381125" cy="12382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9F6E8" w14:textId="77777777" w:rsidR="0015791A" w:rsidRPr="00564B7A" w:rsidRDefault="0015791A" w:rsidP="0015791A">
      <w:pPr>
        <w:ind w:firstLine="0"/>
        <w:rPr>
          <w:szCs w:val="24"/>
        </w:rPr>
      </w:pPr>
    </w:p>
    <w:p w14:paraId="1931E68B" w14:textId="77777777" w:rsidR="0015791A" w:rsidRDefault="0015791A" w:rsidP="0015791A">
      <w:pPr>
        <w:ind w:firstLine="720"/>
        <w:jc w:val="center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[10]</w:t>
      </w:r>
    </w:p>
    <w:p w14:paraId="2A66282E" w14:textId="77777777" w:rsidR="0015791A" w:rsidRDefault="0015791A" w:rsidP="0015791A">
      <w:pPr>
        <w:rPr>
          <w:szCs w:val="24"/>
        </w:rPr>
      </w:pPr>
    </w:p>
    <w:p w14:paraId="2C2043B4" w14:textId="77777777" w:rsidR="0015791A" w:rsidRDefault="0015791A" w:rsidP="0015791A">
      <w:pPr>
        <w:rPr>
          <w:szCs w:val="24"/>
        </w:rPr>
      </w:pPr>
    </w:p>
    <w:p w14:paraId="6CD225CE" w14:textId="77777777" w:rsidR="0015791A" w:rsidRDefault="0015791A" w:rsidP="0015791A">
      <w:pPr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proofErr w:type="gramStart"/>
      <w:r>
        <w:rPr>
          <w:szCs w:val="24"/>
        </w:rPr>
        <w:t xml:space="preserve">Use  </w:t>
      </w:r>
      <w:r>
        <w:rPr>
          <w:rFonts w:ascii="Courier New" w:hAnsi="Courier New"/>
          <w:b/>
          <w:szCs w:val="24"/>
        </w:rPr>
        <w:t>solve</w:t>
      </w:r>
      <w:proofErr w:type="gramEnd"/>
      <w:r>
        <w:rPr>
          <w:szCs w:val="24"/>
        </w:rPr>
        <w:t xml:space="preserve">  to find both roots of the equation  </w:t>
      </w:r>
      <m:oMath>
        <m:r>
          <w:rPr>
            <w:rFonts w:ascii="Cambria Math"/>
            <w:szCs w:val="24"/>
          </w:rPr>
          <m:t>y=2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/>
                <w:szCs w:val="24"/>
              </w:rPr>
              <m:t>x</m:t>
            </m:r>
          </m:e>
          <m:sup>
            <m:r>
              <w:rPr>
                <w:rFonts w:ascii="Cambria Math"/>
                <w:szCs w:val="24"/>
              </w:rPr>
              <m:t>2</m:t>
            </m:r>
          </m:sup>
        </m:sSup>
        <m:r>
          <w:rPr>
            <w:rFonts w:ascii="Cambria Math"/>
            <w:szCs w:val="24"/>
          </w:rPr>
          <m:t>-</m:t>
        </m:r>
        <m:r>
          <w:rPr>
            <w:rFonts w:ascii="Cambria Math"/>
            <w:szCs w:val="24"/>
          </w:rPr>
          <m:t>4x</m:t>
        </m:r>
        <m:r>
          <w:rPr>
            <w:rFonts w:ascii="Cambria Math"/>
            <w:szCs w:val="24"/>
          </w:rPr>
          <m:t>-</m:t>
        </m:r>
        <m:r>
          <w:rPr>
            <w:rFonts w:ascii="Cambria Math"/>
            <w:szCs w:val="24"/>
          </w:rPr>
          <m:t>6</m:t>
        </m:r>
      </m:oMath>
      <w:r>
        <w:rPr>
          <w:szCs w:val="24"/>
        </w:rPr>
        <w:t xml:space="preserve"> correct to four </w:t>
      </w:r>
    </w:p>
    <w:p w14:paraId="550152BC" w14:textId="77777777" w:rsidR="0015791A" w:rsidRDefault="0015791A" w:rsidP="0015791A">
      <w:pPr>
        <w:ind w:firstLine="720"/>
        <w:rPr>
          <w:szCs w:val="24"/>
        </w:rPr>
      </w:pPr>
      <w:r>
        <w:rPr>
          <w:szCs w:val="24"/>
        </w:rPr>
        <w:t xml:space="preserve">decimal places.       </w:t>
      </w:r>
    </w:p>
    <w:p w14:paraId="2ECFDCBA" w14:textId="77777777" w:rsidR="0015791A" w:rsidRDefault="0015791A" w:rsidP="0015791A">
      <w:pPr>
        <w:ind w:firstLine="720"/>
        <w:rPr>
          <w:szCs w:val="24"/>
        </w:rPr>
      </w:pPr>
      <w:r>
        <w:rPr>
          <w:szCs w:val="24"/>
        </w:rPr>
        <w:t xml:space="preserve">(Start with </w:t>
      </w:r>
      <w:r>
        <w:rPr>
          <w:i/>
          <w:szCs w:val="24"/>
        </w:rPr>
        <w:t>clear all</w:t>
      </w:r>
      <w:r>
        <w:rPr>
          <w:szCs w:val="24"/>
        </w:rPr>
        <w:t xml:space="preserve"> and </w:t>
      </w:r>
      <w:proofErr w:type="spellStart"/>
      <w:proofErr w:type="gramStart"/>
      <w:r>
        <w:rPr>
          <w:i/>
          <w:szCs w:val="24"/>
        </w:rPr>
        <w:t>syms</w:t>
      </w:r>
      <w:proofErr w:type="spellEnd"/>
      <w:r>
        <w:rPr>
          <w:i/>
          <w:szCs w:val="24"/>
        </w:rPr>
        <w:t xml:space="preserve"> </w:t>
      </w:r>
      <w:r>
        <w:rPr>
          <w:szCs w:val="24"/>
        </w:rPr>
        <w:t>)</w:t>
      </w:r>
      <w:proofErr w:type="gramEnd"/>
      <w:r>
        <w:rPr>
          <w:szCs w:val="24"/>
        </w:rPr>
        <w:t xml:space="preserve">                                                                           </w:t>
      </w:r>
    </w:p>
    <w:p w14:paraId="77538AA8" w14:textId="77777777" w:rsidR="0015791A" w:rsidRDefault="0015791A" w:rsidP="0015791A">
      <w:pPr>
        <w:ind w:left="1440" w:firstLine="720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[10]</w:t>
      </w:r>
    </w:p>
    <w:p w14:paraId="5AFB4CFC" w14:textId="77777777" w:rsidR="0015791A" w:rsidRDefault="0015791A" w:rsidP="0015791A">
      <w:pPr>
        <w:ind w:firstLine="720"/>
        <w:jc w:val="right"/>
        <w:rPr>
          <w:szCs w:val="24"/>
        </w:rPr>
      </w:pPr>
    </w:p>
    <w:p w14:paraId="75C5466C" w14:textId="77777777" w:rsidR="0015791A" w:rsidRDefault="0015791A" w:rsidP="0015791A">
      <w:pPr>
        <w:ind w:firstLine="720"/>
        <w:jc w:val="right"/>
        <w:rPr>
          <w:szCs w:val="24"/>
        </w:rPr>
      </w:pPr>
    </w:p>
    <w:p w14:paraId="2C2B8623" w14:textId="77777777" w:rsidR="0015791A" w:rsidRDefault="0015791A" w:rsidP="0015791A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 xml:space="preserve">Find the gradient </w:t>
      </w:r>
      <w:r>
        <w:rPr>
          <w:i/>
          <w:szCs w:val="24"/>
        </w:rPr>
        <w:t xml:space="preserve">m </w:t>
      </w:r>
      <w:r>
        <w:rPr>
          <w:szCs w:val="24"/>
        </w:rPr>
        <w:t>and constant</w:t>
      </w:r>
      <w:r>
        <w:rPr>
          <w:i/>
          <w:szCs w:val="24"/>
        </w:rPr>
        <w:t xml:space="preserve"> c</w:t>
      </w:r>
      <w:r>
        <w:rPr>
          <w:szCs w:val="24"/>
        </w:rPr>
        <w:t xml:space="preserve"> in the equation of the</w:t>
      </w:r>
      <w:r>
        <w:rPr>
          <w:i/>
          <w:szCs w:val="24"/>
        </w:rPr>
        <w:t xml:space="preserve"> </w:t>
      </w:r>
      <w:r>
        <w:rPr>
          <w:szCs w:val="24"/>
        </w:rPr>
        <w:t xml:space="preserve">straight line which </w:t>
      </w:r>
    </w:p>
    <w:p w14:paraId="1CC5AB95" w14:textId="77777777" w:rsidR="0015791A" w:rsidRDefault="0015791A" w:rsidP="0015791A">
      <w:pPr>
        <w:rPr>
          <w:szCs w:val="24"/>
        </w:rPr>
      </w:pPr>
      <w:r>
        <w:rPr>
          <w:szCs w:val="24"/>
        </w:rPr>
        <w:tab/>
        <w:t xml:space="preserve">is a least squares approximation </w:t>
      </w:r>
      <w:proofErr w:type="gramStart"/>
      <w:r>
        <w:rPr>
          <w:szCs w:val="24"/>
        </w:rPr>
        <w:t>to</w:t>
      </w:r>
      <w:proofErr w:type="gramEnd"/>
    </w:p>
    <w:p w14:paraId="665435D0" w14:textId="77777777" w:rsidR="0015791A" w:rsidRDefault="0015791A" w:rsidP="0015791A">
      <w:pPr>
        <w:rPr>
          <w:szCs w:val="24"/>
        </w:rPr>
      </w:pPr>
    </w:p>
    <w:p w14:paraId="47A15FBA" w14:textId="77777777" w:rsidR="0015791A" w:rsidRDefault="0015791A" w:rsidP="0015791A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proofErr w:type="gramStart"/>
      <w:r>
        <w:rPr>
          <w:i/>
          <w:szCs w:val="24"/>
        </w:rPr>
        <w:t>x</w:t>
      </w:r>
      <w:r>
        <w:rPr>
          <w:szCs w:val="24"/>
        </w:rPr>
        <w:t xml:space="preserve">  </w:t>
      </w:r>
      <w:r>
        <w:rPr>
          <w:szCs w:val="24"/>
        </w:rPr>
        <w:tab/>
      </w:r>
      <w:proofErr w:type="gramEnd"/>
      <w:r>
        <w:rPr>
          <w:szCs w:val="24"/>
        </w:rPr>
        <w:t xml:space="preserve">2.0 </w:t>
      </w:r>
      <w:r>
        <w:rPr>
          <w:szCs w:val="24"/>
        </w:rPr>
        <w:tab/>
        <w:t xml:space="preserve">3.0 </w:t>
      </w:r>
      <w:r>
        <w:rPr>
          <w:szCs w:val="24"/>
        </w:rPr>
        <w:tab/>
        <w:t xml:space="preserve">4.0 </w:t>
      </w:r>
      <w:r>
        <w:rPr>
          <w:szCs w:val="24"/>
        </w:rPr>
        <w:tab/>
        <w:t xml:space="preserve">5.0 </w:t>
      </w:r>
      <w:r>
        <w:rPr>
          <w:szCs w:val="24"/>
        </w:rPr>
        <w:tab/>
        <w:t>6.0       7.0</w:t>
      </w:r>
    </w:p>
    <w:p w14:paraId="14E24361" w14:textId="77777777" w:rsidR="0015791A" w:rsidRDefault="0015791A" w:rsidP="0015791A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i/>
          <w:szCs w:val="24"/>
        </w:rPr>
        <w:t>y</w:t>
      </w:r>
      <w:r>
        <w:rPr>
          <w:szCs w:val="24"/>
        </w:rPr>
        <w:tab/>
        <w:t>13.8</w:t>
      </w:r>
      <w:r>
        <w:rPr>
          <w:szCs w:val="24"/>
        </w:rPr>
        <w:tab/>
        <w:t xml:space="preserve">20.2 </w:t>
      </w:r>
      <w:r>
        <w:rPr>
          <w:szCs w:val="24"/>
        </w:rPr>
        <w:tab/>
        <w:t>26</w:t>
      </w:r>
      <w:r>
        <w:rPr>
          <w:szCs w:val="24"/>
        </w:rPr>
        <w:tab/>
        <w:t>32.4</w:t>
      </w:r>
      <w:r>
        <w:rPr>
          <w:szCs w:val="24"/>
        </w:rPr>
        <w:tab/>
        <w:t xml:space="preserve">37.6 </w:t>
      </w:r>
      <w:r>
        <w:rPr>
          <w:szCs w:val="24"/>
        </w:rPr>
        <w:tab/>
        <w:t>44</w:t>
      </w:r>
    </w:p>
    <w:p w14:paraId="473FADCA" w14:textId="77777777" w:rsidR="0015791A" w:rsidRDefault="0015791A" w:rsidP="0015791A">
      <w:pPr>
        <w:rPr>
          <w:szCs w:val="24"/>
        </w:rPr>
      </w:pPr>
    </w:p>
    <w:p w14:paraId="70FAF825" w14:textId="77777777" w:rsidR="0015791A" w:rsidRDefault="0015791A" w:rsidP="0015791A">
      <w:pPr>
        <w:rPr>
          <w:szCs w:val="24"/>
        </w:rPr>
      </w:pPr>
      <w:r>
        <w:rPr>
          <w:szCs w:val="24"/>
        </w:rPr>
        <w:tab/>
        <w:t xml:space="preserve">Calculate </w:t>
      </w:r>
      <w:proofErr w:type="gramStart"/>
      <w:r>
        <w:rPr>
          <w:szCs w:val="24"/>
        </w:rPr>
        <w:t xml:space="preserve">the  </w:t>
      </w:r>
      <w:r>
        <w:rPr>
          <w:i/>
          <w:szCs w:val="24"/>
        </w:rPr>
        <w:t>y</w:t>
      </w:r>
      <w:proofErr w:type="gramEnd"/>
      <w:r>
        <w:rPr>
          <w:szCs w:val="24"/>
        </w:rPr>
        <w:t xml:space="preserve">  values according to the least squares line and draw the graphs </w:t>
      </w:r>
    </w:p>
    <w:p w14:paraId="670E9482" w14:textId="77777777" w:rsidR="0015791A" w:rsidRDefault="0015791A" w:rsidP="0015791A">
      <w:pPr>
        <w:ind w:left="720"/>
        <w:rPr>
          <w:i/>
          <w:szCs w:val="24"/>
        </w:rPr>
      </w:pPr>
      <w:r>
        <w:rPr>
          <w:szCs w:val="24"/>
        </w:rPr>
        <w:lastRenderedPageBreak/>
        <w:t xml:space="preserve">of the original points and the line. Estimate the value </w:t>
      </w:r>
      <w:proofErr w:type="gramStart"/>
      <w:r>
        <w:rPr>
          <w:szCs w:val="24"/>
        </w:rPr>
        <w:t xml:space="preserve">of  </w:t>
      </w:r>
      <w:r>
        <w:rPr>
          <w:i/>
          <w:szCs w:val="24"/>
        </w:rPr>
        <w:t>y</w:t>
      </w:r>
      <w:proofErr w:type="gramEnd"/>
      <w:r>
        <w:rPr>
          <w:szCs w:val="24"/>
        </w:rPr>
        <w:t xml:space="preserve">  at </w:t>
      </w:r>
      <m:oMath>
        <m:r>
          <w:rPr>
            <w:rFonts w:ascii="Cambria Math"/>
            <w:szCs w:val="24"/>
          </w:rPr>
          <m:t>x=4.5</m:t>
        </m:r>
      </m:oMath>
      <w:r>
        <w:rPr>
          <w:szCs w:val="24"/>
        </w:rPr>
        <w:t>.</w:t>
      </w:r>
    </w:p>
    <w:p w14:paraId="35641CD0" w14:textId="77777777" w:rsidR="0015791A" w:rsidRDefault="0015791A" w:rsidP="0015791A">
      <w:pPr>
        <w:rPr>
          <w:szCs w:val="24"/>
        </w:rPr>
      </w:pPr>
      <w:r>
        <w:rPr>
          <w:szCs w:val="24"/>
        </w:rPr>
        <w:tab/>
      </w:r>
    </w:p>
    <w:p w14:paraId="5CB22C61" w14:textId="77777777" w:rsidR="0015791A" w:rsidRDefault="0015791A" w:rsidP="0015791A">
      <w:pPr>
        <w:ind w:firstLine="720"/>
        <w:rPr>
          <w:szCs w:val="24"/>
        </w:rPr>
      </w:pPr>
      <w:r>
        <w:rPr>
          <w:szCs w:val="24"/>
        </w:rPr>
        <w:t xml:space="preserve"> </w:t>
      </w:r>
    </w:p>
    <w:p w14:paraId="3A5D76C1" w14:textId="77777777" w:rsidR="0015791A" w:rsidRDefault="0015791A" w:rsidP="0015791A">
      <w:pPr>
        <w:ind w:left="216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[20]</w:t>
      </w:r>
    </w:p>
    <w:p w14:paraId="2EA1AB12" w14:textId="77777777" w:rsidR="0015791A" w:rsidRDefault="0015791A" w:rsidP="0015791A">
      <w:pPr>
        <w:ind w:firstLine="720"/>
        <w:rPr>
          <w:szCs w:val="24"/>
        </w:rPr>
      </w:pPr>
    </w:p>
    <w:p w14:paraId="0B2CAD08" w14:textId="77777777" w:rsidR="0015791A" w:rsidRDefault="0015791A" w:rsidP="0015791A">
      <w:pPr>
        <w:ind w:left="709" w:hanging="709"/>
        <w:rPr>
          <w:szCs w:val="24"/>
        </w:rPr>
      </w:pPr>
      <w:r>
        <w:rPr>
          <w:szCs w:val="24"/>
        </w:rPr>
        <w:t xml:space="preserve">5.       </w:t>
      </w:r>
      <w:r>
        <w:rPr>
          <w:szCs w:val="24"/>
        </w:rPr>
        <w:tab/>
        <w:t xml:space="preserve">For the two vectors </w:t>
      </w:r>
      <w:r>
        <w:rPr>
          <w:b/>
          <w:szCs w:val="24"/>
        </w:rPr>
        <w:t>a</w:t>
      </w:r>
      <w:proofErr w:type="gramStart"/>
      <w:r>
        <w:rPr>
          <w:szCs w:val="24"/>
        </w:rPr>
        <w:t>=(</w:t>
      </w:r>
      <w:proofErr w:type="gramEnd"/>
      <w:r>
        <w:rPr>
          <w:szCs w:val="24"/>
        </w:rPr>
        <w:t xml:space="preserve">3,4,1) and </w:t>
      </w:r>
      <w:r>
        <w:rPr>
          <w:b/>
          <w:szCs w:val="24"/>
        </w:rPr>
        <w:t>b</w:t>
      </w:r>
      <w:r>
        <w:rPr>
          <w:szCs w:val="24"/>
        </w:rPr>
        <w:t xml:space="preserve">=(2,5,7) find the dot product of </w:t>
      </w:r>
      <w:r>
        <w:rPr>
          <w:b/>
          <w:szCs w:val="24"/>
        </w:rPr>
        <w:t>a</w:t>
      </w:r>
      <w:r>
        <w:rPr>
          <w:szCs w:val="24"/>
        </w:rPr>
        <w:t xml:space="preserve"> and </w:t>
      </w:r>
      <w:r>
        <w:rPr>
          <w:b/>
          <w:szCs w:val="24"/>
        </w:rPr>
        <w:t>b</w:t>
      </w:r>
      <w:r>
        <w:rPr>
          <w:szCs w:val="24"/>
        </w:rPr>
        <w:t xml:space="preserve"> and the cross product of </w:t>
      </w:r>
      <w:r>
        <w:rPr>
          <w:b/>
          <w:szCs w:val="24"/>
        </w:rPr>
        <w:t xml:space="preserve">a </w:t>
      </w:r>
      <w:r>
        <w:rPr>
          <w:szCs w:val="24"/>
        </w:rPr>
        <w:t xml:space="preserve">with </w:t>
      </w:r>
      <w:r>
        <w:rPr>
          <w:b/>
          <w:szCs w:val="24"/>
        </w:rPr>
        <w:t>b</w:t>
      </w:r>
      <w:r>
        <w:rPr>
          <w:szCs w:val="24"/>
        </w:rPr>
        <w:t xml:space="preserve"> (</w:t>
      </w:r>
      <w:r>
        <w:rPr>
          <w:b/>
          <w:szCs w:val="24"/>
        </w:rPr>
        <w:t>a x b</w:t>
      </w:r>
      <w:r>
        <w:rPr>
          <w:szCs w:val="24"/>
        </w:rPr>
        <w:t xml:space="preserve">).                                       </w:t>
      </w:r>
    </w:p>
    <w:p w14:paraId="4BF6B711" w14:textId="77777777" w:rsidR="0015791A" w:rsidRDefault="0015791A" w:rsidP="0015791A">
      <w:pPr>
        <w:ind w:left="709" w:hanging="709"/>
        <w:rPr>
          <w:szCs w:val="24"/>
        </w:rPr>
      </w:pPr>
    </w:p>
    <w:p w14:paraId="52D9D2A1" w14:textId="77777777" w:rsidR="0015791A" w:rsidRDefault="0015791A" w:rsidP="0015791A">
      <w:pPr>
        <w:ind w:left="709" w:hanging="709"/>
        <w:rPr>
          <w:szCs w:val="24"/>
        </w:rPr>
      </w:pPr>
      <w:r>
        <w:rPr>
          <w:szCs w:val="24"/>
        </w:rPr>
        <w:t xml:space="preserve">Dot product </w:t>
      </w:r>
    </w:p>
    <w:p w14:paraId="097240F6" w14:textId="77777777" w:rsidR="0015791A" w:rsidRDefault="0015791A" w:rsidP="0015791A">
      <w:pPr>
        <w:ind w:left="709" w:hanging="709"/>
        <w:rPr>
          <w:szCs w:val="24"/>
        </w:rPr>
      </w:pPr>
      <w:r>
        <w:rPr>
          <w:noProof/>
        </w:rPr>
        <w:drawing>
          <wp:inline distT="0" distB="0" distL="0" distR="0" wp14:anchorId="786C1811" wp14:editId="65E447D3">
            <wp:extent cx="1914525" cy="3343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2C201" w14:textId="77777777" w:rsidR="0015791A" w:rsidRDefault="0015791A" w:rsidP="0015791A">
      <w:pPr>
        <w:ind w:left="709" w:hanging="709"/>
        <w:rPr>
          <w:szCs w:val="24"/>
        </w:rPr>
      </w:pPr>
    </w:p>
    <w:p w14:paraId="594999BF" w14:textId="77777777" w:rsidR="0015791A" w:rsidRDefault="0015791A" w:rsidP="0015791A">
      <w:pPr>
        <w:ind w:left="709" w:hanging="709"/>
        <w:rPr>
          <w:szCs w:val="24"/>
        </w:rPr>
      </w:pPr>
    </w:p>
    <w:p w14:paraId="779C181D" w14:textId="77777777" w:rsidR="0015791A" w:rsidRDefault="0015791A" w:rsidP="0015791A">
      <w:pPr>
        <w:ind w:left="709" w:hanging="709"/>
        <w:rPr>
          <w:szCs w:val="24"/>
        </w:rPr>
      </w:pPr>
      <w:r>
        <w:rPr>
          <w:szCs w:val="24"/>
        </w:rPr>
        <w:lastRenderedPageBreak/>
        <w:t>Cross product</w:t>
      </w:r>
    </w:p>
    <w:p w14:paraId="3A5607AC" w14:textId="77777777" w:rsidR="0015791A" w:rsidRDefault="0015791A" w:rsidP="0015791A">
      <w:pPr>
        <w:ind w:left="709" w:hanging="709"/>
        <w:rPr>
          <w:szCs w:val="24"/>
        </w:rPr>
      </w:pPr>
      <w:r>
        <w:rPr>
          <w:noProof/>
        </w:rPr>
        <w:drawing>
          <wp:inline distT="0" distB="0" distL="0" distR="0" wp14:anchorId="01A4490A" wp14:editId="1692C0E1">
            <wp:extent cx="1676400" cy="33337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12422" w14:textId="77777777" w:rsidR="0015791A" w:rsidRDefault="0015791A" w:rsidP="0015791A">
      <w:pPr>
        <w:ind w:left="709" w:hanging="709"/>
        <w:rPr>
          <w:szCs w:val="24"/>
        </w:rPr>
      </w:pPr>
      <w:r>
        <w:rPr>
          <w:szCs w:val="24"/>
        </w:rPr>
        <w:t xml:space="preserve">                 </w:t>
      </w:r>
    </w:p>
    <w:p w14:paraId="3C83ED3D" w14:textId="77777777" w:rsidR="0015791A" w:rsidRDefault="0015791A" w:rsidP="0015791A">
      <w:pPr>
        <w:ind w:left="7920" w:firstLine="720"/>
        <w:jc w:val="center"/>
        <w:rPr>
          <w:szCs w:val="24"/>
        </w:rPr>
      </w:pPr>
      <w:r>
        <w:rPr>
          <w:szCs w:val="24"/>
        </w:rPr>
        <w:t>[10]</w:t>
      </w:r>
    </w:p>
    <w:p w14:paraId="2C31228A" w14:textId="77777777" w:rsidR="0015791A" w:rsidRDefault="0015791A" w:rsidP="0015791A">
      <w:pPr>
        <w:rPr>
          <w:szCs w:val="24"/>
        </w:rPr>
      </w:pPr>
    </w:p>
    <w:p w14:paraId="7406D8C1" w14:textId="725C9267" w:rsidR="0015791A" w:rsidRDefault="0015791A" w:rsidP="0015791A">
      <w:pPr>
        <w:rPr>
          <w:szCs w:val="24"/>
        </w:rPr>
      </w:pPr>
    </w:p>
    <w:p w14:paraId="646970B4" w14:textId="3C1589D3" w:rsidR="0015791A" w:rsidRDefault="0015791A" w:rsidP="0015791A">
      <w:pPr>
        <w:rPr>
          <w:szCs w:val="24"/>
        </w:rPr>
      </w:pPr>
    </w:p>
    <w:p w14:paraId="215534BA" w14:textId="5CD48B93" w:rsidR="0015791A" w:rsidRDefault="0015791A" w:rsidP="0015791A">
      <w:pPr>
        <w:rPr>
          <w:szCs w:val="24"/>
        </w:rPr>
      </w:pPr>
    </w:p>
    <w:p w14:paraId="60FB7598" w14:textId="29DB3757" w:rsidR="0015791A" w:rsidRDefault="0015791A" w:rsidP="0015791A">
      <w:pPr>
        <w:rPr>
          <w:szCs w:val="24"/>
        </w:rPr>
      </w:pPr>
    </w:p>
    <w:p w14:paraId="59E6C664" w14:textId="0555D69A" w:rsidR="0015791A" w:rsidRDefault="0015791A" w:rsidP="0015791A">
      <w:pPr>
        <w:rPr>
          <w:szCs w:val="24"/>
        </w:rPr>
      </w:pPr>
    </w:p>
    <w:p w14:paraId="4916977B" w14:textId="77777777" w:rsidR="0015791A" w:rsidRDefault="0015791A" w:rsidP="0015791A">
      <w:pPr>
        <w:rPr>
          <w:szCs w:val="24"/>
        </w:rPr>
      </w:pPr>
    </w:p>
    <w:p w14:paraId="45B64F09" w14:textId="77777777" w:rsidR="0015791A" w:rsidRDefault="0015791A" w:rsidP="0015791A">
      <w:pPr>
        <w:rPr>
          <w:rFonts w:eastAsiaTheme="minorEastAsia"/>
          <w:szCs w:val="24"/>
        </w:rPr>
      </w:pPr>
      <w:r>
        <w:rPr>
          <w:szCs w:val="24"/>
        </w:rPr>
        <w:lastRenderedPageBreak/>
        <w:t>6.</w:t>
      </w:r>
      <w:r>
        <w:rPr>
          <w:szCs w:val="24"/>
        </w:rPr>
        <w:tab/>
        <w:t>Find the determinant of the matrix</w:t>
      </w:r>
      <w:r>
        <w:rPr>
          <w:b/>
          <w:szCs w:val="24"/>
        </w:rPr>
        <w:t xml:space="preserve"> A</w:t>
      </w:r>
      <w:r>
        <w:rPr>
          <w:szCs w:val="24"/>
        </w:rPr>
        <w:t xml:space="preserve"> 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</m:m>
          </m:e>
        </m:d>
      </m:oMath>
    </w:p>
    <w:p w14:paraId="7E02EDE6" w14:textId="77777777" w:rsidR="0015791A" w:rsidRPr="00847AD0" w:rsidRDefault="0015791A" w:rsidP="0015791A">
      <w:pPr>
        <w:rPr>
          <w:rFonts w:eastAsiaTheme="minorEastAsia"/>
          <w:szCs w:val="24"/>
        </w:rPr>
      </w:pPr>
      <w:r>
        <w:rPr>
          <w:noProof/>
        </w:rPr>
        <w:drawing>
          <wp:inline distT="0" distB="0" distL="0" distR="0" wp14:anchorId="16FE2CB7" wp14:editId="30063792">
            <wp:extent cx="2943225" cy="2695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D8465" w14:textId="77777777" w:rsidR="0015791A" w:rsidRDefault="0015791A" w:rsidP="0015791A">
      <w:pPr>
        <w:ind w:firstLine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[5]</w:t>
      </w:r>
    </w:p>
    <w:p w14:paraId="717CE9A2" w14:textId="77777777" w:rsidR="0015791A" w:rsidRDefault="0015791A" w:rsidP="0015791A">
      <w:pPr>
        <w:ind w:left="709" w:hanging="709"/>
        <w:rPr>
          <w:szCs w:val="24"/>
        </w:rPr>
      </w:pPr>
    </w:p>
    <w:p w14:paraId="601BEEF9" w14:textId="77777777" w:rsidR="0015791A" w:rsidRDefault="0015791A" w:rsidP="0015791A">
      <w:pPr>
        <w:ind w:left="709" w:hanging="709"/>
        <w:rPr>
          <w:szCs w:val="24"/>
        </w:rPr>
      </w:pPr>
    </w:p>
    <w:p w14:paraId="2AABC1DE" w14:textId="77777777" w:rsidR="0015791A" w:rsidRDefault="0015791A" w:rsidP="0015791A">
      <w:pPr>
        <w:ind w:left="709" w:hanging="709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Use </w:t>
      </w:r>
      <w:proofErr w:type="spellStart"/>
      <w:r>
        <w:rPr>
          <w:szCs w:val="24"/>
        </w:rPr>
        <w:t>Matlab</w:t>
      </w:r>
      <w:proofErr w:type="spellEnd"/>
      <w:r>
        <w:rPr>
          <w:szCs w:val="24"/>
        </w:rPr>
        <w:t xml:space="preserve"> to solve the following set of simultaneous equations </w:t>
      </w:r>
    </w:p>
    <w:p w14:paraId="1A391B59" w14:textId="77777777" w:rsidR="0015791A" w:rsidRDefault="0015791A" w:rsidP="0015791A">
      <w:pPr>
        <w:ind w:left="709" w:hanging="709"/>
        <w:rPr>
          <w:szCs w:val="24"/>
        </w:rPr>
      </w:pPr>
      <w:r>
        <w:rPr>
          <w:szCs w:val="24"/>
        </w:rPr>
        <w:tab/>
      </w:r>
    </w:p>
    <w:p w14:paraId="1BDAD391" w14:textId="77777777" w:rsidR="0015791A" w:rsidRDefault="0015791A" w:rsidP="0015791A">
      <w:pPr>
        <w:ind w:left="1080" w:firstLine="360"/>
        <w:rPr>
          <w:szCs w:val="24"/>
        </w:rPr>
      </w:pPr>
      <w:r>
        <w:rPr>
          <w:szCs w:val="24"/>
        </w:rPr>
        <w:t>1</w:t>
      </w:r>
      <w:proofErr w:type="gramStart"/>
      <w:r>
        <w:rPr>
          <w:szCs w:val="24"/>
        </w:rPr>
        <w:t>x  -</w:t>
      </w:r>
      <w:proofErr w:type="gramEnd"/>
      <w:r>
        <w:rPr>
          <w:szCs w:val="24"/>
        </w:rPr>
        <w:t>2y + 4z  = 9</w:t>
      </w:r>
    </w:p>
    <w:p w14:paraId="34F317ED" w14:textId="77777777" w:rsidR="0015791A" w:rsidRDefault="0015791A" w:rsidP="0015791A">
      <w:pPr>
        <w:ind w:left="720" w:firstLine="720"/>
        <w:rPr>
          <w:szCs w:val="24"/>
          <w:lang w:val="fr-FR"/>
        </w:rPr>
      </w:pPr>
      <w:r>
        <w:rPr>
          <w:szCs w:val="24"/>
          <w:lang w:val="fr-FR"/>
        </w:rPr>
        <w:t>2x + 3y + 1</w:t>
      </w:r>
      <w:proofErr w:type="gramStart"/>
      <w:r>
        <w:rPr>
          <w:szCs w:val="24"/>
          <w:lang w:val="fr-FR"/>
        </w:rPr>
        <w:t>z  =</w:t>
      </w:r>
      <w:proofErr w:type="gramEnd"/>
      <w:r>
        <w:rPr>
          <w:szCs w:val="24"/>
          <w:lang w:val="fr-FR"/>
        </w:rPr>
        <w:t xml:space="preserve"> 12</w:t>
      </w:r>
    </w:p>
    <w:p w14:paraId="6CE9A60D" w14:textId="77777777" w:rsidR="0015791A" w:rsidRDefault="0015791A" w:rsidP="0015791A">
      <w:pPr>
        <w:ind w:left="1440"/>
        <w:rPr>
          <w:szCs w:val="24"/>
          <w:lang w:val="fr-FR"/>
        </w:rPr>
      </w:pPr>
      <w:r>
        <w:rPr>
          <w:szCs w:val="24"/>
          <w:lang w:val="fr-FR"/>
        </w:rPr>
        <w:t>1x + 6</w:t>
      </w:r>
      <w:proofErr w:type="gramStart"/>
      <w:r>
        <w:rPr>
          <w:szCs w:val="24"/>
          <w:lang w:val="fr-FR"/>
        </w:rPr>
        <w:t>y  -</w:t>
      </w:r>
      <w:proofErr w:type="gramEnd"/>
      <w:r>
        <w:rPr>
          <w:szCs w:val="24"/>
          <w:lang w:val="fr-FR"/>
        </w:rPr>
        <w:t xml:space="preserve"> 2z   = 7</w:t>
      </w:r>
    </w:p>
    <w:p w14:paraId="5A944173" w14:textId="77777777" w:rsidR="0015791A" w:rsidRDefault="0015791A" w:rsidP="0015791A">
      <w:pPr>
        <w:ind w:left="1440"/>
        <w:rPr>
          <w:szCs w:val="24"/>
          <w:lang w:val="fr-FR"/>
        </w:rPr>
      </w:pPr>
    </w:p>
    <w:p w14:paraId="049FB505" w14:textId="77777777" w:rsidR="0015791A" w:rsidRDefault="0015791A" w:rsidP="0015791A">
      <w:pPr>
        <w:ind w:left="1440"/>
        <w:rPr>
          <w:szCs w:val="24"/>
          <w:lang w:val="fr-FR"/>
        </w:rPr>
      </w:pPr>
    </w:p>
    <w:p w14:paraId="7DF024EE" w14:textId="77777777" w:rsidR="0015791A" w:rsidRDefault="0015791A" w:rsidP="0015791A">
      <w:pPr>
        <w:rPr>
          <w:b/>
          <w:szCs w:val="24"/>
          <w:vertAlign w:val="superscript"/>
        </w:rPr>
      </w:pPr>
      <w:r>
        <w:rPr>
          <w:noProof/>
        </w:rPr>
        <w:lastRenderedPageBreak/>
        <w:drawing>
          <wp:inline distT="0" distB="0" distL="0" distR="0" wp14:anchorId="798E9804" wp14:editId="6E6ACDF2">
            <wp:extent cx="4229100" cy="3209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5AD6F" w14:textId="77777777" w:rsidR="0015791A" w:rsidRDefault="0015791A" w:rsidP="0015791A">
      <w:pPr>
        <w:ind w:left="7920" w:firstLine="720"/>
        <w:rPr>
          <w:szCs w:val="24"/>
        </w:rPr>
      </w:pPr>
    </w:p>
    <w:p w14:paraId="3A9B2F40" w14:textId="77777777" w:rsidR="0015791A" w:rsidRDefault="0015791A" w:rsidP="0015791A">
      <w:r>
        <w:t xml:space="preserve"> </w:t>
      </w:r>
      <w:r>
        <w:rPr>
          <w:noProof/>
        </w:rPr>
        <w:drawing>
          <wp:inline distT="0" distB="0" distL="0" distR="0" wp14:anchorId="126BA225" wp14:editId="46382834">
            <wp:extent cx="1866900" cy="1276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07F5E" w14:textId="77777777" w:rsidR="0015791A" w:rsidRDefault="0015791A" w:rsidP="0015791A"/>
    <w:p w14:paraId="6CD32BA3" w14:textId="77777777" w:rsidR="0015791A" w:rsidRDefault="0015791A" w:rsidP="0015791A">
      <w:r>
        <w:t>X = 17/7 (2.43)</w:t>
      </w:r>
    </w:p>
    <w:p w14:paraId="7C3DFB08" w14:textId="77777777" w:rsidR="0015791A" w:rsidRDefault="0015791A" w:rsidP="0015791A">
      <w:r>
        <w:t>Y = 11/7 (1.57)</w:t>
      </w:r>
    </w:p>
    <w:p w14:paraId="70D4549E" w14:textId="77777777" w:rsidR="0015791A" w:rsidRDefault="0015791A" w:rsidP="0015791A">
      <w:r>
        <w:t>X = 17/7 (2.43)</w:t>
      </w:r>
    </w:p>
    <w:p w14:paraId="1CBF3533" w14:textId="77777777" w:rsidR="0015791A" w:rsidRDefault="0015791A" w:rsidP="0015791A"/>
    <w:p w14:paraId="6E68AC7B" w14:textId="77777777" w:rsidR="0015791A" w:rsidRDefault="0015791A" w:rsidP="0015791A">
      <w:r>
        <w:t>Substitute fractions for decimal values</w:t>
      </w:r>
    </w:p>
    <w:p w14:paraId="40ADEB69" w14:textId="77777777" w:rsidR="0015791A" w:rsidRDefault="0015791A" w:rsidP="0015791A">
      <w:r>
        <w:t>2.43 – 3.14 + 9.72 = 9.01</w:t>
      </w:r>
    </w:p>
    <w:p w14:paraId="6B2CF761" w14:textId="77777777" w:rsidR="0015791A" w:rsidRDefault="0015791A" w:rsidP="0015791A">
      <w:r>
        <w:lastRenderedPageBreak/>
        <w:t>4.86 + 4.71 + 2.43 = 12</w:t>
      </w:r>
    </w:p>
    <w:p w14:paraId="371B3515" w14:textId="77777777" w:rsidR="0015791A" w:rsidRDefault="0015791A" w:rsidP="0015791A">
      <w:r>
        <w:t>2.43 + 9.42 -4.86 = 6.99</w:t>
      </w:r>
    </w:p>
    <w:p w14:paraId="6AE68A2A" w14:textId="0932141F" w:rsidR="00643F08" w:rsidRPr="00643F08" w:rsidRDefault="00643F08" w:rsidP="00643F08"/>
    <w:sectPr w:rsidR="00643F08" w:rsidRPr="00643F08" w:rsidSect="00415A66">
      <w:headerReference w:type="default" r:id="rId28"/>
      <w:footerReference w:type="default" r:id="rId29"/>
      <w:pgSz w:w="11906" w:h="16838"/>
      <w:pgMar w:top="2268" w:right="1134" w:bottom="2268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B4CF9" w14:textId="77777777" w:rsidR="004F1986" w:rsidRDefault="004F1986" w:rsidP="004A1B70">
      <w:r>
        <w:separator/>
      </w:r>
    </w:p>
  </w:endnote>
  <w:endnote w:type="continuationSeparator" w:id="0">
    <w:p w14:paraId="5357A2A6" w14:textId="77777777" w:rsidR="004F1986" w:rsidRDefault="004F1986" w:rsidP="004A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B4841" w14:textId="77777777" w:rsidR="008D54F8" w:rsidRDefault="009241AC">
    <w:pPr>
      <w:pStyle w:val="Footer"/>
      <w:jc w:val="right"/>
    </w:pPr>
    <w:r>
      <w:fldChar w:fldCharType="begin"/>
    </w:r>
    <w:r w:rsidR="008D54F8">
      <w:instrText xml:space="preserve"> PAGE   \* MERGEFORMAT </w:instrText>
    </w:r>
    <w:r>
      <w:fldChar w:fldCharType="separate"/>
    </w:r>
    <w:r w:rsidR="00EE340D">
      <w:rPr>
        <w:noProof/>
      </w:rPr>
      <w:t>2</w:t>
    </w:r>
    <w:r>
      <w:rPr>
        <w:noProof/>
      </w:rPr>
      <w:fldChar w:fldCharType="end"/>
    </w:r>
  </w:p>
  <w:p w14:paraId="51CFCC6A" w14:textId="77777777" w:rsidR="008D54F8" w:rsidRDefault="008D54F8" w:rsidP="004A1B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1D5DF" w14:textId="77777777" w:rsidR="004F1986" w:rsidRDefault="004F1986" w:rsidP="004A1B70">
      <w:r>
        <w:separator/>
      </w:r>
    </w:p>
  </w:footnote>
  <w:footnote w:type="continuationSeparator" w:id="0">
    <w:p w14:paraId="31282CA2" w14:textId="77777777" w:rsidR="004F1986" w:rsidRDefault="004F1986" w:rsidP="004A1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94B67" w14:textId="77777777" w:rsidR="008D54F8" w:rsidRDefault="008D54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F14B5"/>
    <w:multiLevelType w:val="hybridMultilevel"/>
    <w:tmpl w:val="40F6ACC0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C193FDB"/>
    <w:multiLevelType w:val="multilevel"/>
    <w:tmpl w:val="EBBEA04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DD84C1A"/>
    <w:multiLevelType w:val="hybridMultilevel"/>
    <w:tmpl w:val="733C651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0FD62D32"/>
    <w:multiLevelType w:val="hybridMultilevel"/>
    <w:tmpl w:val="31D87802"/>
    <w:lvl w:ilvl="0" w:tplc="11820F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C6CFF"/>
    <w:multiLevelType w:val="hybridMultilevel"/>
    <w:tmpl w:val="95AEDE1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6492BA6"/>
    <w:multiLevelType w:val="hybridMultilevel"/>
    <w:tmpl w:val="17C06722"/>
    <w:lvl w:ilvl="0" w:tplc="5D0042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228C5"/>
    <w:multiLevelType w:val="hybridMultilevel"/>
    <w:tmpl w:val="935A5B5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226532FC"/>
    <w:multiLevelType w:val="hybridMultilevel"/>
    <w:tmpl w:val="4252C030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8" w15:restartNumberingAfterBreak="0">
    <w:nsid w:val="22D75822"/>
    <w:multiLevelType w:val="hybridMultilevel"/>
    <w:tmpl w:val="C1CC2C9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9" w15:restartNumberingAfterBreak="0">
    <w:nsid w:val="2F0216CA"/>
    <w:multiLevelType w:val="hybridMultilevel"/>
    <w:tmpl w:val="141A6C0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C35BE5"/>
    <w:multiLevelType w:val="hybridMultilevel"/>
    <w:tmpl w:val="51746A5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5A3E5800"/>
    <w:multiLevelType w:val="hybridMultilevel"/>
    <w:tmpl w:val="9A7E4F36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2" w15:restartNumberingAfterBreak="0">
    <w:nsid w:val="7483271A"/>
    <w:multiLevelType w:val="hybridMultilevel"/>
    <w:tmpl w:val="B050581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79AC7F67"/>
    <w:multiLevelType w:val="hybridMultilevel"/>
    <w:tmpl w:val="C7BACE3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  <w:lvlOverride w:ilvl="0">
      <w:startOverride w:val="1"/>
    </w:lvlOverride>
  </w:num>
  <w:num w:numId="3">
    <w:abstractNumId w:val="6"/>
  </w:num>
  <w:num w:numId="4">
    <w:abstractNumId w:val="2"/>
  </w:num>
  <w:num w:numId="5">
    <w:abstractNumId w:val="11"/>
  </w:num>
  <w:num w:numId="6">
    <w:abstractNumId w:val="4"/>
  </w:num>
  <w:num w:numId="7">
    <w:abstractNumId w:val="10"/>
  </w:num>
  <w:num w:numId="8">
    <w:abstractNumId w:val="7"/>
  </w:num>
  <w:num w:numId="9">
    <w:abstractNumId w:val="13"/>
  </w:num>
  <w:num w:numId="10">
    <w:abstractNumId w:val="12"/>
  </w:num>
  <w:num w:numId="11">
    <w:abstractNumId w:val="1"/>
  </w:num>
  <w:num w:numId="12">
    <w:abstractNumId w:val="9"/>
  </w:num>
  <w:num w:numId="13">
    <w:abstractNumId w:val="0"/>
  </w:num>
  <w:num w:numId="14">
    <w:abstractNumId w:val="5"/>
  </w:num>
  <w:num w:numId="15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51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 Copy&lt;/Style&gt;&lt;LeftDelim&gt;{&lt;/LeftDelim&gt;&lt;RightDelim&gt;}&lt;/RightDelim&gt;&lt;FontName&gt;Arial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2&lt;/SpaceAfter&gt;&lt;HyperlinksEnabled&gt;1&lt;/HyperlinksEnabled&gt;&lt;HyperlinksVisible&gt;0&lt;/HyperlinksVisible&gt;&lt;/ENLayout&gt;"/>
    <w:docVar w:name="EN.Libraries" w:val="&lt;Libraries&gt;&lt;item db-id=&quot;wrxtwv9fmwzt0meprpyxrrr0tzfr9xp2fz0s&quot;&gt;My EndNote Library&lt;record-ids&gt;&lt;item&gt;229&lt;/item&gt;&lt;item&gt;242&lt;/item&gt;&lt;item&gt;856&lt;/item&gt;&lt;item&gt;857&lt;/item&gt;&lt;item&gt;858&lt;/item&gt;&lt;item&gt;861&lt;/item&gt;&lt;item&gt;862&lt;/item&gt;&lt;item&gt;863&lt;/item&gt;&lt;item&gt;864&lt;/item&gt;&lt;item&gt;865&lt;/item&gt;&lt;item&gt;866&lt;/item&gt;&lt;item&gt;867&lt;/item&gt;&lt;item&gt;868&lt;/item&gt;&lt;item&gt;869&lt;/item&gt;&lt;item&gt;876&lt;/item&gt;&lt;item&gt;877&lt;/item&gt;&lt;item&gt;880&lt;/item&gt;&lt;item&gt;886&lt;/item&gt;&lt;item&gt;891&lt;/item&gt;&lt;item&gt;892&lt;/item&gt;&lt;item&gt;893&lt;/item&gt;&lt;item&gt;896&lt;/item&gt;&lt;item&gt;897&lt;/item&gt;&lt;item&gt;898&lt;/item&gt;&lt;item&gt;903&lt;/item&gt;&lt;item&gt;906&lt;/item&gt;&lt;item&gt;907&lt;/item&gt;&lt;item&gt;908&lt;/item&gt;&lt;item&gt;910&lt;/item&gt;&lt;item&gt;914&lt;/item&gt;&lt;item&gt;916&lt;/item&gt;&lt;item&gt;922&lt;/item&gt;&lt;item&gt;923&lt;/item&gt;&lt;item&gt;924&lt;/item&gt;&lt;item&gt;925&lt;/item&gt;&lt;item&gt;926&lt;/item&gt;&lt;item&gt;927&lt;/item&gt;&lt;item&gt;929&lt;/item&gt;&lt;item&gt;932&lt;/item&gt;&lt;item&gt;933&lt;/item&gt;&lt;item&gt;1073&lt;/item&gt;&lt;item&gt;1075&lt;/item&gt;&lt;item&gt;1076&lt;/item&gt;&lt;item&gt;1077&lt;/item&gt;&lt;item&gt;1078&lt;/item&gt;&lt;item&gt;1080&lt;/item&gt;&lt;item&gt;1082&lt;/item&gt;&lt;item&gt;1083&lt;/item&gt;&lt;item&gt;1084&lt;/item&gt;&lt;item&gt;1085&lt;/item&gt;&lt;item&gt;1086&lt;/item&gt;&lt;item&gt;1087&lt;/item&gt;&lt;item&gt;1088&lt;/item&gt;&lt;item&gt;1089&lt;/item&gt;&lt;item&gt;1090&lt;/item&gt;&lt;item&gt;1091&lt;/item&gt;&lt;item&gt;1093&lt;/item&gt;&lt;item&gt;1094&lt;/item&gt;&lt;item&gt;1095&lt;/item&gt;&lt;item&gt;1096&lt;/item&gt;&lt;item&gt;1099&lt;/item&gt;&lt;item&gt;1103&lt;/item&gt;&lt;item&gt;1104&lt;/item&gt;&lt;item&gt;1106&lt;/item&gt;&lt;item&gt;1107&lt;/item&gt;&lt;item&gt;1108&lt;/item&gt;&lt;item&gt;1109&lt;/item&gt;&lt;item&gt;1110&lt;/item&gt;&lt;item&gt;1111&lt;/item&gt;&lt;item&gt;1113&lt;/item&gt;&lt;item&gt;1114&lt;/item&gt;&lt;item&gt;1115&lt;/item&gt;&lt;item&gt;1116&lt;/item&gt;&lt;item&gt;1117&lt;/item&gt;&lt;item&gt;1118&lt;/item&gt;&lt;item&gt;1119&lt;/item&gt;&lt;item&gt;1120&lt;/item&gt;&lt;item&gt;1121&lt;/item&gt;&lt;item&gt;1122&lt;/item&gt;&lt;item&gt;1123&lt;/item&gt;&lt;item&gt;1124&lt;/item&gt;&lt;item&gt;1125&lt;/item&gt;&lt;item&gt;1126&lt;/item&gt;&lt;item&gt;1127&lt;/item&gt;&lt;item&gt;1129&lt;/item&gt;&lt;item&gt;1130&lt;/item&gt;&lt;item&gt;1131&lt;/item&gt;&lt;item&gt;1132&lt;/item&gt;&lt;item&gt;1133&lt;/item&gt;&lt;item&gt;1134&lt;/item&gt;&lt;item&gt;1135&lt;/item&gt;&lt;item&gt;1136&lt;/item&gt;&lt;item&gt;1137&lt;/item&gt;&lt;item&gt;1138&lt;/item&gt;&lt;item&gt;1141&lt;/item&gt;&lt;item&gt;1142&lt;/item&gt;&lt;item&gt;1143&lt;/item&gt;&lt;item&gt;1144&lt;/item&gt;&lt;item&gt;1145&lt;/item&gt;&lt;item&gt;1146&lt;/item&gt;&lt;item&gt;1147&lt;/item&gt;&lt;item&gt;1148&lt;/item&gt;&lt;item&gt;1149&lt;/item&gt;&lt;item&gt;1150&lt;/item&gt;&lt;item&gt;1151&lt;/item&gt;&lt;item&gt;1152&lt;/item&gt;&lt;/record-ids&gt;&lt;/item&gt;&lt;/Libraries&gt;"/>
  </w:docVars>
  <w:rsids>
    <w:rsidRoot w:val="00182BFF"/>
    <w:rsid w:val="00001371"/>
    <w:rsid w:val="00002D7A"/>
    <w:rsid w:val="0000306F"/>
    <w:rsid w:val="0000326D"/>
    <w:rsid w:val="00005E61"/>
    <w:rsid w:val="00006327"/>
    <w:rsid w:val="00006AFE"/>
    <w:rsid w:val="0000766E"/>
    <w:rsid w:val="000113C2"/>
    <w:rsid w:val="00011981"/>
    <w:rsid w:val="00012748"/>
    <w:rsid w:val="0001360D"/>
    <w:rsid w:val="00013806"/>
    <w:rsid w:val="00013E4C"/>
    <w:rsid w:val="000150B6"/>
    <w:rsid w:val="00016627"/>
    <w:rsid w:val="000200BA"/>
    <w:rsid w:val="0002185A"/>
    <w:rsid w:val="00023918"/>
    <w:rsid w:val="00023B2C"/>
    <w:rsid w:val="00027704"/>
    <w:rsid w:val="0003167F"/>
    <w:rsid w:val="00031988"/>
    <w:rsid w:val="00032C17"/>
    <w:rsid w:val="00034CC8"/>
    <w:rsid w:val="00035603"/>
    <w:rsid w:val="00036ACC"/>
    <w:rsid w:val="00036CB7"/>
    <w:rsid w:val="000372AD"/>
    <w:rsid w:val="0004087E"/>
    <w:rsid w:val="00040F9A"/>
    <w:rsid w:val="00041E25"/>
    <w:rsid w:val="00042C30"/>
    <w:rsid w:val="000438E6"/>
    <w:rsid w:val="00046CD4"/>
    <w:rsid w:val="00051DBC"/>
    <w:rsid w:val="000522FB"/>
    <w:rsid w:val="000535FB"/>
    <w:rsid w:val="00056019"/>
    <w:rsid w:val="0005618A"/>
    <w:rsid w:val="0005729F"/>
    <w:rsid w:val="00060FE5"/>
    <w:rsid w:val="0006235D"/>
    <w:rsid w:val="000634BD"/>
    <w:rsid w:val="00064E50"/>
    <w:rsid w:val="0006501D"/>
    <w:rsid w:val="00066AE7"/>
    <w:rsid w:val="000673ED"/>
    <w:rsid w:val="00067FB5"/>
    <w:rsid w:val="00072DA4"/>
    <w:rsid w:val="00074DA4"/>
    <w:rsid w:val="000750B7"/>
    <w:rsid w:val="00075CB0"/>
    <w:rsid w:val="0008012D"/>
    <w:rsid w:val="0008137E"/>
    <w:rsid w:val="00082369"/>
    <w:rsid w:val="00082C46"/>
    <w:rsid w:val="00083073"/>
    <w:rsid w:val="00083CE9"/>
    <w:rsid w:val="00083F7E"/>
    <w:rsid w:val="000840B9"/>
    <w:rsid w:val="000844BA"/>
    <w:rsid w:val="00085538"/>
    <w:rsid w:val="0008597C"/>
    <w:rsid w:val="00085FDB"/>
    <w:rsid w:val="000906FB"/>
    <w:rsid w:val="000953BF"/>
    <w:rsid w:val="0009593F"/>
    <w:rsid w:val="00096554"/>
    <w:rsid w:val="00096AAA"/>
    <w:rsid w:val="00097421"/>
    <w:rsid w:val="00097557"/>
    <w:rsid w:val="00097C38"/>
    <w:rsid w:val="000A11F2"/>
    <w:rsid w:val="000A40B0"/>
    <w:rsid w:val="000A4C9E"/>
    <w:rsid w:val="000A571A"/>
    <w:rsid w:val="000A662A"/>
    <w:rsid w:val="000A7345"/>
    <w:rsid w:val="000B113E"/>
    <w:rsid w:val="000B2D3E"/>
    <w:rsid w:val="000B3371"/>
    <w:rsid w:val="000B4606"/>
    <w:rsid w:val="000B552B"/>
    <w:rsid w:val="000B5D4D"/>
    <w:rsid w:val="000C0133"/>
    <w:rsid w:val="000C2611"/>
    <w:rsid w:val="000C26D8"/>
    <w:rsid w:val="000C3BD7"/>
    <w:rsid w:val="000C3DCE"/>
    <w:rsid w:val="000C4DB0"/>
    <w:rsid w:val="000C78F0"/>
    <w:rsid w:val="000D170D"/>
    <w:rsid w:val="000D22C0"/>
    <w:rsid w:val="000D49D6"/>
    <w:rsid w:val="000D5C38"/>
    <w:rsid w:val="000D7B15"/>
    <w:rsid w:val="000E0801"/>
    <w:rsid w:val="000E1D5E"/>
    <w:rsid w:val="000E2FFB"/>
    <w:rsid w:val="000E4065"/>
    <w:rsid w:val="000E5BB4"/>
    <w:rsid w:val="000E5DD7"/>
    <w:rsid w:val="000E6206"/>
    <w:rsid w:val="000E6CC7"/>
    <w:rsid w:val="000E6E96"/>
    <w:rsid w:val="000E74D7"/>
    <w:rsid w:val="000E7C5C"/>
    <w:rsid w:val="000F1096"/>
    <w:rsid w:val="000F2E43"/>
    <w:rsid w:val="000F31AE"/>
    <w:rsid w:val="000F4D0C"/>
    <w:rsid w:val="000F5835"/>
    <w:rsid w:val="000F6B28"/>
    <w:rsid w:val="001007A0"/>
    <w:rsid w:val="00101DE2"/>
    <w:rsid w:val="00102CAC"/>
    <w:rsid w:val="001038B2"/>
    <w:rsid w:val="00103DD6"/>
    <w:rsid w:val="00105977"/>
    <w:rsid w:val="00106F7D"/>
    <w:rsid w:val="0010719A"/>
    <w:rsid w:val="00110A32"/>
    <w:rsid w:val="00110C0A"/>
    <w:rsid w:val="00110D42"/>
    <w:rsid w:val="00110FAB"/>
    <w:rsid w:val="00113140"/>
    <w:rsid w:val="0011613B"/>
    <w:rsid w:val="00116155"/>
    <w:rsid w:val="0011758E"/>
    <w:rsid w:val="001176F6"/>
    <w:rsid w:val="00120892"/>
    <w:rsid w:val="00121895"/>
    <w:rsid w:val="00122146"/>
    <w:rsid w:val="00125E49"/>
    <w:rsid w:val="00126259"/>
    <w:rsid w:val="001268D7"/>
    <w:rsid w:val="00127626"/>
    <w:rsid w:val="00127DA3"/>
    <w:rsid w:val="00133073"/>
    <w:rsid w:val="0013343E"/>
    <w:rsid w:val="00133625"/>
    <w:rsid w:val="00133770"/>
    <w:rsid w:val="00134790"/>
    <w:rsid w:val="00134D4D"/>
    <w:rsid w:val="001351CD"/>
    <w:rsid w:val="00135A8B"/>
    <w:rsid w:val="0014014C"/>
    <w:rsid w:val="00140D38"/>
    <w:rsid w:val="0014646F"/>
    <w:rsid w:val="0014715E"/>
    <w:rsid w:val="0015040A"/>
    <w:rsid w:val="001519A8"/>
    <w:rsid w:val="00152A7C"/>
    <w:rsid w:val="00154007"/>
    <w:rsid w:val="001555BD"/>
    <w:rsid w:val="00155FA5"/>
    <w:rsid w:val="001564A7"/>
    <w:rsid w:val="00157221"/>
    <w:rsid w:val="0015791A"/>
    <w:rsid w:val="00157AFE"/>
    <w:rsid w:val="0016148A"/>
    <w:rsid w:val="0016312D"/>
    <w:rsid w:val="001662AD"/>
    <w:rsid w:val="00166A88"/>
    <w:rsid w:val="001671C2"/>
    <w:rsid w:val="001676CD"/>
    <w:rsid w:val="00167AF4"/>
    <w:rsid w:val="00167B64"/>
    <w:rsid w:val="00167CA3"/>
    <w:rsid w:val="00170242"/>
    <w:rsid w:val="00171262"/>
    <w:rsid w:val="001718D8"/>
    <w:rsid w:val="00171D5B"/>
    <w:rsid w:val="001733AF"/>
    <w:rsid w:val="00174373"/>
    <w:rsid w:val="00174D04"/>
    <w:rsid w:val="00174F64"/>
    <w:rsid w:val="00177E0F"/>
    <w:rsid w:val="001804CB"/>
    <w:rsid w:val="00180E68"/>
    <w:rsid w:val="00182327"/>
    <w:rsid w:val="0018276C"/>
    <w:rsid w:val="00182BFF"/>
    <w:rsid w:val="00183DC8"/>
    <w:rsid w:val="00183E0B"/>
    <w:rsid w:val="00184617"/>
    <w:rsid w:val="00184A8E"/>
    <w:rsid w:val="00187809"/>
    <w:rsid w:val="00187E47"/>
    <w:rsid w:val="0019292C"/>
    <w:rsid w:val="00192E77"/>
    <w:rsid w:val="00193439"/>
    <w:rsid w:val="00194ACF"/>
    <w:rsid w:val="00194BF5"/>
    <w:rsid w:val="00194D75"/>
    <w:rsid w:val="0019637D"/>
    <w:rsid w:val="001A0997"/>
    <w:rsid w:val="001A0BDA"/>
    <w:rsid w:val="001A1B6A"/>
    <w:rsid w:val="001A3488"/>
    <w:rsid w:val="001A3948"/>
    <w:rsid w:val="001A4DAE"/>
    <w:rsid w:val="001A5041"/>
    <w:rsid w:val="001B00E7"/>
    <w:rsid w:val="001B0403"/>
    <w:rsid w:val="001B0B5E"/>
    <w:rsid w:val="001B0CAC"/>
    <w:rsid w:val="001B328B"/>
    <w:rsid w:val="001B3669"/>
    <w:rsid w:val="001B3685"/>
    <w:rsid w:val="001B4CA0"/>
    <w:rsid w:val="001B5434"/>
    <w:rsid w:val="001B5662"/>
    <w:rsid w:val="001B6456"/>
    <w:rsid w:val="001B7598"/>
    <w:rsid w:val="001C0E8A"/>
    <w:rsid w:val="001C1CB2"/>
    <w:rsid w:val="001C3CA3"/>
    <w:rsid w:val="001C64F3"/>
    <w:rsid w:val="001D0EFC"/>
    <w:rsid w:val="001D333A"/>
    <w:rsid w:val="001D3A4F"/>
    <w:rsid w:val="001D46B8"/>
    <w:rsid w:val="001D4D62"/>
    <w:rsid w:val="001D741F"/>
    <w:rsid w:val="001D7FA3"/>
    <w:rsid w:val="001E0B13"/>
    <w:rsid w:val="001E0C58"/>
    <w:rsid w:val="001E145B"/>
    <w:rsid w:val="001E2B20"/>
    <w:rsid w:val="001E3151"/>
    <w:rsid w:val="001E380E"/>
    <w:rsid w:val="001E538A"/>
    <w:rsid w:val="001E63A6"/>
    <w:rsid w:val="001F00D8"/>
    <w:rsid w:val="001F1D37"/>
    <w:rsid w:val="001F3E37"/>
    <w:rsid w:val="001F5E3B"/>
    <w:rsid w:val="001F6D23"/>
    <w:rsid w:val="001F76F3"/>
    <w:rsid w:val="001F7850"/>
    <w:rsid w:val="00200033"/>
    <w:rsid w:val="002014BD"/>
    <w:rsid w:val="002054B4"/>
    <w:rsid w:val="00211396"/>
    <w:rsid w:val="002113D3"/>
    <w:rsid w:val="00211476"/>
    <w:rsid w:val="00211E05"/>
    <w:rsid w:val="00211E2A"/>
    <w:rsid w:val="00211F77"/>
    <w:rsid w:val="00212021"/>
    <w:rsid w:val="0021214B"/>
    <w:rsid w:val="0021318E"/>
    <w:rsid w:val="002135FE"/>
    <w:rsid w:val="00213AE8"/>
    <w:rsid w:val="00213B50"/>
    <w:rsid w:val="00215DFB"/>
    <w:rsid w:val="0021608B"/>
    <w:rsid w:val="00216837"/>
    <w:rsid w:val="00220557"/>
    <w:rsid w:val="0022061F"/>
    <w:rsid w:val="00221AC7"/>
    <w:rsid w:val="00226CFF"/>
    <w:rsid w:val="002320FE"/>
    <w:rsid w:val="00233530"/>
    <w:rsid w:val="0023388C"/>
    <w:rsid w:val="00233CD5"/>
    <w:rsid w:val="00234A2D"/>
    <w:rsid w:val="00235AD0"/>
    <w:rsid w:val="002366AE"/>
    <w:rsid w:val="00236B57"/>
    <w:rsid w:val="00237340"/>
    <w:rsid w:val="00241552"/>
    <w:rsid w:val="00243423"/>
    <w:rsid w:val="00243902"/>
    <w:rsid w:val="00243C03"/>
    <w:rsid w:val="002442D9"/>
    <w:rsid w:val="002464D1"/>
    <w:rsid w:val="002464FB"/>
    <w:rsid w:val="002470FE"/>
    <w:rsid w:val="00247292"/>
    <w:rsid w:val="00250877"/>
    <w:rsid w:val="00250FF2"/>
    <w:rsid w:val="00251D64"/>
    <w:rsid w:val="002520C7"/>
    <w:rsid w:val="00253DA4"/>
    <w:rsid w:val="00255DE4"/>
    <w:rsid w:val="00256F56"/>
    <w:rsid w:val="002604A3"/>
    <w:rsid w:val="002609DD"/>
    <w:rsid w:val="00261F4B"/>
    <w:rsid w:val="0026223F"/>
    <w:rsid w:val="00262666"/>
    <w:rsid w:val="002631CB"/>
    <w:rsid w:val="00263644"/>
    <w:rsid w:val="002647B7"/>
    <w:rsid w:val="002665CA"/>
    <w:rsid w:val="00266651"/>
    <w:rsid w:val="002667DF"/>
    <w:rsid w:val="00266CEA"/>
    <w:rsid w:val="00271121"/>
    <w:rsid w:val="0027149D"/>
    <w:rsid w:val="00271A13"/>
    <w:rsid w:val="00272731"/>
    <w:rsid w:val="00272966"/>
    <w:rsid w:val="00273EC4"/>
    <w:rsid w:val="0027471B"/>
    <w:rsid w:val="00275577"/>
    <w:rsid w:val="00275C70"/>
    <w:rsid w:val="002777F2"/>
    <w:rsid w:val="002800A3"/>
    <w:rsid w:val="002806C2"/>
    <w:rsid w:val="00280FD2"/>
    <w:rsid w:val="00281558"/>
    <w:rsid w:val="00282A8E"/>
    <w:rsid w:val="00282F42"/>
    <w:rsid w:val="00284DD2"/>
    <w:rsid w:val="0028531D"/>
    <w:rsid w:val="0028580D"/>
    <w:rsid w:val="00287602"/>
    <w:rsid w:val="00287E71"/>
    <w:rsid w:val="00287EE0"/>
    <w:rsid w:val="00291241"/>
    <w:rsid w:val="0029151E"/>
    <w:rsid w:val="002915B6"/>
    <w:rsid w:val="00291E0A"/>
    <w:rsid w:val="0029466C"/>
    <w:rsid w:val="002950AD"/>
    <w:rsid w:val="00296278"/>
    <w:rsid w:val="00297309"/>
    <w:rsid w:val="0029738E"/>
    <w:rsid w:val="00297589"/>
    <w:rsid w:val="002A62AD"/>
    <w:rsid w:val="002A63F9"/>
    <w:rsid w:val="002B0C57"/>
    <w:rsid w:val="002B24B2"/>
    <w:rsid w:val="002B2CEE"/>
    <w:rsid w:val="002B37F9"/>
    <w:rsid w:val="002B3E6E"/>
    <w:rsid w:val="002B48E4"/>
    <w:rsid w:val="002B4E1B"/>
    <w:rsid w:val="002B52E2"/>
    <w:rsid w:val="002B71ED"/>
    <w:rsid w:val="002C19FF"/>
    <w:rsid w:val="002C3B69"/>
    <w:rsid w:val="002C3E8A"/>
    <w:rsid w:val="002C69BE"/>
    <w:rsid w:val="002D062D"/>
    <w:rsid w:val="002D1B71"/>
    <w:rsid w:val="002D2782"/>
    <w:rsid w:val="002D2B74"/>
    <w:rsid w:val="002D650E"/>
    <w:rsid w:val="002D6E95"/>
    <w:rsid w:val="002D74B3"/>
    <w:rsid w:val="002E2618"/>
    <w:rsid w:val="002E27C3"/>
    <w:rsid w:val="002E3F92"/>
    <w:rsid w:val="002E5DD6"/>
    <w:rsid w:val="002E78EF"/>
    <w:rsid w:val="002E7EA0"/>
    <w:rsid w:val="002F3041"/>
    <w:rsid w:val="002F3575"/>
    <w:rsid w:val="002F61E9"/>
    <w:rsid w:val="002F6917"/>
    <w:rsid w:val="002F6BC0"/>
    <w:rsid w:val="003009E4"/>
    <w:rsid w:val="00303F20"/>
    <w:rsid w:val="00304545"/>
    <w:rsid w:val="003108E5"/>
    <w:rsid w:val="00312586"/>
    <w:rsid w:val="00312D2C"/>
    <w:rsid w:val="00315A9C"/>
    <w:rsid w:val="0031613F"/>
    <w:rsid w:val="00320A56"/>
    <w:rsid w:val="00321B2B"/>
    <w:rsid w:val="0032290B"/>
    <w:rsid w:val="00322D7B"/>
    <w:rsid w:val="0032330C"/>
    <w:rsid w:val="003255F8"/>
    <w:rsid w:val="00325CB7"/>
    <w:rsid w:val="00325F37"/>
    <w:rsid w:val="00326486"/>
    <w:rsid w:val="0032707F"/>
    <w:rsid w:val="00327B07"/>
    <w:rsid w:val="003301B0"/>
    <w:rsid w:val="003327DA"/>
    <w:rsid w:val="0033442D"/>
    <w:rsid w:val="003347EB"/>
    <w:rsid w:val="00335557"/>
    <w:rsid w:val="00336920"/>
    <w:rsid w:val="00337E85"/>
    <w:rsid w:val="00340B59"/>
    <w:rsid w:val="00341B2E"/>
    <w:rsid w:val="00341C8E"/>
    <w:rsid w:val="0034507F"/>
    <w:rsid w:val="0034660F"/>
    <w:rsid w:val="00347006"/>
    <w:rsid w:val="00351606"/>
    <w:rsid w:val="003542E9"/>
    <w:rsid w:val="003548D1"/>
    <w:rsid w:val="00355D4C"/>
    <w:rsid w:val="00357E8F"/>
    <w:rsid w:val="00360A85"/>
    <w:rsid w:val="00361606"/>
    <w:rsid w:val="003627E6"/>
    <w:rsid w:val="00362F23"/>
    <w:rsid w:val="00364980"/>
    <w:rsid w:val="00364F8A"/>
    <w:rsid w:val="00365111"/>
    <w:rsid w:val="00365500"/>
    <w:rsid w:val="00366753"/>
    <w:rsid w:val="003668EB"/>
    <w:rsid w:val="00366FDC"/>
    <w:rsid w:val="00370171"/>
    <w:rsid w:val="00372836"/>
    <w:rsid w:val="00377AFA"/>
    <w:rsid w:val="00382C53"/>
    <w:rsid w:val="00382E66"/>
    <w:rsid w:val="00384CC1"/>
    <w:rsid w:val="003853F3"/>
    <w:rsid w:val="003857FE"/>
    <w:rsid w:val="003910DC"/>
    <w:rsid w:val="00391446"/>
    <w:rsid w:val="00396DB9"/>
    <w:rsid w:val="00397D88"/>
    <w:rsid w:val="003A0C60"/>
    <w:rsid w:val="003A13FB"/>
    <w:rsid w:val="003A1A66"/>
    <w:rsid w:val="003A2140"/>
    <w:rsid w:val="003A2F64"/>
    <w:rsid w:val="003A3AB1"/>
    <w:rsid w:val="003A49B4"/>
    <w:rsid w:val="003A58B8"/>
    <w:rsid w:val="003A6165"/>
    <w:rsid w:val="003B0A36"/>
    <w:rsid w:val="003B2857"/>
    <w:rsid w:val="003B5159"/>
    <w:rsid w:val="003B5748"/>
    <w:rsid w:val="003B57E1"/>
    <w:rsid w:val="003B602B"/>
    <w:rsid w:val="003C004D"/>
    <w:rsid w:val="003C320F"/>
    <w:rsid w:val="003C3D0D"/>
    <w:rsid w:val="003C58B8"/>
    <w:rsid w:val="003C5983"/>
    <w:rsid w:val="003C63D6"/>
    <w:rsid w:val="003C6C4C"/>
    <w:rsid w:val="003C7983"/>
    <w:rsid w:val="003D0D0F"/>
    <w:rsid w:val="003D0F3B"/>
    <w:rsid w:val="003D1893"/>
    <w:rsid w:val="003D34D2"/>
    <w:rsid w:val="003D3C26"/>
    <w:rsid w:val="003D3EB2"/>
    <w:rsid w:val="003D45D3"/>
    <w:rsid w:val="003D50DE"/>
    <w:rsid w:val="003D5199"/>
    <w:rsid w:val="003D6DF1"/>
    <w:rsid w:val="003D6E0F"/>
    <w:rsid w:val="003D7AAF"/>
    <w:rsid w:val="003E0221"/>
    <w:rsid w:val="003E18B0"/>
    <w:rsid w:val="003E2A3F"/>
    <w:rsid w:val="003E4152"/>
    <w:rsid w:val="003E423E"/>
    <w:rsid w:val="003E6413"/>
    <w:rsid w:val="003F0D6D"/>
    <w:rsid w:val="003F1467"/>
    <w:rsid w:val="003F16AF"/>
    <w:rsid w:val="003F1854"/>
    <w:rsid w:val="003F18C7"/>
    <w:rsid w:val="003F3663"/>
    <w:rsid w:val="003F4A8C"/>
    <w:rsid w:val="00401023"/>
    <w:rsid w:val="004011EE"/>
    <w:rsid w:val="00401994"/>
    <w:rsid w:val="00401E10"/>
    <w:rsid w:val="00402364"/>
    <w:rsid w:val="004038F9"/>
    <w:rsid w:val="004067D0"/>
    <w:rsid w:val="0040796D"/>
    <w:rsid w:val="00410C9E"/>
    <w:rsid w:val="00411FFD"/>
    <w:rsid w:val="00412ABD"/>
    <w:rsid w:val="00413814"/>
    <w:rsid w:val="004138AA"/>
    <w:rsid w:val="004153E2"/>
    <w:rsid w:val="004153FB"/>
    <w:rsid w:val="00415619"/>
    <w:rsid w:val="00415A66"/>
    <w:rsid w:val="004172C6"/>
    <w:rsid w:val="004178AF"/>
    <w:rsid w:val="00417A0F"/>
    <w:rsid w:val="00417E0E"/>
    <w:rsid w:val="00421367"/>
    <w:rsid w:val="00421510"/>
    <w:rsid w:val="00421A02"/>
    <w:rsid w:val="004223B3"/>
    <w:rsid w:val="0042304F"/>
    <w:rsid w:val="00424380"/>
    <w:rsid w:val="00426395"/>
    <w:rsid w:val="0042727F"/>
    <w:rsid w:val="00430753"/>
    <w:rsid w:val="00430E18"/>
    <w:rsid w:val="004312B9"/>
    <w:rsid w:val="00431627"/>
    <w:rsid w:val="00433167"/>
    <w:rsid w:val="00436B9D"/>
    <w:rsid w:val="00437B2F"/>
    <w:rsid w:val="00440EEC"/>
    <w:rsid w:val="00441ABD"/>
    <w:rsid w:val="00441D17"/>
    <w:rsid w:val="004449B1"/>
    <w:rsid w:val="00445D42"/>
    <w:rsid w:val="004470AB"/>
    <w:rsid w:val="00447462"/>
    <w:rsid w:val="00447B7C"/>
    <w:rsid w:val="00447E12"/>
    <w:rsid w:val="00451135"/>
    <w:rsid w:val="00451204"/>
    <w:rsid w:val="0045190C"/>
    <w:rsid w:val="004524C7"/>
    <w:rsid w:val="00457FE4"/>
    <w:rsid w:val="0046012B"/>
    <w:rsid w:val="00461316"/>
    <w:rsid w:val="00462D58"/>
    <w:rsid w:val="00463DFD"/>
    <w:rsid w:val="0046448C"/>
    <w:rsid w:val="00464CF7"/>
    <w:rsid w:val="00465087"/>
    <w:rsid w:val="00465464"/>
    <w:rsid w:val="00465956"/>
    <w:rsid w:val="00465A3C"/>
    <w:rsid w:val="004678B1"/>
    <w:rsid w:val="00467CB6"/>
    <w:rsid w:val="004701CA"/>
    <w:rsid w:val="00470D7B"/>
    <w:rsid w:val="00471E66"/>
    <w:rsid w:val="004725EA"/>
    <w:rsid w:val="00474237"/>
    <w:rsid w:val="004752F9"/>
    <w:rsid w:val="004769E1"/>
    <w:rsid w:val="00480B9A"/>
    <w:rsid w:val="00481105"/>
    <w:rsid w:val="00482386"/>
    <w:rsid w:val="00482A73"/>
    <w:rsid w:val="00483EB3"/>
    <w:rsid w:val="00484AE6"/>
    <w:rsid w:val="00484C31"/>
    <w:rsid w:val="004855B6"/>
    <w:rsid w:val="0048624C"/>
    <w:rsid w:val="00486381"/>
    <w:rsid w:val="004876D4"/>
    <w:rsid w:val="0049068F"/>
    <w:rsid w:val="00490DBA"/>
    <w:rsid w:val="00490DE1"/>
    <w:rsid w:val="00490FD8"/>
    <w:rsid w:val="004915FE"/>
    <w:rsid w:val="004919E0"/>
    <w:rsid w:val="00491B86"/>
    <w:rsid w:val="00492E9C"/>
    <w:rsid w:val="00493211"/>
    <w:rsid w:val="00493329"/>
    <w:rsid w:val="00493554"/>
    <w:rsid w:val="004935F9"/>
    <w:rsid w:val="004946C9"/>
    <w:rsid w:val="00495626"/>
    <w:rsid w:val="00495C2C"/>
    <w:rsid w:val="00497F3B"/>
    <w:rsid w:val="004A0A1B"/>
    <w:rsid w:val="004A0DD3"/>
    <w:rsid w:val="004A0DF6"/>
    <w:rsid w:val="004A0FCB"/>
    <w:rsid w:val="004A151D"/>
    <w:rsid w:val="004A1B70"/>
    <w:rsid w:val="004A33ED"/>
    <w:rsid w:val="004A3A46"/>
    <w:rsid w:val="004A3A5B"/>
    <w:rsid w:val="004A3B79"/>
    <w:rsid w:val="004A57FB"/>
    <w:rsid w:val="004A7773"/>
    <w:rsid w:val="004B0723"/>
    <w:rsid w:val="004B0C98"/>
    <w:rsid w:val="004B2020"/>
    <w:rsid w:val="004B28BB"/>
    <w:rsid w:val="004B4E63"/>
    <w:rsid w:val="004C0983"/>
    <w:rsid w:val="004C1225"/>
    <w:rsid w:val="004C1399"/>
    <w:rsid w:val="004C320D"/>
    <w:rsid w:val="004C48CA"/>
    <w:rsid w:val="004D0CEA"/>
    <w:rsid w:val="004D2AB5"/>
    <w:rsid w:val="004D3B35"/>
    <w:rsid w:val="004D498C"/>
    <w:rsid w:val="004D4E0E"/>
    <w:rsid w:val="004D5736"/>
    <w:rsid w:val="004D593A"/>
    <w:rsid w:val="004E0091"/>
    <w:rsid w:val="004E0545"/>
    <w:rsid w:val="004E05AF"/>
    <w:rsid w:val="004E05B1"/>
    <w:rsid w:val="004E1829"/>
    <w:rsid w:val="004E22A9"/>
    <w:rsid w:val="004E4EA4"/>
    <w:rsid w:val="004E52AB"/>
    <w:rsid w:val="004E6169"/>
    <w:rsid w:val="004E6C1C"/>
    <w:rsid w:val="004E7930"/>
    <w:rsid w:val="004E7B03"/>
    <w:rsid w:val="004E7B8E"/>
    <w:rsid w:val="004F0CB3"/>
    <w:rsid w:val="004F1986"/>
    <w:rsid w:val="004F242C"/>
    <w:rsid w:val="004F2566"/>
    <w:rsid w:val="004F49AD"/>
    <w:rsid w:val="004F4A56"/>
    <w:rsid w:val="004F5D39"/>
    <w:rsid w:val="004F5DB5"/>
    <w:rsid w:val="004F5F41"/>
    <w:rsid w:val="005002B2"/>
    <w:rsid w:val="005006EF"/>
    <w:rsid w:val="00501A94"/>
    <w:rsid w:val="00502C25"/>
    <w:rsid w:val="00502D1A"/>
    <w:rsid w:val="00503568"/>
    <w:rsid w:val="00505B7E"/>
    <w:rsid w:val="005077CB"/>
    <w:rsid w:val="005111D8"/>
    <w:rsid w:val="00511ADF"/>
    <w:rsid w:val="00513A19"/>
    <w:rsid w:val="00513C14"/>
    <w:rsid w:val="005211FC"/>
    <w:rsid w:val="00521547"/>
    <w:rsid w:val="0052197D"/>
    <w:rsid w:val="005226A3"/>
    <w:rsid w:val="00524937"/>
    <w:rsid w:val="00524F46"/>
    <w:rsid w:val="00525DAE"/>
    <w:rsid w:val="00527BFE"/>
    <w:rsid w:val="00527CBF"/>
    <w:rsid w:val="00530562"/>
    <w:rsid w:val="00531103"/>
    <w:rsid w:val="00533304"/>
    <w:rsid w:val="00533E9D"/>
    <w:rsid w:val="00534EC4"/>
    <w:rsid w:val="0053535A"/>
    <w:rsid w:val="00540222"/>
    <w:rsid w:val="00540492"/>
    <w:rsid w:val="0054150E"/>
    <w:rsid w:val="005417B7"/>
    <w:rsid w:val="005443CA"/>
    <w:rsid w:val="00544601"/>
    <w:rsid w:val="00544ED1"/>
    <w:rsid w:val="00545B11"/>
    <w:rsid w:val="00546ECF"/>
    <w:rsid w:val="005504E6"/>
    <w:rsid w:val="005505A9"/>
    <w:rsid w:val="00551163"/>
    <w:rsid w:val="0055139A"/>
    <w:rsid w:val="005514FB"/>
    <w:rsid w:val="005542D8"/>
    <w:rsid w:val="00556AF7"/>
    <w:rsid w:val="00560AB4"/>
    <w:rsid w:val="00562C73"/>
    <w:rsid w:val="005636E0"/>
    <w:rsid w:val="00563CA1"/>
    <w:rsid w:val="0056402C"/>
    <w:rsid w:val="005648D2"/>
    <w:rsid w:val="00570147"/>
    <w:rsid w:val="00570DE7"/>
    <w:rsid w:val="005714F9"/>
    <w:rsid w:val="00571CB6"/>
    <w:rsid w:val="00574287"/>
    <w:rsid w:val="0057446B"/>
    <w:rsid w:val="005756A1"/>
    <w:rsid w:val="00575AD1"/>
    <w:rsid w:val="005770AD"/>
    <w:rsid w:val="00577BDE"/>
    <w:rsid w:val="00580467"/>
    <w:rsid w:val="00581F7A"/>
    <w:rsid w:val="0058334B"/>
    <w:rsid w:val="00584F8B"/>
    <w:rsid w:val="00585571"/>
    <w:rsid w:val="0059126D"/>
    <w:rsid w:val="00592134"/>
    <w:rsid w:val="0059521F"/>
    <w:rsid w:val="00596583"/>
    <w:rsid w:val="00597178"/>
    <w:rsid w:val="00597C08"/>
    <w:rsid w:val="005A0E54"/>
    <w:rsid w:val="005A3537"/>
    <w:rsid w:val="005A383D"/>
    <w:rsid w:val="005A6AC6"/>
    <w:rsid w:val="005A7776"/>
    <w:rsid w:val="005B0665"/>
    <w:rsid w:val="005B1C88"/>
    <w:rsid w:val="005B2AF9"/>
    <w:rsid w:val="005B5F0A"/>
    <w:rsid w:val="005C3012"/>
    <w:rsid w:val="005C3601"/>
    <w:rsid w:val="005C419F"/>
    <w:rsid w:val="005C5E20"/>
    <w:rsid w:val="005D092B"/>
    <w:rsid w:val="005D1307"/>
    <w:rsid w:val="005D2094"/>
    <w:rsid w:val="005D23C7"/>
    <w:rsid w:val="005D24ED"/>
    <w:rsid w:val="005D2C84"/>
    <w:rsid w:val="005D35CD"/>
    <w:rsid w:val="005D41A9"/>
    <w:rsid w:val="005D5F20"/>
    <w:rsid w:val="005D7FD8"/>
    <w:rsid w:val="005E03C3"/>
    <w:rsid w:val="005E08F9"/>
    <w:rsid w:val="005E2B0F"/>
    <w:rsid w:val="005E3566"/>
    <w:rsid w:val="005E3C21"/>
    <w:rsid w:val="005E5FA6"/>
    <w:rsid w:val="005E7C2F"/>
    <w:rsid w:val="005E7F9C"/>
    <w:rsid w:val="005F1413"/>
    <w:rsid w:val="005F2EA1"/>
    <w:rsid w:val="005F42A0"/>
    <w:rsid w:val="005F5F51"/>
    <w:rsid w:val="005F6216"/>
    <w:rsid w:val="005F64BA"/>
    <w:rsid w:val="005F7688"/>
    <w:rsid w:val="00601814"/>
    <w:rsid w:val="006034F6"/>
    <w:rsid w:val="0060367E"/>
    <w:rsid w:val="00606BE9"/>
    <w:rsid w:val="006074AF"/>
    <w:rsid w:val="00610406"/>
    <w:rsid w:val="006107D8"/>
    <w:rsid w:val="0061099C"/>
    <w:rsid w:val="00610EE4"/>
    <w:rsid w:val="00612E05"/>
    <w:rsid w:val="00612EFC"/>
    <w:rsid w:val="00613053"/>
    <w:rsid w:val="00613983"/>
    <w:rsid w:val="006146B7"/>
    <w:rsid w:val="00616E00"/>
    <w:rsid w:val="006204DA"/>
    <w:rsid w:val="00621794"/>
    <w:rsid w:val="00621C33"/>
    <w:rsid w:val="0062212D"/>
    <w:rsid w:val="00622393"/>
    <w:rsid w:val="006239D8"/>
    <w:rsid w:val="00623B9D"/>
    <w:rsid w:val="00624C4B"/>
    <w:rsid w:val="00626047"/>
    <w:rsid w:val="0062655A"/>
    <w:rsid w:val="00630BC2"/>
    <w:rsid w:val="0063140B"/>
    <w:rsid w:val="00631C40"/>
    <w:rsid w:val="006320CA"/>
    <w:rsid w:val="0063227D"/>
    <w:rsid w:val="00632DB9"/>
    <w:rsid w:val="00633285"/>
    <w:rsid w:val="0063377C"/>
    <w:rsid w:val="00633FC5"/>
    <w:rsid w:val="00635504"/>
    <w:rsid w:val="00636343"/>
    <w:rsid w:val="006368FF"/>
    <w:rsid w:val="00636BA9"/>
    <w:rsid w:val="0064024E"/>
    <w:rsid w:val="006403EF"/>
    <w:rsid w:val="00640E4F"/>
    <w:rsid w:val="0064181D"/>
    <w:rsid w:val="00641E8A"/>
    <w:rsid w:val="00643F08"/>
    <w:rsid w:val="006456DC"/>
    <w:rsid w:val="00645717"/>
    <w:rsid w:val="0064609A"/>
    <w:rsid w:val="0064780D"/>
    <w:rsid w:val="0065241C"/>
    <w:rsid w:val="00653DCF"/>
    <w:rsid w:val="00654CA7"/>
    <w:rsid w:val="00657494"/>
    <w:rsid w:val="00660C2B"/>
    <w:rsid w:val="006621D3"/>
    <w:rsid w:val="00663063"/>
    <w:rsid w:val="00663289"/>
    <w:rsid w:val="00663D3B"/>
    <w:rsid w:val="0066715D"/>
    <w:rsid w:val="00670001"/>
    <w:rsid w:val="00670191"/>
    <w:rsid w:val="00670949"/>
    <w:rsid w:val="00670AD2"/>
    <w:rsid w:val="00672707"/>
    <w:rsid w:val="00673391"/>
    <w:rsid w:val="00673DC4"/>
    <w:rsid w:val="00673F8D"/>
    <w:rsid w:val="0067516C"/>
    <w:rsid w:val="00675AAE"/>
    <w:rsid w:val="00675BB4"/>
    <w:rsid w:val="00676A6F"/>
    <w:rsid w:val="00680620"/>
    <w:rsid w:val="00681674"/>
    <w:rsid w:val="006833E8"/>
    <w:rsid w:val="006842C8"/>
    <w:rsid w:val="006848B4"/>
    <w:rsid w:val="00690396"/>
    <w:rsid w:val="00690564"/>
    <w:rsid w:val="00694261"/>
    <w:rsid w:val="0069445D"/>
    <w:rsid w:val="006951D8"/>
    <w:rsid w:val="00695BD8"/>
    <w:rsid w:val="00697B9D"/>
    <w:rsid w:val="006A109A"/>
    <w:rsid w:val="006A242B"/>
    <w:rsid w:val="006A2BDF"/>
    <w:rsid w:val="006A3735"/>
    <w:rsid w:val="006A4101"/>
    <w:rsid w:val="006A4956"/>
    <w:rsid w:val="006A4C25"/>
    <w:rsid w:val="006A4F11"/>
    <w:rsid w:val="006A5477"/>
    <w:rsid w:val="006A5B65"/>
    <w:rsid w:val="006A5BB2"/>
    <w:rsid w:val="006A65D8"/>
    <w:rsid w:val="006A6862"/>
    <w:rsid w:val="006A69FB"/>
    <w:rsid w:val="006A6D8E"/>
    <w:rsid w:val="006B15B7"/>
    <w:rsid w:val="006B1940"/>
    <w:rsid w:val="006B1A71"/>
    <w:rsid w:val="006B1FE6"/>
    <w:rsid w:val="006B24A8"/>
    <w:rsid w:val="006B254E"/>
    <w:rsid w:val="006B3332"/>
    <w:rsid w:val="006B36C8"/>
    <w:rsid w:val="006B76F4"/>
    <w:rsid w:val="006C03C1"/>
    <w:rsid w:val="006C2B87"/>
    <w:rsid w:val="006C2E4E"/>
    <w:rsid w:val="006C5BD7"/>
    <w:rsid w:val="006C5E84"/>
    <w:rsid w:val="006C6C9D"/>
    <w:rsid w:val="006C7D36"/>
    <w:rsid w:val="006C7F63"/>
    <w:rsid w:val="006D3C77"/>
    <w:rsid w:val="006D4154"/>
    <w:rsid w:val="006D53D9"/>
    <w:rsid w:val="006D55C0"/>
    <w:rsid w:val="006D56DA"/>
    <w:rsid w:val="006D5D1A"/>
    <w:rsid w:val="006D6AAE"/>
    <w:rsid w:val="006D773D"/>
    <w:rsid w:val="006E0007"/>
    <w:rsid w:val="006E1E2D"/>
    <w:rsid w:val="006E2B78"/>
    <w:rsid w:val="006E323C"/>
    <w:rsid w:val="006E4A28"/>
    <w:rsid w:val="006E5980"/>
    <w:rsid w:val="006E59C8"/>
    <w:rsid w:val="006E67EB"/>
    <w:rsid w:val="006F047A"/>
    <w:rsid w:val="006F0E3B"/>
    <w:rsid w:val="006F16F7"/>
    <w:rsid w:val="006F1C86"/>
    <w:rsid w:val="006F2A21"/>
    <w:rsid w:val="006F3A45"/>
    <w:rsid w:val="006F6F03"/>
    <w:rsid w:val="006F7724"/>
    <w:rsid w:val="006F7E32"/>
    <w:rsid w:val="007002CA"/>
    <w:rsid w:val="007048E4"/>
    <w:rsid w:val="00705019"/>
    <w:rsid w:val="00710620"/>
    <w:rsid w:val="00710B66"/>
    <w:rsid w:val="00711894"/>
    <w:rsid w:val="00711E36"/>
    <w:rsid w:val="00714AB1"/>
    <w:rsid w:val="0071525C"/>
    <w:rsid w:val="00715CDB"/>
    <w:rsid w:val="00715CDD"/>
    <w:rsid w:val="007163F6"/>
    <w:rsid w:val="00716508"/>
    <w:rsid w:val="00717919"/>
    <w:rsid w:val="00717ABD"/>
    <w:rsid w:val="0072000C"/>
    <w:rsid w:val="0072294F"/>
    <w:rsid w:val="00723156"/>
    <w:rsid w:val="00723765"/>
    <w:rsid w:val="00724FF8"/>
    <w:rsid w:val="007254D3"/>
    <w:rsid w:val="007268FB"/>
    <w:rsid w:val="007276A9"/>
    <w:rsid w:val="00734B36"/>
    <w:rsid w:val="007354EB"/>
    <w:rsid w:val="00736063"/>
    <w:rsid w:val="007368DB"/>
    <w:rsid w:val="00740732"/>
    <w:rsid w:val="00740985"/>
    <w:rsid w:val="00741CF3"/>
    <w:rsid w:val="00742727"/>
    <w:rsid w:val="00742B18"/>
    <w:rsid w:val="00743AD5"/>
    <w:rsid w:val="00743E90"/>
    <w:rsid w:val="00744F2A"/>
    <w:rsid w:val="00745D7E"/>
    <w:rsid w:val="007464AB"/>
    <w:rsid w:val="00747E6A"/>
    <w:rsid w:val="00750AE2"/>
    <w:rsid w:val="00754DC3"/>
    <w:rsid w:val="00756093"/>
    <w:rsid w:val="00760CA5"/>
    <w:rsid w:val="00761639"/>
    <w:rsid w:val="00762784"/>
    <w:rsid w:val="00763D38"/>
    <w:rsid w:val="00764181"/>
    <w:rsid w:val="0076508B"/>
    <w:rsid w:val="00765E8F"/>
    <w:rsid w:val="00765F27"/>
    <w:rsid w:val="00766467"/>
    <w:rsid w:val="00771BE7"/>
    <w:rsid w:val="0077203D"/>
    <w:rsid w:val="00774D95"/>
    <w:rsid w:val="007752EC"/>
    <w:rsid w:val="00775B34"/>
    <w:rsid w:val="0077624F"/>
    <w:rsid w:val="00777C38"/>
    <w:rsid w:val="007819B8"/>
    <w:rsid w:val="007828A2"/>
    <w:rsid w:val="0078299D"/>
    <w:rsid w:val="00782C06"/>
    <w:rsid w:val="00783ACE"/>
    <w:rsid w:val="00784657"/>
    <w:rsid w:val="00784761"/>
    <w:rsid w:val="00786E3E"/>
    <w:rsid w:val="007875D9"/>
    <w:rsid w:val="0079162B"/>
    <w:rsid w:val="0079195A"/>
    <w:rsid w:val="00791E1A"/>
    <w:rsid w:val="007920BE"/>
    <w:rsid w:val="00792621"/>
    <w:rsid w:val="00793220"/>
    <w:rsid w:val="00794672"/>
    <w:rsid w:val="00795337"/>
    <w:rsid w:val="007953D9"/>
    <w:rsid w:val="00795CCC"/>
    <w:rsid w:val="007A3138"/>
    <w:rsid w:val="007A3318"/>
    <w:rsid w:val="007A36A1"/>
    <w:rsid w:val="007A3A78"/>
    <w:rsid w:val="007A3EB4"/>
    <w:rsid w:val="007A4460"/>
    <w:rsid w:val="007A5358"/>
    <w:rsid w:val="007A6431"/>
    <w:rsid w:val="007A67CB"/>
    <w:rsid w:val="007A6A73"/>
    <w:rsid w:val="007A6A8F"/>
    <w:rsid w:val="007B36B6"/>
    <w:rsid w:val="007C06DA"/>
    <w:rsid w:val="007C1D87"/>
    <w:rsid w:val="007C1FCF"/>
    <w:rsid w:val="007C32AF"/>
    <w:rsid w:val="007C3B1E"/>
    <w:rsid w:val="007C7014"/>
    <w:rsid w:val="007C7593"/>
    <w:rsid w:val="007C7674"/>
    <w:rsid w:val="007D02E6"/>
    <w:rsid w:val="007D09D1"/>
    <w:rsid w:val="007D5227"/>
    <w:rsid w:val="007D76B7"/>
    <w:rsid w:val="007D76D1"/>
    <w:rsid w:val="007D7968"/>
    <w:rsid w:val="007E09BA"/>
    <w:rsid w:val="007E3463"/>
    <w:rsid w:val="007E3479"/>
    <w:rsid w:val="007E4A67"/>
    <w:rsid w:val="007E4F0C"/>
    <w:rsid w:val="007E5AF0"/>
    <w:rsid w:val="007E5FCB"/>
    <w:rsid w:val="007E7705"/>
    <w:rsid w:val="007E7AA2"/>
    <w:rsid w:val="007E7DB4"/>
    <w:rsid w:val="007E7EC3"/>
    <w:rsid w:val="007F0507"/>
    <w:rsid w:val="007F3121"/>
    <w:rsid w:val="007F42C4"/>
    <w:rsid w:val="007F6490"/>
    <w:rsid w:val="0080134A"/>
    <w:rsid w:val="00803003"/>
    <w:rsid w:val="00807A93"/>
    <w:rsid w:val="00810566"/>
    <w:rsid w:val="008120C6"/>
    <w:rsid w:val="0081297C"/>
    <w:rsid w:val="00813CAF"/>
    <w:rsid w:val="008145FE"/>
    <w:rsid w:val="00817B96"/>
    <w:rsid w:val="0082001D"/>
    <w:rsid w:val="00821F1B"/>
    <w:rsid w:val="00821FC3"/>
    <w:rsid w:val="008229FC"/>
    <w:rsid w:val="00823E9F"/>
    <w:rsid w:val="0082620C"/>
    <w:rsid w:val="008320EA"/>
    <w:rsid w:val="00832D8A"/>
    <w:rsid w:val="00833688"/>
    <w:rsid w:val="00833E2F"/>
    <w:rsid w:val="00835BA2"/>
    <w:rsid w:val="00836277"/>
    <w:rsid w:val="00836AFA"/>
    <w:rsid w:val="00836DBC"/>
    <w:rsid w:val="00837824"/>
    <w:rsid w:val="00840356"/>
    <w:rsid w:val="008406E9"/>
    <w:rsid w:val="00842747"/>
    <w:rsid w:val="0084343E"/>
    <w:rsid w:val="00843AD6"/>
    <w:rsid w:val="0084476F"/>
    <w:rsid w:val="00844DF8"/>
    <w:rsid w:val="008468E4"/>
    <w:rsid w:val="00847A6B"/>
    <w:rsid w:val="00850150"/>
    <w:rsid w:val="0085162C"/>
    <w:rsid w:val="008522C4"/>
    <w:rsid w:val="00854469"/>
    <w:rsid w:val="00855426"/>
    <w:rsid w:val="00856685"/>
    <w:rsid w:val="008573EF"/>
    <w:rsid w:val="0086012D"/>
    <w:rsid w:val="0086118F"/>
    <w:rsid w:val="008621AC"/>
    <w:rsid w:val="00862857"/>
    <w:rsid w:val="00862943"/>
    <w:rsid w:val="00863441"/>
    <w:rsid w:val="0086420C"/>
    <w:rsid w:val="00864A66"/>
    <w:rsid w:val="00865913"/>
    <w:rsid w:val="008677E8"/>
    <w:rsid w:val="0087074D"/>
    <w:rsid w:val="00870F3D"/>
    <w:rsid w:val="00873D97"/>
    <w:rsid w:val="008751D5"/>
    <w:rsid w:val="00875615"/>
    <w:rsid w:val="00876B96"/>
    <w:rsid w:val="00882BE5"/>
    <w:rsid w:val="008852A8"/>
    <w:rsid w:val="00885BB2"/>
    <w:rsid w:val="00887334"/>
    <w:rsid w:val="0088762F"/>
    <w:rsid w:val="008901F1"/>
    <w:rsid w:val="00890ADE"/>
    <w:rsid w:val="00891AC8"/>
    <w:rsid w:val="0089253B"/>
    <w:rsid w:val="008928CA"/>
    <w:rsid w:val="008929D4"/>
    <w:rsid w:val="00894CAF"/>
    <w:rsid w:val="0089754A"/>
    <w:rsid w:val="008A02D6"/>
    <w:rsid w:val="008A0460"/>
    <w:rsid w:val="008A0D14"/>
    <w:rsid w:val="008A1EB6"/>
    <w:rsid w:val="008A4588"/>
    <w:rsid w:val="008A594F"/>
    <w:rsid w:val="008A5BE3"/>
    <w:rsid w:val="008A72F2"/>
    <w:rsid w:val="008A76E7"/>
    <w:rsid w:val="008B1C45"/>
    <w:rsid w:val="008B2FAF"/>
    <w:rsid w:val="008B397F"/>
    <w:rsid w:val="008B4798"/>
    <w:rsid w:val="008B5B7A"/>
    <w:rsid w:val="008B5E68"/>
    <w:rsid w:val="008B67EA"/>
    <w:rsid w:val="008B6A7B"/>
    <w:rsid w:val="008B6C0A"/>
    <w:rsid w:val="008C065D"/>
    <w:rsid w:val="008C2A03"/>
    <w:rsid w:val="008C3987"/>
    <w:rsid w:val="008C3A7D"/>
    <w:rsid w:val="008C6955"/>
    <w:rsid w:val="008C6E6C"/>
    <w:rsid w:val="008C7F31"/>
    <w:rsid w:val="008D0473"/>
    <w:rsid w:val="008D2578"/>
    <w:rsid w:val="008D2E15"/>
    <w:rsid w:val="008D5191"/>
    <w:rsid w:val="008D54F8"/>
    <w:rsid w:val="008D5821"/>
    <w:rsid w:val="008E0214"/>
    <w:rsid w:val="008E02CE"/>
    <w:rsid w:val="008E0561"/>
    <w:rsid w:val="008E15F2"/>
    <w:rsid w:val="008E17BB"/>
    <w:rsid w:val="008E5134"/>
    <w:rsid w:val="008F0165"/>
    <w:rsid w:val="008F0198"/>
    <w:rsid w:val="008F070D"/>
    <w:rsid w:val="008F0D07"/>
    <w:rsid w:val="008F135C"/>
    <w:rsid w:val="008F4B9F"/>
    <w:rsid w:val="008F6859"/>
    <w:rsid w:val="008F7EFB"/>
    <w:rsid w:val="008F7F6F"/>
    <w:rsid w:val="00903279"/>
    <w:rsid w:val="00903FE2"/>
    <w:rsid w:val="00904825"/>
    <w:rsid w:val="0091012A"/>
    <w:rsid w:val="00910E80"/>
    <w:rsid w:val="00910EB6"/>
    <w:rsid w:val="0091261E"/>
    <w:rsid w:val="00913381"/>
    <w:rsid w:val="00913DD8"/>
    <w:rsid w:val="00913E59"/>
    <w:rsid w:val="0091421D"/>
    <w:rsid w:val="009148BC"/>
    <w:rsid w:val="00914FE5"/>
    <w:rsid w:val="009155E8"/>
    <w:rsid w:val="0091626D"/>
    <w:rsid w:val="00916383"/>
    <w:rsid w:val="009163DB"/>
    <w:rsid w:val="00916454"/>
    <w:rsid w:val="00916ABD"/>
    <w:rsid w:val="00921E9B"/>
    <w:rsid w:val="00923066"/>
    <w:rsid w:val="009241AC"/>
    <w:rsid w:val="0092537A"/>
    <w:rsid w:val="00925ED0"/>
    <w:rsid w:val="009267FA"/>
    <w:rsid w:val="00927A08"/>
    <w:rsid w:val="00927D79"/>
    <w:rsid w:val="009318B8"/>
    <w:rsid w:val="0093213D"/>
    <w:rsid w:val="00934D66"/>
    <w:rsid w:val="009352E2"/>
    <w:rsid w:val="00935B45"/>
    <w:rsid w:val="00936299"/>
    <w:rsid w:val="00940961"/>
    <w:rsid w:val="009409E7"/>
    <w:rsid w:val="009425F9"/>
    <w:rsid w:val="0094637A"/>
    <w:rsid w:val="0094681A"/>
    <w:rsid w:val="0094787D"/>
    <w:rsid w:val="00947D90"/>
    <w:rsid w:val="0095047B"/>
    <w:rsid w:val="0095120D"/>
    <w:rsid w:val="00953468"/>
    <w:rsid w:val="009543C1"/>
    <w:rsid w:val="009544D7"/>
    <w:rsid w:val="009548EE"/>
    <w:rsid w:val="009549C8"/>
    <w:rsid w:val="00955FFD"/>
    <w:rsid w:val="009606E1"/>
    <w:rsid w:val="00960A66"/>
    <w:rsid w:val="0096101B"/>
    <w:rsid w:val="0096185F"/>
    <w:rsid w:val="00962535"/>
    <w:rsid w:val="00962E03"/>
    <w:rsid w:val="00964F83"/>
    <w:rsid w:val="0096608D"/>
    <w:rsid w:val="00967699"/>
    <w:rsid w:val="00970F9D"/>
    <w:rsid w:val="0097150B"/>
    <w:rsid w:val="0097222A"/>
    <w:rsid w:val="00972CBD"/>
    <w:rsid w:val="00973CE8"/>
    <w:rsid w:val="009778D4"/>
    <w:rsid w:val="00982EEB"/>
    <w:rsid w:val="009835A1"/>
    <w:rsid w:val="0098383F"/>
    <w:rsid w:val="00984639"/>
    <w:rsid w:val="00985FA5"/>
    <w:rsid w:val="0098684C"/>
    <w:rsid w:val="009873C2"/>
    <w:rsid w:val="009904CA"/>
    <w:rsid w:val="00991C7F"/>
    <w:rsid w:val="00991DC9"/>
    <w:rsid w:val="009920C7"/>
    <w:rsid w:val="00992BA0"/>
    <w:rsid w:val="00994442"/>
    <w:rsid w:val="00995B66"/>
    <w:rsid w:val="009A2713"/>
    <w:rsid w:val="009A5AEF"/>
    <w:rsid w:val="009A7F02"/>
    <w:rsid w:val="009B01FC"/>
    <w:rsid w:val="009B1F7B"/>
    <w:rsid w:val="009B333D"/>
    <w:rsid w:val="009B3EC1"/>
    <w:rsid w:val="009B4B83"/>
    <w:rsid w:val="009B5590"/>
    <w:rsid w:val="009B58A1"/>
    <w:rsid w:val="009B61A7"/>
    <w:rsid w:val="009C1173"/>
    <w:rsid w:val="009C152D"/>
    <w:rsid w:val="009C31F5"/>
    <w:rsid w:val="009C5719"/>
    <w:rsid w:val="009C6AD9"/>
    <w:rsid w:val="009C6D3E"/>
    <w:rsid w:val="009C7544"/>
    <w:rsid w:val="009C7809"/>
    <w:rsid w:val="009C7818"/>
    <w:rsid w:val="009D0BBC"/>
    <w:rsid w:val="009D39DF"/>
    <w:rsid w:val="009D3FF1"/>
    <w:rsid w:val="009D66B7"/>
    <w:rsid w:val="009E04FF"/>
    <w:rsid w:val="009E0B7D"/>
    <w:rsid w:val="009E0D2A"/>
    <w:rsid w:val="009E2ACF"/>
    <w:rsid w:val="009E4503"/>
    <w:rsid w:val="009E45D4"/>
    <w:rsid w:val="009E5040"/>
    <w:rsid w:val="009E51AC"/>
    <w:rsid w:val="009E6359"/>
    <w:rsid w:val="009E6536"/>
    <w:rsid w:val="009E7189"/>
    <w:rsid w:val="009F26EA"/>
    <w:rsid w:val="009F2A94"/>
    <w:rsid w:val="009F3270"/>
    <w:rsid w:val="009F4B71"/>
    <w:rsid w:val="00A0056D"/>
    <w:rsid w:val="00A006E7"/>
    <w:rsid w:val="00A00841"/>
    <w:rsid w:val="00A01350"/>
    <w:rsid w:val="00A01479"/>
    <w:rsid w:val="00A02051"/>
    <w:rsid w:val="00A043F8"/>
    <w:rsid w:val="00A05EAF"/>
    <w:rsid w:val="00A0604B"/>
    <w:rsid w:val="00A06968"/>
    <w:rsid w:val="00A07205"/>
    <w:rsid w:val="00A07B30"/>
    <w:rsid w:val="00A127EC"/>
    <w:rsid w:val="00A12DFF"/>
    <w:rsid w:val="00A134F5"/>
    <w:rsid w:val="00A13A56"/>
    <w:rsid w:val="00A13B56"/>
    <w:rsid w:val="00A15A24"/>
    <w:rsid w:val="00A2295D"/>
    <w:rsid w:val="00A234CB"/>
    <w:rsid w:val="00A24749"/>
    <w:rsid w:val="00A27168"/>
    <w:rsid w:val="00A27B91"/>
    <w:rsid w:val="00A308BA"/>
    <w:rsid w:val="00A3168B"/>
    <w:rsid w:val="00A33012"/>
    <w:rsid w:val="00A35F08"/>
    <w:rsid w:val="00A419A9"/>
    <w:rsid w:val="00A4258D"/>
    <w:rsid w:val="00A43106"/>
    <w:rsid w:val="00A43E80"/>
    <w:rsid w:val="00A44C9D"/>
    <w:rsid w:val="00A45D09"/>
    <w:rsid w:val="00A45F3B"/>
    <w:rsid w:val="00A47292"/>
    <w:rsid w:val="00A50B64"/>
    <w:rsid w:val="00A51819"/>
    <w:rsid w:val="00A52574"/>
    <w:rsid w:val="00A525B4"/>
    <w:rsid w:val="00A54127"/>
    <w:rsid w:val="00A5453D"/>
    <w:rsid w:val="00A5558B"/>
    <w:rsid w:val="00A55973"/>
    <w:rsid w:val="00A56F7D"/>
    <w:rsid w:val="00A57484"/>
    <w:rsid w:val="00A60464"/>
    <w:rsid w:val="00A6205A"/>
    <w:rsid w:val="00A63A6F"/>
    <w:rsid w:val="00A64A65"/>
    <w:rsid w:val="00A65033"/>
    <w:rsid w:val="00A7072F"/>
    <w:rsid w:val="00A70EA0"/>
    <w:rsid w:val="00A715F7"/>
    <w:rsid w:val="00A72426"/>
    <w:rsid w:val="00A7391E"/>
    <w:rsid w:val="00A744CD"/>
    <w:rsid w:val="00A75C4A"/>
    <w:rsid w:val="00A773E6"/>
    <w:rsid w:val="00A77FBC"/>
    <w:rsid w:val="00A8066D"/>
    <w:rsid w:val="00A809D9"/>
    <w:rsid w:val="00A827AB"/>
    <w:rsid w:val="00A8483D"/>
    <w:rsid w:val="00A85AC9"/>
    <w:rsid w:val="00A87BB2"/>
    <w:rsid w:val="00A90A3E"/>
    <w:rsid w:val="00A9292C"/>
    <w:rsid w:val="00A930B1"/>
    <w:rsid w:val="00A953FD"/>
    <w:rsid w:val="00A9569B"/>
    <w:rsid w:val="00A95C9C"/>
    <w:rsid w:val="00A96CA9"/>
    <w:rsid w:val="00A97334"/>
    <w:rsid w:val="00AA0112"/>
    <w:rsid w:val="00AA2AB0"/>
    <w:rsid w:val="00AA2AEA"/>
    <w:rsid w:val="00AA2B44"/>
    <w:rsid w:val="00AA32A5"/>
    <w:rsid w:val="00AA4051"/>
    <w:rsid w:val="00AA4990"/>
    <w:rsid w:val="00AA49BA"/>
    <w:rsid w:val="00AA566C"/>
    <w:rsid w:val="00AA61EF"/>
    <w:rsid w:val="00AA71F1"/>
    <w:rsid w:val="00AB239F"/>
    <w:rsid w:val="00AB348F"/>
    <w:rsid w:val="00AB480C"/>
    <w:rsid w:val="00AB4F39"/>
    <w:rsid w:val="00AB56EF"/>
    <w:rsid w:val="00AB5ECE"/>
    <w:rsid w:val="00AB5F85"/>
    <w:rsid w:val="00AC1151"/>
    <w:rsid w:val="00AC2254"/>
    <w:rsid w:val="00AC2438"/>
    <w:rsid w:val="00AC2F3A"/>
    <w:rsid w:val="00AC3382"/>
    <w:rsid w:val="00AC5555"/>
    <w:rsid w:val="00AC59A5"/>
    <w:rsid w:val="00AC61BE"/>
    <w:rsid w:val="00AC6EE7"/>
    <w:rsid w:val="00AD2641"/>
    <w:rsid w:val="00AD2B51"/>
    <w:rsid w:val="00AD39FF"/>
    <w:rsid w:val="00AD4B83"/>
    <w:rsid w:val="00AD50AB"/>
    <w:rsid w:val="00AD648F"/>
    <w:rsid w:val="00AD7F58"/>
    <w:rsid w:val="00AE0ECA"/>
    <w:rsid w:val="00AE2B04"/>
    <w:rsid w:val="00AE3765"/>
    <w:rsid w:val="00AE3E96"/>
    <w:rsid w:val="00AE5AC1"/>
    <w:rsid w:val="00AE6632"/>
    <w:rsid w:val="00AE713E"/>
    <w:rsid w:val="00AE7BA1"/>
    <w:rsid w:val="00AE7ED6"/>
    <w:rsid w:val="00AF10C1"/>
    <w:rsid w:val="00AF1A94"/>
    <w:rsid w:val="00AF1C2F"/>
    <w:rsid w:val="00AF3AC1"/>
    <w:rsid w:val="00AF4AC5"/>
    <w:rsid w:val="00AF5C54"/>
    <w:rsid w:val="00AF67E1"/>
    <w:rsid w:val="00B002F3"/>
    <w:rsid w:val="00B005A7"/>
    <w:rsid w:val="00B01B2B"/>
    <w:rsid w:val="00B02064"/>
    <w:rsid w:val="00B041C4"/>
    <w:rsid w:val="00B057B8"/>
    <w:rsid w:val="00B06972"/>
    <w:rsid w:val="00B06A28"/>
    <w:rsid w:val="00B07AFB"/>
    <w:rsid w:val="00B1326E"/>
    <w:rsid w:val="00B208BF"/>
    <w:rsid w:val="00B21BC7"/>
    <w:rsid w:val="00B2270D"/>
    <w:rsid w:val="00B249CD"/>
    <w:rsid w:val="00B2618E"/>
    <w:rsid w:val="00B26490"/>
    <w:rsid w:val="00B31726"/>
    <w:rsid w:val="00B3224C"/>
    <w:rsid w:val="00B32D3F"/>
    <w:rsid w:val="00B33A17"/>
    <w:rsid w:val="00B3402A"/>
    <w:rsid w:val="00B341F8"/>
    <w:rsid w:val="00B34541"/>
    <w:rsid w:val="00B34B7C"/>
    <w:rsid w:val="00B34C29"/>
    <w:rsid w:val="00B35682"/>
    <w:rsid w:val="00B36678"/>
    <w:rsid w:val="00B3678E"/>
    <w:rsid w:val="00B37704"/>
    <w:rsid w:val="00B41ABC"/>
    <w:rsid w:val="00B424B6"/>
    <w:rsid w:val="00B44B18"/>
    <w:rsid w:val="00B45CD1"/>
    <w:rsid w:val="00B46272"/>
    <w:rsid w:val="00B46D2E"/>
    <w:rsid w:val="00B512EC"/>
    <w:rsid w:val="00B517CC"/>
    <w:rsid w:val="00B5320A"/>
    <w:rsid w:val="00B533D9"/>
    <w:rsid w:val="00B53896"/>
    <w:rsid w:val="00B546AA"/>
    <w:rsid w:val="00B54881"/>
    <w:rsid w:val="00B54D04"/>
    <w:rsid w:val="00B54F4D"/>
    <w:rsid w:val="00B55EFC"/>
    <w:rsid w:val="00B626C9"/>
    <w:rsid w:val="00B64C15"/>
    <w:rsid w:val="00B665AC"/>
    <w:rsid w:val="00B6686C"/>
    <w:rsid w:val="00B67483"/>
    <w:rsid w:val="00B72794"/>
    <w:rsid w:val="00B728AE"/>
    <w:rsid w:val="00B72A6E"/>
    <w:rsid w:val="00B72F0D"/>
    <w:rsid w:val="00B737DF"/>
    <w:rsid w:val="00B73FFF"/>
    <w:rsid w:val="00B76305"/>
    <w:rsid w:val="00B80A51"/>
    <w:rsid w:val="00B80AC5"/>
    <w:rsid w:val="00B80E47"/>
    <w:rsid w:val="00B8154F"/>
    <w:rsid w:val="00B821F8"/>
    <w:rsid w:val="00B82263"/>
    <w:rsid w:val="00B849D2"/>
    <w:rsid w:val="00B84AC6"/>
    <w:rsid w:val="00B853A6"/>
    <w:rsid w:val="00B86382"/>
    <w:rsid w:val="00B87271"/>
    <w:rsid w:val="00B90239"/>
    <w:rsid w:val="00B92B07"/>
    <w:rsid w:val="00B93933"/>
    <w:rsid w:val="00B944F7"/>
    <w:rsid w:val="00B94FFE"/>
    <w:rsid w:val="00B97B5C"/>
    <w:rsid w:val="00B97C69"/>
    <w:rsid w:val="00B97CE8"/>
    <w:rsid w:val="00BA0A42"/>
    <w:rsid w:val="00BA3AF2"/>
    <w:rsid w:val="00BA408F"/>
    <w:rsid w:val="00BA4621"/>
    <w:rsid w:val="00BA58BD"/>
    <w:rsid w:val="00BA593E"/>
    <w:rsid w:val="00BA65F0"/>
    <w:rsid w:val="00BA6F7B"/>
    <w:rsid w:val="00BB0032"/>
    <w:rsid w:val="00BB201C"/>
    <w:rsid w:val="00BB37EE"/>
    <w:rsid w:val="00BB40C2"/>
    <w:rsid w:val="00BB6586"/>
    <w:rsid w:val="00BC02B1"/>
    <w:rsid w:val="00BC0732"/>
    <w:rsid w:val="00BC2ABB"/>
    <w:rsid w:val="00BC3A8B"/>
    <w:rsid w:val="00BC3ED9"/>
    <w:rsid w:val="00BC40B1"/>
    <w:rsid w:val="00BC4A43"/>
    <w:rsid w:val="00BC562D"/>
    <w:rsid w:val="00BC5657"/>
    <w:rsid w:val="00BC649E"/>
    <w:rsid w:val="00BC792E"/>
    <w:rsid w:val="00BD04F7"/>
    <w:rsid w:val="00BD1690"/>
    <w:rsid w:val="00BD480E"/>
    <w:rsid w:val="00BD5371"/>
    <w:rsid w:val="00BD55A1"/>
    <w:rsid w:val="00BD6B37"/>
    <w:rsid w:val="00BD6BB4"/>
    <w:rsid w:val="00BD7F46"/>
    <w:rsid w:val="00BE008B"/>
    <w:rsid w:val="00BE106B"/>
    <w:rsid w:val="00BE1092"/>
    <w:rsid w:val="00BE2DDF"/>
    <w:rsid w:val="00BE3DFD"/>
    <w:rsid w:val="00BE44FE"/>
    <w:rsid w:val="00BE6E82"/>
    <w:rsid w:val="00BE7179"/>
    <w:rsid w:val="00BE7593"/>
    <w:rsid w:val="00BF004C"/>
    <w:rsid w:val="00BF0737"/>
    <w:rsid w:val="00BF29AD"/>
    <w:rsid w:val="00BF3E50"/>
    <w:rsid w:val="00BF61E7"/>
    <w:rsid w:val="00BF73D3"/>
    <w:rsid w:val="00BF73D7"/>
    <w:rsid w:val="00C006AE"/>
    <w:rsid w:val="00C00A4B"/>
    <w:rsid w:val="00C01AE8"/>
    <w:rsid w:val="00C01E99"/>
    <w:rsid w:val="00C01F36"/>
    <w:rsid w:val="00C04B18"/>
    <w:rsid w:val="00C07066"/>
    <w:rsid w:val="00C12FEC"/>
    <w:rsid w:val="00C1306A"/>
    <w:rsid w:val="00C130A8"/>
    <w:rsid w:val="00C14F1D"/>
    <w:rsid w:val="00C15F6F"/>
    <w:rsid w:val="00C176F7"/>
    <w:rsid w:val="00C206F6"/>
    <w:rsid w:val="00C210E6"/>
    <w:rsid w:val="00C21872"/>
    <w:rsid w:val="00C226F8"/>
    <w:rsid w:val="00C23C1B"/>
    <w:rsid w:val="00C23E9D"/>
    <w:rsid w:val="00C25D8C"/>
    <w:rsid w:val="00C26A4D"/>
    <w:rsid w:val="00C273ED"/>
    <w:rsid w:val="00C3052A"/>
    <w:rsid w:val="00C32BAB"/>
    <w:rsid w:val="00C32CBE"/>
    <w:rsid w:val="00C34808"/>
    <w:rsid w:val="00C35CA9"/>
    <w:rsid w:val="00C406E9"/>
    <w:rsid w:val="00C41152"/>
    <w:rsid w:val="00C415BD"/>
    <w:rsid w:val="00C41B37"/>
    <w:rsid w:val="00C42C44"/>
    <w:rsid w:val="00C42FBB"/>
    <w:rsid w:val="00C4642B"/>
    <w:rsid w:val="00C46E38"/>
    <w:rsid w:val="00C47515"/>
    <w:rsid w:val="00C50126"/>
    <w:rsid w:val="00C52604"/>
    <w:rsid w:val="00C55BD8"/>
    <w:rsid w:val="00C56AC7"/>
    <w:rsid w:val="00C57233"/>
    <w:rsid w:val="00C57401"/>
    <w:rsid w:val="00C609F4"/>
    <w:rsid w:val="00C62E2D"/>
    <w:rsid w:val="00C63145"/>
    <w:rsid w:val="00C63CF7"/>
    <w:rsid w:val="00C65777"/>
    <w:rsid w:val="00C65E49"/>
    <w:rsid w:val="00C6669D"/>
    <w:rsid w:val="00C70B73"/>
    <w:rsid w:val="00C70D82"/>
    <w:rsid w:val="00C7158F"/>
    <w:rsid w:val="00C71A63"/>
    <w:rsid w:val="00C7264D"/>
    <w:rsid w:val="00C743C9"/>
    <w:rsid w:val="00C756D1"/>
    <w:rsid w:val="00C75926"/>
    <w:rsid w:val="00C765DB"/>
    <w:rsid w:val="00C778A0"/>
    <w:rsid w:val="00C81D71"/>
    <w:rsid w:val="00C82F5A"/>
    <w:rsid w:val="00C83C54"/>
    <w:rsid w:val="00C8562E"/>
    <w:rsid w:val="00C85905"/>
    <w:rsid w:val="00C86079"/>
    <w:rsid w:val="00C8623D"/>
    <w:rsid w:val="00C87388"/>
    <w:rsid w:val="00C90016"/>
    <w:rsid w:val="00C90FAE"/>
    <w:rsid w:val="00C91DDB"/>
    <w:rsid w:val="00C92057"/>
    <w:rsid w:val="00C923DA"/>
    <w:rsid w:val="00C9254D"/>
    <w:rsid w:val="00C927A1"/>
    <w:rsid w:val="00C92B45"/>
    <w:rsid w:val="00C934EE"/>
    <w:rsid w:val="00C93DB4"/>
    <w:rsid w:val="00C942F1"/>
    <w:rsid w:val="00CA09E4"/>
    <w:rsid w:val="00CA14E7"/>
    <w:rsid w:val="00CA1695"/>
    <w:rsid w:val="00CA1C0A"/>
    <w:rsid w:val="00CA2A76"/>
    <w:rsid w:val="00CA3969"/>
    <w:rsid w:val="00CA404D"/>
    <w:rsid w:val="00CA461B"/>
    <w:rsid w:val="00CA6625"/>
    <w:rsid w:val="00CA76AC"/>
    <w:rsid w:val="00CB17D1"/>
    <w:rsid w:val="00CB26D6"/>
    <w:rsid w:val="00CB37BF"/>
    <w:rsid w:val="00CB53DC"/>
    <w:rsid w:val="00CB5E57"/>
    <w:rsid w:val="00CB6586"/>
    <w:rsid w:val="00CB6617"/>
    <w:rsid w:val="00CB70BC"/>
    <w:rsid w:val="00CC120F"/>
    <w:rsid w:val="00CC27B7"/>
    <w:rsid w:val="00CC319A"/>
    <w:rsid w:val="00CC474C"/>
    <w:rsid w:val="00CC6714"/>
    <w:rsid w:val="00CC69FE"/>
    <w:rsid w:val="00CD1C24"/>
    <w:rsid w:val="00CD2A71"/>
    <w:rsid w:val="00CD3806"/>
    <w:rsid w:val="00CD494D"/>
    <w:rsid w:val="00CD4FE5"/>
    <w:rsid w:val="00CD6E1A"/>
    <w:rsid w:val="00CD70A4"/>
    <w:rsid w:val="00CD787C"/>
    <w:rsid w:val="00CE131F"/>
    <w:rsid w:val="00CE215F"/>
    <w:rsid w:val="00CE2BF9"/>
    <w:rsid w:val="00CE3670"/>
    <w:rsid w:val="00CE6A33"/>
    <w:rsid w:val="00CF05C9"/>
    <w:rsid w:val="00CF19AD"/>
    <w:rsid w:val="00CF1A80"/>
    <w:rsid w:val="00CF2F3E"/>
    <w:rsid w:val="00CF3949"/>
    <w:rsid w:val="00CF475B"/>
    <w:rsid w:val="00CF5128"/>
    <w:rsid w:val="00CF563B"/>
    <w:rsid w:val="00CF5979"/>
    <w:rsid w:val="00D00F44"/>
    <w:rsid w:val="00D018AE"/>
    <w:rsid w:val="00D022C3"/>
    <w:rsid w:val="00D03DD8"/>
    <w:rsid w:val="00D067F9"/>
    <w:rsid w:val="00D111CA"/>
    <w:rsid w:val="00D11C51"/>
    <w:rsid w:val="00D129CF"/>
    <w:rsid w:val="00D131C5"/>
    <w:rsid w:val="00D1346D"/>
    <w:rsid w:val="00D13852"/>
    <w:rsid w:val="00D139FA"/>
    <w:rsid w:val="00D14D5C"/>
    <w:rsid w:val="00D15F66"/>
    <w:rsid w:val="00D1617C"/>
    <w:rsid w:val="00D17263"/>
    <w:rsid w:val="00D20E6F"/>
    <w:rsid w:val="00D22C49"/>
    <w:rsid w:val="00D22CC5"/>
    <w:rsid w:val="00D2309C"/>
    <w:rsid w:val="00D267C2"/>
    <w:rsid w:val="00D26C5F"/>
    <w:rsid w:val="00D27347"/>
    <w:rsid w:val="00D31ACC"/>
    <w:rsid w:val="00D325D1"/>
    <w:rsid w:val="00D32E44"/>
    <w:rsid w:val="00D3305D"/>
    <w:rsid w:val="00D36476"/>
    <w:rsid w:val="00D37574"/>
    <w:rsid w:val="00D40E00"/>
    <w:rsid w:val="00D41934"/>
    <w:rsid w:val="00D41B3D"/>
    <w:rsid w:val="00D432E7"/>
    <w:rsid w:val="00D4456E"/>
    <w:rsid w:val="00D477C0"/>
    <w:rsid w:val="00D5014D"/>
    <w:rsid w:val="00D50BE3"/>
    <w:rsid w:val="00D52534"/>
    <w:rsid w:val="00D53BF9"/>
    <w:rsid w:val="00D54B4A"/>
    <w:rsid w:val="00D55514"/>
    <w:rsid w:val="00D55B2F"/>
    <w:rsid w:val="00D5610D"/>
    <w:rsid w:val="00D56A02"/>
    <w:rsid w:val="00D5714D"/>
    <w:rsid w:val="00D60080"/>
    <w:rsid w:val="00D620BD"/>
    <w:rsid w:val="00D62550"/>
    <w:rsid w:val="00D63088"/>
    <w:rsid w:val="00D63AF2"/>
    <w:rsid w:val="00D65204"/>
    <w:rsid w:val="00D65E0B"/>
    <w:rsid w:val="00D66E22"/>
    <w:rsid w:val="00D7014D"/>
    <w:rsid w:val="00D71666"/>
    <w:rsid w:val="00D72505"/>
    <w:rsid w:val="00D744FF"/>
    <w:rsid w:val="00D7464C"/>
    <w:rsid w:val="00D74660"/>
    <w:rsid w:val="00D74D56"/>
    <w:rsid w:val="00D75E27"/>
    <w:rsid w:val="00D76015"/>
    <w:rsid w:val="00D76D54"/>
    <w:rsid w:val="00D7723E"/>
    <w:rsid w:val="00D812C3"/>
    <w:rsid w:val="00D83B5E"/>
    <w:rsid w:val="00D83C1B"/>
    <w:rsid w:val="00D83CBF"/>
    <w:rsid w:val="00D87370"/>
    <w:rsid w:val="00D87C79"/>
    <w:rsid w:val="00D9049A"/>
    <w:rsid w:val="00D90980"/>
    <w:rsid w:val="00D90D27"/>
    <w:rsid w:val="00D91777"/>
    <w:rsid w:val="00D93993"/>
    <w:rsid w:val="00D95EAC"/>
    <w:rsid w:val="00DA0A81"/>
    <w:rsid w:val="00DA3686"/>
    <w:rsid w:val="00DA6403"/>
    <w:rsid w:val="00DA6E4A"/>
    <w:rsid w:val="00DA730F"/>
    <w:rsid w:val="00DB041E"/>
    <w:rsid w:val="00DB0FD8"/>
    <w:rsid w:val="00DB2B42"/>
    <w:rsid w:val="00DB2E93"/>
    <w:rsid w:val="00DB3FB8"/>
    <w:rsid w:val="00DB4EAD"/>
    <w:rsid w:val="00DB68C2"/>
    <w:rsid w:val="00DC017B"/>
    <w:rsid w:val="00DC0A54"/>
    <w:rsid w:val="00DC0B51"/>
    <w:rsid w:val="00DC0C44"/>
    <w:rsid w:val="00DC196F"/>
    <w:rsid w:val="00DC3317"/>
    <w:rsid w:val="00DC7E0F"/>
    <w:rsid w:val="00DD01FA"/>
    <w:rsid w:val="00DD44BE"/>
    <w:rsid w:val="00DD4CB0"/>
    <w:rsid w:val="00DD4CE2"/>
    <w:rsid w:val="00DD4E87"/>
    <w:rsid w:val="00DD5415"/>
    <w:rsid w:val="00DD79AF"/>
    <w:rsid w:val="00DE209F"/>
    <w:rsid w:val="00DE2E22"/>
    <w:rsid w:val="00DE35A2"/>
    <w:rsid w:val="00DE5884"/>
    <w:rsid w:val="00DE58ED"/>
    <w:rsid w:val="00DE70B1"/>
    <w:rsid w:val="00DF26F1"/>
    <w:rsid w:val="00DF3389"/>
    <w:rsid w:val="00DF775C"/>
    <w:rsid w:val="00E01753"/>
    <w:rsid w:val="00E050C2"/>
    <w:rsid w:val="00E0567F"/>
    <w:rsid w:val="00E05AEA"/>
    <w:rsid w:val="00E0647D"/>
    <w:rsid w:val="00E0668E"/>
    <w:rsid w:val="00E07730"/>
    <w:rsid w:val="00E11647"/>
    <w:rsid w:val="00E11C07"/>
    <w:rsid w:val="00E11CB7"/>
    <w:rsid w:val="00E123FB"/>
    <w:rsid w:val="00E12509"/>
    <w:rsid w:val="00E1356A"/>
    <w:rsid w:val="00E144FF"/>
    <w:rsid w:val="00E147C1"/>
    <w:rsid w:val="00E14B9A"/>
    <w:rsid w:val="00E20C84"/>
    <w:rsid w:val="00E21062"/>
    <w:rsid w:val="00E24D09"/>
    <w:rsid w:val="00E26006"/>
    <w:rsid w:val="00E2712B"/>
    <w:rsid w:val="00E319E7"/>
    <w:rsid w:val="00E33F58"/>
    <w:rsid w:val="00E344DF"/>
    <w:rsid w:val="00E347D2"/>
    <w:rsid w:val="00E35790"/>
    <w:rsid w:val="00E362B4"/>
    <w:rsid w:val="00E400C7"/>
    <w:rsid w:val="00E408D8"/>
    <w:rsid w:val="00E42758"/>
    <w:rsid w:val="00E42E09"/>
    <w:rsid w:val="00E44B2A"/>
    <w:rsid w:val="00E46066"/>
    <w:rsid w:val="00E4637F"/>
    <w:rsid w:val="00E50009"/>
    <w:rsid w:val="00E500CA"/>
    <w:rsid w:val="00E528BB"/>
    <w:rsid w:val="00E5353A"/>
    <w:rsid w:val="00E536DC"/>
    <w:rsid w:val="00E54629"/>
    <w:rsid w:val="00E54DE3"/>
    <w:rsid w:val="00E55FA2"/>
    <w:rsid w:val="00E56141"/>
    <w:rsid w:val="00E61E71"/>
    <w:rsid w:val="00E62A0E"/>
    <w:rsid w:val="00E63F23"/>
    <w:rsid w:val="00E64472"/>
    <w:rsid w:val="00E7054F"/>
    <w:rsid w:val="00E70A80"/>
    <w:rsid w:val="00E73F86"/>
    <w:rsid w:val="00E7460D"/>
    <w:rsid w:val="00E75FC9"/>
    <w:rsid w:val="00E76505"/>
    <w:rsid w:val="00E76D02"/>
    <w:rsid w:val="00E77167"/>
    <w:rsid w:val="00E80EBE"/>
    <w:rsid w:val="00E80F2A"/>
    <w:rsid w:val="00E81663"/>
    <w:rsid w:val="00E82C6E"/>
    <w:rsid w:val="00E83214"/>
    <w:rsid w:val="00E83B34"/>
    <w:rsid w:val="00E85F57"/>
    <w:rsid w:val="00E860DB"/>
    <w:rsid w:val="00E8668A"/>
    <w:rsid w:val="00E874EC"/>
    <w:rsid w:val="00E87DDA"/>
    <w:rsid w:val="00E906FA"/>
    <w:rsid w:val="00E91A79"/>
    <w:rsid w:val="00E9212F"/>
    <w:rsid w:val="00E925EA"/>
    <w:rsid w:val="00E937D2"/>
    <w:rsid w:val="00E93E23"/>
    <w:rsid w:val="00E94786"/>
    <w:rsid w:val="00E9504C"/>
    <w:rsid w:val="00E95D92"/>
    <w:rsid w:val="00E96291"/>
    <w:rsid w:val="00E96973"/>
    <w:rsid w:val="00EA07C2"/>
    <w:rsid w:val="00EA0BE3"/>
    <w:rsid w:val="00EA11CC"/>
    <w:rsid w:val="00EA2255"/>
    <w:rsid w:val="00EA3300"/>
    <w:rsid w:val="00EA3543"/>
    <w:rsid w:val="00EA36E2"/>
    <w:rsid w:val="00EA477A"/>
    <w:rsid w:val="00EA5148"/>
    <w:rsid w:val="00EA5160"/>
    <w:rsid w:val="00EA5276"/>
    <w:rsid w:val="00EA67E7"/>
    <w:rsid w:val="00EB0A2D"/>
    <w:rsid w:val="00EB1D25"/>
    <w:rsid w:val="00EB26E2"/>
    <w:rsid w:val="00EB316B"/>
    <w:rsid w:val="00EB45C9"/>
    <w:rsid w:val="00EB4CA7"/>
    <w:rsid w:val="00EB68EB"/>
    <w:rsid w:val="00EB74A5"/>
    <w:rsid w:val="00EB7F61"/>
    <w:rsid w:val="00EC110D"/>
    <w:rsid w:val="00EC1516"/>
    <w:rsid w:val="00EC29A3"/>
    <w:rsid w:val="00EC3D4B"/>
    <w:rsid w:val="00EC47E9"/>
    <w:rsid w:val="00EC6913"/>
    <w:rsid w:val="00EC6E21"/>
    <w:rsid w:val="00ED0045"/>
    <w:rsid w:val="00ED21D5"/>
    <w:rsid w:val="00ED2FA1"/>
    <w:rsid w:val="00ED3717"/>
    <w:rsid w:val="00ED7E83"/>
    <w:rsid w:val="00ED7E96"/>
    <w:rsid w:val="00EE1D99"/>
    <w:rsid w:val="00EE340D"/>
    <w:rsid w:val="00EE3EA0"/>
    <w:rsid w:val="00EE4482"/>
    <w:rsid w:val="00EE5F7B"/>
    <w:rsid w:val="00EE735D"/>
    <w:rsid w:val="00EF029B"/>
    <w:rsid w:val="00EF06DE"/>
    <w:rsid w:val="00EF0F2E"/>
    <w:rsid w:val="00EF1E26"/>
    <w:rsid w:val="00EF3643"/>
    <w:rsid w:val="00EF4849"/>
    <w:rsid w:val="00EF5FC7"/>
    <w:rsid w:val="00EF69A4"/>
    <w:rsid w:val="00EF6B0E"/>
    <w:rsid w:val="00EF6ED0"/>
    <w:rsid w:val="00F02C6C"/>
    <w:rsid w:val="00F02EB8"/>
    <w:rsid w:val="00F03240"/>
    <w:rsid w:val="00F033A1"/>
    <w:rsid w:val="00F05077"/>
    <w:rsid w:val="00F07C22"/>
    <w:rsid w:val="00F13F5C"/>
    <w:rsid w:val="00F143C9"/>
    <w:rsid w:val="00F1449D"/>
    <w:rsid w:val="00F14CDD"/>
    <w:rsid w:val="00F15272"/>
    <w:rsid w:val="00F1772F"/>
    <w:rsid w:val="00F203A7"/>
    <w:rsid w:val="00F203DC"/>
    <w:rsid w:val="00F20E21"/>
    <w:rsid w:val="00F2235E"/>
    <w:rsid w:val="00F22792"/>
    <w:rsid w:val="00F24147"/>
    <w:rsid w:val="00F24456"/>
    <w:rsid w:val="00F2464A"/>
    <w:rsid w:val="00F248A7"/>
    <w:rsid w:val="00F25BF6"/>
    <w:rsid w:val="00F26836"/>
    <w:rsid w:val="00F26ABE"/>
    <w:rsid w:val="00F277E0"/>
    <w:rsid w:val="00F30624"/>
    <w:rsid w:val="00F3209E"/>
    <w:rsid w:val="00F32463"/>
    <w:rsid w:val="00F328BB"/>
    <w:rsid w:val="00F40609"/>
    <w:rsid w:val="00F4096D"/>
    <w:rsid w:val="00F40FC2"/>
    <w:rsid w:val="00F4401B"/>
    <w:rsid w:val="00F448D9"/>
    <w:rsid w:val="00F456ED"/>
    <w:rsid w:val="00F5330E"/>
    <w:rsid w:val="00F53742"/>
    <w:rsid w:val="00F54A5D"/>
    <w:rsid w:val="00F55328"/>
    <w:rsid w:val="00F56A75"/>
    <w:rsid w:val="00F60335"/>
    <w:rsid w:val="00F61E35"/>
    <w:rsid w:val="00F62F02"/>
    <w:rsid w:val="00F64298"/>
    <w:rsid w:val="00F655DA"/>
    <w:rsid w:val="00F6621B"/>
    <w:rsid w:val="00F666B7"/>
    <w:rsid w:val="00F66726"/>
    <w:rsid w:val="00F66D17"/>
    <w:rsid w:val="00F672BB"/>
    <w:rsid w:val="00F67D45"/>
    <w:rsid w:val="00F708D6"/>
    <w:rsid w:val="00F70F83"/>
    <w:rsid w:val="00F729DA"/>
    <w:rsid w:val="00F740FE"/>
    <w:rsid w:val="00F77EC4"/>
    <w:rsid w:val="00F81C65"/>
    <w:rsid w:val="00F825F0"/>
    <w:rsid w:val="00F832FB"/>
    <w:rsid w:val="00F84F57"/>
    <w:rsid w:val="00F856CC"/>
    <w:rsid w:val="00F867A9"/>
    <w:rsid w:val="00F90543"/>
    <w:rsid w:val="00F923EA"/>
    <w:rsid w:val="00F93639"/>
    <w:rsid w:val="00F94070"/>
    <w:rsid w:val="00F944BF"/>
    <w:rsid w:val="00F965B7"/>
    <w:rsid w:val="00F97090"/>
    <w:rsid w:val="00FA28A5"/>
    <w:rsid w:val="00FA385B"/>
    <w:rsid w:val="00FA5D8D"/>
    <w:rsid w:val="00FA66D7"/>
    <w:rsid w:val="00FA70CE"/>
    <w:rsid w:val="00FB1DC6"/>
    <w:rsid w:val="00FB220D"/>
    <w:rsid w:val="00FB2FEA"/>
    <w:rsid w:val="00FB30D2"/>
    <w:rsid w:val="00FB3E1B"/>
    <w:rsid w:val="00FC024D"/>
    <w:rsid w:val="00FC0993"/>
    <w:rsid w:val="00FC1683"/>
    <w:rsid w:val="00FC2307"/>
    <w:rsid w:val="00FC33B9"/>
    <w:rsid w:val="00FC456F"/>
    <w:rsid w:val="00FC4E49"/>
    <w:rsid w:val="00FC7BB2"/>
    <w:rsid w:val="00FD10B4"/>
    <w:rsid w:val="00FD11E1"/>
    <w:rsid w:val="00FD1215"/>
    <w:rsid w:val="00FD129F"/>
    <w:rsid w:val="00FD17FB"/>
    <w:rsid w:val="00FD1B54"/>
    <w:rsid w:val="00FD1BC8"/>
    <w:rsid w:val="00FD4021"/>
    <w:rsid w:val="00FD4492"/>
    <w:rsid w:val="00FD5445"/>
    <w:rsid w:val="00FD5604"/>
    <w:rsid w:val="00FD75F2"/>
    <w:rsid w:val="00FE1A77"/>
    <w:rsid w:val="00FE26B6"/>
    <w:rsid w:val="00FE297A"/>
    <w:rsid w:val="00FE35E2"/>
    <w:rsid w:val="00FE3F80"/>
    <w:rsid w:val="00FE5BB1"/>
    <w:rsid w:val="00FE7948"/>
    <w:rsid w:val="00FE7CE8"/>
    <w:rsid w:val="00FF07BE"/>
    <w:rsid w:val="00FF17D0"/>
    <w:rsid w:val="00FF1E40"/>
    <w:rsid w:val="00FF4561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C4C242"/>
  <w15:docId w15:val="{FBC35652-9AD7-4AFD-B6B8-36908122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CA7"/>
    <w:pPr>
      <w:spacing w:after="240" w:line="480" w:lineRule="auto"/>
      <w:ind w:firstLine="357"/>
      <w:contextualSpacing/>
      <w:jc w:val="both"/>
    </w:pPr>
    <w:rPr>
      <w:sz w:val="24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28A2"/>
    <w:pPr>
      <w:numPr>
        <w:numId w:val="11"/>
      </w:numPr>
      <w:spacing w:before="600" w:after="0"/>
      <w:outlineLvl w:val="0"/>
    </w:pPr>
    <w:rPr>
      <w:rFonts w:ascii="Arial" w:hAnsi="Arial"/>
      <w:b/>
      <w:bCs/>
      <w:i/>
      <w:iCs/>
      <w:sz w:val="32"/>
      <w:szCs w:val="32"/>
    </w:rPr>
  </w:style>
  <w:style w:type="paragraph" w:styleId="Heading2">
    <w:name w:val="heading 2"/>
    <w:basedOn w:val="Caption"/>
    <w:next w:val="Normal"/>
    <w:link w:val="Heading2Char"/>
    <w:autoRedefine/>
    <w:uiPriority w:val="9"/>
    <w:unhideWhenUsed/>
    <w:qFormat/>
    <w:rsid w:val="005E3C21"/>
    <w:pPr>
      <w:numPr>
        <w:ilvl w:val="1"/>
        <w:numId w:val="11"/>
      </w:numPr>
      <w:ind w:left="851" w:hanging="851"/>
      <w:jc w:val="left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1C86"/>
    <w:pPr>
      <w:numPr>
        <w:ilvl w:val="2"/>
        <w:numId w:val="11"/>
      </w:numPr>
      <w:spacing w:before="320" w:after="0" w:line="360" w:lineRule="auto"/>
      <w:outlineLvl w:val="2"/>
    </w:pPr>
    <w:rPr>
      <w:rFonts w:ascii="Arial" w:hAnsi="Arial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1C86"/>
    <w:pPr>
      <w:numPr>
        <w:ilvl w:val="3"/>
        <w:numId w:val="11"/>
      </w:numPr>
      <w:spacing w:before="280" w:after="0" w:line="360" w:lineRule="auto"/>
      <w:outlineLvl w:val="3"/>
    </w:pPr>
    <w:rPr>
      <w:rFonts w:ascii="Arial" w:hAnsi="Arial"/>
      <w:b/>
      <w:bCs/>
      <w:i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C86"/>
    <w:pPr>
      <w:numPr>
        <w:ilvl w:val="4"/>
        <w:numId w:val="11"/>
      </w:numPr>
      <w:spacing w:before="280" w:after="0" w:line="360" w:lineRule="auto"/>
      <w:outlineLvl w:val="4"/>
    </w:pPr>
    <w:rPr>
      <w:rFonts w:ascii="Arial" w:hAnsi="Arial"/>
      <w:b/>
      <w:bCs/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956"/>
    <w:pPr>
      <w:numPr>
        <w:ilvl w:val="5"/>
        <w:numId w:val="11"/>
      </w:numPr>
      <w:spacing w:before="280" w:after="80" w:line="360" w:lineRule="auto"/>
      <w:outlineLvl w:val="5"/>
    </w:pPr>
    <w:rPr>
      <w:rFonts w:ascii="Arial" w:hAnsi="Arial"/>
      <w:b/>
      <w:bCs/>
      <w:i/>
      <w:iCs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956"/>
    <w:pPr>
      <w:numPr>
        <w:ilvl w:val="6"/>
        <w:numId w:val="11"/>
      </w:numPr>
      <w:spacing w:before="280" w:after="0" w:line="360" w:lineRule="auto"/>
      <w:outlineLvl w:val="6"/>
    </w:pPr>
    <w:rPr>
      <w:rFonts w:ascii="Arial" w:hAnsi="Arial"/>
      <w:b/>
      <w:bCs/>
      <w:i/>
      <w:iCs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956"/>
    <w:pPr>
      <w:numPr>
        <w:ilvl w:val="7"/>
        <w:numId w:val="11"/>
      </w:numPr>
      <w:spacing w:before="280" w:after="0" w:line="360" w:lineRule="auto"/>
      <w:outlineLvl w:val="7"/>
    </w:pPr>
    <w:rPr>
      <w:rFonts w:ascii="Arial" w:hAnsi="Arial"/>
      <w:b/>
      <w:bCs/>
      <w:i/>
      <w:iCs/>
      <w:sz w:val="18"/>
      <w:szCs w:val="18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956"/>
    <w:pPr>
      <w:numPr>
        <w:ilvl w:val="8"/>
        <w:numId w:val="11"/>
      </w:numPr>
      <w:spacing w:before="280" w:after="0" w:line="360" w:lineRule="auto"/>
      <w:outlineLvl w:val="8"/>
    </w:pPr>
    <w:rPr>
      <w:rFonts w:ascii="Arial" w:hAnsi="Arial"/>
      <w:i/>
      <w:iCs/>
      <w:sz w:val="18"/>
      <w:szCs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828A2"/>
    <w:rPr>
      <w:rFonts w:ascii="Arial" w:eastAsia="Times New Roman" w:hAnsi="Arial" w:cs="Times New Roman"/>
      <w:b/>
      <w:bCs/>
      <w:i/>
      <w:iCs/>
      <w:sz w:val="32"/>
      <w:szCs w:val="32"/>
      <w:lang w:val="en-GB"/>
    </w:rPr>
  </w:style>
  <w:style w:type="paragraph" w:styleId="Caption">
    <w:name w:val="caption"/>
    <w:basedOn w:val="Normal"/>
    <w:next w:val="Normal"/>
    <w:link w:val="CaptionChar"/>
    <w:unhideWhenUsed/>
    <w:qFormat/>
    <w:rsid w:val="006F1C86"/>
    <w:pPr>
      <w:spacing w:before="120" w:line="240" w:lineRule="auto"/>
      <w:ind w:firstLine="0"/>
      <w:jc w:val="center"/>
    </w:pPr>
    <w:rPr>
      <w:b/>
      <w:bCs/>
      <w:szCs w:val="18"/>
    </w:rPr>
  </w:style>
  <w:style w:type="character" w:customStyle="1" w:styleId="Heading2Char">
    <w:name w:val="Heading 2 Char"/>
    <w:link w:val="Heading2"/>
    <w:uiPriority w:val="9"/>
    <w:rsid w:val="005E3C21"/>
    <w:rPr>
      <w:rFonts w:ascii="Arial" w:eastAsia="Times New Roman" w:hAnsi="Arial" w:cs="Arial"/>
      <w:b/>
      <w:bCs/>
      <w:sz w:val="28"/>
      <w:szCs w:val="28"/>
      <w:lang w:val="en-GB"/>
    </w:rPr>
  </w:style>
  <w:style w:type="character" w:customStyle="1" w:styleId="Heading3Char">
    <w:name w:val="Heading 3 Char"/>
    <w:link w:val="Heading3"/>
    <w:uiPriority w:val="9"/>
    <w:rsid w:val="006F1C86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rsid w:val="006F1C86"/>
    <w:rPr>
      <w:rFonts w:ascii="Arial" w:eastAsia="Times New Roman" w:hAnsi="Arial" w:cs="Times New Roman"/>
      <w:b/>
      <w:bCs/>
      <w:i/>
      <w:iCs/>
      <w:sz w:val="24"/>
      <w:szCs w:val="24"/>
      <w:lang w:val="en-GB"/>
    </w:rPr>
  </w:style>
  <w:style w:type="character" w:customStyle="1" w:styleId="Heading5Char">
    <w:name w:val="Heading 5 Char"/>
    <w:link w:val="Heading5"/>
    <w:uiPriority w:val="9"/>
    <w:semiHidden/>
    <w:rsid w:val="006F1C86"/>
    <w:rPr>
      <w:rFonts w:ascii="Arial" w:eastAsia="Times New Roman" w:hAnsi="Arial" w:cs="Times New Roman"/>
      <w:b/>
      <w:bCs/>
      <w:i/>
      <w:iCs/>
      <w:lang w:val="en-GB"/>
    </w:rPr>
  </w:style>
  <w:style w:type="character" w:customStyle="1" w:styleId="Heading6Char">
    <w:name w:val="Heading 6 Char"/>
    <w:link w:val="Heading6"/>
    <w:uiPriority w:val="9"/>
    <w:semiHidden/>
    <w:rsid w:val="00465956"/>
    <w:rPr>
      <w:rFonts w:ascii="Arial" w:eastAsia="Times New Roman" w:hAnsi="Arial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semiHidden/>
    <w:rsid w:val="00465956"/>
    <w:rPr>
      <w:rFonts w:ascii="Arial" w:eastAsia="Times New Roman" w:hAnsi="Arial" w:cs="Times New Roman"/>
      <w:b/>
      <w:bCs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65956"/>
    <w:rPr>
      <w:rFonts w:ascii="Arial" w:eastAsia="Times New Roman" w:hAnsi="Arial" w:cs="Times New Roman"/>
      <w:b/>
      <w:bCs/>
      <w:i/>
      <w:iCs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465956"/>
    <w:rPr>
      <w:rFonts w:ascii="Arial" w:eastAsia="Times New Roman" w:hAnsi="Arial" w:cs="Times New Roman"/>
      <w:i/>
      <w:iCs/>
      <w:sz w:val="18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9163DB"/>
    <w:pPr>
      <w:tabs>
        <w:tab w:val="left" w:pos="709"/>
        <w:tab w:val="right" w:leader="dot" w:pos="8494"/>
      </w:tabs>
      <w:spacing w:before="120" w:after="120"/>
      <w:jc w:val="left"/>
    </w:pPr>
    <w:rPr>
      <w:b/>
      <w:bCs/>
      <w:noProof/>
      <w:szCs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163DB"/>
    <w:pPr>
      <w:tabs>
        <w:tab w:val="left" w:pos="1200"/>
        <w:tab w:val="right" w:leader="dot" w:pos="8494"/>
      </w:tabs>
      <w:spacing w:after="0"/>
      <w:ind w:left="238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20E21"/>
    <w:pPr>
      <w:spacing w:after="0"/>
      <w:ind w:left="480"/>
      <w:jc w:val="left"/>
    </w:pPr>
    <w:rPr>
      <w:i/>
      <w:i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F1C86"/>
    <w:pPr>
      <w:spacing w:line="240" w:lineRule="auto"/>
      <w:ind w:firstLine="0"/>
    </w:pPr>
    <w:rPr>
      <w:rFonts w:ascii="Arial" w:hAnsi="Arial"/>
      <w:b/>
      <w:bCs/>
      <w:i/>
      <w:iCs/>
      <w:spacing w:val="10"/>
      <w:sz w:val="60"/>
      <w:szCs w:val="60"/>
    </w:rPr>
  </w:style>
  <w:style w:type="character" w:customStyle="1" w:styleId="TitleChar">
    <w:name w:val="Title Char"/>
    <w:link w:val="Title"/>
    <w:uiPriority w:val="10"/>
    <w:rsid w:val="006F1C86"/>
    <w:rPr>
      <w:rFonts w:ascii="Arial" w:eastAsia="Times New Roman" w:hAnsi="Arial" w:cs="Times New Roman"/>
      <w:b/>
      <w:bCs/>
      <w:i/>
      <w:iCs/>
      <w:spacing w:val="10"/>
      <w:sz w:val="60"/>
      <w:szCs w:val="60"/>
      <w:lang w:val="en-GB"/>
    </w:rPr>
  </w:style>
  <w:style w:type="paragraph" w:styleId="Subtitle">
    <w:name w:val="Subtitle"/>
    <w:aliases w:val="Code"/>
    <w:basedOn w:val="Normal"/>
    <w:next w:val="Normal"/>
    <w:link w:val="SubtitleChar"/>
    <w:uiPriority w:val="11"/>
    <w:qFormat/>
    <w:rsid w:val="00502C25"/>
    <w:pPr>
      <w:spacing w:line="240" w:lineRule="auto"/>
      <w:ind w:firstLine="0"/>
      <w:jc w:val="left"/>
    </w:pPr>
    <w:rPr>
      <w:rFonts w:ascii="Courier New" w:hAnsi="Courier New"/>
      <w:iCs/>
      <w:color w:val="000000"/>
      <w:spacing w:val="10"/>
      <w:sz w:val="20"/>
      <w:szCs w:val="24"/>
    </w:rPr>
  </w:style>
  <w:style w:type="character" w:customStyle="1" w:styleId="SubtitleChar">
    <w:name w:val="Subtitle Char"/>
    <w:aliases w:val="Code Char"/>
    <w:link w:val="Subtitle"/>
    <w:uiPriority w:val="11"/>
    <w:rsid w:val="00502C25"/>
    <w:rPr>
      <w:rFonts w:ascii="Courier New" w:eastAsia="Times New Roman" w:hAnsi="Courier New"/>
      <w:iCs/>
      <w:color w:val="000000"/>
      <w:spacing w:val="10"/>
      <w:sz w:val="20"/>
      <w:szCs w:val="24"/>
      <w:lang w:val="en-GB"/>
    </w:rPr>
  </w:style>
  <w:style w:type="character" w:styleId="Strong">
    <w:name w:val="Strong"/>
    <w:uiPriority w:val="22"/>
    <w:qFormat/>
    <w:rsid w:val="00465956"/>
    <w:rPr>
      <w:b/>
      <w:bCs/>
      <w:spacing w:val="0"/>
    </w:rPr>
  </w:style>
  <w:style w:type="character" w:styleId="Emphasis">
    <w:name w:val="Emphasis"/>
    <w:uiPriority w:val="20"/>
    <w:qFormat/>
    <w:rsid w:val="00465956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465956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465956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465956"/>
    <w:rPr>
      <w:color w:val="5A5A5A"/>
      <w:sz w:val="22"/>
      <w:lang w:val="en-US"/>
    </w:rPr>
  </w:style>
  <w:style w:type="character" w:customStyle="1" w:styleId="QuoteChar">
    <w:name w:val="Quote Char"/>
    <w:link w:val="Quote"/>
    <w:uiPriority w:val="29"/>
    <w:rsid w:val="00465956"/>
    <w:rPr>
      <w:rFonts w:ascii="Times New Roman"/>
      <w:color w:val="5A5A5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956"/>
    <w:pPr>
      <w:spacing w:before="320" w:after="480" w:line="240" w:lineRule="auto"/>
      <w:ind w:left="720" w:right="720" w:firstLine="0"/>
      <w:jc w:val="center"/>
    </w:pPr>
    <w:rPr>
      <w:rFonts w:ascii="Arial" w:hAnsi="Arial"/>
      <w:i/>
      <w:iCs/>
      <w:sz w:val="20"/>
      <w:szCs w:val="20"/>
      <w:lang w:val="en-US"/>
    </w:rPr>
  </w:style>
  <w:style w:type="character" w:customStyle="1" w:styleId="IntenseQuoteChar">
    <w:name w:val="Intense Quote Char"/>
    <w:link w:val="IntenseQuote"/>
    <w:uiPriority w:val="30"/>
    <w:rsid w:val="00465956"/>
    <w:rPr>
      <w:rFonts w:ascii="Arial" w:eastAsia="Times New Roman" w:hAnsi="Arial" w:cs="Times New Roman"/>
      <w:i/>
      <w:iCs/>
      <w:sz w:val="20"/>
      <w:szCs w:val="20"/>
    </w:rPr>
  </w:style>
  <w:style w:type="character" w:styleId="SubtleEmphasis">
    <w:name w:val="Subtle Emphasis"/>
    <w:uiPriority w:val="19"/>
    <w:qFormat/>
    <w:rsid w:val="00465956"/>
    <w:rPr>
      <w:i/>
      <w:iCs/>
      <w:color w:val="5A5A5A"/>
    </w:rPr>
  </w:style>
  <w:style w:type="character" w:styleId="IntenseEmphasis">
    <w:name w:val="Intense Emphasis"/>
    <w:uiPriority w:val="21"/>
    <w:qFormat/>
    <w:rsid w:val="00465956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465956"/>
    <w:rPr>
      <w:smallCaps/>
    </w:rPr>
  </w:style>
  <w:style w:type="character" w:styleId="IntenseReference">
    <w:name w:val="Intense Reference"/>
    <w:uiPriority w:val="32"/>
    <w:qFormat/>
    <w:rsid w:val="00465956"/>
    <w:rPr>
      <w:b/>
      <w:bCs/>
      <w:smallCaps/>
      <w:color w:val="auto"/>
    </w:rPr>
  </w:style>
  <w:style w:type="character" w:styleId="BookTitle">
    <w:name w:val="Book Title"/>
    <w:uiPriority w:val="33"/>
    <w:qFormat/>
    <w:rsid w:val="00465956"/>
    <w:rPr>
      <w:rFonts w:ascii="Arial" w:eastAsia="Times New Roman" w:hAnsi="Arial" w:cs="Times New Roman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65956"/>
    <w:pPr>
      <w:numPr>
        <w:numId w:val="0"/>
      </w:numPr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914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14FE5"/>
    <w:rPr>
      <w:rFonts w:eastAsia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4FE5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914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rsid w:val="00914FE5"/>
    <w:rPr>
      <w:rFonts w:eastAsia="Times New Roman"/>
      <w:sz w:val="24"/>
      <w:lang w:val="en-GB"/>
    </w:rPr>
  </w:style>
  <w:style w:type="character" w:styleId="Hyperlink">
    <w:name w:val="Hyperlink"/>
    <w:uiPriority w:val="99"/>
    <w:unhideWhenUsed/>
    <w:rsid w:val="00914FE5"/>
    <w:rPr>
      <w:color w:val="0000FF"/>
      <w:u w:val="single"/>
    </w:rPr>
  </w:style>
  <w:style w:type="character" w:styleId="PlaceholderText">
    <w:name w:val="Placeholder Text"/>
    <w:uiPriority w:val="99"/>
    <w:semiHidden/>
    <w:rsid w:val="006C5E84"/>
    <w:rPr>
      <w:color w:val="808080"/>
    </w:rPr>
  </w:style>
  <w:style w:type="table" w:styleId="TableGrid">
    <w:name w:val="Table Grid"/>
    <w:basedOn w:val="TableNormal"/>
    <w:uiPriority w:val="59"/>
    <w:rsid w:val="00E6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uiPriority w:val="99"/>
    <w:unhideWhenUsed/>
    <w:rsid w:val="00551163"/>
    <w:pPr>
      <w:spacing w:before="120"/>
    </w:pPr>
    <w:rPr>
      <w:rFonts w:ascii="Arial" w:hAnsi="Arial"/>
      <w:b/>
      <w:bCs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03F20"/>
    <w:pPr>
      <w:spacing w:after="0"/>
      <w:ind w:left="240" w:hanging="240"/>
    </w:pPr>
  </w:style>
  <w:style w:type="paragraph" w:styleId="TOC4">
    <w:name w:val="toc 4"/>
    <w:basedOn w:val="Normal"/>
    <w:next w:val="Normal"/>
    <w:autoRedefine/>
    <w:uiPriority w:val="39"/>
    <w:unhideWhenUsed/>
    <w:rsid w:val="00C41152"/>
    <w:pPr>
      <w:spacing w:after="0"/>
      <w:ind w:left="72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C41152"/>
    <w:pPr>
      <w:spacing w:after="0"/>
      <w:ind w:left="96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C41152"/>
    <w:pPr>
      <w:spacing w:after="0"/>
      <w:ind w:left="12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C41152"/>
    <w:pPr>
      <w:spacing w:after="0"/>
      <w:ind w:left="144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C41152"/>
    <w:pPr>
      <w:spacing w:after="0"/>
      <w:ind w:left="168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C41152"/>
    <w:pPr>
      <w:spacing w:after="0"/>
      <w:ind w:left="1920"/>
      <w:jc w:val="left"/>
    </w:pPr>
    <w:rPr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81558"/>
    <w:pPr>
      <w:spacing w:after="0"/>
    </w:pPr>
  </w:style>
  <w:style w:type="paragraph" w:customStyle="1" w:styleId="References">
    <w:name w:val="References"/>
    <w:basedOn w:val="Normal"/>
    <w:link w:val="ReferencesChar"/>
    <w:qFormat/>
    <w:rsid w:val="00103DD6"/>
    <w:pPr>
      <w:spacing w:line="240" w:lineRule="auto"/>
      <w:ind w:left="510" w:hanging="510"/>
      <w:contextualSpacing w:val="0"/>
      <w:jc w:val="left"/>
    </w:pPr>
    <w:rPr>
      <w:rFonts w:ascii="Arial" w:hAnsi="Arial" w:cs="Arial"/>
      <w:noProof/>
    </w:rPr>
  </w:style>
  <w:style w:type="character" w:customStyle="1" w:styleId="ReferencesChar">
    <w:name w:val="References Char"/>
    <w:link w:val="References"/>
    <w:rsid w:val="00103DD6"/>
    <w:rPr>
      <w:rFonts w:ascii="Arial" w:eastAsia="Times New Roman" w:hAnsi="Arial" w:cs="Arial"/>
      <w:noProof/>
      <w:sz w:val="24"/>
      <w:lang w:val="en-GB"/>
    </w:rPr>
  </w:style>
  <w:style w:type="character" w:styleId="FollowedHyperlink">
    <w:name w:val="FollowedHyperlink"/>
    <w:uiPriority w:val="99"/>
    <w:semiHidden/>
    <w:unhideWhenUsed/>
    <w:rsid w:val="00FD5604"/>
    <w:rPr>
      <w:color w:val="800080"/>
      <w:u w:val="single"/>
    </w:rPr>
  </w:style>
  <w:style w:type="paragraph" w:customStyle="1" w:styleId="DiagramText">
    <w:name w:val="Diagram Text"/>
    <w:basedOn w:val="Normal"/>
    <w:link w:val="DiagramTextChar"/>
    <w:qFormat/>
    <w:rsid w:val="006F1C86"/>
    <w:pPr>
      <w:spacing w:after="0" w:line="240" w:lineRule="auto"/>
      <w:ind w:firstLine="0"/>
    </w:pPr>
  </w:style>
  <w:style w:type="character" w:customStyle="1" w:styleId="DiagramTextChar">
    <w:name w:val="Diagram Text Char"/>
    <w:link w:val="DiagramText"/>
    <w:rsid w:val="006F1C86"/>
    <w:rPr>
      <w:rFonts w:eastAsia="Times New Roman"/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rsid w:val="00187E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187E47"/>
    <w:rPr>
      <w:rFonts w:eastAsia="Times New Roman"/>
      <w:sz w:val="20"/>
      <w:szCs w:val="20"/>
      <w:lang w:val="en-GB"/>
    </w:rPr>
  </w:style>
  <w:style w:type="character" w:styleId="FootnoteReference">
    <w:name w:val="footnote reference"/>
    <w:uiPriority w:val="99"/>
    <w:semiHidden/>
    <w:unhideWhenUsed/>
    <w:rsid w:val="00187E47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D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D4B83"/>
    <w:rPr>
      <w:rFonts w:ascii="Tahoma" w:eastAsia="Times New Roman" w:hAnsi="Tahoma" w:cs="Tahoma"/>
      <w:sz w:val="16"/>
      <w:szCs w:val="16"/>
      <w:lang w:val="en-GB"/>
    </w:rPr>
  </w:style>
  <w:style w:type="character" w:customStyle="1" w:styleId="A2">
    <w:name w:val="A2"/>
    <w:rsid w:val="00DB0FD8"/>
    <w:rPr>
      <w:rFonts w:cs="Arial"/>
      <w:b/>
      <w:bCs/>
      <w:color w:val="000000"/>
      <w:sz w:val="28"/>
      <w:szCs w:val="28"/>
    </w:rPr>
  </w:style>
  <w:style w:type="character" w:customStyle="1" w:styleId="A4">
    <w:name w:val="A4"/>
    <w:rsid w:val="00DB0FD8"/>
    <w:rPr>
      <w:rFonts w:cs="Helvetica"/>
      <w:color w:val="000000"/>
      <w:sz w:val="16"/>
      <w:szCs w:val="16"/>
    </w:rPr>
  </w:style>
  <w:style w:type="paragraph" w:customStyle="1" w:styleId="Figures">
    <w:name w:val="Figures"/>
    <w:basedOn w:val="Normal"/>
    <w:link w:val="FiguresChar"/>
    <w:qFormat/>
    <w:rsid w:val="006F1C86"/>
    <w:pPr>
      <w:spacing w:after="120" w:line="240" w:lineRule="auto"/>
      <w:ind w:firstLine="0"/>
      <w:contextualSpacing w:val="0"/>
      <w:jc w:val="center"/>
    </w:pPr>
    <w:rPr>
      <w:noProof/>
      <w:lang w:eastAsia="en-GB" w:bidi="ar-SA"/>
    </w:rPr>
  </w:style>
  <w:style w:type="paragraph" w:customStyle="1" w:styleId="TableText">
    <w:name w:val="Table Text"/>
    <w:basedOn w:val="Normal"/>
    <w:link w:val="TableTextChar"/>
    <w:qFormat/>
    <w:rsid w:val="006F1C86"/>
    <w:pPr>
      <w:spacing w:after="0" w:line="240" w:lineRule="auto"/>
      <w:ind w:firstLine="0"/>
      <w:jc w:val="center"/>
    </w:pPr>
    <w:rPr>
      <w:sz w:val="22"/>
      <w:lang w:bidi="ar-SA"/>
    </w:rPr>
  </w:style>
  <w:style w:type="character" w:customStyle="1" w:styleId="FiguresChar">
    <w:name w:val="Figures Char"/>
    <w:link w:val="Figures"/>
    <w:rsid w:val="006F1C86"/>
    <w:rPr>
      <w:rFonts w:eastAsia="Times New Roman"/>
      <w:noProof/>
      <w:sz w:val="24"/>
      <w:lang w:val="en-GB" w:eastAsia="en-GB" w:bidi="ar-SA"/>
    </w:rPr>
  </w:style>
  <w:style w:type="character" w:customStyle="1" w:styleId="TableTextChar">
    <w:name w:val="Table Text Char"/>
    <w:link w:val="TableText"/>
    <w:rsid w:val="006F1C86"/>
    <w:rPr>
      <w:rFonts w:eastAsia="Times New Roman"/>
      <w:lang w:val="en-GB" w:bidi="ar-SA"/>
    </w:rPr>
  </w:style>
  <w:style w:type="paragraph" w:customStyle="1" w:styleId="TOC10">
    <w:name w:val="TOC1"/>
    <w:basedOn w:val="TOC1"/>
    <w:link w:val="TOC1Char0"/>
    <w:qFormat/>
    <w:rsid w:val="009163DB"/>
    <w:rPr>
      <w:caps/>
    </w:rPr>
  </w:style>
  <w:style w:type="character" w:customStyle="1" w:styleId="TOC1Char">
    <w:name w:val="TOC 1 Char"/>
    <w:link w:val="TOC1"/>
    <w:uiPriority w:val="39"/>
    <w:rsid w:val="009163DB"/>
    <w:rPr>
      <w:rFonts w:eastAsia="Times New Roman" w:cs="Times New Roman"/>
      <w:b/>
      <w:bCs/>
      <w:noProof/>
      <w:sz w:val="24"/>
      <w:szCs w:val="20"/>
      <w:lang w:val="en-GB"/>
    </w:rPr>
  </w:style>
  <w:style w:type="character" w:customStyle="1" w:styleId="TOC1Char0">
    <w:name w:val="TOC1 Char"/>
    <w:link w:val="TOC10"/>
    <w:rsid w:val="009163DB"/>
    <w:rPr>
      <w:rFonts w:eastAsia="Times New Roman" w:cs="Times New Roman"/>
      <w:b/>
      <w:bCs/>
      <w:noProof/>
      <w:sz w:val="24"/>
      <w:szCs w:val="20"/>
      <w:lang w:val="en-GB"/>
    </w:rPr>
  </w:style>
  <w:style w:type="paragraph" w:customStyle="1" w:styleId="Equations">
    <w:name w:val="Equations"/>
    <w:basedOn w:val="Caption"/>
    <w:link w:val="EquationsChar"/>
    <w:autoRedefine/>
    <w:qFormat/>
    <w:rsid w:val="00630BC2"/>
    <w:pPr>
      <w:spacing w:before="0" w:after="0"/>
      <w:jc w:val="both"/>
    </w:pPr>
    <w:rPr>
      <w:rFonts w:ascii="Cambria Math" w:hAnsi="Cambria Math"/>
      <w:b w:val="0"/>
      <w:bCs w:val="0"/>
      <w:szCs w:val="22"/>
      <w:lang w:bidi="ar-SA"/>
    </w:rPr>
  </w:style>
  <w:style w:type="character" w:customStyle="1" w:styleId="CaptionChar">
    <w:name w:val="Caption Char"/>
    <w:link w:val="Caption"/>
    <w:rsid w:val="00AD2641"/>
    <w:rPr>
      <w:rFonts w:eastAsia="Times New Roman"/>
      <w:b/>
      <w:bCs/>
      <w:sz w:val="24"/>
      <w:szCs w:val="18"/>
      <w:lang w:val="en-GB"/>
    </w:rPr>
  </w:style>
  <w:style w:type="character" w:customStyle="1" w:styleId="EquationsChar">
    <w:name w:val="Equations Char"/>
    <w:link w:val="Equations"/>
    <w:rsid w:val="00630BC2"/>
    <w:rPr>
      <w:rFonts w:ascii="Cambria Math" w:eastAsia="Times New Roman" w:hAnsi="Cambria Math"/>
      <w:b/>
      <w:bCs/>
      <w:sz w:val="24"/>
      <w:szCs w:val="18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9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-sm2\Documents\Custom%20Office%20Templates\Thes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JCD04</b:Tag>
    <b:SourceType>Book</b:SourceType>
    <b:Guid>{B001F01A-A253-4F5A-8A81-A6DA9584A71A}</b:Guid>
    <b:Author>
      <b:Author>
        <b:NameList>
          <b:Person>
            <b:Last>Drury</b:Last>
            <b:First>J</b:First>
            <b:Middle>C</b:Middle>
          </b:Person>
        </b:NameList>
      </b:Author>
    </b:Author>
    <b:Title>Ultrasonic Flaw Detection for Technicians</b:Title>
    <b:Year>2004</b:Year>
    <b:Publisher>Silverwing Ltd.</b:Publisher>
    <b:RefOrder>1</b:RefOrder>
  </b:Source>
  <b:Source>
    <b:Tag>Deu00</b:Tag>
    <b:SourceType>ConferenceProceedings</b:SourceType>
    <b:Guid>{AB053518-FFE6-442E-A5F4-B540805ABDE6}</b:Guid>
    <b:LCID>en-GB</b:LCID>
    <b:Author>
      <b:Author>
        <b:NameList>
          <b:Person>
            <b:Last>Deutsch</b:Last>
            <b:First>Prof.</b:First>
            <b:Middle>Dr. -Ing. Volker</b:Middle>
          </b:Person>
        </b:NameList>
      </b:Author>
    </b:Author>
    <b:Title>History of NDT - Instrumentation</b:Title>
    <b:Year>2000</b:Year>
    <b:City>Rome</b:City>
    <b:Publisher>International Committee for Nondestructive Testing</b:Publisher>
    <b:InternetSiteTitle>www.ndt.net</b:InternetSiteTitle>
    <b:ProductionCompany>Karl Deutsch Pruef- und Messgeraetebau</b:ProductionCompany>
    <b:YearAccessed>2011</b:YearAccessed>
    <b:MonthAccessed>February</b:MonthAccessed>
    <b:DayAccessed>17</b:DayAccessed>
    <b:URL>http://www.ndt.net/article/wcndt00/papers/idn378/idn378.htm</b:URL>
    <b:RefOrder>2</b:RefOrder>
  </b:Source>
  <b:Source>
    <b:Tag>His11</b:Tag>
    <b:SourceType>InternetSite</b:SourceType>
    <b:Guid>{2D7BD5AB-A7BE-4FE1-98C4-F6AFE4E8EFA4}</b:Guid>
    <b:Title>History of Ultrasonics</b:Title>
    <b:InternetSiteTitle>www.ndt-ed.org</b:InternetSiteTitle>
    <b:ProductionCompany>Iowa State University</b:ProductionCompany>
    <b:YearAccessed>2011</b:YearAccessed>
    <b:MonthAccessed>February</b:MonthAccessed>
    <b:DayAccessed>17</b:DayAccessed>
    <b:URL>http://www.ndt-ed.org/EducationResources/CommunityCollege/Ultrasonics/Introduction/history.htm</b:URL>
    <b:RefOrder>3</b:RefOrder>
  </b:Source>
</b:Sources>
</file>

<file path=customXml/itemProps1.xml><?xml version="1.0" encoding="utf-8"?>
<ds:datastoreItem xmlns:ds="http://schemas.openxmlformats.org/officeDocument/2006/customXml" ds:itemID="{1BCE116C-82C7-4B26-9472-3FA45D3A5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</Template>
  <TotalTime>6</TotalTime>
  <Pages>14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Mosey</dc:creator>
  <cp:keywords/>
  <cp:lastModifiedBy>Richard Hankinson</cp:lastModifiedBy>
  <cp:revision>3</cp:revision>
  <cp:lastPrinted>2013-09-22T15:20:00Z</cp:lastPrinted>
  <dcterms:created xsi:type="dcterms:W3CDTF">2020-05-05T11:40:00Z</dcterms:created>
  <dcterms:modified xsi:type="dcterms:W3CDTF">2020-05-05T11:46:00Z</dcterms:modified>
</cp:coreProperties>
</file>