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word/glossary/numbering.xml" ContentType="application/vnd.openxmlformats-officedocument.wordprocessingml.numbering+xml"/>
  <Override PartName="/docMetadata/LabelInfo.xml" ContentType="application/vnd.ms-office.classificationlabel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B79" w:rsidRDefault="00170B79" w:rsidP="000A542B">
      <w:pPr>
        <w:spacing w:after="0"/>
        <w:rPr>
          <w:sz w:val="8"/>
          <w:szCs w:val="10"/>
        </w:rPr>
      </w:pPr>
    </w:p>
    <w:p w:rsidR="00541B03" w:rsidRPr="00541B03" w:rsidRDefault="00541B03" w:rsidP="00541B03">
      <w:pPr>
        <w:jc w:val="right"/>
        <w:rPr>
          <w:sz w:val="8"/>
          <w:szCs w:val="10"/>
        </w:rPr>
      </w:pPr>
    </w:p>
    <w:tbl>
      <w:tblPr>
        <w:tblStyle w:val="TableGrid"/>
        <w:tblW w:w="0" w:type="auto"/>
        <w:tblInd w:w="-10" w:type="dxa"/>
        <w:tblLook w:val="04A0"/>
      </w:tblPr>
      <w:tblGrid>
        <w:gridCol w:w="10"/>
        <w:gridCol w:w="620"/>
        <w:gridCol w:w="1076"/>
        <w:gridCol w:w="8374"/>
      </w:tblGrid>
      <w:tr w:rsidR="00541B03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:rsidR="00541B03" w:rsidRDefault="00541B03" w:rsidP="00C569AF">
            <w:r>
              <w:t>Name</w:t>
            </w:r>
          </w:p>
        </w:tc>
        <w:tc>
          <w:tcPr>
            <w:tcW w:w="8374" w:type="dxa"/>
          </w:tcPr>
          <w:p w:rsidR="00541B03" w:rsidRDefault="006C5800" w:rsidP="00C569AF">
            <w:proofErr w:type="spellStart"/>
            <w:r>
              <w:t>Martyn</w:t>
            </w:r>
            <w:proofErr w:type="spellEnd"/>
            <w:r>
              <w:t xml:space="preserve"> Newton</w:t>
            </w:r>
          </w:p>
        </w:tc>
      </w:tr>
      <w:tr w:rsidR="00541B03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:rsidR="00541B03" w:rsidRDefault="00541B03" w:rsidP="00C569AF">
            <w:r>
              <w:t>Student ID</w:t>
            </w:r>
          </w:p>
        </w:tc>
        <w:tc>
          <w:tcPr>
            <w:tcW w:w="8374" w:type="dxa"/>
          </w:tcPr>
          <w:p w:rsidR="00541B03" w:rsidRDefault="006C5800" w:rsidP="00C569AF">
            <w:r>
              <w:t>2228661</w:t>
            </w:r>
          </w:p>
        </w:tc>
      </w:tr>
      <w:tr w:rsidR="00541B03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:rsidR="00541B03" w:rsidRDefault="00541B03" w:rsidP="00C569AF">
            <w:r>
              <w:t>Course</w:t>
            </w:r>
          </w:p>
        </w:tc>
        <w:tc>
          <w:tcPr>
            <w:tcW w:w="8374" w:type="dxa"/>
          </w:tcPr>
          <w:p w:rsidR="00541B03" w:rsidRDefault="00541B03" w:rsidP="00C569AF">
            <w:r w:rsidRPr="006C5800">
              <w:rPr>
                <w:highlight w:val="black"/>
              </w:rPr>
              <w:t>Digital Skills</w:t>
            </w:r>
            <w:r>
              <w:t xml:space="preserve">/ </w:t>
            </w:r>
            <w:r w:rsidRPr="006C5800">
              <w:rPr>
                <w:highlight w:val="yellow"/>
              </w:rPr>
              <w:t>Skills for Electronics</w:t>
            </w:r>
            <w:r>
              <w:t xml:space="preserve">/ </w:t>
            </w:r>
            <w:r w:rsidRPr="006C5800">
              <w:rPr>
                <w:highlight w:val="black"/>
              </w:rPr>
              <w:t>Skills for Engineering/ Professional Skills for Construction</w:t>
            </w:r>
          </w:p>
        </w:tc>
      </w:tr>
      <w:tr w:rsidR="00541B03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:rsidR="00541B03" w:rsidRDefault="00541B03" w:rsidP="00541B03">
            <w:r>
              <w:t>Cohort</w:t>
            </w:r>
          </w:p>
        </w:tc>
        <w:tc>
          <w:tcPr>
            <w:tcW w:w="8374" w:type="dxa"/>
          </w:tcPr>
          <w:p w:rsidR="00541B03" w:rsidRDefault="00541B03" w:rsidP="00541B03">
            <w:r w:rsidRPr="006C5800">
              <w:rPr>
                <w:highlight w:val="black"/>
              </w:rPr>
              <w:t xml:space="preserve">September 2022/ </w:t>
            </w:r>
            <w:r w:rsidRPr="006C5800">
              <w:rPr>
                <w:highlight w:val="yellow"/>
              </w:rPr>
              <w:t>February 2023</w:t>
            </w:r>
          </w:p>
        </w:tc>
      </w:tr>
      <w:tr w:rsidR="004E5510" w:rsidTr="00C34B00">
        <w:trPr>
          <w:gridBefore w:val="1"/>
          <w:wBefore w:w="10" w:type="dxa"/>
        </w:trPr>
        <w:tc>
          <w:tcPr>
            <w:tcW w:w="10070" w:type="dxa"/>
            <w:gridSpan w:val="3"/>
          </w:tcPr>
          <w:p w:rsidR="004E5510" w:rsidRDefault="004E5510" w:rsidP="00541B03">
            <w:r>
              <w:t xml:space="preserve">Read this document carefully: </w:t>
            </w:r>
          </w:p>
          <w:p w:rsidR="004E5510" w:rsidRDefault="004E5510" w:rsidP="00541B03">
            <w:r>
              <w:t>Select/Tick the modules you will be learning in February 2023 Semester</w:t>
            </w:r>
          </w:p>
          <w:p w:rsidR="004E5510" w:rsidRDefault="004E5510" w:rsidP="00541B03">
            <w:r>
              <w:t xml:space="preserve">Sign where appropriate. Do not sign in all the rows. </w:t>
            </w:r>
          </w:p>
          <w:p w:rsidR="004E5510" w:rsidRDefault="004E5510" w:rsidP="00541B03">
            <w:r>
              <w:t>If you have any questions/ doubts, feel free to ask the Lecturers/ Programme Leads/ Programme Manager</w:t>
            </w:r>
          </w:p>
        </w:tc>
      </w:tr>
      <w:tr w:rsidR="00541B03" w:rsidRPr="000A542B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10080" w:type="dxa"/>
            <w:gridSpan w:val="4"/>
            <w:shd w:val="clear" w:color="auto" w:fill="auto"/>
          </w:tcPr>
          <w:p w:rsidR="00541B03" w:rsidRPr="000A542B" w:rsidRDefault="002F6D13" w:rsidP="00541B03">
            <w:pPr>
              <w:pStyle w:val="Heading1"/>
              <w:outlineLvl w:val="0"/>
            </w:pPr>
            <w:sdt>
              <w:sdtPr>
                <w:id w:val="-188062379"/>
                <w:placeholder>
                  <w:docPart w:val="623104ADFAA54A52AF97DF05D1E735B6"/>
                </w:placeholder>
              </w:sdtPr>
              <w:sdtContent>
                <w:r w:rsidR="00541B03">
                  <w:t xml:space="preserve">mODULES Studying </w:t>
                </w:r>
                <w:r w:rsidR="00546F19">
                  <w:t>– Certhe digital skills - February 2023</w:t>
                </w:r>
              </w:sdtContent>
            </w:sdt>
            <w:r w:rsidR="00541B03" w:rsidRPr="000A542B">
              <w:t xml:space="preserve"> </w:t>
            </w:r>
          </w:p>
        </w:tc>
      </w:tr>
      <w:tr w:rsidR="00541B03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:rsidR="00541B03" w:rsidRDefault="002F6D13" w:rsidP="00541B03">
            <w:pPr>
              <w:pStyle w:val="CheckMarks"/>
            </w:pPr>
            <w:sdt>
              <w:sdtPr>
                <w:id w:val="944276815"/>
              </w:sdtPr>
              <w:sdtContent>
                <w:r w:rsidR="00541B03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:rsidR="00541B03" w:rsidRPr="00007525" w:rsidRDefault="002F6D13" w:rsidP="00541B03">
            <w:sdt>
              <w:sdtPr>
                <w:id w:val="1867480378"/>
                <w:placeholder>
                  <w:docPart w:val="5868481F169E40A8956C32ED6F1FC147"/>
                </w:placeholder>
              </w:sdtPr>
              <w:sdtContent>
                <w:r w:rsidR="00541B03" w:rsidRPr="00541B03">
                  <w:t>Cyber Security Essentials</w:t>
                </w:r>
                <w:r w:rsidR="00541B03">
                  <w:t xml:space="preserve"> (ACCA4029)</w:t>
                </w:r>
              </w:sdtContent>
            </w:sdt>
            <w:r w:rsidR="00541B03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541B03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:rsidR="00541B03" w:rsidRDefault="002F6D13" w:rsidP="00541B03">
            <w:pPr>
              <w:pStyle w:val="CheckMarks"/>
            </w:pPr>
            <w:sdt>
              <w:sdtPr>
                <w:id w:val="1747148299"/>
              </w:sdtPr>
              <w:sdtContent>
                <w:r w:rsidR="00541B03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:rsidR="00541B03" w:rsidRPr="00007525" w:rsidRDefault="002F6D13" w:rsidP="00541B03">
            <w:sdt>
              <w:sdtPr>
                <w:id w:val="1073700283"/>
                <w:placeholder>
                  <w:docPart w:val="F24F30FD337F412E82F9FDAE546BDF6F"/>
                </w:placeholder>
              </w:sdtPr>
              <w:sdtContent>
                <w:r w:rsidR="00541B03" w:rsidRPr="00541B03">
                  <w:t>Software and Apps for Business</w:t>
                </w:r>
              </w:sdtContent>
            </w:sdt>
            <w:r w:rsidR="00541B03" w:rsidRPr="00007525">
              <w:t xml:space="preserve"> </w:t>
            </w:r>
            <w:r w:rsidR="00541B03">
              <w:t>(ACCA4031)</w:t>
            </w:r>
            <w:r w:rsidR="004E5510">
              <w:t xml:space="preserve"> – Lecture on Tuesday </w:t>
            </w:r>
          </w:p>
        </w:tc>
      </w:tr>
      <w:tr w:rsidR="00541B03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:rsidR="00541B03" w:rsidRDefault="002F6D13" w:rsidP="00541B03">
            <w:pPr>
              <w:pStyle w:val="CheckMarks"/>
            </w:pPr>
            <w:sdt>
              <w:sdtPr>
                <w:id w:val="169071918"/>
              </w:sdtPr>
              <w:sdtContent>
                <w:r w:rsidR="00541B03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:rsidR="00541B03" w:rsidRPr="00007525" w:rsidRDefault="00546F19" w:rsidP="00541B03">
            <w:r w:rsidRPr="00546F19">
              <w:t>Technical Skills Development</w:t>
            </w:r>
            <w:r>
              <w:t xml:space="preserve"> (</w:t>
            </w:r>
            <w:r w:rsidR="002C3903">
              <w:t>ACMA4014</w:t>
            </w:r>
            <w:r>
              <w:t>)</w:t>
            </w:r>
            <w:r w:rsidR="004E5510">
              <w:t xml:space="preserve"> – Lectures on Tuesday and Thursday</w:t>
            </w:r>
          </w:p>
        </w:tc>
      </w:tr>
      <w:tr w:rsidR="00541B03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:rsidR="00541B03" w:rsidRDefault="002F6D13" w:rsidP="00541B03">
            <w:pPr>
              <w:pStyle w:val="CheckMarks"/>
            </w:pPr>
            <w:sdt>
              <w:sdtPr>
                <w:id w:val="-1801068244"/>
              </w:sdtPr>
              <w:sdtContent>
                <w:r w:rsidR="00546F19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:rsidR="00541B03" w:rsidRPr="00007525" w:rsidRDefault="002F6D13" w:rsidP="00541B03">
            <w:sdt>
              <w:sdtPr>
                <w:id w:val="401422712"/>
                <w:placeholder>
                  <w:docPart w:val="49ACEA9E6FC64CBAAE6777AFEA83BF50"/>
                </w:placeholder>
              </w:sdtPr>
              <w:sdtContent>
                <w:r w:rsidR="00546F19" w:rsidRPr="00546F19">
                  <w:t>Integrating Project </w:t>
                </w:r>
                <w:r w:rsidR="00546F19">
                  <w:t>(</w:t>
                </w:r>
                <w:r w:rsidR="002C3903">
                  <w:t>ACHA4008</w:t>
                </w:r>
                <w:r w:rsidR="00546F19">
                  <w:t>)</w:t>
                </w:r>
                <w:r w:rsidR="004E5510">
                  <w:t xml:space="preserve"> – Lectures on Tuesday and Thursday</w:t>
                </w:r>
              </w:sdtContent>
            </w:sdt>
          </w:p>
        </w:tc>
      </w:tr>
      <w:tr w:rsidR="00541B03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:rsidR="00541B03" w:rsidRDefault="00541B03" w:rsidP="00541B03">
            <w:pPr>
              <w:pStyle w:val="CheckMarks"/>
            </w:pPr>
          </w:p>
        </w:tc>
        <w:tc>
          <w:tcPr>
            <w:tcW w:w="9450" w:type="dxa"/>
            <w:gridSpan w:val="2"/>
            <w:shd w:val="clear" w:color="auto" w:fill="auto"/>
          </w:tcPr>
          <w:p w:rsidR="00546F19" w:rsidRDefault="00546F19" w:rsidP="00546F19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:rsidR="00541B03" w:rsidRDefault="00546F19" w:rsidP="00546F19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:rsidR="00546F19" w:rsidRPr="00007525" w:rsidRDefault="00546F19" w:rsidP="00546F19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1B03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:rsidR="00541B03" w:rsidRDefault="00541B03" w:rsidP="00541B03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gridSpan w:val="2"/>
            <w:shd w:val="clear" w:color="auto" w:fill="auto"/>
          </w:tcPr>
          <w:p w:rsidR="00541B03" w:rsidRPr="00007525" w:rsidRDefault="00541B03" w:rsidP="00541B03"/>
        </w:tc>
      </w:tr>
    </w:tbl>
    <w:p w:rsidR="00546F19" w:rsidRDefault="00546F19" w:rsidP="00C569AF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30"/>
        <w:gridCol w:w="9450"/>
      </w:tblGrid>
      <w:tr w:rsidR="00546F19" w:rsidRPr="000A542B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:rsidR="00546F19" w:rsidRPr="000A542B" w:rsidRDefault="008634FE" w:rsidP="00655D4D">
            <w:pPr>
              <w:pStyle w:val="Heading1"/>
              <w:outlineLvl w:val="0"/>
            </w:pPr>
            <w:r>
              <w:rPr>
                <w:color w:val="37A7E9" w:themeColor="accent6" w:themeShade="BF"/>
                <w:sz w:val="16"/>
                <w:szCs w:val="16"/>
              </w:rPr>
              <w:t xml:space="preserve"> </w:t>
            </w:r>
            <w:sdt>
              <w:sdtPr>
                <w:id w:val="-953477307"/>
                <w:placeholder>
                  <w:docPart w:val="7B34257BC72A425A9AC1AC94EA2C63B2"/>
                </w:placeholder>
              </w:sdtPr>
              <w:sdtContent>
                <w:r w:rsidR="00546F19">
                  <w:t>mODULES Studying – Certhe skills for eLECTRONICS - February 2023</w:t>
                </w:r>
              </w:sdtContent>
            </w:sdt>
            <w:r w:rsidR="00546F19" w:rsidRPr="000A542B">
              <w:t xml:space="preserve"> </w:t>
            </w:r>
          </w:p>
        </w:tc>
      </w:tr>
      <w:tr w:rsidR="00546F19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:rsidR="00546F19" w:rsidRDefault="002F6D13" w:rsidP="006C5800">
            <w:pPr>
              <w:pStyle w:val="CheckMarks"/>
            </w:pPr>
            <w:sdt>
              <w:sdtPr>
                <w:id w:val="-328984185"/>
              </w:sdtPr>
              <w:sdtContent>
                <w:r w:rsidR="006C5800">
                  <w:t>x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:rsidR="00546F19" w:rsidRPr="00007525" w:rsidRDefault="002F6D13" w:rsidP="00655D4D">
            <w:sdt>
              <w:sdtPr>
                <w:id w:val="-1892647536"/>
                <w:placeholder>
                  <w:docPart w:val="848464D85CB3477B83336AB625B6FB4E"/>
                </w:placeholder>
              </w:sdtPr>
              <w:sdtContent>
                <w:r w:rsidR="004E5510" w:rsidRPr="004E5510">
                  <w:t>Introduction To Programmable Logic Controllers (</w:t>
                </w:r>
                <w:r w:rsidR="00546F19">
                  <w:t>AC</w:t>
                </w:r>
                <w:r w:rsidR="004E5510">
                  <w:t>D</w:t>
                </w:r>
                <w:r w:rsidR="00546F19">
                  <w:t>A40</w:t>
                </w:r>
                <w:r w:rsidR="004E5510">
                  <w:t>17</w:t>
                </w:r>
                <w:r w:rsidR="00546F19">
                  <w:t>)</w:t>
                </w:r>
              </w:sdtContent>
            </w:sdt>
            <w:r w:rsidR="00546F19" w:rsidRPr="00007525">
              <w:t xml:space="preserve"> </w:t>
            </w:r>
            <w:r w:rsidR="004E5510">
              <w:t>– Lecture on Thursday</w:t>
            </w:r>
          </w:p>
        </w:tc>
      </w:tr>
      <w:tr w:rsidR="00546F19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:rsidR="00546F19" w:rsidRDefault="002F6D13" w:rsidP="00655D4D">
            <w:pPr>
              <w:pStyle w:val="CheckMarks"/>
            </w:pPr>
            <w:sdt>
              <w:sdtPr>
                <w:id w:val="1487358197"/>
              </w:sdtPr>
              <w:sdtContent>
                <w:r w:rsidR="006C5800">
                  <w:t>x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:rsidR="00546F19" w:rsidRPr="00007525" w:rsidRDefault="002F6D13" w:rsidP="00655D4D">
            <w:sdt>
              <w:sdtPr>
                <w:id w:val="935944758"/>
                <w:placeholder>
                  <w:docPart w:val="BEC29D3BA3A44D649476DBD751D3C91A"/>
                </w:placeholder>
              </w:sdtPr>
              <w:sdtContent>
                <w:r w:rsidR="004E5510" w:rsidRPr="004E5510">
                  <w:t>Introduction to Digital Electronics </w:t>
                </w:r>
              </w:sdtContent>
            </w:sdt>
            <w:r w:rsidR="00546F19">
              <w:t>(AC</w:t>
            </w:r>
            <w:r w:rsidR="004E5510">
              <w:t>DA4016</w:t>
            </w:r>
            <w:r w:rsidR="00546F19">
              <w:t>)</w:t>
            </w:r>
            <w:r w:rsidR="004E5510">
              <w:t xml:space="preserve"> – Lecture on Thursday</w:t>
            </w:r>
          </w:p>
        </w:tc>
      </w:tr>
      <w:tr w:rsidR="002C3903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:rsidR="002C3903" w:rsidRDefault="002F6D13" w:rsidP="006C5800">
            <w:pPr>
              <w:pStyle w:val="CheckMarks"/>
            </w:pPr>
            <w:sdt>
              <w:sdtPr>
                <w:id w:val="252556204"/>
              </w:sdtPr>
              <w:sdtContent>
                <w:r w:rsidR="006C5800">
                  <w:t>x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:rsidR="002C3903" w:rsidRPr="00007525" w:rsidRDefault="002C3903" w:rsidP="002C3903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2C3903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:rsidR="002C3903" w:rsidRDefault="002C3903" w:rsidP="002C3903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:rsidR="002C3903" w:rsidRPr="00007525" w:rsidRDefault="002F6D13" w:rsidP="002C3903">
            <w:sdt>
              <w:sdtPr>
                <w:id w:val="1844434011"/>
                <w:placeholder>
                  <w:docPart w:val="3552312A375F4CA0A8CEDA39A0E175D5"/>
                </w:placeholder>
              </w:sdtPr>
              <w:sdtContent>
                <w:r w:rsidR="002C3903" w:rsidRPr="00546F19">
                  <w:t>Integrating Project </w:t>
                </w:r>
                <w:r w:rsidR="002C3903">
                  <w:t>(ACHA4008) – Lectures on Tuesday and Thursday</w:t>
                </w:r>
              </w:sdtContent>
            </w:sdt>
          </w:p>
        </w:tc>
      </w:tr>
      <w:tr w:rsidR="00546F19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:rsidR="00546F19" w:rsidRDefault="00546F19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:rsidR="00546F19" w:rsidRDefault="00546F19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:rsidR="00546F19" w:rsidRDefault="00546F19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:rsidR="00546F19" w:rsidRPr="00007525" w:rsidRDefault="00546F19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6F19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:rsidR="00546F19" w:rsidRDefault="00546F19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:rsidR="00546F19" w:rsidRPr="00007525" w:rsidRDefault="00546F19" w:rsidP="00655D4D"/>
        </w:tc>
      </w:tr>
    </w:tbl>
    <w:p w:rsidR="00546F19" w:rsidRDefault="00546F19" w:rsidP="00546F19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  <w:r w:rsidR="006C5800">
        <w:rPr>
          <w:color w:val="37A7E9" w:themeColor="accent6" w:themeShade="BF"/>
          <w:sz w:val="16"/>
          <w:szCs w:val="16"/>
        </w:rPr>
        <w:t xml:space="preserve"> </w:t>
      </w:r>
      <w:proofErr w:type="spellStart"/>
      <w:r w:rsidR="006C5800">
        <w:rPr>
          <w:color w:val="37A7E9" w:themeColor="accent6" w:themeShade="BF"/>
          <w:sz w:val="16"/>
          <w:szCs w:val="16"/>
        </w:rPr>
        <w:t>Martyn</w:t>
      </w:r>
      <w:proofErr w:type="spellEnd"/>
      <w:r w:rsidR="006C5800">
        <w:rPr>
          <w:color w:val="37A7E9" w:themeColor="accent6" w:themeShade="BF"/>
          <w:sz w:val="16"/>
          <w:szCs w:val="16"/>
        </w:rPr>
        <w:t xml:space="preserve"> Newton</w:t>
      </w:r>
    </w:p>
    <w:p w:rsidR="00895F6E" w:rsidRDefault="00895F6E" w:rsidP="00C569AF">
      <w:pPr>
        <w:rPr>
          <w:color w:val="37A7E9" w:themeColor="accent6" w:themeShade="BF"/>
        </w:rPr>
      </w:pP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30"/>
        <w:gridCol w:w="9450"/>
      </w:tblGrid>
      <w:tr w:rsidR="004E5510" w:rsidRPr="000A542B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:rsidR="004E5510" w:rsidRPr="000A542B" w:rsidRDefault="002F6D13" w:rsidP="00655D4D">
            <w:pPr>
              <w:pStyle w:val="Heading1"/>
              <w:outlineLvl w:val="0"/>
            </w:pPr>
            <w:sdt>
              <w:sdtPr>
                <w:id w:val="-2141723615"/>
                <w:placeholder>
                  <w:docPart w:val="9092561A763A4752BB045CAB54B6F293"/>
                </w:placeholder>
              </w:sdtPr>
              <w:sdtContent>
                <w:r w:rsidR="004E5510">
                  <w:t>mODULES Studying – Certhe skills for eNGINEERING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:rsidR="004E5510" w:rsidRDefault="002F6D13" w:rsidP="00655D4D">
            <w:pPr>
              <w:pStyle w:val="CheckMarks"/>
            </w:pPr>
            <w:sdt>
              <w:sdtPr>
                <w:id w:val="619655148"/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:rsidR="004E5510" w:rsidRPr="00007525" w:rsidRDefault="002F6D13" w:rsidP="00655D4D">
            <w:sdt>
              <w:sdtPr>
                <w:id w:val="-1157918907"/>
                <w:placeholder>
                  <w:docPart w:val="6B6F9E9DC4C64ED89830EDB74AAC2656"/>
                </w:placeholder>
              </w:sdtPr>
              <w:sdtContent>
                <w:r w:rsidR="004E5510" w:rsidRPr="004E5510">
                  <w:t>Measurement and Quality in Manufacturing (</w:t>
                </w:r>
                <w:r w:rsidR="004E5510">
                  <w:t>ACMA4012)</w:t>
                </w:r>
              </w:sdtContent>
            </w:sdt>
            <w:r w:rsidR="004E5510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4E5510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:rsidR="004E5510" w:rsidRDefault="002F6D13" w:rsidP="00655D4D">
            <w:pPr>
              <w:pStyle w:val="CheckMarks"/>
            </w:pPr>
            <w:sdt>
              <w:sdtPr>
                <w:id w:val="-1739865089"/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:rsidR="004E5510" w:rsidRPr="00007525" w:rsidRDefault="002F6D13" w:rsidP="00655D4D">
            <w:sdt>
              <w:sdtPr>
                <w:id w:val="1857000992"/>
                <w:placeholder>
                  <w:docPart w:val="A4513A054D50420B94E1550FFA3C4731"/>
                </w:placeholder>
              </w:sdtPr>
              <w:sdtContent>
                <w:r w:rsidR="004E5510" w:rsidRPr="004E5510">
                  <w:t>Automation and Robotics/Industry 4.0 </w:t>
                </w:r>
              </w:sdtContent>
            </w:sdt>
            <w:r w:rsidR="004E5510">
              <w:t>(ACMA4010) – Lecture on Tuesday</w:t>
            </w:r>
          </w:p>
        </w:tc>
      </w:tr>
      <w:tr w:rsidR="00C95974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:rsidR="00C95974" w:rsidRDefault="002F6D13" w:rsidP="00C95974">
            <w:pPr>
              <w:pStyle w:val="CheckMarks"/>
            </w:pPr>
            <w:sdt>
              <w:sdtPr>
                <w:id w:val="-1699385881"/>
              </w:sdtPr>
              <w:sdtContent>
                <w:r w:rsidR="00C95974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:rsidR="00C95974" w:rsidRDefault="002F6D13" w:rsidP="00C95974">
            <w:pPr>
              <w:pStyle w:val="CheckMarks"/>
            </w:pPr>
            <w:sdt>
              <w:sdtPr>
                <w:id w:val="-1941837894"/>
              </w:sdtPr>
              <w:sdtContent>
                <w:r w:rsidR="00C95974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:rsidR="00C95974" w:rsidRPr="00007525" w:rsidRDefault="002F6D13" w:rsidP="00C95974">
            <w:sdt>
              <w:sdtPr>
                <w:id w:val="-1974198431"/>
                <w:placeholder>
                  <w:docPart w:val="2CC8D3E117874A3BA07C60486290D0E4"/>
                </w:placeholder>
              </w:sdtPr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:rsidR="004E5510" w:rsidRPr="00007525" w:rsidRDefault="004E5510" w:rsidP="00655D4D"/>
        </w:tc>
      </w:tr>
    </w:tbl>
    <w:p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30"/>
        <w:gridCol w:w="9450"/>
      </w:tblGrid>
      <w:tr w:rsidR="004E5510" w:rsidRPr="000A542B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:rsidR="004E5510" w:rsidRPr="000A542B" w:rsidRDefault="002F6D13" w:rsidP="004E5510">
            <w:pPr>
              <w:pStyle w:val="Heading1"/>
              <w:jc w:val="both"/>
              <w:outlineLvl w:val="0"/>
            </w:pPr>
            <w:sdt>
              <w:sdtPr>
                <w:id w:val="298202180"/>
                <w:placeholder>
                  <w:docPart w:val="17135C5CA00445369F622D4AF49C4A2B"/>
                </w:placeholder>
              </w:sdtPr>
              <w:sdtContent>
                <w:r w:rsidR="004E5510">
                  <w:t>mODULES Studying – Certhe Professional skills for construction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:rsidR="004E5510" w:rsidRDefault="002F6D13" w:rsidP="00655D4D">
            <w:pPr>
              <w:pStyle w:val="CheckMarks"/>
            </w:pPr>
            <w:sdt>
              <w:sdtPr>
                <w:id w:val="1954368437"/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:rsidR="004E5510" w:rsidRPr="00007525" w:rsidRDefault="002F6D13" w:rsidP="00655D4D">
            <w:sdt>
              <w:sdtPr>
                <w:id w:val="-1030944421"/>
                <w:placeholder>
                  <w:docPart w:val="3E9A679A03CF44F0B650B09C3CD0BFA8"/>
                </w:placeholder>
              </w:sdtPr>
              <w:sdtContent>
                <w:r w:rsidR="004E5510" w:rsidRPr="004E5510">
                  <w:t>Digital Estimating and Measurement in Construction (</w:t>
                </w:r>
                <w:r w:rsidR="004E5510">
                  <w:t>ACBA4011)</w:t>
                </w:r>
              </w:sdtContent>
            </w:sdt>
            <w:r w:rsidR="004E5510" w:rsidRPr="00007525">
              <w:t xml:space="preserve"> </w:t>
            </w:r>
            <w:r w:rsidR="004E5510">
              <w:t>– Lecture on Thursday</w:t>
            </w:r>
          </w:p>
        </w:tc>
      </w:tr>
      <w:tr w:rsidR="004E5510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:rsidR="004E5510" w:rsidRDefault="002F6D13" w:rsidP="00655D4D">
            <w:pPr>
              <w:pStyle w:val="CheckMarks"/>
            </w:pPr>
            <w:sdt>
              <w:sdtPr>
                <w:id w:val="1157033949"/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:rsidR="004E5510" w:rsidRPr="00007525" w:rsidRDefault="002F6D13" w:rsidP="00655D4D">
            <w:sdt>
              <w:sdtPr>
                <w:id w:val="1688408643"/>
                <w:placeholder>
                  <w:docPart w:val="9B6614DD53DA46A59763AB3C4112903F"/>
                </w:placeholder>
              </w:sdtPr>
              <w:sdtContent>
                <w:r w:rsidR="004E5510" w:rsidRPr="004E5510">
                  <w:t>Construction Technology –Past and Present</w:t>
                </w:r>
                <w:r w:rsidR="004E5510">
                  <w:t xml:space="preserve"> </w:t>
                </w:r>
              </w:sdtContent>
            </w:sdt>
            <w:r w:rsidR="004E5510">
              <w:t>(ACBA4010) – Lecture on Thursday</w:t>
            </w:r>
          </w:p>
        </w:tc>
      </w:tr>
      <w:tr w:rsidR="00C95974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:rsidR="00C95974" w:rsidRDefault="002F6D13" w:rsidP="00C95974">
            <w:pPr>
              <w:pStyle w:val="CheckMarks"/>
            </w:pPr>
            <w:sdt>
              <w:sdtPr>
                <w:id w:val="-636407317"/>
              </w:sdtPr>
              <w:sdtContent>
                <w:r w:rsidR="00C95974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:rsidR="00C95974" w:rsidRDefault="002F6D13" w:rsidP="00C95974">
            <w:pPr>
              <w:pStyle w:val="CheckMarks"/>
            </w:pPr>
            <w:sdt>
              <w:sdtPr>
                <w:id w:val="1445117283"/>
              </w:sdtPr>
              <w:sdtContent>
                <w:r w:rsidR="00C95974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:rsidR="00C95974" w:rsidRPr="00007525" w:rsidRDefault="002F6D13" w:rsidP="00C95974">
            <w:sdt>
              <w:sdtPr>
                <w:id w:val="-119535713"/>
                <w:placeholder>
                  <w:docPart w:val="9216C7373DBE4039BDD6A4865E18A7E9"/>
                </w:placeholder>
              </w:sdtPr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:rsidR="004E5510" w:rsidRPr="00007525" w:rsidRDefault="004E5510" w:rsidP="00655D4D"/>
        </w:tc>
      </w:tr>
    </w:tbl>
    <w:p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p w:rsidR="00007525" w:rsidRDefault="00007525">
      <w:pPr>
        <w:spacing w:line="276" w:lineRule="auto"/>
        <w:rPr>
          <w:color w:val="37A7E9" w:themeColor="accent6" w:themeShade="BF"/>
        </w:rPr>
      </w:pPr>
    </w:p>
    <w:p w:rsidR="00600433" w:rsidRPr="00DB1D49" w:rsidRDefault="00600433" w:rsidP="00C569AF">
      <w:pPr>
        <w:pStyle w:val="checkboxindent"/>
        <w:ind w:left="0" w:firstLine="0"/>
      </w:pPr>
    </w:p>
    <w:sectPr w:rsidR="00600433" w:rsidRPr="00DB1D49" w:rsidSect="00735625">
      <w:headerReference w:type="first" r:id="rId10"/>
      <w:pgSz w:w="12240" w:h="15840"/>
      <w:pgMar w:top="594" w:right="1080" w:bottom="936" w:left="1080" w:header="720" w:footer="14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4FF8" w:rsidRDefault="006F4FF8" w:rsidP="00600433">
      <w:pPr>
        <w:spacing w:after="0" w:line="240" w:lineRule="auto"/>
      </w:pPr>
      <w:r>
        <w:separator/>
      </w:r>
    </w:p>
  </w:endnote>
  <w:endnote w:type="continuationSeparator" w:id="0">
    <w:p w:rsidR="006F4FF8" w:rsidRDefault="006F4FF8" w:rsidP="00600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4FF8" w:rsidRDefault="006F4FF8" w:rsidP="00600433">
      <w:pPr>
        <w:spacing w:after="0" w:line="240" w:lineRule="auto"/>
      </w:pPr>
      <w:r>
        <w:separator/>
      </w:r>
    </w:p>
  </w:footnote>
  <w:footnote w:type="continuationSeparator" w:id="0">
    <w:p w:rsidR="006F4FF8" w:rsidRDefault="006F4FF8" w:rsidP="00600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B03" w:rsidRDefault="00541B03" w:rsidP="00541B03">
    <w:pPr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5877525</wp:posOffset>
          </wp:positionH>
          <wp:positionV relativeFrom="margin">
            <wp:posOffset>-645579</wp:posOffset>
          </wp:positionV>
          <wp:extent cx="537586" cy="559840"/>
          <wp:effectExtent l="0" t="0" r="0" b="0"/>
          <wp:wrapThrough wrapText="bothSides">
            <wp:wrapPolygon edited="0">
              <wp:start x="0" y="0"/>
              <wp:lineTo x="0" y="20595"/>
              <wp:lineTo x="20681" y="20595"/>
              <wp:lineTo x="20681" y="0"/>
              <wp:lineTo x="0" y="0"/>
            </wp:wrapPolygon>
          </wp:wrapThrough>
          <wp:docPr id="2020422896" name="Picture 2" descr="pencil and paper ic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0422896" name="Picture 2" descr="pencil and paper icon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537586" cy="5598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0</wp:posOffset>
          </wp:positionH>
          <wp:positionV relativeFrom="margin">
            <wp:posOffset>-810665</wp:posOffset>
          </wp:positionV>
          <wp:extent cx="2099945" cy="812165"/>
          <wp:effectExtent l="0" t="0" r="0" b="6985"/>
          <wp:wrapThrough wrapText="bothSides">
            <wp:wrapPolygon edited="0">
              <wp:start x="0" y="0"/>
              <wp:lineTo x="0" y="21279"/>
              <wp:lineTo x="21358" y="21279"/>
              <wp:lineTo x="21358" y="0"/>
              <wp:lineTo x="0" y="0"/>
            </wp:wrapPolygon>
          </wp:wrapThrough>
          <wp:docPr id="1" name="Picture 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945" cy="812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sdt>
      <w:sdtPr>
        <w:id w:val="-313712982"/>
        <w:placeholder>
          <w:docPart w:val="98A469309D0545BCA7BFCF4587D8E36B"/>
        </w:placeholder>
      </w:sdtPr>
      <w:sdtContent>
        <w:r>
          <w:t>CertHE</w:t>
        </w:r>
      </w:sdtContent>
    </w:sdt>
    <w:r>
      <w:t xml:space="preserve"> </w:t>
    </w:r>
  </w:p>
  <w:p w:rsidR="00541B03" w:rsidRDefault="002F6D13" w:rsidP="00541B03">
    <w:pPr>
      <w:pStyle w:val="Header"/>
      <w:jc w:val="right"/>
    </w:pPr>
    <w:sdt>
      <w:sdtPr>
        <w:id w:val="-370226575"/>
        <w:placeholder>
          <w:docPart w:val="04906D22B96044B8846BE7F646A215BA"/>
        </w:placeholder>
      </w:sdtPr>
      <w:sdtContent>
        <w:r w:rsidR="00541B03">
          <w:t>Study plan (February 2023</w:t>
        </w:r>
        <w:r w:rsidR="004E5510">
          <w:t xml:space="preserve"> Semester</w:t>
        </w:r>
        <w:r w:rsidR="00541B03">
          <w:t>)</w:t>
        </w:r>
      </w:sdtContent>
    </w:sdt>
    <w:r w:rsidR="00541B03">
      <w:t xml:space="preserve"> </w:t>
    </w:r>
  </w:p>
  <w:p w:rsidR="00541B03" w:rsidRDefault="00541B0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C36AD"/>
    <w:multiLevelType w:val="hybridMultilevel"/>
    <w:tmpl w:val="9708A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C4C43"/>
    <w:multiLevelType w:val="multilevel"/>
    <w:tmpl w:val="564033EC"/>
    <w:styleLink w:val="CurrentList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">
    <w:nsid w:val="25EB68DF"/>
    <w:multiLevelType w:val="hybridMultilevel"/>
    <w:tmpl w:val="9CE8FBDC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6439D0"/>
    <w:multiLevelType w:val="multilevel"/>
    <w:tmpl w:val="CE702768"/>
    <w:styleLink w:val="CurrentList1"/>
    <w:lvl w:ilvl="0">
      <w:start w:val="1"/>
      <w:numFmt w:val="bullet"/>
      <w:lvlText w:val="•"/>
      <w:lvlJc w:val="left"/>
      <w:pPr>
        <w:ind w:left="862" w:hanging="360"/>
      </w:pPr>
      <w:rPr>
        <w:rFonts w:ascii="Times New Roman" w:hAnsi="Times New Roman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AD3FD1"/>
    <w:multiLevelType w:val="hybridMultilevel"/>
    <w:tmpl w:val="0784985A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6316DE"/>
    <w:multiLevelType w:val="hybridMultilevel"/>
    <w:tmpl w:val="EA08D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">
    <w:nsid w:val="69942B2B"/>
    <w:multiLevelType w:val="hybridMultilevel"/>
    <w:tmpl w:val="4E021FC8"/>
    <w:lvl w:ilvl="0" w:tplc="BC849BE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B625EE"/>
    <w:multiLevelType w:val="hybridMultilevel"/>
    <w:tmpl w:val="69C66A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 w:tplc="FFFFFFFF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4"/>
  </w:num>
  <w:num w:numId="5">
    <w:abstractNumId w:val="6"/>
  </w:num>
  <w:num w:numId="6">
    <w:abstractNumId w:val="3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removePersonalInformation/>
  <w:removeDateAndTime/>
  <w:proofState w:spelling="clean" w:grammar="clean"/>
  <w:attachedTemplate r:id="rId1"/>
  <w:stylePaneFormatFilter w:val="1001"/>
  <w:defaultTabStop w:val="720"/>
  <w:drawingGridHorizontalSpacing w:val="110"/>
  <w:displayHorizontalDrawingGridEvery w:val="2"/>
  <w:characterSpacingControl w:val="doNotCompress"/>
  <w:hdrShapeDefaults>
    <o:shapedefaults v:ext="edit" spidmax="4098" style="mso-position-horizontal-relative:margin;mso-position-vertical-relative:margin" fillcolor="none [3212]" strokecolor="none [3213]">
      <v:fill color="none [3212]"/>
      <v:stroke color="none [3213]" weight=".25pt"/>
    </o:shapedefaults>
  </w:hdrShapeDefaults>
  <w:footnotePr>
    <w:footnote w:id="-1"/>
    <w:footnote w:id="0"/>
  </w:footnotePr>
  <w:endnotePr>
    <w:endnote w:id="-1"/>
    <w:endnote w:id="0"/>
  </w:endnotePr>
  <w:compat/>
  <w:rsids>
    <w:rsidRoot w:val="00541B03"/>
    <w:rsid w:val="00007525"/>
    <w:rsid w:val="000322EA"/>
    <w:rsid w:val="00034A3C"/>
    <w:rsid w:val="000379EC"/>
    <w:rsid w:val="000519A5"/>
    <w:rsid w:val="0009278F"/>
    <w:rsid w:val="00097195"/>
    <w:rsid w:val="000A542B"/>
    <w:rsid w:val="000A6672"/>
    <w:rsid w:val="000B3CF4"/>
    <w:rsid w:val="00101810"/>
    <w:rsid w:val="00170B79"/>
    <w:rsid w:val="00186558"/>
    <w:rsid w:val="001F79E1"/>
    <w:rsid w:val="002038EE"/>
    <w:rsid w:val="002212B4"/>
    <w:rsid w:val="00223B25"/>
    <w:rsid w:val="0026678F"/>
    <w:rsid w:val="002914B0"/>
    <w:rsid w:val="002940F2"/>
    <w:rsid w:val="002C3903"/>
    <w:rsid w:val="002F6D13"/>
    <w:rsid w:val="003010D4"/>
    <w:rsid w:val="00306551"/>
    <w:rsid w:val="00333046"/>
    <w:rsid w:val="00336B37"/>
    <w:rsid w:val="0035513C"/>
    <w:rsid w:val="00383305"/>
    <w:rsid w:val="00387C68"/>
    <w:rsid w:val="003D32BC"/>
    <w:rsid w:val="003E0EB3"/>
    <w:rsid w:val="003E3E9A"/>
    <w:rsid w:val="003E651E"/>
    <w:rsid w:val="004B6A64"/>
    <w:rsid w:val="004E5510"/>
    <w:rsid w:val="00534A3E"/>
    <w:rsid w:val="00541B03"/>
    <w:rsid w:val="00546F19"/>
    <w:rsid w:val="00596FC9"/>
    <w:rsid w:val="005D608A"/>
    <w:rsid w:val="005E7187"/>
    <w:rsid w:val="00600433"/>
    <w:rsid w:val="0061593B"/>
    <w:rsid w:val="00636194"/>
    <w:rsid w:val="0066288D"/>
    <w:rsid w:val="006644C3"/>
    <w:rsid w:val="00693182"/>
    <w:rsid w:val="006A7D77"/>
    <w:rsid w:val="006B4388"/>
    <w:rsid w:val="006C0713"/>
    <w:rsid w:val="006C5800"/>
    <w:rsid w:val="006F4E68"/>
    <w:rsid w:val="006F4FF8"/>
    <w:rsid w:val="00700366"/>
    <w:rsid w:val="00717CBE"/>
    <w:rsid w:val="00722A2F"/>
    <w:rsid w:val="00726386"/>
    <w:rsid w:val="007264AC"/>
    <w:rsid w:val="00735625"/>
    <w:rsid w:val="0075782F"/>
    <w:rsid w:val="007A409D"/>
    <w:rsid w:val="007D5EF1"/>
    <w:rsid w:val="007F2BDE"/>
    <w:rsid w:val="00835706"/>
    <w:rsid w:val="00854EFF"/>
    <w:rsid w:val="008634FE"/>
    <w:rsid w:val="008872F8"/>
    <w:rsid w:val="00892BC8"/>
    <w:rsid w:val="00895F6E"/>
    <w:rsid w:val="008B5D98"/>
    <w:rsid w:val="008F18ED"/>
    <w:rsid w:val="00900F6C"/>
    <w:rsid w:val="00946665"/>
    <w:rsid w:val="00993F05"/>
    <w:rsid w:val="009A49B7"/>
    <w:rsid w:val="009A5B55"/>
    <w:rsid w:val="009A7F28"/>
    <w:rsid w:val="009B6F5A"/>
    <w:rsid w:val="00A50C31"/>
    <w:rsid w:val="00A60A36"/>
    <w:rsid w:val="00A70168"/>
    <w:rsid w:val="00A80998"/>
    <w:rsid w:val="00A82D0F"/>
    <w:rsid w:val="00A930ED"/>
    <w:rsid w:val="00AC5A9E"/>
    <w:rsid w:val="00B057F2"/>
    <w:rsid w:val="00B1723F"/>
    <w:rsid w:val="00B30C18"/>
    <w:rsid w:val="00B4640B"/>
    <w:rsid w:val="00B60E79"/>
    <w:rsid w:val="00B6182B"/>
    <w:rsid w:val="00BA074A"/>
    <w:rsid w:val="00BA176A"/>
    <w:rsid w:val="00BA4BC4"/>
    <w:rsid w:val="00BB77DE"/>
    <w:rsid w:val="00BE2AB7"/>
    <w:rsid w:val="00BE4BAA"/>
    <w:rsid w:val="00BF58AC"/>
    <w:rsid w:val="00C127EB"/>
    <w:rsid w:val="00C4595C"/>
    <w:rsid w:val="00C55D16"/>
    <w:rsid w:val="00C569AF"/>
    <w:rsid w:val="00C61897"/>
    <w:rsid w:val="00C8063B"/>
    <w:rsid w:val="00C95974"/>
    <w:rsid w:val="00CC2EB9"/>
    <w:rsid w:val="00D171AC"/>
    <w:rsid w:val="00D329F1"/>
    <w:rsid w:val="00D555BF"/>
    <w:rsid w:val="00D64AE6"/>
    <w:rsid w:val="00D70D36"/>
    <w:rsid w:val="00DB1D49"/>
    <w:rsid w:val="00DB2EDA"/>
    <w:rsid w:val="00DE1986"/>
    <w:rsid w:val="00DF7858"/>
    <w:rsid w:val="00E31FF3"/>
    <w:rsid w:val="00E478C4"/>
    <w:rsid w:val="00E72DBD"/>
    <w:rsid w:val="00E81499"/>
    <w:rsid w:val="00EA1CE4"/>
    <w:rsid w:val="00EE05CC"/>
    <w:rsid w:val="00F1423A"/>
    <w:rsid w:val="00F1790A"/>
    <w:rsid w:val="00F40DEC"/>
    <w:rsid w:val="00FA1C41"/>
    <w:rsid w:val="00FC41DB"/>
    <w:rsid w:val="00FF5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 style="mso-position-horizontal-relative:margin;mso-position-vertical-relative:margin" fillcolor="none [3212]" strokecolor="none [3213]">
      <v:fill color="none [3212]"/>
      <v:stroke color="none [3213]" weight=".25pt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0" w:defQFormat="0" w:count="267">
    <w:lsdException w:name="Normal" w:semiHidden="0"/>
    <w:lsdException w:name="heading 1" w:semiHidden="0"/>
    <w:lsdException w:name="heading 2" w:semiHidden="0"/>
    <w:lsdException w:name="heading 3" w:semiHidden="0"/>
    <w:lsdException w:name="heading 4" w:semiHidden="0"/>
    <w:lsdException w:name="heading 5" w:semiHidden="0"/>
    <w:lsdException w:name="heading 6" w:semiHidden="0"/>
    <w:lsdException w:name="heading 7" w:semiHidden="0"/>
    <w:lsdException w:name="heading 8" w:semiHidden="0"/>
    <w:lsdException w:name="heading 9" w:semiHidden="0"/>
    <w:lsdException w:name="index 1" w:unhideWhenUsed="1"/>
    <w:lsdException w:name="index 2" w:semiHidden="0"/>
    <w:lsdException w:name="index 3" w:semiHidden="0"/>
    <w:lsdException w:name="index 4" w:semiHidden="0"/>
    <w:lsdException w:name="index 5" w:semiHidden="0"/>
    <w:lsdException w:name="index 6" w:semiHidden="0"/>
    <w:lsdException w:name="index 7" w:unhideWhenUsed="1"/>
    <w:lsdException w:name="index 8" w:unhideWhenUsed="1"/>
    <w:lsdException w:name="index 9" w:unhideWhenUsed="1"/>
    <w:lsdException w:name="toc 1" w:unhideWhenUsed="1"/>
    <w:lsdException w:name="toc 2" w:unhideWhenUsed="1"/>
    <w:lsdException w:name="toc 3" w:unhideWhenUsed="1"/>
    <w:lsdException w:name="toc 4" w:unhideWhenUsed="1"/>
    <w:lsdException w:name="toc 5" w:unhideWhenUsed="1"/>
    <w:lsdException w:name="toc 6" w:unhideWhenUsed="1"/>
    <w:lsdException w:name="toc 7" w:unhideWhenUsed="1"/>
    <w:lsdException w:name="toc 8" w:unhideWhenUsed="1"/>
    <w:lsdException w:name="toc 9" w:unhideWhenUsed="1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unhideWhenUsed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semiHidden="0"/>
    <w:lsdException w:name="List Number 3" w:unhideWhenUsed="1"/>
    <w:lsdException w:name="List Number 4" w:unhideWhenUsed="1"/>
    <w:lsdException w:name="List Number 5" w:semiHidden="0"/>
    <w:lsdException w:name="Title" w:semiHidden="0"/>
    <w:lsdException w:name="Closing" w:unhideWhenUsed="1"/>
    <w:lsdException w:name="Signature" w:unhideWhenUsed="1"/>
    <w:lsdException w:name="Default Paragraph Font" w:unhideWhenUsed="1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semiHidden="0"/>
    <w:lsdException w:name="Block Text" w:semiHidden="0"/>
    <w:lsdException w:name="Hyperlink" w:semiHidden="0"/>
    <w:lsdException w:name="FollowedHyperlink" w:semiHidden="0"/>
    <w:lsdException w:name="Strong" w:semiHidden="0"/>
    <w:lsdException w:name="Emphasis" w:semiHidden="0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/>
    <w:lsdException w:name="Table Theme" w:unhideWhenUsed="1"/>
    <w:lsdException w:name="No Spacing" w:semiHidden="0"/>
    <w:lsdException w:name="Light Shading" w:semiHidden="0"/>
    <w:lsdException w:name="Light List" w:semiHidden="0"/>
    <w:lsdException w:name="Light Grid" w:semiHidden="0"/>
    <w:lsdException w:name="Medium Shading 1" w:semiHidden="0"/>
    <w:lsdException w:name="Medium Shading 2" w:semiHidden="0"/>
    <w:lsdException w:name="Medium List 1" w:semiHidden="0"/>
    <w:lsdException w:name="Medium List 2" w:semiHidden="0"/>
    <w:lsdException w:name="Medium Grid 1" w:semiHidden="0"/>
    <w:lsdException w:name="Medium Grid 2" w:semiHidden="0"/>
    <w:lsdException w:name="Medium Grid 3" w:semiHidden="0"/>
    <w:lsdException w:name="Dark List" w:semiHidden="0"/>
    <w:lsdException w:name="Colorful Shading" w:semiHidden="0"/>
    <w:lsdException w:name="Colorful List" w:semiHidden="0"/>
    <w:lsdException w:name="Colorful Grid" w:semiHidden="0"/>
    <w:lsdException w:name="Light Shading Accent 1" w:semiHidden="0"/>
    <w:lsdException w:name="Light List Accent 1" w:semiHidden="0"/>
    <w:lsdException w:name="Light Grid Accent 1" w:semiHidden="0"/>
    <w:lsdException w:name="Medium Shading 1 Accent 1" w:semiHidden="0"/>
    <w:lsdException w:name="Medium Shading 2 Accent 1" w:semiHidden="0"/>
    <w:lsdException w:name="Medium List 1 Accent 1" w:semiHidden="0"/>
    <w:lsdException w:name="List Paragraph" w:semiHidden="0"/>
    <w:lsdException w:name="Quote" w:semiHidden="0"/>
    <w:lsdException w:name="Intense Quote" w:semiHidden="0"/>
    <w:lsdException w:name="Medium List 2 Accent 1" w:semiHidden="0"/>
    <w:lsdException w:name="Medium Grid 1 Accent 1" w:semiHidden="0"/>
    <w:lsdException w:name="Medium Grid 2 Accent 1" w:semiHidden="0"/>
    <w:lsdException w:name="Medium Grid 3 Accent 1" w:semiHidden="0"/>
    <w:lsdException w:name="Dark List Accent 1" w:semiHidden="0"/>
    <w:lsdException w:name="Colorful Shading Accent 1" w:semiHidden="0"/>
    <w:lsdException w:name="Colorful List Accent 1" w:semiHidden="0"/>
    <w:lsdException w:name="Colorful Grid Accent 1" w:semiHidden="0"/>
    <w:lsdException w:name="Light Shading Accent 2" w:semiHidden="0"/>
    <w:lsdException w:name="Light List Accent 2" w:semiHidden="0"/>
    <w:lsdException w:name="Light Grid Accent 2" w:semiHidden="0"/>
    <w:lsdException w:name="Medium Shading 1 Accent 2" w:semiHidden="0"/>
    <w:lsdException w:name="Medium Shading 2 Accent 2" w:semiHidden="0"/>
    <w:lsdException w:name="Medium List 1 Accent 2" w:semiHidden="0"/>
    <w:lsdException w:name="Medium List 2 Accent 2" w:semiHidden="0"/>
    <w:lsdException w:name="Medium Grid 1 Accent 2" w:semiHidden="0"/>
    <w:lsdException w:name="Medium Grid 2 Accent 2" w:semiHidden="0"/>
    <w:lsdException w:name="Medium Grid 3 Accent 2" w:semiHidden="0"/>
    <w:lsdException w:name="Dark List Accent 2" w:semiHidden="0"/>
    <w:lsdException w:name="Colorful Shading Accent 2" w:semiHidden="0"/>
    <w:lsdException w:name="Colorful List Accent 2" w:semiHidden="0"/>
    <w:lsdException w:name="Colorful Grid Accent 2" w:semiHidden="0"/>
    <w:lsdException w:name="Light Shading Accent 3" w:semiHidden="0"/>
    <w:lsdException w:name="Light List Accent 3" w:semiHidden="0"/>
    <w:lsdException w:name="Light Grid Accent 3" w:semiHidden="0"/>
    <w:lsdException w:name="Medium Shading 1 Accent 3" w:semiHidden="0"/>
    <w:lsdException w:name="Medium Shading 2 Accent 3" w:semiHidden="0"/>
    <w:lsdException w:name="Medium List 1 Accent 3" w:semiHidden="0"/>
    <w:lsdException w:name="Medium List 2 Accent 3" w:semiHidden="0"/>
    <w:lsdException w:name="Medium Grid 1 Accent 3" w:semiHidden="0"/>
    <w:lsdException w:name="Medium Grid 2 Accent 3" w:semiHidden="0"/>
    <w:lsdException w:name="Medium Grid 3 Accent 3" w:semiHidden="0"/>
    <w:lsdException w:name="Dark List Accent 3" w:semiHidden="0"/>
    <w:lsdException w:name="Colorful Shading Accent 3" w:semiHidden="0"/>
    <w:lsdException w:name="Colorful List Accent 3" w:semiHidden="0"/>
    <w:lsdException w:name="Colorful Grid Accent 3" w:semiHidden="0"/>
    <w:lsdException w:name="Light Shading Accent 4" w:semiHidden="0"/>
    <w:lsdException w:name="Light List Accent 4" w:semiHidden="0"/>
    <w:lsdException w:name="Light Grid Accent 4" w:semiHidden="0"/>
    <w:lsdException w:name="Medium Shading 1 Accent 4" w:semiHidden="0"/>
    <w:lsdException w:name="Medium Shading 2 Accent 4" w:semiHidden="0"/>
    <w:lsdException w:name="Medium List 1 Accent 4" w:semiHidden="0"/>
    <w:lsdException w:name="Medium List 2 Accent 4" w:semiHidden="0"/>
    <w:lsdException w:name="Medium Grid 1 Accent 4" w:semiHidden="0"/>
    <w:lsdException w:name="Medium Grid 2 Accent 4" w:semiHidden="0"/>
    <w:lsdException w:name="Medium Grid 3 Accent 4" w:semiHidden="0"/>
    <w:lsdException w:name="Dark List Accent 4" w:semiHidden="0"/>
    <w:lsdException w:name="Colorful Shading Accent 4" w:semiHidden="0"/>
    <w:lsdException w:name="Colorful List Accent 4" w:semiHidden="0"/>
    <w:lsdException w:name="Colorful Grid Accent 4" w:semiHidden="0"/>
    <w:lsdException w:name="Light Shading Accent 5" w:semiHidden="0"/>
    <w:lsdException w:name="Light List Accent 5" w:semiHidden="0"/>
    <w:lsdException w:name="Light Grid Accent 5" w:semiHidden="0"/>
    <w:lsdException w:name="Medium Shading 1 Accent 5" w:semiHidden="0"/>
    <w:lsdException w:name="Medium Shading 2 Accent 5" w:semiHidden="0"/>
    <w:lsdException w:name="Medium List 1 Accent 5" w:semiHidden="0"/>
    <w:lsdException w:name="Medium List 2 Accent 5" w:semiHidden="0"/>
    <w:lsdException w:name="Medium Grid 1 Accent 5" w:semiHidden="0"/>
    <w:lsdException w:name="Medium Grid 2 Accent 5" w:semiHidden="0"/>
    <w:lsdException w:name="Medium Grid 3 Accent 5" w:semiHidden="0"/>
    <w:lsdException w:name="Dark List Accent 5" w:semiHidden="0"/>
    <w:lsdException w:name="Colorful Shading Accent 5" w:semiHidden="0"/>
    <w:lsdException w:name="Colorful List Accent 5" w:semiHidden="0"/>
    <w:lsdException w:name="Colorful Grid Accent 5" w:semiHidden="0"/>
    <w:lsdException w:name="Light Shading Accent 6" w:semiHidden="0"/>
    <w:lsdException w:name="Light List Accent 6" w:semiHidden="0"/>
    <w:lsdException w:name="Light Grid Accent 6" w:semiHidden="0"/>
    <w:lsdException w:name="Medium Shading 1 Accent 6" w:semiHidden="0"/>
    <w:lsdException w:name="Medium Shading 2 Accent 6" w:semiHidden="0"/>
    <w:lsdException w:name="Medium List 1 Accent 6" w:semiHidden="0"/>
    <w:lsdException w:name="Medium List 2 Accent 6" w:semiHidden="0"/>
    <w:lsdException w:name="Medium Grid 1 Accent 6" w:semiHidden="0"/>
    <w:lsdException w:name="Medium Grid 2 Accent 6" w:semiHidden="0"/>
    <w:lsdException w:name="Medium Grid 3 Accent 6" w:semiHidden="0"/>
    <w:lsdException w:name="Dark List Accent 6" w:semiHidden="0"/>
    <w:lsdException w:name="Colorful Shading Accent 6" w:semiHidden="0"/>
    <w:lsdException w:name="Colorful List Accent 6" w:semiHidden="0"/>
    <w:lsdException w:name="Colorful Grid Accent 6" w:semiHidden="0"/>
    <w:lsdException w:name="Subtle Emphasis" w:semiHidden="0"/>
    <w:lsdException w:name="Intense Emphasis" w:semiHidden="0"/>
    <w:lsdException w:name="Subtle Reference" w:semiHidden="0"/>
    <w:lsdException w:name="Intense Reference" w:semiHidden="0"/>
    <w:lsdException w:name="Book Title" w:semiHidden="0"/>
    <w:lsdException w:name="Bibliography" w:unhideWhenUsed="1"/>
    <w:lsdException w:name="TOC Heading" w:unhideWhenUsed="1"/>
  </w:latentStyles>
  <w:style w:type="paragraph" w:default="1" w:styleId="Normal">
    <w:name w:val="Normal"/>
    <w:qFormat/>
    <w:rsid w:val="000A542B"/>
    <w:pPr>
      <w:spacing w:line="245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0366"/>
    <w:pPr>
      <w:spacing w:before="200" w:after="40" w:line="240" w:lineRule="auto"/>
      <w:ind w:right="3240"/>
      <w:outlineLvl w:val="0"/>
    </w:pPr>
    <w:rPr>
      <w:rFonts w:asciiTheme="majorHAnsi" w:hAnsiTheme="majorHAnsi" w:cs="Times New Roman (Body CS)"/>
      <w:caps/>
      <w:color w:val="570DC2" w:themeColor="accent2" w:themeShade="80"/>
      <w:spacing w:val="20"/>
      <w:szCs w:val="56"/>
    </w:rPr>
  </w:style>
  <w:style w:type="paragraph" w:styleId="Heading2">
    <w:name w:val="heading 2"/>
    <w:basedOn w:val="Heading1"/>
    <w:next w:val="Normal"/>
    <w:link w:val="Heading2Char"/>
    <w:uiPriority w:val="9"/>
    <w:unhideWhenUsed/>
    <w:rsid w:val="00A60A36"/>
    <w:pPr>
      <w:outlineLvl w:val="1"/>
    </w:pPr>
    <w:rPr>
      <w:color w:val="CC7393" w:themeColor="accent5" w:themeShade="BF"/>
      <w:sz w:val="44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AF5119"/>
    <w:pPr>
      <w:spacing w:before="1000" w:after="0"/>
      <w:jc w:val="center"/>
      <w:outlineLvl w:val="2"/>
    </w:pPr>
    <w:rPr>
      <w:rFonts w:asciiTheme="majorHAnsi" w:hAnsiTheme="majorHAnsi"/>
      <w:caps/>
      <w:color w:val="FFFFFF" w:themeColor="background1"/>
      <w:sz w:val="44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381773"/>
    <w:pPr>
      <w:jc w:val="right"/>
      <w:outlineLvl w:val="3"/>
    </w:pPr>
    <w:rPr>
      <w:rFonts w:asciiTheme="majorHAnsi" w:hAnsiTheme="majorHAnsi"/>
      <w:color w:val="F8F9F3" w:themeColor="accent1"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400E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styleId="Heading6">
    <w:name w:val="heading 6"/>
    <w:basedOn w:val="Normal"/>
    <w:next w:val="Normal"/>
    <w:link w:val="Heading6Char"/>
    <w:unhideWhenUsed/>
    <w:rsid w:val="004D4571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color w:val="323E4F" w:themeColor="text2" w:themeShade="BF"/>
      <w:sz w:val="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3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4B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A542B"/>
    <w:pPr>
      <w:spacing w:after="0" w:line="240" w:lineRule="auto"/>
    </w:pPr>
    <w:tblPr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band2Vert">
      <w:rPr>
        <w:color w:val="auto"/>
      </w:rPr>
    </w:tblStylePr>
  </w:style>
  <w:style w:type="character" w:styleId="PlaceholderText">
    <w:name w:val="Placeholder Text"/>
    <w:basedOn w:val="DefaultParagraphFont"/>
    <w:uiPriority w:val="99"/>
    <w:semiHidden/>
    <w:rsid w:val="00166BC2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A60A36"/>
    <w:rPr>
      <w:rFonts w:asciiTheme="majorHAnsi" w:hAnsiTheme="majorHAnsi"/>
      <w:caps/>
      <w:color w:val="CC7393" w:themeColor="accent5" w:themeShade="BF"/>
      <w:sz w:val="44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AF5119"/>
    <w:rPr>
      <w:rFonts w:asciiTheme="majorHAnsi" w:hAnsiTheme="majorHAnsi"/>
      <w:caps/>
      <w:color w:val="FFFFFF" w:themeColor="background1"/>
      <w:sz w:val="44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381773"/>
    <w:rPr>
      <w:rFonts w:asciiTheme="majorHAnsi" w:hAnsiTheme="majorHAnsi"/>
      <w:color w:val="F8F9F3" w:themeColor="accent1"/>
      <w:sz w:val="24"/>
    </w:rPr>
  </w:style>
  <w:style w:type="character" w:customStyle="1" w:styleId="Heading6Char">
    <w:name w:val="Heading 6 Char"/>
    <w:basedOn w:val="DefaultParagraphFont"/>
    <w:link w:val="Heading6"/>
    <w:rsid w:val="004D4571"/>
    <w:rPr>
      <w:rFonts w:ascii="Times New Roman" w:eastAsia="Times New Roman" w:hAnsi="Times New Roman" w:cs="Times New Roman"/>
      <w:color w:val="323E4F" w:themeColor="text2" w:themeShade="BF"/>
      <w:sz w:val="60"/>
    </w:rPr>
  </w:style>
  <w:style w:type="paragraph" w:styleId="ListParagraph">
    <w:name w:val="List Paragraph"/>
    <w:basedOn w:val="Normal"/>
    <w:uiPriority w:val="34"/>
    <w:rsid w:val="000D0FB4"/>
    <w:pPr>
      <w:numPr>
        <w:numId w:val="1"/>
      </w:numPr>
      <w:spacing w:after="400" w:line="240" w:lineRule="auto"/>
      <w:jc w:val="center"/>
    </w:pPr>
    <w:rPr>
      <w:color w:val="F8F9F3" w:themeColor="accent1"/>
      <w:sz w:val="32"/>
      <w:lang w:bidi="hi-IN"/>
    </w:rPr>
  </w:style>
  <w:style w:type="paragraph" w:styleId="Header">
    <w:name w:val="header"/>
    <w:basedOn w:val="Normal"/>
    <w:link w:val="Head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C68"/>
  </w:style>
  <w:style w:type="paragraph" w:styleId="Footer">
    <w:name w:val="footer"/>
    <w:basedOn w:val="Normal"/>
    <w:link w:val="Foot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C68"/>
  </w:style>
  <w:style w:type="character" w:customStyle="1" w:styleId="Heading1Char">
    <w:name w:val="Heading 1 Char"/>
    <w:basedOn w:val="DefaultParagraphFont"/>
    <w:link w:val="Heading1"/>
    <w:uiPriority w:val="9"/>
    <w:rsid w:val="00700366"/>
    <w:rPr>
      <w:rFonts w:asciiTheme="majorHAnsi" w:hAnsiTheme="majorHAnsi" w:cs="Times New Roman (Body CS)"/>
      <w:caps/>
      <w:color w:val="570DC2" w:themeColor="accent2" w:themeShade="80"/>
      <w:spacing w:val="20"/>
      <w:sz w:val="20"/>
      <w:szCs w:val="56"/>
    </w:rPr>
  </w:style>
  <w:style w:type="paragraph" w:styleId="Title">
    <w:name w:val="Title"/>
    <w:basedOn w:val="Heading3"/>
    <w:next w:val="Normal"/>
    <w:link w:val="TitleChar"/>
    <w:uiPriority w:val="10"/>
    <w:qFormat/>
    <w:rsid w:val="000A542B"/>
    <w:pPr>
      <w:spacing w:before="60" w:after="280" w:line="240" w:lineRule="auto"/>
      <w:jc w:val="left"/>
    </w:pPr>
    <w:rPr>
      <w:rFonts w:cs="Times New Roman (Body CS)"/>
      <w:noProof/>
      <w:color w:val="110227" w:themeColor="accent2" w:themeShade="1A"/>
      <w:spacing w:val="20"/>
      <w:sz w:val="56"/>
    </w:rPr>
  </w:style>
  <w:style w:type="character" w:customStyle="1" w:styleId="TitleChar">
    <w:name w:val="Title Char"/>
    <w:basedOn w:val="DefaultParagraphFont"/>
    <w:link w:val="Title"/>
    <w:uiPriority w:val="10"/>
    <w:rsid w:val="000A542B"/>
    <w:rPr>
      <w:rFonts w:asciiTheme="majorHAnsi" w:hAnsiTheme="majorHAnsi" w:cs="Times New Roman (Body CS)"/>
      <w:caps/>
      <w:noProof/>
      <w:color w:val="110227" w:themeColor="accent2" w:themeShade="1A"/>
      <w:spacing w:val="20"/>
      <w:sz w:val="56"/>
      <w:szCs w:val="36"/>
    </w:rPr>
  </w:style>
  <w:style w:type="paragraph" w:styleId="Date">
    <w:name w:val="Date"/>
    <w:basedOn w:val="Normal"/>
    <w:next w:val="Normal"/>
    <w:link w:val="DateChar"/>
    <w:uiPriority w:val="99"/>
    <w:unhideWhenUsed/>
    <w:rsid w:val="00082E2C"/>
    <w:pPr>
      <w:jc w:val="center"/>
    </w:pPr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DateChar">
    <w:name w:val="Date Char"/>
    <w:basedOn w:val="DefaultParagraphFont"/>
    <w:link w:val="Date"/>
    <w:uiPriority w:val="99"/>
    <w:rsid w:val="00082E2C"/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rsid w:val="00E400EE"/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customStyle="1" w:styleId="checkboxindent">
    <w:name w:val="checkbox indent"/>
    <w:basedOn w:val="Normal"/>
    <w:qFormat/>
    <w:rsid w:val="00034A3C"/>
    <w:pPr>
      <w:spacing w:before="20" w:after="20"/>
      <w:ind w:left="357" w:hanging="357"/>
    </w:pPr>
  </w:style>
  <w:style w:type="paragraph" w:customStyle="1" w:styleId="bullet">
    <w:name w:val="bullet"/>
    <w:basedOn w:val="Normal"/>
    <w:rsid w:val="00A930ED"/>
    <w:pPr>
      <w:numPr>
        <w:numId w:val="5"/>
      </w:numPr>
      <w:spacing w:before="20" w:after="20"/>
    </w:pPr>
  </w:style>
  <w:style w:type="numbering" w:customStyle="1" w:styleId="CurrentList1">
    <w:name w:val="Current List1"/>
    <w:uiPriority w:val="99"/>
    <w:rsid w:val="00D555BF"/>
    <w:pPr>
      <w:numPr>
        <w:numId w:val="6"/>
      </w:numPr>
    </w:pPr>
  </w:style>
  <w:style w:type="numbering" w:customStyle="1" w:styleId="CurrentList2">
    <w:name w:val="Current List2"/>
    <w:uiPriority w:val="99"/>
    <w:rsid w:val="00A930ED"/>
    <w:pPr>
      <w:numPr>
        <w:numId w:val="9"/>
      </w:numPr>
    </w:pPr>
  </w:style>
  <w:style w:type="paragraph" w:customStyle="1" w:styleId="Subhead">
    <w:name w:val="Subhead"/>
    <w:basedOn w:val="Normal"/>
    <w:qFormat/>
    <w:rsid w:val="0075782F"/>
    <w:rPr>
      <w:rFonts w:cs="Times New Roman (Body CS)"/>
      <w:caps/>
      <w:noProof/>
      <w:color w:val="110227" w:themeColor="accent2" w:themeShade="1A"/>
      <w:spacing w:val="10"/>
      <w:sz w:val="24"/>
      <w:lang w:val="en-GB" w:eastAsia="en-GB"/>
    </w:rPr>
  </w:style>
  <w:style w:type="paragraph" w:customStyle="1" w:styleId="CheckMarks">
    <w:name w:val="Check Marks"/>
    <w:basedOn w:val="Normal"/>
    <w:qFormat/>
    <w:rsid w:val="00DB2EDA"/>
    <w:pPr>
      <w:spacing w:after="0"/>
    </w:pPr>
    <w:rPr>
      <w:rFonts w:eastAsia="MS Gothic" w:cs="Times New Roman (Body CS)"/>
      <w:b/>
      <w:color w:val="37A7E9" w:themeColor="accent6" w:themeShade="BF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.kaliyamurthy\AppData\Roaming\Microsoft\Templates\Homework%20tips%20checklis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623104ADFAA54A52AF97DF05D1E73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3661A3-D4DC-48B1-9E4B-6E261E96B0DC}"/>
      </w:docPartPr>
      <w:docPartBody>
        <w:p w:rsidR="00FC4095" w:rsidRDefault="001B3DD0" w:rsidP="001B3DD0">
          <w:pPr>
            <w:pStyle w:val="623104ADFAA54A52AF97DF05D1E735B6"/>
          </w:pPr>
          <w:r w:rsidRPr="000A542B">
            <w:t>Set up the environment</w:t>
          </w:r>
        </w:p>
      </w:docPartBody>
    </w:docPart>
    <w:docPart>
      <w:docPartPr>
        <w:name w:val="5868481F169E40A8956C32ED6F1FC1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9F138-B0CF-48D8-89FF-162B87E4E02C}"/>
      </w:docPartPr>
      <w:docPartBody>
        <w:p w:rsidR="00FC4095" w:rsidRDefault="001B3DD0" w:rsidP="001B3DD0">
          <w:pPr>
            <w:pStyle w:val="5868481F169E40A8956C32ED6F1FC147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F24F30FD337F412E82F9FDAE546BDF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0D08A9-7DA9-4861-A597-D62A012AFB0C}"/>
      </w:docPartPr>
      <w:docPartBody>
        <w:p w:rsidR="00FC4095" w:rsidRDefault="001B3DD0" w:rsidP="001B3DD0">
          <w:pPr>
            <w:pStyle w:val="F24F30FD337F412E82F9FDAE546BDF6F"/>
          </w:pPr>
          <w:r w:rsidRPr="00007525">
            <w:t>Limit chances of distractions and interruptions.</w:t>
          </w:r>
        </w:p>
      </w:docPartBody>
    </w:docPart>
    <w:docPart>
      <w:docPartPr>
        <w:name w:val="49ACEA9E6FC64CBAAE6777AFEA83B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14011-194D-494C-8904-7F4382AA5EEB}"/>
      </w:docPartPr>
      <w:docPartBody>
        <w:p w:rsidR="00FC4095" w:rsidRDefault="001B3DD0" w:rsidP="001B3DD0">
          <w:pPr>
            <w:pStyle w:val="49ACEA9E6FC64CBAAE6777AFEA83BF50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7B34257BC72A425A9AC1AC94EA2C63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9FC84E-2915-4248-BBCE-B9D9C15228DE}"/>
      </w:docPartPr>
      <w:docPartBody>
        <w:p w:rsidR="00FC4095" w:rsidRDefault="001B3DD0" w:rsidP="001B3DD0">
          <w:pPr>
            <w:pStyle w:val="7B34257BC72A425A9AC1AC94EA2C63B2"/>
          </w:pPr>
          <w:r w:rsidRPr="000A542B">
            <w:t>Set up the environment</w:t>
          </w:r>
        </w:p>
      </w:docPartBody>
    </w:docPart>
    <w:docPart>
      <w:docPartPr>
        <w:name w:val="848464D85CB3477B83336AB625B6FB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C2A26D-2BD6-4698-A8A3-447E98E5B8F8}"/>
      </w:docPartPr>
      <w:docPartBody>
        <w:p w:rsidR="00FC4095" w:rsidRDefault="001B3DD0" w:rsidP="001B3DD0">
          <w:pPr>
            <w:pStyle w:val="848464D85CB3477B83336AB625B6FB4E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BEC29D3BA3A44D649476DBD751D3C9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C3411-8564-4DB4-91C4-F34805830B8B}"/>
      </w:docPartPr>
      <w:docPartBody>
        <w:p w:rsidR="00FC4095" w:rsidRDefault="001B3DD0" w:rsidP="001B3DD0">
          <w:pPr>
            <w:pStyle w:val="BEC29D3BA3A44D649476DBD751D3C91A"/>
          </w:pPr>
          <w:r w:rsidRPr="00007525">
            <w:t>Limit chances of distractions and interruptions.</w:t>
          </w:r>
        </w:p>
      </w:docPartBody>
    </w:docPart>
    <w:docPart>
      <w:docPartPr>
        <w:name w:val="9092561A763A4752BB045CAB54B6F2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265377-D51C-46DD-9104-8ED1A00D4C4D}"/>
      </w:docPartPr>
      <w:docPartBody>
        <w:p w:rsidR="00FC4095" w:rsidRDefault="001B3DD0" w:rsidP="001B3DD0">
          <w:pPr>
            <w:pStyle w:val="9092561A763A4752BB045CAB54B6F293"/>
          </w:pPr>
          <w:r w:rsidRPr="000A542B">
            <w:t>Set up the environment</w:t>
          </w:r>
        </w:p>
      </w:docPartBody>
    </w:docPart>
    <w:docPart>
      <w:docPartPr>
        <w:name w:val="6B6F9E9DC4C64ED89830EDB74AAC26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69268A-CB16-49C0-A786-22C2DCFD8323}"/>
      </w:docPartPr>
      <w:docPartBody>
        <w:p w:rsidR="00FC4095" w:rsidRDefault="001B3DD0" w:rsidP="001B3DD0">
          <w:pPr>
            <w:pStyle w:val="6B6F9E9DC4C64ED89830EDB74AAC2656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3552312A375F4CA0A8CEDA39A0E17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8FF5B1-4E57-4BA6-AFDD-471F7DBAE552}"/>
      </w:docPartPr>
      <w:docPartBody>
        <w:p w:rsidR="00D42CC2" w:rsidRDefault="00FC4095" w:rsidP="00FC4095">
          <w:pPr>
            <w:pStyle w:val="3552312A375F4CA0A8CEDA39A0E175D5"/>
          </w:pPr>
          <w:r w:rsidRPr="00007525">
            <w:t>Burn incense or aromatic candles – rosemary for focus and memory, lavender for peace.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1B3DD0"/>
    <w:rsid w:val="001B3DD0"/>
    <w:rsid w:val="00D42CC2"/>
    <w:rsid w:val="00FC4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2CC2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2CC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Heading3"/>
    <w:next w:val="Normal"/>
    <w:link w:val="TitleChar"/>
    <w:uiPriority w:val="10"/>
    <w:qFormat/>
    <w:rsid w:val="001B3DD0"/>
    <w:pPr>
      <w:keepNext w:val="0"/>
      <w:keepLines w:val="0"/>
      <w:spacing w:before="60" w:after="280" w:line="240" w:lineRule="auto"/>
    </w:pPr>
    <w:rPr>
      <w:rFonts w:eastAsiaTheme="minorHAnsi" w:cs="Times New Roman (Body CS)"/>
      <w:caps/>
      <w:noProof/>
      <w:color w:val="140707" w:themeColor="accent2" w:themeShade="1A"/>
      <w:spacing w:val="20"/>
      <w:sz w:val="5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1B3DD0"/>
    <w:rPr>
      <w:rFonts w:asciiTheme="majorHAnsi" w:eastAsiaTheme="minorHAnsi" w:hAnsiTheme="majorHAnsi" w:cs="Times New Roman (Body CS)"/>
      <w:caps/>
      <w:noProof/>
      <w:color w:val="140707" w:themeColor="accent2" w:themeShade="1A"/>
      <w:spacing w:val="20"/>
      <w:sz w:val="56"/>
      <w:szCs w:val="3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2CC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60A351BDE0734E33BEFE3480AC0CCCF1">
    <w:name w:val="60A351BDE0734E33BEFE3480AC0CCCF1"/>
    <w:rsid w:val="00D42CC2"/>
  </w:style>
  <w:style w:type="paragraph" w:customStyle="1" w:styleId="9854FA263E504823ABDB5E9C1406A06F">
    <w:name w:val="9854FA263E504823ABDB5E9C1406A06F"/>
    <w:rsid w:val="00D42CC2"/>
  </w:style>
  <w:style w:type="paragraph" w:customStyle="1" w:styleId="E1A9DCBB19D9402F9C1C162113287DB7">
    <w:name w:val="E1A9DCBB19D9402F9C1C162113287DB7"/>
    <w:rsid w:val="00D42CC2"/>
  </w:style>
  <w:style w:type="paragraph" w:customStyle="1" w:styleId="189C089E92D04ABC9E0A2D9FDD3FB169">
    <w:name w:val="189C089E92D04ABC9E0A2D9FDD3FB169"/>
    <w:rsid w:val="00D42CC2"/>
  </w:style>
  <w:style w:type="paragraph" w:customStyle="1" w:styleId="920F20530BD844DF980FA1242E4E27CA">
    <w:name w:val="920F20530BD844DF980FA1242E4E27CA"/>
    <w:rsid w:val="00D42CC2"/>
  </w:style>
  <w:style w:type="paragraph" w:customStyle="1" w:styleId="291909FC90E540E7ABE100CBFA6DEC82">
    <w:name w:val="291909FC90E540E7ABE100CBFA6DEC82"/>
    <w:rsid w:val="00D42CC2"/>
  </w:style>
  <w:style w:type="paragraph" w:customStyle="1" w:styleId="49DF19E74A0846E28105301B0FA3DE54">
    <w:name w:val="49DF19E74A0846E28105301B0FA3DE54"/>
    <w:rsid w:val="00D42CC2"/>
  </w:style>
  <w:style w:type="paragraph" w:customStyle="1" w:styleId="9EDEFBB5FAF740E1B1ECEA4DD9C449AF">
    <w:name w:val="9EDEFBB5FAF740E1B1ECEA4DD9C449AF"/>
    <w:rsid w:val="00D42CC2"/>
  </w:style>
  <w:style w:type="paragraph" w:customStyle="1" w:styleId="057BED3E4852483FAD470A9791F84D90">
    <w:name w:val="057BED3E4852483FAD470A9791F84D90"/>
    <w:rsid w:val="00D42CC2"/>
  </w:style>
  <w:style w:type="paragraph" w:customStyle="1" w:styleId="3C6648BD85F84443BD3427693A3A35F3">
    <w:name w:val="3C6648BD85F84443BD3427693A3A35F3"/>
    <w:rsid w:val="00D42CC2"/>
  </w:style>
  <w:style w:type="paragraph" w:customStyle="1" w:styleId="522C335684454A1888E0DCF6E49EACA5">
    <w:name w:val="522C335684454A1888E0DCF6E49EACA5"/>
    <w:rsid w:val="00D42CC2"/>
  </w:style>
  <w:style w:type="paragraph" w:customStyle="1" w:styleId="94A663723AE24AD0892A0061ECCE0494">
    <w:name w:val="94A663723AE24AD0892A0061ECCE0494"/>
    <w:rsid w:val="00D42CC2"/>
  </w:style>
  <w:style w:type="paragraph" w:customStyle="1" w:styleId="bullet">
    <w:name w:val="bullet"/>
    <w:basedOn w:val="Normal"/>
    <w:rsid w:val="00D42CC2"/>
    <w:pPr>
      <w:numPr>
        <w:numId w:val="1"/>
      </w:numPr>
      <w:spacing w:before="20" w:after="20" w:line="245" w:lineRule="auto"/>
    </w:pPr>
    <w:rPr>
      <w:rFonts w:eastAsiaTheme="minorHAnsi"/>
      <w:sz w:val="20"/>
      <w:lang w:val="en-US" w:eastAsia="en-US"/>
    </w:rPr>
  </w:style>
  <w:style w:type="paragraph" w:customStyle="1" w:styleId="9401BB5FD80E48828AC5FD6E353EBDC0">
    <w:name w:val="9401BB5FD80E48828AC5FD6E353EBDC0"/>
    <w:rsid w:val="00D42CC2"/>
  </w:style>
  <w:style w:type="paragraph" w:customStyle="1" w:styleId="C78366A711464385AEB5B64706309816">
    <w:name w:val="C78366A711464385AEB5B64706309816"/>
    <w:rsid w:val="00D42CC2"/>
  </w:style>
  <w:style w:type="paragraph" w:customStyle="1" w:styleId="C2C0FB62357F411C83D934E66B091ED1">
    <w:name w:val="C2C0FB62357F411C83D934E66B091ED1"/>
    <w:rsid w:val="00D42CC2"/>
  </w:style>
  <w:style w:type="paragraph" w:customStyle="1" w:styleId="AE34C9BFBF43424EBB957BB0A15B6ACA">
    <w:name w:val="AE34C9BFBF43424EBB957BB0A15B6ACA"/>
    <w:rsid w:val="00D42CC2"/>
  </w:style>
  <w:style w:type="paragraph" w:customStyle="1" w:styleId="286B481D72524885B7E4A2206D3EC0CB">
    <w:name w:val="286B481D72524885B7E4A2206D3EC0CB"/>
    <w:rsid w:val="00D42CC2"/>
  </w:style>
  <w:style w:type="paragraph" w:customStyle="1" w:styleId="2262E8B43D8C44E4A4E4694E21950E40">
    <w:name w:val="2262E8B43D8C44E4A4E4694E21950E40"/>
    <w:rsid w:val="00D42CC2"/>
  </w:style>
  <w:style w:type="paragraph" w:customStyle="1" w:styleId="8253B376919B4AA5AC9E6D7C1538F30B">
    <w:name w:val="8253B376919B4AA5AC9E6D7C1538F30B"/>
    <w:rsid w:val="00D42CC2"/>
  </w:style>
  <w:style w:type="paragraph" w:customStyle="1" w:styleId="5B2F159DD4A94A29A41FF4C81A7DA3C4">
    <w:name w:val="5B2F159DD4A94A29A41FF4C81A7DA3C4"/>
    <w:rsid w:val="00D42CC2"/>
  </w:style>
  <w:style w:type="paragraph" w:customStyle="1" w:styleId="E99E02464EFC4477B103DBFFF84F7C4C">
    <w:name w:val="E99E02464EFC4477B103DBFFF84F7C4C"/>
    <w:rsid w:val="00D42CC2"/>
  </w:style>
  <w:style w:type="paragraph" w:customStyle="1" w:styleId="3145834948B1425198B74FE89ED69A57">
    <w:name w:val="3145834948B1425198B74FE89ED69A57"/>
    <w:rsid w:val="00D42CC2"/>
  </w:style>
  <w:style w:type="paragraph" w:customStyle="1" w:styleId="2807092937EB4927870F9E001A38597F">
    <w:name w:val="2807092937EB4927870F9E001A38597F"/>
    <w:rsid w:val="00D42CC2"/>
  </w:style>
  <w:style w:type="paragraph" w:customStyle="1" w:styleId="01A481A9FA66426EB454587ECEEC95DF">
    <w:name w:val="01A481A9FA66426EB454587ECEEC95DF"/>
    <w:rsid w:val="00D42CC2"/>
  </w:style>
  <w:style w:type="paragraph" w:customStyle="1" w:styleId="9B6AAEC4A7034FCA9E7FEB1ECBCC4C3E">
    <w:name w:val="9B6AAEC4A7034FCA9E7FEB1ECBCC4C3E"/>
    <w:rsid w:val="00D42CC2"/>
  </w:style>
  <w:style w:type="paragraph" w:customStyle="1" w:styleId="8CAA52D242874E9781372A299F83DF97">
    <w:name w:val="8CAA52D242874E9781372A299F83DF97"/>
    <w:rsid w:val="00D42CC2"/>
  </w:style>
  <w:style w:type="paragraph" w:customStyle="1" w:styleId="471ADA8C81564E788EB470139FB0179E">
    <w:name w:val="471ADA8C81564E788EB470139FB0179E"/>
    <w:rsid w:val="00D42CC2"/>
  </w:style>
  <w:style w:type="paragraph" w:customStyle="1" w:styleId="03FD777F0B7D4B1BB9E5527E77D3ED56">
    <w:name w:val="03FD777F0B7D4B1BB9E5527E77D3ED56"/>
    <w:rsid w:val="00D42CC2"/>
  </w:style>
  <w:style w:type="paragraph" w:customStyle="1" w:styleId="7F59830F52C84F6DB27FE20C09C5A99C">
    <w:name w:val="7F59830F52C84F6DB27FE20C09C5A99C"/>
    <w:rsid w:val="001B3DD0"/>
  </w:style>
  <w:style w:type="paragraph" w:customStyle="1" w:styleId="98A469309D0545BCA7BFCF4587D8E36B">
    <w:name w:val="98A469309D0545BCA7BFCF4587D8E36B"/>
    <w:rsid w:val="001B3DD0"/>
  </w:style>
  <w:style w:type="paragraph" w:customStyle="1" w:styleId="04906D22B96044B8846BE7F646A215BA">
    <w:name w:val="04906D22B96044B8846BE7F646A215BA"/>
    <w:rsid w:val="001B3DD0"/>
  </w:style>
  <w:style w:type="paragraph" w:customStyle="1" w:styleId="623104ADFAA54A52AF97DF05D1E735B6">
    <w:name w:val="623104ADFAA54A52AF97DF05D1E735B6"/>
    <w:rsid w:val="001B3DD0"/>
  </w:style>
  <w:style w:type="paragraph" w:customStyle="1" w:styleId="5868481F169E40A8956C32ED6F1FC147">
    <w:name w:val="5868481F169E40A8956C32ED6F1FC147"/>
    <w:rsid w:val="001B3DD0"/>
  </w:style>
  <w:style w:type="paragraph" w:customStyle="1" w:styleId="F24F30FD337F412E82F9FDAE546BDF6F">
    <w:name w:val="F24F30FD337F412E82F9FDAE546BDF6F"/>
    <w:rsid w:val="001B3DD0"/>
  </w:style>
  <w:style w:type="paragraph" w:customStyle="1" w:styleId="648EDD977743444EAC6D36F6B76649CD">
    <w:name w:val="648EDD977743444EAC6D36F6B76649CD"/>
    <w:rsid w:val="001B3DD0"/>
  </w:style>
  <w:style w:type="paragraph" w:customStyle="1" w:styleId="49ACEA9E6FC64CBAAE6777AFEA83BF50">
    <w:name w:val="49ACEA9E6FC64CBAAE6777AFEA83BF50"/>
    <w:rsid w:val="001B3DD0"/>
  </w:style>
  <w:style w:type="paragraph" w:customStyle="1" w:styleId="21C8A781E3A8422497EF3F7B8901EDCB">
    <w:name w:val="21C8A781E3A8422497EF3F7B8901EDCB"/>
    <w:rsid w:val="001B3DD0"/>
  </w:style>
  <w:style w:type="paragraph" w:customStyle="1" w:styleId="CE426A4527FC4672861BB46ADB6734BE">
    <w:name w:val="CE426A4527FC4672861BB46ADB6734BE"/>
    <w:rsid w:val="001B3DD0"/>
  </w:style>
  <w:style w:type="paragraph" w:customStyle="1" w:styleId="7B34257BC72A425A9AC1AC94EA2C63B2">
    <w:name w:val="7B34257BC72A425A9AC1AC94EA2C63B2"/>
    <w:rsid w:val="001B3DD0"/>
  </w:style>
  <w:style w:type="paragraph" w:customStyle="1" w:styleId="848464D85CB3477B83336AB625B6FB4E">
    <w:name w:val="848464D85CB3477B83336AB625B6FB4E"/>
    <w:rsid w:val="001B3DD0"/>
  </w:style>
  <w:style w:type="paragraph" w:customStyle="1" w:styleId="BEC29D3BA3A44D649476DBD751D3C91A">
    <w:name w:val="BEC29D3BA3A44D649476DBD751D3C91A"/>
    <w:rsid w:val="001B3DD0"/>
  </w:style>
  <w:style w:type="paragraph" w:customStyle="1" w:styleId="B252BBAA2D2C4A329BBBA1291857CF60">
    <w:name w:val="B252BBAA2D2C4A329BBBA1291857CF60"/>
    <w:rsid w:val="001B3DD0"/>
  </w:style>
  <w:style w:type="paragraph" w:customStyle="1" w:styleId="9092561A763A4752BB045CAB54B6F293">
    <w:name w:val="9092561A763A4752BB045CAB54B6F293"/>
    <w:rsid w:val="001B3DD0"/>
  </w:style>
  <w:style w:type="paragraph" w:customStyle="1" w:styleId="6B6F9E9DC4C64ED89830EDB74AAC2656">
    <w:name w:val="6B6F9E9DC4C64ED89830EDB74AAC2656"/>
    <w:rsid w:val="001B3DD0"/>
  </w:style>
  <w:style w:type="paragraph" w:customStyle="1" w:styleId="A4513A054D50420B94E1550FFA3C4731">
    <w:name w:val="A4513A054D50420B94E1550FFA3C4731"/>
    <w:rsid w:val="001B3DD0"/>
  </w:style>
  <w:style w:type="paragraph" w:customStyle="1" w:styleId="617449677C2B43B8AE2BC1F08ADECDD4">
    <w:name w:val="617449677C2B43B8AE2BC1F08ADECDD4"/>
    <w:rsid w:val="001B3DD0"/>
  </w:style>
  <w:style w:type="paragraph" w:customStyle="1" w:styleId="979A4D96A4A2467DAA86B9DEB7CD0307">
    <w:name w:val="979A4D96A4A2467DAA86B9DEB7CD0307"/>
    <w:rsid w:val="001B3DD0"/>
  </w:style>
  <w:style w:type="paragraph" w:customStyle="1" w:styleId="C8EA6B7AC44442418A6EB0B3ABCEA982">
    <w:name w:val="C8EA6B7AC44442418A6EB0B3ABCEA982"/>
    <w:rsid w:val="001B3DD0"/>
  </w:style>
  <w:style w:type="paragraph" w:customStyle="1" w:styleId="1CDD2726371A4EE6AF024FFF7DBA1B0D">
    <w:name w:val="1CDD2726371A4EE6AF024FFF7DBA1B0D"/>
    <w:rsid w:val="001B3DD0"/>
  </w:style>
  <w:style w:type="paragraph" w:customStyle="1" w:styleId="5CD70A1038EE4EEFAF50A9ECCAB94EF5">
    <w:name w:val="5CD70A1038EE4EEFAF50A9ECCAB94EF5"/>
    <w:rsid w:val="001B3DD0"/>
  </w:style>
  <w:style w:type="paragraph" w:customStyle="1" w:styleId="17135C5CA00445369F622D4AF49C4A2B">
    <w:name w:val="17135C5CA00445369F622D4AF49C4A2B"/>
    <w:rsid w:val="001B3DD0"/>
  </w:style>
  <w:style w:type="paragraph" w:customStyle="1" w:styleId="3E9A679A03CF44F0B650B09C3CD0BFA8">
    <w:name w:val="3E9A679A03CF44F0B650B09C3CD0BFA8"/>
    <w:rsid w:val="001B3DD0"/>
  </w:style>
  <w:style w:type="paragraph" w:customStyle="1" w:styleId="9B6614DD53DA46A59763AB3C4112903F">
    <w:name w:val="9B6614DD53DA46A59763AB3C4112903F"/>
    <w:rsid w:val="001B3DD0"/>
  </w:style>
  <w:style w:type="paragraph" w:customStyle="1" w:styleId="D65CAC7482F944698657B7443AEB790B">
    <w:name w:val="D65CAC7482F944698657B7443AEB790B"/>
    <w:rsid w:val="001B3DD0"/>
  </w:style>
  <w:style w:type="paragraph" w:customStyle="1" w:styleId="3552312A375F4CA0A8CEDA39A0E175D5">
    <w:name w:val="3552312A375F4CA0A8CEDA39A0E175D5"/>
    <w:rsid w:val="00FC4095"/>
  </w:style>
  <w:style w:type="paragraph" w:customStyle="1" w:styleId="2CC8D3E117874A3BA07C60486290D0E4">
    <w:name w:val="2CC8D3E117874A3BA07C60486290D0E4"/>
    <w:rsid w:val="00FC4095"/>
  </w:style>
  <w:style w:type="paragraph" w:customStyle="1" w:styleId="9216C7373DBE4039BDD6A4865E18A7E9">
    <w:name w:val="9216C7373DBE4039BDD6A4865E18A7E9"/>
    <w:rsid w:val="00FC409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TM44695686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F8F9F3"/>
      </a:accent1>
      <a:accent2>
        <a:srgbClr val="C8A6F9"/>
      </a:accent2>
      <a:accent3>
        <a:srgbClr val="E2F0CD"/>
      </a:accent3>
      <a:accent4>
        <a:srgbClr val="E0DEED"/>
      </a:accent4>
      <a:accent5>
        <a:srgbClr val="E9C2D0"/>
      </a:accent5>
      <a:accent6>
        <a:srgbClr val="8FCEF3"/>
      </a:accent6>
      <a:hlink>
        <a:srgbClr val="0563C1"/>
      </a:hlink>
      <a:folHlink>
        <a:srgbClr val="954F72"/>
      </a:folHlink>
    </a:clrScheme>
    <a:fontScheme name="Custom 5">
      <a:majorFont>
        <a:latin typeface="Rockwell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878E68-F6C2-4EB9-98E1-3D8369D6FC4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2.xml><?xml version="1.0" encoding="utf-8"?>
<ds:datastoreItem xmlns:ds="http://schemas.openxmlformats.org/officeDocument/2006/customXml" ds:itemID="{D0221267-6E61-40A5-BEA6-3CD64F7E14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13890F-9675-4BC3-97A9-8BF3832D25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Homework tips checklist</Template>
  <TotalTime>0</TotalTime>
  <Pages>2</Pages>
  <Words>617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2023-01-23T19:10:00Z</dcterms:created>
  <dcterms:modified xsi:type="dcterms:W3CDTF">2023-01-24T12:49:00Z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