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46B46BEF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46E74144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0BFA299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2CD99B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48E6B3A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18502C3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29D7DD4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EF0E4DD" w14:textId="4B466DB1" w:rsidR="008150DF" w:rsidRDefault="00E72926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3A88CAA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CD23BE3" w14:textId="78637FF6" w:rsidR="008150DF" w:rsidRDefault="00E72926" w:rsidP="008150DF">
            <w:pPr>
              <w:spacing w:before="120" w:after="120"/>
              <w:jc w:val="left"/>
            </w:pPr>
            <w:r>
              <w:t>Who Am I? Exploring Professional Identity</w:t>
            </w:r>
          </w:p>
        </w:tc>
      </w:tr>
      <w:tr w:rsidR="008150DF" w14:paraId="7809F447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56BBF42B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9AB3480" w14:textId="271DE36B" w:rsidR="008150DF" w:rsidRDefault="00E72926" w:rsidP="00CD2F70">
            <w:pPr>
              <w:spacing w:after="120"/>
              <w:jc w:val="left"/>
            </w:pPr>
            <w:r w:rsidRPr="00E72926">
              <w:t>•</w:t>
            </w:r>
            <w:r w:rsidRPr="00E72926">
              <w:tab/>
              <w:t>begin to develop research, referencing and critical thinking skills; </w:t>
            </w:r>
          </w:p>
        </w:tc>
      </w:tr>
      <w:tr w:rsidR="00454402" w14:paraId="089C5D1E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0ED499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5AB88661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1A2C3098" w14:textId="0C73D69F" w:rsidR="00FD66D3" w:rsidRPr="00454402" w:rsidRDefault="00FD66D3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Referencing a Textbook, a Journal Article and a Website.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C5106C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B7E6FD7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C9559A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</w:tbl>
    <w:p w14:paraId="149138A9" w14:textId="77777777" w:rsidR="00E72926" w:rsidRDefault="00E72926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454402" w14:paraId="7018072E" w14:textId="77777777" w:rsidTr="004257A5">
        <w:tc>
          <w:tcPr>
            <w:tcW w:w="852" w:type="dxa"/>
          </w:tcPr>
          <w:p w14:paraId="71AD037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</w:tcPr>
          <w:p w14:paraId="156AD595" w14:textId="6FE9C497" w:rsidR="00454402" w:rsidRPr="00E72926" w:rsidRDefault="00E72926" w:rsidP="004257A5">
            <w:pPr>
              <w:spacing w:before="120" w:after="120"/>
              <w:jc w:val="left"/>
              <w:rPr>
                <w:b/>
                <w:bCs/>
              </w:rPr>
            </w:pPr>
            <w:r>
              <w:t xml:space="preserve">What is the correct </w:t>
            </w:r>
            <w:r>
              <w:rPr>
                <w:b/>
                <w:bCs/>
              </w:rPr>
              <w:t xml:space="preserve">citation </w:t>
            </w:r>
            <w:r>
              <w:t xml:space="preserve">and </w:t>
            </w:r>
            <w:r>
              <w:rPr>
                <w:b/>
                <w:bCs/>
              </w:rPr>
              <w:t xml:space="preserve">reference </w:t>
            </w:r>
            <w:r w:rsidRPr="00E72926">
              <w:t>for th</w:t>
            </w:r>
            <w:r>
              <w:t>e</w:t>
            </w:r>
            <w:r w:rsidRPr="00E72926">
              <w:t xml:space="preserve"> textbook</w:t>
            </w:r>
            <w:r>
              <w:t xml:space="preserve"> on the handout you have been given?</w:t>
            </w:r>
          </w:p>
        </w:tc>
        <w:tc>
          <w:tcPr>
            <w:tcW w:w="689" w:type="dxa"/>
          </w:tcPr>
          <w:p w14:paraId="3E907797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748BA1D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C18D7B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5A1CE5DD" w14:textId="77777777" w:rsidTr="00EF0077">
        <w:trPr>
          <w:trHeight w:val="621"/>
        </w:trPr>
        <w:tc>
          <w:tcPr>
            <w:tcW w:w="10065" w:type="dxa"/>
            <w:gridSpan w:val="5"/>
          </w:tcPr>
          <w:p w14:paraId="64D8540A" w14:textId="0BD90614" w:rsidR="00E72926" w:rsidRDefault="00E72926" w:rsidP="00CD2F70">
            <w:pPr>
              <w:spacing w:before="120" w:after="120"/>
              <w:jc w:val="left"/>
            </w:pPr>
            <w:r>
              <w:t>Citation:</w:t>
            </w:r>
          </w:p>
        </w:tc>
      </w:tr>
      <w:tr w:rsidR="00F21F32" w14:paraId="3F1619A2" w14:textId="77777777" w:rsidTr="00EF0077">
        <w:trPr>
          <w:trHeight w:val="621"/>
        </w:trPr>
        <w:tc>
          <w:tcPr>
            <w:tcW w:w="10065" w:type="dxa"/>
            <w:gridSpan w:val="5"/>
          </w:tcPr>
          <w:p w14:paraId="67128862" w14:textId="77777777" w:rsidR="00E72926" w:rsidRDefault="00E72926" w:rsidP="00E72926">
            <w:pPr>
              <w:spacing w:before="120" w:after="120"/>
              <w:jc w:val="left"/>
            </w:pPr>
            <w:r>
              <w:t>Reference:</w:t>
            </w:r>
          </w:p>
          <w:p w14:paraId="1FF8DBC0" w14:textId="77777777" w:rsidR="00E72926" w:rsidRDefault="00E72926" w:rsidP="00E72926">
            <w:pPr>
              <w:spacing w:before="120" w:after="120"/>
              <w:jc w:val="left"/>
            </w:pPr>
          </w:p>
          <w:p w14:paraId="21AB2E26" w14:textId="603FA2CF" w:rsidR="00E72926" w:rsidRDefault="00E72926" w:rsidP="00E72926">
            <w:pPr>
              <w:spacing w:before="120" w:after="120"/>
              <w:jc w:val="left"/>
            </w:pPr>
          </w:p>
        </w:tc>
      </w:tr>
    </w:tbl>
    <w:p w14:paraId="4DE22DAC" w14:textId="77777777" w:rsidR="00AF00D7" w:rsidRDefault="00AF00D7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E72926" w14:paraId="67782BBC" w14:textId="77777777" w:rsidTr="00EF443D">
        <w:tc>
          <w:tcPr>
            <w:tcW w:w="852" w:type="dxa"/>
          </w:tcPr>
          <w:p w14:paraId="6E3B3752" w14:textId="417AB128" w:rsidR="00E72926" w:rsidRPr="00454402" w:rsidRDefault="00E72926" w:rsidP="00EF443D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</w:tcPr>
          <w:p w14:paraId="70C62C90" w14:textId="621100C2" w:rsidR="00E72926" w:rsidRPr="00E72926" w:rsidRDefault="00E72926" w:rsidP="00EF443D">
            <w:pPr>
              <w:spacing w:before="120" w:after="120"/>
              <w:jc w:val="left"/>
              <w:rPr>
                <w:b/>
                <w:bCs/>
              </w:rPr>
            </w:pPr>
            <w:r>
              <w:t xml:space="preserve">What is the correct </w:t>
            </w:r>
            <w:r>
              <w:rPr>
                <w:b/>
                <w:bCs/>
              </w:rPr>
              <w:t xml:space="preserve">citation </w:t>
            </w:r>
            <w:r>
              <w:t xml:space="preserve">and </w:t>
            </w:r>
            <w:r>
              <w:rPr>
                <w:b/>
                <w:bCs/>
              </w:rPr>
              <w:t xml:space="preserve">reference </w:t>
            </w:r>
            <w:r w:rsidRPr="00E72926">
              <w:t>for th</w:t>
            </w:r>
            <w:r>
              <w:t>e</w:t>
            </w:r>
            <w:r w:rsidRPr="00E72926">
              <w:t xml:space="preserve"> </w:t>
            </w:r>
            <w:r>
              <w:t>journal article on the handout you have been given?</w:t>
            </w:r>
          </w:p>
        </w:tc>
        <w:tc>
          <w:tcPr>
            <w:tcW w:w="689" w:type="dxa"/>
          </w:tcPr>
          <w:p w14:paraId="7DA8802D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44A45E5" w14:textId="77777777" w:rsidR="00E72926" w:rsidRPr="00454402" w:rsidRDefault="00E72926" w:rsidP="00EF443D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0682C4B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</w:tr>
      <w:tr w:rsidR="00E72926" w14:paraId="1D1ADD2E" w14:textId="77777777" w:rsidTr="00EF443D">
        <w:trPr>
          <w:trHeight w:val="621"/>
        </w:trPr>
        <w:tc>
          <w:tcPr>
            <w:tcW w:w="10065" w:type="dxa"/>
            <w:gridSpan w:val="5"/>
          </w:tcPr>
          <w:p w14:paraId="0832BA1F" w14:textId="77777777" w:rsidR="00E72926" w:rsidRDefault="00E72926" w:rsidP="00EF443D">
            <w:pPr>
              <w:spacing w:before="120" w:after="120"/>
              <w:jc w:val="left"/>
            </w:pPr>
            <w:r>
              <w:t>Citation:</w:t>
            </w:r>
          </w:p>
        </w:tc>
      </w:tr>
      <w:tr w:rsidR="00E72926" w14:paraId="6B7E860E" w14:textId="77777777" w:rsidTr="00EF443D">
        <w:trPr>
          <w:trHeight w:val="621"/>
        </w:trPr>
        <w:tc>
          <w:tcPr>
            <w:tcW w:w="10065" w:type="dxa"/>
            <w:gridSpan w:val="5"/>
          </w:tcPr>
          <w:p w14:paraId="5A82C6FE" w14:textId="77777777" w:rsidR="00E72926" w:rsidRDefault="00E72926" w:rsidP="00EF443D">
            <w:pPr>
              <w:spacing w:before="120" w:after="120"/>
              <w:jc w:val="left"/>
            </w:pPr>
            <w:r>
              <w:t>Reference:</w:t>
            </w:r>
          </w:p>
          <w:p w14:paraId="616CCA9D" w14:textId="77777777" w:rsidR="00E72926" w:rsidRDefault="00E72926" w:rsidP="00EF443D">
            <w:pPr>
              <w:spacing w:before="120" w:after="120"/>
              <w:jc w:val="left"/>
            </w:pPr>
          </w:p>
          <w:p w14:paraId="2AA3DDBE" w14:textId="77777777" w:rsidR="00E72926" w:rsidRDefault="00E72926" w:rsidP="00EF443D">
            <w:pPr>
              <w:spacing w:before="120" w:after="120"/>
              <w:jc w:val="left"/>
            </w:pPr>
          </w:p>
        </w:tc>
      </w:tr>
    </w:tbl>
    <w:p w14:paraId="3182491A" w14:textId="77777777" w:rsidR="00E72926" w:rsidRDefault="00E72926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E72926" w14:paraId="382D19A7" w14:textId="77777777" w:rsidTr="00EF443D">
        <w:tc>
          <w:tcPr>
            <w:tcW w:w="852" w:type="dxa"/>
          </w:tcPr>
          <w:p w14:paraId="212F9FF9" w14:textId="77777777" w:rsidR="00E72926" w:rsidRPr="00454402" w:rsidRDefault="00E72926" w:rsidP="00EF443D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</w:tcPr>
          <w:p w14:paraId="3B18C5E2" w14:textId="65B02E3B" w:rsidR="00E72926" w:rsidRPr="00E72926" w:rsidRDefault="00E72926" w:rsidP="00EF443D">
            <w:pPr>
              <w:spacing w:before="120" w:after="120"/>
              <w:jc w:val="left"/>
              <w:rPr>
                <w:b/>
                <w:bCs/>
              </w:rPr>
            </w:pPr>
            <w:r>
              <w:t xml:space="preserve">What is the correct </w:t>
            </w:r>
            <w:r>
              <w:rPr>
                <w:b/>
                <w:bCs/>
              </w:rPr>
              <w:t xml:space="preserve">citation </w:t>
            </w:r>
            <w:r>
              <w:t xml:space="preserve">and </w:t>
            </w:r>
            <w:r>
              <w:rPr>
                <w:b/>
                <w:bCs/>
              </w:rPr>
              <w:t xml:space="preserve">reference </w:t>
            </w:r>
            <w:r w:rsidRPr="00E72926">
              <w:t>for th</w:t>
            </w:r>
            <w:r>
              <w:t>e</w:t>
            </w:r>
            <w:r w:rsidRPr="00E72926">
              <w:t xml:space="preserve"> </w:t>
            </w:r>
            <w:r>
              <w:t>website on the handout you have been given?</w:t>
            </w:r>
          </w:p>
        </w:tc>
        <w:tc>
          <w:tcPr>
            <w:tcW w:w="689" w:type="dxa"/>
          </w:tcPr>
          <w:p w14:paraId="406C524F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69E670F" w14:textId="77777777" w:rsidR="00E72926" w:rsidRPr="00454402" w:rsidRDefault="00E72926" w:rsidP="00EF443D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55E4736E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</w:tr>
      <w:tr w:rsidR="00E72926" w14:paraId="25E9236D" w14:textId="77777777" w:rsidTr="00EF443D">
        <w:trPr>
          <w:trHeight w:val="621"/>
        </w:trPr>
        <w:tc>
          <w:tcPr>
            <w:tcW w:w="10065" w:type="dxa"/>
            <w:gridSpan w:val="5"/>
          </w:tcPr>
          <w:p w14:paraId="353DFB94" w14:textId="77777777" w:rsidR="00E72926" w:rsidRDefault="00E72926" w:rsidP="00EF443D">
            <w:pPr>
              <w:spacing w:before="120" w:after="120"/>
              <w:jc w:val="left"/>
            </w:pPr>
            <w:r>
              <w:t>Citation:</w:t>
            </w:r>
          </w:p>
        </w:tc>
      </w:tr>
      <w:tr w:rsidR="00E72926" w14:paraId="457BF790" w14:textId="77777777" w:rsidTr="00EF443D">
        <w:trPr>
          <w:trHeight w:val="621"/>
        </w:trPr>
        <w:tc>
          <w:tcPr>
            <w:tcW w:w="10065" w:type="dxa"/>
            <w:gridSpan w:val="5"/>
          </w:tcPr>
          <w:p w14:paraId="6306BEFC" w14:textId="77777777" w:rsidR="00E72926" w:rsidRDefault="00E72926" w:rsidP="00EF443D">
            <w:pPr>
              <w:spacing w:before="120" w:after="120"/>
              <w:jc w:val="left"/>
            </w:pPr>
            <w:r>
              <w:t>Reference:</w:t>
            </w:r>
          </w:p>
          <w:p w14:paraId="7FD056EE" w14:textId="77777777" w:rsidR="00E72926" w:rsidRDefault="00E72926" w:rsidP="00EF443D">
            <w:pPr>
              <w:spacing w:before="120" w:after="120"/>
              <w:jc w:val="left"/>
            </w:pPr>
          </w:p>
          <w:p w14:paraId="7C00CB16" w14:textId="77777777" w:rsidR="00E72926" w:rsidRDefault="00E72926" w:rsidP="00EF443D">
            <w:pPr>
              <w:spacing w:before="120" w:after="120"/>
              <w:jc w:val="left"/>
            </w:pPr>
          </w:p>
        </w:tc>
      </w:tr>
    </w:tbl>
    <w:p w14:paraId="46E38344" w14:textId="77777777" w:rsidR="00E72926" w:rsidRDefault="00E72926"/>
    <w:sectPr w:rsidR="00E7292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3C2AB" w14:textId="77777777" w:rsidR="004E6917" w:rsidRDefault="004E6917" w:rsidP="008150DF">
      <w:pPr>
        <w:spacing w:before="0"/>
      </w:pPr>
      <w:r>
        <w:separator/>
      </w:r>
    </w:p>
  </w:endnote>
  <w:endnote w:type="continuationSeparator" w:id="0">
    <w:p w14:paraId="075AF80E" w14:textId="77777777" w:rsidR="004E6917" w:rsidRDefault="004E6917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3473B" w14:textId="77777777" w:rsidR="004E6917" w:rsidRDefault="004E6917" w:rsidP="008150DF">
      <w:pPr>
        <w:spacing w:before="0"/>
      </w:pPr>
      <w:r>
        <w:separator/>
      </w:r>
    </w:p>
  </w:footnote>
  <w:footnote w:type="continuationSeparator" w:id="0">
    <w:p w14:paraId="3485E312" w14:textId="77777777" w:rsidR="004E6917" w:rsidRDefault="004E6917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395E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187164">
    <w:abstractNumId w:val="0"/>
  </w:num>
  <w:num w:numId="2" w16cid:durableId="1190218567">
    <w:abstractNumId w:val="2"/>
  </w:num>
  <w:num w:numId="3" w16cid:durableId="2036693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26"/>
    <w:rsid w:val="00251121"/>
    <w:rsid w:val="003F568A"/>
    <w:rsid w:val="004257A5"/>
    <w:rsid w:val="00454402"/>
    <w:rsid w:val="004E6917"/>
    <w:rsid w:val="00623592"/>
    <w:rsid w:val="008150DF"/>
    <w:rsid w:val="00981956"/>
    <w:rsid w:val="00A15F95"/>
    <w:rsid w:val="00AF00D7"/>
    <w:rsid w:val="00C24852"/>
    <w:rsid w:val="00CD2F70"/>
    <w:rsid w:val="00CF0FA8"/>
    <w:rsid w:val="00D5353F"/>
    <w:rsid w:val="00E72926"/>
    <w:rsid w:val="00EA6AA4"/>
    <w:rsid w:val="00EC4E49"/>
    <w:rsid w:val="00F21F32"/>
    <w:rsid w:val="00FD66D3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A5759"/>
  <w15:docId w15:val="{6642DAC1-6795-4ED4-900D-9520A8E5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2026-05-27T15:51:00Z</dcterms:created>
  <dcterms:modified xsi:type="dcterms:W3CDTF">2026-06-23T14:27:00Z</dcterms:modified>
</cp:coreProperties>
</file>