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A11" w:rsidRPr="00DA0CCC" w:rsidRDefault="009F6A11" w:rsidP="00DA0CCC">
      <w:pPr>
        <w:rPr>
          <w:b/>
          <w:i/>
          <w:sz w:val="28"/>
          <w:szCs w:val="28"/>
        </w:rPr>
      </w:pPr>
      <w:bookmarkStart w:id="0" w:name="_GoBack"/>
      <w:bookmarkEnd w:id="0"/>
      <w:r>
        <w:rPr>
          <w:b/>
          <w:i/>
          <w:sz w:val="28"/>
          <w:szCs w:val="28"/>
        </w:rPr>
        <w:t>Use this tool to plan your assignments for this Semester.</w:t>
      </w:r>
    </w:p>
    <w:tbl>
      <w:tblPr>
        <w:tblStyle w:val="TableGrid"/>
        <w:tblW w:w="149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1"/>
        <w:gridCol w:w="1871"/>
        <w:gridCol w:w="1871"/>
        <w:gridCol w:w="1871"/>
        <w:gridCol w:w="1871"/>
      </w:tblGrid>
      <w:tr w:rsidR="009F6A11" w:rsidTr="009F6A11"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Submission Date</w:t>
            </w:r>
          </w:p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(in date order)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Module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Tutor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Assignment Type</w:t>
            </w:r>
          </w:p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proofErr w:type="gramStart"/>
            <w:r>
              <w:rPr>
                <w:b/>
                <w:sz w:val="20"/>
                <w:szCs w:val="20"/>
              </w:rPr>
              <w:t>e.g</w:t>
            </w:r>
            <w:proofErr w:type="gramEnd"/>
            <w:r>
              <w:rPr>
                <w:b/>
                <w:sz w:val="20"/>
                <w:szCs w:val="20"/>
              </w:rPr>
              <w:t>. Essay etc.)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Weighting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Tutorial Date(s)</w:t>
            </w:r>
          </w:p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(if booked)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DA0CCC" w:rsidP="009F6A11">
            <w:p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When will I complete this by?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9F6A11" w:rsidRPr="009F6A11" w:rsidRDefault="009F6A11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Uploaded</w:t>
            </w:r>
            <w:r w:rsidR="00DA0CCC">
              <w:rPr>
                <w:b/>
                <w:sz w:val="20"/>
                <w:szCs w:val="20"/>
              </w:rPr>
              <w:t xml:space="preserve"> to Moodle (in the FINAL submission section)</w:t>
            </w: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9F6A11" w:rsidTr="009F6A11"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9F6A11" w:rsidRPr="009F6A11" w:rsidRDefault="009F6A11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</w:tbl>
    <w:p w:rsidR="009F6A11" w:rsidRPr="009F6A11" w:rsidRDefault="009F6A11" w:rsidP="009F6A11">
      <w:pPr>
        <w:spacing w:after="120"/>
        <w:rPr>
          <w:sz w:val="28"/>
          <w:szCs w:val="28"/>
        </w:rPr>
      </w:pPr>
    </w:p>
    <w:sectPr w:rsidR="009F6A11" w:rsidRPr="009F6A11" w:rsidSect="009F6A11">
      <w:headerReference w:type="default" r:id="rId7"/>
      <w:footerReference w:type="default" r:id="rId8"/>
      <w:pgSz w:w="16838" w:h="11906" w:orient="landscape"/>
      <w:pgMar w:top="1133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CCC" w:rsidRDefault="00DA0CCC" w:rsidP="00303453">
      <w:pPr>
        <w:spacing w:before="0"/>
      </w:pPr>
      <w:r>
        <w:separator/>
      </w:r>
    </w:p>
  </w:endnote>
  <w:endnote w:type="continuationSeparator" w:id="0">
    <w:p w:rsidR="00DA0CCC" w:rsidRDefault="00DA0CCC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453" w:rsidRDefault="0030345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B4D0F8D" wp14:editId="265A4753">
          <wp:simplePos x="0" y="0"/>
          <wp:positionH relativeFrom="column">
            <wp:posOffset>3122295</wp:posOffset>
          </wp:positionH>
          <wp:positionV relativeFrom="paragraph">
            <wp:posOffset>-104775</wp:posOffset>
          </wp:positionV>
          <wp:extent cx="3154556" cy="523875"/>
          <wp:effectExtent l="0" t="0" r="825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556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CCC" w:rsidRDefault="00DA0CCC" w:rsidP="00303453">
      <w:pPr>
        <w:spacing w:before="0"/>
      </w:pPr>
      <w:r>
        <w:separator/>
      </w:r>
    </w:p>
  </w:footnote>
  <w:footnote w:type="continuationSeparator" w:id="0">
    <w:p w:rsidR="00DA0CCC" w:rsidRDefault="00DA0CCC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0F8" w:rsidRPr="00303453" w:rsidRDefault="00303453" w:rsidP="006260F8">
    <w:pPr>
      <w:pStyle w:val="Header"/>
      <w:tabs>
        <w:tab w:val="left" w:pos="3570"/>
        <w:tab w:val="center" w:pos="6979"/>
      </w:tabs>
      <w:jc w:val="left"/>
      <w:rPr>
        <w:b/>
        <w:sz w:val="32"/>
        <w:szCs w:val="32"/>
      </w:rPr>
    </w:pPr>
    <w:r>
      <w:rPr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7E360EBA" wp14:editId="7AE0043B">
          <wp:simplePos x="0" y="0"/>
          <wp:positionH relativeFrom="column">
            <wp:posOffset>8143240</wp:posOffset>
          </wp:positionH>
          <wp:positionV relativeFrom="paragraph">
            <wp:posOffset>-288290</wp:posOffset>
          </wp:positionV>
          <wp:extent cx="752475" cy="752475"/>
          <wp:effectExtent l="0" t="0" r="9525" b="952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7F0F45A3" wp14:editId="07EF8850">
          <wp:simplePos x="0" y="0"/>
          <wp:positionH relativeFrom="column">
            <wp:posOffset>18415</wp:posOffset>
          </wp:positionH>
          <wp:positionV relativeFrom="paragraph">
            <wp:posOffset>-269240</wp:posOffset>
          </wp:positionV>
          <wp:extent cx="752475" cy="752475"/>
          <wp:effectExtent l="0" t="0" r="9525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ab/>
    </w:r>
    <w:r>
      <w:rPr>
        <w:b/>
      </w:rPr>
      <w:tab/>
    </w:r>
    <w:r>
      <w:rPr>
        <w:b/>
      </w:rPr>
      <w:tab/>
    </w:r>
    <w:r w:rsidR="006260F8">
      <w:rPr>
        <w:b/>
      </w:rPr>
      <w:t>The Social Empowerment Group</w:t>
    </w:r>
  </w:p>
  <w:p w:rsidR="00303453" w:rsidRPr="00303453" w:rsidRDefault="009F6A11">
    <w:pPr>
      <w:pStyle w:val="Header"/>
      <w:rPr>
        <w:b/>
        <w:sz w:val="32"/>
        <w:szCs w:val="32"/>
      </w:rPr>
    </w:pPr>
    <w:r>
      <w:rPr>
        <w:b/>
        <w:sz w:val="32"/>
        <w:szCs w:val="32"/>
      </w:rPr>
      <w:t>Assignment Planner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CCC"/>
    <w:rsid w:val="00183C13"/>
    <w:rsid w:val="0023691A"/>
    <w:rsid w:val="002A4253"/>
    <w:rsid w:val="00303453"/>
    <w:rsid w:val="003C0DB3"/>
    <w:rsid w:val="004232EC"/>
    <w:rsid w:val="006260F8"/>
    <w:rsid w:val="0068173D"/>
    <w:rsid w:val="009278A5"/>
    <w:rsid w:val="009F6A11"/>
    <w:rsid w:val="00AF00D7"/>
    <w:rsid w:val="00BC0B83"/>
    <w:rsid w:val="00D30409"/>
    <w:rsid w:val="00DA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tudent%20Assignment%20Planner%20(draft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Student Assignment Planner (draft).dotx</Template>
  <TotalTime>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Ken Dicks</cp:lastModifiedBy>
  <cp:revision>2</cp:revision>
  <cp:lastPrinted>2017-09-13T11:30:00Z</cp:lastPrinted>
  <dcterms:created xsi:type="dcterms:W3CDTF">2018-02-04T12:05:00Z</dcterms:created>
  <dcterms:modified xsi:type="dcterms:W3CDTF">2018-02-04T12:05:00Z</dcterms:modified>
</cp:coreProperties>
</file>