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196C7A" w14:textId="77777777" w:rsidR="00EA6312" w:rsidRPr="00EA6312" w:rsidRDefault="00EA6312" w:rsidP="00EA6312">
      <w:pPr>
        <w:jc w:val="center"/>
        <w:rPr>
          <w:b/>
          <w:bCs/>
          <w:sz w:val="22"/>
          <w:szCs w:val="22"/>
        </w:rPr>
      </w:pPr>
    </w:p>
    <w:p w14:paraId="0E636F52" w14:textId="77777777" w:rsidR="00EA6312" w:rsidRDefault="00EA6312" w:rsidP="00EA6312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University of Wales Trinity Saint David</w:t>
      </w:r>
    </w:p>
    <w:p w14:paraId="17B25EF4" w14:textId="77777777" w:rsidR="00EA6312" w:rsidRDefault="00EA6312" w:rsidP="00EA6312">
      <w:pPr>
        <w:jc w:val="center"/>
        <w:rPr>
          <w:b/>
          <w:bCs/>
          <w:sz w:val="28"/>
          <w:szCs w:val="28"/>
        </w:rPr>
      </w:pPr>
      <w:r w:rsidRPr="00EA6312">
        <w:rPr>
          <w:b/>
          <w:bCs/>
          <w:sz w:val="28"/>
          <w:szCs w:val="28"/>
        </w:rPr>
        <w:t>Wales Institute of Science &amp; Art</w:t>
      </w:r>
    </w:p>
    <w:p w14:paraId="30F17907" w14:textId="77777777" w:rsidR="00EA6312" w:rsidRDefault="00EA6312" w:rsidP="00EA6312">
      <w:pPr>
        <w:jc w:val="center"/>
        <w:rPr>
          <w:b/>
          <w:bCs/>
          <w:sz w:val="28"/>
          <w:szCs w:val="28"/>
        </w:rPr>
      </w:pPr>
    </w:p>
    <w:p w14:paraId="3ABCD8D6" w14:textId="77777777" w:rsidR="00EA6312" w:rsidRDefault="00EA6312" w:rsidP="00EA6312">
      <w:pPr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0C4E1481" wp14:editId="2A754200">
            <wp:extent cx="3543300" cy="12065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754AB" w14:textId="77777777" w:rsidR="00EA6312" w:rsidRDefault="00EA6312" w:rsidP="00EA6312">
      <w:pPr>
        <w:rPr>
          <w:b/>
          <w:bCs/>
          <w:noProof/>
          <w:sz w:val="28"/>
          <w:szCs w:val="28"/>
        </w:rPr>
      </w:pPr>
    </w:p>
    <w:p w14:paraId="54D81689" w14:textId="77777777" w:rsidR="00EA6312" w:rsidRDefault="00EA6312" w:rsidP="00EA6312">
      <w:pPr>
        <w:tabs>
          <w:tab w:val="left" w:pos="3600"/>
        </w:tabs>
        <w:jc w:val="center"/>
        <w:rPr>
          <w:sz w:val="28"/>
          <w:szCs w:val="28"/>
        </w:rPr>
      </w:pPr>
    </w:p>
    <w:p w14:paraId="00E56DB3" w14:textId="7F131CDF" w:rsidR="00EA6312" w:rsidRPr="001927C1" w:rsidRDefault="001927C1" w:rsidP="00EA6312">
      <w:pPr>
        <w:tabs>
          <w:tab w:val="left" w:pos="3600"/>
        </w:tabs>
        <w:jc w:val="center"/>
        <w:rPr>
          <w:b/>
          <w:bCs/>
          <w:sz w:val="40"/>
          <w:szCs w:val="40"/>
        </w:rPr>
      </w:pPr>
      <w:r w:rsidRPr="001927C1">
        <w:rPr>
          <w:b/>
          <w:bCs/>
          <w:sz w:val="40"/>
          <w:szCs w:val="40"/>
        </w:rPr>
        <w:t>Materials Evaluation</w:t>
      </w:r>
    </w:p>
    <w:p w14:paraId="3E9C8DCE" w14:textId="2ECD60E7" w:rsidR="00EA6312" w:rsidRDefault="001927C1" w:rsidP="00EA6312">
      <w:pPr>
        <w:tabs>
          <w:tab w:val="left" w:pos="3600"/>
        </w:tabs>
        <w:jc w:val="center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Design &amp; Materials</w:t>
      </w:r>
    </w:p>
    <w:p w14:paraId="16F8EB62" w14:textId="5186821A" w:rsidR="00EA6312" w:rsidRDefault="001927C1" w:rsidP="00EA6312">
      <w:pPr>
        <w:tabs>
          <w:tab w:val="left" w:pos="3600"/>
        </w:tabs>
        <w:jc w:val="center"/>
        <w:rPr>
          <w:sz w:val="22"/>
          <w:szCs w:val="22"/>
        </w:rPr>
      </w:pPr>
      <w:r>
        <w:rPr>
          <w:i/>
          <w:iCs/>
          <w:sz w:val="36"/>
          <w:szCs w:val="36"/>
        </w:rPr>
        <w:t>ACHA4001</w:t>
      </w:r>
    </w:p>
    <w:p w14:paraId="666AD661" w14:textId="77777777" w:rsidR="00EA6312" w:rsidRPr="00EA6312" w:rsidRDefault="00EA6312" w:rsidP="00EA6312">
      <w:pPr>
        <w:rPr>
          <w:sz w:val="22"/>
          <w:szCs w:val="22"/>
        </w:rPr>
      </w:pPr>
    </w:p>
    <w:p w14:paraId="2BAF47E4" w14:textId="77777777" w:rsidR="00EA6312" w:rsidRPr="00EA6312" w:rsidRDefault="00EA6312" w:rsidP="00EA6312">
      <w:pPr>
        <w:rPr>
          <w:sz w:val="22"/>
          <w:szCs w:val="22"/>
        </w:rPr>
      </w:pPr>
    </w:p>
    <w:p w14:paraId="7E65CAF1" w14:textId="77777777" w:rsidR="00EA6312" w:rsidRPr="00EA6312" w:rsidRDefault="00EA6312" w:rsidP="00EA6312">
      <w:pPr>
        <w:rPr>
          <w:sz w:val="22"/>
          <w:szCs w:val="22"/>
        </w:rPr>
      </w:pPr>
    </w:p>
    <w:p w14:paraId="22278CF1" w14:textId="77777777" w:rsidR="00EA6312" w:rsidRPr="00EA6312" w:rsidRDefault="00EA6312" w:rsidP="00EA6312">
      <w:pPr>
        <w:rPr>
          <w:sz w:val="22"/>
          <w:szCs w:val="22"/>
        </w:rPr>
      </w:pPr>
    </w:p>
    <w:p w14:paraId="6256CA19" w14:textId="77777777" w:rsidR="00EA6312" w:rsidRPr="00EA6312" w:rsidRDefault="00EA6312" w:rsidP="00EA6312">
      <w:pPr>
        <w:rPr>
          <w:sz w:val="22"/>
          <w:szCs w:val="22"/>
        </w:rPr>
      </w:pPr>
    </w:p>
    <w:p w14:paraId="3694050A" w14:textId="77777777" w:rsidR="00EA6312" w:rsidRPr="00EA6312" w:rsidRDefault="00EA6312" w:rsidP="00EA6312">
      <w:pPr>
        <w:rPr>
          <w:sz w:val="22"/>
          <w:szCs w:val="22"/>
        </w:rPr>
      </w:pPr>
    </w:p>
    <w:p w14:paraId="67920FF2" w14:textId="77777777" w:rsidR="00EA6312" w:rsidRPr="00EA6312" w:rsidRDefault="00EA6312" w:rsidP="00EA6312">
      <w:pPr>
        <w:rPr>
          <w:sz w:val="22"/>
          <w:szCs w:val="22"/>
        </w:rPr>
      </w:pPr>
    </w:p>
    <w:p w14:paraId="697AA368" w14:textId="77777777" w:rsidR="00EA6312" w:rsidRPr="00EA6312" w:rsidRDefault="00EA6312" w:rsidP="00EA6312">
      <w:pPr>
        <w:rPr>
          <w:sz w:val="22"/>
          <w:szCs w:val="22"/>
        </w:rPr>
      </w:pPr>
    </w:p>
    <w:p w14:paraId="20DBCD96" w14:textId="77777777" w:rsidR="00EA6312" w:rsidRPr="00EA6312" w:rsidRDefault="00EA6312" w:rsidP="00EA6312">
      <w:pPr>
        <w:rPr>
          <w:sz w:val="22"/>
          <w:szCs w:val="22"/>
        </w:rPr>
      </w:pPr>
    </w:p>
    <w:p w14:paraId="2B6AB030" w14:textId="77777777" w:rsidR="00EA6312" w:rsidRPr="00EA6312" w:rsidRDefault="00EA6312" w:rsidP="00EA6312">
      <w:pPr>
        <w:rPr>
          <w:sz w:val="22"/>
          <w:szCs w:val="22"/>
        </w:rPr>
      </w:pPr>
    </w:p>
    <w:p w14:paraId="36F5D9DC" w14:textId="77777777" w:rsidR="00EA6312" w:rsidRPr="00EA6312" w:rsidRDefault="00EA6312" w:rsidP="000E10C7">
      <w:pPr>
        <w:jc w:val="center"/>
        <w:rPr>
          <w:sz w:val="22"/>
          <w:szCs w:val="22"/>
        </w:rPr>
      </w:pPr>
    </w:p>
    <w:p w14:paraId="55C6C762" w14:textId="538F3901" w:rsidR="00460B83" w:rsidRPr="00EA6312" w:rsidRDefault="00A73B41" w:rsidP="000E10C7">
      <w:pPr>
        <w:tabs>
          <w:tab w:val="left" w:pos="274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Oliver Nayler</w:t>
      </w:r>
    </w:p>
    <w:p w14:paraId="45DBE18E" w14:textId="5CCFF2FC" w:rsidR="00EA6312" w:rsidRDefault="00A73B41" w:rsidP="00460B83">
      <w:pPr>
        <w:jc w:val="center"/>
        <w:rPr>
          <w:sz w:val="22"/>
          <w:szCs w:val="22"/>
        </w:rPr>
      </w:pPr>
      <w:r>
        <w:rPr>
          <w:sz w:val="22"/>
          <w:szCs w:val="22"/>
        </w:rPr>
        <w:t>1901161</w:t>
      </w:r>
    </w:p>
    <w:p w14:paraId="2F221CF6" w14:textId="3477E89E" w:rsidR="009651CE" w:rsidRDefault="00E4668A" w:rsidP="00460B83">
      <w:pPr>
        <w:jc w:val="center"/>
        <w:rPr>
          <w:sz w:val="22"/>
          <w:szCs w:val="22"/>
        </w:rPr>
      </w:pPr>
      <w:r>
        <w:rPr>
          <w:sz w:val="22"/>
          <w:szCs w:val="22"/>
        </w:rPr>
        <w:t>28</w:t>
      </w:r>
      <w:r w:rsidR="000E10C7">
        <w:rPr>
          <w:sz w:val="22"/>
          <w:szCs w:val="22"/>
        </w:rPr>
        <w:t>/</w:t>
      </w:r>
      <w:r>
        <w:rPr>
          <w:sz w:val="22"/>
          <w:szCs w:val="22"/>
        </w:rPr>
        <w:t>4</w:t>
      </w:r>
      <w:r w:rsidR="000E10C7">
        <w:rPr>
          <w:sz w:val="22"/>
          <w:szCs w:val="22"/>
        </w:rPr>
        <w:t>/2021</w:t>
      </w:r>
    </w:p>
    <w:p w14:paraId="7723C57E" w14:textId="325C79A5" w:rsidR="00E4668A" w:rsidRDefault="00E4668A" w:rsidP="00460B83">
      <w:pPr>
        <w:jc w:val="center"/>
        <w:rPr>
          <w:sz w:val="22"/>
          <w:szCs w:val="22"/>
        </w:rPr>
      </w:pPr>
    </w:p>
    <w:p w14:paraId="20B386FC" w14:textId="224E356F" w:rsidR="00E4668A" w:rsidRDefault="00E4668A" w:rsidP="00460B83">
      <w:pPr>
        <w:jc w:val="center"/>
        <w:rPr>
          <w:sz w:val="22"/>
          <w:szCs w:val="22"/>
        </w:rPr>
      </w:pPr>
    </w:p>
    <w:p w14:paraId="2D64AC88" w14:textId="4F893C40" w:rsidR="00E4668A" w:rsidRDefault="00264328" w:rsidP="00460B83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5ED93B10" wp14:editId="1AACB884">
            <wp:extent cx="7642225" cy="5731510"/>
            <wp:effectExtent l="2858" t="0" r="6032" b="6033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lastRenderedPageBreak/>
        <w:drawing>
          <wp:inline distT="0" distB="0" distL="0" distR="0" wp14:anchorId="40EFAF3A" wp14:editId="72182A1B">
            <wp:extent cx="7642225" cy="5731510"/>
            <wp:effectExtent l="2858" t="0" r="6032" b="6033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lastRenderedPageBreak/>
        <w:drawing>
          <wp:inline distT="0" distB="0" distL="0" distR="0" wp14:anchorId="04C6036A" wp14:editId="4352F7A8">
            <wp:extent cx="7642225" cy="5731510"/>
            <wp:effectExtent l="2858" t="0" r="6032" b="6033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lastRenderedPageBreak/>
        <w:drawing>
          <wp:inline distT="0" distB="0" distL="0" distR="0" wp14:anchorId="660E49E5" wp14:editId="692C1E01">
            <wp:extent cx="7642225" cy="5731510"/>
            <wp:effectExtent l="2858" t="0" r="6032" b="6033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lastRenderedPageBreak/>
        <w:drawing>
          <wp:inline distT="0" distB="0" distL="0" distR="0" wp14:anchorId="25CF7B34" wp14:editId="39C5575C">
            <wp:extent cx="7642225" cy="5731510"/>
            <wp:effectExtent l="2858" t="0" r="6032" b="6033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lastRenderedPageBreak/>
        <w:drawing>
          <wp:inline distT="0" distB="0" distL="0" distR="0" wp14:anchorId="3A6AC6AF" wp14:editId="7AF4BDA3">
            <wp:extent cx="7642225" cy="5731510"/>
            <wp:effectExtent l="2858" t="0" r="6032" b="6033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lastRenderedPageBreak/>
        <w:drawing>
          <wp:inline distT="0" distB="0" distL="0" distR="0" wp14:anchorId="462C9D28" wp14:editId="32140A38">
            <wp:extent cx="7642225" cy="5731510"/>
            <wp:effectExtent l="2858" t="0" r="6032" b="6033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68A">
        <w:rPr>
          <w:noProof/>
          <w:sz w:val="22"/>
          <w:szCs w:val="22"/>
        </w:rPr>
        <w:lastRenderedPageBreak/>
        <w:drawing>
          <wp:inline distT="0" distB="0" distL="0" distR="0" wp14:anchorId="433930A5" wp14:editId="3A8CC4D4">
            <wp:extent cx="7642225" cy="5731510"/>
            <wp:effectExtent l="2858" t="0" r="6032" b="6033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68A">
        <w:rPr>
          <w:noProof/>
          <w:sz w:val="22"/>
          <w:szCs w:val="22"/>
        </w:rPr>
        <w:lastRenderedPageBreak/>
        <w:drawing>
          <wp:inline distT="0" distB="0" distL="0" distR="0" wp14:anchorId="23D0458A" wp14:editId="26D90472">
            <wp:extent cx="7642225" cy="5731510"/>
            <wp:effectExtent l="2858" t="0" r="6032" b="6033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68A">
        <w:rPr>
          <w:noProof/>
          <w:sz w:val="22"/>
          <w:szCs w:val="22"/>
        </w:rPr>
        <w:lastRenderedPageBreak/>
        <w:drawing>
          <wp:inline distT="0" distB="0" distL="0" distR="0" wp14:anchorId="34B113C5" wp14:editId="71E259EF">
            <wp:extent cx="7642225" cy="5731510"/>
            <wp:effectExtent l="2858" t="0" r="6032" b="6033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68A">
        <w:rPr>
          <w:noProof/>
          <w:sz w:val="22"/>
          <w:szCs w:val="22"/>
        </w:rPr>
        <w:lastRenderedPageBreak/>
        <w:drawing>
          <wp:inline distT="0" distB="0" distL="0" distR="0" wp14:anchorId="35C4C34C" wp14:editId="16B0FEB7">
            <wp:extent cx="7642225" cy="5731510"/>
            <wp:effectExtent l="2858" t="0" r="6032" b="6033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B4120" w14:textId="77777777" w:rsidR="00E4668A" w:rsidRDefault="00E4668A" w:rsidP="00460B83">
      <w:pPr>
        <w:jc w:val="center"/>
        <w:rPr>
          <w:sz w:val="22"/>
          <w:szCs w:val="22"/>
        </w:rPr>
      </w:pPr>
    </w:p>
    <w:sectPr w:rsidR="00E4668A" w:rsidSect="001927C1">
      <w:footerReference w:type="even" r:id="rId20"/>
      <w:footerReference w:type="default" r:id="rId2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074920" w14:textId="77777777" w:rsidR="00824AA7" w:rsidRDefault="00824AA7" w:rsidP="00460B83">
      <w:pPr>
        <w:spacing w:line="240" w:lineRule="auto"/>
      </w:pPr>
      <w:r>
        <w:separator/>
      </w:r>
    </w:p>
  </w:endnote>
  <w:endnote w:type="continuationSeparator" w:id="0">
    <w:p w14:paraId="1A7821DD" w14:textId="77777777" w:rsidR="00824AA7" w:rsidRDefault="00824AA7" w:rsidP="00460B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7368484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5B40C9C" w14:textId="77777777" w:rsidR="00F20686" w:rsidRDefault="00F20686" w:rsidP="006C089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754A1C0" w14:textId="77777777" w:rsidR="00F20686" w:rsidRDefault="00F20686" w:rsidP="00460B8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1A8292" w14:textId="77777777" w:rsidR="00F20686" w:rsidRDefault="00F20686" w:rsidP="00460B8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C15E99" w14:textId="77777777" w:rsidR="00824AA7" w:rsidRDefault="00824AA7" w:rsidP="00460B83">
      <w:pPr>
        <w:spacing w:line="240" w:lineRule="auto"/>
      </w:pPr>
      <w:r>
        <w:separator/>
      </w:r>
    </w:p>
  </w:footnote>
  <w:footnote w:type="continuationSeparator" w:id="0">
    <w:p w14:paraId="273EFAB3" w14:textId="77777777" w:rsidR="00824AA7" w:rsidRDefault="00824AA7" w:rsidP="00460B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BCB"/>
    <w:multiLevelType w:val="hybridMultilevel"/>
    <w:tmpl w:val="383EEB1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E17BA"/>
    <w:multiLevelType w:val="multilevel"/>
    <w:tmpl w:val="DD302F18"/>
    <w:lvl w:ilvl="0">
      <w:start w:val="1"/>
      <w:numFmt w:val="decimal"/>
      <w:lvlText w:val="%1.0-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8280" w:hanging="2520"/>
      </w:pPr>
      <w:rPr>
        <w:rFonts w:hint="default"/>
      </w:rPr>
    </w:lvl>
  </w:abstractNum>
  <w:abstractNum w:abstractNumId="2" w15:restartNumberingAfterBreak="0">
    <w:nsid w:val="24C1328B"/>
    <w:multiLevelType w:val="hybridMultilevel"/>
    <w:tmpl w:val="08A28F38"/>
    <w:lvl w:ilvl="0" w:tplc="7B8624B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C54F3"/>
    <w:multiLevelType w:val="hybridMultilevel"/>
    <w:tmpl w:val="FAD20BB8"/>
    <w:lvl w:ilvl="0" w:tplc="E080300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13A46"/>
    <w:multiLevelType w:val="hybridMultilevel"/>
    <w:tmpl w:val="7F86B84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68531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DEF07B3"/>
    <w:multiLevelType w:val="hybridMultilevel"/>
    <w:tmpl w:val="92E00CB8"/>
    <w:lvl w:ilvl="0" w:tplc="127A2E88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1145B8"/>
    <w:multiLevelType w:val="multilevel"/>
    <w:tmpl w:val="EA04567E"/>
    <w:lvl w:ilvl="0">
      <w:start w:val="1"/>
      <w:numFmt w:val="decimal"/>
      <w:lvlText w:val="%1.0-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8280" w:hanging="252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B41"/>
    <w:rsid w:val="00032DCF"/>
    <w:rsid w:val="000372D4"/>
    <w:rsid w:val="00041448"/>
    <w:rsid w:val="00065B8C"/>
    <w:rsid w:val="00083F34"/>
    <w:rsid w:val="000875DF"/>
    <w:rsid w:val="000C7849"/>
    <w:rsid w:val="000E103D"/>
    <w:rsid w:val="000E10C7"/>
    <w:rsid w:val="00102C8F"/>
    <w:rsid w:val="00126868"/>
    <w:rsid w:val="00162BB9"/>
    <w:rsid w:val="001927C1"/>
    <w:rsid w:val="001B4254"/>
    <w:rsid w:val="001F02C6"/>
    <w:rsid w:val="001F5249"/>
    <w:rsid w:val="00206E3E"/>
    <w:rsid w:val="00210D7C"/>
    <w:rsid w:val="00244450"/>
    <w:rsid w:val="00264328"/>
    <w:rsid w:val="002B6D9A"/>
    <w:rsid w:val="002C09E9"/>
    <w:rsid w:val="003144A0"/>
    <w:rsid w:val="00317C15"/>
    <w:rsid w:val="00321168"/>
    <w:rsid w:val="00357B61"/>
    <w:rsid w:val="003675F9"/>
    <w:rsid w:val="00373238"/>
    <w:rsid w:val="0037687D"/>
    <w:rsid w:val="00396A29"/>
    <w:rsid w:val="003E6344"/>
    <w:rsid w:val="003F0639"/>
    <w:rsid w:val="003F66C7"/>
    <w:rsid w:val="00404058"/>
    <w:rsid w:val="0040577E"/>
    <w:rsid w:val="00413EC0"/>
    <w:rsid w:val="00427745"/>
    <w:rsid w:val="004476D5"/>
    <w:rsid w:val="00460B83"/>
    <w:rsid w:val="00472C59"/>
    <w:rsid w:val="0047526C"/>
    <w:rsid w:val="00475BB0"/>
    <w:rsid w:val="00476439"/>
    <w:rsid w:val="004776D8"/>
    <w:rsid w:val="0048227F"/>
    <w:rsid w:val="004A7739"/>
    <w:rsid w:val="004B6140"/>
    <w:rsid w:val="004D1D18"/>
    <w:rsid w:val="00505E98"/>
    <w:rsid w:val="00506509"/>
    <w:rsid w:val="00521B20"/>
    <w:rsid w:val="0053776A"/>
    <w:rsid w:val="00546CAB"/>
    <w:rsid w:val="005B2298"/>
    <w:rsid w:val="005D09C4"/>
    <w:rsid w:val="00622E63"/>
    <w:rsid w:val="00635BDB"/>
    <w:rsid w:val="006457CE"/>
    <w:rsid w:val="00664C06"/>
    <w:rsid w:val="0068493F"/>
    <w:rsid w:val="006921E7"/>
    <w:rsid w:val="006A1998"/>
    <w:rsid w:val="006A7D9C"/>
    <w:rsid w:val="006B325D"/>
    <w:rsid w:val="006B4C91"/>
    <w:rsid w:val="006B5510"/>
    <w:rsid w:val="006B76BF"/>
    <w:rsid w:val="006C0899"/>
    <w:rsid w:val="006C4BCF"/>
    <w:rsid w:val="006D51EC"/>
    <w:rsid w:val="006F5A6C"/>
    <w:rsid w:val="006F7B1F"/>
    <w:rsid w:val="00700853"/>
    <w:rsid w:val="00706C2E"/>
    <w:rsid w:val="00731DAC"/>
    <w:rsid w:val="007665C2"/>
    <w:rsid w:val="00766C3D"/>
    <w:rsid w:val="00787B0C"/>
    <w:rsid w:val="007B5502"/>
    <w:rsid w:val="007C41D7"/>
    <w:rsid w:val="00824AA7"/>
    <w:rsid w:val="00824F6E"/>
    <w:rsid w:val="0083616D"/>
    <w:rsid w:val="008371E6"/>
    <w:rsid w:val="00845B84"/>
    <w:rsid w:val="008514AD"/>
    <w:rsid w:val="00861501"/>
    <w:rsid w:val="00882938"/>
    <w:rsid w:val="008C3389"/>
    <w:rsid w:val="00922543"/>
    <w:rsid w:val="00943812"/>
    <w:rsid w:val="009439EA"/>
    <w:rsid w:val="00956ABF"/>
    <w:rsid w:val="009651CE"/>
    <w:rsid w:val="009701C4"/>
    <w:rsid w:val="009874CE"/>
    <w:rsid w:val="009A4575"/>
    <w:rsid w:val="009C7508"/>
    <w:rsid w:val="009D68FC"/>
    <w:rsid w:val="009E7DAE"/>
    <w:rsid w:val="009F5034"/>
    <w:rsid w:val="00A27A9A"/>
    <w:rsid w:val="00A32C13"/>
    <w:rsid w:val="00A35344"/>
    <w:rsid w:val="00A40465"/>
    <w:rsid w:val="00A46B58"/>
    <w:rsid w:val="00A62B03"/>
    <w:rsid w:val="00A7244C"/>
    <w:rsid w:val="00A73B41"/>
    <w:rsid w:val="00AB6C27"/>
    <w:rsid w:val="00AF74EF"/>
    <w:rsid w:val="00B06058"/>
    <w:rsid w:val="00B23B6C"/>
    <w:rsid w:val="00B57098"/>
    <w:rsid w:val="00B65DAF"/>
    <w:rsid w:val="00B70891"/>
    <w:rsid w:val="00B71CEC"/>
    <w:rsid w:val="00B8742D"/>
    <w:rsid w:val="00B96269"/>
    <w:rsid w:val="00BA3067"/>
    <w:rsid w:val="00BB6799"/>
    <w:rsid w:val="00BC0624"/>
    <w:rsid w:val="00C066C5"/>
    <w:rsid w:val="00C1434B"/>
    <w:rsid w:val="00C51C03"/>
    <w:rsid w:val="00C61B20"/>
    <w:rsid w:val="00C70F2A"/>
    <w:rsid w:val="00C80F4F"/>
    <w:rsid w:val="00C957DE"/>
    <w:rsid w:val="00CA78A6"/>
    <w:rsid w:val="00CB25EF"/>
    <w:rsid w:val="00CE08B9"/>
    <w:rsid w:val="00CF3594"/>
    <w:rsid w:val="00D31B1F"/>
    <w:rsid w:val="00D358B0"/>
    <w:rsid w:val="00D36017"/>
    <w:rsid w:val="00D504CF"/>
    <w:rsid w:val="00D53B24"/>
    <w:rsid w:val="00D62612"/>
    <w:rsid w:val="00D923CE"/>
    <w:rsid w:val="00D9730A"/>
    <w:rsid w:val="00DC044A"/>
    <w:rsid w:val="00DC16AF"/>
    <w:rsid w:val="00DC2B78"/>
    <w:rsid w:val="00DC5B7B"/>
    <w:rsid w:val="00E138C4"/>
    <w:rsid w:val="00E261C4"/>
    <w:rsid w:val="00E4668A"/>
    <w:rsid w:val="00E512FA"/>
    <w:rsid w:val="00E649B8"/>
    <w:rsid w:val="00E9350F"/>
    <w:rsid w:val="00EA6312"/>
    <w:rsid w:val="00EB2ED4"/>
    <w:rsid w:val="00ED0FA6"/>
    <w:rsid w:val="00F100F8"/>
    <w:rsid w:val="00F20686"/>
    <w:rsid w:val="00F26062"/>
    <w:rsid w:val="00F304B4"/>
    <w:rsid w:val="00F36DC2"/>
    <w:rsid w:val="00F659C4"/>
    <w:rsid w:val="00F71653"/>
    <w:rsid w:val="00F72176"/>
    <w:rsid w:val="00FA6B89"/>
    <w:rsid w:val="00FB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8AF82"/>
  <w15:chartTrackingRefBased/>
  <w15:docId w15:val="{B6B6945B-F08F-3B42-A00F-10B4EA1F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0B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B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460B8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B83"/>
  </w:style>
  <w:style w:type="character" w:styleId="PageNumber">
    <w:name w:val="page number"/>
    <w:basedOn w:val="DefaultParagraphFont"/>
    <w:uiPriority w:val="99"/>
    <w:semiHidden/>
    <w:unhideWhenUsed/>
    <w:rsid w:val="00460B83"/>
  </w:style>
  <w:style w:type="paragraph" w:styleId="TOCHeading">
    <w:name w:val="TOC Heading"/>
    <w:basedOn w:val="Heading1"/>
    <w:next w:val="Normal"/>
    <w:uiPriority w:val="39"/>
    <w:unhideWhenUsed/>
    <w:qFormat/>
    <w:rsid w:val="002C09E9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09E9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2C09E9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2C09E9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C09E9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C09E9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C09E9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C09E9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C09E9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C09E9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C09E9"/>
    <w:pPr>
      <w:ind w:left="1920"/>
    </w:pPr>
    <w:rPr>
      <w:sz w:val="20"/>
      <w:szCs w:val="20"/>
    </w:rPr>
  </w:style>
  <w:style w:type="table" w:styleId="TableGrid">
    <w:name w:val="Table Grid"/>
    <w:basedOn w:val="TableNormal"/>
    <w:uiPriority w:val="39"/>
    <w:rsid w:val="00956AB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956A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56ABF"/>
  </w:style>
  <w:style w:type="paragraph" w:styleId="ListParagraph">
    <w:name w:val="List Paragraph"/>
    <w:basedOn w:val="Normal"/>
    <w:uiPriority w:val="34"/>
    <w:qFormat/>
    <w:rsid w:val="000E10C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17C1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6C0899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80F4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F5A6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5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5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14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9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5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olivernayler/Downloads/Technical%20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792EF37-B2AA-0F45-82BC-5AD649F59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Technical Report Template.dotx</Template>
  <TotalTime>1</TotalTime>
  <Pages>12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Oli Nayler (1901161)</cp:lastModifiedBy>
  <cp:revision>2</cp:revision>
  <dcterms:created xsi:type="dcterms:W3CDTF">2021-04-28T20:15:00Z</dcterms:created>
  <dcterms:modified xsi:type="dcterms:W3CDTF">2021-04-28T20:15:00Z</dcterms:modified>
</cp:coreProperties>
</file>