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21F954C3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21F954C3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638C1348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638C1348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21F954C3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EB5CD5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21F954C3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AoLEs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EB5CD5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21F954C3">
        <w:trPr>
          <w:trHeight w:val="788"/>
        </w:trPr>
        <w:tc>
          <w:tcPr>
            <w:tcW w:w="14590" w:type="dxa"/>
            <w:gridSpan w:val="4"/>
          </w:tcPr>
          <w:p w14:paraId="01B912C4" w14:textId="6F0EE0A7" w:rsidR="00F9055E" w:rsidRPr="00122A6C" w:rsidRDefault="3E882474" w:rsidP="5E85265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21F954C3">
        <w:tc>
          <w:tcPr>
            <w:tcW w:w="14590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Mcdaid,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21F954C3">
        <w:tc>
          <w:tcPr>
            <w:tcW w:w="14590" w:type="dxa"/>
            <w:gridSpan w:val="4"/>
          </w:tcPr>
          <w:p w14:paraId="49FF4419" w14:textId="6E5B73BA" w:rsidR="00F9055E" w:rsidRPr="00122A6C" w:rsidRDefault="00F9055E" w:rsidP="003754EC"/>
          <w:p w14:paraId="60E44E6B" w14:textId="77777777" w:rsidR="00F9055E" w:rsidRPr="00122A6C" w:rsidRDefault="00F9055E" w:rsidP="003754EC">
            <w:pPr>
              <w:rPr>
                <w:szCs w:val="28"/>
              </w:rPr>
            </w:pPr>
          </w:p>
        </w:tc>
      </w:tr>
      <w:tr w:rsidR="00F9055E" w:rsidRPr="00122A6C" w14:paraId="3F6DCFC2" w14:textId="77777777" w:rsidTr="21F954C3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0DB5AF54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21F954C3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21F954C3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731418F5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21F954C3">
        <w:trPr>
          <w:trHeight w:val="703"/>
        </w:trPr>
        <w:tc>
          <w:tcPr>
            <w:tcW w:w="14590" w:type="dxa"/>
            <w:gridSpan w:val="4"/>
          </w:tcPr>
          <w:p w14:paraId="42CBEE28" w14:textId="77777777" w:rsidR="00F9055E" w:rsidRDefault="00F9055E" w:rsidP="003754EC">
            <w:pPr>
              <w:rPr>
                <w:rFonts w:cstheme="minorHAnsi"/>
              </w:rPr>
            </w:pPr>
          </w:p>
          <w:p w14:paraId="4EBDB0DB" w14:textId="77777777" w:rsidR="00096DAC" w:rsidRDefault="00096DAC" w:rsidP="003754EC">
            <w:pPr>
              <w:rPr>
                <w:rFonts w:cstheme="minorHAnsi"/>
              </w:rPr>
            </w:pPr>
          </w:p>
          <w:p w14:paraId="72EB4795" w14:textId="77777777" w:rsidR="00096DAC" w:rsidRDefault="00096DAC" w:rsidP="003754EC">
            <w:pPr>
              <w:rPr>
                <w:rFonts w:cstheme="minorHAnsi"/>
              </w:rPr>
            </w:pPr>
          </w:p>
          <w:p w14:paraId="1A6AAA33" w14:textId="77777777" w:rsidR="00096DAC" w:rsidRDefault="00096DAC" w:rsidP="003754EC">
            <w:pPr>
              <w:rPr>
                <w:rFonts w:cstheme="minorHAnsi"/>
              </w:rPr>
            </w:pPr>
          </w:p>
          <w:p w14:paraId="2E595EB1" w14:textId="77777777" w:rsidR="00096DAC" w:rsidRPr="00122A6C" w:rsidRDefault="00096DAC" w:rsidP="003754EC">
            <w:pPr>
              <w:rPr>
                <w:rFonts w:cstheme="minorHAnsi"/>
              </w:rPr>
            </w:pPr>
          </w:p>
        </w:tc>
      </w:tr>
      <w:tr w:rsidR="2ED4EBB3" w14:paraId="1134C5E9" w14:textId="77777777" w:rsidTr="21F954C3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258619F6" w14:textId="40F32072" w:rsidR="0078519D" w:rsidRPr="0078519D" w:rsidRDefault="7A81A1BB" w:rsidP="0078519D">
            <w:pPr>
              <w:rPr>
                <w:b/>
                <w:bCs/>
              </w:rPr>
            </w:pPr>
            <w:r w:rsidRPr="7F2627BD">
              <w:rPr>
                <w:b/>
                <w:bCs/>
              </w:rPr>
              <w:lastRenderedPageBreak/>
              <w:t>Strategies to support learners’ Welsh language developmen</w:t>
            </w:r>
            <w:r w:rsidR="0078519D">
              <w:rPr>
                <w:b/>
                <w:bCs/>
              </w:rPr>
              <w:t>t</w:t>
            </w:r>
          </w:p>
        </w:tc>
      </w:tr>
      <w:tr w:rsidR="2ED4EBB3" w14:paraId="6AA063DD" w14:textId="77777777" w:rsidTr="21F954C3">
        <w:trPr>
          <w:trHeight w:val="630"/>
        </w:trPr>
        <w:tc>
          <w:tcPr>
            <w:tcW w:w="14590" w:type="dxa"/>
            <w:gridSpan w:val="4"/>
          </w:tcPr>
          <w:p w14:paraId="5C890490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r w:rsidRPr="00096DAC">
              <w:rPr>
                <w:b/>
                <w:bCs/>
                <w:lang w:val="cy-GB"/>
              </w:rPr>
              <w:t>Key vocabulary: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14:paraId="0F80F244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60DAC808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4438D6FD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r w:rsidRPr="00096DAC">
              <w:rPr>
                <w:b/>
                <w:bCs/>
                <w:lang w:val="cy-GB"/>
              </w:rPr>
              <w:t>Language focus: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14:paraId="539C79F5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34FF81DF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492627FF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Language t</w:t>
            </w:r>
            <w:r w:rsidRPr="00096DAC">
              <w:rPr>
                <w:b/>
                <w:bCs/>
                <w:lang w:val="cy-GB"/>
              </w:rPr>
              <w:t>eaching and learning activities:</w:t>
            </w:r>
          </w:p>
          <w:p w14:paraId="79A7115E" w14:textId="487406B7" w:rsidR="2ED4EBB3" w:rsidRDefault="2ED4EBB3" w:rsidP="2ED4EBB3">
            <w:pPr>
              <w:rPr>
                <w:b/>
                <w:bCs/>
              </w:rPr>
            </w:pP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73DDAC7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73DDAC7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73DDAC7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</w:t>
            </w:r>
            <w:bookmarkStart w:id="0" w:name="_Int_HODu77Yn"/>
            <w:proofErr w:type="gramStart"/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taken into account</w:t>
            </w:r>
            <w:bookmarkEnd w:id="0"/>
            <w:proofErr w:type="gramEnd"/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73DDAC77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43427B23" w14:textId="77777777" w:rsidTr="73DDAC77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768F7627" w14:textId="77777777" w:rsidTr="73DDAC77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77777777" w:rsidR="00171EAF" w:rsidRPr="00122A6C" w:rsidRDefault="00171EAF" w:rsidP="00BF13F6">
            <w:pPr>
              <w:pStyle w:val="NoSpacing"/>
            </w:pP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92A2D" w14:textId="77777777" w:rsidR="001041B1" w:rsidRDefault="001041B1" w:rsidP="00B24C18">
      <w:r>
        <w:separator/>
      </w:r>
    </w:p>
  </w:endnote>
  <w:endnote w:type="continuationSeparator" w:id="0">
    <w:p w14:paraId="0B3329BB" w14:textId="77777777" w:rsidR="001041B1" w:rsidRDefault="001041B1" w:rsidP="00B24C18">
      <w:r>
        <w:continuationSeparator/>
      </w:r>
    </w:p>
  </w:endnote>
  <w:endnote w:type="continuationNotice" w:id="1">
    <w:p w14:paraId="2EE19062" w14:textId="77777777" w:rsidR="001041B1" w:rsidRDefault="001041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150A4" w14:textId="77777777" w:rsidR="001041B1" w:rsidRDefault="001041B1" w:rsidP="00B24C18">
      <w:r>
        <w:separator/>
      </w:r>
    </w:p>
  </w:footnote>
  <w:footnote w:type="continuationSeparator" w:id="0">
    <w:p w14:paraId="3DC7E125" w14:textId="77777777" w:rsidR="001041B1" w:rsidRDefault="001041B1" w:rsidP="00B24C18">
      <w:r>
        <w:continuationSeparator/>
      </w:r>
    </w:p>
  </w:footnote>
  <w:footnote w:type="continuationNotice" w:id="1">
    <w:p w14:paraId="1A729CA1" w14:textId="77777777" w:rsidR="001041B1" w:rsidRDefault="001041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crooaoYuM3h4w" int2:id="4jVGc0zG">
      <int2:state int2:value="Rejected" int2:type="AugLoop_Text_Critique"/>
    </int2:textHash>
    <int2:bookmark int2:bookmarkName="_Int_HODu77Yn" int2:invalidationBookmarkName="" int2:hashCode="wYBAQbIVzVCihN" int2:id="1bF2eA7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7203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4CD0"/>
    <w:rsid w:val="00065A51"/>
    <w:rsid w:val="00066A1A"/>
    <w:rsid w:val="00075BC3"/>
    <w:rsid w:val="00085055"/>
    <w:rsid w:val="0008759D"/>
    <w:rsid w:val="00091B44"/>
    <w:rsid w:val="00092A94"/>
    <w:rsid w:val="000962A2"/>
    <w:rsid w:val="00096DAC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1B1"/>
    <w:rsid w:val="00104AF5"/>
    <w:rsid w:val="001223D6"/>
    <w:rsid w:val="00122484"/>
    <w:rsid w:val="00122A6C"/>
    <w:rsid w:val="00123D50"/>
    <w:rsid w:val="00124B3A"/>
    <w:rsid w:val="00124C26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C7DC6"/>
    <w:rsid w:val="001D4D6A"/>
    <w:rsid w:val="001E3999"/>
    <w:rsid w:val="001E53E5"/>
    <w:rsid w:val="001E670C"/>
    <w:rsid w:val="001F3145"/>
    <w:rsid w:val="001F366A"/>
    <w:rsid w:val="001F3E82"/>
    <w:rsid w:val="002014FA"/>
    <w:rsid w:val="00207070"/>
    <w:rsid w:val="002104D3"/>
    <w:rsid w:val="00210715"/>
    <w:rsid w:val="002126C2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1E86"/>
    <w:rsid w:val="0053506F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39C"/>
    <w:rsid w:val="00582C53"/>
    <w:rsid w:val="005855D9"/>
    <w:rsid w:val="005866BD"/>
    <w:rsid w:val="0059047F"/>
    <w:rsid w:val="00592C66"/>
    <w:rsid w:val="00594A58"/>
    <w:rsid w:val="00594BC0"/>
    <w:rsid w:val="0059578B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8683B"/>
    <w:rsid w:val="006953EE"/>
    <w:rsid w:val="00697899"/>
    <w:rsid w:val="006B2519"/>
    <w:rsid w:val="006B61E3"/>
    <w:rsid w:val="006C1A8A"/>
    <w:rsid w:val="006C6BD5"/>
    <w:rsid w:val="006C74A3"/>
    <w:rsid w:val="006D2AC0"/>
    <w:rsid w:val="006E13A3"/>
    <w:rsid w:val="006E20C7"/>
    <w:rsid w:val="006E32EF"/>
    <w:rsid w:val="006E4F72"/>
    <w:rsid w:val="006E5CD1"/>
    <w:rsid w:val="006E5E00"/>
    <w:rsid w:val="006F2AD9"/>
    <w:rsid w:val="006F3458"/>
    <w:rsid w:val="006F4974"/>
    <w:rsid w:val="006F4F21"/>
    <w:rsid w:val="006F7D00"/>
    <w:rsid w:val="00701E1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461C7"/>
    <w:rsid w:val="007502BB"/>
    <w:rsid w:val="00752305"/>
    <w:rsid w:val="00755102"/>
    <w:rsid w:val="00761B57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519D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2B16"/>
    <w:rsid w:val="00855420"/>
    <w:rsid w:val="00857E25"/>
    <w:rsid w:val="00860BF0"/>
    <w:rsid w:val="00861261"/>
    <w:rsid w:val="008660DD"/>
    <w:rsid w:val="008722A7"/>
    <w:rsid w:val="008723DA"/>
    <w:rsid w:val="00882C32"/>
    <w:rsid w:val="00884E10"/>
    <w:rsid w:val="008873A6"/>
    <w:rsid w:val="00890EA3"/>
    <w:rsid w:val="00893406"/>
    <w:rsid w:val="008937A2"/>
    <w:rsid w:val="00896514"/>
    <w:rsid w:val="008A1A3B"/>
    <w:rsid w:val="008A2305"/>
    <w:rsid w:val="008A4C99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3D2D"/>
    <w:rsid w:val="00924928"/>
    <w:rsid w:val="00925661"/>
    <w:rsid w:val="00930C78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3D05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AF7C0D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0A76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1EA0"/>
    <w:rsid w:val="00C230F5"/>
    <w:rsid w:val="00C23779"/>
    <w:rsid w:val="00C24A64"/>
    <w:rsid w:val="00C279F7"/>
    <w:rsid w:val="00C3272F"/>
    <w:rsid w:val="00C34284"/>
    <w:rsid w:val="00C349FA"/>
    <w:rsid w:val="00C413AD"/>
    <w:rsid w:val="00C433B4"/>
    <w:rsid w:val="00C4427C"/>
    <w:rsid w:val="00C53E98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97C0D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295C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1FEF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1F954C3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ED4EBB3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BEE74E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3DDAC77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81A1BB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2627BD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F14555AD-BB9D-4275-AF03-8881BEE0D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aa77cd05ca5766d8a5044c3e4ce93991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b0b9e835b309aceb1fb8f3791b2c359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887243-E0E2-4AA1-B97B-BE4166B21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3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Jayne Morgan</cp:lastModifiedBy>
  <cp:revision>2</cp:revision>
  <cp:lastPrinted>2022-04-01T14:59:00Z</cp:lastPrinted>
  <dcterms:created xsi:type="dcterms:W3CDTF">2025-09-10T13:14:00Z</dcterms:created>
  <dcterms:modified xsi:type="dcterms:W3CDTF">2025-09-10T13:14:00Z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