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FEF3C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B677FA5" wp14:editId="2C98D62D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E399D01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2CA395C1" w14:textId="77777777" w:rsidTr="009E4559">
        <w:tc>
          <w:tcPr>
            <w:tcW w:w="9922" w:type="dxa"/>
            <w:shd w:val="clear" w:color="auto" w:fill="C0C0C0"/>
          </w:tcPr>
          <w:p w14:paraId="5348D86C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1AB4E3E2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5E83DE2" w14:textId="77777777" w:rsidTr="008F1308">
        <w:tc>
          <w:tcPr>
            <w:tcW w:w="2093" w:type="dxa"/>
            <w:shd w:val="pct15" w:color="auto" w:fill="auto"/>
          </w:tcPr>
          <w:p w14:paraId="2897159E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72510EF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7407860D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FAE89C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5339B6A5" w14:textId="77777777" w:rsidTr="00A406E5">
        <w:tc>
          <w:tcPr>
            <w:tcW w:w="2093" w:type="dxa"/>
            <w:shd w:val="pct15" w:color="auto" w:fill="auto"/>
          </w:tcPr>
          <w:p w14:paraId="799ACF7B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43168D5B" w14:textId="2584A1F4" w:rsidR="00DB116D" w:rsidRPr="00A406E5" w:rsidRDefault="003574C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PERFFORMIO</w:t>
            </w:r>
          </w:p>
        </w:tc>
      </w:tr>
      <w:tr w:rsidR="008F1308" w:rsidRPr="00A406E5" w14:paraId="61F69B1E" w14:textId="77777777" w:rsidTr="00866A6D">
        <w:tc>
          <w:tcPr>
            <w:tcW w:w="2093" w:type="dxa"/>
            <w:shd w:val="pct15" w:color="auto" w:fill="auto"/>
          </w:tcPr>
          <w:p w14:paraId="6820C8EE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CC94F5E" w14:textId="439C0C85" w:rsidR="008F1308" w:rsidRPr="00A406E5" w:rsidRDefault="003574C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Cynhyrchiad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</w:p>
        </w:tc>
      </w:tr>
      <w:tr w:rsidR="00B84B5B" w:rsidRPr="00A05F24" w14:paraId="0167340E" w14:textId="77777777" w:rsidTr="008F1308">
        <w:tc>
          <w:tcPr>
            <w:tcW w:w="2093" w:type="dxa"/>
            <w:shd w:val="pct15" w:color="auto" w:fill="auto"/>
          </w:tcPr>
          <w:p w14:paraId="4CA9C32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7B0E000" w14:textId="7E4F1914" w:rsidR="00B84B5B" w:rsidRPr="00A406E5" w:rsidRDefault="00D659A3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59A3">
              <w:rPr>
                <w:rFonts w:ascii="Arial" w:hAnsi="Arial" w:cs="Arial"/>
                <w:b/>
                <w:sz w:val="22"/>
                <w:szCs w:val="22"/>
              </w:rPr>
              <w:t>ADPB6001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478E2D40" w14:textId="77777777" w:rsidR="00B84B5B" w:rsidRPr="00A05F24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46AD481" w14:textId="13A7A4E8" w:rsidR="00B84B5B" w:rsidRPr="00A05F24" w:rsidRDefault="00D659A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100%</w:t>
            </w:r>
          </w:p>
        </w:tc>
      </w:tr>
      <w:tr w:rsidR="00DB116D" w:rsidRPr="00A406E5" w14:paraId="794CE703" w14:textId="77777777" w:rsidTr="008F1308">
        <w:tc>
          <w:tcPr>
            <w:tcW w:w="2093" w:type="dxa"/>
            <w:shd w:val="pct15" w:color="auto" w:fill="auto"/>
          </w:tcPr>
          <w:p w14:paraId="6F44B2BB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5A9AE82B" w14:textId="77777777" w:rsidR="00DB116D" w:rsidRDefault="00D659A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Eilir Owen Griffiths</w:t>
            </w:r>
          </w:p>
          <w:p w14:paraId="3989B23C" w14:textId="79EDDCA2" w:rsidR="00D659A3" w:rsidRPr="00A406E5" w:rsidRDefault="007E040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Tonya Smith</w:t>
            </w:r>
          </w:p>
        </w:tc>
        <w:tc>
          <w:tcPr>
            <w:tcW w:w="2268" w:type="dxa"/>
            <w:shd w:val="clear" w:color="auto" w:fill="D9D9D9"/>
          </w:tcPr>
          <w:p w14:paraId="72878860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5487D03F" w14:textId="51163B4D" w:rsidR="00DB116D" w:rsidRPr="00A406E5" w:rsidRDefault="007E040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Eilir Owen Griffiths</w:t>
            </w:r>
          </w:p>
        </w:tc>
      </w:tr>
      <w:tr w:rsidR="00DB116D" w:rsidRPr="00A406E5" w14:paraId="66AA8842" w14:textId="77777777" w:rsidTr="008F1308">
        <w:tc>
          <w:tcPr>
            <w:tcW w:w="2093" w:type="dxa"/>
            <w:shd w:val="pct15" w:color="auto" w:fill="auto"/>
          </w:tcPr>
          <w:p w14:paraId="16474E09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48897122" w14:textId="50DAE11E" w:rsidR="00DB116D" w:rsidRPr="00A406E5" w:rsidRDefault="007E040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Gwaith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Cwrs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5BC5F23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3EA82D8" w14:textId="29A9DE88" w:rsidR="00DB116D" w:rsidRPr="00A406E5" w:rsidRDefault="007E040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Cynhyrchiad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0D484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0D4847">
              <w:rPr>
                <w:rFonts w:ascii="Arial" w:hAnsi="Arial" w:cs="Arial"/>
                <w:b/>
                <w:sz w:val="22"/>
                <w:szCs w:val="22"/>
              </w:rPr>
              <w:t>Cofnod</w:t>
            </w:r>
            <w:proofErr w:type="spellEnd"/>
            <w:r w:rsidR="000D4847">
              <w:rPr>
                <w:rFonts w:ascii="Arial" w:hAnsi="Arial" w:cs="Arial"/>
                <w:b/>
                <w:sz w:val="22"/>
                <w:szCs w:val="22"/>
              </w:rPr>
              <w:t xml:space="preserve"> Proses</w:t>
            </w:r>
          </w:p>
        </w:tc>
      </w:tr>
      <w:tr w:rsidR="00B84B5B" w:rsidRPr="00A406E5" w14:paraId="32D65FBB" w14:textId="77777777" w:rsidTr="008F1308">
        <w:tc>
          <w:tcPr>
            <w:tcW w:w="2093" w:type="dxa"/>
            <w:shd w:val="pct15" w:color="auto" w:fill="auto"/>
          </w:tcPr>
          <w:p w14:paraId="373A4C7B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5294D1DD" w14:textId="013E16FD" w:rsidR="00B84B5B" w:rsidRPr="00A406E5" w:rsidRDefault="00870D8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Mehefin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, 2022</w:t>
            </w:r>
          </w:p>
        </w:tc>
        <w:tc>
          <w:tcPr>
            <w:tcW w:w="2268" w:type="dxa"/>
            <w:shd w:val="pct15" w:color="auto" w:fill="auto"/>
          </w:tcPr>
          <w:p w14:paraId="3243FA8E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4EFE94F" w14:textId="579F563F" w:rsidR="00B84B5B" w:rsidRPr="00A406E5" w:rsidRDefault="00870D8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Gorffennaf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, 2022</w:t>
            </w:r>
          </w:p>
        </w:tc>
      </w:tr>
      <w:tr w:rsidR="00152E9D" w:rsidRPr="00A406E5" w14:paraId="7F5AE067" w14:textId="77777777" w:rsidTr="00A406E5">
        <w:tc>
          <w:tcPr>
            <w:tcW w:w="2093" w:type="dxa"/>
            <w:shd w:val="pct15" w:color="auto" w:fill="auto"/>
          </w:tcPr>
          <w:p w14:paraId="65234F4A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6A5B93B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6EBFBCC3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CB964BF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6E6C8161" w14:textId="77777777" w:rsidTr="00A406E5">
        <w:tc>
          <w:tcPr>
            <w:tcW w:w="2093" w:type="dxa"/>
            <w:shd w:val="pct15" w:color="auto" w:fill="auto"/>
          </w:tcPr>
          <w:p w14:paraId="5C5FDAA2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4536592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53AC634B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76A143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B96E90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777C52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8D462A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6D9A4EA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469895B3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0107CBB0" w14:textId="77777777" w:rsidTr="00A406E5">
        <w:tc>
          <w:tcPr>
            <w:tcW w:w="9747" w:type="dxa"/>
            <w:shd w:val="pct10" w:color="auto" w:fill="auto"/>
          </w:tcPr>
          <w:p w14:paraId="66B3D50F" w14:textId="77777777"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C0182E8" w14:textId="77777777"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2FDE87F0" w14:textId="77777777" w:rsidTr="00A406E5">
        <w:tc>
          <w:tcPr>
            <w:tcW w:w="9747" w:type="dxa"/>
          </w:tcPr>
          <w:p w14:paraId="231DC467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58F352" w14:textId="3639A2A0" w:rsidR="00A05F24" w:rsidRDefault="00A05F24" w:rsidP="00A05F24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Ar</w:t>
            </w:r>
            <w:proofErr w:type="spellEnd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ôl</w:t>
            </w:r>
            <w:proofErr w:type="spellEnd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cwblhau’r</w:t>
            </w:r>
            <w:proofErr w:type="spellEnd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modwl</w:t>
            </w:r>
            <w:proofErr w:type="spellEnd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hwn yn </w:t>
            </w:r>
            <w:proofErr w:type="spellStart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llwyddiannus</w:t>
            </w:r>
            <w:proofErr w:type="spellEnd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dylai’r</w:t>
            </w:r>
            <w:proofErr w:type="spellEnd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myfyriwr</w:t>
            </w:r>
            <w:proofErr w:type="spellEnd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allu</w:t>
            </w:r>
            <w:proofErr w:type="spellEnd"/>
            <w:r w:rsidRPr="00A05F24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5C2099BB" w14:textId="77777777" w:rsidR="00A05F24" w:rsidRPr="00A05F24" w:rsidRDefault="00A05F24" w:rsidP="00A05F24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7B5605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F24">
              <w:rPr>
                <w:rFonts w:ascii="Arial" w:hAnsi="Arial" w:cs="Arial"/>
                <w:sz w:val="22"/>
                <w:szCs w:val="22"/>
              </w:rPr>
              <w:t xml:space="preserve">•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soffistigedig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wahanol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gysyniadau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dulliau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ynghylch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gofynion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9FF7BA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F24">
              <w:rPr>
                <w:rFonts w:ascii="Arial" w:hAnsi="Arial" w:cs="Arial"/>
                <w:sz w:val="22"/>
                <w:szCs w:val="22"/>
              </w:rPr>
              <w:t xml:space="preserve">proses a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phenodol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cynhyrchiad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theatr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2EF626E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F24">
              <w:rPr>
                <w:rFonts w:ascii="Arial" w:hAnsi="Arial" w:cs="Arial"/>
                <w:sz w:val="22"/>
                <w:szCs w:val="22"/>
              </w:rPr>
              <w:t xml:space="preserve">•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soffistigedig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ymwybyddiaeth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ddatblygiad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chymhwysiad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9FD0DC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ymarferol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o’u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‘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rôl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theatraidd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’, er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datblygu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perfformiad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gywir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o rad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arddull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1C328F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F24">
              <w:rPr>
                <w:rFonts w:ascii="Arial" w:hAnsi="Arial" w:cs="Arial"/>
                <w:sz w:val="22"/>
                <w:szCs w:val="22"/>
              </w:rPr>
              <w:t xml:space="preserve">ac o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gweledigaeth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Cyfarwyddwr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ECC58FE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F24">
              <w:rPr>
                <w:rFonts w:ascii="Arial" w:hAnsi="Arial" w:cs="Arial"/>
                <w:sz w:val="22"/>
                <w:szCs w:val="22"/>
              </w:rPr>
              <w:t xml:space="preserve">•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sgiliau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trefnu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gwneud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penderfyniadau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lefel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uchel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o ran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datblygu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cymeriad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7EAEDD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F24"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dulliau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0733AC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F24">
              <w:rPr>
                <w:rFonts w:ascii="Arial" w:hAnsi="Arial" w:cs="Arial"/>
                <w:sz w:val="22"/>
                <w:szCs w:val="22"/>
              </w:rPr>
              <w:t xml:space="preserve">•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weithio’n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llawn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annibynnol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chyfarwyddwr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A5609BA" w14:textId="77777777" w:rsidR="00A05F24" w:rsidRPr="00A05F24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cydweithrediad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ag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aelodau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eraill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cwmni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, ac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werthuso’r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broses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greadigol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804765D" w14:textId="31BFFFE9" w:rsidR="00C01A3F" w:rsidRPr="00A406E5" w:rsidRDefault="00A05F24" w:rsidP="00A05F2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cyfraniad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F24">
              <w:rPr>
                <w:rFonts w:ascii="Arial" w:hAnsi="Arial" w:cs="Arial"/>
                <w:sz w:val="22"/>
                <w:szCs w:val="22"/>
              </w:rPr>
              <w:t>ato</w:t>
            </w:r>
            <w:proofErr w:type="spellEnd"/>
            <w:r w:rsidRPr="00A05F2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E3DB60C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507DCDDD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54F7985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54F59BD0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6752C0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11C327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F787526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5B3325AB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293872E8" w14:textId="77777777" w:rsidTr="009E4559">
        <w:tc>
          <w:tcPr>
            <w:tcW w:w="9781" w:type="dxa"/>
            <w:shd w:val="clear" w:color="auto" w:fill="C0C0C0"/>
          </w:tcPr>
          <w:p w14:paraId="5438FC6B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59D068B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241101A7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63695012" w14:textId="1EB69424" w:rsidR="003F6EA0" w:rsidRDefault="00E20617" w:rsidP="003F6EA0">
      <w:pPr>
        <w:rPr>
          <w:rFonts w:ascii="Arial" w:hAnsi="Arial" w:cs="Arial"/>
          <w:sz w:val="24"/>
          <w:szCs w:val="24"/>
        </w:rPr>
      </w:pPr>
      <w:proofErr w:type="spellStart"/>
      <w:r w:rsidRPr="00E20617">
        <w:rPr>
          <w:rFonts w:ascii="Arial" w:hAnsi="Arial" w:cs="Arial"/>
          <w:sz w:val="24"/>
          <w:szCs w:val="24"/>
        </w:rPr>
        <w:t>Trwy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gydol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20617">
        <w:rPr>
          <w:rFonts w:ascii="Arial" w:hAnsi="Arial" w:cs="Arial"/>
          <w:sz w:val="24"/>
          <w:szCs w:val="24"/>
        </w:rPr>
        <w:t>modiwl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hwn </w:t>
      </w:r>
      <w:proofErr w:type="spellStart"/>
      <w:r w:rsidRPr="00E20617">
        <w:rPr>
          <w:rFonts w:ascii="Arial" w:hAnsi="Arial" w:cs="Arial"/>
          <w:sz w:val="24"/>
          <w:szCs w:val="24"/>
        </w:rPr>
        <w:t>bydd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disgwyl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i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E20617">
        <w:rPr>
          <w:rFonts w:ascii="Arial" w:hAnsi="Arial" w:cs="Arial"/>
          <w:sz w:val="24"/>
          <w:szCs w:val="24"/>
        </w:rPr>
        <w:t>gymryd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rhan yn y broses </w:t>
      </w:r>
      <w:proofErr w:type="spellStart"/>
      <w:r w:rsidRPr="00E20617">
        <w:rPr>
          <w:rFonts w:ascii="Arial" w:hAnsi="Arial" w:cs="Arial"/>
          <w:sz w:val="24"/>
          <w:szCs w:val="24"/>
        </w:rPr>
        <w:t>ymarfer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ar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gyfer "</w:t>
      </w:r>
      <w:proofErr w:type="spellStart"/>
      <w:r w:rsidR="00CF1DC2">
        <w:rPr>
          <w:rFonts w:ascii="Arial" w:hAnsi="Arial" w:cs="Arial"/>
          <w:sz w:val="24"/>
          <w:szCs w:val="24"/>
        </w:rPr>
        <w:t>Cof</w:t>
      </w:r>
      <w:proofErr w:type="spellEnd"/>
      <w:r w:rsidR="00CF1DC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F1DC2">
        <w:rPr>
          <w:rFonts w:ascii="Arial" w:hAnsi="Arial" w:cs="Arial"/>
          <w:sz w:val="24"/>
          <w:szCs w:val="24"/>
        </w:rPr>
        <w:t>Dwr</w:t>
      </w:r>
      <w:proofErr w:type="spellEnd"/>
      <w:r w:rsidR="00CF1DC2">
        <w:rPr>
          <w:rFonts w:ascii="Arial" w:hAnsi="Arial" w:cs="Arial"/>
          <w:sz w:val="24"/>
          <w:szCs w:val="24"/>
        </w:rPr>
        <w:t>”</w:t>
      </w:r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1DC2">
        <w:rPr>
          <w:rFonts w:ascii="Arial" w:hAnsi="Arial" w:cs="Arial"/>
          <w:sz w:val="24"/>
          <w:szCs w:val="24"/>
        </w:rPr>
        <w:t>wedi</w:t>
      </w:r>
      <w:proofErr w:type="spellEnd"/>
      <w:r w:rsidR="00CF1DC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1DC2">
        <w:rPr>
          <w:rFonts w:ascii="Arial" w:hAnsi="Arial" w:cs="Arial"/>
          <w:sz w:val="24"/>
          <w:szCs w:val="24"/>
        </w:rPr>
        <w:t>ei</w:t>
      </w:r>
      <w:proofErr w:type="spellEnd"/>
      <w:r w:rsidR="00CF1DC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1DC2">
        <w:rPr>
          <w:rFonts w:ascii="Arial" w:hAnsi="Arial" w:cs="Arial"/>
          <w:sz w:val="24"/>
          <w:szCs w:val="24"/>
        </w:rPr>
        <w:t>gyfarwyddo</w:t>
      </w:r>
      <w:proofErr w:type="spellEnd"/>
      <w:r w:rsidR="00CF1DC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1DC2">
        <w:rPr>
          <w:rFonts w:ascii="Arial" w:hAnsi="Arial" w:cs="Arial"/>
          <w:sz w:val="24"/>
          <w:szCs w:val="24"/>
        </w:rPr>
        <w:t>gan</w:t>
      </w:r>
      <w:proofErr w:type="spellEnd"/>
      <w:r w:rsidR="00CF1DC2">
        <w:rPr>
          <w:rFonts w:ascii="Arial" w:hAnsi="Arial" w:cs="Arial"/>
          <w:sz w:val="24"/>
          <w:szCs w:val="24"/>
        </w:rPr>
        <w:t xml:space="preserve"> Sara Lloyd</w:t>
      </w:r>
      <w:r w:rsidRPr="00E206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20617">
        <w:rPr>
          <w:rFonts w:ascii="Arial" w:hAnsi="Arial" w:cs="Arial"/>
          <w:sz w:val="24"/>
          <w:szCs w:val="24"/>
        </w:rPr>
        <w:t>Byddwch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yn </w:t>
      </w:r>
      <w:proofErr w:type="spellStart"/>
      <w:r w:rsidRPr="00E20617">
        <w:rPr>
          <w:rFonts w:ascii="Arial" w:hAnsi="Arial" w:cs="Arial"/>
          <w:sz w:val="24"/>
          <w:szCs w:val="24"/>
        </w:rPr>
        <w:t>ymarfer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, yn </w:t>
      </w:r>
      <w:proofErr w:type="spellStart"/>
      <w:r w:rsidRPr="00E20617">
        <w:rPr>
          <w:rFonts w:ascii="Arial" w:hAnsi="Arial" w:cs="Arial"/>
          <w:sz w:val="24"/>
          <w:szCs w:val="24"/>
        </w:rPr>
        <w:t>cydweithio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ac yn </w:t>
      </w:r>
      <w:proofErr w:type="spellStart"/>
      <w:r w:rsidRPr="00E20617">
        <w:rPr>
          <w:rFonts w:ascii="Arial" w:hAnsi="Arial" w:cs="Arial"/>
          <w:sz w:val="24"/>
          <w:szCs w:val="24"/>
        </w:rPr>
        <w:t>creu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r w:rsidR="00CF1DC2">
        <w:rPr>
          <w:rFonts w:ascii="Arial" w:hAnsi="Arial" w:cs="Arial"/>
          <w:sz w:val="24"/>
          <w:szCs w:val="24"/>
        </w:rPr>
        <w:t xml:space="preserve">o </w:t>
      </w:r>
      <w:r w:rsidRPr="00E20617">
        <w:rPr>
          <w:rFonts w:ascii="Arial" w:hAnsi="Arial" w:cs="Arial"/>
          <w:sz w:val="24"/>
          <w:szCs w:val="24"/>
        </w:rPr>
        <w:t xml:space="preserve">dan </w:t>
      </w:r>
      <w:proofErr w:type="spellStart"/>
      <w:r w:rsidRPr="00E20617">
        <w:rPr>
          <w:rFonts w:ascii="Arial" w:hAnsi="Arial" w:cs="Arial"/>
          <w:sz w:val="24"/>
          <w:szCs w:val="24"/>
        </w:rPr>
        <w:t>arweiniad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eich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cyfarwyddwr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E20617">
        <w:rPr>
          <w:rFonts w:ascii="Arial" w:hAnsi="Arial" w:cs="Arial"/>
          <w:sz w:val="24"/>
          <w:szCs w:val="24"/>
        </w:rPr>
        <w:t>rheolwr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cynhyrchu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20617">
        <w:rPr>
          <w:rFonts w:ascii="Arial" w:hAnsi="Arial" w:cs="Arial"/>
          <w:sz w:val="24"/>
          <w:szCs w:val="24"/>
        </w:rPr>
        <w:t>Bydd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20617">
        <w:rPr>
          <w:rFonts w:ascii="Arial" w:hAnsi="Arial" w:cs="Arial"/>
          <w:sz w:val="24"/>
          <w:szCs w:val="24"/>
        </w:rPr>
        <w:t>gwaith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hwn yn </w:t>
      </w:r>
      <w:proofErr w:type="spellStart"/>
      <w:r w:rsidRPr="00E20617">
        <w:rPr>
          <w:rFonts w:ascii="Arial" w:hAnsi="Arial" w:cs="Arial"/>
          <w:sz w:val="24"/>
          <w:szCs w:val="24"/>
        </w:rPr>
        <w:t>cynnwys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ymarferion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0617">
        <w:rPr>
          <w:rFonts w:ascii="Arial" w:hAnsi="Arial" w:cs="Arial"/>
          <w:sz w:val="24"/>
          <w:szCs w:val="24"/>
        </w:rPr>
        <w:t>grŵp</w:t>
      </w:r>
      <w:proofErr w:type="spellEnd"/>
      <w:r w:rsidRPr="00E2061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20617">
        <w:rPr>
          <w:rFonts w:ascii="Arial" w:hAnsi="Arial" w:cs="Arial"/>
          <w:sz w:val="24"/>
          <w:szCs w:val="24"/>
        </w:rPr>
        <w:t>thasgau</w:t>
      </w:r>
      <w:proofErr w:type="spellEnd"/>
      <w:r w:rsidRPr="00E20617">
        <w:rPr>
          <w:rFonts w:ascii="Arial" w:hAnsi="Arial" w:cs="Arial"/>
          <w:sz w:val="24"/>
          <w:szCs w:val="24"/>
        </w:rPr>
        <w:t>.</w:t>
      </w:r>
    </w:p>
    <w:p w14:paraId="53B2D712" w14:textId="0EF1A309" w:rsidR="00E20617" w:rsidRDefault="00E20617" w:rsidP="003F6EA0">
      <w:pPr>
        <w:rPr>
          <w:rFonts w:ascii="Arial" w:hAnsi="Arial" w:cs="Arial"/>
          <w:sz w:val="24"/>
          <w:szCs w:val="24"/>
        </w:rPr>
      </w:pPr>
    </w:p>
    <w:p w14:paraId="67084D69" w14:textId="46B2F2D6" w:rsidR="00E20617" w:rsidRDefault="00E20617" w:rsidP="003F6EA0">
      <w:pPr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12E3105B" w14:textId="77777777" w:rsidR="000A0686" w:rsidRPr="000A0686" w:rsidRDefault="000A0686" w:rsidP="000A0686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0A0686">
        <w:rPr>
          <w:rFonts w:ascii="Arial" w:hAnsi="Arial" w:cs="Arial"/>
          <w:b/>
          <w:bCs/>
          <w:sz w:val="24"/>
          <w:szCs w:val="24"/>
          <w:lang w:val="cy-GB"/>
        </w:rPr>
        <w:t>Tasg 1: Ymarfer, Cynhyrchu a Pherfformio</w:t>
      </w:r>
    </w:p>
    <w:p w14:paraId="2BF71ED1" w14:textId="77777777" w:rsidR="000A0686" w:rsidRPr="000A0686" w:rsidRDefault="000A0686" w:rsidP="000A0686">
      <w:pPr>
        <w:rPr>
          <w:rFonts w:ascii="Arial" w:hAnsi="Arial" w:cs="Arial"/>
          <w:sz w:val="24"/>
          <w:szCs w:val="24"/>
          <w:lang w:val="cy-GB"/>
        </w:rPr>
      </w:pPr>
    </w:p>
    <w:p w14:paraId="426614C3" w14:textId="079B806F" w:rsidR="000A0686" w:rsidRPr="000A0686" w:rsidRDefault="000A0686" w:rsidP="000A0686">
      <w:pPr>
        <w:rPr>
          <w:rFonts w:ascii="Arial" w:hAnsi="Arial" w:cs="Arial"/>
          <w:sz w:val="24"/>
          <w:szCs w:val="24"/>
          <w:lang w:val="cy-GB"/>
        </w:rPr>
      </w:pPr>
      <w:r w:rsidRPr="000A0686">
        <w:rPr>
          <w:rFonts w:ascii="Arial" w:hAnsi="Arial" w:cs="Arial"/>
          <w:sz w:val="24"/>
          <w:szCs w:val="24"/>
          <w:lang w:val="cy-GB"/>
        </w:rPr>
        <w:t xml:space="preserve">Gan </w:t>
      </w:r>
      <w:r w:rsidR="00697056">
        <w:rPr>
          <w:rFonts w:ascii="Arial" w:hAnsi="Arial" w:cs="Arial"/>
          <w:sz w:val="24"/>
          <w:szCs w:val="24"/>
          <w:lang w:val="cy-GB"/>
        </w:rPr>
        <w:t>g</w:t>
      </w:r>
      <w:r w:rsidRPr="000A0686">
        <w:rPr>
          <w:rFonts w:ascii="Arial" w:hAnsi="Arial" w:cs="Arial"/>
          <w:sz w:val="24"/>
          <w:szCs w:val="24"/>
          <w:lang w:val="cy-GB"/>
        </w:rPr>
        <w:t xml:space="preserve">ymryd rhan mewn proses ymarfer ymarferol byddwch yn cydweithio â'ch </w:t>
      </w:r>
      <w:r w:rsidR="002C7364" w:rsidRPr="000A0686">
        <w:rPr>
          <w:rFonts w:ascii="Arial" w:hAnsi="Arial" w:cs="Arial"/>
          <w:sz w:val="24"/>
          <w:szCs w:val="24"/>
          <w:lang w:val="cy-GB"/>
        </w:rPr>
        <w:t>c</w:t>
      </w:r>
      <w:r w:rsidR="002C7364">
        <w:rPr>
          <w:rFonts w:ascii="Arial" w:hAnsi="Arial" w:cs="Arial"/>
          <w:sz w:val="24"/>
          <w:szCs w:val="24"/>
          <w:lang w:val="cy-GB"/>
        </w:rPr>
        <w:t>yd fyfyrwyr</w:t>
      </w:r>
      <w:r w:rsidRPr="000A0686">
        <w:rPr>
          <w:rFonts w:ascii="Arial" w:hAnsi="Arial" w:cs="Arial"/>
          <w:sz w:val="24"/>
          <w:szCs w:val="24"/>
          <w:lang w:val="cy-GB"/>
        </w:rPr>
        <w:t xml:space="preserve"> i greu perfformiad </w:t>
      </w:r>
      <w:r w:rsidR="002C7364">
        <w:rPr>
          <w:rFonts w:ascii="Arial" w:hAnsi="Arial" w:cs="Arial"/>
          <w:sz w:val="24"/>
          <w:szCs w:val="24"/>
          <w:lang w:val="cy-GB"/>
        </w:rPr>
        <w:t>o</w:t>
      </w:r>
      <w:r w:rsidRPr="000A0686">
        <w:rPr>
          <w:rFonts w:ascii="Arial" w:hAnsi="Arial" w:cs="Arial"/>
          <w:sz w:val="24"/>
          <w:szCs w:val="24"/>
          <w:lang w:val="cy-GB"/>
        </w:rPr>
        <w:t xml:space="preserve"> sgript benodol yn unol â chyfarwyddyd eich cyfarwyddwr, cyfarwyddwr cynorthwyol a/neu reolwr cynhyrchu.</w:t>
      </w:r>
    </w:p>
    <w:p w14:paraId="613758B3" w14:textId="77777777" w:rsidR="000A0686" w:rsidRPr="000A0686" w:rsidRDefault="000A0686" w:rsidP="000A0686">
      <w:pPr>
        <w:rPr>
          <w:rFonts w:ascii="Arial" w:hAnsi="Arial" w:cs="Arial"/>
          <w:sz w:val="24"/>
          <w:szCs w:val="24"/>
          <w:lang w:val="cy-GB"/>
        </w:rPr>
      </w:pPr>
    </w:p>
    <w:p w14:paraId="2352BF65" w14:textId="77777777" w:rsidR="000A0686" w:rsidRPr="000A0686" w:rsidRDefault="000A0686" w:rsidP="000A0686">
      <w:pPr>
        <w:rPr>
          <w:rFonts w:ascii="Arial" w:hAnsi="Arial" w:cs="Arial"/>
          <w:sz w:val="24"/>
          <w:szCs w:val="24"/>
          <w:lang w:val="cy-GB"/>
        </w:rPr>
      </w:pPr>
      <w:r w:rsidRPr="000A0686">
        <w:rPr>
          <w:rFonts w:ascii="Arial" w:hAnsi="Arial" w:cs="Arial"/>
          <w:sz w:val="24"/>
          <w:szCs w:val="24"/>
          <w:lang w:val="cy-GB"/>
        </w:rPr>
        <w:t>Byddwch yn gweithio gyda'ch gilydd fel cwmni cynhyrchu yn ogystal ag yn annibynnol trwy gydol y modiwl i lunio a datblygu briff y prosiect yn greadigol o'r syniadau a'r meddyliau cychwynnol hyd at berfformiad cyhoeddus. Bydd disgwyl i chi weithio mewn modd parhaus a datblygiadol trwy gydol y prosiect.</w:t>
      </w:r>
    </w:p>
    <w:p w14:paraId="38853C8A" w14:textId="77777777" w:rsidR="000A0686" w:rsidRPr="000A0686" w:rsidRDefault="000A0686" w:rsidP="000A0686">
      <w:pPr>
        <w:rPr>
          <w:rFonts w:ascii="Arial" w:hAnsi="Arial" w:cs="Arial"/>
          <w:sz w:val="24"/>
          <w:szCs w:val="24"/>
          <w:lang w:val="cy-GB"/>
        </w:rPr>
      </w:pPr>
    </w:p>
    <w:p w14:paraId="5A1AD535" w14:textId="70851A32" w:rsidR="000A0686" w:rsidRDefault="000A0686" w:rsidP="000A0686">
      <w:pPr>
        <w:rPr>
          <w:rFonts w:ascii="Arial" w:hAnsi="Arial" w:cs="Arial"/>
          <w:sz w:val="24"/>
          <w:szCs w:val="24"/>
          <w:lang w:val="cy-GB"/>
        </w:rPr>
      </w:pPr>
      <w:r w:rsidRPr="000A0686">
        <w:rPr>
          <w:rFonts w:ascii="Arial" w:hAnsi="Arial" w:cs="Arial"/>
          <w:sz w:val="24"/>
          <w:szCs w:val="24"/>
          <w:lang w:val="cy-GB"/>
        </w:rPr>
        <w:t>Bydd eich presenoldeb yn cael ei fonitro'n ofalus trwy gydol y broses a bydd presenoldeb gwael yn effeithio ar eich gradd gyffredinol.</w:t>
      </w:r>
    </w:p>
    <w:p w14:paraId="3D4ADB2A" w14:textId="7BC69C6B" w:rsidR="009F5134" w:rsidRDefault="009F5134" w:rsidP="000A0686">
      <w:pPr>
        <w:rPr>
          <w:rFonts w:ascii="Arial" w:hAnsi="Arial" w:cs="Arial"/>
          <w:sz w:val="24"/>
          <w:szCs w:val="24"/>
          <w:lang w:val="cy-GB"/>
        </w:rPr>
      </w:pPr>
    </w:p>
    <w:p w14:paraId="0D6B9DA0" w14:textId="77777777" w:rsidR="009F5134" w:rsidRPr="00E20617" w:rsidRDefault="009F5134" w:rsidP="000A0686">
      <w:pPr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384B9AF8" w14:textId="77777777" w:rsidR="003F6EA0" w:rsidRDefault="003F6EA0" w:rsidP="003F6EA0">
      <w:pPr>
        <w:ind w:left="720"/>
        <w:rPr>
          <w:rFonts w:ascii="Arial" w:hAnsi="Arial" w:cs="Arial"/>
          <w:sz w:val="24"/>
          <w:szCs w:val="24"/>
          <w:highlight w:val="yellow"/>
        </w:rPr>
      </w:pPr>
    </w:p>
    <w:p w14:paraId="690DDAEB" w14:textId="77777777" w:rsidR="005A419A" w:rsidRPr="005A419A" w:rsidRDefault="005A419A" w:rsidP="005A419A">
      <w:pPr>
        <w:ind w:left="720"/>
        <w:rPr>
          <w:rFonts w:ascii="Arial" w:hAnsi="Arial" w:cs="Arial"/>
          <w:b/>
          <w:bCs/>
          <w:sz w:val="24"/>
          <w:szCs w:val="24"/>
          <w:u w:val="single"/>
          <w:lang w:val="en"/>
        </w:rPr>
      </w:pPr>
    </w:p>
    <w:p w14:paraId="53946407" w14:textId="77777777" w:rsidR="005A419A" w:rsidRPr="005A419A" w:rsidRDefault="005A419A" w:rsidP="005A419A">
      <w:pPr>
        <w:rPr>
          <w:rFonts w:ascii="Arial" w:hAnsi="Arial" w:cs="Arial"/>
          <w:b/>
          <w:bCs/>
          <w:sz w:val="24"/>
          <w:szCs w:val="24"/>
          <w:lang w:val="en"/>
        </w:rPr>
      </w:pPr>
      <w:proofErr w:type="spellStart"/>
      <w:r w:rsidRPr="005A419A">
        <w:rPr>
          <w:rFonts w:ascii="Arial" w:hAnsi="Arial" w:cs="Arial"/>
          <w:b/>
          <w:bCs/>
          <w:sz w:val="24"/>
          <w:szCs w:val="24"/>
          <w:lang w:val="en"/>
        </w:rPr>
        <w:t>Tasg</w:t>
      </w:r>
      <w:proofErr w:type="spellEnd"/>
      <w:r w:rsidRPr="005A419A">
        <w:rPr>
          <w:rFonts w:ascii="Arial" w:hAnsi="Arial" w:cs="Arial"/>
          <w:b/>
          <w:bCs/>
          <w:sz w:val="24"/>
          <w:szCs w:val="24"/>
          <w:lang w:val="en"/>
        </w:rPr>
        <w:t xml:space="preserve"> 2: </w:t>
      </w:r>
      <w:proofErr w:type="spellStart"/>
      <w:r w:rsidRPr="005A419A">
        <w:rPr>
          <w:rFonts w:ascii="Arial" w:hAnsi="Arial" w:cs="Arial"/>
          <w:b/>
          <w:bCs/>
          <w:sz w:val="24"/>
          <w:szCs w:val="24"/>
          <w:lang w:val="en"/>
        </w:rPr>
        <w:t>Dyddiadur</w:t>
      </w:r>
      <w:proofErr w:type="spellEnd"/>
      <w:r w:rsidRPr="005A419A">
        <w:rPr>
          <w:rFonts w:ascii="Arial" w:hAnsi="Arial" w:cs="Arial"/>
          <w:b/>
          <w:bCs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b/>
          <w:bCs/>
          <w:sz w:val="24"/>
          <w:szCs w:val="24"/>
          <w:lang w:val="en"/>
        </w:rPr>
        <w:t>Ysgrifenedig</w:t>
      </w:r>
      <w:proofErr w:type="spellEnd"/>
    </w:p>
    <w:p w14:paraId="7ECE47A4" w14:textId="77777777" w:rsidR="005A419A" w:rsidRPr="005A419A" w:rsidRDefault="005A419A" w:rsidP="005A419A">
      <w:pPr>
        <w:ind w:left="720"/>
        <w:rPr>
          <w:rFonts w:ascii="Arial" w:hAnsi="Arial" w:cs="Arial"/>
          <w:b/>
          <w:bCs/>
          <w:sz w:val="24"/>
          <w:szCs w:val="24"/>
          <w:u w:val="single"/>
          <w:lang w:val="en"/>
        </w:rPr>
      </w:pPr>
    </w:p>
    <w:p w14:paraId="4A9F5C62" w14:textId="13F18BA3" w:rsidR="005A419A" w:rsidRPr="005A419A" w:rsidRDefault="005A419A" w:rsidP="005A419A">
      <w:pPr>
        <w:rPr>
          <w:rFonts w:ascii="Arial" w:hAnsi="Arial" w:cs="Arial"/>
          <w:sz w:val="24"/>
          <w:szCs w:val="24"/>
          <w:lang w:val="en"/>
        </w:rPr>
      </w:pP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Yn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ystod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y broses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rhaid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i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chi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gyflwyno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tri </w:t>
      </w:r>
      <w:proofErr w:type="spellStart"/>
      <w:r w:rsidR="007378E8">
        <w:rPr>
          <w:rFonts w:ascii="Arial" w:hAnsi="Arial" w:cs="Arial"/>
          <w:sz w:val="24"/>
          <w:szCs w:val="24"/>
          <w:lang w:val="en"/>
        </w:rPr>
        <w:t>adran</w:t>
      </w:r>
      <w:proofErr w:type="spellEnd"/>
      <w:r w:rsidR="007378E8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="007378E8">
        <w:rPr>
          <w:rFonts w:ascii="Arial" w:hAnsi="Arial" w:cs="Arial"/>
          <w:sz w:val="24"/>
          <w:szCs w:val="24"/>
          <w:lang w:val="en"/>
        </w:rPr>
        <w:t>I’ch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dyddlyfr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ar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moodle.</w:t>
      </w:r>
    </w:p>
    <w:p w14:paraId="5EA7F48A" w14:textId="77777777" w:rsidR="005A419A" w:rsidRPr="005A419A" w:rsidRDefault="005A419A" w:rsidP="005A419A">
      <w:pPr>
        <w:ind w:left="720"/>
        <w:rPr>
          <w:rFonts w:ascii="Arial" w:hAnsi="Arial" w:cs="Arial"/>
          <w:sz w:val="24"/>
          <w:szCs w:val="24"/>
          <w:lang w:val="en"/>
        </w:rPr>
      </w:pPr>
    </w:p>
    <w:p w14:paraId="6C5D4346" w14:textId="77777777" w:rsidR="005A419A" w:rsidRPr="005A419A" w:rsidRDefault="005A419A" w:rsidP="005A419A">
      <w:pPr>
        <w:ind w:left="720"/>
        <w:rPr>
          <w:rFonts w:ascii="Arial" w:hAnsi="Arial" w:cs="Arial"/>
          <w:sz w:val="24"/>
          <w:szCs w:val="24"/>
          <w:lang w:val="en"/>
        </w:rPr>
      </w:pP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Dylai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pob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cyflwyniad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fod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yn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750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gair</w:t>
      </w:r>
      <w:proofErr w:type="spellEnd"/>
    </w:p>
    <w:p w14:paraId="50EAB8E8" w14:textId="77777777" w:rsidR="005A419A" w:rsidRPr="005A419A" w:rsidRDefault="005A419A" w:rsidP="005A419A">
      <w:pPr>
        <w:ind w:left="720"/>
        <w:rPr>
          <w:rFonts w:ascii="Arial" w:hAnsi="Arial" w:cs="Arial"/>
          <w:sz w:val="24"/>
          <w:szCs w:val="24"/>
          <w:lang w:val="en"/>
        </w:rPr>
      </w:pPr>
    </w:p>
    <w:p w14:paraId="57C48C73" w14:textId="77777777" w:rsidR="005A419A" w:rsidRPr="005A419A" w:rsidRDefault="005A419A" w:rsidP="005A419A">
      <w:pPr>
        <w:ind w:left="720"/>
        <w:rPr>
          <w:rFonts w:ascii="Arial" w:hAnsi="Arial" w:cs="Arial"/>
          <w:sz w:val="24"/>
          <w:szCs w:val="24"/>
          <w:lang w:val="en"/>
        </w:rPr>
      </w:pPr>
      <w:proofErr w:type="spellStart"/>
      <w:r w:rsidRPr="005A419A">
        <w:rPr>
          <w:rFonts w:ascii="Arial" w:hAnsi="Arial" w:cs="Arial"/>
          <w:sz w:val="24"/>
          <w:szCs w:val="24"/>
          <w:lang w:val="en"/>
        </w:rPr>
        <w:lastRenderedPageBreak/>
        <w:t>Dyddiadau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 xml:space="preserve"> </w:t>
      </w:r>
      <w:proofErr w:type="spellStart"/>
      <w:r w:rsidRPr="005A419A">
        <w:rPr>
          <w:rFonts w:ascii="Arial" w:hAnsi="Arial" w:cs="Arial"/>
          <w:sz w:val="24"/>
          <w:szCs w:val="24"/>
          <w:lang w:val="en"/>
        </w:rPr>
        <w:t>cyflwyno</w:t>
      </w:r>
      <w:proofErr w:type="spellEnd"/>
      <w:r w:rsidRPr="005A419A">
        <w:rPr>
          <w:rFonts w:ascii="Arial" w:hAnsi="Arial" w:cs="Arial"/>
          <w:sz w:val="24"/>
          <w:szCs w:val="24"/>
          <w:lang w:val="en"/>
        </w:rPr>
        <w:t>:</w:t>
      </w:r>
    </w:p>
    <w:p w14:paraId="2A4CEE65" w14:textId="77777777" w:rsidR="005A419A" w:rsidRPr="00237280" w:rsidRDefault="005A419A" w:rsidP="005A419A">
      <w:pPr>
        <w:ind w:left="720"/>
        <w:rPr>
          <w:rFonts w:ascii="Arial" w:hAnsi="Arial" w:cs="Arial"/>
          <w:b/>
          <w:bCs/>
          <w:sz w:val="24"/>
          <w:szCs w:val="24"/>
          <w:lang w:val="en"/>
        </w:rPr>
      </w:pPr>
    </w:p>
    <w:p w14:paraId="646271A1" w14:textId="77777777" w:rsidR="005A419A" w:rsidRPr="00237280" w:rsidRDefault="005A419A" w:rsidP="005A419A">
      <w:pPr>
        <w:ind w:left="720"/>
        <w:rPr>
          <w:rFonts w:ascii="Arial" w:hAnsi="Arial" w:cs="Arial"/>
          <w:b/>
          <w:bCs/>
          <w:sz w:val="24"/>
          <w:szCs w:val="24"/>
          <w:lang w:val="en"/>
        </w:rPr>
      </w:pPr>
      <w:r w:rsidRPr="00237280">
        <w:rPr>
          <w:rFonts w:ascii="Arial" w:hAnsi="Arial" w:cs="Arial"/>
          <w:b/>
          <w:bCs/>
          <w:sz w:val="24"/>
          <w:szCs w:val="24"/>
          <w:lang w:val="en"/>
        </w:rPr>
        <w:t>6 Mai</w:t>
      </w:r>
    </w:p>
    <w:p w14:paraId="2FAE1EA2" w14:textId="77777777" w:rsidR="005A419A" w:rsidRPr="00237280" w:rsidRDefault="005A419A" w:rsidP="005A419A">
      <w:pPr>
        <w:ind w:left="720"/>
        <w:rPr>
          <w:rFonts w:ascii="Arial" w:hAnsi="Arial" w:cs="Arial"/>
          <w:b/>
          <w:bCs/>
          <w:sz w:val="24"/>
          <w:szCs w:val="24"/>
          <w:lang w:val="en"/>
        </w:rPr>
      </w:pPr>
      <w:r w:rsidRPr="00237280">
        <w:rPr>
          <w:rFonts w:ascii="Arial" w:hAnsi="Arial" w:cs="Arial"/>
          <w:b/>
          <w:bCs/>
          <w:sz w:val="24"/>
          <w:szCs w:val="24"/>
          <w:lang w:val="en"/>
        </w:rPr>
        <w:t>20 Mai</w:t>
      </w:r>
    </w:p>
    <w:p w14:paraId="193CDC27" w14:textId="45D9EAF8" w:rsidR="003F6EA0" w:rsidRPr="00237280" w:rsidRDefault="005A419A" w:rsidP="005A419A">
      <w:pPr>
        <w:ind w:left="720"/>
        <w:rPr>
          <w:rFonts w:ascii="Arial" w:hAnsi="Arial" w:cs="Arial"/>
          <w:b/>
          <w:bCs/>
          <w:sz w:val="24"/>
          <w:szCs w:val="24"/>
          <w:lang w:val="en"/>
        </w:rPr>
      </w:pPr>
      <w:r w:rsidRPr="00237280">
        <w:rPr>
          <w:rFonts w:ascii="Arial" w:hAnsi="Arial" w:cs="Arial"/>
          <w:b/>
          <w:bCs/>
          <w:sz w:val="24"/>
          <w:szCs w:val="24"/>
          <w:lang w:val="en"/>
        </w:rPr>
        <w:t xml:space="preserve">1 </w:t>
      </w:r>
      <w:proofErr w:type="spellStart"/>
      <w:r w:rsidRPr="00237280">
        <w:rPr>
          <w:rFonts w:ascii="Arial" w:hAnsi="Arial" w:cs="Arial"/>
          <w:b/>
          <w:bCs/>
          <w:sz w:val="24"/>
          <w:szCs w:val="24"/>
          <w:lang w:val="en"/>
        </w:rPr>
        <w:t>Mehefin</w:t>
      </w:r>
      <w:proofErr w:type="spellEnd"/>
    </w:p>
    <w:p w14:paraId="4ED68EDF" w14:textId="77777777" w:rsidR="003F6EA0" w:rsidRPr="00A02CFA" w:rsidRDefault="003F6EA0" w:rsidP="003F6EA0">
      <w:pPr>
        <w:ind w:left="720"/>
        <w:rPr>
          <w:rFonts w:ascii="Arial" w:hAnsi="Arial" w:cs="Arial"/>
          <w:sz w:val="24"/>
          <w:szCs w:val="24"/>
          <w:lang w:val="en"/>
        </w:rPr>
      </w:pPr>
    </w:p>
    <w:p w14:paraId="23617DCE" w14:textId="655BFA1B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Bydd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dyddlyfr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galluogi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myfyrwyr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archwilio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a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myfyrio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="001C4642">
        <w:rPr>
          <w:rFonts w:ascii="Arial" w:hAnsi="Arial" w:cs="Arial"/>
          <w:spacing w:val="1"/>
          <w:sz w:val="24"/>
          <w:szCs w:val="24"/>
        </w:rPr>
        <w:t>eu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syniadau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, y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dulliau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a'r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ymagweddau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daethpwyd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eu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traws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eu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gwaith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ystod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 broses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ymarfer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a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pherfformio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>.</w:t>
      </w:r>
    </w:p>
    <w:p w14:paraId="6E23FEAE" w14:textId="77777777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</w:p>
    <w:p w14:paraId="75EE57E9" w14:textId="77777777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  <w:r w:rsidRPr="006A19FB">
        <w:rPr>
          <w:rFonts w:ascii="Arial" w:hAnsi="Arial" w:cs="Arial"/>
          <w:spacing w:val="1"/>
          <w:sz w:val="24"/>
          <w:szCs w:val="24"/>
        </w:rPr>
        <w:t xml:space="preserve">O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fewn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gwaith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rydym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yn edrych am TYSTIOLAETH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o'ch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argraffiadau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a'ch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myfyrdodau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-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academaidd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ac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bersonol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o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weithio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cynhyrchiad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, a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fydd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adlewyrchu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eich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datblygiad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>.</w:t>
      </w:r>
    </w:p>
    <w:p w14:paraId="53AF8BD7" w14:textId="77777777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</w:p>
    <w:p w14:paraId="10949D3C" w14:textId="6C710060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Dylai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pob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cyflwyniad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gynnwys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o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leiaf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2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ffynhonnell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wybodaeth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,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gan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gynnwys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o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leiaf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un </w:t>
      </w:r>
      <w:proofErr w:type="spellStart"/>
      <w:r w:rsidR="002905A4">
        <w:rPr>
          <w:rFonts w:ascii="Arial" w:hAnsi="Arial" w:cs="Arial"/>
          <w:spacing w:val="1"/>
          <w:sz w:val="24"/>
          <w:szCs w:val="24"/>
        </w:rPr>
        <w:t>ll</w:t>
      </w:r>
      <w:r w:rsidRPr="006A19FB">
        <w:rPr>
          <w:rFonts w:ascii="Arial" w:hAnsi="Arial" w:cs="Arial"/>
          <w:spacing w:val="1"/>
          <w:sz w:val="24"/>
          <w:szCs w:val="24"/>
        </w:rPr>
        <w:t>yfr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.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Dylid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cymhwyso'r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safon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gyfeirio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gywir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drwyddi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draw.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Rhaid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i'ch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ymchwil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gael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ei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llywio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a'i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chefnogi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gan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ddeunydd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sy'n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berthnasol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i'ch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gwaith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cwrs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.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Byddwch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darparu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tystiolaeth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eich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bod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wedi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dod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o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hyd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i'ch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gwaith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o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ystod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eang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o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ffynonellau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credadwy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gan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gynnwys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cyfnodolion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academaidd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,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gwerslyfrau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,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erthyglau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newyddion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cyfredol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a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gwefannau'r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pum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mlynedd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diwethaf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ogystal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â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gweithiau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arloesol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>/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pwysig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yn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eich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maes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astudio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.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Rhaid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cynnwys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llyfryddiaeth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lawn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ddiwedd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pob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cyflwyniad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>.</w:t>
      </w:r>
    </w:p>
    <w:p w14:paraId="3060D061" w14:textId="77777777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</w:p>
    <w:p w14:paraId="0D26DAF4" w14:textId="77777777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  <w:r w:rsidRPr="006A19FB">
        <w:rPr>
          <w:rFonts w:ascii="Arial" w:hAnsi="Arial" w:cs="Arial"/>
          <w:spacing w:val="1"/>
          <w:sz w:val="24"/>
          <w:szCs w:val="24"/>
        </w:rPr>
        <w:t>https://uwtsd.ac.uk/llyfrgell/hanfodol-myfyrwyr/llawlyfrau-cyfeirio/</w:t>
      </w:r>
    </w:p>
    <w:p w14:paraId="26AA8195" w14:textId="77777777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</w:p>
    <w:p w14:paraId="7639FAC8" w14:textId="77777777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Adnoddau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ychwanegol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i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helpu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gyda'r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6A19FB">
        <w:rPr>
          <w:rFonts w:ascii="Arial" w:hAnsi="Arial" w:cs="Arial"/>
          <w:spacing w:val="1"/>
          <w:sz w:val="24"/>
          <w:szCs w:val="24"/>
        </w:rPr>
        <w:t>dasg</w:t>
      </w:r>
      <w:proofErr w:type="spellEnd"/>
      <w:r w:rsidRPr="006A19FB">
        <w:rPr>
          <w:rFonts w:ascii="Arial" w:hAnsi="Arial" w:cs="Arial"/>
          <w:spacing w:val="1"/>
          <w:sz w:val="24"/>
          <w:szCs w:val="24"/>
        </w:rPr>
        <w:t xml:space="preserve"> hon:</w:t>
      </w:r>
    </w:p>
    <w:p w14:paraId="2956B9B4" w14:textId="77777777" w:rsidR="006A19FB" w:rsidRPr="006A19FB" w:rsidRDefault="006A19FB" w:rsidP="006A19FB">
      <w:pPr>
        <w:ind w:left="720"/>
        <w:rPr>
          <w:rFonts w:ascii="Arial" w:hAnsi="Arial" w:cs="Arial"/>
          <w:spacing w:val="1"/>
          <w:sz w:val="24"/>
          <w:szCs w:val="24"/>
        </w:rPr>
      </w:pPr>
    </w:p>
    <w:p w14:paraId="0BBA8086" w14:textId="77777777" w:rsidR="003F6EA0" w:rsidRDefault="003F6EA0" w:rsidP="003F6EA0">
      <w:pPr>
        <w:ind w:left="720"/>
        <w:rPr>
          <w:rFonts w:ascii="Arial" w:hAnsi="Arial" w:cs="Arial"/>
          <w:sz w:val="24"/>
          <w:szCs w:val="24"/>
        </w:rPr>
      </w:pPr>
      <w:hyperlink r:id="rId10" w:history="1">
        <w:r w:rsidRPr="0061350C">
          <w:rPr>
            <w:rStyle w:val="Hyperlink"/>
            <w:rFonts w:ascii="Arial" w:hAnsi="Arial" w:cs="Arial"/>
            <w:sz w:val="24"/>
            <w:szCs w:val="24"/>
          </w:rPr>
          <w:t>https://uwtsd.ac.uk/library/student-essentials/referencing-handbooks/</w:t>
        </w:r>
      </w:hyperlink>
    </w:p>
    <w:p w14:paraId="0CE1539F" w14:textId="77777777" w:rsidR="003F6EA0" w:rsidRDefault="003F6EA0" w:rsidP="003F6EA0">
      <w:pPr>
        <w:ind w:left="720"/>
        <w:rPr>
          <w:rFonts w:ascii="Arial" w:hAnsi="Arial" w:cs="Arial"/>
          <w:sz w:val="24"/>
          <w:szCs w:val="24"/>
        </w:rPr>
      </w:pPr>
    </w:p>
    <w:p w14:paraId="3B51C46B" w14:textId="7ABD5B7E" w:rsidR="003F6EA0" w:rsidRPr="002979C8" w:rsidRDefault="002979C8" w:rsidP="003F6EA0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2979C8">
        <w:rPr>
          <w:rFonts w:ascii="Arial" w:hAnsi="Arial" w:cs="Arial"/>
          <w:sz w:val="24"/>
          <w:szCs w:val="24"/>
        </w:rPr>
        <w:t>Adnoddau</w:t>
      </w:r>
      <w:proofErr w:type="spellEnd"/>
      <w:r w:rsidRPr="002979C8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2979C8">
        <w:rPr>
          <w:rFonts w:ascii="Arial" w:hAnsi="Arial" w:cs="Arial"/>
          <w:sz w:val="24"/>
          <w:szCs w:val="24"/>
        </w:rPr>
        <w:t>helpu</w:t>
      </w:r>
      <w:proofErr w:type="spellEnd"/>
      <w:r w:rsidRPr="002979C8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2979C8">
        <w:rPr>
          <w:rFonts w:ascii="Arial" w:hAnsi="Arial" w:cs="Arial"/>
          <w:sz w:val="24"/>
          <w:szCs w:val="24"/>
        </w:rPr>
        <w:t>gyda</w:t>
      </w:r>
      <w:proofErr w:type="spellEnd"/>
      <w:r w:rsidRPr="002979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79C8">
        <w:rPr>
          <w:rFonts w:ascii="Arial" w:hAnsi="Arial" w:cs="Arial"/>
          <w:sz w:val="24"/>
          <w:szCs w:val="24"/>
        </w:rPr>
        <w:t>tasgau</w:t>
      </w:r>
      <w:proofErr w:type="spellEnd"/>
      <w:r w:rsidRPr="002979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79C8">
        <w:rPr>
          <w:rFonts w:ascii="Arial" w:hAnsi="Arial" w:cs="Arial"/>
          <w:sz w:val="24"/>
          <w:szCs w:val="24"/>
        </w:rPr>
        <w:t>ysg</w:t>
      </w:r>
      <w:r>
        <w:rPr>
          <w:rFonts w:ascii="Arial" w:hAnsi="Arial" w:cs="Arial"/>
          <w:sz w:val="24"/>
          <w:szCs w:val="24"/>
        </w:rPr>
        <w:t>rifennedig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4AE9058D" w14:textId="77777777" w:rsidR="003F6EA0" w:rsidRPr="002979C8" w:rsidRDefault="003F6EA0" w:rsidP="003F6EA0">
      <w:pPr>
        <w:ind w:left="720"/>
        <w:rPr>
          <w:rFonts w:ascii="Arial" w:hAnsi="Arial" w:cs="Arial"/>
          <w:sz w:val="24"/>
          <w:szCs w:val="24"/>
        </w:rPr>
      </w:pPr>
    </w:p>
    <w:p w14:paraId="6886D367" w14:textId="77777777" w:rsidR="003F6EA0" w:rsidRDefault="003F6EA0" w:rsidP="003F6EA0">
      <w:pPr>
        <w:ind w:left="720"/>
        <w:rPr>
          <w:rFonts w:ascii="Arial" w:hAnsi="Arial" w:cs="Arial"/>
          <w:sz w:val="24"/>
          <w:szCs w:val="24"/>
        </w:rPr>
      </w:pPr>
      <w:hyperlink r:id="rId11" w:history="1">
        <w:r w:rsidRPr="0061350C">
          <w:rPr>
            <w:rStyle w:val="Hyperlink"/>
            <w:rFonts w:ascii="Arial" w:hAnsi="Arial" w:cs="Arial"/>
            <w:sz w:val="24"/>
            <w:szCs w:val="24"/>
          </w:rPr>
          <w:t>https://uwtsd.ac.uk/library/infoskills/</w:t>
        </w:r>
      </w:hyperlink>
    </w:p>
    <w:p w14:paraId="176906D0" w14:textId="77777777" w:rsidR="003F6EA0" w:rsidRPr="004905A7" w:rsidRDefault="003F6EA0" w:rsidP="003F6EA0">
      <w:pPr>
        <w:ind w:left="720"/>
        <w:rPr>
          <w:rFonts w:ascii="Arial" w:hAnsi="Arial" w:cs="Arial"/>
          <w:sz w:val="24"/>
          <w:szCs w:val="24"/>
        </w:rPr>
      </w:pPr>
    </w:p>
    <w:p w14:paraId="33371EB9" w14:textId="77777777" w:rsidR="003F6EA0" w:rsidRPr="00170A46" w:rsidRDefault="003F6EA0" w:rsidP="003F6EA0">
      <w:pPr>
        <w:ind w:left="720"/>
        <w:rPr>
          <w:rFonts w:ascii="Arial" w:hAnsi="Arial" w:cs="Arial"/>
          <w:sz w:val="24"/>
          <w:szCs w:val="24"/>
        </w:rPr>
      </w:pPr>
    </w:p>
    <w:p w14:paraId="4E8DCE16" w14:textId="72D2DC49" w:rsidR="00D14C13" w:rsidRDefault="00D14C13" w:rsidP="00D14C13">
      <w:pPr>
        <w:ind w:left="720"/>
        <w:rPr>
          <w:rFonts w:ascii="Arial" w:hAnsi="Arial" w:cs="Arial"/>
          <w:b/>
          <w:bCs/>
          <w:color w:val="000000"/>
          <w:sz w:val="24"/>
          <w:szCs w:val="24"/>
        </w:rPr>
      </w:pPr>
      <w:r w:rsidRPr="00D14C13">
        <w:rPr>
          <w:rFonts w:ascii="Arial" w:hAnsi="Arial" w:cs="Arial"/>
          <w:b/>
          <w:bCs/>
          <w:color w:val="000000"/>
          <w:sz w:val="24"/>
          <w:szCs w:val="24"/>
        </w:rPr>
        <w:t>ASESIAD</w:t>
      </w:r>
    </w:p>
    <w:p w14:paraId="1E59DF1F" w14:textId="77777777" w:rsidR="00B70920" w:rsidRPr="00D14C13" w:rsidRDefault="00B70920" w:rsidP="00D14C13">
      <w:pPr>
        <w:ind w:left="72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27F3F7" w14:textId="77777777" w:rsidR="00D14C13" w:rsidRPr="00B70920" w:rsidRDefault="00D14C13" w:rsidP="00D14C13">
      <w:pPr>
        <w:ind w:left="720"/>
        <w:rPr>
          <w:rFonts w:ascii="Arial" w:hAnsi="Arial" w:cs="Arial"/>
          <w:color w:val="000000"/>
          <w:sz w:val="24"/>
          <w:szCs w:val="24"/>
        </w:rPr>
      </w:pP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Bydd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eich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Asesiad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yn broses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barhaus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ac yn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ystyried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eich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gallu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weithio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mewn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modd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cynaliadwy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a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phriodol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trwy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gydol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yr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ymarferion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yn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ogystal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â'ch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cyfraniad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(au) i'r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perfformiadau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terfynol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Bydd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eich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gallu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fyfyrio'n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feirniadol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eich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proses yn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eich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dyddlyfr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ar-lein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hefyd yn rhan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o'ch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asesiad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>.</w:t>
      </w:r>
    </w:p>
    <w:p w14:paraId="3B792096" w14:textId="64C719A1" w:rsidR="00152E9D" w:rsidRPr="00B70920" w:rsidRDefault="00D14C13" w:rsidP="00D14C13">
      <w:pPr>
        <w:ind w:left="720"/>
        <w:rPr>
          <w:rFonts w:ascii="Arial" w:hAnsi="Arial" w:cs="Arial"/>
          <w:sz w:val="24"/>
          <w:szCs w:val="24"/>
          <w:lang w:val="cy-GB"/>
        </w:rPr>
      </w:pP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Bydd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y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perfformiadau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a'r broses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ymarfer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yn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bersonol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y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campws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(yn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dibynnu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70920">
        <w:rPr>
          <w:rFonts w:ascii="Arial" w:hAnsi="Arial" w:cs="Arial"/>
          <w:color w:val="000000"/>
          <w:sz w:val="24"/>
          <w:szCs w:val="24"/>
        </w:rPr>
        <w:t>ddyfarniadau</w:t>
      </w:r>
      <w:proofErr w:type="spellEnd"/>
      <w:r w:rsidRPr="00B70920">
        <w:rPr>
          <w:rFonts w:ascii="Arial" w:hAnsi="Arial" w:cs="Arial"/>
          <w:color w:val="000000"/>
          <w:sz w:val="24"/>
          <w:szCs w:val="24"/>
        </w:rPr>
        <w:t xml:space="preserve"> Covid).</w:t>
      </w:r>
    </w:p>
    <w:p w14:paraId="30E3E7D2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2412826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AE10E0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8CA1767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BF07C79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3E3EE51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A3A9AC1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54FA560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B87FD62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B108A92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4A0C115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61C0563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C07A119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BBC18EB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A14CB3C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AC58ACC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76A9153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E55CF21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CF804BF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1DAF2A0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79A9281" w14:textId="77777777" w:rsidR="00152E9D" w:rsidRPr="00D14C1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FF3496B" w14:textId="77777777" w:rsidR="00A3505D" w:rsidRPr="00D14C13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3543D3B" w14:textId="77777777" w:rsidR="004D5E9B" w:rsidRPr="00D14C13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14C13">
        <w:rPr>
          <w:rFonts w:ascii="Arial" w:hAnsi="Arial" w:cs="Arial"/>
          <w:sz w:val="22"/>
          <w:szCs w:val="22"/>
          <w:lang w:val="cy-GB"/>
        </w:rPr>
        <w:br/>
      </w:r>
      <w:r w:rsidRPr="00D14C13">
        <w:rPr>
          <w:rFonts w:ascii="Arial" w:hAnsi="Arial" w:cs="Arial"/>
          <w:sz w:val="22"/>
          <w:szCs w:val="22"/>
          <w:lang w:val="cy-GB"/>
        </w:rPr>
        <w:br/>
      </w:r>
    </w:p>
    <w:p w14:paraId="51BDAC1E" w14:textId="77777777" w:rsidR="004D5E9B" w:rsidRPr="00D14C13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480D0C4" w14:textId="77777777" w:rsidR="004D5E9B" w:rsidRPr="00D14C13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CD5E631" w14:textId="77777777" w:rsidR="004D5E9B" w:rsidRPr="00D14C13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4ECAA5D" w14:textId="77777777" w:rsidR="004D5E9B" w:rsidRPr="00D14C13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6506CFB" w14:textId="77777777" w:rsidR="004D5E9B" w:rsidRPr="00D14C13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6719FB1" w14:textId="77777777" w:rsidR="004D5E9B" w:rsidRPr="00D14C13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0082037" w14:textId="77777777" w:rsidR="00A85BFE" w:rsidRPr="00D14C13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14C13">
        <w:rPr>
          <w:rFonts w:ascii="Arial" w:hAnsi="Arial" w:cs="Arial"/>
          <w:sz w:val="22"/>
          <w:szCs w:val="22"/>
          <w:lang w:val="cy-GB"/>
        </w:rPr>
        <w:br/>
      </w:r>
    </w:p>
    <w:p w14:paraId="32C8D2CB" w14:textId="77777777" w:rsidR="00A85BFE" w:rsidRPr="00D14C13" w:rsidRDefault="00A85BFE">
      <w:pPr>
        <w:rPr>
          <w:rFonts w:ascii="Arial" w:hAnsi="Arial" w:cs="Arial"/>
          <w:sz w:val="22"/>
          <w:szCs w:val="22"/>
          <w:lang w:val="cy-GB"/>
        </w:rPr>
      </w:pPr>
      <w:r w:rsidRPr="00D14C13">
        <w:rPr>
          <w:rFonts w:ascii="Arial" w:hAnsi="Arial" w:cs="Arial"/>
          <w:sz w:val="22"/>
          <w:szCs w:val="22"/>
          <w:lang w:val="cy-GB"/>
        </w:rPr>
        <w:br w:type="page"/>
      </w:r>
    </w:p>
    <w:p w14:paraId="5D4B9667" w14:textId="77777777" w:rsidR="00A3505D" w:rsidRPr="00D14C13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211BABB3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37D5D365" w14:textId="77777777"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3D96BBF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AB670BC" w14:textId="77777777"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40FD35C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2C3BF4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204B6B6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19E2515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A58302F" w14:textId="574DA43F" w:rsidR="00C01A3F" w:rsidRPr="00A406E5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Asesir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drwy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waith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ysgrifennedig</w:t>
      </w:r>
      <w:proofErr w:type="spellEnd"/>
    </w:p>
    <w:p w14:paraId="443D34EB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B23FDE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ED05B4A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A4AEDBE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778F4CEA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7FA584EE" w14:textId="77777777" w:rsidR="00237280" w:rsidRPr="00A406E5" w:rsidRDefault="00A45FA0" w:rsidP="0023728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Asesir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drwy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waith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ysgrifennedig</w:t>
      </w:r>
      <w:proofErr w:type="spellEnd"/>
    </w:p>
    <w:p w14:paraId="4F86A45E" w14:textId="0BE9A662"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B5C919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94B7B0C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FBC3F9E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03E17C73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C6FF86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DA0C443" w14:textId="77777777" w:rsidR="00237280" w:rsidRPr="00A406E5" w:rsidRDefault="00BA5017" w:rsidP="0023728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Asesir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drwy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waith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ysgrifennedig</w:t>
      </w:r>
      <w:proofErr w:type="spellEnd"/>
    </w:p>
    <w:p w14:paraId="6E998332" w14:textId="3B95FCD5"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</w:p>
    <w:p w14:paraId="124B18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65E7043D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A9A7D9C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43D1C7A0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61E42BE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4113D97" w14:textId="0EB51FBB" w:rsidR="00237280" w:rsidRPr="00A406E5" w:rsidRDefault="00BA5017" w:rsidP="0023728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Asesir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drwy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waith</w:t>
      </w:r>
      <w:proofErr w:type="spellEnd"/>
      <w:r w:rsidR="002372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37280">
        <w:rPr>
          <w:rFonts w:ascii="Arial" w:hAnsi="Arial" w:cs="Arial"/>
          <w:i/>
          <w:sz w:val="22"/>
          <w:szCs w:val="22"/>
        </w:rPr>
        <w:t>ymarferol</w:t>
      </w:r>
      <w:proofErr w:type="spellEnd"/>
    </w:p>
    <w:p w14:paraId="09760508" w14:textId="247484E7"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</w:p>
    <w:p w14:paraId="0FABC6E5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BFA0181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51188230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4473A7D" w14:textId="77777777"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B9B9917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0B4CCC5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C48F0CA" w14:textId="77777777" w:rsidR="00C01A3F" w:rsidRPr="00A406E5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1EF9952" w14:textId="4709FE5D" w:rsidR="00237280" w:rsidRPr="00A406E5" w:rsidRDefault="00237280" w:rsidP="00237280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Asesir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drwy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waith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ymarferol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>
        <w:rPr>
          <w:rFonts w:ascii="Arial" w:hAnsi="Arial" w:cs="Arial"/>
          <w:i/>
          <w:sz w:val="22"/>
          <w:szCs w:val="22"/>
        </w:rPr>
        <w:t>ysgrifenedig</w:t>
      </w:r>
      <w:proofErr w:type="spellEnd"/>
    </w:p>
    <w:p w14:paraId="354A4987" w14:textId="77777777" w:rsidR="00C01A3F" w:rsidRPr="00237280" w:rsidRDefault="00C01A3F" w:rsidP="00D22D9C">
      <w:pPr>
        <w:jc w:val="both"/>
      </w:pPr>
    </w:p>
    <w:p w14:paraId="7DF39934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054965F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BD88060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06FDB5C7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BC1DB0F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4E33595A" w14:textId="77777777" w:rsidR="00152E9D" w:rsidRPr="00A406E5" w:rsidRDefault="00152E9D" w:rsidP="00152E9D">
      <w:pPr>
        <w:rPr>
          <w:rFonts w:ascii="Arial" w:hAnsi="Arial" w:cs="Arial"/>
        </w:rPr>
      </w:pPr>
    </w:p>
    <w:p w14:paraId="22F7A52B" w14:textId="77777777"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11882370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EC437B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DAB4B7F" w14:textId="77777777" w:rsidTr="004B5BEF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89AFC0B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CC3F62F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74C827C9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4B5BEF" w:rsidRPr="00A406E5" w14:paraId="5686CD1D" w14:textId="77777777" w:rsidTr="004B5BE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7C1C2E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0751F0C6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8E8A4F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5CE340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4A89652A" w14:textId="77777777" w:rsidTr="004B5BE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77BA97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3DD94B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C5F30E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0A2DA2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1859FFA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572B0A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AE3B8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CF74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46C0B147" w14:textId="77777777" w:rsidTr="004B5BE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D5CD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CF46" w14:textId="1E469A86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73F1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37ADEAF5" w14:textId="77777777" w:rsidTr="004B5BE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95DCAA1" w14:textId="77777777" w:rsidR="004B5BEF" w:rsidRPr="00A406E5" w:rsidRDefault="004B5BEF" w:rsidP="004B5BEF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E337A86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7F04012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D6C0C4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433E4DAB" w14:textId="77777777" w:rsidTr="004B5BE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1B84FC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C97212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329CAB2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51E44E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1B075C8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A32D48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D02C4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EA5A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085FB91F" w14:textId="77777777" w:rsidTr="004B5BE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8432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3B4B" w14:textId="15A2D5BB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90DF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36AB598B" w14:textId="77777777" w:rsidTr="004B5BE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4D8246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478B911E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04B15FF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97B944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2F57D81D" w14:textId="77777777" w:rsidTr="004B5BE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96FC71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5F57D0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9B89B74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30A9A0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7E83BF6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51283A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812D6E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D889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3C89E7AE" w14:textId="77777777" w:rsidTr="004B5BE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89EE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4E8C" w14:textId="22EE329D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1797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72C03C56" w14:textId="77777777" w:rsidTr="004B5BE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189C04D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6CA30563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12A8BE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E04B93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19454BA4" w14:textId="77777777" w:rsidTr="004B5BEF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D7ABD9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3E8805F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9917C80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D6218FC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7655742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D16568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2C05F2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37A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0D6330F0" w14:textId="77777777" w:rsidTr="004B5BEF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8E86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6A24" w14:textId="2718760C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E184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2079D846" w14:textId="77777777" w:rsidTr="004B5BE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1593291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5F5B42D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E0DF178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F5819A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2B154245" w14:textId="77777777" w:rsidTr="004B5BEF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ABB7C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A77DE2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E950810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6633A29" w14:textId="77777777" w:rsidR="004B5BEF" w:rsidRPr="00A406E5" w:rsidRDefault="004B5BEF" w:rsidP="004B5BE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BB1A7A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7D28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B5BEF" w:rsidRPr="00A406E5" w14:paraId="6CE5FEAF" w14:textId="77777777" w:rsidTr="004B5BEF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29A1" w14:textId="77777777" w:rsidR="004B5BEF" w:rsidRPr="00A406E5" w:rsidRDefault="004B5BEF" w:rsidP="004B5B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FA27" w14:textId="707568FF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7CE4" w14:textId="77777777" w:rsidR="004B5BEF" w:rsidRPr="00A406E5" w:rsidRDefault="004B5BEF" w:rsidP="004B5BE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E6860D5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88ADE2D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5579C87" w14:textId="77777777"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D1CB604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17FA287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7BF0CC17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27A229D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28EB8B4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85098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702A7EC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036DE39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FD299DF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D65E23F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8A543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716DECB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9C01901" w14:textId="77777777" w:rsidR="00C073F1" w:rsidRDefault="00C073F1" w:rsidP="00152E9D">
      <w:pPr>
        <w:rPr>
          <w:rFonts w:ascii="Arial" w:hAnsi="Arial" w:cs="Arial"/>
        </w:rPr>
      </w:pPr>
    </w:p>
    <w:p w14:paraId="498C015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B1C7FD6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F60F9A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4C3A995E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36573FE2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F1A83EF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57BEF60C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7447165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09D0E516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53F219B4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2DF1368A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64B24439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9C612CB" w14:textId="77777777"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ECBB43C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47CE4E5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0A14D8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57291F8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FAB1079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40A3E60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ABC358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515DF1C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C113D8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C73376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4B20EA1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8C2653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1BCB762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25F03CF7" w14:textId="77777777"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C5F85AF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9835A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354F58E1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0118A5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BF4832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6E57F8FB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3FF7AD9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6E8B8FE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780E9D8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5797F356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B5F0B5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8433EC3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6CB61D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3D2A11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3D2A11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374FB8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9E31B8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68A3D29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FD224A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D4C693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5CD2E053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0F4B1C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655397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14:paraId="66904F9A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7B1D92A5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388FC771" w14:textId="77777777"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7EE30B7F" w14:textId="77777777"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73CF1FB" w14:textId="77777777"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281C2B49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BB56815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966E24B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B0429F7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9CAD6F3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5A5098A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76B9DC5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6C5F994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494ABA42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52D864B8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29CD284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6544EC77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20307B4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EF5474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22BC406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2AFF0ED3" w14:textId="77777777"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15E88DF8" w14:textId="77777777"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59B2A5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CB48E9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35CE42A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44DF720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4B27732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437A7B5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CDB557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156B407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E9463C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2DC4A7A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14:paraId="2B9912F2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A878E03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2D5FC782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4E75857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0D8E0BC3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1D65F00A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AB66BF3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3582B95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188CD8F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6E6C032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  <w:p w14:paraId="40C1A1F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F6F86E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54981826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69E352C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0EB887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76E00856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0BACBEC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7D1FDC1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A4B4B9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45A0267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BF1778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69845CD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15EBD27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12F712C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A05F24" w14:paraId="1E2BE1A0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A78AAE7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7241235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7F61FD1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482F72F6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5F5A1FA2" w14:textId="77777777" w:rsidR="00F217F6" w:rsidRPr="00ED3ABD" w:rsidRDefault="00F217F6" w:rsidP="00357A2B">
            <w:pPr>
              <w:rPr>
                <w:rFonts w:ascii="Arial" w:hAnsi="Arial" w:cs="Arial"/>
              </w:rPr>
            </w:pPr>
          </w:p>
          <w:p w14:paraId="1F7C62A5" w14:textId="77777777"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1E110CA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24DB561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8F2A5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F2A5B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A34133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6AD2390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DE30B7A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A3C0EE1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5D13931F" w14:textId="77777777"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52FFEDBE" w14:textId="77777777"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3F5077ED" w14:textId="77777777" w:rsidR="00F217F6" w:rsidRPr="00A05F24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D159A24" w14:textId="77777777" w:rsidR="00F217F6" w:rsidRPr="00A05F24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10C6FECB" w14:textId="77777777" w:rsidR="00F217F6" w:rsidRPr="00A05F24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00A05F24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A05F24">
              <w:rPr>
                <w:rFonts w:ascii="Arial" w:hAnsi="Arial" w:cs="Arial"/>
                <w:lang w:val="cy-GB"/>
              </w:rPr>
              <w:t xml:space="preserve"> </w:t>
            </w:r>
          </w:p>
          <w:p w14:paraId="3D296F90" w14:textId="77777777" w:rsidR="00F217F6" w:rsidRPr="00A05F24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A9BB87" w14:textId="77777777" w:rsidR="00F217F6" w:rsidRPr="00A05F24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7F8C3089" w14:textId="77777777" w:rsidR="00F217F6" w:rsidRPr="00A05F24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00A05F24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00A05F24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 w:rsidRPr="00A05F24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2EF9C5" w14:textId="77777777" w:rsidR="00F217F6" w:rsidRPr="00A05F24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A05F24">
              <w:rPr>
                <w:rFonts w:ascii="Arial" w:hAnsi="Arial" w:cs="Arial"/>
                <w:lang w:val="cy-GB"/>
              </w:rPr>
              <w:t xml:space="preserve"> </w:t>
            </w:r>
          </w:p>
          <w:p w14:paraId="6530DA19" w14:textId="77777777" w:rsidR="00F217F6" w:rsidRPr="00A05F24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 w:rsidRPr="00A05F24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 w:rsidRPr="00A05F24">
              <w:rPr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147B8A39" w14:textId="77777777" w:rsidR="00F217F6" w:rsidRPr="00A05F24" w:rsidRDefault="00F217F6" w:rsidP="00F217F6">
      <w:pPr>
        <w:rPr>
          <w:rFonts w:ascii="Arial" w:hAnsi="Arial" w:cs="Arial"/>
          <w:lang w:val="cy-GB"/>
        </w:rPr>
      </w:pPr>
    </w:p>
    <w:p w14:paraId="6272710A" w14:textId="77777777" w:rsidR="000376F8" w:rsidRPr="00A05F24" w:rsidRDefault="000376F8" w:rsidP="00F217F6">
      <w:pPr>
        <w:rPr>
          <w:rFonts w:ascii="Arial" w:hAnsi="Arial" w:cs="Arial"/>
          <w:lang w:val="cy-GB"/>
        </w:rPr>
      </w:pPr>
      <w:r w:rsidRPr="00A05F24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0376F8" w:rsidRPr="00A05F24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78E1C" w14:textId="77777777" w:rsidR="00866A6D" w:rsidRDefault="00866A6D">
      <w:r>
        <w:separator/>
      </w:r>
    </w:p>
  </w:endnote>
  <w:endnote w:type="continuationSeparator" w:id="0">
    <w:p w14:paraId="4613BE60" w14:textId="77777777" w:rsidR="00866A6D" w:rsidRDefault="00866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FAE44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555D4E54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3F4E4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D5223" w14:textId="77777777" w:rsidR="00866A6D" w:rsidRDefault="00866A6D">
      <w:r>
        <w:separator/>
      </w:r>
    </w:p>
  </w:footnote>
  <w:footnote w:type="continuationSeparator" w:id="0">
    <w:p w14:paraId="70B45276" w14:textId="77777777" w:rsidR="00866A6D" w:rsidRDefault="00866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45AA"/>
    <w:rsid w:val="00011666"/>
    <w:rsid w:val="00026B02"/>
    <w:rsid w:val="000376F8"/>
    <w:rsid w:val="000822E5"/>
    <w:rsid w:val="000971FC"/>
    <w:rsid w:val="000A0686"/>
    <w:rsid w:val="000A2A3A"/>
    <w:rsid w:val="000A492A"/>
    <w:rsid w:val="000B5966"/>
    <w:rsid w:val="000D2F80"/>
    <w:rsid w:val="000D4847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339F"/>
    <w:rsid w:val="001B405C"/>
    <w:rsid w:val="001B5F45"/>
    <w:rsid w:val="001C4642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37280"/>
    <w:rsid w:val="002444CA"/>
    <w:rsid w:val="00260DE6"/>
    <w:rsid w:val="00273FEE"/>
    <w:rsid w:val="0028204E"/>
    <w:rsid w:val="0028591B"/>
    <w:rsid w:val="00287F88"/>
    <w:rsid w:val="002905A4"/>
    <w:rsid w:val="00291841"/>
    <w:rsid w:val="002979C8"/>
    <w:rsid w:val="002C449B"/>
    <w:rsid w:val="002C6040"/>
    <w:rsid w:val="002C7364"/>
    <w:rsid w:val="002D5B3F"/>
    <w:rsid w:val="002E272E"/>
    <w:rsid w:val="002F5778"/>
    <w:rsid w:val="003223E0"/>
    <w:rsid w:val="00352C4A"/>
    <w:rsid w:val="003574C9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6EA0"/>
    <w:rsid w:val="004046A9"/>
    <w:rsid w:val="00404C50"/>
    <w:rsid w:val="00423934"/>
    <w:rsid w:val="00426244"/>
    <w:rsid w:val="00470A38"/>
    <w:rsid w:val="004874DE"/>
    <w:rsid w:val="004912C0"/>
    <w:rsid w:val="004B5334"/>
    <w:rsid w:val="004B5BEF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A419A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7056"/>
    <w:rsid w:val="006A19FB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1778C"/>
    <w:rsid w:val="007366DF"/>
    <w:rsid w:val="007378E8"/>
    <w:rsid w:val="00757839"/>
    <w:rsid w:val="00770C81"/>
    <w:rsid w:val="00791024"/>
    <w:rsid w:val="00793F0A"/>
    <w:rsid w:val="007A2657"/>
    <w:rsid w:val="007C682C"/>
    <w:rsid w:val="007D2385"/>
    <w:rsid w:val="007E0406"/>
    <w:rsid w:val="007E6F99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66A6D"/>
    <w:rsid w:val="00870D86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134"/>
    <w:rsid w:val="009F5CB2"/>
    <w:rsid w:val="00A03BB8"/>
    <w:rsid w:val="00A05F24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0920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1DC2"/>
    <w:rsid w:val="00CF4266"/>
    <w:rsid w:val="00D14C13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659A3"/>
    <w:rsid w:val="00D83652"/>
    <w:rsid w:val="00DA36EE"/>
    <w:rsid w:val="00DB116D"/>
    <w:rsid w:val="00DD17CC"/>
    <w:rsid w:val="00DE217A"/>
    <w:rsid w:val="00DF321B"/>
    <w:rsid w:val="00E05287"/>
    <w:rsid w:val="00E20617"/>
    <w:rsid w:val="00E230E0"/>
    <w:rsid w:val="00E45034"/>
    <w:rsid w:val="00E51AAC"/>
    <w:rsid w:val="00E5293F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0CCCB285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odyText">
    <w:name w:val="Body Text"/>
    <w:basedOn w:val="Normal"/>
    <w:link w:val="BodyTextChar"/>
    <w:rsid w:val="003F6EA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F6EA0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6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wtsd.ac.uk/library/infoskills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wtsd.ac.uk/library/student-essentials/referencing-handbooks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4" ma:contentTypeDescription="Create a new document." ma:contentTypeScope="" ma:versionID="fc448a7bd202fd5f5aea6cc4c6a85003">
  <xsd:schema xmlns:xsd="http://www.w3.org/2001/XMLSchema" xmlns:xs="http://www.w3.org/2001/XMLSchema" xmlns:p="http://schemas.microsoft.com/office/2006/metadata/properties" xmlns:ns2="06e3169f-a9f3-41ae-acb0-0b632df752ba" targetNamespace="http://schemas.microsoft.com/office/2006/metadata/properties" ma:root="true" ma:fieldsID="ed0998ce05fc5989abc490d77af35b83" ns2:_="">
    <xsd:import namespace="06e3169f-a9f3-41ae-acb0-0b632df752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9D76B3-DB18-4F99-9BC3-923EE89A875D}"/>
</file>

<file path=customXml/itemProps3.xml><?xml version="1.0" encoding="utf-8"?>
<ds:datastoreItem xmlns:ds="http://schemas.openxmlformats.org/officeDocument/2006/customXml" ds:itemID="{076AFCC4-92C2-457A-A51D-C0BB44FFEFAF}"/>
</file>

<file path=customXml/itemProps4.xml><?xml version="1.0" encoding="utf-8"?>
<ds:datastoreItem xmlns:ds="http://schemas.openxmlformats.org/officeDocument/2006/customXml" ds:itemID="{D0013F62-1167-451C-85AA-8A44CEBE780E}"/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3918</Words>
  <Characters>22335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26201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Eilir Owen-griffiths</cp:lastModifiedBy>
  <cp:revision>2</cp:revision>
  <cp:lastPrinted>2014-10-10T07:42:00Z</cp:lastPrinted>
  <dcterms:created xsi:type="dcterms:W3CDTF">2022-04-08T13:39:00Z</dcterms:created>
  <dcterms:modified xsi:type="dcterms:W3CDTF">2022-04-08T13:39:00Z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0x0101004D59DA1BF2B3334DB5F90C6E07467918</vt:lpwstr>
  </property>
</Properties>
</file>