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ink/ink1.xml" ContentType="application/inkml+xml"/>
  <Override PartName="/word/ink/ink2.xml" ContentType="application/inkml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739896570"/>
        <w:docPartObj>
          <w:docPartGallery w:val="Cover Pages"/>
          <w:docPartUnique/>
        </w:docPartObj>
      </w:sdtPr>
      <w:sdtEndPr/>
      <w:sdtContent>
        <w:p w14:paraId="0C1EE532" w14:textId="28FE0389" w:rsidR="00602DE0" w:rsidRDefault="00602DE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84B61BE" wp14:editId="1EF180C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419FFD3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94b6d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1E71CF4" wp14:editId="0A4E866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000000" w:themeColor="text1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alias w:val="Author"/>
                                  <w:tag w:val=""/>
                                  <w:id w:val="78924399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B5770D9" w14:textId="07D48A81" w:rsidR="00602DE0" w:rsidRPr="000C2245" w:rsidRDefault="001B1392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8"/>
                                        <w:szCs w:val="28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8"/>
                                        <w:szCs w:val="28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54910155" w14:textId="2E50102B" w:rsidR="00602DE0" w:rsidRPr="002A3BDB" w:rsidRDefault="007268B9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2640A0" w:rsidRPr="002A3BDB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2007674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31E71CF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alias w:val="Author"/>
                            <w:tag w:val=""/>
                            <w:id w:val="78924399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B5770D9" w14:textId="07D48A81" w:rsidR="00602DE0" w:rsidRPr="000C2245" w:rsidRDefault="001B1392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color w:val="000000" w:themeColor="text1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54910155" w14:textId="2E50102B" w:rsidR="00602DE0" w:rsidRPr="002A3BDB" w:rsidRDefault="007268B9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2640A0" w:rsidRPr="002A3BDB"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2007674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185BA2A" wp14:editId="024393F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4EC6D61" w14:textId="01FA19E3" w:rsidR="00602DE0" w:rsidRPr="000C2245" w:rsidRDefault="00F5424C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000000" w:themeColor="text1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0C2245">
                                  <w:rPr>
                                    <w:rFonts w:ascii="Arial" w:hAnsi="Arial" w:cs="Arial"/>
                                    <w:color w:val="000000" w:themeColor="text1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Dr Mark</w:t>
                                </w:r>
                                <w:r w:rsidR="00BE7DE1" w:rsidRPr="000C2245">
                                  <w:rPr>
                                    <w:rFonts w:ascii="Arial" w:hAnsi="Arial" w:cs="Arial"/>
                                    <w:color w:val="000000" w:themeColor="text1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Gallagher-Read</w:t>
                                </w:r>
                              </w:p>
                              <w:sdt>
                                <w:sdtPr>
                                  <w:rPr>
                                    <w:color w:val="000000" w:themeColor="text1"/>
                                    <w:sz w:val="20"/>
                                    <w:szCs w:val="2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2D2D20DE" w14:textId="78280B32" w:rsidR="00602DE0" w:rsidRPr="000C2245" w:rsidRDefault="002640A0">
                                    <w:pPr>
                                      <w:pStyle w:val="NoSpacing"/>
                                      <w:jc w:val="right"/>
                                      <w:rPr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0C2245">
                                      <w:rPr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BM</w:t>
                                    </w:r>
                                    <w:r w:rsidR="00D313FB" w:rsidRPr="000C2245">
                                      <w:rPr>
                                        <w:color w:val="000000" w:themeColor="text1"/>
                                        <w:sz w:val="20"/>
                                        <w:szCs w:val="20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HP5015_BIRM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0185BA2A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74EC6D61" w14:textId="01FA19E3" w:rsidR="00602DE0" w:rsidRPr="000C2245" w:rsidRDefault="00F5424C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0C2245"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Dr Mark</w:t>
                          </w:r>
                          <w:r w:rsidR="00BE7DE1" w:rsidRPr="000C2245"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Gallagher-Read</w:t>
                          </w:r>
                        </w:p>
                        <w:sdt>
                          <w:sdtPr>
                            <w:rPr>
                              <w:color w:val="000000" w:themeColor="text1"/>
                              <w:sz w:val="20"/>
                              <w:szCs w:val="2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2D2D20DE" w14:textId="78280B32" w:rsidR="00602DE0" w:rsidRPr="000C2245" w:rsidRDefault="002640A0">
                              <w:pPr>
                                <w:pStyle w:val="NoSpacing"/>
                                <w:jc w:val="right"/>
                                <w:rPr>
                                  <w:color w:val="000000" w:themeColor="text1"/>
                                  <w:sz w:val="20"/>
                                  <w:szCs w:val="20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0C2245">
                                <w:rPr>
                                  <w:color w:val="000000" w:themeColor="text1"/>
                                  <w:sz w:val="20"/>
                                  <w:szCs w:val="20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BM</w:t>
                              </w:r>
                              <w:r w:rsidR="00D313FB" w:rsidRPr="000C2245">
                                <w:rPr>
                                  <w:color w:val="000000" w:themeColor="text1"/>
                                  <w:sz w:val="20"/>
                                  <w:szCs w:val="20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HP5015_BIRM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58FE868" wp14:editId="2CD3D14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C4014A1" w14:textId="05982BD2" w:rsidR="00602DE0" w:rsidRPr="000C2245" w:rsidRDefault="007268B9">
                                <w:pPr>
                                  <w:jc w:val="right"/>
                                  <w:rPr>
                                    <w:rFonts w:ascii="Arial" w:hAnsi="Arial" w:cs="Arial"/>
                                    <w:bCs/>
                                    <w:color w:val="000000" w:themeColor="text1"/>
                                    <w:sz w:val="64"/>
                                    <w:szCs w:val="6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Cs/>
                                      <w:color w:val="000000" w:themeColor="text1"/>
                                      <w:sz w:val="64"/>
                                      <w:szCs w:val="6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687646" w:rsidRPr="000C2245">
                                      <w:rPr>
                                        <w:rFonts w:ascii="Arial" w:hAnsi="Arial" w:cs="Arial"/>
                                        <w:bCs/>
                                        <w:color w:val="000000" w:themeColor="text1"/>
                                        <w:sz w:val="64"/>
                                        <w:szCs w:val="64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1646F55" w14:textId="56C89DA1" w:rsidR="00602DE0" w:rsidRPr="000C2245" w:rsidRDefault="00687646">
                                    <w:pPr>
                                      <w:jc w:val="right"/>
                                      <w:rPr>
                                        <w:rFonts w:ascii="Arial" w:hAnsi="Arial" w:cs="Arial"/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0C2245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Changemakers: Building </w:t>
                                    </w:r>
                                    <w:r w:rsidR="00355755" w:rsidRPr="000C2245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your Personal Brand </w:t>
                                    </w:r>
                                    <w:r w:rsidR="00F5424C" w:rsidRPr="000C2245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for Sustainable Employment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58FE868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7C4014A1" w14:textId="05982BD2" w:rsidR="00602DE0" w:rsidRPr="000C2245" w:rsidRDefault="007268B9">
                          <w:pPr>
                            <w:jc w:val="right"/>
                            <w:rPr>
                              <w:rFonts w:ascii="Arial" w:hAnsi="Arial" w:cs="Arial"/>
                              <w:bCs/>
                              <w:color w:val="000000" w:themeColor="text1"/>
                              <w:sz w:val="64"/>
                              <w:szCs w:val="6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64"/>
                                <w:szCs w:val="6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687646" w:rsidRPr="000C2245">
                                <w:rPr>
                                  <w:rFonts w:ascii="Arial" w:hAnsi="Arial" w:cs="Arial"/>
                                  <w:bCs/>
                                  <w:color w:val="000000" w:themeColor="text1"/>
                                  <w:sz w:val="64"/>
                                  <w:szCs w:val="6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E-Portfolio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1646F55" w14:textId="56C89DA1" w:rsidR="00602DE0" w:rsidRPr="000C2245" w:rsidRDefault="00687646">
                              <w:pPr>
                                <w:jc w:val="right"/>
                                <w:rPr>
                                  <w:rFonts w:ascii="Arial" w:hAnsi="Arial" w:cs="Arial"/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0C2245">
                                <w:rPr>
                                  <w:rFonts w:ascii="Arial" w:hAnsi="Arial"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Changemakers: Building </w:t>
                              </w:r>
                              <w:r w:rsidR="00355755" w:rsidRPr="000C2245">
                                <w:rPr>
                                  <w:rFonts w:ascii="Arial" w:hAnsi="Arial"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your Personal Brand </w:t>
                              </w:r>
                              <w:r w:rsidR="00F5424C" w:rsidRPr="000C2245">
                                <w:rPr>
                                  <w:rFonts w:ascii="Arial" w:hAnsi="Arial"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for Sustainable Employment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A5F9712" w14:textId="112451E0" w:rsidR="00602DE0" w:rsidRDefault="00602DE0">
          <w:r>
            <w:br w:type="page"/>
          </w:r>
        </w:p>
      </w:sdtContent>
    </w:sdt>
    <w:tbl>
      <w:tblPr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00"/>
        <w:gridCol w:w="720"/>
        <w:gridCol w:w="6470"/>
      </w:tblGrid>
      <w:tr w:rsidR="001B2ABD" w14:paraId="40A91373" w14:textId="77777777" w:rsidTr="001B2ABD">
        <w:tc>
          <w:tcPr>
            <w:tcW w:w="3600" w:type="dxa"/>
          </w:tcPr>
          <w:p w14:paraId="4334F973" w14:textId="48CAED8F" w:rsidR="00A62E6C" w:rsidRPr="00A340BE" w:rsidRDefault="003A5983" w:rsidP="00036450">
            <w:pPr>
              <w:pStyle w:val="Heading3"/>
              <w:rPr>
                <w:rFonts w:ascii="Arial" w:hAnsi="Arial" w:cs="Arial"/>
                <w:b w:val="0"/>
                <w:bCs/>
                <w:color w:val="000000" w:themeColor="text1"/>
                <w:sz w:val="22"/>
                <w:szCs w:val="22"/>
                <w:u w:val="single"/>
              </w:rPr>
            </w:pPr>
            <w:r w:rsidRPr="00A340BE">
              <w:rPr>
                <w:rFonts w:ascii="Arial" w:hAnsi="Arial" w:cs="Arial"/>
                <w:b w:val="0"/>
                <w:bCs/>
                <w:color w:val="000000" w:themeColor="text1"/>
                <w:sz w:val="22"/>
                <w:szCs w:val="22"/>
                <w:u w:val="single"/>
              </w:rPr>
              <w:lastRenderedPageBreak/>
              <w:t xml:space="preserve">Task 1 </w:t>
            </w:r>
            <w:r w:rsidR="00F91DE5" w:rsidRPr="00A340BE">
              <w:rPr>
                <w:rFonts w:ascii="Arial" w:hAnsi="Arial" w:cs="Arial"/>
                <w:b w:val="0"/>
                <w:bCs/>
                <w:color w:val="000000" w:themeColor="text1"/>
                <w:sz w:val="22"/>
                <w:szCs w:val="22"/>
                <w:u w:val="single"/>
              </w:rPr>
              <w:t>–</w:t>
            </w:r>
            <w:r w:rsidRPr="00A340BE">
              <w:rPr>
                <w:rFonts w:ascii="Arial" w:hAnsi="Arial" w:cs="Arial"/>
                <w:b w:val="0"/>
                <w:bCs/>
                <w:color w:val="000000" w:themeColor="text1"/>
                <w:sz w:val="22"/>
                <w:szCs w:val="22"/>
                <w:u w:val="single"/>
              </w:rPr>
              <w:t xml:space="preserve"> Profess</w:t>
            </w:r>
            <w:r w:rsidR="00F91DE5" w:rsidRPr="00A340BE">
              <w:rPr>
                <w:rFonts w:ascii="Arial" w:hAnsi="Arial" w:cs="Arial"/>
                <w:b w:val="0"/>
                <w:bCs/>
                <w:color w:val="000000" w:themeColor="text1"/>
                <w:sz w:val="22"/>
                <w:szCs w:val="22"/>
                <w:u w:val="single"/>
              </w:rPr>
              <w:t>ional Health and social care cv</w:t>
            </w:r>
          </w:p>
          <w:p w14:paraId="134F0491" w14:textId="2D3F12A2" w:rsidR="00A62E6C" w:rsidRDefault="005C11AF" w:rsidP="00036450">
            <w:pPr>
              <w:pStyle w:val="Heading3"/>
            </w:pPr>
            <w:r>
              <w:rPr>
                <w:noProof/>
                <w:lang w:eastAsia="en-US"/>
              </w:rPr>
              <w:drawing>
                <wp:inline distT="0" distB="0" distL="0" distR="0" wp14:anchorId="67BA8C31" wp14:editId="31CC6BE1">
                  <wp:extent cx="2139950" cy="2368550"/>
                  <wp:effectExtent l="0" t="0" r="0" b="0"/>
                  <wp:docPr id="1" name="Picture 1" descr="A person with dark hai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erson with dark hair&#10;&#10;Description automatically generated with low confidence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9950" cy="2368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42EB37" w14:textId="77777777" w:rsidR="00A62E6C" w:rsidRDefault="00A62E6C" w:rsidP="00036450">
            <w:pPr>
              <w:pStyle w:val="Heading3"/>
            </w:pPr>
          </w:p>
          <w:sdt>
            <w:sdtPr>
              <w:id w:val="-1711873194"/>
              <w:placeholder>
                <w:docPart w:val="DC4B45FB5AE84404A0F5C8FE873A3E50"/>
              </w:placeholder>
              <w:temporary/>
              <w:showingPlcHdr/>
            </w:sdtPr>
            <w:sdtEndPr/>
            <w:sdtContent>
              <w:p w14:paraId="4F730CAE" w14:textId="2777BC7A" w:rsidR="001B2ABD" w:rsidRDefault="00036450" w:rsidP="00036450">
                <w:pPr>
                  <w:pStyle w:val="Heading3"/>
                </w:pPr>
                <w:r w:rsidRPr="002A6893">
                  <w:rPr>
                    <w:rFonts w:ascii="Arial" w:hAnsi="Arial" w:cs="Arial"/>
                  </w:rPr>
                  <w:t>Profile</w:t>
                </w:r>
              </w:p>
            </w:sdtContent>
          </w:sdt>
          <w:p w14:paraId="6D7A7893" w14:textId="23B9B3FA" w:rsidR="00036450" w:rsidRPr="002A6893" w:rsidRDefault="00014B4C" w:rsidP="003A7296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Talented and c</w:t>
            </w:r>
            <w:r w:rsidR="00B17F20">
              <w:rPr>
                <w:rFonts w:ascii="Arial" w:hAnsi="Arial" w:cs="Arial"/>
                <w:sz w:val="22"/>
              </w:rPr>
              <w:t xml:space="preserve">ompassionate support worker dedicated to enhancing </w:t>
            </w:r>
            <w:r w:rsidR="000B48C6">
              <w:rPr>
                <w:rFonts w:ascii="Arial" w:hAnsi="Arial" w:cs="Arial"/>
                <w:sz w:val="22"/>
              </w:rPr>
              <w:t>the lives of her clients</w:t>
            </w:r>
            <w:r w:rsidR="00114F64">
              <w:rPr>
                <w:rFonts w:ascii="Arial" w:hAnsi="Arial" w:cs="Arial"/>
                <w:sz w:val="22"/>
              </w:rPr>
              <w:t xml:space="preserve"> through high quality assistance and </w:t>
            </w:r>
            <w:r w:rsidR="00B85502">
              <w:rPr>
                <w:rFonts w:ascii="Arial" w:hAnsi="Arial" w:cs="Arial"/>
                <w:sz w:val="22"/>
              </w:rPr>
              <w:t xml:space="preserve">careful education. Proficient in life, finance, </w:t>
            </w:r>
            <w:r w:rsidR="001D4AF7">
              <w:rPr>
                <w:rFonts w:ascii="Arial" w:hAnsi="Arial" w:cs="Arial"/>
                <w:sz w:val="22"/>
              </w:rPr>
              <w:t>and social skills assisting patients</w:t>
            </w:r>
            <w:r w:rsidR="00643DFF">
              <w:rPr>
                <w:rFonts w:ascii="Arial" w:hAnsi="Arial" w:cs="Arial"/>
                <w:sz w:val="22"/>
              </w:rPr>
              <w:t xml:space="preserve"> in integrating into society and lea</w:t>
            </w:r>
            <w:r w:rsidR="006578FA">
              <w:rPr>
                <w:rFonts w:ascii="Arial" w:hAnsi="Arial" w:cs="Arial"/>
                <w:sz w:val="22"/>
              </w:rPr>
              <w:t>ding more fulfilling lives</w:t>
            </w:r>
            <w:r w:rsidR="00556F86">
              <w:rPr>
                <w:rFonts w:ascii="Arial" w:hAnsi="Arial" w:cs="Arial"/>
                <w:sz w:val="22"/>
              </w:rPr>
              <w:t>.</w:t>
            </w:r>
            <w:r w:rsidR="00B2087F" w:rsidRPr="002A6893">
              <w:rPr>
                <w:rFonts w:ascii="Arial" w:hAnsi="Arial" w:cs="Arial"/>
                <w:sz w:val="22"/>
              </w:rPr>
              <w:t xml:space="preserve"> Creative and empathetic </w:t>
            </w:r>
            <w:r w:rsidR="00500FC5" w:rsidRPr="002A6893">
              <w:rPr>
                <w:rFonts w:ascii="Arial" w:hAnsi="Arial" w:cs="Arial"/>
                <w:sz w:val="22"/>
              </w:rPr>
              <w:t xml:space="preserve">worker with </w:t>
            </w:r>
            <w:r w:rsidR="00244E63" w:rsidRPr="002A6893">
              <w:rPr>
                <w:rFonts w:ascii="Arial" w:hAnsi="Arial" w:cs="Arial"/>
                <w:sz w:val="22"/>
              </w:rPr>
              <w:t xml:space="preserve">over 10 years </w:t>
            </w:r>
            <w:r w:rsidR="00E56A64" w:rsidRPr="002A6893">
              <w:rPr>
                <w:rFonts w:ascii="Arial" w:hAnsi="Arial" w:cs="Arial"/>
                <w:sz w:val="22"/>
              </w:rPr>
              <w:t>of experience</w:t>
            </w:r>
            <w:r w:rsidR="00224D31" w:rsidRPr="002A6893">
              <w:rPr>
                <w:rFonts w:ascii="Arial" w:hAnsi="Arial" w:cs="Arial"/>
                <w:sz w:val="22"/>
              </w:rPr>
              <w:t xml:space="preserve">, building community and developing social </w:t>
            </w:r>
            <w:r w:rsidR="00DD389A" w:rsidRPr="002A6893">
              <w:rPr>
                <w:rFonts w:ascii="Arial" w:hAnsi="Arial" w:cs="Arial"/>
                <w:sz w:val="22"/>
              </w:rPr>
              <w:t xml:space="preserve">skills through incremental </w:t>
            </w:r>
            <w:r w:rsidR="0037623A" w:rsidRPr="002A6893">
              <w:rPr>
                <w:rFonts w:ascii="Arial" w:hAnsi="Arial" w:cs="Arial"/>
                <w:sz w:val="22"/>
              </w:rPr>
              <w:t>therapeutic techniques.</w:t>
            </w:r>
            <w:r w:rsidR="007F101B">
              <w:rPr>
                <w:rFonts w:ascii="Arial" w:hAnsi="Arial" w:cs="Arial"/>
                <w:sz w:val="22"/>
              </w:rPr>
              <w:t xml:space="preserve"> </w:t>
            </w:r>
            <w:r w:rsidR="008A263F">
              <w:rPr>
                <w:rFonts w:ascii="Arial" w:hAnsi="Arial" w:cs="Arial"/>
                <w:sz w:val="22"/>
              </w:rPr>
              <w:t xml:space="preserve">Compassionate professional </w:t>
            </w:r>
            <w:r w:rsidR="006E262F">
              <w:rPr>
                <w:rFonts w:ascii="Arial" w:hAnsi="Arial" w:cs="Arial"/>
                <w:sz w:val="22"/>
              </w:rPr>
              <w:t xml:space="preserve">driven to </w:t>
            </w:r>
            <w:r w:rsidR="005C07B0">
              <w:rPr>
                <w:rFonts w:ascii="Arial" w:hAnsi="Arial" w:cs="Arial"/>
                <w:sz w:val="22"/>
              </w:rPr>
              <w:t>deliver positive outcomes for diverse clint bases.</w:t>
            </w:r>
            <w:r w:rsidR="00CD1255" w:rsidRPr="002A6893">
              <w:rPr>
                <w:rFonts w:ascii="Arial" w:hAnsi="Arial" w:cs="Arial"/>
                <w:sz w:val="22"/>
              </w:rPr>
              <w:t xml:space="preserve"> </w:t>
            </w:r>
            <w:r w:rsidR="00C84FE6" w:rsidRPr="002A6893">
              <w:rPr>
                <w:rFonts w:ascii="Arial" w:hAnsi="Arial" w:cs="Arial"/>
                <w:sz w:val="22"/>
              </w:rPr>
              <w:t xml:space="preserve">Well organized and resourceful with </w:t>
            </w:r>
            <w:r w:rsidR="00FB6B24" w:rsidRPr="002A6893">
              <w:rPr>
                <w:rFonts w:ascii="Arial" w:hAnsi="Arial" w:cs="Arial"/>
                <w:sz w:val="22"/>
              </w:rPr>
              <w:t>detail-oriented and conscient</w:t>
            </w:r>
            <w:r w:rsidR="00173372" w:rsidRPr="002A6893">
              <w:rPr>
                <w:rFonts w:ascii="Arial" w:hAnsi="Arial" w:cs="Arial"/>
                <w:sz w:val="22"/>
              </w:rPr>
              <w:t>ious approach.</w:t>
            </w:r>
            <w:r w:rsidR="00E264CB">
              <w:rPr>
                <w:rFonts w:ascii="Arial" w:hAnsi="Arial" w:cs="Arial"/>
                <w:sz w:val="22"/>
              </w:rPr>
              <w:t xml:space="preserve"> Meticulous </w:t>
            </w:r>
            <w:r w:rsidR="005A7A3D">
              <w:rPr>
                <w:rFonts w:ascii="Arial" w:hAnsi="Arial" w:cs="Arial"/>
                <w:sz w:val="22"/>
              </w:rPr>
              <w:t xml:space="preserve">in assessment and monitoring to deliver necessary resources </w:t>
            </w:r>
            <w:r w:rsidR="00BE236B">
              <w:rPr>
                <w:rFonts w:ascii="Arial" w:hAnsi="Arial" w:cs="Arial"/>
                <w:sz w:val="22"/>
              </w:rPr>
              <w:t xml:space="preserve">for individual needs. </w:t>
            </w:r>
            <w:r w:rsidR="00D46723">
              <w:rPr>
                <w:rFonts w:ascii="Arial" w:hAnsi="Arial" w:cs="Arial"/>
                <w:sz w:val="22"/>
              </w:rPr>
              <w:t xml:space="preserve">Excellent communication </w:t>
            </w:r>
            <w:r w:rsidR="00020976">
              <w:rPr>
                <w:rFonts w:ascii="Arial" w:hAnsi="Arial" w:cs="Arial"/>
                <w:sz w:val="22"/>
              </w:rPr>
              <w:t xml:space="preserve">and organizational abilities </w:t>
            </w:r>
            <w:r w:rsidR="002B151F">
              <w:rPr>
                <w:rFonts w:ascii="Arial" w:hAnsi="Arial" w:cs="Arial"/>
                <w:sz w:val="22"/>
              </w:rPr>
              <w:t>with a pragmatic and flexible mentality.</w:t>
            </w:r>
            <w:r w:rsidR="00173372" w:rsidRPr="002A6893">
              <w:rPr>
                <w:rFonts w:ascii="Arial" w:hAnsi="Arial" w:cs="Arial"/>
                <w:sz w:val="22"/>
              </w:rPr>
              <w:t xml:space="preserve"> </w:t>
            </w:r>
            <w:r w:rsidR="00374C55" w:rsidRPr="002A6893">
              <w:rPr>
                <w:rFonts w:ascii="Arial" w:hAnsi="Arial" w:cs="Arial"/>
                <w:sz w:val="22"/>
              </w:rPr>
              <w:t xml:space="preserve">Proven relationship building </w:t>
            </w:r>
            <w:r w:rsidR="003A34C2" w:rsidRPr="002A6893">
              <w:rPr>
                <w:rFonts w:ascii="Arial" w:hAnsi="Arial" w:cs="Arial"/>
                <w:sz w:val="22"/>
              </w:rPr>
              <w:t>and planning abilities</w:t>
            </w:r>
            <w:r w:rsidR="00556881">
              <w:rPr>
                <w:rFonts w:ascii="Arial" w:hAnsi="Arial" w:cs="Arial"/>
                <w:sz w:val="22"/>
              </w:rPr>
              <w:t xml:space="preserve">, </w:t>
            </w:r>
            <w:r w:rsidR="00DF2158">
              <w:rPr>
                <w:rFonts w:ascii="Arial" w:hAnsi="Arial" w:cs="Arial"/>
                <w:sz w:val="22"/>
              </w:rPr>
              <w:t>self-motivated</w:t>
            </w:r>
            <w:r w:rsidR="00556881">
              <w:rPr>
                <w:rFonts w:ascii="Arial" w:hAnsi="Arial" w:cs="Arial"/>
                <w:sz w:val="22"/>
              </w:rPr>
              <w:t xml:space="preserve"> </w:t>
            </w:r>
            <w:r w:rsidR="00DF2158">
              <w:rPr>
                <w:rFonts w:ascii="Arial" w:hAnsi="Arial" w:cs="Arial"/>
                <w:sz w:val="22"/>
              </w:rPr>
              <w:t>and can independently solves problems.</w:t>
            </w:r>
            <w:r w:rsidR="00F0631F" w:rsidRPr="002A6893">
              <w:rPr>
                <w:rFonts w:ascii="Arial" w:hAnsi="Arial" w:cs="Arial"/>
                <w:sz w:val="22"/>
              </w:rPr>
              <w:t xml:space="preserve"> Prides oneself </w:t>
            </w:r>
            <w:r w:rsidR="005E54AB" w:rsidRPr="002A6893">
              <w:rPr>
                <w:rFonts w:ascii="Arial" w:hAnsi="Arial" w:cs="Arial"/>
                <w:sz w:val="22"/>
              </w:rPr>
              <w:t>in helping others.</w:t>
            </w:r>
          </w:p>
          <w:sdt>
            <w:sdtPr>
              <w:rPr>
                <w:rFonts w:ascii="Arial" w:hAnsi="Arial" w:cs="Arial"/>
              </w:rPr>
              <w:id w:val="-1954003311"/>
              <w:placeholder>
                <w:docPart w:val="4A41B7CB1F1D4FAEA56AA52ACD0638D0"/>
              </w:placeholder>
              <w:temporary/>
              <w:showingPlcHdr/>
            </w:sdtPr>
            <w:sdtEndPr/>
            <w:sdtContent>
              <w:p w14:paraId="0E709B7D" w14:textId="77777777" w:rsidR="00036450" w:rsidRPr="002A6893" w:rsidRDefault="00CB0055" w:rsidP="00CB0055">
                <w:pPr>
                  <w:pStyle w:val="Heading3"/>
                  <w:rPr>
                    <w:rFonts w:ascii="Arial" w:hAnsi="Arial" w:cs="Arial"/>
                  </w:rPr>
                </w:pPr>
                <w:r w:rsidRPr="002A6893">
                  <w:rPr>
                    <w:rFonts w:ascii="Arial" w:hAnsi="Arial" w:cs="Arial"/>
                  </w:rPr>
                  <w:t>Contact</w:t>
                </w:r>
              </w:p>
            </w:sdtContent>
          </w:sdt>
          <w:sdt>
            <w:sdtPr>
              <w:rPr>
                <w:rFonts w:ascii="Arial" w:hAnsi="Arial" w:cs="Arial"/>
              </w:rPr>
              <w:id w:val="1111563247"/>
              <w:placeholder>
                <w:docPart w:val="A309E73A3A2147C1BA25129D90EA37F1"/>
              </w:placeholder>
              <w:temporary/>
              <w:showingPlcHdr/>
            </w:sdtPr>
            <w:sdtEndPr>
              <w:rPr>
                <w:sz w:val="22"/>
              </w:rPr>
            </w:sdtEndPr>
            <w:sdtContent>
              <w:p w14:paraId="1109B619" w14:textId="77777777" w:rsidR="004D3011" w:rsidRPr="0049604F" w:rsidRDefault="004D3011" w:rsidP="004D3011">
                <w:pPr>
                  <w:rPr>
                    <w:rFonts w:ascii="Arial" w:hAnsi="Arial" w:cs="Arial"/>
                    <w:sz w:val="22"/>
                  </w:rPr>
                </w:pPr>
                <w:r w:rsidRPr="0049604F">
                  <w:rPr>
                    <w:rFonts w:ascii="Arial" w:hAnsi="Arial" w:cs="Arial"/>
                    <w:sz w:val="22"/>
                  </w:rPr>
                  <w:t>PHONE:</w:t>
                </w:r>
              </w:p>
            </w:sdtContent>
          </w:sdt>
          <w:p w14:paraId="0F220836" w14:textId="3B74F5C8" w:rsidR="0051774E" w:rsidRPr="0049604F" w:rsidRDefault="0051774E" w:rsidP="004D3011">
            <w:pPr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0121</w:t>
            </w:r>
            <w:r w:rsidR="00B359E5" w:rsidRPr="0049604F">
              <w:rPr>
                <w:rFonts w:ascii="Arial" w:hAnsi="Arial" w:cs="Arial"/>
                <w:sz w:val="22"/>
              </w:rPr>
              <w:t>4567757</w:t>
            </w:r>
          </w:p>
          <w:p w14:paraId="3C9B8C96" w14:textId="14C61BB7" w:rsidR="004D3011" w:rsidRPr="0049604F" w:rsidRDefault="0051774E" w:rsidP="004D3011">
            <w:pPr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07448876456</w:t>
            </w:r>
          </w:p>
          <w:p w14:paraId="366D367A" w14:textId="77777777" w:rsidR="004D3011" w:rsidRPr="0049604F" w:rsidRDefault="004D3011" w:rsidP="004D3011">
            <w:pPr>
              <w:rPr>
                <w:rFonts w:ascii="Arial" w:hAnsi="Arial" w:cs="Arial"/>
                <w:sz w:val="22"/>
              </w:rPr>
            </w:pPr>
          </w:p>
          <w:p w14:paraId="16CFB3F3" w14:textId="536CB0C5" w:rsidR="004D3011" w:rsidRPr="0049604F" w:rsidRDefault="00DD5498" w:rsidP="004D3011">
            <w:pPr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ADDRESS:</w:t>
            </w:r>
          </w:p>
          <w:p w14:paraId="0BC6552E" w14:textId="515A3C7F" w:rsidR="00DD5498" w:rsidRPr="0049604F" w:rsidRDefault="00DD5498" w:rsidP="004D3011">
            <w:pPr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Apartment 50</w:t>
            </w:r>
            <w:r w:rsidR="0085109E" w:rsidRPr="0049604F">
              <w:rPr>
                <w:rFonts w:ascii="Arial" w:hAnsi="Arial" w:cs="Arial"/>
                <w:sz w:val="22"/>
              </w:rPr>
              <w:t xml:space="preserve"> Queen’s College </w:t>
            </w:r>
          </w:p>
          <w:p w14:paraId="0DCFA6C9" w14:textId="433440B6" w:rsidR="0085109E" w:rsidRPr="0049604F" w:rsidRDefault="0085109E" w:rsidP="004D3011">
            <w:pPr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Chambers,</w:t>
            </w:r>
          </w:p>
          <w:p w14:paraId="46A34DD3" w14:textId="1DE7C439" w:rsidR="0085109E" w:rsidRPr="0049604F" w:rsidRDefault="0085109E" w:rsidP="004D3011">
            <w:pPr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38 Paradise Street</w:t>
            </w:r>
          </w:p>
          <w:p w14:paraId="5F5F7ADF" w14:textId="320D9FBF" w:rsidR="0085109E" w:rsidRPr="0049604F" w:rsidRDefault="0085109E" w:rsidP="004D3011">
            <w:pPr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Birmingham</w:t>
            </w:r>
          </w:p>
          <w:p w14:paraId="4FB62D9D" w14:textId="46E1ABCA" w:rsidR="0085109E" w:rsidRPr="0049604F" w:rsidRDefault="0085109E" w:rsidP="004D3011">
            <w:pPr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B1 2AF</w:t>
            </w:r>
          </w:p>
          <w:p w14:paraId="39372BA6" w14:textId="1F7829F0" w:rsidR="004D3011" w:rsidRPr="002A6893" w:rsidRDefault="004D3011" w:rsidP="004D3011">
            <w:pPr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-240260293"/>
              <w:placeholder>
                <w:docPart w:val="8538BA66911E469289FAFA9C60B4144A"/>
              </w:placeholder>
              <w:temporary/>
              <w:showingPlcHdr/>
            </w:sdtPr>
            <w:sdtEndPr>
              <w:rPr>
                <w:sz w:val="22"/>
              </w:rPr>
            </w:sdtEndPr>
            <w:sdtContent>
              <w:p w14:paraId="4A8FF35A" w14:textId="77777777" w:rsidR="004D3011" w:rsidRPr="0049604F" w:rsidRDefault="004D3011" w:rsidP="004D3011">
                <w:pPr>
                  <w:rPr>
                    <w:rFonts w:ascii="Arial" w:hAnsi="Arial" w:cs="Arial"/>
                    <w:sz w:val="22"/>
                  </w:rPr>
                </w:pPr>
                <w:r w:rsidRPr="0049604F">
                  <w:rPr>
                    <w:rFonts w:ascii="Arial" w:hAnsi="Arial" w:cs="Arial"/>
                    <w:sz w:val="22"/>
                  </w:rPr>
                  <w:t>EMAIL:</w:t>
                </w:r>
              </w:p>
            </w:sdtContent>
          </w:sdt>
          <w:p w14:paraId="0F778E07" w14:textId="252E3FC2" w:rsidR="00036450" w:rsidRPr="0049604F" w:rsidRDefault="00F17516" w:rsidP="004D3011">
            <w:pPr>
              <w:rPr>
                <w:rStyle w:val="Hyperlink"/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Jaspreetrai422@</w:t>
            </w:r>
            <w:r w:rsidR="00DD5498" w:rsidRPr="0049604F">
              <w:rPr>
                <w:rFonts w:ascii="Arial" w:hAnsi="Arial" w:cs="Arial"/>
                <w:sz w:val="22"/>
              </w:rPr>
              <w:t>gmail.com</w:t>
            </w:r>
          </w:p>
          <w:p w14:paraId="287989D2" w14:textId="77777777" w:rsidR="00541B3E" w:rsidRDefault="00541B3E" w:rsidP="00CB0055">
            <w:pPr>
              <w:pStyle w:val="Heading3"/>
            </w:pPr>
          </w:p>
          <w:sdt>
            <w:sdtPr>
              <w:id w:val="-1444214663"/>
              <w:placeholder>
                <w:docPart w:val="4DE8108C4DF8468C83E2CF243E02AA9C"/>
              </w:placeholder>
              <w:temporary/>
              <w:showingPlcHdr/>
            </w:sdtPr>
            <w:sdtEndPr/>
            <w:sdtContent>
              <w:p w14:paraId="78905D35" w14:textId="5CE3C140" w:rsidR="004D3011" w:rsidRPr="00CB0055" w:rsidRDefault="00CB0055" w:rsidP="00CB0055">
                <w:pPr>
                  <w:pStyle w:val="Heading3"/>
                </w:pPr>
                <w:r w:rsidRPr="00CB0055">
                  <w:t>Hobbies</w:t>
                </w:r>
              </w:p>
            </w:sdtContent>
          </w:sdt>
          <w:p w14:paraId="103EB45F" w14:textId="77777777" w:rsidR="004D3011" w:rsidRPr="0049604F" w:rsidRDefault="005E54AB" w:rsidP="004D3011">
            <w:pPr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Reading</w:t>
            </w:r>
          </w:p>
          <w:p w14:paraId="4FDDC734" w14:textId="77777777" w:rsidR="005E54AB" w:rsidRPr="0049604F" w:rsidRDefault="005E54AB" w:rsidP="004D3011">
            <w:pPr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Tennis</w:t>
            </w:r>
          </w:p>
          <w:p w14:paraId="7519136F" w14:textId="77777777" w:rsidR="00633102" w:rsidRPr="0049604F" w:rsidRDefault="00633102" w:rsidP="004D3011">
            <w:pPr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Ballet</w:t>
            </w:r>
          </w:p>
          <w:p w14:paraId="3553A947" w14:textId="77777777" w:rsidR="003270B6" w:rsidRPr="0049604F" w:rsidRDefault="003270B6" w:rsidP="004D3011">
            <w:pPr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Art</w:t>
            </w:r>
          </w:p>
          <w:p w14:paraId="14E4F801" w14:textId="77777777" w:rsidR="003270B6" w:rsidRDefault="001E7017" w:rsidP="004D3011">
            <w:r w:rsidRPr="0049604F">
              <w:rPr>
                <w:rFonts w:ascii="Arial" w:hAnsi="Arial" w:cs="Arial"/>
                <w:sz w:val="22"/>
              </w:rPr>
              <w:t>Technology</w:t>
            </w:r>
            <w:r>
              <w:t xml:space="preserve"> </w:t>
            </w:r>
          </w:p>
          <w:p w14:paraId="34C422FC" w14:textId="66059FC7" w:rsidR="00457E98" w:rsidRPr="004D3011" w:rsidRDefault="00457E98" w:rsidP="004D3011"/>
        </w:tc>
        <w:tc>
          <w:tcPr>
            <w:tcW w:w="720" w:type="dxa"/>
          </w:tcPr>
          <w:p w14:paraId="637EFB0E" w14:textId="77777777" w:rsidR="001B2ABD" w:rsidRDefault="001B2ABD" w:rsidP="000C45FF">
            <w:pPr>
              <w:tabs>
                <w:tab w:val="left" w:pos="990"/>
              </w:tabs>
            </w:pPr>
          </w:p>
        </w:tc>
        <w:tc>
          <w:tcPr>
            <w:tcW w:w="6470" w:type="dxa"/>
          </w:tcPr>
          <w:p w14:paraId="7162EB6C" w14:textId="77777777" w:rsidR="00AF19A7" w:rsidRDefault="00AF19A7" w:rsidP="00036450">
            <w:pPr>
              <w:pStyle w:val="Heading2"/>
            </w:pPr>
          </w:p>
          <w:p w14:paraId="2BCFDC8A" w14:textId="77777777" w:rsidR="00AF19A7" w:rsidRDefault="00AF19A7" w:rsidP="00036450">
            <w:pPr>
              <w:pStyle w:val="Heading2"/>
            </w:pPr>
          </w:p>
          <w:p w14:paraId="2BC2EFFB" w14:textId="77777777" w:rsidR="001C637F" w:rsidRDefault="001C637F" w:rsidP="00036450">
            <w:pPr>
              <w:pStyle w:val="Heading2"/>
            </w:pPr>
          </w:p>
          <w:p w14:paraId="111A9F07" w14:textId="77777777" w:rsidR="001C637F" w:rsidRDefault="001C637F" w:rsidP="00036450">
            <w:pPr>
              <w:pStyle w:val="Heading2"/>
            </w:pPr>
          </w:p>
          <w:p w14:paraId="2E468277" w14:textId="45538E1C" w:rsidR="00A62E6C" w:rsidRPr="00A62E6C" w:rsidRDefault="00A62E6C" w:rsidP="00036450">
            <w:pPr>
              <w:pStyle w:val="Heading2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Jaspreet kaur rai</w:t>
            </w:r>
          </w:p>
          <w:p w14:paraId="61E76758" w14:textId="77777777" w:rsidR="00A62E6C" w:rsidRDefault="00A62E6C" w:rsidP="00036450">
            <w:pPr>
              <w:pStyle w:val="Heading2"/>
            </w:pPr>
          </w:p>
          <w:p w14:paraId="0D689ACA" w14:textId="77777777" w:rsidR="001C637F" w:rsidRDefault="001C637F" w:rsidP="00036450">
            <w:pPr>
              <w:pStyle w:val="Heading2"/>
            </w:pPr>
          </w:p>
          <w:p w14:paraId="03C87070" w14:textId="77777777" w:rsidR="001C637F" w:rsidRDefault="001C637F" w:rsidP="00036450">
            <w:pPr>
              <w:pStyle w:val="Heading2"/>
            </w:pPr>
          </w:p>
          <w:p w14:paraId="5AB987F9" w14:textId="77777777" w:rsidR="001C637F" w:rsidRDefault="001C637F" w:rsidP="00036450">
            <w:pPr>
              <w:pStyle w:val="Heading2"/>
            </w:pPr>
          </w:p>
          <w:sdt>
            <w:sdtPr>
              <w:id w:val="1049110328"/>
              <w:placeholder>
                <w:docPart w:val="740D072343424F949CD42FC1070D8B99"/>
              </w:placeholder>
              <w:temporary/>
              <w:showingPlcHdr/>
            </w:sdtPr>
            <w:sdtEndPr/>
            <w:sdtContent>
              <w:p w14:paraId="19723C4D" w14:textId="1AA249FB" w:rsidR="001B2ABD" w:rsidRDefault="00E25A26" w:rsidP="003A7296">
                <w:pPr>
                  <w:pStyle w:val="Heading2"/>
                  <w:jc w:val="both"/>
                </w:pPr>
                <w:r w:rsidRPr="002A6893">
                  <w:rPr>
                    <w:rFonts w:ascii="Arial" w:hAnsi="Arial" w:cs="Arial"/>
                    <w:sz w:val="24"/>
                    <w:szCs w:val="24"/>
                  </w:rPr>
                  <w:t>EDUCATION</w:t>
                </w:r>
              </w:p>
            </w:sdtContent>
          </w:sdt>
          <w:p w14:paraId="4E80253F" w14:textId="39B57458" w:rsidR="00036450" w:rsidRPr="0049604F" w:rsidRDefault="00B359E5" w:rsidP="003A7296">
            <w:pPr>
              <w:pStyle w:val="Heading4"/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Harborne Hill School</w:t>
            </w:r>
          </w:p>
          <w:p w14:paraId="2521C279" w14:textId="0604F68A" w:rsidR="00036450" w:rsidRPr="0049604F" w:rsidRDefault="0051482D" w:rsidP="003A7296">
            <w:pPr>
              <w:pStyle w:val="Date"/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1998-200</w:t>
            </w:r>
            <w:r w:rsidR="002655A7" w:rsidRPr="0049604F">
              <w:rPr>
                <w:rFonts w:ascii="Arial" w:hAnsi="Arial" w:cs="Arial"/>
                <w:sz w:val="22"/>
              </w:rPr>
              <w:t>2</w:t>
            </w:r>
          </w:p>
          <w:p w14:paraId="0772CD53" w14:textId="48CB946D" w:rsidR="002655A7" w:rsidRPr="0049604F" w:rsidRDefault="002655A7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6 GCSEs</w:t>
            </w:r>
          </w:p>
          <w:p w14:paraId="4509FF0D" w14:textId="33D60817" w:rsidR="002655A7" w:rsidRPr="0049604F" w:rsidRDefault="00F8125F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Math</w:t>
            </w:r>
            <w:r w:rsidR="002655A7" w:rsidRPr="0049604F">
              <w:rPr>
                <w:rFonts w:ascii="Arial" w:hAnsi="Arial" w:cs="Arial"/>
                <w:sz w:val="22"/>
              </w:rPr>
              <w:t xml:space="preserve"> </w:t>
            </w:r>
            <w:r w:rsidR="00AF2AF3" w:rsidRPr="0049604F">
              <w:rPr>
                <w:rFonts w:ascii="Arial" w:hAnsi="Arial" w:cs="Arial"/>
                <w:sz w:val="22"/>
              </w:rPr>
              <w:t>–</w:t>
            </w:r>
            <w:r w:rsidR="002655A7" w:rsidRPr="0049604F">
              <w:rPr>
                <w:rFonts w:ascii="Arial" w:hAnsi="Arial" w:cs="Arial"/>
                <w:sz w:val="22"/>
              </w:rPr>
              <w:t xml:space="preserve"> </w:t>
            </w:r>
            <w:r w:rsidR="00AF2AF3" w:rsidRPr="0049604F">
              <w:rPr>
                <w:rFonts w:ascii="Arial" w:hAnsi="Arial" w:cs="Arial"/>
                <w:sz w:val="22"/>
              </w:rPr>
              <w:t>C</w:t>
            </w:r>
          </w:p>
          <w:p w14:paraId="11309CCA" w14:textId="588DE23A" w:rsidR="00AF2AF3" w:rsidRPr="0049604F" w:rsidRDefault="00AF2AF3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English – A</w:t>
            </w:r>
          </w:p>
          <w:p w14:paraId="5AEB1B97" w14:textId="620E9FB8" w:rsidR="00AF2AF3" w:rsidRPr="0049604F" w:rsidRDefault="00AF2AF3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Science – B</w:t>
            </w:r>
          </w:p>
          <w:p w14:paraId="2496ADC9" w14:textId="43EDD9BD" w:rsidR="00AF2AF3" w:rsidRPr="0049604F" w:rsidRDefault="00AF2AF3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RE – A</w:t>
            </w:r>
          </w:p>
          <w:p w14:paraId="7D522DA8" w14:textId="54CA42F0" w:rsidR="00AF2AF3" w:rsidRPr="0049604F" w:rsidRDefault="00AF2AF3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History – B</w:t>
            </w:r>
          </w:p>
          <w:p w14:paraId="0036170B" w14:textId="4F7E81E1" w:rsidR="00AF2AF3" w:rsidRPr="0049604F" w:rsidRDefault="00AF2AF3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French - C</w:t>
            </w:r>
          </w:p>
          <w:p w14:paraId="1B2E549B" w14:textId="19D4CC3D" w:rsidR="004D3011" w:rsidRPr="0049604F" w:rsidRDefault="004D3011" w:rsidP="003A7296">
            <w:pPr>
              <w:jc w:val="both"/>
              <w:rPr>
                <w:rFonts w:ascii="Arial" w:hAnsi="Arial" w:cs="Arial"/>
                <w:sz w:val="22"/>
              </w:rPr>
            </w:pPr>
          </w:p>
          <w:p w14:paraId="1C321EC3" w14:textId="19EA1175" w:rsidR="00036450" w:rsidRPr="0049604F" w:rsidRDefault="00951E70" w:rsidP="003A7296">
            <w:pPr>
              <w:pStyle w:val="Heading4"/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49604F">
              <w:rPr>
                <w:rFonts w:ascii="Arial" w:hAnsi="Arial" w:cs="Arial"/>
                <w:sz w:val="22"/>
              </w:rPr>
              <w:t>Sandwell</w:t>
            </w:r>
            <w:proofErr w:type="spellEnd"/>
            <w:r w:rsidRPr="0049604F">
              <w:rPr>
                <w:rFonts w:ascii="Arial" w:hAnsi="Arial" w:cs="Arial"/>
                <w:sz w:val="22"/>
              </w:rPr>
              <w:t xml:space="preserve"> Colle</w:t>
            </w:r>
            <w:r w:rsidR="00D56644" w:rsidRPr="0049604F">
              <w:rPr>
                <w:rFonts w:ascii="Arial" w:hAnsi="Arial" w:cs="Arial"/>
                <w:sz w:val="22"/>
              </w:rPr>
              <w:t>ge</w:t>
            </w:r>
          </w:p>
          <w:p w14:paraId="43AC8275" w14:textId="5D3F32CC" w:rsidR="00D56644" w:rsidRPr="0049604F" w:rsidRDefault="00D56644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200</w:t>
            </w:r>
            <w:r w:rsidR="005A2CA4" w:rsidRPr="0049604F">
              <w:rPr>
                <w:rFonts w:ascii="Arial" w:hAnsi="Arial" w:cs="Arial"/>
                <w:sz w:val="22"/>
              </w:rPr>
              <w:t>4</w:t>
            </w:r>
            <w:r w:rsidRPr="0049604F">
              <w:rPr>
                <w:rFonts w:ascii="Arial" w:hAnsi="Arial" w:cs="Arial"/>
                <w:sz w:val="22"/>
              </w:rPr>
              <w:t>-200</w:t>
            </w:r>
            <w:r w:rsidR="002B1C71" w:rsidRPr="0049604F">
              <w:rPr>
                <w:rFonts w:ascii="Arial" w:hAnsi="Arial" w:cs="Arial"/>
                <w:sz w:val="22"/>
              </w:rPr>
              <w:t>6</w:t>
            </w:r>
          </w:p>
          <w:p w14:paraId="49D2DDC8" w14:textId="02A4F8A6" w:rsidR="00036450" w:rsidRPr="0049604F" w:rsidRDefault="00D56644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 xml:space="preserve">Level 2 Diploma </w:t>
            </w:r>
            <w:r w:rsidR="00F943BC" w:rsidRPr="0049604F">
              <w:rPr>
                <w:rFonts w:ascii="Arial" w:hAnsi="Arial" w:cs="Arial"/>
                <w:sz w:val="22"/>
              </w:rPr>
              <w:t>–</w:t>
            </w:r>
            <w:r w:rsidRPr="0049604F">
              <w:rPr>
                <w:rFonts w:ascii="Arial" w:hAnsi="Arial" w:cs="Arial"/>
                <w:sz w:val="22"/>
              </w:rPr>
              <w:t xml:space="preserve"> </w:t>
            </w:r>
            <w:r w:rsidR="00F943BC" w:rsidRPr="0049604F">
              <w:rPr>
                <w:rFonts w:ascii="Arial" w:hAnsi="Arial" w:cs="Arial"/>
                <w:sz w:val="22"/>
              </w:rPr>
              <w:t xml:space="preserve">Legal Secretary </w:t>
            </w:r>
          </w:p>
          <w:p w14:paraId="0DE3AE2E" w14:textId="6AB8E3F4" w:rsidR="00CF6C00" w:rsidRPr="0049604F" w:rsidRDefault="00CF6C00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First Aid ITC</w:t>
            </w:r>
          </w:p>
          <w:p w14:paraId="520DFDF4" w14:textId="7DD44C35" w:rsidR="004739FA" w:rsidRPr="0049604F" w:rsidRDefault="004739FA" w:rsidP="003A7296">
            <w:pPr>
              <w:jc w:val="both"/>
              <w:rPr>
                <w:rFonts w:ascii="Arial" w:hAnsi="Arial" w:cs="Arial"/>
                <w:sz w:val="22"/>
              </w:rPr>
            </w:pPr>
          </w:p>
          <w:p w14:paraId="547C93E6" w14:textId="2F5E81FE" w:rsidR="004739FA" w:rsidRPr="0049604F" w:rsidRDefault="0070105F" w:rsidP="003A7296">
            <w:pPr>
              <w:jc w:val="both"/>
              <w:rPr>
                <w:rFonts w:ascii="Arial" w:hAnsi="Arial" w:cs="Arial"/>
                <w:b/>
                <w:bCs/>
                <w:sz w:val="22"/>
              </w:rPr>
            </w:pPr>
            <w:r w:rsidRPr="0049604F">
              <w:rPr>
                <w:rFonts w:ascii="Arial" w:hAnsi="Arial" w:cs="Arial"/>
                <w:b/>
                <w:bCs/>
                <w:sz w:val="22"/>
              </w:rPr>
              <w:t>Mathew Bolton College</w:t>
            </w:r>
          </w:p>
          <w:p w14:paraId="57ADA924" w14:textId="2E994374" w:rsidR="0070105F" w:rsidRPr="0049604F" w:rsidRDefault="0070105F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2006-2007</w:t>
            </w:r>
          </w:p>
          <w:p w14:paraId="48BD765B" w14:textId="533493B1" w:rsidR="0070105F" w:rsidRPr="0049604F" w:rsidRDefault="00711E61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 xml:space="preserve">Level 2 Understanding Working </w:t>
            </w:r>
            <w:r w:rsidR="00D16C4F" w:rsidRPr="0049604F">
              <w:rPr>
                <w:rFonts w:ascii="Arial" w:hAnsi="Arial" w:cs="Arial"/>
                <w:sz w:val="22"/>
              </w:rPr>
              <w:t>in the Health Sector Certificate</w:t>
            </w:r>
          </w:p>
          <w:p w14:paraId="3EF4B5DE" w14:textId="4CF1DED0" w:rsidR="001D5A8F" w:rsidRPr="0049604F" w:rsidRDefault="001D5A8F" w:rsidP="003A7296">
            <w:pPr>
              <w:jc w:val="both"/>
              <w:rPr>
                <w:rFonts w:ascii="Arial" w:hAnsi="Arial" w:cs="Arial"/>
                <w:sz w:val="22"/>
              </w:rPr>
            </w:pPr>
          </w:p>
          <w:p w14:paraId="75FDB13E" w14:textId="6BC199DE" w:rsidR="001D5A8F" w:rsidRPr="0049604F" w:rsidRDefault="001D5A8F" w:rsidP="003A7296">
            <w:pPr>
              <w:jc w:val="both"/>
              <w:rPr>
                <w:rFonts w:ascii="Arial" w:hAnsi="Arial" w:cs="Arial"/>
                <w:b/>
                <w:bCs/>
                <w:sz w:val="22"/>
              </w:rPr>
            </w:pPr>
            <w:r w:rsidRPr="0049604F">
              <w:rPr>
                <w:rFonts w:ascii="Arial" w:hAnsi="Arial" w:cs="Arial"/>
                <w:b/>
                <w:bCs/>
                <w:sz w:val="22"/>
              </w:rPr>
              <w:t>University of Wales Trin</w:t>
            </w:r>
            <w:r w:rsidR="00457E8E" w:rsidRPr="0049604F">
              <w:rPr>
                <w:rFonts w:ascii="Arial" w:hAnsi="Arial" w:cs="Arial"/>
                <w:b/>
                <w:bCs/>
                <w:sz w:val="22"/>
              </w:rPr>
              <w:t xml:space="preserve">ity Saint David </w:t>
            </w:r>
          </w:p>
          <w:p w14:paraId="7D38B894" w14:textId="39BE4FEE" w:rsidR="00763683" w:rsidRPr="0049604F" w:rsidRDefault="00763683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20</w:t>
            </w:r>
            <w:r w:rsidR="00F0150E" w:rsidRPr="0049604F">
              <w:rPr>
                <w:rFonts w:ascii="Arial" w:hAnsi="Arial" w:cs="Arial"/>
                <w:sz w:val="22"/>
              </w:rPr>
              <w:t>20-2021</w:t>
            </w:r>
          </w:p>
          <w:p w14:paraId="5E23065C" w14:textId="550D3833" w:rsidR="00457E8E" w:rsidRPr="0049604F" w:rsidRDefault="00612436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 xml:space="preserve">Undergraduates </w:t>
            </w:r>
            <w:r w:rsidR="009148CE" w:rsidRPr="0049604F">
              <w:rPr>
                <w:rFonts w:ascii="Arial" w:hAnsi="Arial" w:cs="Arial"/>
                <w:sz w:val="22"/>
              </w:rPr>
              <w:t>Skills for th</w:t>
            </w:r>
            <w:r w:rsidR="00763683" w:rsidRPr="0049604F">
              <w:rPr>
                <w:rFonts w:ascii="Arial" w:hAnsi="Arial" w:cs="Arial"/>
                <w:sz w:val="22"/>
              </w:rPr>
              <w:t xml:space="preserve">e Workplace Health and Social Care </w:t>
            </w:r>
          </w:p>
          <w:p w14:paraId="7731D517" w14:textId="479814B6" w:rsidR="00F0150E" w:rsidRPr="0049604F" w:rsidRDefault="00F0150E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2021 – present</w:t>
            </w:r>
          </w:p>
          <w:p w14:paraId="305F636F" w14:textId="2ED16980" w:rsidR="00F0150E" w:rsidRPr="0049604F" w:rsidRDefault="00F0150E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B</w:t>
            </w:r>
            <w:r w:rsidR="00E40952" w:rsidRPr="0049604F">
              <w:rPr>
                <w:rFonts w:ascii="Arial" w:hAnsi="Arial" w:cs="Arial"/>
                <w:sz w:val="22"/>
              </w:rPr>
              <w:t xml:space="preserve">SC </w:t>
            </w:r>
            <w:r w:rsidR="00510588" w:rsidRPr="0049604F">
              <w:rPr>
                <w:rFonts w:ascii="Arial" w:hAnsi="Arial" w:cs="Arial"/>
                <w:sz w:val="22"/>
              </w:rPr>
              <w:t>Health and Social Care</w:t>
            </w:r>
            <w:r w:rsidR="00E83360" w:rsidRPr="0049604F">
              <w:rPr>
                <w:rFonts w:ascii="Arial" w:hAnsi="Arial" w:cs="Arial"/>
                <w:sz w:val="22"/>
              </w:rPr>
              <w:t xml:space="preserve"> </w:t>
            </w:r>
            <w:r w:rsidR="00181E51">
              <w:rPr>
                <w:rFonts w:ascii="Arial" w:hAnsi="Arial" w:cs="Arial"/>
                <w:sz w:val="22"/>
              </w:rPr>
              <w:t>level 5</w:t>
            </w:r>
          </w:p>
          <w:sdt>
            <w:sdtPr>
              <w:id w:val="1001553383"/>
              <w:placeholder>
                <w:docPart w:val="EB4C95E03C19450795C8F498A31E09A4"/>
              </w:placeholder>
              <w:temporary/>
              <w:showingPlcHdr/>
            </w:sdtPr>
            <w:sdtEndPr/>
            <w:sdtContent>
              <w:p w14:paraId="5925C4BE" w14:textId="48C38F39" w:rsidR="00036450" w:rsidRPr="00FD7458" w:rsidRDefault="00036450" w:rsidP="003A7296">
                <w:pPr>
                  <w:pStyle w:val="Heading2"/>
                  <w:jc w:val="both"/>
                </w:pPr>
                <w:r w:rsidRPr="002A6893">
                  <w:rPr>
                    <w:rFonts w:ascii="Arial" w:hAnsi="Arial" w:cs="Arial"/>
                  </w:rPr>
                  <w:t>WORK EXPERIENCE</w:t>
                </w:r>
              </w:p>
            </w:sdtContent>
          </w:sdt>
          <w:p w14:paraId="7ED7FA02" w14:textId="01053129" w:rsidR="00EA4B79" w:rsidRPr="0049604F" w:rsidRDefault="00797C6F" w:rsidP="003A7296">
            <w:pPr>
              <w:pStyle w:val="Date"/>
              <w:jc w:val="both"/>
              <w:rPr>
                <w:rFonts w:ascii="Arial" w:hAnsi="Arial" w:cs="Arial"/>
                <w:b/>
                <w:bCs/>
                <w:sz w:val="22"/>
              </w:rPr>
            </w:pPr>
            <w:r w:rsidRPr="0049604F">
              <w:rPr>
                <w:rFonts w:ascii="Arial" w:hAnsi="Arial" w:cs="Arial"/>
                <w:b/>
                <w:bCs/>
                <w:sz w:val="22"/>
              </w:rPr>
              <w:t>Precious Homes</w:t>
            </w:r>
            <w:r w:rsidR="00EF3B0A" w:rsidRPr="0049604F">
              <w:rPr>
                <w:rFonts w:ascii="Arial" w:hAnsi="Arial" w:cs="Arial"/>
                <w:b/>
                <w:bCs/>
                <w:sz w:val="22"/>
              </w:rPr>
              <w:t>, Birmingham, West Midlands</w:t>
            </w:r>
          </w:p>
          <w:p w14:paraId="6DCFCB8C" w14:textId="7ABB4F23" w:rsidR="00FD7458" w:rsidRPr="0049604F" w:rsidRDefault="00797C6F" w:rsidP="003A7296">
            <w:pPr>
              <w:pStyle w:val="Date"/>
              <w:jc w:val="both"/>
              <w:rPr>
                <w:rFonts w:ascii="Arial" w:hAnsi="Arial" w:cs="Arial"/>
                <w:b/>
                <w:bCs/>
                <w:sz w:val="22"/>
              </w:rPr>
            </w:pPr>
            <w:r w:rsidRPr="0049604F">
              <w:rPr>
                <w:rFonts w:ascii="Arial" w:hAnsi="Arial" w:cs="Arial"/>
                <w:b/>
                <w:bCs/>
                <w:sz w:val="22"/>
              </w:rPr>
              <w:t>Day Support Worker</w:t>
            </w:r>
          </w:p>
          <w:p w14:paraId="18F98E35" w14:textId="45FC9C75" w:rsidR="00036450" w:rsidRPr="0049604F" w:rsidRDefault="00EA4B79" w:rsidP="003A7296">
            <w:pPr>
              <w:pStyle w:val="Date"/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>April 20</w:t>
            </w:r>
            <w:r w:rsidR="00853228">
              <w:rPr>
                <w:rFonts w:ascii="Arial" w:hAnsi="Arial" w:cs="Arial"/>
                <w:sz w:val="22"/>
              </w:rPr>
              <w:t>17</w:t>
            </w:r>
            <w:r w:rsidRPr="0049604F">
              <w:rPr>
                <w:rFonts w:ascii="Arial" w:hAnsi="Arial" w:cs="Arial"/>
                <w:sz w:val="22"/>
              </w:rPr>
              <w:t xml:space="preserve"> – present </w:t>
            </w:r>
          </w:p>
          <w:p w14:paraId="38D15149" w14:textId="4DD61A26" w:rsidR="00036450" w:rsidRPr="0049604F" w:rsidRDefault="00602036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49604F">
              <w:rPr>
                <w:rFonts w:ascii="Arial" w:hAnsi="Arial" w:cs="Arial"/>
                <w:sz w:val="22"/>
              </w:rPr>
              <w:t xml:space="preserve">Identify service gaps </w:t>
            </w:r>
            <w:r w:rsidR="00636467" w:rsidRPr="0049604F">
              <w:rPr>
                <w:rFonts w:ascii="Arial" w:hAnsi="Arial" w:cs="Arial"/>
                <w:sz w:val="22"/>
              </w:rPr>
              <w:t xml:space="preserve">and locate needed resources </w:t>
            </w:r>
            <w:r w:rsidR="001803F7" w:rsidRPr="0049604F">
              <w:rPr>
                <w:rFonts w:ascii="Arial" w:hAnsi="Arial" w:cs="Arial"/>
                <w:sz w:val="22"/>
              </w:rPr>
              <w:t xml:space="preserve">for individuals including housing, </w:t>
            </w:r>
            <w:r w:rsidR="00EE5DBA" w:rsidRPr="0049604F">
              <w:rPr>
                <w:rFonts w:ascii="Arial" w:hAnsi="Arial" w:cs="Arial"/>
                <w:sz w:val="22"/>
              </w:rPr>
              <w:t>work placement and other support.</w:t>
            </w:r>
            <w:r w:rsidR="00865F1C" w:rsidRPr="0049604F">
              <w:rPr>
                <w:rFonts w:ascii="Arial" w:hAnsi="Arial" w:cs="Arial"/>
                <w:sz w:val="22"/>
              </w:rPr>
              <w:t xml:space="preserve"> Collaborate on program op</w:t>
            </w:r>
            <w:r w:rsidR="003012ED" w:rsidRPr="0049604F">
              <w:rPr>
                <w:rFonts w:ascii="Arial" w:hAnsi="Arial" w:cs="Arial"/>
                <w:sz w:val="22"/>
              </w:rPr>
              <w:t xml:space="preserve">erations with Precious </w:t>
            </w:r>
            <w:r w:rsidR="003012ED" w:rsidRPr="0049604F">
              <w:rPr>
                <w:rFonts w:ascii="Arial" w:hAnsi="Arial" w:cs="Arial"/>
                <w:sz w:val="22"/>
              </w:rPr>
              <w:lastRenderedPageBreak/>
              <w:t xml:space="preserve">Homes, including </w:t>
            </w:r>
            <w:r w:rsidR="0071663D" w:rsidRPr="0049604F">
              <w:rPr>
                <w:rFonts w:ascii="Arial" w:hAnsi="Arial" w:cs="Arial"/>
                <w:sz w:val="22"/>
              </w:rPr>
              <w:t xml:space="preserve">offering feedback from participants improvement recommendations. </w:t>
            </w:r>
            <w:r w:rsidR="00B202AB" w:rsidRPr="0049604F">
              <w:rPr>
                <w:rFonts w:ascii="Arial" w:hAnsi="Arial" w:cs="Arial"/>
                <w:sz w:val="22"/>
              </w:rPr>
              <w:t>Hel</w:t>
            </w:r>
            <w:r w:rsidR="00C66E31" w:rsidRPr="0049604F">
              <w:rPr>
                <w:rFonts w:ascii="Arial" w:hAnsi="Arial" w:cs="Arial"/>
                <w:sz w:val="22"/>
              </w:rPr>
              <w:t>p</w:t>
            </w:r>
            <w:r w:rsidR="00B202AB" w:rsidRPr="0049604F">
              <w:rPr>
                <w:rFonts w:ascii="Arial" w:hAnsi="Arial" w:cs="Arial"/>
                <w:sz w:val="22"/>
              </w:rPr>
              <w:t xml:space="preserve"> clients manage and reach individual goals</w:t>
            </w:r>
            <w:r w:rsidR="00F27F3A" w:rsidRPr="0049604F">
              <w:rPr>
                <w:rFonts w:ascii="Arial" w:hAnsi="Arial" w:cs="Arial"/>
                <w:sz w:val="22"/>
              </w:rPr>
              <w:t>, supporting independen</w:t>
            </w:r>
            <w:r w:rsidR="00C66E31" w:rsidRPr="0049604F">
              <w:rPr>
                <w:rFonts w:ascii="Arial" w:hAnsi="Arial" w:cs="Arial"/>
                <w:sz w:val="22"/>
              </w:rPr>
              <w:t xml:space="preserve">t progression and social skills. </w:t>
            </w:r>
            <w:r w:rsidR="007C48F6" w:rsidRPr="0049604F">
              <w:rPr>
                <w:rFonts w:ascii="Arial" w:hAnsi="Arial" w:cs="Arial"/>
                <w:sz w:val="22"/>
              </w:rPr>
              <w:t xml:space="preserve">Analyze overall patient performance and recommend </w:t>
            </w:r>
            <w:r w:rsidR="00ED0F2F" w:rsidRPr="0049604F">
              <w:rPr>
                <w:rFonts w:ascii="Arial" w:hAnsi="Arial" w:cs="Arial"/>
                <w:sz w:val="22"/>
              </w:rPr>
              <w:t>adjustments to care plan goals</w:t>
            </w:r>
            <w:r w:rsidR="00E77B45" w:rsidRPr="0049604F">
              <w:rPr>
                <w:rFonts w:ascii="Arial" w:hAnsi="Arial" w:cs="Arial"/>
                <w:sz w:val="22"/>
              </w:rPr>
              <w:t xml:space="preserve">. </w:t>
            </w:r>
            <w:r w:rsidR="00832D42" w:rsidRPr="0049604F">
              <w:rPr>
                <w:rFonts w:ascii="Arial" w:hAnsi="Arial" w:cs="Arial"/>
                <w:sz w:val="22"/>
              </w:rPr>
              <w:t xml:space="preserve">Maintain </w:t>
            </w:r>
            <w:r w:rsidR="00EF7AB1" w:rsidRPr="0049604F">
              <w:rPr>
                <w:rFonts w:ascii="Arial" w:hAnsi="Arial" w:cs="Arial"/>
                <w:sz w:val="22"/>
              </w:rPr>
              <w:t xml:space="preserve">record of daily individual activities, </w:t>
            </w:r>
            <w:r w:rsidR="00D4093A" w:rsidRPr="0049604F">
              <w:rPr>
                <w:rFonts w:ascii="Arial" w:hAnsi="Arial" w:cs="Arial"/>
                <w:sz w:val="22"/>
              </w:rPr>
              <w:t xml:space="preserve">behaviors and </w:t>
            </w:r>
            <w:r w:rsidR="00281FC9" w:rsidRPr="0049604F">
              <w:rPr>
                <w:rFonts w:ascii="Arial" w:hAnsi="Arial" w:cs="Arial"/>
                <w:sz w:val="22"/>
              </w:rPr>
              <w:t>pertinent incidents</w:t>
            </w:r>
            <w:r w:rsidR="00822C64" w:rsidRPr="0049604F">
              <w:rPr>
                <w:rFonts w:ascii="Arial" w:hAnsi="Arial" w:cs="Arial"/>
                <w:sz w:val="22"/>
              </w:rPr>
              <w:t xml:space="preserve"> for patient analysis and assessment.</w:t>
            </w:r>
            <w:r w:rsidR="002E002E">
              <w:rPr>
                <w:rFonts w:ascii="Arial" w:hAnsi="Arial" w:cs="Arial"/>
                <w:sz w:val="22"/>
              </w:rPr>
              <w:t xml:space="preserve"> </w:t>
            </w:r>
            <w:r w:rsidR="00276BAC">
              <w:rPr>
                <w:rFonts w:ascii="Arial" w:hAnsi="Arial" w:cs="Arial"/>
                <w:sz w:val="22"/>
              </w:rPr>
              <w:t>Collaborated</w:t>
            </w:r>
            <w:r w:rsidR="000422AD">
              <w:rPr>
                <w:rFonts w:ascii="Arial" w:hAnsi="Arial" w:cs="Arial"/>
                <w:sz w:val="22"/>
              </w:rPr>
              <w:t xml:space="preserve"> with external support providers </w:t>
            </w:r>
            <w:r w:rsidR="00276BAC">
              <w:rPr>
                <w:rFonts w:ascii="Arial" w:hAnsi="Arial" w:cs="Arial"/>
                <w:sz w:val="22"/>
              </w:rPr>
              <w:t>to maintain good care continuity.</w:t>
            </w:r>
            <w:r w:rsidR="00822C64" w:rsidRPr="0049604F">
              <w:rPr>
                <w:rFonts w:ascii="Arial" w:hAnsi="Arial" w:cs="Arial"/>
                <w:sz w:val="22"/>
              </w:rPr>
              <w:t xml:space="preserve"> </w:t>
            </w:r>
            <w:r w:rsidR="00F81286" w:rsidRPr="0049604F">
              <w:rPr>
                <w:rFonts w:ascii="Arial" w:hAnsi="Arial" w:cs="Arial"/>
                <w:sz w:val="22"/>
              </w:rPr>
              <w:t xml:space="preserve">Transport </w:t>
            </w:r>
            <w:r w:rsidR="0038559A" w:rsidRPr="0049604F">
              <w:rPr>
                <w:rFonts w:ascii="Arial" w:hAnsi="Arial" w:cs="Arial"/>
                <w:sz w:val="22"/>
              </w:rPr>
              <w:t>clients to appointments, shopping venues</w:t>
            </w:r>
            <w:r w:rsidR="00835A09" w:rsidRPr="0049604F">
              <w:rPr>
                <w:rFonts w:ascii="Arial" w:hAnsi="Arial" w:cs="Arial"/>
                <w:sz w:val="22"/>
              </w:rPr>
              <w:t xml:space="preserve"> and entertainment events </w:t>
            </w:r>
            <w:r w:rsidR="000A2805" w:rsidRPr="0049604F">
              <w:rPr>
                <w:rFonts w:ascii="Arial" w:hAnsi="Arial" w:cs="Arial"/>
                <w:sz w:val="22"/>
              </w:rPr>
              <w:t xml:space="preserve">according to </w:t>
            </w:r>
            <w:r w:rsidR="007B4159" w:rsidRPr="0049604F">
              <w:rPr>
                <w:rFonts w:ascii="Arial" w:hAnsi="Arial" w:cs="Arial"/>
                <w:sz w:val="22"/>
              </w:rPr>
              <w:t>determined schedule.</w:t>
            </w:r>
            <w:r w:rsidR="00D12185">
              <w:rPr>
                <w:rFonts w:ascii="Arial" w:hAnsi="Arial" w:cs="Arial"/>
                <w:sz w:val="22"/>
              </w:rPr>
              <w:t xml:space="preserve"> Offered </w:t>
            </w:r>
            <w:r w:rsidR="008874D3">
              <w:rPr>
                <w:rFonts w:ascii="Arial" w:hAnsi="Arial" w:cs="Arial"/>
                <w:sz w:val="22"/>
              </w:rPr>
              <w:t xml:space="preserve">practical daily living advice including, financial </w:t>
            </w:r>
            <w:r w:rsidR="008E4EB0">
              <w:rPr>
                <w:rFonts w:ascii="Arial" w:hAnsi="Arial" w:cs="Arial"/>
                <w:sz w:val="22"/>
              </w:rPr>
              <w:t>planning, living support and legal guidance.</w:t>
            </w:r>
            <w:r w:rsidR="007B4159" w:rsidRPr="0049604F">
              <w:rPr>
                <w:rFonts w:ascii="Arial" w:hAnsi="Arial" w:cs="Arial"/>
                <w:sz w:val="22"/>
              </w:rPr>
              <w:t xml:space="preserve"> Keep clients engaged </w:t>
            </w:r>
            <w:r w:rsidR="00865E08" w:rsidRPr="0049604F">
              <w:rPr>
                <w:rFonts w:ascii="Arial" w:hAnsi="Arial" w:cs="Arial"/>
                <w:sz w:val="22"/>
              </w:rPr>
              <w:t xml:space="preserve">in social networks and communities </w:t>
            </w:r>
            <w:r w:rsidR="005548C0" w:rsidRPr="0049604F">
              <w:rPr>
                <w:rFonts w:ascii="Arial" w:hAnsi="Arial" w:cs="Arial"/>
                <w:sz w:val="22"/>
              </w:rPr>
              <w:t>for personal health and growth.</w:t>
            </w:r>
          </w:p>
          <w:p w14:paraId="512822AD" w14:textId="77777777" w:rsidR="004D3011" w:rsidRDefault="004D3011" w:rsidP="003A7296">
            <w:pPr>
              <w:jc w:val="both"/>
            </w:pPr>
          </w:p>
          <w:p w14:paraId="0BC739CB" w14:textId="038750C7" w:rsidR="004D3011" w:rsidRPr="002A6FF8" w:rsidRDefault="00E562CF" w:rsidP="003A7296">
            <w:pPr>
              <w:pStyle w:val="Heading4"/>
              <w:jc w:val="both"/>
              <w:rPr>
                <w:rFonts w:ascii="Arial" w:hAnsi="Arial" w:cs="Arial"/>
                <w:sz w:val="22"/>
              </w:rPr>
            </w:pPr>
            <w:r w:rsidRPr="002A6FF8">
              <w:rPr>
                <w:rFonts w:ascii="Arial" w:hAnsi="Arial" w:cs="Arial"/>
                <w:sz w:val="22"/>
              </w:rPr>
              <w:t>Helping Hands Community Care, Birmingham, West Midlands</w:t>
            </w:r>
          </w:p>
          <w:p w14:paraId="79329C96" w14:textId="33873709" w:rsidR="001C33B2" w:rsidRPr="002A6FF8" w:rsidRDefault="001C33B2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2A6FF8">
              <w:rPr>
                <w:rFonts w:ascii="Arial" w:hAnsi="Arial" w:cs="Arial"/>
                <w:b/>
                <w:bCs/>
                <w:sz w:val="22"/>
              </w:rPr>
              <w:t xml:space="preserve">Visiting </w:t>
            </w:r>
            <w:proofErr w:type="spellStart"/>
            <w:r w:rsidRPr="002A6FF8">
              <w:rPr>
                <w:rFonts w:ascii="Arial" w:hAnsi="Arial" w:cs="Arial"/>
                <w:b/>
                <w:bCs/>
                <w:sz w:val="22"/>
              </w:rPr>
              <w:t>Carer</w:t>
            </w:r>
            <w:proofErr w:type="spellEnd"/>
          </w:p>
          <w:p w14:paraId="7500C648" w14:textId="46D9FA97" w:rsidR="004D3011" w:rsidRPr="002A6FF8" w:rsidRDefault="00CB53CB" w:rsidP="003A7296">
            <w:pPr>
              <w:pStyle w:val="Date"/>
              <w:jc w:val="both"/>
              <w:rPr>
                <w:rFonts w:ascii="Arial" w:hAnsi="Arial" w:cs="Arial"/>
                <w:sz w:val="22"/>
              </w:rPr>
            </w:pPr>
            <w:r w:rsidRPr="002A6FF8">
              <w:rPr>
                <w:rFonts w:ascii="Arial" w:hAnsi="Arial" w:cs="Arial"/>
                <w:sz w:val="22"/>
              </w:rPr>
              <w:t>June 201</w:t>
            </w:r>
            <w:r w:rsidR="00853228">
              <w:rPr>
                <w:rFonts w:ascii="Arial" w:hAnsi="Arial" w:cs="Arial"/>
                <w:sz w:val="22"/>
              </w:rPr>
              <w:t>0</w:t>
            </w:r>
            <w:r w:rsidRPr="002A6FF8">
              <w:rPr>
                <w:rFonts w:ascii="Arial" w:hAnsi="Arial" w:cs="Arial"/>
                <w:sz w:val="22"/>
              </w:rPr>
              <w:t xml:space="preserve"> </w:t>
            </w:r>
            <w:r w:rsidR="00BD1026" w:rsidRPr="002A6FF8">
              <w:rPr>
                <w:rFonts w:ascii="Arial" w:hAnsi="Arial" w:cs="Arial"/>
                <w:sz w:val="22"/>
              </w:rPr>
              <w:t>–</w:t>
            </w:r>
            <w:r w:rsidRPr="002A6FF8">
              <w:rPr>
                <w:rFonts w:ascii="Arial" w:hAnsi="Arial" w:cs="Arial"/>
                <w:sz w:val="22"/>
              </w:rPr>
              <w:t xml:space="preserve"> </w:t>
            </w:r>
            <w:r w:rsidR="001626D4" w:rsidRPr="002A6FF8">
              <w:rPr>
                <w:rFonts w:ascii="Arial" w:hAnsi="Arial" w:cs="Arial"/>
                <w:sz w:val="22"/>
              </w:rPr>
              <w:t>April</w:t>
            </w:r>
            <w:r w:rsidR="00BD1026" w:rsidRPr="002A6FF8">
              <w:rPr>
                <w:rFonts w:ascii="Arial" w:hAnsi="Arial" w:cs="Arial"/>
                <w:sz w:val="22"/>
              </w:rPr>
              <w:t xml:space="preserve"> </w:t>
            </w:r>
            <w:r w:rsidRPr="002A6FF8">
              <w:rPr>
                <w:rFonts w:ascii="Arial" w:hAnsi="Arial" w:cs="Arial"/>
                <w:sz w:val="22"/>
              </w:rPr>
              <w:t>20</w:t>
            </w:r>
            <w:r w:rsidR="00853228">
              <w:rPr>
                <w:rFonts w:ascii="Arial" w:hAnsi="Arial" w:cs="Arial"/>
                <w:sz w:val="22"/>
              </w:rPr>
              <w:t>17</w:t>
            </w:r>
          </w:p>
          <w:p w14:paraId="39C3B86F" w14:textId="451C865D" w:rsidR="004D3011" w:rsidRPr="002A6FF8" w:rsidRDefault="00541544" w:rsidP="003A7296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Weekly progress reports were </w:t>
            </w:r>
            <w:r w:rsidR="00704346">
              <w:rPr>
                <w:rFonts w:ascii="Arial" w:hAnsi="Arial" w:cs="Arial"/>
                <w:sz w:val="22"/>
              </w:rPr>
              <w:t>created, allowing for appropriate evaluations and changes to care plans</w:t>
            </w:r>
            <w:r w:rsidR="009D348E">
              <w:rPr>
                <w:rFonts w:ascii="Arial" w:hAnsi="Arial" w:cs="Arial"/>
                <w:sz w:val="22"/>
              </w:rPr>
              <w:t>. Helped clients with night time routines, such as washing</w:t>
            </w:r>
            <w:r w:rsidR="00CF0F22">
              <w:rPr>
                <w:rFonts w:ascii="Arial" w:hAnsi="Arial" w:cs="Arial"/>
                <w:sz w:val="22"/>
              </w:rPr>
              <w:t xml:space="preserve"> and </w:t>
            </w:r>
            <w:r w:rsidR="00D02965">
              <w:rPr>
                <w:rFonts w:ascii="Arial" w:hAnsi="Arial" w:cs="Arial"/>
                <w:sz w:val="22"/>
              </w:rPr>
              <w:t>dressing,</w:t>
            </w:r>
            <w:r w:rsidR="00CF0F22">
              <w:rPr>
                <w:rFonts w:ascii="Arial" w:hAnsi="Arial" w:cs="Arial"/>
                <w:sz w:val="22"/>
              </w:rPr>
              <w:t xml:space="preserve"> in order to maintain healthy sleeping patterns</w:t>
            </w:r>
            <w:r w:rsidR="00B42E72">
              <w:rPr>
                <w:rFonts w:ascii="Arial" w:hAnsi="Arial" w:cs="Arial"/>
                <w:sz w:val="22"/>
              </w:rPr>
              <w:t xml:space="preserve">. Service users dietary needs were met </w:t>
            </w:r>
            <w:r w:rsidR="00D02965">
              <w:rPr>
                <w:rFonts w:ascii="Arial" w:hAnsi="Arial" w:cs="Arial"/>
                <w:sz w:val="22"/>
              </w:rPr>
              <w:t xml:space="preserve"> by creating meals and snacks based on preferences.</w:t>
            </w:r>
            <w:r w:rsidR="007675A5" w:rsidRPr="002A6FF8">
              <w:rPr>
                <w:rFonts w:ascii="Arial" w:hAnsi="Arial" w:cs="Arial"/>
                <w:sz w:val="22"/>
              </w:rPr>
              <w:t xml:space="preserve"> Established and maintained positive exercise and social routines</w:t>
            </w:r>
            <w:r w:rsidR="00BB4856" w:rsidRPr="002A6FF8">
              <w:rPr>
                <w:rFonts w:ascii="Arial" w:hAnsi="Arial" w:cs="Arial"/>
                <w:sz w:val="22"/>
              </w:rPr>
              <w:t xml:space="preserve"> </w:t>
            </w:r>
            <w:r w:rsidR="00A3134D" w:rsidRPr="002A6FF8">
              <w:rPr>
                <w:rFonts w:ascii="Arial" w:hAnsi="Arial" w:cs="Arial"/>
                <w:sz w:val="22"/>
              </w:rPr>
              <w:t xml:space="preserve">based on service user needs. </w:t>
            </w:r>
            <w:r w:rsidR="009D1CFA">
              <w:rPr>
                <w:rFonts w:ascii="Arial" w:hAnsi="Arial" w:cs="Arial"/>
                <w:sz w:val="22"/>
              </w:rPr>
              <w:t xml:space="preserve">Client medicine </w:t>
            </w:r>
            <w:r w:rsidR="00494185">
              <w:rPr>
                <w:rFonts w:ascii="Arial" w:hAnsi="Arial" w:cs="Arial"/>
                <w:sz w:val="22"/>
              </w:rPr>
              <w:t xml:space="preserve">was administrated with care </w:t>
            </w:r>
            <w:r w:rsidR="009A436D">
              <w:rPr>
                <w:rFonts w:ascii="Arial" w:hAnsi="Arial" w:cs="Arial"/>
                <w:sz w:val="22"/>
              </w:rPr>
              <w:t>and accuracy, with a focus on health and comfort.</w:t>
            </w:r>
            <w:r w:rsidR="004966ED">
              <w:rPr>
                <w:rFonts w:ascii="Arial" w:hAnsi="Arial" w:cs="Arial"/>
                <w:sz w:val="22"/>
              </w:rPr>
              <w:t xml:space="preserve"> Client dignity and respect were maintained throughout personal care support. </w:t>
            </w:r>
            <w:r w:rsidR="008A72A7">
              <w:rPr>
                <w:rFonts w:ascii="Arial" w:hAnsi="Arial" w:cs="Arial"/>
                <w:sz w:val="22"/>
              </w:rPr>
              <w:t xml:space="preserve">Clients were transported and accompanied to appointments and activities </w:t>
            </w:r>
            <w:r w:rsidR="00EA32DD">
              <w:rPr>
                <w:rFonts w:ascii="Arial" w:hAnsi="Arial" w:cs="Arial"/>
                <w:sz w:val="22"/>
              </w:rPr>
              <w:t>in a safe manner.</w:t>
            </w:r>
            <w:r w:rsidR="00A77CF4" w:rsidRPr="002A6FF8">
              <w:rPr>
                <w:rFonts w:ascii="Arial" w:hAnsi="Arial" w:cs="Arial"/>
                <w:sz w:val="22"/>
              </w:rPr>
              <w:t xml:space="preserve"> </w:t>
            </w:r>
            <w:r w:rsidR="00714F32" w:rsidRPr="002A6FF8">
              <w:rPr>
                <w:rFonts w:ascii="Arial" w:hAnsi="Arial" w:cs="Arial"/>
                <w:sz w:val="22"/>
              </w:rPr>
              <w:t xml:space="preserve">Assisted clients with daily </w:t>
            </w:r>
            <w:r w:rsidR="00B55AA5" w:rsidRPr="002A6FF8">
              <w:rPr>
                <w:rFonts w:ascii="Arial" w:hAnsi="Arial" w:cs="Arial"/>
                <w:sz w:val="22"/>
              </w:rPr>
              <w:t xml:space="preserve">household tasks including cleaning, </w:t>
            </w:r>
            <w:r w:rsidR="007A14FE" w:rsidRPr="002A6FF8">
              <w:rPr>
                <w:rFonts w:ascii="Arial" w:hAnsi="Arial" w:cs="Arial"/>
                <w:sz w:val="22"/>
              </w:rPr>
              <w:t>laundry,</w:t>
            </w:r>
            <w:r w:rsidR="002712D5" w:rsidRPr="002A6FF8">
              <w:rPr>
                <w:rFonts w:ascii="Arial" w:hAnsi="Arial" w:cs="Arial"/>
                <w:sz w:val="22"/>
              </w:rPr>
              <w:t xml:space="preserve"> and food preparation. </w:t>
            </w:r>
            <w:r w:rsidR="004E6636" w:rsidRPr="002A6FF8">
              <w:rPr>
                <w:rFonts w:ascii="Arial" w:hAnsi="Arial" w:cs="Arial"/>
                <w:sz w:val="22"/>
              </w:rPr>
              <w:t xml:space="preserve">Supported clients </w:t>
            </w:r>
            <w:r w:rsidR="00A62D0C" w:rsidRPr="002A6FF8">
              <w:rPr>
                <w:rFonts w:ascii="Arial" w:hAnsi="Arial" w:cs="Arial"/>
                <w:sz w:val="22"/>
              </w:rPr>
              <w:t>in accessing social and le</w:t>
            </w:r>
            <w:r w:rsidR="006128CC" w:rsidRPr="002A6FF8">
              <w:rPr>
                <w:rFonts w:ascii="Arial" w:hAnsi="Arial" w:cs="Arial"/>
                <w:sz w:val="22"/>
              </w:rPr>
              <w:t xml:space="preserve">isure activities, developing increased </w:t>
            </w:r>
            <w:r w:rsidR="004B4EC2" w:rsidRPr="002A6FF8">
              <w:rPr>
                <w:rFonts w:ascii="Arial" w:hAnsi="Arial" w:cs="Arial"/>
                <w:sz w:val="22"/>
              </w:rPr>
              <w:t xml:space="preserve">independence and life satisfaction. </w:t>
            </w:r>
          </w:p>
          <w:p w14:paraId="248752F7" w14:textId="77777777" w:rsidR="004D3011" w:rsidRPr="002A6FF8" w:rsidRDefault="004D3011" w:rsidP="003A7296">
            <w:pPr>
              <w:jc w:val="both"/>
              <w:rPr>
                <w:sz w:val="22"/>
              </w:rPr>
            </w:pPr>
          </w:p>
          <w:p w14:paraId="51859B2D" w14:textId="16AD0D73" w:rsidR="00C01744" w:rsidRPr="002A6FF8" w:rsidRDefault="00C01744" w:rsidP="003A7296">
            <w:pPr>
              <w:pStyle w:val="Heading4"/>
              <w:jc w:val="both"/>
              <w:rPr>
                <w:rFonts w:ascii="Arial" w:hAnsi="Arial" w:cs="Arial"/>
                <w:sz w:val="22"/>
              </w:rPr>
            </w:pPr>
            <w:r w:rsidRPr="002A6FF8">
              <w:rPr>
                <w:rFonts w:ascii="Arial" w:hAnsi="Arial" w:cs="Arial"/>
                <w:sz w:val="22"/>
              </w:rPr>
              <w:t xml:space="preserve">Sir Josiah </w:t>
            </w:r>
            <w:r w:rsidR="00727C4E" w:rsidRPr="002A6FF8">
              <w:rPr>
                <w:rFonts w:ascii="Arial" w:hAnsi="Arial" w:cs="Arial"/>
                <w:sz w:val="22"/>
              </w:rPr>
              <w:t>Mason Trust, Birmingham, West Midlands</w:t>
            </w:r>
          </w:p>
          <w:p w14:paraId="2628059A" w14:textId="13F0E815" w:rsidR="004D3011" w:rsidRPr="002A6FF8" w:rsidRDefault="00C01744" w:rsidP="003A7296">
            <w:pPr>
              <w:pStyle w:val="Heading4"/>
              <w:jc w:val="both"/>
              <w:rPr>
                <w:rFonts w:ascii="Arial" w:hAnsi="Arial" w:cs="Arial"/>
                <w:sz w:val="22"/>
              </w:rPr>
            </w:pPr>
            <w:r w:rsidRPr="002A6FF8">
              <w:rPr>
                <w:rFonts w:ascii="Arial" w:hAnsi="Arial" w:cs="Arial"/>
                <w:sz w:val="22"/>
              </w:rPr>
              <w:t>Housekeeping Assis</w:t>
            </w:r>
            <w:r w:rsidR="00260BA7" w:rsidRPr="002A6FF8">
              <w:rPr>
                <w:rFonts w:ascii="Arial" w:hAnsi="Arial" w:cs="Arial"/>
                <w:sz w:val="22"/>
              </w:rPr>
              <w:t>tant</w:t>
            </w:r>
          </w:p>
          <w:p w14:paraId="686BAD40" w14:textId="4D72BAD2" w:rsidR="004D3011" w:rsidRPr="002A6FF8" w:rsidRDefault="00260BA7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2A6FF8">
              <w:rPr>
                <w:rFonts w:ascii="Arial" w:hAnsi="Arial" w:cs="Arial"/>
                <w:sz w:val="22"/>
              </w:rPr>
              <w:t>November 200</w:t>
            </w:r>
            <w:r w:rsidR="00853228">
              <w:rPr>
                <w:rFonts w:ascii="Arial" w:hAnsi="Arial" w:cs="Arial"/>
                <w:sz w:val="22"/>
              </w:rPr>
              <w:t>7</w:t>
            </w:r>
            <w:r w:rsidR="003A5C14" w:rsidRPr="002A6FF8">
              <w:rPr>
                <w:rFonts w:ascii="Arial" w:hAnsi="Arial" w:cs="Arial"/>
                <w:sz w:val="22"/>
              </w:rPr>
              <w:t xml:space="preserve"> – </w:t>
            </w:r>
            <w:r w:rsidRPr="002A6FF8">
              <w:rPr>
                <w:rFonts w:ascii="Arial" w:hAnsi="Arial" w:cs="Arial"/>
                <w:sz w:val="22"/>
              </w:rPr>
              <w:t>Janu</w:t>
            </w:r>
            <w:r w:rsidR="003A5C14" w:rsidRPr="002A6FF8">
              <w:rPr>
                <w:rFonts w:ascii="Arial" w:hAnsi="Arial" w:cs="Arial"/>
                <w:sz w:val="22"/>
              </w:rPr>
              <w:t>ary 20</w:t>
            </w:r>
            <w:r w:rsidR="00853228">
              <w:rPr>
                <w:rFonts w:ascii="Arial" w:hAnsi="Arial" w:cs="Arial"/>
                <w:sz w:val="22"/>
              </w:rPr>
              <w:t>10</w:t>
            </w:r>
          </w:p>
          <w:p w14:paraId="53D6D1F4" w14:textId="3D17E14D" w:rsidR="003A5C14" w:rsidRDefault="00FB65C7" w:rsidP="003A7296">
            <w:pPr>
              <w:jc w:val="both"/>
              <w:rPr>
                <w:rFonts w:ascii="Arial" w:hAnsi="Arial" w:cs="Arial"/>
                <w:sz w:val="22"/>
              </w:rPr>
            </w:pPr>
            <w:r w:rsidRPr="002A6FF8">
              <w:rPr>
                <w:rFonts w:ascii="Arial" w:hAnsi="Arial" w:cs="Arial"/>
                <w:sz w:val="22"/>
              </w:rPr>
              <w:t>Attended numerous staff meetings to maintain</w:t>
            </w:r>
            <w:r w:rsidR="00CA4BF9" w:rsidRPr="002A6FF8">
              <w:rPr>
                <w:rFonts w:ascii="Arial" w:hAnsi="Arial" w:cs="Arial"/>
                <w:sz w:val="22"/>
              </w:rPr>
              <w:t xml:space="preserve"> detailed understanding of changes </w:t>
            </w:r>
            <w:r w:rsidR="00966826" w:rsidRPr="002A6FF8">
              <w:rPr>
                <w:rFonts w:ascii="Arial" w:hAnsi="Arial" w:cs="Arial"/>
                <w:sz w:val="22"/>
              </w:rPr>
              <w:t xml:space="preserve">to current policies and procedures. </w:t>
            </w:r>
            <w:r w:rsidR="00496516" w:rsidRPr="002A6FF8">
              <w:rPr>
                <w:rFonts w:ascii="Arial" w:hAnsi="Arial" w:cs="Arial"/>
                <w:sz w:val="22"/>
              </w:rPr>
              <w:t xml:space="preserve">Implemented consistently </w:t>
            </w:r>
            <w:r w:rsidR="00B03FF7" w:rsidRPr="002A6FF8">
              <w:rPr>
                <w:rFonts w:ascii="Arial" w:hAnsi="Arial" w:cs="Arial"/>
                <w:sz w:val="22"/>
              </w:rPr>
              <w:t xml:space="preserve">high standards of cleanliness to facilitate </w:t>
            </w:r>
            <w:r w:rsidR="00F970D3" w:rsidRPr="002A6FF8">
              <w:rPr>
                <w:rFonts w:ascii="Arial" w:hAnsi="Arial" w:cs="Arial"/>
                <w:sz w:val="22"/>
              </w:rPr>
              <w:t xml:space="preserve">excellent client satisfaction. Placed orders for housekeeping supplies </w:t>
            </w:r>
            <w:r w:rsidR="006563E5" w:rsidRPr="002A6FF8">
              <w:rPr>
                <w:rFonts w:ascii="Arial" w:hAnsi="Arial" w:cs="Arial"/>
                <w:sz w:val="22"/>
              </w:rPr>
              <w:t>and client toiletries to maintain op</w:t>
            </w:r>
            <w:r w:rsidR="00B95C5E" w:rsidRPr="002A6FF8">
              <w:rPr>
                <w:rFonts w:ascii="Arial" w:hAnsi="Arial" w:cs="Arial"/>
                <w:sz w:val="22"/>
              </w:rPr>
              <w:t>timal inventory level</w:t>
            </w:r>
            <w:r w:rsidR="006774CB" w:rsidRPr="002A6FF8">
              <w:rPr>
                <w:rFonts w:ascii="Arial" w:hAnsi="Arial" w:cs="Arial"/>
                <w:sz w:val="22"/>
              </w:rPr>
              <w:t xml:space="preserve">s. Communicated repair needs to </w:t>
            </w:r>
            <w:r w:rsidR="00EF6D67" w:rsidRPr="002A6FF8">
              <w:rPr>
                <w:rFonts w:ascii="Arial" w:hAnsi="Arial" w:cs="Arial"/>
                <w:sz w:val="22"/>
              </w:rPr>
              <w:t xml:space="preserve">maintenance staff for prompt </w:t>
            </w:r>
            <w:r w:rsidR="00566ABE" w:rsidRPr="002A6FF8">
              <w:rPr>
                <w:rFonts w:ascii="Arial" w:hAnsi="Arial" w:cs="Arial"/>
                <w:sz w:val="22"/>
              </w:rPr>
              <w:t xml:space="preserve">remedial action. Cleaned </w:t>
            </w:r>
            <w:r w:rsidR="00776FB0" w:rsidRPr="002A6FF8">
              <w:rPr>
                <w:rFonts w:ascii="Arial" w:hAnsi="Arial" w:cs="Arial"/>
                <w:sz w:val="22"/>
              </w:rPr>
              <w:t>a</w:t>
            </w:r>
            <w:r w:rsidR="00566ABE" w:rsidRPr="002A6FF8">
              <w:rPr>
                <w:rFonts w:ascii="Arial" w:hAnsi="Arial" w:cs="Arial"/>
                <w:sz w:val="22"/>
              </w:rPr>
              <w:t xml:space="preserve">nd disinfected rooms </w:t>
            </w:r>
            <w:r w:rsidR="00776FB0" w:rsidRPr="002A6FF8">
              <w:rPr>
                <w:rFonts w:ascii="Arial" w:hAnsi="Arial" w:cs="Arial"/>
                <w:sz w:val="22"/>
              </w:rPr>
              <w:t>and communal areas</w:t>
            </w:r>
            <w:r w:rsidR="008737DD" w:rsidRPr="002A6FF8">
              <w:rPr>
                <w:rFonts w:ascii="Arial" w:hAnsi="Arial" w:cs="Arial"/>
                <w:sz w:val="22"/>
              </w:rPr>
              <w:t>, disposed of rubbish and recycling according to waste management procedure</w:t>
            </w:r>
            <w:r w:rsidR="00D27277" w:rsidRPr="002A6FF8">
              <w:rPr>
                <w:rFonts w:ascii="Arial" w:hAnsi="Arial" w:cs="Arial"/>
                <w:sz w:val="22"/>
              </w:rPr>
              <w:t>s.</w:t>
            </w:r>
          </w:p>
          <w:p w14:paraId="582B289A" w14:textId="0AC18FCA" w:rsidR="00702C9A" w:rsidRDefault="00702C9A" w:rsidP="003A7296">
            <w:pPr>
              <w:jc w:val="both"/>
              <w:rPr>
                <w:rFonts w:ascii="Arial" w:hAnsi="Arial" w:cs="Arial"/>
                <w:sz w:val="22"/>
              </w:rPr>
            </w:pPr>
          </w:p>
          <w:p w14:paraId="3EB5E4D1" w14:textId="016CD5C1" w:rsidR="00702C9A" w:rsidRDefault="00C57612" w:rsidP="003A7296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Hockley Day Centre, Birmingham, West Midlands</w:t>
            </w:r>
          </w:p>
          <w:p w14:paraId="4750EE75" w14:textId="1AF34D16" w:rsidR="00130453" w:rsidRDefault="00130453" w:rsidP="003A7296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June 2005 </w:t>
            </w:r>
            <w:r w:rsidR="00A85D96">
              <w:rPr>
                <w:rFonts w:ascii="Arial" w:hAnsi="Arial" w:cs="Arial"/>
                <w:sz w:val="22"/>
              </w:rPr>
              <w:t>–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A85D96">
              <w:rPr>
                <w:rFonts w:ascii="Arial" w:hAnsi="Arial" w:cs="Arial"/>
                <w:sz w:val="22"/>
              </w:rPr>
              <w:t>April</w:t>
            </w:r>
            <w:r w:rsidR="009574BB">
              <w:rPr>
                <w:rFonts w:ascii="Arial" w:hAnsi="Arial" w:cs="Arial"/>
                <w:sz w:val="22"/>
              </w:rPr>
              <w:t xml:space="preserve"> </w:t>
            </w:r>
            <w:r w:rsidR="00C41209">
              <w:rPr>
                <w:rFonts w:ascii="Arial" w:hAnsi="Arial" w:cs="Arial"/>
                <w:sz w:val="22"/>
              </w:rPr>
              <w:t xml:space="preserve"> </w:t>
            </w:r>
            <w:r w:rsidR="00A85D96">
              <w:rPr>
                <w:rFonts w:ascii="Arial" w:hAnsi="Arial" w:cs="Arial"/>
                <w:sz w:val="22"/>
              </w:rPr>
              <w:t xml:space="preserve"> 2006</w:t>
            </w:r>
          </w:p>
          <w:p w14:paraId="56665CAE" w14:textId="051BB946" w:rsidR="00A85D96" w:rsidRPr="00C57612" w:rsidRDefault="001F248E" w:rsidP="003A7296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Worked as a volunteer</w:t>
            </w:r>
            <w:r w:rsidR="004A0925">
              <w:rPr>
                <w:rFonts w:ascii="Arial" w:hAnsi="Arial" w:cs="Arial"/>
                <w:sz w:val="22"/>
              </w:rPr>
              <w:t xml:space="preserve"> </w:t>
            </w:r>
            <w:r w:rsidR="00E008D9">
              <w:rPr>
                <w:rFonts w:ascii="Arial" w:hAnsi="Arial" w:cs="Arial"/>
                <w:sz w:val="22"/>
              </w:rPr>
              <w:t>four days a week</w:t>
            </w:r>
            <w:r w:rsidR="00F342FF">
              <w:rPr>
                <w:rFonts w:ascii="Arial" w:hAnsi="Arial" w:cs="Arial"/>
                <w:sz w:val="22"/>
              </w:rPr>
              <w:t xml:space="preserve"> to support adults with learning difficultie</w:t>
            </w:r>
            <w:r w:rsidR="00E3623E">
              <w:rPr>
                <w:rFonts w:ascii="Arial" w:hAnsi="Arial" w:cs="Arial"/>
                <w:sz w:val="22"/>
              </w:rPr>
              <w:t>s</w:t>
            </w:r>
            <w:r w:rsidR="00E31194">
              <w:rPr>
                <w:rFonts w:ascii="Arial" w:hAnsi="Arial" w:cs="Arial"/>
                <w:sz w:val="22"/>
              </w:rPr>
              <w:t>.</w:t>
            </w:r>
            <w:r w:rsidR="00E3623E">
              <w:rPr>
                <w:rFonts w:ascii="Arial" w:hAnsi="Arial" w:cs="Arial"/>
                <w:sz w:val="22"/>
              </w:rPr>
              <w:t xml:space="preserve"> Led a range of group </w:t>
            </w:r>
            <w:r w:rsidR="000878E0">
              <w:rPr>
                <w:rFonts w:ascii="Arial" w:hAnsi="Arial" w:cs="Arial"/>
                <w:sz w:val="22"/>
              </w:rPr>
              <w:t>activities for service users including arts and crafts</w:t>
            </w:r>
            <w:r w:rsidR="00943AEA">
              <w:rPr>
                <w:rFonts w:ascii="Arial" w:hAnsi="Arial" w:cs="Arial"/>
                <w:sz w:val="22"/>
              </w:rPr>
              <w:t xml:space="preserve">, board games, creative writing </w:t>
            </w:r>
            <w:r w:rsidR="000E3E4A">
              <w:rPr>
                <w:rFonts w:ascii="Arial" w:hAnsi="Arial" w:cs="Arial"/>
                <w:sz w:val="22"/>
              </w:rPr>
              <w:t xml:space="preserve">gardening to </w:t>
            </w:r>
            <w:r w:rsidR="0056019E">
              <w:rPr>
                <w:rFonts w:ascii="Arial" w:hAnsi="Arial" w:cs="Arial"/>
                <w:sz w:val="22"/>
              </w:rPr>
              <w:t>accommodate a</w:t>
            </w:r>
            <w:r w:rsidR="000E3E4A">
              <w:rPr>
                <w:rFonts w:ascii="Arial" w:hAnsi="Arial" w:cs="Arial"/>
                <w:sz w:val="22"/>
              </w:rPr>
              <w:t xml:space="preserve"> </w:t>
            </w:r>
            <w:r w:rsidR="00F954F2">
              <w:rPr>
                <w:rFonts w:ascii="Arial" w:hAnsi="Arial" w:cs="Arial"/>
                <w:sz w:val="22"/>
              </w:rPr>
              <w:t>safe</w:t>
            </w:r>
            <w:r w:rsidR="0062402E">
              <w:rPr>
                <w:rFonts w:ascii="Arial" w:hAnsi="Arial" w:cs="Arial"/>
                <w:sz w:val="22"/>
              </w:rPr>
              <w:t xml:space="preserve"> and</w:t>
            </w:r>
            <w:r w:rsidR="00023D2B">
              <w:rPr>
                <w:rFonts w:ascii="Arial" w:hAnsi="Arial" w:cs="Arial"/>
                <w:sz w:val="22"/>
              </w:rPr>
              <w:t xml:space="preserve"> positive</w:t>
            </w:r>
            <w:r w:rsidR="0062402E">
              <w:rPr>
                <w:rFonts w:ascii="Arial" w:hAnsi="Arial" w:cs="Arial"/>
                <w:sz w:val="22"/>
              </w:rPr>
              <w:t xml:space="preserve"> environment and</w:t>
            </w:r>
            <w:r w:rsidR="00023D2B">
              <w:rPr>
                <w:rFonts w:ascii="Arial" w:hAnsi="Arial" w:cs="Arial"/>
                <w:sz w:val="22"/>
              </w:rPr>
              <w:t xml:space="preserve"> social interactions.</w:t>
            </w:r>
            <w:r w:rsidR="00E31194">
              <w:rPr>
                <w:rFonts w:ascii="Arial" w:hAnsi="Arial" w:cs="Arial"/>
                <w:sz w:val="22"/>
              </w:rPr>
              <w:t xml:space="preserve"> </w:t>
            </w:r>
            <w:r w:rsidR="002A595D">
              <w:rPr>
                <w:rFonts w:ascii="Arial" w:hAnsi="Arial" w:cs="Arial"/>
                <w:sz w:val="22"/>
              </w:rPr>
              <w:t xml:space="preserve">Assisted clients with eating during </w:t>
            </w:r>
            <w:r w:rsidR="00217D54">
              <w:rPr>
                <w:rFonts w:ascii="Arial" w:hAnsi="Arial" w:cs="Arial"/>
                <w:sz w:val="22"/>
              </w:rPr>
              <w:t>mealtimes</w:t>
            </w:r>
            <w:r w:rsidR="002A595D">
              <w:rPr>
                <w:rFonts w:ascii="Arial" w:hAnsi="Arial" w:cs="Arial"/>
                <w:sz w:val="22"/>
              </w:rPr>
              <w:t xml:space="preserve"> and </w:t>
            </w:r>
            <w:r w:rsidR="007D5329">
              <w:rPr>
                <w:rFonts w:ascii="Arial" w:hAnsi="Arial" w:cs="Arial"/>
                <w:sz w:val="22"/>
              </w:rPr>
              <w:t xml:space="preserve">arranged for </w:t>
            </w:r>
            <w:r w:rsidR="00217D54">
              <w:rPr>
                <w:rFonts w:ascii="Arial" w:hAnsi="Arial" w:cs="Arial"/>
                <w:sz w:val="22"/>
              </w:rPr>
              <w:t>outdoor</w:t>
            </w:r>
            <w:r w:rsidR="007D5329">
              <w:rPr>
                <w:rFonts w:ascii="Arial" w:hAnsi="Arial" w:cs="Arial"/>
                <w:sz w:val="22"/>
              </w:rPr>
              <w:t xml:space="preserve"> activities to take place safely. </w:t>
            </w:r>
            <w:r w:rsidR="00217D54">
              <w:rPr>
                <w:rFonts w:ascii="Arial" w:hAnsi="Arial" w:cs="Arial"/>
                <w:sz w:val="22"/>
              </w:rPr>
              <w:t xml:space="preserve">Encouraged positive </w:t>
            </w:r>
            <w:r w:rsidR="00FE7864">
              <w:rPr>
                <w:rFonts w:ascii="Arial" w:hAnsi="Arial" w:cs="Arial"/>
                <w:sz w:val="22"/>
              </w:rPr>
              <w:t xml:space="preserve">behavior and </w:t>
            </w:r>
            <w:r w:rsidR="0070799E">
              <w:rPr>
                <w:rFonts w:ascii="Arial" w:hAnsi="Arial" w:cs="Arial"/>
                <w:sz w:val="22"/>
              </w:rPr>
              <w:t>accompanied</w:t>
            </w:r>
            <w:r w:rsidR="00FE7864">
              <w:rPr>
                <w:rFonts w:ascii="Arial" w:hAnsi="Arial" w:cs="Arial"/>
                <w:sz w:val="22"/>
              </w:rPr>
              <w:t xml:space="preserve"> </w:t>
            </w:r>
            <w:r w:rsidR="00FE7864">
              <w:rPr>
                <w:rFonts w:ascii="Arial" w:hAnsi="Arial" w:cs="Arial"/>
                <w:sz w:val="22"/>
              </w:rPr>
              <w:lastRenderedPageBreak/>
              <w:t>experienced staff with transporting clients home.</w:t>
            </w:r>
            <w:r w:rsidR="00F05122">
              <w:rPr>
                <w:rFonts w:ascii="Arial" w:hAnsi="Arial" w:cs="Arial"/>
                <w:sz w:val="22"/>
              </w:rPr>
              <w:t xml:space="preserve"> Reported feedback to </w:t>
            </w:r>
            <w:r w:rsidR="001B59C3">
              <w:rPr>
                <w:rFonts w:ascii="Arial" w:hAnsi="Arial" w:cs="Arial"/>
                <w:sz w:val="22"/>
              </w:rPr>
              <w:t xml:space="preserve">management when suitable </w:t>
            </w:r>
            <w:r w:rsidR="008C4692">
              <w:rPr>
                <w:rFonts w:ascii="Arial" w:hAnsi="Arial" w:cs="Arial"/>
                <w:sz w:val="22"/>
              </w:rPr>
              <w:t>and</w:t>
            </w:r>
            <w:r w:rsidR="00544E14">
              <w:rPr>
                <w:rFonts w:ascii="Arial" w:hAnsi="Arial" w:cs="Arial"/>
                <w:sz w:val="22"/>
              </w:rPr>
              <w:t xml:space="preserve"> supported clients with religious needs. </w:t>
            </w:r>
            <w:r w:rsidR="00690EEE">
              <w:rPr>
                <w:rFonts w:ascii="Arial" w:hAnsi="Arial" w:cs="Arial"/>
                <w:sz w:val="22"/>
              </w:rPr>
              <w:t xml:space="preserve">Acted as a mentor </w:t>
            </w:r>
            <w:r w:rsidR="000C45E0">
              <w:rPr>
                <w:rFonts w:ascii="Arial" w:hAnsi="Arial" w:cs="Arial"/>
                <w:sz w:val="22"/>
              </w:rPr>
              <w:t xml:space="preserve">for service users, providing individualized support and guidance </w:t>
            </w:r>
            <w:r w:rsidR="001E01CC">
              <w:rPr>
                <w:rFonts w:ascii="Arial" w:hAnsi="Arial" w:cs="Arial"/>
                <w:sz w:val="22"/>
              </w:rPr>
              <w:t>across a range of issues from social development effective decision-making</w:t>
            </w:r>
            <w:r w:rsidR="00D160D1">
              <w:rPr>
                <w:rFonts w:ascii="Arial" w:hAnsi="Arial" w:cs="Arial"/>
                <w:sz w:val="22"/>
              </w:rPr>
              <w:t xml:space="preserve"> to enhance well-being.</w:t>
            </w:r>
            <w:r w:rsidR="008B7B9D">
              <w:rPr>
                <w:rFonts w:ascii="Arial" w:hAnsi="Arial" w:cs="Arial"/>
                <w:sz w:val="22"/>
              </w:rPr>
              <w:t xml:space="preserve"> Counselled clients through difficult times </w:t>
            </w:r>
            <w:r w:rsidR="000F2C09">
              <w:rPr>
                <w:rFonts w:ascii="Arial" w:hAnsi="Arial" w:cs="Arial"/>
                <w:sz w:val="22"/>
              </w:rPr>
              <w:t xml:space="preserve">using approved and compassionate strategies.  </w:t>
            </w:r>
          </w:p>
          <w:p w14:paraId="05E254F5" w14:textId="77777777" w:rsidR="004D3011" w:rsidRPr="002A6FF8" w:rsidRDefault="004D3011" w:rsidP="00036450">
            <w:pPr>
              <w:rPr>
                <w:sz w:val="22"/>
              </w:rPr>
            </w:pPr>
          </w:p>
          <w:sdt>
            <w:sdtPr>
              <w:id w:val="1669594239"/>
              <w:placeholder>
                <w:docPart w:val="4AAE1E67DDF948508115EA91DF9FD5DE"/>
              </w:placeholder>
              <w:temporary/>
              <w:showingPlcHdr/>
            </w:sdtPr>
            <w:sdtEndPr/>
            <w:sdtContent>
              <w:p w14:paraId="56E1F346" w14:textId="77777777" w:rsidR="00036450" w:rsidRDefault="00180329" w:rsidP="003A7296">
                <w:pPr>
                  <w:pStyle w:val="Heading2"/>
                  <w:jc w:val="both"/>
                </w:pPr>
                <w:r w:rsidRPr="00036450">
                  <w:rPr>
                    <w:rStyle w:val="Heading2Char"/>
                    <w:b/>
                    <w:bCs/>
                    <w:caps/>
                  </w:rPr>
                  <w:t>SKILLS</w:t>
                </w:r>
              </w:p>
            </w:sdtContent>
          </w:sdt>
          <w:p w14:paraId="278F666A" w14:textId="77777777" w:rsidR="00036450" w:rsidRPr="001A0494" w:rsidRDefault="00250999" w:rsidP="003A7296">
            <w:pPr>
              <w:jc w:val="both"/>
              <w:rPr>
                <w:rFonts w:ascii="Arial" w:hAnsi="Arial" w:cs="Arial"/>
                <w:noProof/>
                <w:color w:val="000000" w:themeColor="text1"/>
                <w:sz w:val="22"/>
              </w:rPr>
            </w:pPr>
            <w:r w:rsidRPr="001A0494">
              <w:rPr>
                <w:rFonts w:ascii="Arial" w:hAnsi="Arial" w:cs="Arial"/>
                <w:noProof/>
                <w:color w:val="000000" w:themeColor="text1"/>
                <w:sz w:val="22"/>
              </w:rPr>
              <w:t xml:space="preserve">Community engagement </w:t>
            </w:r>
          </w:p>
          <w:p w14:paraId="05A9F461" w14:textId="77777777" w:rsidR="00250999" w:rsidRPr="001A0494" w:rsidRDefault="00250999" w:rsidP="003A7296">
            <w:pPr>
              <w:jc w:val="both"/>
              <w:rPr>
                <w:rFonts w:ascii="Arial" w:hAnsi="Arial" w:cs="Arial"/>
                <w:noProof/>
                <w:color w:val="000000" w:themeColor="text1"/>
                <w:sz w:val="22"/>
              </w:rPr>
            </w:pPr>
            <w:r w:rsidRPr="001A0494">
              <w:rPr>
                <w:rFonts w:ascii="Arial" w:hAnsi="Arial" w:cs="Arial"/>
                <w:noProof/>
                <w:color w:val="000000" w:themeColor="text1"/>
                <w:sz w:val="22"/>
              </w:rPr>
              <w:t>Advocacy</w:t>
            </w:r>
          </w:p>
          <w:p w14:paraId="005785FA" w14:textId="77777777" w:rsidR="00250999" w:rsidRPr="001A0494" w:rsidRDefault="00250999" w:rsidP="003A7296">
            <w:pPr>
              <w:jc w:val="both"/>
              <w:rPr>
                <w:rFonts w:ascii="Arial" w:hAnsi="Arial" w:cs="Arial"/>
                <w:noProof/>
                <w:color w:val="000000" w:themeColor="text1"/>
                <w:sz w:val="22"/>
              </w:rPr>
            </w:pPr>
            <w:r w:rsidRPr="001A0494">
              <w:rPr>
                <w:rFonts w:ascii="Arial" w:hAnsi="Arial" w:cs="Arial"/>
                <w:noProof/>
                <w:color w:val="000000" w:themeColor="text1"/>
                <w:sz w:val="22"/>
              </w:rPr>
              <w:t xml:space="preserve">Team building </w:t>
            </w:r>
          </w:p>
          <w:p w14:paraId="501A15BD" w14:textId="0A873A6E" w:rsidR="00250999" w:rsidRPr="001A0494" w:rsidRDefault="00A90979" w:rsidP="003A7296">
            <w:pPr>
              <w:jc w:val="both"/>
              <w:rPr>
                <w:rFonts w:ascii="Arial" w:hAnsi="Arial" w:cs="Arial"/>
                <w:noProof/>
                <w:color w:val="000000" w:themeColor="text1"/>
                <w:sz w:val="22"/>
              </w:rPr>
            </w:pPr>
            <w:r w:rsidRPr="001A0494">
              <w:rPr>
                <w:rFonts w:ascii="Arial" w:hAnsi="Arial" w:cs="Arial"/>
                <w:noProof/>
                <w:color w:val="000000" w:themeColor="text1"/>
                <w:sz w:val="22"/>
              </w:rPr>
              <w:t>House cleaning</w:t>
            </w:r>
          </w:p>
          <w:p w14:paraId="7B80ACD4" w14:textId="00D94197" w:rsidR="00A90979" w:rsidRPr="001A0494" w:rsidRDefault="00A90979" w:rsidP="003A7296">
            <w:pPr>
              <w:jc w:val="both"/>
              <w:rPr>
                <w:rFonts w:ascii="Arial" w:hAnsi="Arial" w:cs="Arial"/>
                <w:noProof/>
                <w:color w:val="000000" w:themeColor="text1"/>
                <w:sz w:val="22"/>
              </w:rPr>
            </w:pPr>
            <w:r w:rsidRPr="001A0494">
              <w:rPr>
                <w:rFonts w:ascii="Arial" w:hAnsi="Arial" w:cs="Arial"/>
                <w:noProof/>
                <w:color w:val="000000" w:themeColor="text1"/>
                <w:sz w:val="22"/>
              </w:rPr>
              <w:t>Cooking meals</w:t>
            </w:r>
          </w:p>
          <w:p w14:paraId="29B5F71A" w14:textId="1E91F987" w:rsidR="00A90979" w:rsidRPr="001A0494" w:rsidRDefault="008D1F2F" w:rsidP="003A7296">
            <w:pPr>
              <w:jc w:val="both"/>
              <w:rPr>
                <w:rFonts w:ascii="Arial" w:hAnsi="Arial" w:cs="Arial"/>
                <w:noProof/>
                <w:color w:val="000000" w:themeColor="text1"/>
                <w:sz w:val="22"/>
              </w:rPr>
            </w:pPr>
            <w:r w:rsidRPr="001A0494">
              <w:rPr>
                <w:rFonts w:ascii="Arial" w:hAnsi="Arial" w:cs="Arial"/>
                <w:noProof/>
                <w:color w:val="000000" w:themeColor="text1"/>
                <w:sz w:val="22"/>
              </w:rPr>
              <w:t xml:space="preserve">Medical chart documentation </w:t>
            </w:r>
          </w:p>
          <w:p w14:paraId="611E7307" w14:textId="0CFB9E09" w:rsidR="008D1F2F" w:rsidRPr="001A0494" w:rsidRDefault="008D1F2F" w:rsidP="003A7296">
            <w:pPr>
              <w:jc w:val="both"/>
              <w:rPr>
                <w:rFonts w:ascii="Arial" w:hAnsi="Arial" w:cs="Arial"/>
                <w:noProof/>
                <w:color w:val="000000" w:themeColor="text1"/>
                <w:sz w:val="22"/>
              </w:rPr>
            </w:pPr>
            <w:r w:rsidRPr="001A0494">
              <w:rPr>
                <w:rFonts w:ascii="Arial" w:hAnsi="Arial" w:cs="Arial"/>
                <w:noProof/>
                <w:color w:val="000000" w:themeColor="text1"/>
                <w:sz w:val="22"/>
              </w:rPr>
              <w:t>Communication</w:t>
            </w:r>
          </w:p>
          <w:p w14:paraId="2BEA7632" w14:textId="6A988044" w:rsidR="008D1F2F" w:rsidRPr="001A0494" w:rsidRDefault="003A0412" w:rsidP="003A7296">
            <w:pPr>
              <w:jc w:val="both"/>
              <w:rPr>
                <w:rFonts w:ascii="Arial" w:hAnsi="Arial" w:cs="Arial"/>
                <w:noProof/>
                <w:color w:val="000000" w:themeColor="text1"/>
                <w:sz w:val="22"/>
              </w:rPr>
            </w:pPr>
            <w:r w:rsidRPr="001A0494">
              <w:rPr>
                <w:rFonts w:ascii="Arial" w:hAnsi="Arial" w:cs="Arial"/>
                <w:noProof/>
                <w:color w:val="000000" w:themeColor="text1"/>
                <w:sz w:val="22"/>
              </w:rPr>
              <w:t>Valid Driving License</w:t>
            </w:r>
          </w:p>
          <w:p w14:paraId="777D9747" w14:textId="4120EB3F" w:rsidR="003A0412" w:rsidRPr="001A0494" w:rsidRDefault="00041A1B" w:rsidP="003A7296">
            <w:pPr>
              <w:jc w:val="both"/>
              <w:rPr>
                <w:rFonts w:ascii="Arial" w:hAnsi="Arial" w:cs="Arial"/>
                <w:noProof/>
                <w:color w:val="000000" w:themeColor="text1"/>
                <w:sz w:val="22"/>
              </w:rPr>
            </w:pPr>
            <w:r w:rsidRPr="001A0494">
              <w:rPr>
                <w:rFonts w:ascii="Arial" w:hAnsi="Arial" w:cs="Arial"/>
                <w:noProof/>
                <w:color w:val="000000" w:themeColor="text1"/>
                <w:sz w:val="22"/>
              </w:rPr>
              <w:t xml:space="preserve">Life skills development </w:t>
            </w:r>
          </w:p>
          <w:p w14:paraId="26EDA0A9" w14:textId="767AEA4C" w:rsidR="00041A1B" w:rsidRPr="001A0494" w:rsidRDefault="00CD403A" w:rsidP="003A7296">
            <w:pPr>
              <w:jc w:val="both"/>
              <w:rPr>
                <w:rFonts w:ascii="Arial" w:hAnsi="Arial" w:cs="Arial"/>
                <w:noProof/>
                <w:color w:val="000000" w:themeColor="text1"/>
                <w:sz w:val="22"/>
              </w:rPr>
            </w:pPr>
            <w:r w:rsidRPr="001A0494">
              <w:rPr>
                <w:rFonts w:ascii="Arial" w:hAnsi="Arial" w:cs="Arial"/>
                <w:noProof/>
                <w:color w:val="000000" w:themeColor="text1"/>
                <w:sz w:val="22"/>
              </w:rPr>
              <w:t>Care plan development</w:t>
            </w:r>
          </w:p>
          <w:p w14:paraId="647B5986" w14:textId="6F63EB69" w:rsidR="00CD403A" w:rsidRDefault="00CD403A" w:rsidP="003A7296">
            <w:pPr>
              <w:jc w:val="both"/>
              <w:rPr>
                <w:rFonts w:ascii="Arial" w:hAnsi="Arial" w:cs="Arial"/>
                <w:noProof/>
                <w:color w:val="000000" w:themeColor="text1"/>
                <w:sz w:val="22"/>
              </w:rPr>
            </w:pPr>
            <w:r w:rsidRPr="001A0494">
              <w:rPr>
                <w:rFonts w:ascii="Arial" w:hAnsi="Arial" w:cs="Arial"/>
                <w:noProof/>
                <w:color w:val="000000" w:themeColor="text1"/>
                <w:sz w:val="22"/>
              </w:rPr>
              <w:t>Activities of daily living</w:t>
            </w:r>
          </w:p>
          <w:p w14:paraId="674B0B76" w14:textId="52E5B764" w:rsidR="00C456D2" w:rsidRPr="001A0494" w:rsidRDefault="00C456D2" w:rsidP="003A7296">
            <w:pPr>
              <w:jc w:val="both"/>
              <w:rPr>
                <w:rFonts w:ascii="Arial" w:hAnsi="Arial" w:cs="Arial"/>
                <w:noProof/>
                <w:color w:val="000000" w:themeColor="text1"/>
                <w:sz w:val="22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2"/>
              </w:rPr>
              <w:t xml:space="preserve">Daily living skills </w:t>
            </w:r>
          </w:p>
          <w:p w14:paraId="353EAE14" w14:textId="5AF170C9" w:rsidR="00A90979" w:rsidRPr="004D3011" w:rsidRDefault="00A90979" w:rsidP="004D3011">
            <w:pPr>
              <w:rPr>
                <w:color w:val="FFFFFF" w:themeColor="background1"/>
              </w:rPr>
            </w:pPr>
          </w:p>
        </w:tc>
      </w:tr>
    </w:tbl>
    <w:p w14:paraId="51E42819" w14:textId="38E32305" w:rsidR="00B7086C" w:rsidRDefault="00B7086C" w:rsidP="000C45FF">
      <w:pPr>
        <w:tabs>
          <w:tab w:val="left" w:pos="990"/>
        </w:tabs>
        <w:rPr>
          <w:lang w:val="en-GB"/>
        </w:rPr>
      </w:pPr>
    </w:p>
    <w:p w14:paraId="7CC34BC8" w14:textId="6B3F371B" w:rsidR="00B7086C" w:rsidRDefault="00B7086C" w:rsidP="000C45FF">
      <w:pPr>
        <w:tabs>
          <w:tab w:val="left" w:pos="990"/>
        </w:tabs>
        <w:rPr>
          <w:lang w:val="en-GB"/>
        </w:rPr>
      </w:pPr>
    </w:p>
    <w:p w14:paraId="733205F6" w14:textId="611B91A5" w:rsidR="00B7086C" w:rsidRDefault="00B7086C" w:rsidP="000C45FF">
      <w:pPr>
        <w:tabs>
          <w:tab w:val="left" w:pos="990"/>
        </w:tabs>
        <w:rPr>
          <w:lang w:val="en-GB"/>
        </w:rPr>
      </w:pPr>
    </w:p>
    <w:p w14:paraId="79AF5AB4" w14:textId="57379D95" w:rsidR="00B7086C" w:rsidRDefault="00B7086C" w:rsidP="000C45FF">
      <w:pPr>
        <w:tabs>
          <w:tab w:val="left" w:pos="990"/>
        </w:tabs>
        <w:rPr>
          <w:lang w:val="en-GB"/>
        </w:rPr>
      </w:pPr>
    </w:p>
    <w:p w14:paraId="02A7854F" w14:textId="77777777" w:rsidR="004B2A22" w:rsidRDefault="004B2A22" w:rsidP="000C45FF">
      <w:pPr>
        <w:tabs>
          <w:tab w:val="left" w:pos="990"/>
        </w:tabs>
        <w:rPr>
          <w:lang w:val="en-GB"/>
        </w:rPr>
      </w:pPr>
    </w:p>
    <w:p w14:paraId="2DDBBFA7" w14:textId="62543BCA" w:rsidR="00B7086C" w:rsidRDefault="00B7086C" w:rsidP="000C45FF">
      <w:pPr>
        <w:tabs>
          <w:tab w:val="left" w:pos="990"/>
        </w:tabs>
        <w:rPr>
          <w:lang w:val="en-GB"/>
        </w:rPr>
      </w:pPr>
    </w:p>
    <w:p w14:paraId="54869138" w14:textId="7BF31A0C" w:rsidR="00D91016" w:rsidRDefault="00D91016" w:rsidP="000C45FF">
      <w:pPr>
        <w:tabs>
          <w:tab w:val="left" w:pos="990"/>
        </w:tabs>
        <w:rPr>
          <w:lang w:val="en-GB"/>
        </w:rPr>
      </w:pPr>
    </w:p>
    <w:p w14:paraId="39BCE6F2" w14:textId="77777777" w:rsidR="00D91016" w:rsidRDefault="00D91016" w:rsidP="00D91016">
      <w:pPr>
        <w:tabs>
          <w:tab w:val="left" w:pos="990"/>
        </w:tabs>
        <w:rPr>
          <w:lang w:val="en-GB"/>
        </w:rPr>
        <w:sectPr w:rsidR="00D91016" w:rsidSect="00602DE0">
          <w:headerReference w:type="default" r:id="rId12"/>
          <w:pgSz w:w="12240" w:h="15840"/>
          <w:pgMar w:top="720" w:right="720" w:bottom="720" w:left="720" w:header="720" w:footer="720" w:gutter="0"/>
          <w:pgNumType w:start="0"/>
          <w:cols w:space="720"/>
          <w:titlePg/>
          <w:docGrid w:linePitch="360"/>
        </w:sectPr>
      </w:pPr>
    </w:p>
    <w:p w14:paraId="383B2802" w14:textId="36F526E7" w:rsidR="00D91016" w:rsidRPr="008C3C79" w:rsidRDefault="008C3C79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  <w:r>
        <w:rPr>
          <w:rFonts w:ascii="Arial" w:hAnsi="Arial" w:cs="Arial"/>
          <w:sz w:val="22"/>
          <w:u w:val="single"/>
          <w:lang w:val="en-GB"/>
        </w:rPr>
        <w:lastRenderedPageBreak/>
        <w:t xml:space="preserve">TASK 2 </w:t>
      </w:r>
      <w:r w:rsidR="00A340BE">
        <w:rPr>
          <w:rFonts w:ascii="Arial" w:hAnsi="Arial" w:cs="Arial"/>
          <w:sz w:val="22"/>
          <w:u w:val="single"/>
          <w:lang w:val="en-GB"/>
        </w:rPr>
        <w:t>–</w:t>
      </w:r>
      <w:r>
        <w:rPr>
          <w:rFonts w:ascii="Arial" w:hAnsi="Arial" w:cs="Arial"/>
          <w:sz w:val="22"/>
          <w:u w:val="single"/>
          <w:lang w:val="en-GB"/>
        </w:rPr>
        <w:t xml:space="preserve"> </w:t>
      </w:r>
      <w:r w:rsidR="00A340BE">
        <w:rPr>
          <w:rFonts w:ascii="Arial" w:hAnsi="Arial" w:cs="Arial"/>
          <w:sz w:val="22"/>
          <w:u w:val="single"/>
          <w:lang w:val="en-GB"/>
        </w:rPr>
        <w:t>COVER LETTER</w:t>
      </w:r>
    </w:p>
    <w:p w14:paraId="40B10790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1633E5A4" w14:textId="216B4717" w:rsidR="00D91016" w:rsidRDefault="00115407" w:rsidP="00115407">
      <w:pPr>
        <w:tabs>
          <w:tab w:val="left" w:pos="990"/>
        </w:tabs>
        <w:jc w:val="center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JASPREET KAUR RAI</w:t>
      </w:r>
    </w:p>
    <w:p w14:paraId="714C5BEF" w14:textId="66C4C957" w:rsidR="000519A9" w:rsidRPr="000519A9" w:rsidRDefault="006B176C" w:rsidP="00D91016">
      <w:pPr>
        <w:tabs>
          <w:tab w:val="left" w:pos="990"/>
        </w:tabs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6D0E5C" wp14:editId="43C2A8E6">
                <wp:simplePos x="0" y="0"/>
                <wp:positionH relativeFrom="column">
                  <wp:posOffset>0</wp:posOffset>
                </wp:positionH>
                <wp:positionV relativeFrom="paragraph">
                  <wp:posOffset>165100</wp:posOffset>
                </wp:positionV>
                <wp:extent cx="7018020" cy="15240"/>
                <wp:effectExtent l="0" t="0" r="30480" b="2286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8020" cy="1524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5BE780"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3pt" to="552.6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" strokecolor="black [3200]" strokeweight="1pt">
                <v:stroke joinstyle="miter"/>
              </v:line>
            </w:pict>
          </mc:Fallback>
        </mc:AlternateContent>
      </w:r>
      <w:r w:rsidR="00940694">
        <w:rPr>
          <w:rFonts w:ascii="Arial" w:hAnsi="Arial" w:cs="Arial"/>
          <w:noProof/>
          <w:sz w:val="28"/>
          <w:szCs w:val="28"/>
          <w:lang w:val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F42468" wp14:editId="4283EBAA">
                <wp:simplePos x="0" y="0"/>
                <wp:positionH relativeFrom="column">
                  <wp:posOffset>15240</wp:posOffset>
                </wp:positionH>
                <wp:positionV relativeFrom="paragraph">
                  <wp:posOffset>73660</wp:posOffset>
                </wp:positionV>
                <wp:extent cx="7048500" cy="15240"/>
                <wp:effectExtent l="0" t="0" r="19050" b="2286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0" cy="1524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F7F057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2pt,5.8pt" to="556.2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" strokecolor="black [3200]" strokeweight="1pt">
                <v:stroke joinstyle="miter"/>
              </v:line>
            </w:pict>
          </mc:Fallback>
        </mc:AlternateContent>
      </w:r>
    </w:p>
    <w:p w14:paraId="5FFD8970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0D9AA757" w14:textId="43149472" w:rsidR="00511310" w:rsidRDefault="00C06EB0" w:rsidP="00511310">
      <w:pPr>
        <w:tabs>
          <w:tab w:val="left" w:pos="990"/>
        </w:tabs>
        <w:jc w:val="center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>Birmingham B1 2AF</w:t>
      </w:r>
    </w:p>
    <w:p w14:paraId="078FA88B" w14:textId="7C2D0D39" w:rsidR="00511310" w:rsidRDefault="00511310" w:rsidP="00511310">
      <w:pPr>
        <w:tabs>
          <w:tab w:val="left" w:pos="990"/>
        </w:tabs>
        <w:jc w:val="center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>07448876456</w:t>
      </w:r>
    </w:p>
    <w:p w14:paraId="676130F3" w14:textId="2E8037AB" w:rsidR="00511310" w:rsidRDefault="007268B9" w:rsidP="00511310">
      <w:pPr>
        <w:tabs>
          <w:tab w:val="left" w:pos="990"/>
        </w:tabs>
        <w:jc w:val="center"/>
        <w:rPr>
          <w:rFonts w:ascii="Arial" w:hAnsi="Arial" w:cs="Arial"/>
          <w:sz w:val="22"/>
          <w:lang w:val="en-GB"/>
        </w:rPr>
      </w:pPr>
      <w:hyperlink r:id="rId13" w:history="1">
        <w:r w:rsidR="006F6939" w:rsidRPr="002018F0">
          <w:rPr>
            <w:rStyle w:val="Hyperlink"/>
            <w:rFonts w:ascii="Arial" w:hAnsi="Arial" w:cs="Arial"/>
            <w:sz w:val="22"/>
            <w:lang w:val="en-GB"/>
          </w:rPr>
          <w:t>Jaspreetrai422@gmail.com</w:t>
        </w:r>
      </w:hyperlink>
    </w:p>
    <w:p w14:paraId="700E96DA" w14:textId="77777777" w:rsidR="006F6939" w:rsidRPr="009524B1" w:rsidRDefault="006F6939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</w:p>
    <w:p w14:paraId="541421BC" w14:textId="0493257F" w:rsidR="00D91016" w:rsidRDefault="006F6939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>13th March 2022</w:t>
      </w:r>
    </w:p>
    <w:p w14:paraId="1C12395A" w14:textId="67770523" w:rsidR="00366251" w:rsidRDefault="00366251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</w:p>
    <w:p w14:paraId="5C0D019B" w14:textId="42701B44" w:rsidR="00366251" w:rsidRDefault="009C0DB3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 </w:t>
      </w:r>
      <w:r w:rsidR="00366251">
        <w:rPr>
          <w:rFonts w:ascii="Arial" w:hAnsi="Arial" w:cs="Arial"/>
          <w:sz w:val="22"/>
          <w:lang w:val="en-GB"/>
        </w:rPr>
        <w:t>Highbridge Resourcing Ltd</w:t>
      </w:r>
    </w:p>
    <w:p w14:paraId="298B636D" w14:textId="6372107B" w:rsidR="00366251" w:rsidRDefault="00366251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</w:p>
    <w:p w14:paraId="29EF2E41" w14:textId="27A55357" w:rsidR="00366251" w:rsidRDefault="00366251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RE: </w:t>
      </w:r>
      <w:r w:rsidR="006441DA">
        <w:rPr>
          <w:rFonts w:ascii="Arial" w:hAnsi="Arial" w:cs="Arial"/>
          <w:sz w:val="22"/>
          <w:lang w:val="en-GB"/>
        </w:rPr>
        <w:t>Mental Health Support Worker</w:t>
      </w:r>
    </w:p>
    <w:p w14:paraId="0C7AF11F" w14:textId="6380F4CC" w:rsidR="006441DA" w:rsidRDefault="006441DA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</w:p>
    <w:p w14:paraId="653C1B56" w14:textId="69EB6BE5" w:rsidR="006441DA" w:rsidRDefault="006441DA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>Dear Alison Roberson,</w:t>
      </w:r>
    </w:p>
    <w:p w14:paraId="07971A85" w14:textId="4AE10A20" w:rsidR="006441DA" w:rsidRDefault="006441DA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</w:p>
    <w:p w14:paraId="15801DD1" w14:textId="32967871" w:rsidR="00B50B3E" w:rsidRDefault="00BB4EEE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I am writing to express my interest in the Mental </w:t>
      </w:r>
      <w:r w:rsidR="00934D2B">
        <w:rPr>
          <w:rFonts w:ascii="Arial" w:hAnsi="Arial" w:cs="Arial"/>
          <w:sz w:val="22"/>
          <w:lang w:val="en-GB"/>
        </w:rPr>
        <w:t xml:space="preserve">Health Support Worker position. I am a self-motivated </w:t>
      </w:r>
      <w:r w:rsidR="005E3B9C">
        <w:rPr>
          <w:rFonts w:ascii="Arial" w:hAnsi="Arial" w:cs="Arial"/>
          <w:sz w:val="22"/>
          <w:lang w:val="en-GB"/>
        </w:rPr>
        <w:t xml:space="preserve">and progress-driven </w:t>
      </w:r>
      <w:r w:rsidR="0084319E">
        <w:rPr>
          <w:rFonts w:ascii="Arial" w:hAnsi="Arial" w:cs="Arial"/>
          <w:sz w:val="22"/>
          <w:lang w:val="en-GB"/>
        </w:rPr>
        <w:t>Support Worker with an extensive background in this industry.</w:t>
      </w:r>
      <w:r w:rsidR="0062599C">
        <w:rPr>
          <w:rFonts w:ascii="Arial" w:hAnsi="Arial" w:cs="Arial"/>
          <w:sz w:val="22"/>
          <w:lang w:val="en-GB"/>
        </w:rPr>
        <w:t xml:space="preserve"> </w:t>
      </w:r>
      <w:r w:rsidR="00B71CBE">
        <w:rPr>
          <w:rFonts w:ascii="Arial" w:hAnsi="Arial" w:cs="Arial"/>
          <w:sz w:val="22"/>
          <w:lang w:val="en-GB"/>
        </w:rPr>
        <w:t xml:space="preserve">After reading your job posting </w:t>
      </w:r>
      <w:r w:rsidR="003C7614">
        <w:rPr>
          <w:rFonts w:ascii="Arial" w:hAnsi="Arial" w:cs="Arial"/>
          <w:sz w:val="22"/>
          <w:lang w:val="en-GB"/>
        </w:rPr>
        <w:t xml:space="preserve">for </w:t>
      </w:r>
      <w:r w:rsidR="001A32F4">
        <w:rPr>
          <w:rFonts w:ascii="Arial" w:hAnsi="Arial" w:cs="Arial"/>
          <w:sz w:val="22"/>
          <w:lang w:val="en-GB"/>
        </w:rPr>
        <w:t>this position</w:t>
      </w:r>
      <w:r w:rsidR="00AB60F6">
        <w:rPr>
          <w:rFonts w:ascii="Arial" w:hAnsi="Arial" w:cs="Arial"/>
          <w:sz w:val="22"/>
          <w:lang w:val="en-GB"/>
        </w:rPr>
        <w:t xml:space="preserve">, I knew I had the necessary skills and qualifications </w:t>
      </w:r>
      <w:r w:rsidR="00460335">
        <w:rPr>
          <w:rFonts w:ascii="Arial" w:hAnsi="Arial" w:cs="Arial"/>
          <w:sz w:val="22"/>
          <w:lang w:val="en-GB"/>
        </w:rPr>
        <w:t>to immediately bring value to H</w:t>
      </w:r>
      <w:r w:rsidR="00D16FEC">
        <w:rPr>
          <w:rFonts w:ascii="Arial" w:hAnsi="Arial" w:cs="Arial"/>
          <w:sz w:val="22"/>
          <w:lang w:val="en-GB"/>
        </w:rPr>
        <w:t>igh</w:t>
      </w:r>
      <w:r w:rsidR="00CB1068">
        <w:rPr>
          <w:rFonts w:ascii="Arial" w:hAnsi="Arial" w:cs="Arial"/>
          <w:sz w:val="22"/>
          <w:lang w:val="en-GB"/>
        </w:rPr>
        <w:t>bridge Resourcing Ltd</w:t>
      </w:r>
      <w:r w:rsidR="00573C5E">
        <w:rPr>
          <w:rFonts w:ascii="Arial" w:hAnsi="Arial" w:cs="Arial"/>
          <w:sz w:val="22"/>
          <w:lang w:val="en-GB"/>
        </w:rPr>
        <w:t xml:space="preserve">. As a candidate </w:t>
      </w:r>
      <w:r w:rsidR="00D143E0">
        <w:rPr>
          <w:rFonts w:ascii="Arial" w:hAnsi="Arial" w:cs="Arial"/>
          <w:sz w:val="22"/>
          <w:lang w:val="en-GB"/>
        </w:rPr>
        <w:t>who is experienced in the responsibilities associ</w:t>
      </w:r>
      <w:r w:rsidR="00A341B9">
        <w:rPr>
          <w:rFonts w:ascii="Arial" w:hAnsi="Arial" w:cs="Arial"/>
          <w:sz w:val="22"/>
          <w:lang w:val="en-GB"/>
        </w:rPr>
        <w:t>ated with this role</w:t>
      </w:r>
      <w:r w:rsidR="008D2D14">
        <w:rPr>
          <w:rFonts w:ascii="Arial" w:hAnsi="Arial" w:cs="Arial"/>
          <w:sz w:val="22"/>
          <w:lang w:val="en-GB"/>
        </w:rPr>
        <w:t xml:space="preserve">, I believe that I will perform effectively </w:t>
      </w:r>
      <w:r w:rsidR="00F5585F">
        <w:rPr>
          <w:rFonts w:ascii="Arial" w:hAnsi="Arial" w:cs="Arial"/>
          <w:sz w:val="22"/>
          <w:lang w:val="en-GB"/>
        </w:rPr>
        <w:t xml:space="preserve">and go beyond the expectations </w:t>
      </w:r>
      <w:r w:rsidR="003F2FBA">
        <w:rPr>
          <w:rFonts w:ascii="Arial" w:hAnsi="Arial" w:cs="Arial"/>
          <w:sz w:val="22"/>
          <w:lang w:val="en-GB"/>
        </w:rPr>
        <w:t>listed in the job description.</w:t>
      </w:r>
      <w:r w:rsidR="008356CA">
        <w:rPr>
          <w:rFonts w:ascii="Arial" w:hAnsi="Arial" w:cs="Arial"/>
          <w:sz w:val="22"/>
          <w:lang w:val="en-GB"/>
        </w:rPr>
        <w:t xml:space="preserve"> I have acquired the skills to help service users accomplish </w:t>
      </w:r>
      <w:r w:rsidR="003731C9">
        <w:rPr>
          <w:rFonts w:ascii="Arial" w:hAnsi="Arial" w:cs="Arial"/>
          <w:sz w:val="22"/>
          <w:lang w:val="en-GB"/>
        </w:rPr>
        <w:t xml:space="preserve">small </w:t>
      </w:r>
      <w:r w:rsidR="00B27C2D">
        <w:rPr>
          <w:rFonts w:ascii="Arial" w:hAnsi="Arial" w:cs="Arial"/>
          <w:sz w:val="22"/>
          <w:lang w:val="en-GB"/>
        </w:rPr>
        <w:t>basic tasks</w:t>
      </w:r>
      <w:r w:rsidR="008356CA">
        <w:rPr>
          <w:rFonts w:ascii="Arial" w:hAnsi="Arial" w:cs="Arial"/>
          <w:sz w:val="22"/>
          <w:lang w:val="en-GB"/>
        </w:rPr>
        <w:t xml:space="preserve">, which helps towards independence that can greatly enhance </w:t>
      </w:r>
      <w:r w:rsidR="00FD5447">
        <w:rPr>
          <w:rFonts w:ascii="Arial" w:hAnsi="Arial" w:cs="Arial"/>
          <w:sz w:val="22"/>
          <w:lang w:val="en-GB"/>
        </w:rPr>
        <w:t>service users</w:t>
      </w:r>
      <w:r w:rsidR="008356CA">
        <w:rPr>
          <w:rFonts w:ascii="Arial" w:hAnsi="Arial" w:cs="Arial"/>
          <w:sz w:val="22"/>
          <w:lang w:val="en-GB"/>
        </w:rPr>
        <w:t xml:space="preserve"> quality of life.</w:t>
      </w:r>
      <w:r w:rsidR="00B564F5">
        <w:rPr>
          <w:rFonts w:ascii="Arial" w:hAnsi="Arial" w:cs="Arial"/>
          <w:sz w:val="22"/>
          <w:lang w:val="en-GB"/>
        </w:rPr>
        <w:t xml:space="preserve"> In the role of support </w:t>
      </w:r>
      <w:r w:rsidR="00123388">
        <w:rPr>
          <w:rFonts w:ascii="Arial" w:hAnsi="Arial" w:cs="Arial"/>
          <w:sz w:val="22"/>
          <w:lang w:val="en-GB"/>
        </w:rPr>
        <w:t>worker,</w:t>
      </w:r>
      <w:r w:rsidR="00B564F5">
        <w:rPr>
          <w:rFonts w:ascii="Arial" w:hAnsi="Arial" w:cs="Arial"/>
          <w:sz w:val="22"/>
          <w:lang w:val="en-GB"/>
        </w:rPr>
        <w:t xml:space="preserve"> </w:t>
      </w:r>
      <w:r w:rsidR="0079274C">
        <w:rPr>
          <w:rFonts w:ascii="Arial" w:hAnsi="Arial" w:cs="Arial"/>
          <w:sz w:val="22"/>
          <w:lang w:val="en-GB"/>
        </w:rPr>
        <w:t xml:space="preserve">I strive to create a comfortable and calm </w:t>
      </w:r>
      <w:r w:rsidR="002F5F83">
        <w:rPr>
          <w:rFonts w:ascii="Arial" w:hAnsi="Arial" w:cs="Arial"/>
          <w:sz w:val="22"/>
          <w:lang w:val="en-GB"/>
        </w:rPr>
        <w:t xml:space="preserve">atmosphere in which everyone feels valued and a part of </w:t>
      </w:r>
      <w:r w:rsidR="00E836AC">
        <w:rPr>
          <w:rFonts w:ascii="Arial" w:hAnsi="Arial" w:cs="Arial"/>
          <w:sz w:val="22"/>
          <w:lang w:val="en-GB"/>
        </w:rPr>
        <w:t>the team.</w:t>
      </w:r>
      <w:r w:rsidR="00B66E83">
        <w:rPr>
          <w:rFonts w:ascii="Arial" w:hAnsi="Arial" w:cs="Arial"/>
          <w:sz w:val="22"/>
          <w:lang w:val="en-GB"/>
        </w:rPr>
        <w:t xml:space="preserve"> </w:t>
      </w:r>
      <w:r w:rsidR="006C5130">
        <w:rPr>
          <w:rFonts w:ascii="Arial" w:hAnsi="Arial" w:cs="Arial"/>
          <w:sz w:val="22"/>
          <w:lang w:val="en-GB"/>
        </w:rPr>
        <w:t xml:space="preserve">Providing care </w:t>
      </w:r>
      <w:r w:rsidR="006C4AFA">
        <w:rPr>
          <w:rFonts w:ascii="Arial" w:hAnsi="Arial" w:cs="Arial"/>
          <w:sz w:val="22"/>
          <w:lang w:val="en-GB"/>
        </w:rPr>
        <w:t xml:space="preserve">to people suffering from mental illnesses is a wonderful occupation </w:t>
      </w:r>
      <w:r w:rsidR="00F37732">
        <w:rPr>
          <w:rFonts w:ascii="Arial" w:hAnsi="Arial" w:cs="Arial"/>
          <w:sz w:val="22"/>
          <w:lang w:val="en-GB"/>
        </w:rPr>
        <w:t xml:space="preserve">that can be both gratifying and emotionally draining. </w:t>
      </w:r>
      <w:r w:rsidR="0038497B">
        <w:rPr>
          <w:rFonts w:ascii="Arial" w:hAnsi="Arial" w:cs="Arial"/>
          <w:sz w:val="22"/>
          <w:lang w:val="en-GB"/>
        </w:rPr>
        <w:t xml:space="preserve"> It requires patience, kindness, and a genuine want to help </w:t>
      </w:r>
      <w:r w:rsidR="00514472">
        <w:rPr>
          <w:rFonts w:ascii="Arial" w:hAnsi="Arial" w:cs="Arial"/>
          <w:sz w:val="22"/>
          <w:lang w:val="en-GB"/>
        </w:rPr>
        <w:t>attitude</w:t>
      </w:r>
      <w:r w:rsidR="00C12083">
        <w:rPr>
          <w:rFonts w:ascii="Arial" w:hAnsi="Arial" w:cs="Arial"/>
          <w:sz w:val="22"/>
          <w:lang w:val="en-GB"/>
        </w:rPr>
        <w:t xml:space="preserve"> to be one of the top </w:t>
      </w:r>
      <w:r w:rsidR="000E1FD2">
        <w:rPr>
          <w:rFonts w:ascii="Arial" w:hAnsi="Arial" w:cs="Arial"/>
          <w:sz w:val="22"/>
          <w:lang w:val="en-GB"/>
        </w:rPr>
        <w:t>mental health support workers in this profession and I have what it takes.</w:t>
      </w:r>
    </w:p>
    <w:p w14:paraId="3EF2C894" w14:textId="0305995B" w:rsidR="00BE6E11" w:rsidRDefault="00BE6E11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</w:p>
    <w:p w14:paraId="593B5B04" w14:textId="4BFC478D" w:rsidR="002F241E" w:rsidRPr="002F65B4" w:rsidRDefault="006534EE" w:rsidP="002F65B4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While working at my previous and current company as a </w:t>
      </w:r>
      <w:r w:rsidR="001957DB">
        <w:rPr>
          <w:rFonts w:ascii="Arial" w:hAnsi="Arial" w:cs="Arial"/>
          <w:sz w:val="22"/>
          <w:lang w:val="en-GB"/>
        </w:rPr>
        <w:t xml:space="preserve">Day </w:t>
      </w:r>
      <w:r w:rsidR="00B7050B">
        <w:rPr>
          <w:rFonts w:ascii="Arial" w:hAnsi="Arial" w:cs="Arial"/>
          <w:sz w:val="22"/>
          <w:lang w:val="en-GB"/>
        </w:rPr>
        <w:t xml:space="preserve">Support Worker, I </w:t>
      </w:r>
      <w:r w:rsidR="000E075B">
        <w:rPr>
          <w:rFonts w:ascii="Arial" w:hAnsi="Arial" w:cs="Arial"/>
          <w:sz w:val="22"/>
          <w:lang w:val="en-GB"/>
        </w:rPr>
        <w:t xml:space="preserve">developed my </w:t>
      </w:r>
      <w:r w:rsidR="00180064">
        <w:rPr>
          <w:rFonts w:ascii="Arial" w:hAnsi="Arial" w:cs="Arial"/>
          <w:sz w:val="22"/>
          <w:lang w:val="en-GB"/>
        </w:rPr>
        <w:t xml:space="preserve">expertise </w:t>
      </w:r>
      <w:r w:rsidR="00691E26">
        <w:rPr>
          <w:rFonts w:ascii="Arial" w:hAnsi="Arial" w:cs="Arial"/>
          <w:sz w:val="22"/>
          <w:lang w:val="en-GB"/>
        </w:rPr>
        <w:t xml:space="preserve">in treatment planning, </w:t>
      </w:r>
      <w:r w:rsidR="00637AEB">
        <w:rPr>
          <w:rFonts w:ascii="Arial" w:hAnsi="Arial" w:cs="Arial"/>
          <w:sz w:val="22"/>
          <w:lang w:val="en-GB"/>
        </w:rPr>
        <w:t>life skills development and applying person-</w:t>
      </w:r>
      <w:r w:rsidR="006B0704">
        <w:rPr>
          <w:rFonts w:ascii="Arial" w:hAnsi="Arial" w:cs="Arial"/>
          <w:sz w:val="22"/>
          <w:lang w:val="en-GB"/>
        </w:rPr>
        <w:t xml:space="preserve">centred care. While growing </w:t>
      </w:r>
      <w:r w:rsidR="00396558">
        <w:rPr>
          <w:rFonts w:ascii="Arial" w:hAnsi="Arial" w:cs="Arial"/>
          <w:sz w:val="22"/>
          <w:lang w:val="en-GB"/>
        </w:rPr>
        <w:t xml:space="preserve">these skills I stood out </w:t>
      </w:r>
      <w:r w:rsidR="00EC00C7">
        <w:rPr>
          <w:rFonts w:ascii="Arial" w:hAnsi="Arial" w:cs="Arial"/>
          <w:sz w:val="22"/>
          <w:lang w:val="en-GB"/>
        </w:rPr>
        <w:t xml:space="preserve">due to my friendly and compassionate </w:t>
      </w:r>
      <w:r w:rsidR="00B07FC6">
        <w:rPr>
          <w:rFonts w:ascii="Arial" w:hAnsi="Arial" w:cs="Arial"/>
          <w:sz w:val="22"/>
          <w:lang w:val="en-GB"/>
        </w:rPr>
        <w:t xml:space="preserve">nature. </w:t>
      </w:r>
      <w:r w:rsidR="00396A1C">
        <w:rPr>
          <w:rFonts w:ascii="Arial" w:hAnsi="Arial" w:cs="Arial"/>
          <w:sz w:val="22"/>
          <w:lang w:val="en-GB"/>
        </w:rPr>
        <w:t xml:space="preserve">I am currently </w:t>
      </w:r>
      <w:r w:rsidR="009F758C">
        <w:rPr>
          <w:rFonts w:ascii="Arial" w:hAnsi="Arial" w:cs="Arial"/>
          <w:sz w:val="22"/>
          <w:lang w:val="en-GB"/>
        </w:rPr>
        <w:t>studying</w:t>
      </w:r>
      <w:r w:rsidR="00396A1C">
        <w:rPr>
          <w:rFonts w:ascii="Arial" w:hAnsi="Arial" w:cs="Arial"/>
          <w:sz w:val="22"/>
          <w:lang w:val="en-GB"/>
        </w:rPr>
        <w:t xml:space="preserve"> my </w:t>
      </w:r>
      <w:r w:rsidR="007238DF">
        <w:rPr>
          <w:rFonts w:ascii="Arial" w:hAnsi="Arial" w:cs="Arial"/>
          <w:sz w:val="22"/>
          <w:lang w:val="en-GB"/>
        </w:rPr>
        <w:t>bachelor’s</w:t>
      </w:r>
      <w:r w:rsidR="00396A1C">
        <w:rPr>
          <w:rFonts w:ascii="Arial" w:hAnsi="Arial" w:cs="Arial"/>
          <w:sz w:val="22"/>
          <w:lang w:val="en-GB"/>
        </w:rPr>
        <w:t xml:space="preserve"> degree </w:t>
      </w:r>
      <w:r w:rsidR="009F758C">
        <w:rPr>
          <w:rFonts w:ascii="Arial" w:hAnsi="Arial" w:cs="Arial"/>
          <w:sz w:val="22"/>
          <w:lang w:val="en-GB"/>
        </w:rPr>
        <w:t>in BSC Health and Social Care</w:t>
      </w:r>
      <w:r w:rsidR="0059239F">
        <w:rPr>
          <w:rFonts w:ascii="Arial" w:hAnsi="Arial" w:cs="Arial"/>
          <w:sz w:val="22"/>
          <w:lang w:val="en-GB"/>
        </w:rPr>
        <w:t xml:space="preserve"> with University of Wales Trinity Saint David</w:t>
      </w:r>
      <w:r w:rsidR="00E028C9">
        <w:rPr>
          <w:rFonts w:ascii="Arial" w:hAnsi="Arial" w:cs="Arial"/>
          <w:sz w:val="22"/>
          <w:lang w:val="en-GB"/>
        </w:rPr>
        <w:t xml:space="preserve"> through which I </w:t>
      </w:r>
      <w:r w:rsidR="002C2B95">
        <w:rPr>
          <w:rFonts w:ascii="Arial" w:hAnsi="Arial" w:cs="Arial"/>
          <w:sz w:val="22"/>
          <w:lang w:val="en-GB"/>
        </w:rPr>
        <w:t>desire to ev</w:t>
      </w:r>
      <w:r w:rsidR="00815710">
        <w:rPr>
          <w:rFonts w:ascii="Arial" w:hAnsi="Arial" w:cs="Arial"/>
          <w:sz w:val="22"/>
          <w:lang w:val="en-GB"/>
        </w:rPr>
        <w:t>olve</w:t>
      </w:r>
      <w:r w:rsidR="000E2BCB">
        <w:rPr>
          <w:rFonts w:ascii="Arial" w:hAnsi="Arial" w:cs="Arial"/>
          <w:sz w:val="22"/>
          <w:lang w:val="en-GB"/>
        </w:rPr>
        <w:t xml:space="preserve"> my knowledge in this sector. </w:t>
      </w:r>
      <w:r w:rsidR="007238DF">
        <w:rPr>
          <w:rFonts w:ascii="Arial" w:hAnsi="Arial" w:cs="Arial"/>
          <w:sz w:val="22"/>
          <w:lang w:val="en-GB"/>
        </w:rPr>
        <w:t xml:space="preserve">My objective is to further apply these </w:t>
      </w:r>
      <w:r w:rsidR="00670236">
        <w:rPr>
          <w:rFonts w:ascii="Arial" w:hAnsi="Arial" w:cs="Arial"/>
          <w:sz w:val="22"/>
          <w:lang w:val="en-GB"/>
        </w:rPr>
        <w:t>abilities as a Mental Health Support Worker</w:t>
      </w:r>
      <w:r w:rsidR="001F287E">
        <w:rPr>
          <w:rFonts w:ascii="Arial" w:hAnsi="Arial" w:cs="Arial"/>
          <w:sz w:val="22"/>
          <w:lang w:val="en-GB"/>
        </w:rPr>
        <w:t xml:space="preserve">, while simultaneously </w:t>
      </w:r>
      <w:r w:rsidR="00F425C8">
        <w:rPr>
          <w:rFonts w:ascii="Arial" w:hAnsi="Arial" w:cs="Arial"/>
          <w:sz w:val="22"/>
          <w:lang w:val="en-GB"/>
        </w:rPr>
        <w:t xml:space="preserve">learning new capabilities within the area of </w:t>
      </w:r>
      <w:r w:rsidR="00B878FD">
        <w:rPr>
          <w:rFonts w:ascii="Arial" w:hAnsi="Arial" w:cs="Arial"/>
          <w:sz w:val="22"/>
          <w:lang w:val="en-GB"/>
        </w:rPr>
        <w:t>Mental Health and Social Care.</w:t>
      </w:r>
      <w:r w:rsidR="00460E41">
        <w:rPr>
          <w:rFonts w:ascii="Arial" w:hAnsi="Arial" w:cs="Arial"/>
          <w:sz w:val="22"/>
          <w:lang w:val="en-GB"/>
        </w:rPr>
        <w:t xml:space="preserve"> </w:t>
      </w:r>
      <w:r w:rsidR="00E14409">
        <w:rPr>
          <w:rFonts w:ascii="Arial" w:hAnsi="Arial" w:cs="Arial"/>
          <w:sz w:val="22"/>
          <w:lang w:val="en-GB"/>
        </w:rPr>
        <w:t xml:space="preserve">I am able to deal with difficult situations accordingly </w:t>
      </w:r>
      <w:r w:rsidR="00AA1193">
        <w:rPr>
          <w:rFonts w:ascii="Arial" w:hAnsi="Arial" w:cs="Arial"/>
          <w:sz w:val="22"/>
          <w:lang w:val="en-GB"/>
        </w:rPr>
        <w:t>and efficiently</w:t>
      </w:r>
      <w:r w:rsidR="002338A2">
        <w:rPr>
          <w:rFonts w:ascii="Arial" w:hAnsi="Arial" w:cs="Arial"/>
          <w:sz w:val="22"/>
          <w:lang w:val="en-GB"/>
        </w:rPr>
        <w:t xml:space="preserve"> with a </w:t>
      </w:r>
      <w:r w:rsidR="0029317A">
        <w:rPr>
          <w:rFonts w:ascii="Arial" w:hAnsi="Arial" w:cs="Arial"/>
          <w:sz w:val="22"/>
          <w:lang w:val="en-GB"/>
        </w:rPr>
        <w:t>non-judgemental approach</w:t>
      </w:r>
      <w:r w:rsidR="003924EE">
        <w:rPr>
          <w:rFonts w:ascii="Arial" w:hAnsi="Arial" w:cs="Arial"/>
          <w:sz w:val="22"/>
          <w:lang w:val="en-GB"/>
        </w:rPr>
        <w:t xml:space="preserve"> </w:t>
      </w:r>
      <w:r w:rsidR="003924EE" w:rsidRPr="003924EE">
        <w:rPr>
          <w:rFonts w:ascii="Arial" w:hAnsi="Arial" w:cs="Arial"/>
          <w:sz w:val="22"/>
          <w:lang w:val="en-GB"/>
        </w:rPr>
        <w:t xml:space="preserve">and </w:t>
      </w:r>
      <w:r w:rsidR="00CE1E61">
        <w:rPr>
          <w:rFonts w:ascii="Arial" w:hAnsi="Arial" w:cs="Arial"/>
          <w:sz w:val="22"/>
          <w:lang w:val="en-GB"/>
        </w:rPr>
        <w:t xml:space="preserve">have </w:t>
      </w:r>
      <w:r w:rsidR="003924EE" w:rsidRPr="003924EE">
        <w:rPr>
          <w:rFonts w:ascii="Arial" w:hAnsi="Arial" w:cs="Arial"/>
          <w:sz w:val="22"/>
          <w:lang w:val="en-GB"/>
        </w:rPr>
        <w:t xml:space="preserve">the ability to develop positive relationships with </w:t>
      </w:r>
      <w:r w:rsidR="00CE1E61" w:rsidRPr="003924EE">
        <w:rPr>
          <w:rFonts w:ascii="Arial" w:hAnsi="Arial" w:cs="Arial"/>
          <w:sz w:val="22"/>
          <w:lang w:val="en-GB"/>
        </w:rPr>
        <w:t>co-workers</w:t>
      </w:r>
      <w:r w:rsidR="003924EE" w:rsidRPr="003924EE">
        <w:rPr>
          <w:rFonts w:ascii="Arial" w:hAnsi="Arial" w:cs="Arial"/>
          <w:sz w:val="22"/>
          <w:lang w:val="en-GB"/>
        </w:rPr>
        <w:t xml:space="preserve"> and patients.</w:t>
      </w:r>
    </w:p>
    <w:p w14:paraId="68D26819" w14:textId="5B22819D" w:rsidR="003F5C9F" w:rsidRDefault="003F5C9F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</w:p>
    <w:p w14:paraId="55D33A0D" w14:textId="4E9942DD" w:rsidR="003F5C9F" w:rsidRDefault="004111B9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While I am appreciative </w:t>
      </w:r>
      <w:r w:rsidR="00974287">
        <w:rPr>
          <w:rFonts w:ascii="Arial" w:hAnsi="Arial" w:cs="Arial"/>
          <w:sz w:val="22"/>
          <w:lang w:val="en-GB"/>
        </w:rPr>
        <w:t>for the opportunities offered to me in my previous employment</w:t>
      </w:r>
      <w:r w:rsidR="006D45D6">
        <w:rPr>
          <w:rFonts w:ascii="Arial" w:hAnsi="Arial" w:cs="Arial"/>
          <w:sz w:val="22"/>
          <w:lang w:val="en-GB"/>
        </w:rPr>
        <w:t xml:space="preserve">, I am eager to begin a new </w:t>
      </w:r>
      <w:r w:rsidR="003128FA">
        <w:rPr>
          <w:rFonts w:ascii="Arial" w:hAnsi="Arial" w:cs="Arial"/>
          <w:sz w:val="22"/>
          <w:lang w:val="en-GB"/>
        </w:rPr>
        <w:t xml:space="preserve">professional path that will provide me </w:t>
      </w:r>
      <w:r w:rsidR="0058321B">
        <w:rPr>
          <w:rFonts w:ascii="Arial" w:hAnsi="Arial" w:cs="Arial"/>
          <w:sz w:val="22"/>
          <w:lang w:val="en-GB"/>
        </w:rPr>
        <w:t xml:space="preserve">with new challenges to put my abilities to use. I am pleased </w:t>
      </w:r>
      <w:r w:rsidR="007E58CC">
        <w:rPr>
          <w:rFonts w:ascii="Arial" w:hAnsi="Arial" w:cs="Arial"/>
          <w:sz w:val="22"/>
          <w:lang w:val="en-GB"/>
        </w:rPr>
        <w:t xml:space="preserve">to be applying for this position </w:t>
      </w:r>
      <w:r w:rsidR="00CB315B">
        <w:rPr>
          <w:rFonts w:ascii="Arial" w:hAnsi="Arial" w:cs="Arial"/>
          <w:sz w:val="22"/>
          <w:lang w:val="en-GB"/>
        </w:rPr>
        <w:t xml:space="preserve">with Highbridge Resourcing Ltd </w:t>
      </w:r>
      <w:r w:rsidR="007E58CC">
        <w:rPr>
          <w:rFonts w:ascii="Arial" w:hAnsi="Arial" w:cs="Arial"/>
          <w:sz w:val="22"/>
          <w:lang w:val="en-GB"/>
        </w:rPr>
        <w:t xml:space="preserve">as a </w:t>
      </w:r>
      <w:r w:rsidR="00CB315B">
        <w:rPr>
          <w:rFonts w:ascii="Arial" w:hAnsi="Arial" w:cs="Arial"/>
          <w:sz w:val="22"/>
          <w:lang w:val="en-GB"/>
        </w:rPr>
        <w:t>hardworking</w:t>
      </w:r>
      <w:r w:rsidR="007E58CC">
        <w:rPr>
          <w:rFonts w:ascii="Arial" w:hAnsi="Arial" w:cs="Arial"/>
          <w:sz w:val="22"/>
          <w:lang w:val="en-GB"/>
        </w:rPr>
        <w:t xml:space="preserve"> </w:t>
      </w:r>
      <w:r w:rsidR="000B3215">
        <w:rPr>
          <w:rFonts w:ascii="Arial" w:hAnsi="Arial" w:cs="Arial"/>
          <w:sz w:val="22"/>
          <w:lang w:val="en-GB"/>
        </w:rPr>
        <w:t>and dedicated student with a strong interest in health and social care</w:t>
      </w:r>
      <w:r w:rsidR="003026F1">
        <w:rPr>
          <w:rFonts w:ascii="Arial" w:hAnsi="Arial" w:cs="Arial"/>
          <w:sz w:val="22"/>
          <w:lang w:val="en-GB"/>
        </w:rPr>
        <w:t xml:space="preserve"> and</w:t>
      </w:r>
      <w:r w:rsidR="00BB54C4">
        <w:rPr>
          <w:rFonts w:ascii="Arial" w:hAnsi="Arial" w:cs="Arial"/>
          <w:sz w:val="22"/>
          <w:lang w:val="en-GB"/>
        </w:rPr>
        <w:t xml:space="preserve"> look forward to </w:t>
      </w:r>
      <w:r w:rsidR="00C240C4">
        <w:rPr>
          <w:rFonts w:ascii="Arial" w:hAnsi="Arial" w:cs="Arial"/>
          <w:sz w:val="22"/>
          <w:lang w:val="en-GB"/>
        </w:rPr>
        <w:t>contributing</w:t>
      </w:r>
      <w:r w:rsidR="00BB54C4">
        <w:rPr>
          <w:rFonts w:ascii="Arial" w:hAnsi="Arial" w:cs="Arial"/>
          <w:sz w:val="22"/>
          <w:lang w:val="en-GB"/>
        </w:rPr>
        <w:t xml:space="preserve"> my talents</w:t>
      </w:r>
      <w:r w:rsidR="00F21A84">
        <w:rPr>
          <w:rFonts w:ascii="Arial" w:hAnsi="Arial" w:cs="Arial"/>
          <w:sz w:val="22"/>
          <w:lang w:val="en-GB"/>
        </w:rPr>
        <w:t xml:space="preserve"> and proficiency in planning toward</w:t>
      </w:r>
      <w:r w:rsidR="00026279">
        <w:rPr>
          <w:rFonts w:ascii="Arial" w:hAnsi="Arial" w:cs="Arial"/>
          <w:sz w:val="22"/>
          <w:lang w:val="en-GB"/>
        </w:rPr>
        <w:t xml:space="preserve"> your team efforts</w:t>
      </w:r>
      <w:r w:rsidR="00C77763">
        <w:rPr>
          <w:rFonts w:ascii="Arial" w:hAnsi="Arial" w:cs="Arial"/>
          <w:sz w:val="22"/>
          <w:lang w:val="en-GB"/>
        </w:rPr>
        <w:t xml:space="preserve">. I thrive </w:t>
      </w:r>
      <w:r w:rsidR="00B04320">
        <w:rPr>
          <w:rFonts w:ascii="Arial" w:hAnsi="Arial" w:cs="Arial"/>
          <w:sz w:val="22"/>
          <w:lang w:val="en-GB"/>
        </w:rPr>
        <w:t>in challenging environments</w:t>
      </w:r>
      <w:r w:rsidR="00590AB9">
        <w:rPr>
          <w:rFonts w:ascii="Arial" w:hAnsi="Arial" w:cs="Arial"/>
          <w:sz w:val="22"/>
          <w:lang w:val="en-GB"/>
        </w:rPr>
        <w:t xml:space="preserve">, and </w:t>
      </w:r>
      <w:r w:rsidR="003C22A4">
        <w:rPr>
          <w:rFonts w:ascii="Arial" w:hAnsi="Arial" w:cs="Arial"/>
          <w:sz w:val="22"/>
          <w:lang w:val="en-GB"/>
        </w:rPr>
        <w:t xml:space="preserve">I am eager to join a company </w:t>
      </w:r>
      <w:r w:rsidR="008B2EE8">
        <w:rPr>
          <w:rFonts w:ascii="Arial" w:hAnsi="Arial" w:cs="Arial"/>
          <w:sz w:val="22"/>
          <w:lang w:val="en-GB"/>
        </w:rPr>
        <w:t>with such clear value</w:t>
      </w:r>
      <w:r w:rsidR="003F6086">
        <w:rPr>
          <w:rFonts w:ascii="Arial" w:hAnsi="Arial" w:cs="Arial"/>
          <w:sz w:val="22"/>
          <w:lang w:val="en-GB"/>
        </w:rPr>
        <w:t>s</w:t>
      </w:r>
      <w:r w:rsidR="00302D84">
        <w:rPr>
          <w:rFonts w:ascii="Arial" w:hAnsi="Arial" w:cs="Arial"/>
          <w:sz w:val="22"/>
          <w:lang w:val="en-GB"/>
        </w:rPr>
        <w:t xml:space="preserve"> and </w:t>
      </w:r>
      <w:r w:rsidR="006366A5">
        <w:rPr>
          <w:rFonts w:ascii="Arial" w:hAnsi="Arial" w:cs="Arial"/>
          <w:sz w:val="22"/>
          <w:lang w:val="en-GB"/>
        </w:rPr>
        <w:t>promotes dignity and integrity</w:t>
      </w:r>
      <w:r w:rsidR="00555D1C">
        <w:rPr>
          <w:rFonts w:ascii="Arial" w:hAnsi="Arial" w:cs="Arial"/>
          <w:sz w:val="22"/>
          <w:lang w:val="en-GB"/>
        </w:rPr>
        <w:t xml:space="preserve">. My goal is </w:t>
      </w:r>
      <w:r w:rsidR="00802B30">
        <w:rPr>
          <w:rFonts w:ascii="Arial" w:hAnsi="Arial" w:cs="Arial"/>
          <w:sz w:val="22"/>
          <w:lang w:val="en-GB"/>
        </w:rPr>
        <w:t xml:space="preserve">to join a motivated and dedicated </w:t>
      </w:r>
      <w:r w:rsidR="006366A5">
        <w:rPr>
          <w:rFonts w:ascii="Arial" w:hAnsi="Arial" w:cs="Arial"/>
          <w:sz w:val="22"/>
          <w:lang w:val="en-GB"/>
        </w:rPr>
        <w:t xml:space="preserve">team with talented </w:t>
      </w:r>
      <w:r w:rsidR="00370E7B">
        <w:rPr>
          <w:rFonts w:ascii="Arial" w:hAnsi="Arial" w:cs="Arial"/>
          <w:sz w:val="22"/>
          <w:lang w:val="en-GB"/>
        </w:rPr>
        <w:t>individuals in which I can learn.</w:t>
      </w:r>
      <w:r w:rsidR="004377EB">
        <w:rPr>
          <w:rFonts w:ascii="Arial" w:hAnsi="Arial" w:cs="Arial"/>
          <w:sz w:val="22"/>
          <w:lang w:val="en-GB"/>
        </w:rPr>
        <w:t xml:space="preserve"> </w:t>
      </w:r>
      <w:r w:rsidR="003C1DB4">
        <w:rPr>
          <w:rFonts w:ascii="Arial" w:hAnsi="Arial" w:cs="Arial"/>
          <w:sz w:val="22"/>
          <w:lang w:val="en-GB"/>
        </w:rPr>
        <w:t xml:space="preserve">As </w:t>
      </w:r>
      <w:r w:rsidR="003147AF">
        <w:rPr>
          <w:rFonts w:ascii="Arial" w:hAnsi="Arial" w:cs="Arial"/>
          <w:sz w:val="22"/>
          <w:lang w:val="en-GB"/>
        </w:rPr>
        <w:t xml:space="preserve">Highbridge Resourcing Ltd </w:t>
      </w:r>
      <w:r w:rsidR="003C1DB4">
        <w:rPr>
          <w:rFonts w:ascii="Arial" w:hAnsi="Arial" w:cs="Arial"/>
          <w:sz w:val="22"/>
          <w:lang w:val="en-GB"/>
        </w:rPr>
        <w:t>suppl</w:t>
      </w:r>
      <w:r w:rsidR="00181EF9">
        <w:rPr>
          <w:rFonts w:ascii="Arial" w:hAnsi="Arial" w:cs="Arial"/>
          <w:sz w:val="22"/>
          <w:lang w:val="en-GB"/>
        </w:rPr>
        <w:t xml:space="preserve">y to some of the largest and leading providers of </w:t>
      </w:r>
      <w:r w:rsidR="00CC1545">
        <w:rPr>
          <w:rFonts w:ascii="Arial" w:hAnsi="Arial" w:cs="Arial"/>
          <w:sz w:val="22"/>
          <w:lang w:val="en-GB"/>
        </w:rPr>
        <w:t xml:space="preserve">specialist care services in the UK </w:t>
      </w:r>
      <w:r w:rsidR="00572D9E">
        <w:rPr>
          <w:rFonts w:ascii="Arial" w:hAnsi="Arial" w:cs="Arial"/>
          <w:sz w:val="22"/>
          <w:lang w:val="en-GB"/>
        </w:rPr>
        <w:t xml:space="preserve">for over fifty years </w:t>
      </w:r>
      <w:r w:rsidR="00F43659">
        <w:rPr>
          <w:rFonts w:ascii="Arial" w:hAnsi="Arial" w:cs="Arial"/>
          <w:sz w:val="22"/>
          <w:lang w:val="en-GB"/>
        </w:rPr>
        <w:t>for both children and older adults</w:t>
      </w:r>
      <w:r w:rsidR="00131CBC">
        <w:rPr>
          <w:rFonts w:ascii="Arial" w:hAnsi="Arial" w:cs="Arial"/>
          <w:sz w:val="22"/>
          <w:lang w:val="en-GB"/>
        </w:rPr>
        <w:t xml:space="preserve"> and with your excellent reputation I would be </w:t>
      </w:r>
      <w:r w:rsidR="00A02591">
        <w:rPr>
          <w:rFonts w:ascii="Arial" w:hAnsi="Arial" w:cs="Arial"/>
          <w:sz w:val="22"/>
          <w:lang w:val="en-GB"/>
        </w:rPr>
        <w:t>honoured</w:t>
      </w:r>
      <w:r w:rsidR="0008643B">
        <w:rPr>
          <w:rFonts w:ascii="Arial" w:hAnsi="Arial" w:cs="Arial"/>
          <w:sz w:val="22"/>
          <w:lang w:val="en-GB"/>
        </w:rPr>
        <w:t xml:space="preserve"> </w:t>
      </w:r>
      <w:r w:rsidR="003E7595">
        <w:rPr>
          <w:rFonts w:ascii="Arial" w:hAnsi="Arial" w:cs="Arial"/>
          <w:sz w:val="22"/>
          <w:lang w:val="en-GB"/>
        </w:rPr>
        <w:t>to apart of your team.</w:t>
      </w:r>
    </w:p>
    <w:p w14:paraId="29B2EF55" w14:textId="3B84E4D1" w:rsidR="004A4D3B" w:rsidRDefault="002B7D25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 </w:t>
      </w:r>
    </w:p>
    <w:p w14:paraId="3E191F0B" w14:textId="5572DA04" w:rsidR="00690F48" w:rsidRDefault="002216DC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I hope that after </w:t>
      </w:r>
      <w:r w:rsidR="0098172C">
        <w:rPr>
          <w:rFonts w:ascii="Arial" w:hAnsi="Arial" w:cs="Arial"/>
          <w:sz w:val="22"/>
          <w:lang w:val="en-GB"/>
        </w:rPr>
        <w:t>reviewing my cv, you can</w:t>
      </w:r>
      <w:r w:rsidR="002B2277">
        <w:rPr>
          <w:rFonts w:ascii="Arial" w:hAnsi="Arial" w:cs="Arial"/>
          <w:sz w:val="22"/>
          <w:lang w:val="en-GB"/>
        </w:rPr>
        <w:t xml:space="preserve"> observe </w:t>
      </w:r>
      <w:r w:rsidR="003E64F8">
        <w:rPr>
          <w:rFonts w:ascii="Arial" w:hAnsi="Arial" w:cs="Arial"/>
          <w:sz w:val="22"/>
          <w:lang w:val="en-GB"/>
        </w:rPr>
        <w:t>my qualifications and</w:t>
      </w:r>
      <w:r w:rsidR="00247E8A">
        <w:rPr>
          <w:rFonts w:ascii="Arial" w:hAnsi="Arial" w:cs="Arial"/>
          <w:sz w:val="22"/>
          <w:lang w:val="en-GB"/>
        </w:rPr>
        <w:t xml:space="preserve"> potential as a </w:t>
      </w:r>
      <w:r w:rsidR="002B2277">
        <w:rPr>
          <w:rFonts w:ascii="Arial" w:hAnsi="Arial" w:cs="Arial"/>
          <w:sz w:val="22"/>
          <w:lang w:val="en-GB"/>
        </w:rPr>
        <w:t xml:space="preserve">candidate </w:t>
      </w:r>
      <w:r w:rsidR="003F1FF6">
        <w:rPr>
          <w:rFonts w:ascii="Arial" w:hAnsi="Arial" w:cs="Arial"/>
          <w:sz w:val="22"/>
          <w:lang w:val="en-GB"/>
        </w:rPr>
        <w:t xml:space="preserve">for this position. </w:t>
      </w:r>
      <w:r w:rsidR="007429CE">
        <w:rPr>
          <w:rFonts w:ascii="Arial" w:hAnsi="Arial" w:cs="Arial"/>
          <w:sz w:val="22"/>
          <w:lang w:val="en-GB"/>
        </w:rPr>
        <w:t xml:space="preserve">I would like to go into further detail </w:t>
      </w:r>
      <w:r w:rsidR="00E204B4">
        <w:rPr>
          <w:rFonts w:ascii="Arial" w:hAnsi="Arial" w:cs="Arial"/>
          <w:sz w:val="22"/>
          <w:lang w:val="en-GB"/>
        </w:rPr>
        <w:t xml:space="preserve">regarding my how my unique abilities and </w:t>
      </w:r>
      <w:r w:rsidR="00F07994">
        <w:rPr>
          <w:rFonts w:ascii="Arial" w:hAnsi="Arial" w:cs="Arial"/>
          <w:sz w:val="22"/>
          <w:lang w:val="en-GB"/>
        </w:rPr>
        <w:t xml:space="preserve">professional experiences would assist your company. Please contact me to arrange </w:t>
      </w:r>
      <w:r w:rsidR="007D5E11">
        <w:rPr>
          <w:rFonts w:ascii="Arial" w:hAnsi="Arial" w:cs="Arial"/>
          <w:sz w:val="22"/>
          <w:lang w:val="en-GB"/>
        </w:rPr>
        <w:t>a time and date for a meeting</w:t>
      </w:r>
      <w:r w:rsidR="007D052D">
        <w:rPr>
          <w:rFonts w:ascii="Arial" w:hAnsi="Arial" w:cs="Arial"/>
          <w:sz w:val="22"/>
          <w:lang w:val="en-GB"/>
        </w:rPr>
        <w:t xml:space="preserve">. Please do not hesitate to contact me </w:t>
      </w:r>
      <w:r w:rsidR="00BC61CB">
        <w:rPr>
          <w:rFonts w:ascii="Arial" w:hAnsi="Arial" w:cs="Arial"/>
          <w:sz w:val="22"/>
          <w:lang w:val="en-GB"/>
        </w:rPr>
        <w:t xml:space="preserve">if you require any further information or references from </w:t>
      </w:r>
      <w:r w:rsidR="00C73215">
        <w:rPr>
          <w:rFonts w:ascii="Arial" w:hAnsi="Arial" w:cs="Arial"/>
          <w:sz w:val="22"/>
          <w:lang w:val="en-GB"/>
        </w:rPr>
        <w:t>my previous employers. Thank you for your time and consideration</w:t>
      </w:r>
      <w:r w:rsidR="00A763A4">
        <w:rPr>
          <w:rFonts w:ascii="Arial" w:hAnsi="Arial" w:cs="Arial"/>
          <w:sz w:val="22"/>
          <w:lang w:val="en-GB"/>
        </w:rPr>
        <w:t>.</w:t>
      </w:r>
    </w:p>
    <w:p w14:paraId="3222AAD7" w14:textId="7700B658" w:rsidR="00A763A4" w:rsidRDefault="00A763A4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</w:p>
    <w:p w14:paraId="71604FAB" w14:textId="77777777" w:rsidR="00A763A4" w:rsidRDefault="00A763A4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</w:p>
    <w:p w14:paraId="06CD3307" w14:textId="01345024" w:rsidR="00690F48" w:rsidRDefault="00690F48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>Sincerely</w:t>
      </w:r>
      <w:r w:rsidR="006A3A4A">
        <w:rPr>
          <w:rFonts w:ascii="Arial" w:hAnsi="Arial" w:cs="Arial"/>
          <w:sz w:val="22"/>
          <w:lang w:val="en-GB"/>
        </w:rPr>
        <w:t>,</w:t>
      </w:r>
    </w:p>
    <w:p w14:paraId="4EF32388" w14:textId="55976ED8" w:rsidR="00203690" w:rsidRDefault="00203690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noProof/>
          <w:sz w:val="22"/>
          <w:lang w:val="en-GB"/>
        </w:rPr>
        <w:lastRenderedPageBreak/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2D844862" wp14:editId="53E4AA9A">
                <wp:simplePos x="0" y="0"/>
                <wp:positionH relativeFrom="column">
                  <wp:posOffset>8854140</wp:posOffset>
                </wp:positionH>
                <wp:positionV relativeFrom="paragraph">
                  <wp:posOffset>368575</wp:posOffset>
                </wp:positionV>
                <wp:extent cx="360" cy="360"/>
                <wp:effectExtent l="38100" t="38100" r="57150" b="5715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4632A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696.5pt;margin-top:28.3pt;width:1.45pt;height:1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">
                <v:imagedata r:id="rId15" o:title=""/>
              </v:shape>
            </w:pict>
          </mc:Fallback>
        </mc:AlternateContent>
      </w:r>
    </w:p>
    <w:p w14:paraId="03348F29" w14:textId="26AD28C5" w:rsidR="00203690" w:rsidRDefault="00203690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noProof/>
          <w:sz w:val="22"/>
          <w:lang w:val="en-GB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12870AA8" wp14:editId="32386189">
                <wp:simplePos x="0" y="0"/>
                <wp:positionH relativeFrom="column">
                  <wp:posOffset>40005</wp:posOffset>
                </wp:positionH>
                <wp:positionV relativeFrom="paragraph">
                  <wp:posOffset>-224155</wp:posOffset>
                </wp:positionV>
                <wp:extent cx="1603375" cy="643890"/>
                <wp:effectExtent l="57150" t="38100" r="53975" b="4191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603375" cy="643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702BFD" id="Ink 10" o:spid="_x0000_s1026" type="#_x0000_t75" style="position:absolute;margin-left:2.45pt;margin-top:-18.35pt;width:127.65pt;height:52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">
                <v:imagedata r:id="rId17" o:title=""/>
              </v:shape>
            </w:pict>
          </mc:Fallback>
        </mc:AlternateContent>
      </w:r>
    </w:p>
    <w:p w14:paraId="3EE6782E" w14:textId="77777777" w:rsidR="00203690" w:rsidRDefault="00203690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</w:p>
    <w:p w14:paraId="6F704384" w14:textId="77777777" w:rsidR="00203690" w:rsidRDefault="00203690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</w:p>
    <w:p w14:paraId="2E27F73B" w14:textId="77777777" w:rsidR="00203690" w:rsidRDefault="00203690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</w:p>
    <w:p w14:paraId="322B68E7" w14:textId="77777777" w:rsidR="00203690" w:rsidRDefault="00203690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</w:p>
    <w:p w14:paraId="4ED8963C" w14:textId="4E446D8C" w:rsidR="006A3A4A" w:rsidRPr="003F5C9F" w:rsidRDefault="006A3A4A" w:rsidP="00413DA3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>Jaspreet Kaur Rai</w:t>
      </w:r>
    </w:p>
    <w:p w14:paraId="235F0443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0F334573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3CFC0EB7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2CCD5654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5C7591CE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25677C01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0E0D08FC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251E5E20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190DBC68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3F019FE6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3C600449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4A91342B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3F8B32AF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5A242DFA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3904B7D2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7FA68164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006FD662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176DAED9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61A31BC8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12AD5F34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05585246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798A1D58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5F9912D5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20B67602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4C509580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4BFED718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1BED40B3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2C90ACE8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2B653FF5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2571321D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4368625C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0059BDA5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0E0D4DA1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3B7361D7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67B77B29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6E9EA013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208EF450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47E7F246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295FAFF5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05DCA9EF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48AC6846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5B845603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205C6204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24667C2B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0CBF8427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12B8C13D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4B2B84A0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0FA8AA3C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520E4C03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1B239BC9" w14:textId="77777777" w:rsidR="007A53A8" w:rsidRDefault="007A53A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7A8222A8" w14:textId="77777777" w:rsidR="00203690" w:rsidRDefault="00203690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050CD1A1" w14:textId="4E10EDDD" w:rsidR="00D91016" w:rsidRDefault="00DC2968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  <w:r>
        <w:rPr>
          <w:rFonts w:ascii="Arial" w:hAnsi="Arial" w:cs="Arial"/>
          <w:sz w:val="22"/>
          <w:u w:val="single"/>
          <w:lang w:val="en-GB"/>
        </w:rPr>
        <w:t xml:space="preserve">TASK 3 </w:t>
      </w:r>
      <w:r w:rsidR="003011F4">
        <w:rPr>
          <w:rFonts w:ascii="Arial" w:hAnsi="Arial" w:cs="Arial"/>
          <w:sz w:val="22"/>
          <w:u w:val="single"/>
          <w:lang w:val="en-GB"/>
        </w:rPr>
        <w:t>–</w:t>
      </w:r>
      <w:r>
        <w:rPr>
          <w:rFonts w:ascii="Arial" w:hAnsi="Arial" w:cs="Arial"/>
          <w:sz w:val="22"/>
          <w:u w:val="single"/>
          <w:lang w:val="en-GB"/>
        </w:rPr>
        <w:t xml:space="preserve"> </w:t>
      </w:r>
      <w:r w:rsidR="008377CD">
        <w:rPr>
          <w:rFonts w:ascii="Arial" w:hAnsi="Arial" w:cs="Arial"/>
          <w:sz w:val="22"/>
          <w:u w:val="single"/>
          <w:lang w:val="en-GB"/>
        </w:rPr>
        <w:t>PITCH</w:t>
      </w:r>
    </w:p>
    <w:p w14:paraId="2E49F30B" w14:textId="520ECC60" w:rsidR="003011F4" w:rsidRDefault="003011F4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1CC36826" w14:textId="0F7F2D82" w:rsidR="001101F5" w:rsidRDefault="001101F5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1D019471" w14:textId="60A88013" w:rsidR="001101F5" w:rsidRDefault="001101F5" w:rsidP="00D50276">
      <w:pPr>
        <w:tabs>
          <w:tab w:val="left" w:pos="990"/>
        </w:tabs>
        <w:jc w:val="both"/>
        <w:rPr>
          <w:rFonts w:ascii="Arial" w:hAnsi="Arial" w:cs="Arial"/>
          <w:sz w:val="22"/>
          <w:u w:val="single"/>
          <w:lang w:val="en-GB"/>
        </w:rPr>
      </w:pPr>
    </w:p>
    <w:p w14:paraId="3B464E9E" w14:textId="570E0784" w:rsidR="001101F5" w:rsidRDefault="001101F5" w:rsidP="00D50276">
      <w:pPr>
        <w:tabs>
          <w:tab w:val="left" w:pos="990"/>
        </w:tabs>
        <w:jc w:val="both"/>
        <w:rPr>
          <w:rFonts w:ascii="Arial" w:hAnsi="Arial" w:cs="Arial"/>
          <w:sz w:val="22"/>
          <w:u w:val="single"/>
          <w:lang w:val="en-GB"/>
        </w:rPr>
      </w:pPr>
      <w:r>
        <w:rPr>
          <w:noProof/>
        </w:rPr>
        <w:drawing>
          <wp:inline distT="0" distB="0" distL="0" distR="0" wp14:anchorId="504334A9" wp14:editId="147DB196">
            <wp:extent cx="6766560" cy="2240280"/>
            <wp:effectExtent l="0" t="0" r="0" b="7620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7389" cy="2247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C8962" w14:textId="02D6665D" w:rsidR="001101F5" w:rsidRPr="00395375" w:rsidRDefault="00395375" w:rsidP="00D50276">
      <w:pPr>
        <w:tabs>
          <w:tab w:val="left" w:pos="990"/>
        </w:tabs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                                                                                                                                    </w:t>
      </w:r>
      <w:r w:rsidR="00E17EBD">
        <w:rPr>
          <w:rFonts w:ascii="Arial" w:hAnsi="Arial" w:cs="Arial"/>
          <w:sz w:val="22"/>
          <w:lang w:val="en-GB"/>
        </w:rPr>
        <w:t xml:space="preserve">(Kiefer, E. </w:t>
      </w:r>
      <w:r w:rsidR="005E0232">
        <w:rPr>
          <w:rFonts w:ascii="Arial" w:hAnsi="Arial" w:cs="Arial"/>
          <w:sz w:val="22"/>
          <w:lang w:val="en-GB"/>
        </w:rPr>
        <w:t>2020)</w:t>
      </w:r>
    </w:p>
    <w:p w14:paraId="6B872314" w14:textId="3A59B01A" w:rsidR="001101F5" w:rsidRDefault="001101F5" w:rsidP="00D50276">
      <w:pPr>
        <w:tabs>
          <w:tab w:val="left" w:pos="990"/>
        </w:tabs>
        <w:jc w:val="both"/>
        <w:rPr>
          <w:rFonts w:ascii="Arial" w:hAnsi="Arial" w:cs="Arial"/>
          <w:sz w:val="22"/>
          <w:u w:val="single"/>
          <w:lang w:val="en-GB"/>
        </w:rPr>
      </w:pPr>
    </w:p>
    <w:p w14:paraId="454779CA" w14:textId="5D2EECDA" w:rsidR="001101F5" w:rsidRDefault="001101F5" w:rsidP="00D50276">
      <w:pPr>
        <w:tabs>
          <w:tab w:val="left" w:pos="990"/>
        </w:tabs>
        <w:jc w:val="both"/>
        <w:rPr>
          <w:rFonts w:ascii="Arial" w:hAnsi="Arial" w:cs="Arial"/>
          <w:sz w:val="22"/>
          <w:u w:val="single"/>
          <w:lang w:val="en-GB"/>
        </w:rPr>
      </w:pPr>
    </w:p>
    <w:p w14:paraId="6B0BCF78" w14:textId="77777777" w:rsidR="00480B9C" w:rsidRDefault="00F41527" w:rsidP="00D50276">
      <w:pPr>
        <w:tabs>
          <w:tab w:val="left" w:pos="990"/>
        </w:tabs>
        <w:spacing w:line="360" w:lineRule="auto"/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Ben Marsden, 33, found dead in </w:t>
      </w:r>
      <w:r w:rsidR="00AC29D0">
        <w:rPr>
          <w:rFonts w:ascii="Arial" w:hAnsi="Arial" w:cs="Arial"/>
          <w:sz w:val="22"/>
          <w:lang w:val="en-GB"/>
        </w:rPr>
        <w:t>his cell in HMP Lincoln on 27</w:t>
      </w:r>
      <w:r w:rsidR="00AC29D0" w:rsidRPr="00AC29D0">
        <w:rPr>
          <w:rFonts w:ascii="Arial" w:hAnsi="Arial" w:cs="Arial"/>
          <w:sz w:val="22"/>
          <w:vertAlign w:val="superscript"/>
          <w:lang w:val="en-GB"/>
        </w:rPr>
        <w:t>th</w:t>
      </w:r>
      <w:r w:rsidR="00AC29D0">
        <w:rPr>
          <w:rFonts w:ascii="Arial" w:hAnsi="Arial" w:cs="Arial"/>
          <w:sz w:val="22"/>
          <w:lang w:val="en-GB"/>
        </w:rPr>
        <w:t xml:space="preserve"> January 2022</w:t>
      </w:r>
      <w:r w:rsidR="00B163AA">
        <w:rPr>
          <w:rFonts w:ascii="Arial" w:hAnsi="Arial" w:cs="Arial"/>
          <w:sz w:val="22"/>
          <w:lang w:val="en-GB"/>
        </w:rPr>
        <w:t xml:space="preserve"> (</w:t>
      </w:r>
      <w:proofErr w:type="spellStart"/>
      <w:r w:rsidR="00FB6AD7">
        <w:rPr>
          <w:rFonts w:ascii="Arial" w:hAnsi="Arial" w:cs="Arial"/>
          <w:sz w:val="22"/>
          <w:lang w:val="en-GB"/>
        </w:rPr>
        <w:t>theLincolnite</w:t>
      </w:r>
      <w:proofErr w:type="spellEnd"/>
      <w:r w:rsidR="00FB6AD7">
        <w:rPr>
          <w:rFonts w:ascii="Arial" w:hAnsi="Arial" w:cs="Arial"/>
          <w:sz w:val="22"/>
          <w:lang w:val="en-GB"/>
        </w:rPr>
        <w:t xml:space="preserve">, 2022). </w:t>
      </w:r>
      <w:proofErr w:type="spellStart"/>
      <w:r w:rsidR="0077407A">
        <w:rPr>
          <w:rFonts w:ascii="Arial" w:hAnsi="Arial" w:cs="Arial"/>
          <w:sz w:val="22"/>
          <w:lang w:val="en-GB"/>
        </w:rPr>
        <w:t>Liridon</w:t>
      </w:r>
      <w:proofErr w:type="spellEnd"/>
      <w:r w:rsidR="0077407A">
        <w:rPr>
          <w:rFonts w:ascii="Arial" w:hAnsi="Arial" w:cs="Arial"/>
          <w:sz w:val="22"/>
          <w:lang w:val="en-GB"/>
        </w:rPr>
        <w:t xml:space="preserve"> </w:t>
      </w:r>
      <w:proofErr w:type="spellStart"/>
      <w:r w:rsidR="00410FAA">
        <w:rPr>
          <w:rFonts w:ascii="Arial" w:hAnsi="Arial" w:cs="Arial"/>
          <w:sz w:val="22"/>
          <w:lang w:val="en-GB"/>
        </w:rPr>
        <w:t>Saliuka</w:t>
      </w:r>
      <w:proofErr w:type="spellEnd"/>
      <w:r w:rsidR="00410FAA">
        <w:rPr>
          <w:rFonts w:ascii="Arial" w:hAnsi="Arial" w:cs="Arial"/>
          <w:sz w:val="22"/>
          <w:lang w:val="en-GB"/>
        </w:rPr>
        <w:t xml:space="preserve">, 29, found unresponsive in his bed </w:t>
      </w:r>
      <w:r w:rsidR="00554B85">
        <w:rPr>
          <w:rFonts w:ascii="Arial" w:hAnsi="Arial" w:cs="Arial"/>
          <w:sz w:val="22"/>
          <w:lang w:val="en-GB"/>
        </w:rPr>
        <w:t>in HMP Belmarsh on 2</w:t>
      </w:r>
      <w:r w:rsidR="00554B85" w:rsidRPr="00554B85">
        <w:rPr>
          <w:rFonts w:ascii="Arial" w:hAnsi="Arial" w:cs="Arial"/>
          <w:sz w:val="22"/>
          <w:vertAlign w:val="superscript"/>
          <w:lang w:val="en-GB"/>
        </w:rPr>
        <w:t>nd</w:t>
      </w:r>
      <w:r w:rsidR="00554B85">
        <w:rPr>
          <w:rFonts w:ascii="Arial" w:hAnsi="Arial" w:cs="Arial"/>
          <w:sz w:val="22"/>
          <w:lang w:val="en-GB"/>
        </w:rPr>
        <w:t xml:space="preserve"> January 2022</w:t>
      </w:r>
      <w:r w:rsidR="00A507EB">
        <w:rPr>
          <w:rFonts w:ascii="Arial" w:hAnsi="Arial" w:cs="Arial"/>
          <w:sz w:val="22"/>
          <w:lang w:val="en-GB"/>
        </w:rPr>
        <w:t xml:space="preserve"> (CNNCB, 2022). </w:t>
      </w:r>
      <w:proofErr w:type="spellStart"/>
      <w:r w:rsidR="00075215">
        <w:rPr>
          <w:rFonts w:ascii="Arial" w:hAnsi="Arial" w:cs="Arial"/>
          <w:sz w:val="22"/>
          <w:lang w:val="en-GB"/>
        </w:rPr>
        <w:t>Sa</w:t>
      </w:r>
      <w:r w:rsidR="005130FD">
        <w:rPr>
          <w:rFonts w:ascii="Arial" w:hAnsi="Arial" w:cs="Arial"/>
          <w:sz w:val="22"/>
          <w:lang w:val="en-GB"/>
        </w:rPr>
        <w:t>ifur</w:t>
      </w:r>
      <w:proofErr w:type="spellEnd"/>
      <w:r w:rsidR="005130FD">
        <w:rPr>
          <w:rFonts w:ascii="Arial" w:hAnsi="Arial" w:cs="Arial"/>
          <w:sz w:val="22"/>
          <w:lang w:val="en-GB"/>
        </w:rPr>
        <w:t xml:space="preserve"> Rahman, 39, found the day before his birthday dead in his cell in HMP Birmingham on </w:t>
      </w:r>
      <w:r w:rsidR="001A25CF">
        <w:rPr>
          <w:rFonts w:ascii="Arial" w:hAnsi="Arial" w:cs="Arial"/>
          <w:sz w:val="22"/>
          <w:lang w:val="en-GB"/>
        </w:rPr>
        <w:t>23</w:t>
      </w:r>
      <w:r w:rsidR="001A25CF" w:rsidRPr="001A25CF">
        <w:rPr>
          <w:rFonts w:ascii="Arial" w:hAnsi="Arial" w:cs="Arial"/>
          <w:sz w:val="22"/>
          <w:vertAlign w:val="superscript"/>
          <w:lang w:val="en-GB"/>
        </w:rPr>
        <w:t>rd</w:t>
      </w:r>
      <w:r w:rsidR="001A25CF">
        <w:rPr>
          <w:rFonts w:ascii="Arial" w:hAnsi="Arial" w:cs="Arial"/>
          <w:sz w:val="22"/>
          <w:lang w:val="en-GB"/>
        </w:rPr>
        <w:t xml:space="preserve"> January 2022 (</w:t>
      </w:r>
      <w:proofErr w:type="spellStart"/>
      <w:r w:rsidR="001A25CF">
        <w:rPr>
          <w:rFonts w:ascii="Arial" w:hAnsi="Arial" w:cs="Arial"/>
          <w:sz w:val="22"/>
          <w:lang w:val="en-GB"/>
        </w:rPr>
        <w:t>Balloo</w:t>
      </w:r>
      <w:proofErr w:type="spellEnd"/>
      <w:r w:rsidR="001A25CF">
        <w:rPr>
          <w:rFonts w:ascii="Arial" w:hAnsi="Arial" w:cs="Arial"/>
          <w:sz w:val="22"/>
          <w:lang w:val="en-GB"/>
        </w:rPr>
        <w:t>, S. 2020).</w:t>
      </w:r>
      <w:r w:rsidR="00E55911">
        <w:rPr>
          <w:rFonts w:ascii="Arial" w:hAnsi="Arial" w:cs="Arial"/>
          <w:sz w:val="22"/>
          <w:lang w:val="en-GB"/>
        </w:rPr>
        <w:t xml:space="preserve"> In</w:t>
      </w:r>
      <w:r w:rsidR="00F16E83">
        <w:rPr>
          <w:rFonts w:ascii="Arial" w:hAnsi="Arial" w:cs="Arial"/>
          <w:sz w:val="22"/>
          <w:lang w:val="en-GB"/>
        </w:rPr>
        <w:t xml:space="preserve"> </w:t>
      </w:r>
      <w:r w:rsidR="00097F90">
        <w:rPr>
          <w:rFonts w:ascii="Arial" w:hAnsi="Arial" w:cs="Arial"/>
          <w:sz w:val="22"/>
          <w:lang w:val="en-GB"/>
        </w:rPr>
        <w:t>fact,</w:t>
      </w:r>
      <w:r w:rsidR="00E55911">
        <w:rPr>
          <w:rFonts w:ascii="Arial" w:hAnsi="Arial" w:cs="Arial"/>
          <w:sz w:val="22"/>
          <w:lang w:val="en-GB"/>
        </w:rPr>
        <w:t xml:space="preserve"> </w:t>
      </w:r>
      <w:r w:rsidR="00E9182C">
        <w:rPr>
          <w:rFonts w:ascii="Arial" w:hAnsi="Arial" w:cs="Arial"/>
          <w:sz w:val="22"/>
          <w:lang w:val="en-GB"/>
        </w:rPr>
        <w:t>not only</w:t>
      </w:r>
      <w:r w:rsidR="00BB4995">
        <w:rPr>
          <w:rFonts w:ascii="Arial" w:hAnsi="Arial" w:cs="Arial"/>
          <w:sz w:val="22"/>
          <w:lang w:val="en-GB"/>
        </w:rPr>
        <w:t xml:space="preserve"> is </w:t>
      </w:r>
      <w:r w:rsidR="009439F5">
        <w:rPr>
          <w:rFonts w:ascii="Arial" w:hAnsi="Arial" w:cs="Arial"/>
          <w:sz w:val="22"/>
          <w:lang w:val="en-GB"/>
        </w:rPr>
        <w:t>the death rate for</w:t>
      </w:r>
      <w:r w:rsidR="00742968">
        <w:rPr>
          <w:rFonts w:ascii="Arial" w:hAnsi="Arial" w:cs="Arial"/>
          <w:sz w:val="22"/>
          <w:lang w:val="en-GB"/>
        </w:rPr>
        <w:t xml:space="preserve"> Covid-19</w:t>
      </w:r>
      <w:r w:rsidR="009439F5">
        <w:rPr>
          <w:rFonts w:ascii="Arial" w:hAnsi="Arial" w:cs="Arial"/>
          <w:sz w:val="22"/>
          <w:lang w:val="en-GB"/>
        </w:rPr>
        <w:t xml:space="preserve"> three times higher</w:t>
      </w:r>
      <w:r w:rsidR="00742968">
        <w:rPr>
          <w:rFonts w:ascii="Arial" w:hAnsi="Arial" w:cs="Arial"/>
          <w:sz w:val="22"/>
          <w:lang w:val="en-GB"/>
        </w:rPr>
        <w:t xml:space="preserve"> </w:t>
      </w:r>
      <w:r w:rsidR="006D3273">
        <w:rPr>
          <w:rFonts w:ascii="Arial" w:hAnsi="Arial" w:cs="Arial"/>
          <w:sz w:val="22"/>
          <w:lang w:val="en-GB"/>
        </w:rPr>
        <w:t>in prison</w:t>
      </w:r>
      <w:r w:rsidR="00D62E93">
        <w:rPr>
          <w:rFonts w:ascii="Arial" w:hAnsi="Arial" w:cs="Arial"/>
          <w:sz w:val="22"/>
          <w:lang w:val="en-GB"/>
        </w:rPr>
        <w:t xml:space="preserve"> than the general population</w:t>
      </w:r>
      <w:r w:rsidR="006D3273">
        <w:rPr>
          <w:rFonts w:ascii="Arial" w:hAnsi="Arial" w:cs="Arial"/>
          <w:sz w:val="22"/>
          <w:lang w:val="en-GB"/>
        </w:rPr>
        <w:t>,</w:t>
      </w:r>
      <w:r w:rsidR="00B1206A">
        <w:rPr>
          <w:rFonts w:ascii="Arial" w:hAnsi="Arial" w:cs="Arial"/>
          <w:sz w:val="22"/>
          <w:lang w:val="en-GB"/>
        </w:rPr>
        <w:t xml:space="preserve"> but </w:t>
      </w:r>
      <w:r w:rsidR="00806455">
        <w:rPr>
          <w:rFonts w:ascii="Arial" w:hAnsi="Arial" w:cs="Arial"/>
          <w:sz w:val="22"/>
          <w:lang w:val="en-GB"/>
        </w:rPr>
        <w:t>suicides in prisons have</w:t>
      </w:r>
      <w:r w:rsidR="00D64C85">
        <w:rPr>
          <w:rFonts w:ascii="Arial" w:hAnsi="Arial" w:cs="Arial"/>
          <w:sz w:val="22"/>
          <w:lang w:val="en-GB"/>
        </w:rPr>
        <w:t xml:space="preserve"> also</w:t>
      </w:r>
      <w:r w:rsidR="00806455">
        <w:rPr>
          <w:rFonts w:ascii="Arial" w:hAnsi="Arial" w:cs="Arial"/>
          <w:sz w:val="22"/>
          <w:lang w:val="en-GB"/>
        </w:rPr>
        <w:t xml:space="preserve"> rose by</w:t>
      </w:r>
      <w:r w:rsidR="007D00E5">
        <w:rPr>
          <w:rFonts w:ascii="Arial" w:hAnsi="Arial" w:cs="Arial"/>
          <w:sz w:val="22"/>
          <w:lang w:val="en-GB"/>
        </w:rPr>
        <w:t xml:space="preserve"> almost 30 percent during the </w:t>
      </w:r>
      <w:r w:rsidR="002542BA">
        <w:rPr>
          <w:rFonts w:ascii="Arial" w:hAnsi="Arial" w:cs="Arial"/>
          <w:sz w:val="22"/>
          <w:lang w:val="en-GB"/>
        </w:rPr>
        <w:t>pandemic, (</w:t>
      </w:r>
      <w:r w:rsidR="00E92ABB">
        <w:rPr>
          <w:rFonts w:ascii="Arial" w:hAnsi="Arial" w:cs="Arial"/>
          <w:sz w:val="22"/>
          <w:lang w:val="en-GB"/>
        </w:rPr>
        <w:t>UCL, 2021)</w:t>
      </w:r>
      <w:r w:rsidR="00621BC9">
        <w:rPr>
          <w:rFonts w:ascii="Arial" w:hAnsi="Arial" w:cs="Arial"/>
          <w:sz w:val="22"/>
          <w:lang w:val="en-GB"/>
        </w:rPr>
        <w:t xml:space="preserve"> why is this? </w:t>
      </w:r>
    </w:p>
    <w:p w14:paraId="40ADBD8D" w14:textId="61D2F434" w:rsidR="00480B9C" w:rsidRDefault="00D7749C" w:rsidP="00D50276">
      <w:pPr>
        <w:tabs>
          <w:tab w:val="left" w:pos="990"/>
        </w:tabs>
        <w:spacing w:line="360" w:lineRule="auto"/>
        <w:jc w:val="both"/>
        <w:rPr>
          <w:rFonts w:ascii="Arial" w:hAnsi="Arial" w:cs="Arial"/>
          <w:sz w:val="22"/>
          <w:lang w:val="en-GB"/>
        </w:rPr>
      </w:pPr>
      <w:r>
        <w:rPr>
          <w:noProof/>
        </w:rPr>
        <w:drawing>
          <wp:inline distT="0" distB="0" distL="0" distR="0" wp14:anchorId="55B6ECF1" wp14:editId="4F61464E">
            <wp:extent cx="3337560" cy="1783080"/>
            <wp:effectExtent l="0" t="0" r="0" b="7620"/>
            <wp:docPr id="6" name="Picture 6" descr="HM Prison and Probation Service COVID-19 Statistics, January 2022 - GOV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M Prison and Probation Service COVID-19 Statistics, January 2022 - GOV.UK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487" cy="1807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F4EDF" w14:textId="17F4FC23" w:rsidR="00D7749C" w:rsidRDefault="008A3AA6" w:rsidP="00D50276">
      <w:pPr>
        <w:tabs>
          <w:tab w:val="left" w:pos="990"/>
        </w:tabs>
        <w:spacing w:line="360" w:lineRule="auto"/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                                                        (</w:t>
      </w:r>
      <w:r w:rsidR="008358A9">
        <w:rPr>
          <w:rFonts w:ascii="Arial" w:hAnsi="Arial" w:cs="Arial"/>
          <w:sz w:val="22"/>
          <w:lang w:val="en-GB"/>
        </w:rPr>
        <w:t>Gov.uk, 2022)</w:t>
      </w:r>
    </w:p>
    <w:p w14:paraId="1C93608D" w14:textId="09C7D913" w:rsidR="00BA244E" w:rsidRDefault="004657C6" w:rsidP="00D50276">
      <w:pPr>
        <w:tabs>
          <w:tab w:val="left" w:pos="990"/>
        </w:tabs>
        <w:spacing w:line="360" w:lineRule="auto"/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>We</w:t>
      </w:r>
      <w:r w:rsidR="00A423EA">
        <w:rPr>
          <w:rFonts w:ascii="Arial" w:hAnsi="Arial" w:cs="Arial"/>
          <w:sz w:val="22"/>
          <w:lang w:val="en-GB"/>
        </w:rPr>
        <w:t xml:space="preserve"> secured special permission by the Governors of </w:t>
      </w:r>
      <w:r w:rsidR="00D30081">
        <w:rPr>
          <w:rFonts w:ascii="Arial" w:hAnsi="Arial" w:cs="Arial"/>
          <w:sz w:val="22"/>
          <w:lang w:val="en-GB"/>
        </w:rPr>
        <w:t xml:space="preserve">HMP </w:t>
      </w:r>
      <w:proofErr w:type="spellStart"/>
      <w:r w:rsidR="00D30081">
        <w:rPr>
          <w:rFonts w:ascii="Arial" w:hAnsi="Arial" w:cs="Arial"/>
          <w:sz w:val="22"/>
          <w:lang w:val="en-GB"/>
        </w:rPr>
        <w:t>Dovegate</w:t>
      </w:r>
      <w:proofErr w:type="spellEnd"/>
      <w:r w:rsidR="00D30081">
        <w:rPr>
          <w:rFonts w:ascii="Arial" w:hAnsi="Arial" w:cs="Arial"/>
          <w:sz w:val="22"/>
          <w:lang w:val="en-GB"/>
        </w:rPr>
        <w:t xml:space="preserve">, a category </w:t>
      </w:r>
      <w:r w:rsidR="00187194">
        <w:rPr>
          <w:rFonts w:ascii="Arial" w:hAnsi="Arial" w:cs="Arial"/>
          <w:sz w:val="22"/>
          <w:lang w:val="en-GB"/>
        </w:rPr>
        <w:t xml:space="preserve">B males prison and HMP </w:t>
      </w:r>
      <w:r w:rsidR="004F58F0">
        <w:rPr>
          <w:rFonts w:ascii="Arial" w:hAnsi="Arial" w:cs="Arial"/>
          <w:sz w:val="22"/>
          <w:lang w:val="en-GB"/>
        </w:rPr>
        <w:t>Drake Hall a</w:t>
      </w:r>
      <w:r w:rsidR="002542BA">
        <w:rPr>
          <w:rFonts w:ascii="Arial" w:hAnsi="Arial" w:cs="Arial"/>
          <w:sz w:val="22"/>
          <w:lang w:val="en-GB"/>
        </w:rPr>
        <w:t xml:space="preserve"> closed category </w:t>
      </w:r>
      <w:r w:rsidR="00A202D0">
        <w:rPr>
          <w:rFonts w:ascii="Arial" w:hAnsi="Arial" w:cs="Arial"/>
          <w:sz w:val="22"/>
          <w:lang w:val="en-GB"/>
        </w:rPr>
        <w:t xml:space="preserve">women’s </w:t>
      </w:r>
      <w:r w:rsidR="002542BA">
        <w:rPr>
          <w:rFonts w:ascii="Arial" w:hAnsi="Arial" w:cs="Arial"/>
          <w:sz w:val="22"/>
          <w:lang w:val="en-GB"/>
        </w:rPr>
        <w:t xml:space="preserve">prison, </w:t>
      </w:r>
      <w:r w:rsidR="0082474C">
        <w:rPr>
          <w:rFonts w:ascii="Arial" w:hAnsi="Arial" w:cs="Arial"/>
          <w:sz w:val="22"/>
          <w:lang w:val="en-GB"/>
        </w:rPr>
        <w:t>to conduct our research</w:t>
      </w:r>
      <w:r w:rsidR="0029154D">
        <w:rPr>
          <w:rFonts w:ascii="Arial" w:hAnsi="Arial" w:cs="Arial"/>
          <w:sz w:val="22"/>
          <w:lang w:val="en-GB"/>
        </w:rPr>
        <w:t xml:space="preserve"> for the documentary</w:t>
      </w:r>
      <w:r w:rsidR="00F07179">
        <w:rPr>
          <w:rFonts w:ascii="Arial" w:hAnsi="Arial" w:cs="Arial"/>
          <w:sz w:val="22"/>
          <w:lang w:val="en-GB"/>
        </w:rPr>
        <w:t xml:space="preserve"> ‘</w:t>
      </w:r>
      <w:r w:rsidR="00097F90">
        <w:rPr>
          <w:rFonts w:ascii="Arial" w:hAnsi="Arial" w:cs="Arial"/>
          <w:i/>
          <w:iCs/>
          <w:sz w:val="22"/>
          <w:lang w:val="en-GB"/>
        </w:rPr>
        <w:t>Why c</w:t>
      </w:r>
      <w:r w:rsidR="00AE7994">
        <w:rPr>
          <w:rFonts w:ascii="Arial" w:hAnsi="Arial" w:cs="Arial"/>
          <w:i/>
          <w:iCs/>
          <w:sz w:val="22"/>
          <w:lang w:val="en-GB"/>
        </w:rPr>
        <w:t xml:space="preserve">ovid’s extreme regulations </w:t>
      </w:r>
      <w:r w:rsidR="00097F90">
        <w:rPr>
          <w:rFonts w:ascii="Arial" w:hAnsi="Arial" w:cs="Arial"/>
          <w:i/>
          <w:iCs/>
          <w:sz w:val="22"/>
          <w:lang w:val="en-GB"/>
        </w:rPr>
        <w:t xml:space="preserve">are </w:t>
      </w:r>
      <w:r w:rsidR="00AE7994">
        <w:rPr>
          <w:rFonts w:ascii="Arial" w:hAnsi="Arial" w:cs="Arial"/>
          <w:i/>
          <w:iCs/>
          <w:sz w:val="22"/>
          <w:lang w:val="en-GB"/>
        </w:rPr>
        <w:t>causing mass suicide in prisons’</w:t>
      </w:r>
      <w:r w:rsidR="00851448">
        <w:rPr>
          <w:rFonts w:ascii="Arial" w:hAnsi="Arial" w:cs="Arial"/>
          <w:sz w:val="22"/>
          <w:lang w:val="en-GB"/>
        </w:rPr>
        <w:t xml:space="preserve">. </w:t>
      </w:r>
      <w:r w:rsidR="004B58D1">
        <w:rPr>
          <w:rFonts w:ascii="Arial" w:hAnsi="Arial" w:cs="Arial"/>
          <w:sz w:val="22"/>
          <w:lang w:val="en-GB"/>
        </w:rPr>
        <w:t>We have exclusive footage from inside these facilities</w:t>
      </w:r>
      <w:r w:rsidR="00DE3087">
        <w:rPr>
          <w:rFonts w:ascii="Arial" w:hAnsi="Arial" w:cs="Arial"/>
          <w:sz w:val="22"/>
          <w:lang w:val="en-GB"/>
        </w:rPr>
        <w:t xml:space="preserve"> </w:t>
      </w:r>
      <w:r w:rsidR="00066DD5">
        <w:rPr>
          <w:rFonts w:ascii="Arial" w:hAnsi="Arial" w:cs="Arial"/>
          <w:sz w:val="22"/>
          <w:lang w:val="en-GB"/>
        </w:rPr>
        <w:t xml:space="preserve">revealing the new </w:t>
      </w:r>
      <w:r w:rsidR="00AB33D1">
        <w:rPr>
          <w:rFonts w:ascii="Arial" w:hAnsi="Arial" w:cs="Arial"/>
          <w:sz w:val="22"/>
          <w:lang w:val="en-GB"/>
        </w:rPr>
        <w:t>regime</w:t>
      </w:r>
      <w:r w:rsidR="00A153C0">
        <w:rPr>
          <w:rFonts w:ascii="Arial" w:hAnsi="Arial" w:cs="Arial"/>
          <w:sz w:val="22"/>
          <w:lang w:val="en-GB"/>
        </w:rPr>
        <w:t>s put in place by the home secretary</w:t>
      </w:r>
      <w:r w:rsidR="00716E84">
        <w:rPr>
          <w:rFonts w:ascii="Arial" w:hAnsi="Arial" w:cs="Arial"/>
          <w:sz w:val="22"/>
          <w:lang w:val="en-GB"/>
        </w:rPr>
        <w:t>, including intense interviews</w:t>
      </w:r>
      <w:r w:rsidR="008F2B5B">
        <w:rPr>
          <w:rFonts w:ascii="Arial" w:hAnsi="Arial" w:cs="Arial"/>
          <w:sz w:val="22"/>
          <w:lang w:val="en-GB"/>
        </w:rPr>
        <w:t xml:space="preserve"> with several prisoners who reveal the</w:t>
      </w:r>
      <w:r w:rsidR="00F60362">
        <w:rPr>
          <w:rFonts w:ascii="Arial" w:hAnsi="Arial" w:cs="Arial"/>
          <w:sz w:val="22"/>
          <w:lang w:val="en-GB"/>
        </w:rPr>
        <w:t xml:space="preserve"> hidden truth about the </w:t>
      </w:r>
      <w:proofErr w:type="spellStart"/>
      <w:r w:rsidR="00F60362">
        <w:rPr>
          <w:rFonts w:ascii="Arial" w:hAnsi="Arial" w:cs="Arial"/>
          <w:sz w:val="22"/>
          <w:lang w:val="en-GB"/>
        </w:rPr>
        <w:t>affects</w:t>
      </w:r>
      <w:proofErr w:type="spellEnd"/>
      <w:r w:rsidR="00F60362">
        <w:rPr>
          <w:rFonts w:ascii="Arial" w:hAnsi="Arial" w:cs="Arial"/>
          <w:sz w:val="22"/>
          <w:lang w:val="en-GB"/>
        </w:rPr>
        <w:t xml:space="preserve"> of the new re</w:t>
      </w:r>
      <w:r w:rsidR="00D63D3F">
        <w:rPr>
          <w:rFonts w:ascii="Arial" w:hAnsi="Arial" w:cs="Arial"/>
          <w:sz w:val="22"/>
          <w:lang w:val="en-GB"/>
        </w:rPr>
        <w:t xml:space="preserve">gimes on their mental health. </w:t>
      </w:r>
      <w:r w:rsidR="006175E6">
        <w:rPr>
          <w:rFonts w:ascii="Arial" w:hAnsi="Arial" w:cs="Arial"/>
          <w:sz w:val="22"/>
          <w:lang w:val="en-GB"/>
        </w:rPr>
        <w:t xml:space="preserve">With little </w:t>
      </w:r>
      <w:r w:rsidR="00A15699">
        <w:rPr>
          <w:rFonts w:ascii="Arial" w:hAnsi="Arial" w:cs="Arial"/>
          <w:sz w:val="22"/>
          <w:lang w:val="en-GB"/>
        </w:rPr>
        <w:t xml:space="preserve">focus being given to the </w:t>
      </w:r>
      <w:proofErr w:type="spellStart"/>
      <w:r w:rsidR="00A15699">
        <w:rPr>
          <w:rFonts w:ascii="Arial" w:hAnsi="Arial" w:cs="Arial"/>
          <w:sz w:val="22"/>
          <w:lang w:val="en-GB"/>
        </w:rPr>
        <w:t>affects</w:t>
      </w:r>
      <w:proofErr w:type="spellEnd"/>
      <w:r w:rsidR="00A15699">
        <w:rPr>
          <w:rFonts w:ascii="Arial" w:hAnsi="Arial" w:cs="Arial"/>
          <w:sz w:val="22"/>
          <w:lang w:val="en-GB"/>
        </w:rPr>
        <w:t xml:space="preserve"> of </w:t>
      </w:r>
      <w:r w:rsidR="007A62FC">
        <w:rPr>
          <w:rFonts w:ascii="Arial" w:hAnsi="Arial" w:cs="Arial"/>
          <w:sz w:val="22"/>
          <w:lang w:val="en-GB"/>
        </w:rPr>
        <w:t xml:space="preserve">the </w:t>
      </w:r>
      <w:r w:rsidR="00DD0A97">
        <w:rPr>
          <w:rFonts w:ascii="Arial" w:hAnsi="Arial" w:cs="Arial"/>
          <w:sz w:val="22"/>
          <w:lang w:val="en-GB"/>
        </w:rPr>
        <w:t xml:space="preserve">pandemic </w:t>
      </w:r>
      <w:r w:rsidR="004A53CB">
        <w:rPr>
          <w:rFonts w:ascii="Arial" w:hAnsi="Arial" w:cs="Arial"/>
          <w:sz w:val="22"/>
          <w:lang w:val="en-GB"/>
        </w:rPr>
        <w:t>on prisoners mental health</w:t>
      </w:r>
      <w:r w:rsidR="00C43A05">
        <w:rPr>
          <w:rFonts w:ascii="Arial" w:hAnsi="Arial" w:cs="Arial"/>
          <w:sz w:val="22"/>
          <w:lang w:val="en-GB"/>
        </w:rPr>
        <w:t xml:space="preserve">, this documentary succeeds </w:t>
      </w:r>
      <w:r w:rsidR="00607645">
        <w:rPr>
          <w:rFonts w:ascii="Arial" w:hAnsi="Arial" w:cs="Arial"/>
          <w:sz w:val="22"/>
          <w:lang w:val="en-GB"/>
        </w:rPr>
        <w:t xml:space="preserve">in discovering the causes for the increase of depression and suicide </w:t>
      </w:r>
      <w:r w:rsidR="007106D1">
        <w:rPr>
          <w:rFonts w:ascii="Arial" w:hAnsi="Arial" w:cs="Arial"/>
          <w:sz w:val="22"/>
          <w:lang w:val="en-GB"/>
        </w:rPr>
        <w:t>behind the walls.</w:t>
      </w:r>
      <w:r w:rsidR="003975EA">
        <w:rPr>
          <w:rFonts w:ascii="Arial" w:hAnsi="Arial" w:cs="Arial"/>
          <w:sz w:val="22"/>
          <w:lang w:val="en-GB"/>
        </w:rPr>
        <w:t xml:space="preserve"> </w:t>
      </w:r>
      <w:r w:rsidR="00456527">
        <w:rPr>
          <w:rFonts w:ascii="Arial" w:hAnsi="Arial" w:cs="Arial"/>
          <w:sz w:val="22"/>
          <w:lang w:val="en-GB"/>
        </w:rPr>
        <w:t>Trials</w:t>
      </w:r>
      <w:r w:rsidR="006058AC">
        <w:rPr>
          <w:rFonts w:ascii="Arial" w:hAnsi="Arial" w:cs="Arial"/>
          <w:sz w:val="22"/>
          <w:lang w:val="en-GB"/>
        </w:rPr>
        <w:t xml:space="preserve"> are</w:t>
      </w:r>
      <w:r w:rsidR="00456527">
        <w:rPr>
          <w:rFonts w:ascii="Arial" w:hAnsi="Arial" w:cs="Arial"/>
          <w:sz w:val="22"/>
          <w:lang w:val="en-GB"/>
        </w:rPr>
        <w:t xml:space="preserve"> being put on hold for </w:t>
      </w:r>
      <w:r w:rsidR="00DF0D73">
        <w:rPr>
          <w:rFonts w:ascii="Arial" w:hAnsi="Arial" w:cs="Arial"/>
          <w:sz w:val="22"/>
          <w:lang w:val="en-GB"/>
        </w:rPr>
        <w:t>up to two to three years</w:t>
      </w:r>
      <w:r w:rsidR="00085320">
        <w:rPr>
          <w:rFonts w:ascii="Arial" w:hAnsi="Arial" w:cs="Arial"/>
          <w:sz w:val="22"/>
          <w:lang w:val="en-GB"/>
        </w:rPr>
        <w:t xml:space="preserve"> while prisoners are forced to live in limbo </w:t>
      </w:r>
      <w:r w:rsidR="00A234D2">
        <w:rPr>
          <w:rFonts w:ascii="Arial" w:hAnsi="Arial" w:cs="Arial"/>
          <w:sz w:val="22"/>
          <w:lang w:val="en-GB"/>
        </w:rPr>
        <w:t>in remand prisons awaiting their fate</w:t>
      </w:r>
      <w:r w:rsidR="00873AD8">
        <w:rPr>
          <w:rFonts w:ascii="Arial" w:hAnsi="Arial" w:cs="Arial"/>
          <w:sz w:val="22"/>
          <w:lang w:val="en-GB"/>
        </w:rPr>
        <w:t xml:space="preserve"> </w:t>
      </w:r>
      <w:r w:rsidR="00873AD8">
        <w:rPr>
          <w:rFonts w:ascii="Arial" w:hAnsi="Arial" w:cs="Arial"/>
          <w:sz w:val="22"/>
          <w:lang w:val="en-GB"/>
        </w:rPr>
        <w:lastRenderedPageBreak/>
        <w:t>(</w:t>
      </w:r>
      <w:proofErr w:type="spellStart"/>
      <w:r w:rsidR="00993841">
        <w:rPr>
          <w:rFonts w:ascii="Arial" w:hAnsi="Arial" w:cs="Arial"/>
          <w:sz w:val="22"/>
          <w:lang w:val="en-GB"/>
        </w:rPr>
        <w:t>Casc</w:t>
      </w:r>
      <w:r w:rsidR="00074FE2">
        <w:rPr>
          <w:rFonts w:ascii="Arial" w:hAnsi="Arial" w:cs="Arial"/>
          <w:sz w:val="22"/>
          <w:lang w:val="en-GB"/>
        </w:rPr>
        <w:t>iani</w:t>
      </w:r>
      <w:proofErr w:type="spellEnd"/>
      <w:r w:rsidR="00074FE2">
        <w:rPr>
          <w:rFonts w:ascii="Arial" w:hAnsi="Arial" w:cs="Arial"/>
          <w:sz w:val="22"/>
          <w:lang w:val="en-GB"/>
        </w:rPr>
        <w:t>, D. 2021).</w:t>
      </w:r>
      <w:r w:rsidR="0046068F">
        <w:rPr>
          <w:rFonts w:ascii="Arial" w:hAnsi="Arial" w:cs="Arial"/>
          <w:sz w:val="22"/>
          <w:lang w:val="en-GB"/>
        </w:rPr>
        <w:t xml:space="preserve"> </w:t>
      </w:r>
      <w:r w:rsidR="00824B37">
        <w:rPr>
          <w:rFonts w:ascii="Arial" w:hAnsi="Arial" w:cs="Arial"/>
          <w:sz w:val="22"/>
          <w:lang w:val="en-GB"/>
        </w:rPr>
        <w:t>Prison visits with families and loved ones have been suspended until further notice</w:t>
      </w:r>
      <w:r w:rsidR="009F539D">
        <w:rPr>
          <w:rFonts w:ascii="Arial" w:hAnsi="Arial" w:cs="Arial"/>
          <w:sz w:val="22"/>
          <w:lang w:val="en-GB"/>
        </w:rPr>
        <w:t xml:space="preserve">, home leaves </w:t>
      </w:r>
      <w:r w:rsidR="001F53C1">
        <w:rPr>
          <w:rFonts w:ascii="Arial" w:hAnsi="Arial" w:cs="Arial"/>
          <w:sz w:val="22"/>
          <w:lang w:val="en-GB"/>
        </w:rPr>
        <w:t>and release to wor</w:t>
      </w:r>
      <w:r w:rsidR="00B27E51">
        <w:rPr>
          <w:rFonts w:ascii="Arial" w:hAnsi="Arial" w:cs="Arial"/>
          <w:sz w:val="22"/>
          <w:lang w:val="en-GB"/>
        </w:rPr>
        <w:t xml:space="preserve">k have also been put on hold causing frustration </w:t>
      </w:r>
      <w:r w:rsidR="00462943">
        <w:rPr>
          <w:rFonts w:ascii="Arial" w:hAnsi="Arial" w:cs="Arial"/>
          <w:sz w:val="22"/>
          <w:lang w:val="en-GB"/>
        </w:rPr>
        <w:t xml:space="preserve">amongst </w:t>
      </w:r>
      <w:r w:rsidR="00E241FF">
        <w:rPr>
          <w:rFonts w:ascii="Arial" w:hAnsi="Arial" w:cs="Arial"/>
          <w:sz w:val="22"/>
          <w:lang w:val="en-GB"/>
        </w:rPr>
        <w:t>prison</w:t>
      </w:r>
      <w:r w:rsidR="00836D95">
        <w:rPr>
          <w:rFonts w:ascii="Arial" w:hAnsi="Arial" w:cs="Arial"/>
          <w:sz w:val="22"/>
          <w:lang w:val="en-GB"/>
        </w:rPr>
        <w:t>ers.</w:t>
      </w:r>
      <w:r w:rsidR="002478E9">
        <w:rPr>
          <w:rFonts w:ascii="Arial" w:hAnsi="Arial" w:cs="Arial"/>
          <w:sz w:val="22"/>
          <w:lang w:val="en-GB"/>
        </w:rPr>
        <w:t xml:space="preserve"> </w:t>
      </w:r>
      <w:r w:rsidR="004C5033">
        <w:rPr>
          <w:rFonts w:ascii="Arial" w:hAnsi="Arial" w:cs="Arial"/>
          <w:sz w:val="22"/>
          <w:lang w:val="en-GB"/>
        </w:rPr>
        <w:t xml:space="preserve">Gym along with other </w:t>
      </w:r>
      <w:r w:rsidR="007036E6">
        <w:rPr>
          <w:rFonts w:ascii="Arial" w:hAnsi="Arial" w:cs="Arial"/>
          <w:sz w:val="22"/>
          <w:lang w:val="en-GB"/>
        </w:rPr>
        <w:t>activities</w:t>
      </w:r>
      <w:r w:rsidR="004C5033">
        <w:rPr>
          <w:rFonts w:ascii="Arial" w:hAnsi="Arial" w:cs="Arial"/>
          <w:sz w:val="22"/>
          <w:lang w:val="en-GB"/>
        </w:rPr>
        <w:t xml:space="preserve"> have also been suspended and prisoners </w:t>
      </w:r>
      <w:r w:rsidR="007036E6">
        <w:rPr>
          <w:rFonts w:ascii="Arial" w:hAnsi="Arial" w:cs="Arial"/>
          <w:sz w:val="22"/>
          <w:lang w:val="en-GB"/>
        </w:rPr>
        <w:t xml:space="preserve">are </w:t>
      </w:r>
      <w:r w:rsidR="00DD7D05">
        <w:rPr>
          <w:rFonts w:ascii="Arial" w:hAnsi="Arial" w:cs="Arial"/>
          <w:sz w:val="22"/>
          <w:lang w:val="en-GB"/>
        </w:rPr>
        <w:t>forced</w:t>
      </w:r>
      <w:r w:rsidR="007036E6">
        <w:rPr>
          <w:rFonts w:ascii="Arial" w:hAnsi="Arial" w:cs="Arial"/>
          <w:sz w:val="22"/>
          <w:lang w:val="en-GB"/>
        </w:rPr>
        <w:t xml:space="preserve"> to remain in their cell for over 23 hours a day</w:t>
      </w:r>
      <w:r w:rsidR="003E2F00">
        <w:rPr>
          <w:rFonts w:ascii="Arial" w:hAnsi="Arial" w:cs="Arial"/>
          <w:sz w:val="22"/>
          <w:lang w:val="en-GB"/>
        </w:rPr>
        <w:t>, the strai</w:t>
      </w:r>
      <w:r w:rsidR="00DB11B1">
        <w:rPr>
          <w:rFonts w:ascii="Arial" w:hAnsi="Arial" w:cs="Arial"/>
          <w:sz w:val="22"/>
          <w:lang w:val="en-GB"/>
        </w:rPr>
        <w:t>n of living in solitude</w:t>
      </w:r>
      <w:r w:rsidR="00772510">
        <w:rPr>
          <w:rFonts w:ascii="Arial" w:hAnsi="Arial" w:cs="Arial"/>
          <w:sz w:val="22"/>
          <w:lang w:val="en-GB"/>
        </w:rPr>
        <w:t xml:space="preserve"> in such conditions are taking a toll on many prisoners.</w:t>
      </w:r>
      <w:r w:rsidR="003E2F00">
        <w:rPr>
          <w:rFonts w:ascii="Arial" w:hAnsi="Arial" w:cs="Arial"/>
          <w:sz w:val="22"/>
          <w:lang w:val="en-GB"/>
        </w:rPr>
        <w:t xml:space="preserve"> </w:t>
      </w:r>
      <w:r w:rsidR="004F049E">
        <w:rPr>
          <w:rFonts w:ascii="Arial" w:hAnsi="Arial" w:cs="Arial"/>
          <w:sz w:val="22"/>
          <w:lang w:val="en-GB"/>
        </w:rPr>
        <w:t xml:space="preserve"> </w:t>
      </w:r>
      <w:r w:rsidR="007036E6">
        <w:rPr>
          <w:rFonts w:ascii="Arial" w:hAnsi="Arial" w:cs="Arial"/>
          <w:sz w:val="22"/>
          <w:lang w:val="en-GB"/>
        </w:rPr>
        <w:t xml:space="preserve"> </w:t>
      </w:r>
      <w:r w:rsidR="007D3344">
        <w:rPr>
          <w:rFonts w:ascii="Arial" w:hAnsi="Arial" w:cs="Arial"/>
          <w:sz w:val="22"/>
          <w:lang w:val="en-GB"/>
        </w:rPr>
        <w:t xml:space="preserve">Yes prisons are a form of punishment </w:t>
      </w:r>
      <w:r w:rsidR="003E2BFF">
        <w:rPr>
          <w:rFonts w:ascii="Arial" w:hAnsi="Arial" w:cs="Arial"/>
          <w:sz w:val="22"/>
          <w:lang w:val="en-GB"/>
        </w:rPr>
        <w:t xml:space="preserve">but </w:t>
      </w:r>
      <w:r w:rsidR="007C6868">
        <w:rPr>
          <w:rFonts w:ascii="Arial" w:hAnsi="Arial" w:cs="Arial"/>
          <w:sz w:val="22"/>
          <w:lang w:val="en-GB"/>
        </w:rPr>
        <w:t xml:space="preserve">to what extent is too far? </w:t>
      </w:r>
      <w:r w:rsidR="00381AB9">
        <w:rPr>
          <w:rFonts w:ascii="Arial" w:hAnsi="Arial" w:cs="Arial"/>
          <w:sz w:val="22"/>
          <w:lang w:val="en-GB"/>
        </w:rPr>
        <w:t xml:space="preserve">Many prisoners have worked hard and come a long way to achieve </w:t>
      </w:r>
      <w:r w:rsidR="008D71B2">
        <w:rPr>
          <w:rFonts w:ascii="Arial" w:hAnsi="Arial" w:cs="Arial"/>
          <w:sz w:val="22"/>
          <w:lang w:val="en-GB"/>
        </w:rPr>
        <w:t xml:space="preserve">open prison </w:t>
      </w:r>
      <w:r w:rsidR="00B87D5B">
        <w:rPr>
          <w:rFonts w:ascii="Arial" w:hAnsi="Arial" w:cs="Arial"/>
          <w:sz w:val="22"/>
          <w:lang w:val="en-GB"/>
        </w:rPr>
        <w:t xml:space="preserve">privileges, </w:t>
      </w:r>
      <w:r w:rsidR="00476EF0">
        <w:rPr>
          <w:rFonts w:ascii="Arial" w:hAnsi="Arial" w:cs="Arial"/>
          <w:sz w:val="22"/>
          <w:lang w:val="en-GB"/>
        </w:rPr>
        <w:t xml:space="preserve">with the loss of these </w:t>
      </w:r>
      <w:r w:rsidR="00F605AD">
        <w:rPr>
          <w:rFonts w:ascii="Arial" w:hAnsi="Arial" w:cs="Arial"/>
          <w:sz w:val="22"/>
          <w:lang w:val="en-GB"/>
        </w:rPr>
        <w:t xml:space="preserve">opportunities prisoners are reaching </w:t>
      </w:r>
      <w:r w:rsidR="00F243CC">
        <w:rPr>
          <w:rFonts w:ascii="Arial" w:hAnsi="Arial" w:cs="Arial"/>
          <w:sz w:val="22"/>
          <w:lang w:val="en-GB"/>
        </w:rPr>
        <w:t>boiling point</w:t>
      </w:r>
      <w:r w:rsidR="00EE361D">
        <w:rPr>
          <w:rFonts w:ascii="Arial" w:hAnsi="Arial" w:cs="Arial"/>
          <w:sz w:val="22"/>
          <w:lang w:val="en-GB"/>
        </w:rPr>
        <w:t xml:space="preserve"> and the increase of anxiety and depression </w:t>
      </w:r>
      <w:r w:rsidR="00691225">
        <w:rPr>
          <w:rFonts w:ascii="Arial" w:hAnsi="Arial" w:cs="Arial"/>
          <w:sz w:val="22"/>
          <w:lang w:val="en-GB"/>
        </w:rPr>
        <w:t xml:space="preserve">is at an </w:t>
      </w:r>
      <w:proofErr w:type="spellStart"/>
      <w:r w:rsidR="00691225">
        <w:rPr>
          <w:rFonts w:ascii="Arial" w:hAnsi="Arial" w:cs="Arial"/>
          <w:sz w:val="22"/>
          <w:lang w:val="en-GB"/>
        </w:rPr>
        <w:t>all time</w:t>
      </w:r>
      <w:proofErr w:type="spellEnd"/>
      <w:r w:rsidR="00691225">
        <w:rPr>
          <w:rFonts w:ascii="Arial" w:hAnsi="Arial" w:cs="Arial"/>
          <w:sz w:val="22"/>
          <w:lang w:val="en-GB"/>
        </w:rPr>
        <w:t xml:space="preserve"> high (HM Inspectorate of Prisons, </w:t>
      </w:r>
      <w:r w:rsidR="004A20AE">
        <w:rPr>
          <w:rFonts w:ascii="Arial" w:hAnsi="Arial" w:cs="Arial"/>
          <w:sz w:val="22"/>
          <w:lang w:val="en-GB"/>
        </w:rPr>
        <w:t>2020).</w:t>
      </w:r>
      <w:r w:rsidR="0010621A">
        <w:rPr>
          <w:rFonts w:ascii="Arial" w:hAnsi="Arial" w:cs="Arial"/>
          <w:sz w:val="22"/>
          <w:lang w:val="en-GB"/>
        </w:rPr>
        <w:t xml:space="preserve"> </w:t>
      </w:r>
      <w:r w:rsidR="000D7C6A">
        <w:rPr>
          <w:rFonts w:ascii="Arial" w:hAnsi="Arial" w:cs="Arial"/>
          <w:sz w:val="22"/>
          <w:lang w:val="en-GB"/>
        </w:rPr>
        <w:t xml:space="preserve">With the suspension of courses </w:t>
      </w:r>
      <w:r w:rsidR="00306A54">
        <w:rPr>
          <w:rFonts w:ascii="Arial" w:hAnsi="Arial" w:cs="Arial"/>
          <w:sz w:val="22"/>
          <w:lang w:val="en-GB"/>
        </w:rPr>
        <w:t xml:space="preserve">long term prisoners are facing longer </w:t>
      </w:r>
      <w:r w:rsidR="006D6619">
        <w:rPr>
          <w:rFonts w:ascii="Arial" w:hAnsi="Arial" w:cs="Arial"/>
          <w:sz w:val="22"/>
          <w:lang w:val="en-GB"/>
        </w:rPr>
        <w:t xml:space="preserve">time in </w:t>
      </w:r>
      <w:r w:rsidR="00D50276">
        <w:rPr>
          <w:rFonts w:ascii="Arial" w:hAnsi="Arial" w:cs="Arial"/>
          <w:sz w:val="22"/>
          <w:lang w:val="en-GB"/>
        </w:rPr>
        <w:t>prison due</w:t>
      </w:r>
      <w:r w:rsidR="009A0CBF">
        <w:rPr>
          <w:rFonts w:ascii="Arial" w:hAnsi="Arial" w:cs="Arial"/>
          <w:sz w:val="22"/>
          <w:lang w:val="en-GB"/>
        </w:rPr>
        <w:t xml:space="preserve"> to </w:t>
      </w:r>
      <w:r w:rsidR="0010598C">
        <w:rPr>
          <w:rFonts w:ascii="Arial" w:hAnsi="Arial" w:cs="Arial"/>
          <w:sz w:val="22"/>
          <w:lang w:val="en-GB"/>
        </w:rPr>
        <w:t>not being able to progress through the system</w:t>
      </w:r>
      <w:r w:rsidR="00982AFF">
        <w:rPr>
          <w:rFonts w:ascii="Arial" w:hAnsi="Arial" w:cs="Arial"/>
          <w:sz w:val="22"/>
          <w:lang w:val="en-GB"/>
        </w:rPr>
        <w:t xml:space="preserve"> </w:t>
      </w:r>
      <w:r w:rsidR="008D1B66">
        <w:rPr>
          <w:rFonts w:ascii="Arial" w:hAnsi="Arial" w:cs="Arial"/>
          <w:sz w:val="22"/>
          <w:lang w:val="en-GB"/>
        </w:rPr>
        <w:t>i.e.,</w:t>
      </w:r>
      <w:r w:rsidR="00D50276">
        <w:rPr>
          <w:rFonts w:ascii="Arial" w:hAnsi="Arial" w:cs="Arial"/>
          <w:sz w:val="22"/>
          <w:lang w:val="en-GB"/>
        </w:rPr>
        <w:t xml:space="preserve"> </w:t>
      </w:r>
      <w:r w:rsidR="003E2F00">
        <w:rPr>
          <w:rFonts w:ascii="Arial" w:hAnsi="Arial" w:cs="Arial"/>
          <w:sz w:val="22"/>
          <w:lang w:val="en-GB"/>
        </w:rPr>
        <w:t>c</w:t>
      </w:r>
      <w:r w:rsidR="00D50276">
        <w:rPr>
          <w:rFonts w:ascii="Arial" w:hAnsi="Arial" w:cs="Arial"/>
          <w:sz w:val="22"/>
          <w:lang w:val="en-GB"/>
        </w:rPr>
        <w:t>ategorization. (</w:t>
      </w:r>
      <w:proofErr w:type="spellStart"/>
      <w:r w:rsidR="00312236">
        <w:rPr>
          <w:rFonts w:ascii="Arial" w:hAnsi="Arial" w:cs="Arial"/>
          <w:sz w:val="22"/>
          <w:lang w:val="en-GB"/>
        </w:rPr>
        <w:t>Insidetime</w:t>
      </w:r>
      <w:proofErr w:type="spellEnd"/>
      <w:r w:rsidR="00312236">
        <w:rPr>
          <w:rFonts w:ascii="Arial" w:hAnsi="Arial" w:cs="Arial"/>
          <w:sz w:val="22"/>
          <w:lang w:val="en-GB"/>
        </w:rPr>
        <w:t>, 2022).</w:t>
      </w:r>
      <w:r w:rsidR="0010621A" w:rsidRPr="0010621A">
        <w:t xml:space="preserve"> </w:t>
      </w:r>
      <w:r w:rsidR="009A34AE" w:rsidRPr="0010621A">
        <w:rPr>
          <w:rFonts w:ascii="Arial" w:hAnsi="Arial" w:cs="Arial"/>
          <w:sz w:val="22"/>
          <w:lang w:val="en-GB"/>
        </w:rPr>
        <w:t>So,</w:t>
      </w:r>
      <w:r w:rsidR="0010621A" w:rsidRPr="0010621A">
        <w:rPr>
          <w:rFonts w:ascii="Arial" w:hAnsi="Arial" w:cs="Arial"/>
          <w:sz w:val="22"/>
          <w:lang w:val="en-GB"/>
        </w:rPr>
        <w:t xml:space="preserve"> after 2 years of limited access of exercise, association</w:t>
      </w:r>
      <w:r w:rsidR="005C1693">
        <w:rPr>
          <w:rFonts w:ascii="Arial" w:hAnsi="Arial" w:cs="Arial"/>
          <w:sz w:val="22"/>
          <w:lang w:val="en-GB"/>
        </w:rPr>
        <w:t>,</w:t>
      </w:r>
      <w:r w:rsidR="0010621A" w:rsidRPr="0010621A">
        <w:rPr>
          <w:rFonts w:ascii="Arial" w:hAnsi="Arial" w:cs="Arial"/>
          <w:sz w:val="22"/>
          <w:lang w:val="en-GB"/>
        </w:rPr>
        <w:t xml:space="preserve"> </w:t>
      </w:r>
      <w:r w:rsidR="008D1B66">
        <w:rPr>
          <w:rFonts w:ascii="Arial" w:hAnsi="Arial" w:cs="Arial"/>
          <w:sz w:val="22"/>
          <w:lang w:val="en-GB"/>
        </w:rPr>
        <w:t>rehabilitation</w:t>
      </w:r>
      <w:r w:rsidR="005C1693">
        <w:rPr>
          <w:rFonts w:ascii="Arial" w:hAnsi="Arial" w:cs="Arial"/>
          <w:sz w:val="22"/>
          <w:lang w:val="en-GB"/>
        </w:rPr>
        <w:t>, stimulation and contact</w:t>
      </w:r>
      <w:r w:rsidR="00287BD3">
        <w:rPr>
          <w:rFonts w:ascii="Arial" w:hAnsi="Arial" w:cs="Arial"/>
          <w:sz w:val="22"/>
          <w:lang w:val="en-GB"/>
        </w:rPr>
        <w:t xml:space="preserve"> </w:t>
      </w:r>
      <w:r w:rsidR="00EE71C5">
        <w:rPr>
          <w:rFonts w:ascii="Arial" w:hAnsi="Arial" w:cs="Arial"/>
          <w:sz w:val="22"/>
          <w:lang w:val="en-GB"/>
        </w:rPr>
        <w:t xml:space="preserve">we see a major rise in suicide rates, </w:t>
      </w:r>
      <w:r w:rsidR="006D215B">
        <w:rPr>
          <w:rFonts w:ascii="Arial" w:hAnsi="Arial" w:cs="Arial"/>
          <w:sz w:val="22"/>
          <w:lang w:val="en-GB"/>
        </w:rPr>
        <w:t xml:space="preserve">in fact </w:t>
      </w:r>
      <w:r w:rsidR="00BC74D0">
        <w:rPr>
          <w:rFonts w:ascii="Arial" w:hAnsi="Arial" w:cs="Arial"/>
          <w:sz w:val="22"/>
          <w:lang w:val="en-GB"/>
        </w:rPr>
        <w:t xml:space="preserve">in 2020 </w:t>
      </w:r>
      <w:r w:rsidR="00F03D59">
        <w:rPr>
          <w:rFonts w:ascii="Arial" w:hAnsi="Arial" w:cs="Arial"/>
          <w:sz w:val="22"/>
          <w:lang w:val="en-GB"/>
        </w:rPr>
        <w:t>80 prisoners took their own life in the UK</w:t>
      </w:r>
      <w:r w:rsidR="00DE3527">
        <w:rPr>
          <w:rFonts w:ascii="Arial" w:hAnsi="Arial" w:cs="Arial"/>
          <w:sz w:val="22"/>
          <w:lang w:val="en-GB"/>
        </w:rPr>
        <w:t xml:space="preserve"> which was recorded at the time for being</w:t>
      </w:r>
      <w:r w:rsidR="00C23F3C">
        <w:rPr>
          <w:rFonts w:ascii="Arial" w:hAnsi="Arial" w:cs="Arial"/>
          <w:sz w:val="22"/>
          <w:lang w:val="en-GB"/>
        </w:rPr>
        <w:t xml:space="preserve"> at a</w:t>
      </w:r>
      <w:r w:rsidR="007A6B49">
        <w:rPr>
          <w:rFonts w:ascii="Arial" w:hAnsi="Arial" w:cs="Arial"/>
          <w:sz w:val="22"/>
          <w:lang w:val="en-GB"/>
        </w:rPr>
        <w:t xml:space="preserve">n </w:t>
      </w:r>
      <w:proofErr w:type="spellStart"/>
      <w:r w:rsidR="007A6B49">
        <w:rPr>
          <w:rFonts w:ascii="Arial" w:hAnsi="Arial" w:cs="Arial"/>
          <w:sz w:val="22"/>
          <w:lang w:val="en-GB"/>
        </w:rPr>
        <w:t>all time</w:t>
      </w:r>
      <w:proofErr w:type="spellEnd"/>
      <w:r w:rsidR="007A6B49">
        <w:rPr>
          <w:rFonts w:ascii="Arial" w:hAnsi="Arial" w:cs="Arial"/>
          <w:sz w:val="22"/>
          <w:lang w:val="en-GB"/>
        </w:rPr>
        <w:t xml:space="preserve"> high</w:t>
      </w:r>
      <w:r w:rsidR="002478E9">
        <w:rPr>
          <w:rFonts w:ascii="Arial" w:hAnsi="Arial" w:cs="Arial"/>
          <w:sz w:val="22"/>
          <w:lang w:val="en-GB"/>
        </w:rPr>
        <w:t>.</w:t>
      </w:r>
      <w:r w:rsidR="00840461">
        <w:rPr>
          <w:rFonts w:ascii="Arial" w:hAnsi="Arial" w:cs="Arial"/>
          <w:sz w:val="22"/>
          <w:lang w:val="en-GB"/>
        </w:rPr>
        <w:t xml:space="preserve"> </w:t>
      </w:r>
      <w:r w:rsidR="00860DFE">
        <w:rPr>
          <w:rFonts w:ascii="Arial" w:hAnsi="Arial" w:cs="Arial"/>
          <w:sz w:val="22"/>
          <w:lang w:val="en-GB"/>
        </w:rPr>
        <w:t>It has been reported that almost half of women in prisons have attempted to take their life</w:t>
      </w:r>
      <w:r w:rsidR="00163743">
        <w:rPr>
          <w:rFonts w:ascii="Arial" w:hAnsi="Arial" w:cs="Arial"/>
          <w:sz w:val="22"/>
          <w:lang w:val="en-GB"/>
        </w:rPr>
        <w:t xml:space="preserve"> between 2017-2020</w:t>
      </w:r>
      <w:r w:rsidR="007D0B97">
        <w:rPr>
          <w:rFonts w:ascii="Arial" w:hAnsi="Arial" w:cs="Arial"/>
          <w:sz w:val="22"/>
          <w:lang w:val="en-GB"/>
        </w:rPr>
        <w:t xml:space="preserve"> and a mental health crisis was established by politicians.</w:t>
      </w:r>
      <w:r w:rsidR="00D975FC">
        <w:rPr>
          <w:rFonts w:ascii="Arial" w:hAnsi="Arial" w:cs="Arial"/>
          <w:sz w:val="22"/>
          <w:lang w:val="en-GB"/>
        </w:rPr>
        <w:t xml:space="preserve"> With the new lockdown </w:t>
      </w:r>
      <w:r w:rsidR="00677C26">
        <w:rPr>
          <w:rFonts w:ascii="Arial" w:hAnsi="Arial" w:cs="Arial"/>
          <w:sz w:val="22"/>
          <w:lang w:val="en-GB"/>
        </w:rPr>
        <w:t>regimes,</w:t>
      </w:r>
      <w:r w:rsidR="0075394E">
        <w:rPr>
          <w:rFonts w:ascii="Arial" w:hAnsi="Arial" w:cs="Arial"/>
          <w:sz w:val="22"/>
          <w:lang w:val="en-GB"/>
        </w:rPr>
        <w:t xml:space="preserve"> the number of </w:t>
      </w:r>
      <w:r w:rsidR="00A632F3">
        <w:rPr>
          <w:rFonts w:ascii="Arial" w:hAnsi="Arial" w:cs="Arial"/>
          <w:sz w:val="22"/>
          <w:lang w:val="en-GB"/>
        </w:rPr>
        <w:t>fatalities</w:t>
      </w:r>
      <w:r w:rsidR="0075394E">
        <w:rPr>
          <w:rFonts w:ascii="Arial" w:hAnsi="Arial" w:cs="Arial"/>
          <w:sz w:val="22"/>
          <w:lang w:val="en-GB"/>
        </w:rPr>
        <w:t xml:space="preserve"> </w:t>
      </w:r>
      <w:r w:rsidR="00A632F3">
        <w:rPr>
          <w:rFonts w:ascii="Arial" w:hAnsi="Arial" w:cs="Arial"/>
          <w:sz w:val="22"/>
          <w:lang w:val="en-GB"/>
        </w:rPr>
        <w:t>has shot up further (</w:t>
      </w:r>
      <w:r w:rsidR="00677C26">
        <w:rPr>
          <w:rFonts w:ascii="Arial" w:hAnsi="Arial" w:cs="Arial"/>
          <w:sz w:val="22"/>
          <w:lang w:val="en-GB"/>
        </w:rPr>
        <w:t xml:space="preserve">Bulman, M. 2020). </w:t>
      </w:r>
    </w:p>
    <w:p w14:paraId="5DD876A6" w14:textId="77777777" w:rsidR="00BA244E" w:rsidRDefault="00BA244E" w:rsidP="00D50276">
      <w:pPr>
        <w:tabs>
          <w:tab w:val="left" w:pos="990"/>
        </w:tabs>
        <w:spacing w:line="360" w:lineRule="auto"/>
        <w:jc w:val="both"/>
        <w:rPr>
          <w:rFonts w:ascii="Arial" w:hAnsi="Arial" w:cs="Arial"/>
          <w:sz w:val="22"/>
          <w:lang w:val="en-GB"/>
        </w:rPr>
      </w:pPr>
    </w:p>
    <w:p w14:paraId="57D2B4E6" w14:textId="4E8EA46A" w:rsidR="00D91016" w:rsidRPr="00092F7F" w:rsidRDefault="00840461" w:rsidP="00D50276">
      <w:pPr>
        <w:tabs>
          <w:tab w:val="left" w:pos="990"/>
        </w:tabs>
        <w:spacing w:line="360" w:lineRule="auto"/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In this documentary we take a walk </w:t>
      </w:r>
      <w:r w:rsidR="00BA244E">
        <w:rPr>
          <w:rFonts w:ascii="Arial" w:hAnsi="Arial" w:cs="Arial"/>
          <w:sz w:val="22"/>
          <w:lang w:val="en-GB"/>
        </w:rPr>
        <w:t xml:space="preserve">behind the prison walls to discover </w:t>
      </w:r>
      <w:r w:rsidR="00AF583A">
        <w:rPr>
          <w:rFonts w:ascii="Arial" w:hAnsi="Arial" w:cs="Arial"/>
          <w:sz w:val="22"/>
          <w:lang w:val="en-GB"/>
        </w:rPr>
        <w:t xml:space="preserve">life in lockdown </w:t>
      </w:r>
      <w:r w:rsidR="00494BD4">
        <w:rPr>
          <w:rFonts w:ascii="Arial" w:hAnsi="Arial" w:cs="Arial"/>
          <w:sz w:val="22"/>
          <w:lang w:val="en-GB"/>
        </w:rPr>
        <w:t>and how it has affected prisoners mental health</w:t>
      </w:r>
      <w:r w:rsidR="00605852">
        <w:rPr>
          <w:rFonts w:ascii="Arial" w:hAnsi="Arial" w:cs="Arial"/>
          <w:sz w:val="22"/>
          <w:lang w:val="en-GB"/>
        </w:rPr>
        <w:t xml:space="preserve"> and how prison off</w:t>
      </w:r>
      <w:r w:rsidR="00FA2999">
        <w:rPr>
          <w:rFonts w:ascii="Arial" w:hAnsi="Arial" w:cs="Arial"/>
          <w:sz w:val="22"/>
          <w:lang w:val="en-GB"/>
        </w:rPr>
        <w:t>icers are coping with the growing tension behind bars</w:t>
      </w:r>
      <w:r w:rsidR="00037A55">
        <w:rPr>
          <w:rFonts w:ascii="Arial" w:hAnsi="Arial" w:cs="Arial"/>
          <w:sz w:val="22"/>
          <w:lang w:val="en-GB"/>
        </w:rPr>
        <w:t xml:space="preserve"> and </w:t>
      </w:r>
      <w:r w:rsidR="009777C4">
        <w:rPr>
          <w:rFonts w:ascii="Arial" w:hAnsi="Arial" w:cs="Arial"/>
          <w:sz w:val="22"/>
          <w:lang w:val="en-GB"/>
        </w:rPr>
        <w:t xml:space="preserve">due to being understaffed </w:t>
      </w:r>
      <w:r w:rsidR="004307B8">
        <w:rPr>
          <w:rFonts w:ascii="Arial" w:hAnsi="Arial" w:cs="Arial"/>
          <w:sz w:val="22"/>
          <w:lang w:val="en-GB"/>
        </w:rPr>
        <w:t xml:space="preserve">there is not enough officers to accommodate </w:t>
      </w:r>
      <w:r w:rsidR="00874F42">
        <w:rPr>
          <w:rFonts w:ascii="Arial" w:hAnsi="Arial" w:cs="Arial"/>
          <w:sz w:val="22"/>
          <w:lang w:val="en-GB"/>
        </w:rPr>
        <w:t>any sort of activities</w:t>
      </w:r>
      <w:r w:rsidR="00FA2999">
        <w:rPr>
          <w:rFonts w:ascii="Arial" w:hAnsi="Arial" w:cs="Arial"/>
          <w:sz w:val="22"/>
          <w:lang w:val="en-GB"/>
        </w:rPr>
        <w:t>.</w:t>
      </w:r>
      <w:r w:rsidR="00AC12B8">
        <w:rPr>
          <w:rFonts w:ascii="Arial" w:hAnsi="Arial" w:cs="Arial"/>
          <w:sz w:val="22"/>
          <w:lang w:val="en-GB"/>
        </w:rPr>
        <w:t xml:space="preserve"> </w:t>
      </w:r>
      <w:r w:rsidR="005B6A5F">
        <w:rPr>
          <w:rFonts w:ascii="Arial" w:hAnsi="Arial" w:cs="Arial"/>
          <w:sz w:val="22"/>
          <w:lang w:val="en-GB"/>
        </w:rPr>
        <w:t xml:space="preserve">We interview the families and </w:t>
      </w:r>
      <w:r w:rsidR="007A14FE">
        <w:rPr>
          <w:rFonts w:ascii="Arial" w:hAnsi="Arial" w:cs="Arial"/>
          <w:sz w:val="22"/>
          <w:lang w:val="en-GB"/>
        </w:rPr>
        <w:t>loved</w:t>
      </w:r>
      <w:r w:rsidR="005B6A5F">
        <w:rPr>
          <w:rFonts w:ascii="Arial" w:hAnsi="Arial" w:cs="Arial"/>
          <w:sz w:val="22"/>
          <w:lang w:val="en-GB"/>
        </w:rPr>
        <w:t xml:space="preserve"> ones of </w:t>
      </w:r>
      <w:r w:rsidR="006824C3">
        <w:rPr>
          <w:rFonts w:ascii="Arial" w:hAnsi="Arial" w:cs="Arial"/>
          <w:sz w:val="22"/>
          <w:lang w:val="en-GB"/>
        </w:rPr>
        <w:t xml:space="preserve">prisoners </w:t>
      </w:r>
      <w:r w:rsidR="00B974F5">
        <w:rPr>
          <w:rFonts w:ascii="Arial" w:hAnsi="Arial" w:cs="Arial"/>
          <w:sz w:val="22"/>
          <w:lang w:val="en-GB"/>
        </w:rPr>
        <w:t>who</w:t>
      </w:r>
      <w:r w:rsidR="006824C3">
        <w:rPr>
          <w:rFonts w:ascii="Arial" w:hAnsi="Arial" w:cs="Arial"/>
          <w:sz w:val="22"/>
          <w:lang w:val="en-GB"/>
        </w:rPr>
        <w:t xml:space="preserve"> reveal the</w:t>
      </w:r>
      <w:r w:rsidR="00E7390E">
        <w:rPr>
          <w:rFonts w:ascii="Arial" w:hAnsi="Arial" w:cs="Arial"/>
          <w:sz w:val="22"/>
          <w:lang w:val="en-GB"/>
        </w:rPr>
        <w:t xml:space="preserve">ir feelings about </w:t>
      </w:r>
      <w:r w:rsidR="002B3B0B">
        <w:rPr>
          <w:rFonts w:ascii="Arial" w:hAnsi="Arial" w:cs="Arial"/>
          <w:sz w:val="22"/>
          <w:lang w:val="en-GB"/>
        </w:rPr>
        <w:t xml:space="preserve">the new </w:t>
      </w:r>
      <w:r w:rsidR="00B974F5">
        <w:rPr>
          <w:rFonts w:ascii="Arial" w:hAnsi="Arial" w:cs="Arial"/>
          <w:sz w:val="22"/>
          <w:lang w:val="en-GB"/>
        </w:rPr>
        <w:t>regimes</w:t>
      </w:r>
      <w:r w:rsidR="002B3B0B">
        <w:rPr>
          <w:rFonts w:ascii="Arial" w:hAnsi="Arial" w:cs="Arial"/>
          <w:sz w:val="22"/>
          <w:lang w:val="en-GB"/>
        </w:rPr>
        <w:t xml:space="preserve"> and the lack of contact</w:t>
      </w:r>
      <w:r w:rsidR="00B974F5">
        <w:rPr>
          <w:rFonts w:ascii="Arial" w:hAnsi="Arial" w:cs="Arial"/>
          <w:sz w:val="22"/>
          <w:lang w:val="en-GB"/>
        </w:rPr>
        <w:t>,</w:t>
      </w:r>
      <w:r w:rsidR="000D1340">
        <w:rPr>
          <w:rFonts w:ascii="Arial" w:hAnsi="Arial" w:cs="Arial"/>
          <w:sz w:val="22"/>
          <w:lang w:val="en-GB"/>
        </w:rPr>
        <w:t xml:space="preserve"> time away from children is always hard and with </w:t>
      </w:r>
      <w:r w:rsidR="00F020B4">
        <w:rPr>
          <w:rFonts w:ascii="Arial" w:hAnsi="Arial" w:cs="Arial"/>
          <w:sz w:val="22"/>
          <w:lang w:val="en-GB"/>
        </w:rPr>
        <w:t xml:space="preserve">no visits it has left mothers and fathers </w:t>
      </w:r>
      <w:r w:rsidR="0033799E">
        <w:rPr>
          <w:rFonts w:ascii="Arial" w:hAnsi="Arial" w:cs="Arial"/>
          <w:sz w:val="22"/>
          <w:lang w:val="en-GB"/>
        </w:rPr>
        <w:t>emotiona</w:t>
      </w:r>
      <w:r w:rsidR="00874F42">
        <w:rPr>
          <w:rFonts w:ascii="Arial" w:hAnsi="Arial" w:cs="Arial"/>
          <w:sz w:val="22"/>
          <w:lang w:val="en-GB"/>
        </w:rPr>
        <w:t>l (</w:t>
      </w:r>
      <w:r w:rsidR="008E14D4">
        <w:rPr>
          <w:rFonts w:ascii="Arial" w:hAnsi="Arial" w:cs="Arial"/>
          <w:sz w:val="22"/>
          <w:lang w:val="en-GB"/>
        </w:rPr>
        <w:t>Colwell, L. 2022)</w:t>
      </w:r>
      <w:r w:rsidR="0033799E">
        <w:rPr>
          <w:rFonts w:ascii="Arial" w:hAnsi="Arial" w:cs="Arial"/>
          <w:sz w:val="22"/>
          <w:lang w:val="en-GB"/>
        </w:rPr>
        <w:t xml:space="preserve">. </w:t>
      </w:r>
      <w:r w:rsidR="001965AD">
        <w:rPr>
          <w:rFonts w:ascii="Arial" w:hAnsi="Arial" w:cs="Arial"/>
          <w:sz w:val="22"/>
          <w:lang w:val="en-GB"/>
        </w:rPr>
        <w:t xml:space="preserve">This issue has become a public health concern </w:t>
      </w:r>
      <w:r w:rsidR="00C57AED">
        <w:rPr>
          <w:rFonts w:ascii="Arial" w:hAnsi="Arial" w:cs="Arial"/>
          <w:sz w:val="22"/>
          <w:lang w:val="en-GB"/>
        </w:rPr>
        <w:t xml:space="preserve">with more suicides being committed in prison due to the harsh </w:t>
      </w:r>
      <w:r w:rsidR="001A0374">
        <w:rPr>
          <w:rFonts w:ascii="Arial" w:hAnsi="Arial" w:cs="Arial"/>
          <w:sz w:val="22"/>
          <w:lang w:val="en-GB"/>
        </w:rPr>
        <w:t>restrictions of Covid</w:t>
      </w:r>
      <w:r w:rsidR="00C029D1">
        <w:rPr>
          <w:rFonts w:ascii="Arial" w:hAnsi="Arial" w:cs="Arial"/>
          <w:sz w:val="22"/>
          <w:lang w:val="en-GB"/>
        </w:rPr>
        <w:t xml:space="preserve">. Prisoners reveal the hidden truth </w:t>
      </w:r>
      <w:r w:rsidR="00EB5EC6">
        <w:rPr>
          <w:rFonts w:ascii="Arial" w:hAnsi="Arial" w:cs="Arial"/>
          <w:sz w:val="22"/>
          <w:lang w:val="en-GB"/>
        </w:rPr>
        <w:t>of conditions inside that the public are not aware of</w:t>
      </w:r>
      <w:r w:rsidR="00C80CA4">
        <w:rPr>
          <w:rFonts w:ascii="Arial" w:hAnsi="Arial" w:cs="Arial"/>
          <w:sz w:val="22"/>
          <w:lang w:val="en-GB"/>
        </w:rPr>
        <w:t xml:space="preserve">, they share </w:t>
      </w:r>
      <w:r w:rsidR="00116B68">
        <w:rPr>
          <w:rFonts w:ascii="Arial" w:hAnsi="Arial" w:cs="Arial"/>
          <w:sz w:val="22"/>
          <w:lang w:val="en-GB"/>
        </w:rPr>
        <w:t xml:space="preserve">their thoughts and feelings </w:t>
      </w:r>
      <w:r w:rsidR="00CA3EB9">
        <w:rPr>
          <w:rFonts w:ascii="Arial" w:hAnsi="Arial" w:cs="Arial"/>
          <w:sz w:val="22"/>
          <w:lang w:val="en-GB"/>
        </w:rPr>
        <w:t xml:space="preserve">on </w:t>
      </w:r>
      <w:r w:rsidR="00B36398">
        <w:rPr>
          <w:rFonts w:ascii="Arial" w:hAnsi="Arial" w:cs="Arial"/>
          <w:sz w:val="22"/>
          <w:lang w:val="en-GB"/>
        </w:rPr>
        <w:t>not being able to cope with the</w:t>
      </w:r>
      <w:r w:rsidR="00F23202">
        <w:rPr>
          <w:rFonts w:ascii="Arial" w:hAnsi="Arial" w:cs="Arial"/>
          <w:sz w:val="22"/>
          <w:lang w:val="en-GB"/>
        </w:rPr>
        <w:t xml:space="preserve"> intense</w:t>
      </w:r>
      <w:r w:rsidR="00B36398">
        <w:rPr>
          <w:rFonts w:ascii="Arial" w:hAnsi="Arial" w:cs="Arial"/>
          <w:sz w:val="22"/>
          <w:lang w:val="en-GB"/>
        </w:rPr>
        <w:t xml:space="preserve"> isolat</w:t>
      </w:r>
      <w:r w:rsidR="00F23202">
        <w:rPr>
          <w:rFonts w:ascii="Arial" w:hAnsi="Arial" w:cs="Arial"/>
          <w:sz w:val="22"/>
          <w:lang w:val="en-GB"/>
        </w:rPr>
        <w:t xml:space="preserve">ion and friends who have since took their own life. </w:t>
      </w:r>
      <w:r w:rsidR="00150F24">
        <w:rPr>
          <w:rFonts w:ascii="Arial" w:hAnsi="Arial" w:cs="Arial"/>
          <w:sz w:val="22"/>
          <w:lang w:val="en-GB"/>
        </w:rPr>
        <w:t>W</w:t>
      </w:r>
      <w:r w:rsidR="00102B0C">
        <w:rPr>
          <w:rFonts w:ascii="Arial" w:hAnsi="Arial" w:cs="Arial"/>
          <w:sz w:val="22"/>
          <w:lang w:val="en-GB"/>
        </w:rPr>
        <w:t xml:space="preserve">e may feel like we know </w:t>
      </w:r>
      <w:r w:rsidR="003B7FBF">
        <w:rPr>
          <w:rFonts w:ascii="Arial" w:hAnsi="Arial" w:cs="Arial"/>
          <w:sz w:val="22"/>
          <w:lang w:val="en-GB"/>
        </w:rPr>
        <w:t xml:space="preserve">what life in prison is like through tv shows or films, this documentary will shock </w:t>
      </w:r>
      <w:r w:rsidR="009467B2">
        <w:rPr>
          <w:rFonts w:ascii="Arial" w:hAnsi="Arial" w:cs="Arial"/>
          <w:sz w:val="22"/>
          <w:lang w:val="en-GB"/>
        </w:rPr>
        <w:t>and enlighten its audience t</w:t>
      </w:r>
      <w:r w:rsidR="00766ACE">
        <w:rPr>
          <w:rFonts w:ascii="Arial" w:hAnsi="Arial" w:cs="Arial"/>
          <w:sz w:val="22"/>
          <w:lang w:val="en-GB"/>
        </w:rPr>
        <w:t>o the real truth of lockdown behind bars.</w:t>
      </w:r>
    </w:p>
    <w:p w14:paraId="4972CA39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53C4D169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40A287C7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363FC6F1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47BFE9BC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2876B780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6D6A7A0C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28D90251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283A9CE4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6BA1AAE5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34260BC1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329DA8A1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655B0732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702FF9C7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7B8E47B7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1C624493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00ED7015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2FF17D58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168C078E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22B905C3" w14:textId="77777777" w:rsidR="00D91016" w:rsidRDefault="00D91016" w:rsidP="00D91016">
      <w:pPr>
        <w:tabs>
          <w:tab w:val="left" w:pos="990"/>
        </w:tabs>
        <w:rPr>
          <w:lang w:val="en-GB"/>
        </w:rPr>
      </w:pPr>
    </w:p>
    <w:p w14:paraId="64DD12E8" w14:textId="77777777" w:rsidR="00AC7D15" w:rsidRDefault="00AC7D15" w:rsidP="00D91016">
      <w:pPr>
        <w:tabs>
          <w:tab w:val="left" w:pos="990"/>
        </w:tabs>
        <w:rPr>
          <w:lang w:val="en-GB"/>
        </w:rPr>
      </w:pPr>
    </w:p>
    <w:p w14:paraId="16B32495" w14:textId="5375AF90" w:rsidR="003D0BF7" w:rsidRDefault="00FB6AD7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  <w:r>
        <w:rPr>
          <w:rFonts w:ascii="Arial" w:hAnsi="Arial" w:cs="Arial"/>
          <w:sz w:val="22"/>
          <w:u w:val="single"/>
          <w:lang w:val="en-GB"/>
        </w:rPr>
        <w:lastRenderedPageBreak/>
        <w:t>References</w:t>
      </w:r>
    </w:p>
    <w:p w14:paraId="54CAB28B" w14:textId="6802B6DB" w:rsidR="00F943ED" w:rsidRDefault="00F943ED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4B2DE4BF" w14:textId="238A81B0" w:rsidR="003A0F44" w:rsidRDefault="003A0F44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  <w:proofErr w:type="spellStart"/>
      <w:r>
        <w:rPr>
          <w:rFonts w:ascii="Arial" w:hAnsi="Arial" w:cs="Arial"/>
          <w:sz w:val="22"/>
          <w:lang w:val="en-GB"/>
        </w:rPr>
        <w:t>Balloo</w:t>
      </w:r>
      <w:proofErr w:type="spellEnd"/>
      <w:r>
        <w:rPr>
          <w:rFonts w:ascii="Arial" w:hAnsi="Arial" w:cs="Arial"/>
          <w:sz w:val="22"/>
          <w:lang w:val="en-GB"/>
        </w:rPr>
        <w:t xml:space="preserve">, S. (2020) </w:t>
      </w:r>
      <w:r w:rsidR="00473CD8">
        <w:rPr>
          <w:rFonts w:ascii="Arial" w:hAnsi="Arial" w:cs="Arial"/>
          <w:i/>
          <w:iCs/>
          <w:sz w:val="22"/>
          <w:lang w:val="en-GB"/>
        </w:rPr>
        <w:t>Six prisoners die at HMP Birmingham as UK jail</w:t>
      </w:r>
      <w:r w:rsidR="003069F9">
        <w:rPr>
          <w:rFonts w:ascii="Arial" w:hAnsi="Arial" w:cs="Arial"/>
          <w:i/>
          <w:iCs/>
          <w:sz w:val="22"/>
          <w:lang w:val="en-GB"/>
        </w:rPr>
        <w:t xml:space="preserve"> death toll reaches record levels, </w:t>
      </w:r>
      <w:r w:rsidR="003069F9">
        <w:rPr>
          <w:rFonts w:ascii="Arial" w:hAnsi="Arial" w:cs="Arial"/>
          <w:sz w:val="22"/>
          <w:lang w:val="en-GB"/>
        </w:rPr>
        <w:t xml:space="preserve">Available at: </w:t>
      </w:r>
      <w:hyperlink r:id="rId20" w:history="1">
        <w:r w:rsidR="00EC7BC5" w:rsidRPr="00C75F5C">
          <w:rPr>
            <w:rStyle w:val="Hyperlink"/>
            <w:rFonts w:ascii="Arial" w:hAnsi="Arial" w:cs="Arial"/>
            <w:sz w:val="22"/>
            <w:lang w:val="en-GB"/>
          </w:rPr>
          <w:t>https://www.birminghammail.co.uk/news/midlands-news/six-prisoners-die-hmp-birmingham-22900728</w:t>
        </w:r>
      </w:hyperlink>
      <w:r w:rsidR="00EC7BC5">
        <w:rPr>
          <w:rFonts w:ascii="Arial" w:hAnsi="Arial" w:cs="Arial"/>
          <w:sz w:val="22"/>
          <w:lang w:val="en-GB"/>
        </w:rPr>
        <w:t xml:space="preserve">  (Accessed</w:t>
      </w:r>
      <w:r w:rsidR="000D4D3F">
        <w:rPr>
          <w:rFonts w:ascii="Arial" w:hAnsi="Arial" w:cs="Arial"/>
          <w:sz w:val="22"/>
          <w:lang w:val="en-GB"/>
        </w:rPr>
        <w:t>: 13</w:t>
      </w:r>
      <w:r w:rsidR="000D4D3F" w:rsidRPr="000D4D3F">
        <w:rPr>
          <w:rFonts w:ascii="Arial" w:hAnsi="Arial" w:cs="Arial"/>
          <w:sz w:val="22"/>
          <w:vertAlign w:val="superscript"/>
          <w:lang w:val="en-GB"/>
        </w:rPr>
        <w:t>th</w:t>
      </w:r>
      <w:r w:rsidR="000D4D3F">
        <w:rPr>
          <w:rFonts w:ascii="Arial" w:hAnsi="Arial" w:cs="Arial"/>
          <w:sz w:val="22"/>
          <w:lang w:val="en-GB"/>
        </w:rPr>
        <w:t xml:space="preserve"> March 2022</w:t>
      </w:r>
    </w:p>
    <w:p w14:paraId="139DFE21" w14:textId="2F2AEC84" w:rsidR="00677C26" w:rsidRDefault="00677C26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</w:p>
    <w:p w14:paraId="1CC04418" w14:textId="7A2EF0AA" w:rsidR="00677C26" w:rsidRPr="00AA746F" w:rsidRDefault="00677C26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Bulman, M. (2020) </w:t>
      </w:r>
      <w:r w:rsidR="002E7BC4">
        <w:rPr>
          <w:rFonts w:ascii="Arial" w:hAnsi="Arial" w:cs="Arial"/>
          <w:i/>
          <w:iCs/>
          <w:sz w:val="22"/>
          <w:lang w:val="en-GB"/>
        </w:rPr>
        <w:t>Nearly half of female prisoners have attempted suicide, figure</w:t>
      </w:r>
      <w:r w:rsidR="00AA746F">
        <w:rPr>
          <w:rFonts w:ascii="Arial" w:hAnsi="Arial" w:cs="Arial"/>
          <w:i/>
          <w:iCs/>
          <w:sz w:val="22"/>
          <w:lang w:val="en-GB"/>
        </w:rPr>
        <w:t>s</w:t>
      </w:r>
      <w:r w:rsidR="002E7BC4">
        <w:rPr>
          <w:rFonts w:ascii="Arial" w:hAnsi="Arial" w:cs="Arial"/>
          <w:i/>
          <w:iCs/>
          <w:sz w:val="22"/>
          <w:lang w:val="en-GB"/>
        </w:rPr>
        <w:t xml:space="preserve"> reveals</w:t>
      </w:r>
      <w:r w:rsidR="00AA746F">
        <w:rPr>
          <w:rFonts w:ascii="Arial" w:hAnsi="Arial" w:cs="Arial"/>
          <w:i/>
          <w:iCs/>
          <w:sz w:val="22"/>
          <w:lang w:val="en-GB"/>
        </w:rPr>
        <w:t xml:space="preserve">, </w:t>
      </w:r>
      <w:r w:rsidR="00AA746F">
        <w:rPr>
          <w:rFonts w:ascii="Arial" w:hAnsi="Arial" w:cs="Arial"/>
          <w:sz w:val="22"/>
          <w:lang w:val="en-GB"/>
        </w:rPr>
        <w:t xml:space="preserve">Available at: </w:t>
      </w:r>
      <w:hyperlink r:id="rId21" w:history="1">
        <w:r w:rsidR="00FF64D4" w:rsidRPr="00160265">
          <w:rPr>
            <w:rStyle w:val="Hyperlink"/>
            <w:rFonts w:ascii="Arial" w:hAnsi="Arial" w:cs="Arial"/>
            <w:sz w:val="22"/>
            <w:lang w:val="en-GB"/>
          </w:rPr>
          <w:t>https://www.independent.co.uk/news/uk/home-news/female-prisoners-suicide-death-rate-mental-health-nearly-half-attempt-figures-reveal-prison-reform-trust-a7724171.html</w:t>
        </w:r>
      </w:hyperlink>
      <w:r w:rsidR="00FF64D4">
        <w:rPr>
          <w:rFonts w:ascii="Arial" w:hAnsi="Arial" w:cs="Arial"/>
          <w:sz w:val="22"/>
          <w:lang w:val="en-GB"/>
        </w:rPr>
        <w:t xml:space="preserve"> (Accessed: 15</w:t>
      </w:r>
      <w:r w:rsidR="00FF64D4" w:rsidRPr="00FF64D4">
        <w:rPr>
          <w:rFonts w:ascii="Arial" w:hAnsi="Arial" w:cs="Arial"/>
          <w:sz w:val="22"/>
          <w:vertAlign w:val="superscript"/>
          <w:lang w:val="en-GB"/>
        </w:rPr>
        <w:t>th</w:t>
      </w:r>
      <w:r w:rsidR="00FF64D4">
        <w:rPr>
          <w:rFonts w:ascii="Arial" w:hAnsi="Arial" w:cs="Arial"/>
          <w:sz w:val="22"/>
          <w:lang w:val="en-GB"/>
        </w:rPr>
        <w:t xml:space="preserve"> March 2022)</w:t>
      </w:r>
    </w:p>
    <w:p w14:paraId="25F6F60E" w14:textId="7B4FBDB9" w:rsidR="003A0F44" w:rsidRDefault="003A0F44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3D2E61CF" w14:textId="2DCDAFDF" w:rsidR="00074FE2" w:rsidRPr="00533BED" w:rsidRDefault="00074FE2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  <w:proofErr w:type="spellStart"/>
      <w:r>
        <w:rPr>
          <w:rFonts w:ascii="Arial" w:hAnsi="Arial" w:cs="Arial"/>
          <w:sz w:val="22"/>
          <w:lang w:val="en-GB"/>
        </w:rPr>
        <w:t>Cascian</w:t>
      </w:r>
      <w:r w:rsidR="00AD58F9">
        <w:rPr>
          <w:rFonts w:ascii="Arial" w:hAnsi="Arial" w:cs="Arial"/>
          <w:sz w:val="22"/>
          <w:lang w:val="en-GB"/>
        </w:rPr>
        <w:t>i</w:t>
      </w:r>
      <w:proofErr w:type="spellEnd"/>
      <w:r w:rsidR="00AD58F9">
        <w:rPr>
          <w:rFonts w:ascii="Arial" w:hAnsi="Arial" w:cs="Arial"/>
          <w:sz w:val="22"/>
          <w:lang w:val="en-GB"/>
        </w:rPr>
        <w:t xml:space="preserve">, D. (2021) </w:t>
      </w:r>
      <w:r w:rsidR="00AD58F9">
        <w:rPr>
          <w:rFonts w:ascii="Arial" w:hAnsi="Arial" w:cs="Arial"/>
          <w:i/>
          <w:iCs/>
          <w:sz w:val="22"/>
          <w:lang w:val="en-GB"/>
        </w:rPr>
        <w:t>Covid and the courts</w:t>
      </w:r>
      <w:r w:rsidR="00EA046C">
        <w:rPr>
          <w:rFonts w:ascii="Arial" w:hAnsi="Arial" w:cs="Arial"/>
          <w:i/>
          <w:iCs/>
          <w:sz w:val="22"/>
          <w:lang w:val="en-GB"/>
        </w:rPr>
        <w:t>: ‘Grave concerns’ for justice, warn watchdogs</w:t>
      </w:r>
      <w:r w:rsidR="00533BED">
        <w:rPr>
          <w:rFonts w:ascii="Arial" w:hAnsi="Arial" w:cs="Arial"/>
          <w:i/>
          <w:iCs/>
          <w:sz w:val="22"/>
          <w:lang w:val="en-GB"/>
        </w:rPr>
        <w:t xml:space="preserve">, </w:t>
      </w:r>
      <w:r w:rsidR="00533BED">
        <w:rPr>
          <w:rFonts w:ascii="Arial" w:hAnsi="Arial" w:cs="Arial"/>
          <w:sz w:val="22"/>
          <w:lang w:val="en-GB"/>
        </w:rPr>
        <w:t xml:space="preserve">Available at: </w:t>
      </w:r>
      <w:hyperlink r:id="rId22" w:history="1">
        <w:r w:rsidR="005625EC" w:rsidRPr="00C75F5C">
          <w:rPr>
            <w:rStyle w:val="Hyperlink"/>
            <w:rFonts w:ascii="Arial" w:hAnsi="Arial" w:cs="Arial"/>
            <w:sz w:val="22"/>
            <w:lang w:val="en-GB"/>
          </w:rPr>
          <w:t>https://www.bbc.co.uk/news/uk-5571206</w:t>
        </w:r>
      </w:hyperlink>
      <w:r w:rsidR="005625EC">
        <w:rPr>
          <w:rFonts w:ascii="Arial" w:hAnsi="Arial" w:cs="Arial"/>
          <w:sz w:val="22"/>
          <w:lang w:val="en-GB"/>
        </w:rPr>
        <w:t xml:space="preserve">  (Accessed: 14</w:t>
      </w:r>
      <w:r w:rsidR="005625EC" w:rsidRPr="005625EC">
        <w:rPr>
          <w:rFonts w:ascii="Arial" w:hAnsi="Arial" w:cs="Arial"/>
          <w:sz w:val="22"/>
          <w:vertAlign w:val="superscript"/>
          <w:lang w:val="en-GB"/>
        </w:rPr>
        <w:t>th</w:t>
      </w:r>
      <w:r w:rsidR="005625EC">
        <w:rPr>
          <w:rFonts w:ascii="Arial" w:hAnsi="Arial" w:cs="Arial"/>
          <w:sz w:val="22"/>
          <w:lang w:val="en-GB"/>
        </w:rPr>
        <w:t xml:space="preserve"> March 2022)</w:t>
      </w:r>
    </w:p>
    <w:p w14:paraId="64B07AAB" w14:textId="77777777" w:rsidR="00074FE2" w:rsidRDefault="00074FE2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1361CDAD" w14:textId="2B786340" w:rsidR="00717C0B" w:rsidRDefault="00717C0B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CNNBC (2022) </w:t>
      </w:r>
      <w:r w:rsidR="00F36643">
        <w:rPr>
          <w:rFonts w:ascii="Arial" w:hAnsi="Arial" w:cs="Arial"/>
          <w:i/>
          <w:iCs/>
          <w:sz w:val="22"/>
          <w:lang w:val="en-GB"/>
        </w:rPr>
        <w:t xml:space="preserve">‘Disabled’ prisoner found dead in cell of British </w:t>
      </w:r>
      <w:r w:rsidR="004C5477">
        <w:rPr>
          <w:rFonts w:ascii="Arial" w:hAnsi="Arial" w:cs="Arial"/>
          <w:i/>
          <w:iCs/>
          <w:sz w:val="22"/>
          <w:lang w:val="en-GB"/>
        </w:rPr>
        <w:t xml:space="preserve">prison holding Assange, </w:t>
      </w:r>
      <w:r w:rsidR="005C3F4F">
        <w:rPr>
          <w:rFonts w:ascii="Arial" w:hAnsi="Arial" w:cs="Arial"/>
          <w:sz w:val="22"/>
          <w:lang w:val="en-GB"/>
        </w:rPr>
        <w:t xml:space="preserve">Available at: </w:t>
      </w:r>
      <w:hyperlink r:id="rId23" w:history="1">
        <w:r w:rsidR="00413DA3" w:rsidRPr="00C75F5C">
          <w:rPr>
            <w:rStyle w:val="Hyperlink"/>
            <w:rFonts w:ascii="Arial" w:hAnsi="Arial" w:cs="Arial"/>
            <w:sz w:val="22"/>
            <w:lang w:val="en-GB"/>
          </w:rPr>
          <w:t>https://cnnbc.com/disabled-prisoner-found-dead-in-cell-of-british-prison-holding-assange</w:t>
        </w:r>
      </w:hyperlink>
      <w:r w:rsidR="00413DA3">
        <w:rPr>
          <w:rFonts w:ascii="Arial" w:hAnsi="Arial" w:cs="Arial"/>
          <w:sz w:val="22"/>
          <w:lang w:val="en-GB"/>
        </w:rPr>
        <w:t xml:space="preserve">  (Accessed: 13</w:t>
      </w:r>
      <w:r w:rsidR="00413DA3" w:rsidRPr="00413DA3">
        <w:rPr>
          <w:rFonts w:ascii="Arial" w:hAnsi="Arial" w:cs="Arial"/>
          <w:sz w:val="22"/>
          <w:vertAlign w:val="superscript"/>
          <w:lang w:val="en-GB"/>
        </w:rPr>
        <w:t>th</w:t>
      </w:r>
      <w:r w:rsidR="00413DA3">
        <w:rPr>
          <w:rFonts w:ascii="Arial" w:hAnsi="Arial" w:cs="Arial"/>
          <w:sz w:val="22"/>
          <w:lang w:val="en-GB"/>
        </w:rPr>
        <w:t xml:space="preserve"> March 2022)</w:t>
      </w:r>
    </w:p>
    <w:p w14:paraId="448455BB" w14:textId="23D9CBB7" w:rsidR="008E14D4" w:rsidRDefault="008E14D4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</w:p>
    <w:p w14:paraId="7568EAB8" w14:textId="4E7DC522" w:rsidR="008E14D4" w:rsidRPr="001077B1" w:rsidRDefault="008E14D4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Colwell, L. (2022) </w:t>
      </w:r>
      <w:r w:rsidR="001077B1">
        <w:rPr>
          <w:rFonts w:ascii="Arial" w:hAnsi="Arial" w:cs="Arial"/>
          <w:i/>
          <w:iCs/>
          <w:sz w:val="22"/>
          <w:lang w:val="en-GB"/>
        </w:rPr>
        <w:t xml:space="preserve">Prisons as a site of care – the health and welfare of older prisoners in UK prisons, </w:t>
      </w:r>
      <w:r w:rsidR="001077B1">
        <w:rPr>
          <w:rFonts w:ascii="Arial" w:hAnsi="Arial" w:cs="Arial"/>
          <w:sz w:val="22"/>
          <w:lang w:val="en-GB"/>
        </w:rPr>
        <w:t xml:space="preserve">Available at: </w:t>
      </w:r>
      <w:hyperlink r:id="rId24" w:history="1">
        <w:r w:rsidR="007A2868" w:rsidRPr="00160265">
          <w:rPr>
            <w:rStyle w:val="Hyperlink"/>
            <w:rFonts w:ascii="Arial" w:hAnsi="Arial" w:cs="Arial"/>
            <w:sz w:val="22"/>
            <w:lang w:val="en-GB"/>
          </w:rPr>
          <w:t>https://blogs.brighton.ac.uk/mentalhealthnursing/2022/03/14/prisons-as-a-site-of-care-the-health-and-welfare-of-older-prisoners-in-uk-prisons/</w:t>
        </w:r>
      </w:hyperlink>
      <w:r w:rsidR="007A2868">
        <w:rPr>
          <w:rFonts w:ascii="Arial" w:hAnsi="Arial" w:cs="Arial"/>
          <w:sz w:val="22"/>
          <w:lang w:val="en-GB"/>
        </w:rPr>
        <w:t xml:space="preserve"> (Accessed: 15</w:t>
      </w:r>
      <w:r w:rsidR="007A2868" w:rsidRPr="007A2868">
        <w:rPr>
          <w:rFonts w:ascii="Arial" w:hAnsi="Arial" w:cs="Arial"/>
          <w:sz w:val="22"/>
          <w:vertAlign w:val="superscript"/>
          <w:lang w:val="en-GB"/>
        </w:rPr>
        <w:t>th</w:t>
      </w:r>
      <w:r w:rsidR="007A2868">
        <w:rPr>
          <w:rFonts w:ascii="Arial" w:hAnsi="Arial" w:cs="Arial"/>
          <w:sz w:val="22"/>
          <w:lang w:val="en-GB"/>
        </w:rPr>
        <w:t xml:space="preserve"> March 2022)</w:t>
      </w:r>
    </w:p>
    <w:p w14:paraId="14B6634D" w14:textId="1E113A64" w:rsidR="00717C0B" w:rsidRDefault="00717C0B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15F9DA75" w14:textId="7F9C3497" w:rsidR="008358A9" w:rsidRDefault="008358A9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Gov.uk, (2022) </w:t>
      </w:r>
      <w:r w:rsidR="00EB63ED">
        <w:rPr>
          <w:rFonts w:ascii="Arial" w:hAnsi="Arial" w:cs="Arial"/>
          <w:i/>
          <w:iCs/>
          <w:sz w:val="22"/>
          <w:lang w:val="en-GB"/>
        </w:rPr>
        <w:t>HM Prison and Probation Service Covid</w:t>
      </w:r>
      <w:r w:rsidR="00257E0F">
        <w:rPr>
          <w:rFonts w:ascii="Arial" w:hAnsi="Arial" w:cs="Arial"/>
          <w:i/>
          <w:iCs/>
          <w:sz w:val="22"/>
          <w:lang w:val="en-GB"/>
        </w:rPr>
        <w:t xml:space="preserve">-19 Statistics, January 2022 </w:t>
      </w:r>
      <w:r w:rsidR="00E1608D">
        <w:rPr>
          <w:rFonts w:ascii="Arial" w:hAnsi="Arial" w:cs="Arial"/>
          <w:sz w:val="22"/>
          <w:lang w:val="en-GB"/>
        </w:rPr>
        <w:t xml:space="preserve">[image] Available at: </w:t>
      </w:r>
      <w:hyperlink r:id="rId25" w:history="1">
        <w:r w:rsidR="0056268B" w:rsidRPr="00160265">
          <w:rPr>
            <w:rStyle w:val="Hyperlink"/>
            <w:rFonts w:ascii="Arial" w:hAnsi="Arial" w:cs="Arial"/>
            <w:sz w:val="22"/>
            <w:lang w:val="en-GB"/>
          </w:rPr>
          <w:t>https://www.gov.uk/government/statistics/hmpps-covid-19-statistics-january-2022/hm-prison-and-probation-service-covid-19-statistics-january-2022</w:t>
        </w:r>
      </w:hyperlink>
      <w:r w:rsidR="0056268B">
        <w:rPr>
          <w:rFonts w:ascii="Arial" w:hAnsi="Arial" w:cs="Arial"/>
          <w:sz w:val="22"/>
          <w:lang w:val="en-GB"/>
        </w:rPr>
        <w:t xml:space="preserve"> (Accessed: 14</w:t>
      </w:r>
      <w:r w:rsidR="0056268B" w:rsidRPr="0056268B">
        <w:rPr>
          <w:rFonts w:ascii="Arial" w:hAnsi="Arial" w:cs="Arial"/>
          <w:sz w:val="22"/>
          <w:vertAlign w:val="superscript"/>
          <w:lang w:val="en-GB"/>
        </w:rPr>
        <w:t>th</w:t>
      </w:r>
      <w:r w:rsidR="0056268B">
        <w:rPr>
          <w:rFonts w:ascii="Arial" w:hAnsi="Arial" w:cs="Arial"/>
          <w:sz w:val="22"/>
          <w:lang w:val="en-GB"/>
        </w:rPr>
        <w:t xml:space="preserve"> March 2022)</w:t>
      </w:r>
    </w:p>
    <w:p w14:paraId="269A7C72" w14:textId="0FA4E813" w:rsidR="004A20AE" w:rsidRDefault="004A20AE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</w:p>
    <w:p w14:paraId="4467DF65" w14:textId="57515B91" w:rsidR="004A20AE" w:rsidRDefault="004A20AE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>H</w:t>
      </w:r>
      <w:r w:rsidR="00EA7715">
        <w:rPr>
          <w:rFonts w:ascii="Arial" w:hAnsi="Arial" w:cs="Arial"/>
          <w:sz w:val="22"/>
          <w:lang w:val="en-GB"/>
        </w:rPr>
        <w:t xml:space="preserve">M Inspectorate of Prisons (2020) </w:t>
      </w:r>
      <w:r w:rsidR="004E6E9E">
        <w:rPr>
          <w:rFonts w:ascii="Arial" w:hAnsi="Arial" w:cs="Arial"/>
          <w:i/>
          <w:iCs/>
          <w:sz w:val="22"/>
          <w:lang w:val="en-GB"/>
        </w:rPr>
        <w:t xml:space="preserve">Men’s open prisons during Covid-19 – frustration at continued suspension of </w:t>
      </w:r>
      <w:r w:rsidR="006B14EE">
        <w:rPr>
          <w:rFonts w:ascii="Arial" w:hAnsi="Arial" w:cs="Arial"/>
          <w:i/>
          <w:iCs/>
          <w:sz w:val="22"/>
          <w:lang w:val="en-GB"/>
        </w:rPr>
        <w:t xml:space="preserve">release to work, </w:t>
      </w:r>
      <w:r w:rsidR="006B14EE">
        <w:rPr>
          <w:rFonts w:ascii="Arial" w:hAnsi="Arial" w:cs="Arial"/>
          <w:sz w:val="22"/>
          <w:lang w:val="en-GB"/>
        </w:rPr>
        <w:t xml:space="preserve">Available at: </w:t>
      </w:r>
      <w:hyperlink r:id="rId26" w:history="1">
        <w:r w:rsidR="001B3896" w:rsidRPr="00160265">
          <w:rPr>
            <w:rStyle w:val="Hyperlink"/>
            <w:rFonts w:ascii="Arial" w:hAnsi="Arial" w:cs="Arial"/>
            <w:sz w:val="22"/>
            <w:lang w:val="en-GB"/>
          </w:rPr>
          <w:t>https://www.justiceinspectorates.gov.uk/hmiprisons/media/press-releases/2020/06/mens-open-prisons-during-covid-19-frustration-at-continued-suspension-of-release-to-work/</w:t>
        </w:r>
      </w:hyperlink>
      <w:r w:rsidR="001B3896">
        <w:rPr>
          <w:rFonts w:ascii="Arial" w:hAnsi="Arial" w:cs="Arial"/>
          <w:sz w:val="22"/>
          <w:lang w:val="en-GB"/>
        </w:rPr>
        <w:t xml:space="preserve"> (Accessed: 15</w:t>
      </w:r>
      <w:r w:rsidR="001B3896" w:rsidRPr="001B3896">
        <w:rPr>
          <w:rFonts w:ascii="Arial" w:hAnsi="Arial" w:cs="Arial"/>
          <w:sz w:val="22"/>
          <w:vertAlign w:val="superscript"/>
          <w:lang w:val="en-GB"/>
        </w:rPr>
        <w:t>th</w:t>
      </w:r>
      <w:r w:rsidR="001B3896">
        <w:rPr>
          <w:rFonts w:ascii="Arial" w:hAnsi="Arial" w:cs="Arial"/>
          <w:sz w:val="22"/>
          <w:lang w:val="en-GB"/>
        </w:rPr>
        <w:t xml:space="preserve"> March 2022)</w:t>
      </w:r>
    </w:p>
    <w:p w14:paraId="6732A5EA" w14:textId="1D13E37E" w:rsidR="00312236" w:rsidRDefault="00312236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</w:p>
    <w:p w14:paraId="1F0B1851" w14:textId="46DFBE14" w:rsidR="00312236" w:rsidRPr="00F45C77" w:rsidRDefault="00312236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  <w:proofErr w:type="spellStart"/>
      <w:r>
        <w:rPr>
          <w:rFonts w:ascii="Arial" w:hAnsi="Arial" w:cs="Arial"/>
          <w:sz w:val="22"/>
          <w:lang w:val="en-GB"/>
        </w:rPr>
        <w:t>Insidetime</w:t>
      </w:r>
      <w:proofErr w:type="spellEnd"/>
      <w:r>
        <w:rPr>
          <w:rFonts w:ascii="Arial" w:hAnsi="Arial" w:cs="Arial"/>
          <w:sz w:val="22"/>
          <w:lang w:val="en-GB"/>
        </w:rPr>
        <w:t xml:space="preserve"> (2022) </w:t>
      </w:r>
      <w:r w:rsidR="00F45C77">
        <w:rPr>
          <w:rFonts w:ascii="Arial" w:hAnsi="Arial" w:cs="Arial"/>
          <w:i/>
          <w:iCs/>
          <w:sz w:val="22"/>
          <w:lang w:val="en-GB"/>
        </w:rPr>
        <w:t xml:space="preserve">offending behaviour courses slump due to Covid, </w:t>
      </w:r>
      <w:r w:rsidR="00F45C77">
        <w:rPr>
          <w:rFonts w:ascii="Arial" w:hAnsi="Arial" w:cs="Arial"/>
          <w:sz w:val="22"/>
          <w:lang w:val="en-GB"/>
        </w:rPr>
        <w:t xml:space="preserve">Available at: </w:t>
      </w:r>
      <w:hyperlink r:id="rId27" w:history="1">
        <w:r w:rsidR="00864E02" w:rsidRPr="00160265">
          <w:rPr>
            <w:rStyle w:val="Hyperlink"/>
            <w:rFonts w:ascii="Arial" w:hAnsi="Arial" w:cs="Arial"/>
            <w:sz w:val="22"/>
            <w:lang w:val="en-GB"/>
          </w:rPr>
          <w:t>https://insidetime.org/offending-behaviour-courses-slump-due-to-covid/</w:t>
        </w:r>
      </w:hyperlink>
      <w:r w:rsidR="00864E02">
        <w:rPr>
          <w:rFonts w:ascii="Arial" w:hAnsi="Arial" w:cs="Arial"/>
          <w:sz w:val="22"/>
          <w:lang w:val="en-GB"/>
        </w:rPr>
        <w:t xml:space="preserve"> (Accessed: 15</w:t>
      </w:r>
      <w:r w:rsidR="00864E02" w:rsidRPr="00864E02">
        <w:rPr>
          <w:rFonts w:ascii="Arial" w:hAnsi="Arial" w:cs="Arial"/>
          <w:sz w:val="22"/>
          <w:vertAlign w:val="superscript"/>
          <w:lang w:val="en-GB"/>
        </w:rPr>
        <w:t>th</w:t>
      </w:r>
      <w:r w:rsidR="00864E02">
        <w:rPr>
          <w:rFonts w:ascii="Arial" w:hAnsi="Arial" w:cs="Arial"/>
          <w:sz w:val="22"/>
          <w:lang w:val="en-GB"/>
        </w:rPr>
        <w:t xml:space="preserve"> March 2022)</w:t>
      </w:r>
    </w:p>
    <w:p w14:paraId="03AA3248" w14:textId="77777777" w:rsidR="008358A9" w:rsidRDefault="008358A9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0B17760C" w14:textId="020AF1F1" w:rsidR="005E0232" w:rsidRPr="006B7439" w:rsidRDefault="005E0232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Kiefer, E. (2020) </w:t>
      </w:r>
      <w:r w:rsidR="006B7439">
        <w:rPr>
          <w:rFonts w:ascii="Arial" w:hAnsi="Arial" w:cs="Arial"/>
          <w:i/>
          <w:iCs/>
          <w:sz w:val="22"/>
          <w:lang w:val="en-GB"/>
        </w:rPr>
        <w:t>Coronavirus prison deaths rise in NJ,</w:t>
      </w:r>
      <w:r w:rsidR="006B7439">
        <w:rPr>
          <w:rFonts w:ascii="Arial" w:hAnsi="Arial" w:cs="Arial"/>
          <w:sz w:val="22"/>
          <w:lang w:val="en-GB"/>
        </w:rPr>
        <w:t xml:space="preserve"> [imag</w:t>
      </w:r>
      <w:r w:rsidR="000B37D7">
        <w:rPr>
          <w:rFonts w:ascii="Arial" w:hAnsi="Arial" w:cs="Arial"/>
          <w:sz w:val="22"/>
          <w:lang w:val="en-GB"/>
        </w:rPr>
        <w:t xml:space="preserve">e] Available at: </w:t>
      </w:r>
      <w:hyperlink r:id="rId28" w:history="1">
        <w:r w:rsidR="00B85EDB" w:rsidRPr="00160265">
          <w:rPr>
            <w:rStyle w:val="Hyperlink"/>
            <w:rFonts w:ascii="Arial" w:hAnsi="Arial" w:cs="Arial"/>
            <w:sz w:val="22"/>
            <w:lang w:val="en-GB"/>
          </w:rPr>
          <w:t>https://news.yahoo.com/coronavirusprisondeathsrisenj185250842.html?guccounter=1&amp;guce_referrer=aHR0cHM6Ly93d3cuYmluZy5jb20v&amp;guce_referrer_sig=AQAAAMsT0rtN-cF3NHPtBVY4GY_7Yvx7l9GrsNhQM-CpcsOw8IOEhZoPolZbNZP2ebbTPf06VGP3QUH90OIQMfpQOcdWqCQfXDJMhXEhDtp1TM0rJ6ttpUm9EiPO04FDJXyLLZasf-iCJaGdDRomNItVT5W-HZthEq7UoeElj27HHoT</w:t>
        </w:r>
      </w:hyperlink>
      <w:r w:rsidR="00AB2158">
        <w:rPr>
          <w:rFonts w:ascii="Arial" w:hAnsi="Arial" w:cs="Arial"/>
          <w:sz w:val="22"/>
          <w:lang w:val="en-GB"/>
        </w:rPr>
        <w:t xml:space="preserve"> </w:t>
      </w:r>
      <w:r w:rsidR="00B85EDB">
        <w:rPr>
          <w:rFonts w:ascii="Arial" w:hAnsi="Arial" w:cs="Arial"/>
          <w:sz w:val="22"/>
          <w:lang w:val="en-GB"/>
        </w:rPr>
        <w:t>(Accessed:</w:t>
      </w:r>
      <w:r w:rsidR="001D06E0">
        <w:rPr>
          <w:rFonts w:ascii="Arial" w:hAnsi="Arial" w:cs="Arial"/>
          <w:sz w:val="22"/>
          <w:lang w:val="en-GB"/>
        </w:rPr>
        <w:t xml:space="preserve"> 14</w:t>
      </w:r>
      <w:r w:rsidR="001D06E0" w:rsidRPr="001D06E0">
        <w:rPr>
          <w:rFonts w:ascii="Arial" w:hAnsi="Arial" w:cs="Arial"/>
          <w:sz w:val="22"/>
          <w:vertAlign w:val="superscript"/>
          <w:lang w:val="en-GB"/>
        </w:rPr>
        <w:t>th</w:t>
      </w:r>
      <w:r w:rsidR="001D06E0">
        <w:rPr>
          <w:rFonts w:ascii="Arial" w:hAnsi="Arial" w:cs="Arial"/>
          <w:sz w:val="22"/>
          <w:lang w:val="en-GB"/>
        </w:rPr>
        <w:t xml:space="preserve"> March 2022)</w:t>
      </w:r>
    </w:p>
    <w:p w14:paraId="6329B97F" w14:textId="77777777" w:rsidR="005E0232" w:rsidRDefault="005E0232" w:rsidP="00D91016">
      <w:pPr>
        <w:tabs>
          <w:tab w:val="left" w:pos="990"/>
        </w:tabs>
        <w:rPr>
          <w:rFonts w:ascii="Arial" w:hAnsi="Arial" w:cs="Arial"/>
          <w:sz w:val="22"/>
          <w:u w:val="single"/>
          <w:lang w:val="en-GB"/>
        </w:rPr>
      </w:pPr>
    </w:p>
    <w:p w14:paraId="461FB143" w14:textId="364829FF" w:rsidR="00F943ED" w:rsidRDefault="00F943ED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 xml:space="preserve">The Lincolnite (2022) </w:t>
      </w:r>
      <w:r w:rsidR="00027833">
        <w:rPr>
          <w:rFonts w:ascii="Arial" w:hAnsi="Arial" w:cs="Arial"/>
          <w:i/>
          <w:iCs/>
          <w:sz w:val="22"/>
          <w:lang w:val="en-GB"/>
        </w:rPr>
        <w:t>Prisoner found dead in Lincoln jail cell</w:t>
      </w:r>
      <w:r w:rsidR="00DB28DE">
        <w:rPr>
          <w:rFonts w:ascii="Arial" w:hAnsi="Arial" w:cs="Arial"/>
          <w:i/>
          <w:iCs/>
          <w:sz w:val="22"/>
          <w:lang w:val="en-GB"/>
        </w:rPr>
        <w:t>, inquest told</w:t>
      </w:r>
      <w:r w:rsidR="005C3F4F">
        <w:rPr>
          <w:rFonts w:ascii="Arial" w:hAnsi="Arial" w:cs="Arial"/>
          <w:i/>
          <w:iCs/>
          <w:sz w:val="22"/>
          <w:lang w:val="en-GB"/>
        </w:rPr>
        <w:t>,</w:t>
      </w:r>
      <w:r w:rsidR="00DB28DE">
        <w:rPr>
          <w:rFonts w:ascii="Arial" w:hAnsi="Arial" w:cs="Arial"/>
          <w:i/>
          <w:iCs/>
          <w:sz w:val="22"/>
          <w:lang w:val="en-GB"/>
        </w:rPr>
        <w:t xml:space="preserve"> </w:t>
      </w:r>
      <w:r w:rsidR="001D0265">
        <w:rPr>
          <w:rFonts w:ascii="Arial" w:hAnsi="Arial" w:cs="Arial"/>
          <w:sz w:val="22"/>
          <w:lang w:val="en-GB"/>
        </w:rPr>
        <w:t xml:space="preserve">Available at: </w:t>
      </w:r>
      <w:hyperlink r:id="rId29" w:history="1">
        <w:r w:rsidR="002A296E" w:rsidRPr="00C75F5C">
          <w:rPr>
            <w:rStyle w:val="Hyperlink"/>
            <w:rFonts w:ascii="Arial" w:hAnsi="Arial" w:cs="Arial"/>
            <w:sz w:val="22"/>
            <w:lang w:val="en-GB"/>
          </w:rPr>
          <w:t>https://thelincolnite.co.uk/2022/01/prisoner-found-dead-in-lincoln-jail-cell-inquest-told/</w:t>
        </w:r>
      </w:hyperlink>
      <w:r w:rsidR="002A296E">
        <w:rPr>
          <w:rFonts w:ascii="Arial" w:hAnsi="Arial" w:cs="Arial"/>
          <w:sz w:val="22"/>
          <w:lang w:val="en-GB"/>
        </w:rPr>
        <w:t xml:space="preserve">  </w:t>
      </w:r>
      <w:r w:rsidR="004251F3">
        <w:rPr>
          <w:rFonts w:ascii="Arial" w:hAnsi="Arial" w:cs="Arial"/>
          <w:sz w:val="22"/>
          <w:lang w:val="en-GB"/>
        </w:rPr>
        <w:t>(</w:t>
      </w:r>
      <w:r w:rsidR="002A296E">
        <w:rPr>
          <w:rFonts w:ascii="Arial" w:hAnsi="Arial" w:cs="Arial"/>
          <w:sz w:val="22"/>
          <w:lang w:val="en-GB"/>
        </w:rPr>
        <w:t>Accessed: 13</w:t>
      </w:r>
      <w:r w:rsidR="002A296E" w:rsidRPr="00C25FA1">
        <w:rPr>
          <w:rFonts w:ascii="Arial" w:hAnsi="Arial" w:cs="Arial"/>
          <w:sz w:val="22"/>
          <w:vertAlign w:val="superscript"/>
          <w:lang w:val="en-GB"/>
        </w:rPr>
        <w:t>th</w:t>
      </w:r>
      <w:r w:rsidR="00C25FA1">
        <w:rPr>
          <w:rFonts w:ascii="Arial" w:hAnsi="Arial" w:cs="Arial"/>
          <w:sz w:val="22"/>
          <w:lang w:val="en-GB"/>
        </w:rPr>
        <w:t xml:space="preserve"> March 2022</w:t>
      </w:r>
      <w:r w:rsidR="004251F3">
        <w:rPr>
          <w:rFonts w:ascii="Arial" w:hAnsi="Arial" w:cs="Arial"/>
          <w:sz w:val="22"/>
          <w:lang w:val="en-GB"/>
        </w:rPr>
        <w:t>)</w:t>
      </w:r>
    </w:p>
    <w:p w14:paraId="097FF268" w14:textId="01C97EAC" w:rsidR="00E92ABB" w:rsidRDefault="00E92ABB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</w:p>
    <w:p w14:paraId="2A0D4F2C" w14:textId="3F3B01EE" w:rsidR="00E92ABB" w:rsidRPr="00F409C7" w:rsidRDefault="00E92ABB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>UCL</w:t>
      </w:r>
      <w:r w:rsidR="00BD70A6">
        <w:rPr>
          <w:rFonts w:ascii="Arial" w:hAnsi="Arial" w:cs="Arial"/>
          <w:sz w:val="22"/>
          <w:lang w:val="en-GB"/>
        </w:rPr>
        <w:t xml:space="preserve"> (2021) </w:t>
      </w:r>
      <w:r w:rsidR="00BD70A6">
        <w:rPr>
          <w:rFonts w:ascii="Arial" w:hAnsi="Arial" w:cs="Arial"/>
          <w:i/>
          <w:iCs/>
          <w:sz w:val="22"/>
          <w:lang w:val="en-GB"/>
        </w:rPr>
        <w:t xml:space="preserve">Covid-19 </w:t>
      </w:r>
      <w:r w:rsidR="00705E10">
        <w:rPr>
          <w:rFonts w:ascii="Arial" w:hAnsi="Arial" w:cs="Arial"/>
          <w:i/>
          <w:iCs/>
          <w:sz w:val="22"/>
          <w:lang w:val="en-GB"/>
        </w:rPr>
        <w:t>death rate among people in prison three times higher than public</w:t>
      </w:r>
      <w:r w:rsidR="00F409C7">
        <w:rPr>
          <w:rFonts w:ascii="Arial" w:hAnsi="Arial" w:cs="Arial"/>
          <w:i/>
          <w:iCs/>
          <w:sz w:val="22"/>
          <w:lang w:val="en-GB"/>
        </w:rPr>
        <w:t xml:space="preserve">, </w:t>
      </w:r>
      <w:r w:rsidR="00F409C7">
        <w:rPr>
          <w:rFonts w:ascii="Arial" w:hAnsi="Arial" w:cs="Arial"/>
          <w:sz w:val="22"/>
          <w:lang w:val="en-GB"/>
        </w:rPr>
        <w:t xml:space="preserve">Available at: </w:t>
      </w:r>
      <w:hyperlink r:id="rId30" w:history="1">
        <w:r w:rsidR="00CE5960" w:rsidRPr="00C75F5C">
          <w:rPr>
            <w:rStyle w:val="Hyperlink"/>
            <w:rFonts w:ascii="Arial" w:hAnsi="Arial" w:cs="Arial"/>
            <w:sz w:val="22"/>
            <w:lang w:val="en-GB"/>
          </w:rPr>
          <w:t>https://www.ucl.ac.uk/news/2021/mar/covid-19-death-rate-among-people-three-times-higher-public</w:t>
        </w:r>
      </w:hyperlink>
      <w:r w:rsidR="00CE5960">
        <w:rPr>
          <w:rFonts w:ascii="Arial" w:hAnsi="Arial" w:cs="Arial"/>
          <w:sz w:val="22"/>
          <w:lang w:val="en-GB"/>
        </w:rPr>
        <w:t xml:space="preserve">  (Accessed: 13</w:t>
      </w:r>
      <w:r w:rsidR="00CE5960" w:rsidRPr="00CE5960">
        <w:rPr>
          <w:rFonts w:ascii="Arial" w:hAnsi="Arial" w:cs="Arial"/>
          <w:sz w:val="22"/>
          <w:vertAlign w:val="superscript"/>
          <w:lang w:val="en-GB"/>
        </w:rPr>
        <w:t>th</w:t>
      </w:r>
      <w:r w:rsidR="00CE5960">
        <w:rPr>
          <w:rFonts w:ascii="Arial" w:hAnsi="Arial" w:cs="Arial"/>
          <w:sz w:val="22"/>
          <w:lang w:val="en-GB"/>
        </w:rPr>
        <w:t xml:space="preserve"> March 2022) </w:t>
      </w:r>
    </w:p>
    <w:p w14:paraId="77104D14" w14:textId="4769F805" w:rsidR="004251F3" w:rsidRDefault="004251F3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</w:p>
    <w:p w14:paraId="475CA61E" w14:textId="77777777" w:rsidR="004251F3" w:rsidRDefault="004251F3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</w:p>
    <w:p w14:paraId="299106BC" w14:textId="3BBC2168" w:rsidR="00C25FA1" w:rsidRDefault="00C25FA1" w:rsidP="00D91016">
      <w:pPr>
        <w:tabs>
          <w:tab w:val="left" w:pos="990"/>
        </w:tabs>
        <w:rPr>
          <w:rFonts w:ascii="Arial" w:hAnsi="Arial" w:cs="Arial"/>
          <w:sz w:val="22"/>
          <w:lang w:val="en-GB"/>
        </w:rPr>
      </w:pPr>
    </w:p>
    <w:p w14:paraId="1DD39A87" w14:textId="3EC75696" w:rsidR="003D0BF7" w:rsidRDefault="003D0BF7" w:rsidP="00D91016">
      <w:pPr>
        <w:tabs>
          <w:tab w:val="left" w:pos="990"/>
        </w:tabs>
        <w:rPr>
          <w:lang w:val="en-GB"/>
        </w:rPr>
      </w:pPr>
    </w:p>
    <w:p w14:paraId="00518393" w14:textId="206CD5B4" w:rsidR="00DB299E" w:rsidRDefault="00DB299E" w:rsidP="00D91016">
      <w:pPr>
        <w:tabs>
          <w:tab w:val="left" w:pos="990"/>
        </w:tabs>
        <w:rPr>
          <w:lang w:val="en-GB"/>
        </w:rPr>
      </w:pPr>
    </w:p>
    <w:p w14:paraId="3903050B" w14:textId="77777777" w:rsidR="003D0BF7" w:rsidRDefault="003D0BF7" w:rsidP="00D91016">
      <w:pPr>
        <w:tabs>
          <w:tab w:val="left" w:pos="990"/>
        </w:tabs>
        <w:rPr>
          <w:lang w:val="en-GB"/>
        </w:rPr>
      </w:pPr>
    </w:p>
    <w:p w14:paraId="43E554BB" w14:textId="77777777" w:rsidR="003D0BF7" w:rsidRDefault="003D0BF7" w:rsidP="00D91016">
      <w:pPr>
        <w:tabs>
          <w:tab w:val="left" w:pos="990"/>
        </w:tabs>
        <w:rPr>
          <w:lang w:val="en-GB"/>
        </w:rPr>
      </w:pPr>
    </w:p>
    <w:p w14:paraId="4FF06CB0" w14:textId="77777777" w:rsidR="003D0BF7" w:rsidRDefault="003D0BF7" w:rsidP="00D91016">
      <w:pPr>
        <w:tabs>
          <w:tab w:val="left" w:pos="990"/>
        </w:tabs>
        <w:rPr>
          <w:lang w:val="en-GB"/>
        </w:rPr>
      </w:pPr>
    </w:p>
    <w:p w14:paraId="55868536" w14:textId="77777777" w:rsidR="003D0BF7" w:rsidRDefault="003D0BF7" w:rsidP="00D91016">
      <w:pPr>
        <w:tabs>
          <w:tab w:val="left" w:pos="990"/>
        </w:tabs>
        <w:rPr>
          <w:lang w:val="en-GB"/>
        </w:rPr>
      </w:pPr>
    </w:p>
    <w:p w14:paraId="24B14A53" w14:textId="77777777" w:rsidR="003D0BF7" w:rsidRDefault="003D0BF7" w:rsidP="00D91016">
      <w:pPr>
        <w:tabs>
          <w:tab w:val="left" w:pos="990"/>
        </w:tabs>
        <w:rPr>
          <w:lang w:val="en-GB"/>
        </w:rPr>
      </w:pPr>
    </w:p>
    <w:p w14:paraId="57F41D78" w14:textId="77777777" w:rsidR="003D0BF7" w:rsidRDefault="003D0BF7" w:rsidP="00D91016">
      <w:pPr>
        <w:tabs>
          <w:tab w:val="left" w:pos="990"/>
        </w:tabs>
        <w:rPr>
          <w:lang w:val="en-GB"/>
        </w:rPr>
      </w:pPr>
    </w:p>
    <w:sectPr w:rsidR="003D0BF7" w:rsidSect="00D91016">
      <w:headerReference w:type="default" r:id="rId31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0254D" w14:textId="77777777" w:rsidR="007268B9" w:rsidRDefault="007268B9" w:rsidP="000C45FF">
      <w:r>
        <w:separator/>
      </w:r>
    </w:p>
  </w:endnote>
  <w:endnote w:type="continuationSeparator" w:id="0">
    <w:p w14:paraId="49CB4287" w14:textId="77777777" w:rsidR="007268B9" w:rsidRDefault="007268B9" w:rsidP="000C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メイリオ"/>
    <w:charset w:val="80"/>
    <w:family w:val="swiss"/>
    <w:pitch w:val="variable"/>
    <w:sig w:usb0="E00002FF" w:usb1="6AC7FFFF" w:usb2="08000012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16FBA" w14:textId="77777777" w:rsidR="007268B9" w:rsidRDefault="007268B9" w:rsidP="000C45FF">
      <w:r>
        <w:separator/>
      </w:r>
    </w:p>
  </w:footnote>
  <w:footnote w:type="continuationSeparator" w:id="0">
    <w:p w14:paraId="3B54A77D" w14:textId="77777777" w:rsidR="007268B9" w:rsidRDefault="007268B9" w:rsidP="000C4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91C19" w14:textId="77777777" w:rsidR="00D91016" w:rsidRDefault="00D91016">
    <w:pPr>
      <w:pStyle w:val="Header"/>
    </w:pPr>
    <w:r>
      <w:rPr>
        <w:noProof/>
        <w:lang w:eastAsia="en-US"/>
      </w:rPr>
      <w:drawing>
        <wp:anchor distT="0" distB="0" distL="114300" distR="114300" simplePos="0" relativeHeight="251658240" behindDoc="1" locked="0" layoutInCell="1" allowOverlap="1" wp14:anchorId="12C18922" wp14:editId="27BB79F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260336" cy="9628632"/>
          <wp:effectExtent l="0" t="0" r="0" b="0"/>
          <wp:wrapNone/>
          <wp:docPr id="2" name="Graphic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60336" cy="96286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B03DD" w14:textId="737650D2" w:rsidR="00D91016" w:rsidRDefault="00D910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2866DC"/>
    <w:multiLevelType w:val="hybridMultilevel"/>
    <w:tmpl w:val="BB0EB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5D14"/>
    <w:rsid w:val="00014B4C"/>
    <w:rsid w:val="00020976"/>
    <w:rsid w:val="00023D2B"/>
    <w:rsid w:val="00026279"/>
    <w:rsid w:val="00027146"/>
    <w:rsid w:val="00027833"/>
    <w:rsid w:val="00032159"/>
    <w:rsid w:val="00036450"/>
    <w:rsid w:val="00037A55"/>
    <w:rsid w:val="00041A1B"/>
    <w:rsid w:val="0004218F"/>
    <w:rsid w:val="000422AD"/>
    <w:rsid w:val="0004458A"/>
    <w:rsid w:val="0005023C"/>
    <w:rsid w:val="000519A9"/>
    <w:rsid w:val="00052AB1"/>
    <w:rsid w:val="00066DD5"/>
    <w:rsid w:val="00073751"/>
    <w:rsid w:val="00074481"/>
    <w:rsid w:val="00074FE2"/>
    <w:rsid w:val="00075215"/>
    <w:rsid w:val="00085320"/>
    <w:rsid w:val="0008643B"/>
    <w:rsid w:val="000878E0"/>
    <w:rsid w:val="00092F7F"/>
    <w:rsid w:val="00093884"/>
    <w:rsid w:val="00094499"/>
    <w:rsid w:val="000944B2"/>
    <w:rsid w:val="00096003"/>
    <w:rsid w:val="00097F90"/>
    <w:rsid w:val="000A2805"/>
    <w:rsid w:val="000B3215"/>
    <w:rsid w:val="000B37D7"/>
    <w:rsid w:val="000B48C6"/>
    <w:rsid w:val="000B6804"/>
    <w:rsid w:val="000C2245"/>
    <w:rsid w:val="000C45E0"/>
    <w:rsid w:val="000C45FF"/>
    <w:rsid w:val="000D1340"/>
    <w:rsid w:val="000D4D3F"/>
    <w:rsid w:val="000D7C6A"/>
    <w:rsid w:val="000E075B"/>
    <w:rsid w:val="000E1FD2"/>
    <w:rsid w:val="000E2BCB"/>
    <w:rsid w:val="000E3E4A"/>
    <w:rsid w:val="000E3FD1"/>
    <w:rsid w:val="000E44A8"/>
    <w:rsid w:val="000E4900"/>
    <w:rsid w:val="000E5D14"/>
    <w:rsid w:val="000E5DE7"/>
    <w:rsid w:val="000F2C09"/>
    <w:rsid w:val="00102B0C"/>
    <w:rsid w:val="00103ACD"/>
    <w:rsid w:val="0010598C"/>
    <w:rsid w:val="0010621A"/>
    <w:rsid w:val="001077B1"/>
    <w:rsid w:val="001101F5"/>
    <w:rsid w:val="00112054"/>
    <w:rsid w:val="00114F64"/>
    <w:rsid w:val="00115407"/>
    <w:rsid w:val="00116B68"/>
    <w:rsid w:val="00123388"/>
    <w:rsid w:val="001274A0"/>
    <w:rsid w:val="00130453"/>
    <w:rsid w:val="001317D8"/>
    <w:rsid w:val="00131CBC"/>
    <w:rsid w:val="00137968"/>
    <w:rsid w:val="00150F24"/>
    <w:rsid w:val="001525E1"/>
    <w:rsid w:val="001626D4"/>
    <w:rsid w:val="00163743"/>
    <w:rsid w:val="00173372"/>
    <w:rsid w:val="00180064"/>
    <w:rsid w:val="00180329"/>
    <w:rsid w:val="001803F7"/>
    <w:rsid w:val="00181E51"/>
    <w:rsid w:val="00181E74"/>
    <w:rsid w:val="00181EF9"/>
    <w:rsid w:val="00187194"/>
    <w:rsid w:val="0019001F"/>
    <w:rsid w:val="00191036"/>
    <w:rsid w:val="001957DB"/>
    <w:rsid w:val="001965AD"/>
    <w:rsid w:val="001A0374"/>
    <w:rsid w:val="001A0494"/>
    <w:rsid w:val="001A25CF"/>
    <w:rsid w:val="001A32F4"/>
    <w:rsid w:val="001A74A5"/>
    <w:rsid w:val="001B1392"/>
    <w:rsid w:val="001B2ABD"/>
    <w:rsid w:val="001B3896"/>
    <w:rsid w:val="001B59C3"/>
    <w:rsid w:val="001C32DE"/>
    <w:rsid w:val="001C33B2"/>
    <w:rsid w:val="001C637F"/>
    <w:rsid w:val="001C7C02"/>
    <w:rsid w:val="001D0265"/>
    <w:rsid w:val="001D06E0"/>
    <w:rsid w:val="001D4AF7"/>
    <w:rsid w:val="001D5A8F"/>
    <w:rsid w:val="001E01CC"/>
    <w:rsid w:val="001E0391"/>
    <w:rsid w:val="001E1759"/>
    <w:rsid w:val="001E7017"/>
    <w:rsid w:val="001F1ECC"/>
    <w:rsid w:val="001F248E"/>
    <w:rsid w:val="001F287E"/>
    <w:rsid w:val="001F53C1"/>
    <w:rsid w:val="00203690"/>
    <w:rsid w:val="00212F02"/>
    <w:rsid w:val="00217D54"/>
    <w:rsid w:val="002216DC"/>
    <w:rsid w:val="00221989"/>
    <w:rsid w:val="00224D31"/>
    <w:rsid w:val="002260F8"/>
    <w:rsid w:val="0022640F"/>
    <w:rsid w:val="002338A2"/>
    <w:rsid w:val="0023444A"/>
    <w:rsid w:val="002366AE"/>
    <w:rsid w:val="002400EB"/>
    <w:rsid w:val="00240EA7"/>
    <w:rsid w:val="00244E63"/>
    <w:rsid w:val="00247708"/>
    <w:rsid w:val="002478E9"/>
    <w:rsid w:val="00247E8A"/>
    <w:rsid w:val="00250999"/>
    <w:rsid w:val="00250B5E"/>
    <w:rsid w:val="002542BA"/>
    <w:rsid w:val="00256CF7"/>
    <w:rsid w:val="00257E0F"/>
    <w:rsid w:val="00260BA7"/>
    <w:rsid w:val="002640A0"/>
    <w:rsid w:val="002655A7"/>
    <w:rsid w:val="002661DE"/>
    <w:rsid w:val="00270919"/>
    <w:rsid w:val="002712D5"/>
    <w:rsid w:val="00274EFE"/>
    <w:rsid w:val="00275DD4"/>
    <w:rsid w:val="00276BAC"/>
    <w:rsid w:val="00281187"/>
    <w:rsid w:val="00281FC9"/>
    <w:rsid w:val="00281FD5"/>
    <w:rsid w:val="00283F4C"/>
    <w:rsid w:val="00285079"/>
    <w:rsid w:val="00287BD3"/>
    <w:rsid w:val="0029154D"/>
    <w:rsid w:val="0029317A"/>
    <w:rsid w:val="00294F45"/>
    <w:rsid w:val="00297761"/>
    <w:rsid w:val="002A0046"/>
    <w:rsid w:val="002A296E"/>
    <w:rsid w:val="002A3BDB"/>
    <w:rsid w:val="002A595D"/>
    <w:rsid w:val="002A6893"/>
    <w:rsid w:val="002A6E0D"/>
    <w:rsid w:val="002A6FF8"/>
    <w:rsid w:val="002B151F"/>
    <w:rsid w:val="002B1C71"/>
    <w:rsid w:val="002B2277"/>
    <w:rsid w:val="002B3B0B"/>
    <w:rsid w:val="002B7D25"/>
    <w:rsid w:val="002C2B95"/>
    <w:rsid w:val="002C7EE7"/>
    <w:rsid w:val="002E002E"/>
    <w:rsid w:val="002E7BC4"/>
    <w:rsid w:val="002F241E"/>
    <w:rsid w:val="002F5F83"/>
    <w:rsid w:val="002F65B4"/>
    <w:rsid w:val="003011F4"/>
    <w:rsid w:val="003012ED"/>
    <w:rsid w:val="003026F1"/>
    <w:rsid w:val="00302D84"/>
    <w:rsid w:val="00303672"/>
    <w:rsid w:val="0030481B"/>
    <w:rsid w:val="00305BF5"/>
    <w:rsid w:val="003069F9"/>
    <w:rsid w:val="00306A54"/>
    <w:rsid w:val="00312236"/>
    <w:rsid w:val="003128FA"/>
    <w:rsid w:val="003147AF"/>
    <w:rsid w:val="003156FC"/>
    <w:rsid w:val="003254B5"/>
    <w:rsid w:val="003270B6"/>
    <w:rsid w:val="003270C3"/>
    <w:rsid w:val="00331A4F"/>
    <w:rsid w:val="00333FEB"/>
    <w:rsid w:val="0033503E"/>
    <w:rsid w:val="0033799E"/>
    <w:rsid w:val="0034387C"/>
    <w:rsid w:val="00355755"/>
    <w:rsid w:val="00362398"/>
    <w:rsid w:val="00366251"/>
    <w:rsid w:val="00370E7B"/>
    <w:rsid w:val="0037121F"/>
    <w:rsid w:val="003722DF"/>
    <w:rsid w:val="003731C9"/>
    <w:rsid w:val="00374C55"/>
    <w:rsid w:val="00375D09"/>
    <w:rsid w:val="0037623A"/>
    <w:rsid w:val="003812B2"/>
    <w:rsid w:val="00381A93"/>
    <w:rsid w:val="00381AB9"/>
    <w:rsid w:val="0038497B"/>
    <w:rsid w:val="0038559A"/>
    <w:rsid w:val="003910D8"/>
    <w:rsid w:val="003924EE"/>
    <w:rsid w:val="00395375"/>
    <w:rsid w:val="00396558"/>
    <w:rsid w:val="00396A1C"/>
    <w:rsid w:val="003975EA"/>
    <w:rsid w:val="003A0412"/>
    <w:rsid w:val="003A0F44"/>
    <w:rsid w:val="003A34C2"/>
    <w:rsid w:val="003A5983"/>
    <w:rsid w:val="003A5C14"/>
    <w:rsid w:val="003A6B17"/>
    <w:rsid w:val="003A6B7D"/>
    <w:rsid w:val="003A7296"/>
    <w:rsid w:val="003B06CA"/>
    <w:rsid w:val="003B29BC"/>
    <w:rsid w:val="003B7FBF"/>
    <w:rsid w:val="003C1DB4"/>
    <w:rsid w:val="003C22A4"/>
    <w:rsid w:val="003C4AE4"/>
    <w:rsid w:val="003C62AB"/>
    <w:rsid w:val="003C7614"/>
    <w:rsid w:val="003D0BF7"/>
    <w:rsid w:val="003E2BFF"/>
    <w:rsid w:val="003E2F00"/>
    <w:rsid w:val="003E64F8"/>
    <w:rsid w:val="003E65A6"/>
    <w:rsid w:val="003E7595"/>
    <w:rsid w:val="003F1B28"/>
    <w:rsid w:val="003F1FF6"/>
    <w:rsid w:val="003F20B4"/>
    <w:rsid w:val="003F2FBA"/>
    <w:rsid w:val="003F5C9F"/>
    <w:rsid w:val="003F6086"/>
    <w:rsid w:val="0040609A"/>
    <w:rsid w:val="004071FC"/>
    <w:rsid w:val="00410FAA"/>
    <w:rsid w:val="004111B9"/>
    <w:rsid w:val="00413DA3"/>
    <w:rsid w:val="00414106"/>
    <w:rsid w:val="00417FB9"/>
    <w:rsid w:val="0042090D"/>
    <w:rsid w:val="004251F3"/>
    <w:rsid w:val="004307B8"/>
    <w:rsid w:val="004377EB"/>
    <w:rsid w:val="00445947"/>
    <w:rsid w:val="00456527"/>
    <w:rsid w:val="00457E8E"/>
    <w:rsid w:val="00457E98"/>
    <w:rsid w:val="00460335"/>
    <w:rsid w:val="0046068F"/>
    <w:rsid w:val="00460E41"/>
    <w:rsid w:val="00462943"/>
    <w:rsid w:val="004657C6"/>
    <w:rsid w:val="00467DEF"/>
    <w:rsid w:val="0047147F"/>
    <w:rsid w:val="004739FA"/>
    <w:rsid w:val="00473CD8"/>
    <w:rsid w:val="00476EF0"/>
    <w:rsid w:val="00480B9C"/>
    <w:rsid w:val="004813B3"/>
    <w:rsid w:val="004824A8"/>
    <w:rsid w:val="00494185"/>
    <w:rsid w:val="00494BD4"/>
    <w:rsid w:val="0049604F"/>
    <w:rsid w:val="00496516"/>
    <w:rsid w:val="00496591"/>
    <w:rsid w:val="004966ED"/>
    <w:rsid w:val="004A0925"/>
    <w:rsid w:val="004A20AE"/>
    <w:rsid w:val="004A4D3B"/>
    <w:rsid w:val="004A53CB"/>
    <w:rsid w:val="004B2A22"/>
    <w:rsid w:val="004B4EC2"/>
    <w:rsid w:val="004B58D1"/>
    <w:rsid w:val="004C4210"/>
    <w:rsid w:val="004C5033"/>
    <w:rsid w:val="004C50D2"/>
    <w:rsid w:val="004C5477"/>
    <w:rsid w:val="004C63E4"/>
    <w:rsid w:val="004D3011"/>
    <w:rsid w:val="004E074D"/>
    <w:rsid w:val="004E3038"/>
    <w:rsid w:val="004E43DF"/>
    <w:rsid w:val="004E6636"/>
    <w:rsid w:val="004E6E9E"/>
    <w:rsid w:val="004E7C4F"/>
    <w:rsid w:val="004F049E"/>
    <w:rsid w:val="004F58F0"/>
    <w:rsid w:val="00500FC5"/>
    <w:rsid w:val="00501D15"/>
    <w:rsid w:val="00510588"/>
    <w:rsid w:val="00511310"/>
    <w:rsid w:val="005130FD"/>
    <w:rsid w:val="00514472"/>
    <w:rsid w:val="0051482D"/>
    <w:rsid w:val="0051774E"/>
    <w:rsid w:val="005262AC"/>
    <w:rsid w:val="00533BED"/>
    <w:rsid w:val="005402B7"/>
    <w:rsid w:val="00541544"/>
    <w:rsid w:val="005417BA"/>
    <w:rsid w:val="00541B3E"/>
    <w:rsid w:val="00542FCE"/>
    <w:rsid w:val="00544E14"/>
    <w:rsid w:val="00550F15"/>
    <w:rsid w:val="00551DD2"/>
    <w:rsid w:val="0055201C"/>
    <w:rsid w:val="005548C0"/>
    <w:rsid w:val="00554B85"/>
    <w:rsid w:val="00555D1C"/>
    <w:rsid w:val="00556881"/>
    <w:rsid w:val="00556F86"/>
    <w:rsid w:val="0056019E"/>
    <w:rsid w:val="005625EC"/>
    <w:rsid w:val="0056268B"/>
    <w:rsid w:val="00566ABE"/>
    <w:rsid w:val="0057204A"/>
    <w:rsid w:val="005720AD"/>
    <w:rsid w:val="00572D9E"/>
    <w:rsid w:val="00573C5E"/>
    <w:rsid w:val="0058321B"/>
    <w:rsid w:val="00590AB9"/>
    <w:rsid w:val="0059239F"/>
    <w:rsid w:val="005A2CA4"/>
    <w:rsid w:val="005A7A3D"/>
    <w:rsid w:val="005B6A5F"/>
    <w:rsid w:val="005C07B0"/>
    <w:rsid w:val="005C100B"/>
    <w:rsid w:val="005C11AF"/>
    <w:rsid w:val="005C1693"/>
    <w:rsid w:val="005C2127"/>
    <w:rsid w:val="005C3F4F"/>
    <w:rsid w:val="005C4C3D"/>
    <w:rsid w:val="005C5CF1"/>
    <w:rsid w:val="005D5E04"/>
    <w:rsid w:val="005E0232"/>
    <w:rsid w:val="005E39D5"/>
    <w:rsid w:val="005E3B9C"/>
    <w:rsid w:val="005E54AB"/>
    <w:rsid w:val="005F63BF"/>
    <w:rsid w:val="005F76D1"/>
    <w:rsid w:val="005F76DA"/>
    <w:rsid w:val="00600670"/>
    <w:rsid w:val="00602036"/>
    <w:rsid w:val="00602DE0"/>
    <w:rsid w:val="0060564A"/>
    <w:rsid w:val="00605852"/>
    <w:rsid w:val="006058AC"/>
    <w:rsid w:val="00607645"/>
    <w:rsid w:val="00612436"/>
    <w:rsid w:val="006128CC"/>
    <w:rsid w:val="006175E6"/>
    <w:rsid w:val="0062123A"/>
    <w:rsid w:val="00621BC9"/>
    <w:rsid w:val="0062322C"/>
    <w:rsid w:val="0062402E"/>
    <w:rsid w:val="006257AC"/>
    <w:rsid w:val="0062599C"/>
    <w:rsid w:val="0062756B"/>
    <w:rsid w:val="00633102"/>
    <w:rsid w:val="00636467"/>
    <w:rsid w:val="006365F7"/>
    <w:rsid w:val="006366A5"/>
    <w:rsid w:val="00637AEB"/>
    <w:rsid w:val="00643DFF"/>
    <w:rsid w:val="006441DA"/>
    <w:rsid w:val="00646E75"/>
    <w:rsid w:val="006507B4"/>
    <w:rsid w:val="006534EE"/>
    <w:rsid w:val="00654061"/>
    <w:rsid w:val="006563E5"/>
    <w:rsid w:val="006578FA"/>
    <w:rsid w:val="00670236"/>
    <w:rsid w:val="00670375"/>
    <w:rsid w:val="006771D0"/>
    <w:rsid w:val="006774CB"/>
    <w:rsid w:val="00677C26"/>
    <w:rsid w:val="006824C3"/>
    <w:rsid w:val="00687646"/>
    <w:rsid w:val="00690EEE"/>
    <w:rsid w:val="00690F48"/>
    <w:rsid w:val="00691225"/>
    <w:rsid w:val="00691E26"/>
    <w:rsid w:val="006A3A4A"/>
    <w:rsid w:val="006A7774"/>
    <w:rsid w:val="006B0704"/>
    <w:rsid w:val="006B14EE"/>
    <w:rsid w:val="006B176C"/>
    <w:rsid w:val="006B27A0"/>
    <w:rsid w:val="006B7439"/>
    <w:rsid w:val="006C4AFA"/>
    <w:rsid w:val="006C5130"/>
    <w:rsid w:val="006D215B"/>
    <w:rsid w:val="006D3273"/>
    <w:rsid w:val="006D45D6"/>
    <w:rsid w:val="006D6619"/>
    <w:rsid w:val="006E262F"/>
    <w:rsid w:val="006E59FA"/>
    <w:rsid w:val="006F4C8D"/>
    <w:rsid w:val="006F6939"/>
    <w:rsid w:val="0070105F"/>
    <w:rsid w:val="00702C9A"/>
    <w:rsid w:val="007036E6"/>
    <w:rsid w:val="00704283"/>
    <w:rsid w:val="00704346"/>
    <w:rsid w:val="00705E10"/>
    <w:rsid w:val="0070799E"/>
    <w:rsid w:val="007106D1"/>
    <w:rsid w:val="00711E61"/>
    <w:rsid w:val="00714F32"/>
    <w:rsid w:val="00715FCB"/>
    <w:rsid w:val="0071663D"/>
    <w:rsid w:val="00716E84"/>
    <w:rsid w:val="00717C0B"/>
    <w:rsid w:val="007238DF"/>
    <w:rsid w:val="007268B9"/>
    <w:rsid w:val="00727C4E"/>
    <w:rsid w:val="00742968"/>
    <w:rsid w:val="007429A0"/>
    <w:rsid w:val="007429CE"/>
    <w:rsid w:val="00743101"/>
    <w:rsid w:val="0075394E"/>
    <w:rsid w:val="00761FF2"/>
    <w:rsid w:val="00763683"/>
    <w:rsid w:val="00764C9F"/>
    <w:rsid w:val="00766ACE"/>
    <w:rsid w:val="007675A5"/>
    <w:rsid w:val="00772510"/>
    <w:rsid w:val="0077314B"/>
    <w:rsid w:val="00773D6C"/>
    <w:rsid w:val="0077407A"/>
    <w:rsid w:val="00776374"/>
    <w:rsid w:val="00776FB0"/>
    <w:rsid w:val="007775E1"/>
    <w:rsid w:val="007803E4"/>
    <w:rsid w:val="007867A0"/>
    <w:rsid w:val="00787E17"/>
    <w:rsid w:val="0079274C"/>
    <w:rsid w:val="007927F5"/>
    <w:rsid w:val="00797C6F"/>
    <w:rsid w:val="007A14FE"/>
    <w:rsid w:val="007A23D7"/>
    <w:rsid w:val="007A2868"/>
    <w:rsid w:val="007A2E79"/>
    <w:rsid w:val="007A32B7"/>
    <w:rsid w:val="007A4C17"/>
    <w:rsid w:val="007A53A8"/>
    <w:rsid w:val="007A5AFF"/>
    <w:rsid w:val="007A62FC"/>
    <w:rsid w:val="007A6B49"/>
    <w:rsid w:val="007B4159"/>
    <w:rsid w:val="007C27C7"/>
    <w:rsid w:val="007C48F6"/>
    <w:rsid w:val="007C5A26"/>
    <w:rsid w:val="007C6868"/>
    <w:rsid w:val="007D00E5"/>
    <w:rsid w:val="007D052D"/>
    <w:rsid w:val="007D0B97"/>
    <w:rsid w:val="007D3344"/>
    <w:rsid w:val="007D4E0C"/>
    <w:rsid w:val="007D5329"/>
    <w:rsid w:val="007D5E11"/>
    <w:rsid w:val="007D73CD"/>
    <w:rsid w:val="007E2195"/>
    <w:rsid w:val="007E58CC"/>
    <w:rsid w:val="007E70F8"/>
    <w:rsid w:val="007F101B"/>
    <w:rsid w:val="007F3EE4"/>
    <w:rsid w:val="00802B30"/>
    <w:rsid w:val="00802CA0"/>
    <w:rsid w:val="00806455"/>
    <w:rsid w:val="00815710"/>
    <w:rsid w:val="00822C64"/>
    <w:rsid w:val="0082474C"/>
    <w:rsid w:val="00824B37"/>
    <w:rsid w:val="00832D42"/>
    <w:rsid w:val="008356CA"/>
    <w:rsid w:val="008358A9"/>
    <w:rsid w:val="00835A09"/>
    <w:rsid w:val="00836D95"/>
    <w:rsid w:val="008377CD"/>
    <w:rsid w:val="00840461"/>
    <w:rsid w:val="0084319E"/>
    <w:rsid w:val="0085109E"/>
    <w:rsid w:val="008512FD"/>
    <w:rsid w:val="00851448"/>
    <w:rsid w:val="00852EAC"/>
    <w:rsid w:val="00853228"/>
    <w:rsid w:val="00860DFE"/>
    <w:rsid w:val="00864E02"/>
    <w:rsid w:val="00865E08"/>
    <w:rsid w:val="00865F1C"/>
    <w:rsid w:val="00866DD0"/>
    <w:rsid w:val="00870661"/>
    <w:rsid w:val="008737DD"/>
    <w:rsid w:val="00873AD8"/>
    <w:rsid w:val="0087485E"/>
    <w:rsid w:val="00874F42"/>
    <w:rsid w:val="008874D3"/>
    <w:rsid w:val="008A0E52"/>
    <w:rsid w:val="008A263F"/>
    <w:rsid w:val="008A3AA6"/>
    <w:rsid w:val="008A72A7"/>
    <w:rsid w:val="008B0ADC"/>
    <w:rsid w:val="008B2EE8"/>
    <w:rsid w:val="008B7B9D"/>
    <w:rsid w:val="008C3C79"/>
    <w:rsid w:val="008C4692"/>
    <w:rsid w:val="008D0B38"/>
    <w:rsid w:val="008D0C72"/>
    <w:rsid w:val="008D1B66"/>
    <w:rsid w:val="008D1F2F"/>
    <w:rsid w:val="008D2D14"/>
    <w:rsid w:val="008D71B2"/>
    <w:rsid w:val="008E14D4"/>
    <w:rsid w:val="008E47E1"/>
    <w:rsid w:val="008E4EB0"/>
    <w:rsid w:val="008F2B5B"/>
    <w:rsid w:val="008F351A"/>
    <w:rsid w:val="009148CE"/>
    <w:rsid w:val="00915815"/>
    <w:rsid w:val="00923BE2"/>
    <w:rsid w:val="009260CD"/>
    <w:rsid w:val="00927B75"/>
    <w:rsid w:val="00930299"/>
    <w:rsid w:val="00931465"/>
    <w:rsid w:val="00931BA1"/>
    <w:rsid w:val="00934D2B"/>
    <w:rsid w:val="00940694"/>
    <w:rsid w:val="00940A66"/>
    <w:rsid w:val="00941B91"/>
    <w:rsid w:val="009439F5"/>
    <w:rsid w:val="00943AEA"/>
    <w:rsid w:val="00943B05"/>
    <w:rsid w:val="0094593F"/>
    <w:rsid w:val="009467B2"/>
    <w:rsid w:val="00951E70"/>
    <w:rsid w:val="009524B1"/>
    <w:rsid w:val="00952C25"/>
    <w:rsid w:val="009574BB"/>
    <w:rsid w:val="009622E2"/>
    <w:rsid w:val="00966776"/>
    <w:rsid w:val="00966826"/>
    <w:rsid w:val="00966A10"/>
    <w:rsid w:val="00974287"/>
    <w:rsid w:val="009777C4"/>
    <w:rsid w:val="0098063E"/>
    <w:rsid w:val="0098172C"/>
    <w:rsid w:val="00982AFF"/>
    <w:rsid w:val="00993841"/>
    <w:rsid w:val="00995AC7"/>
    <w:rsid w:val="009A0CBF"/>
    <w:rsid w:val="009A34AE"/>
    <w:rsid w:val="009A436D"/>
    <w:rsid w:val="009A62A0"/>
    <w:rsid w:val="009A740E"/>
    <w:rsid w:val="009C0DB3"/>
    <w:rsid w:val="009C27FF"/>
    <w:rsid w:val="009C316E"/>
    <w:rsid w:val="009C6FE8"/>
    <w:rsid w:val="009D1CFA"/>
    <w:rsid w:val="009D348E"/>
    <w:rsid w:val="009E35BC"/>
    <w:rsid w:val="009F0231"/>
    <w:rsid w:val="009F539D"/>
    <w:rsid w:val="009F758C"/>
    <w:rsid w:val="00A01212"/>
    <w:rsid w:val="00A02591"/>
    <w:rsid w:val="00A04319"/>
    <w:rsid w:val="00A062C5"/>
    <w:rsid w:val="00A066C1"/>
    <w:rsid w:val="00A153C0"/>
    <w:rsid w:val="00A15699"/>
    <w:rsid w:val="00A202D0"/>
    <w:rsid w:val="00A2118D"/>
    <w:rsid w:val="00A234D2"/>
    <w:rsid w:val="00A3134D"/>
    <w:rsid w:val="00A340BE"/>
    <w:rsid w:val="00A341B9"/>
    <w:rsid w:val="00A423EA"/>
    <w:rsid w:val="00A46132"/>
    <w:rsid w:val="00A507EB"/>
    <w:rsid w:val="00A5289C"/>
    <w:rsid w:val="00A62D0C"/>
    <w:rsid w:val="00A62E6C"/>
    <w:rsid w:val="00A632F3"/>
    <w:rsid w:val="00A72366"/>
    <w:rsid w:val="00A763A4"/>
    <w:rsid w:val="00A76A4C"/>
    <w:rsid w:val="00A77CF4"/>
    <w:rsid w:val="00A85D96"/>
    <w:rsid w:val="00A90979"/>
    <w:rsid w:val="00A909FA"/>
    <w:rsid w:val="00A927FD"/>
    <w:rsid w:val="00A96111"/>
    <w:rsid w:val="00AA1193"/>
    <w:rsid w:val="00AA6BE8"/>
    <w:rsid w:val="00AA746F"/>
    <w:rsid w:val="00AA7BA1"/>
    <w:rsid w:val="00AB2158"/>
    <w:rsid w:val="00AB33D1"/>
    <w:rsid w:val="00AB60F6"/>
    <w:rsid w:val="00AC12B8"/>
    <w:rsid w:val="00AC2334"/>
    <w:rsid w:val="00AC29D0"/>
    <w:rsid w:val="00AC5725"/>
    <w:rsid w:val="00AC573D"/>
    <w:rsid w:val="00AC7D15"/>
    <w:rsid w:val="00AD0A50"/>
    <w:rsid w:val="00AD1793"/>
    <w:rsid w:val="00AD58F9"/>
    <w:rsid w:val="00AD76E2"/>
    <w:rsid w:val="00AE7994"/>
    <w:rsid w:val="00AF19A7"/>
    <w:rsid w:val="00AF2AF3"/>
    <w:rsid w:val="00AF583A"/>
    <w:rsid w:val="00B03FF7"/>
    <w:rsid w:val="00B04320"/>
    <w:rsid w:val="00B07FC6"/>
    <w:rsid w:val="00B1206A"/>
    <w:rsid w:val="00B163AA"/>
    <w:rsid w:val="00B17F20"/>
    <w:rsid w:val="00B20152"/>
    <w:rsid w:val="00B202AB"/>
    <w:rsid w:val="00B2087F"/>
    <w:rsid w:val="00B27C2D"/>
    <w:rsid w:val="00B27E51"/>
    <w:rsid w:val="00B302CE"/>
    <w:rsid w:val="00B359E4"/>
    <w:rsid w:val="00B359E5"/>
    <w:rsid w:val="00B36398"/>
    <w:rsid w:val="00B42E72"/>
    <w:rsid w:val="00B50B3E"/>
    <w:rsid w:val="00B55AA5"/>
    <w:rsid w:val="00B564F5"/>
    <w:rsid w:val="00B57D98"/>
    <w:rsid w:val="00B62519"/>
    <w:rsid w:val="00B66E83"/>
    <w:rsid w:val="00B7050B"/>
    <w:rsid w:val="00B70850"/>
    <w:rsid w:val="00B7086C"/>
    <w:rsid w:val="00B71CBE"/>
    <w:rsid w:val="00B743EC"/>
    <w:rsid w:val="00B85502"/>
    <w:rsid w:val="00B85EDB"/>
    <w:rsid w:val="00B878FD"/>
    <w:rsid w:val="00B87D5B"/>
    <w:rsid w:val="00B95C5E"/>
    <w:rsid w:val="00B974F5"/>
    <w:rsid w:val="00B97A50"/>
    <w:rsid w:val="00B97A6B"/>
    <w:rsid w:val="00BA244E"/>
    <w:rsid w:val="00BB4856"/>
    <w:rsid w:val="00BB4995"/>
    <w:rsid w:val="00BB4EEE"/>
    <w:rsid w:val="00BB54C4"/>
    <w:rsid w:val="00BB7CE3"/>
    <w:rsid w:val="00BC237B"/>
    <w:rsid w:val="00BC294D"/>
    <w:rsid w:val="00BC60DD"/>
    <w:rsid w:val="00BC61CB"/>
    <w:rsid w:val="00BC74D0"/>
    <w:rsid w:val="00BD1026"/>
    <w:rsid w:val="00BD70A6"/>
    <w:rsid w:val="00BE236B"/>
    <w:rsid w:val="00BE6E11"/>
    <w:rsid w:val="00BE7078"/>
    <w:rsid w:val="00BE7DE1"/>
    <w:rsid w:val="00C00A71"/>
    <w:rsid w:val="00C01744"/>
    <w:rsid w:val="00C029D1"/>
    <w:rsid w:val="00C041F1"/>
    <w:rsid w:val="00C05A50"/>
    <w:rsid w:val="00C066B6"/>
    <w:rsid w:val="00C06EB0"/>
    <w:rsid w:val="00C12083"/>
    <w:rsid w:val="00C21C81"/>
    <w:rsid w:val="00C23F3C"/>
    <w:rsid w:val="00C240C4"/>
    <w:rsid w:val="00C25FA1"/>
    <w:rsid w:val="00C274FD"/>
    <w:rsid w:val="00C32506"/>
    <w:rsid w:val="00C33CE4"/>
    <w:rsid w:val="00C37BA1"/>
    <w:rsid w:val="00C41209"/>
    <w:rsid w:val="00C43A05"/>
    <w:rsid w:val="00C456D2"/>
    <w:rsid w:val="00C4674C"/>
    <w:rsid w:val="00C506CF"/>
    <w:rsid w:val="00C50D49"/>
    <w:rsid w:val="00C5666F"/>
    <w:rsid w:val="00C57612"/>
    <w:rsid w:val="00C57AED"/>
    <w:rsid w:val="00C66E31"/>
    <w:rsid w:val="00C67B5E"/>
    <w:rsid w:val="00C72255"/>
    <w:rsid w:val="00C72BED"/>
    <w:rsid w:val="00C73215"/>
    <w:rsid w:val="00C77763"/>
    <w:rsid w:val="00C80CA4"/>
    <w:rsid w:val="00C84FE6"/>
    <w:rsid w:val="00C9578B"/>
    <w:rsid w:val="00CA3EB9"/>
    <w:rsid w:val="00CA4BF9"/>
    <w:rsid w:val="00CA6EFD"/>
    <w:rsid w:val="00CB0055"/>
    <w:rsid w:val="00CB1068"/>
    <w:rsid w:val="00CB315B"/>
    <w:rsid w:val="00CB53CB"/>
    <w:rsid w:val="00CB7931"/>
    <w:rsid w:val="00CC1545"/>
    <w:rsid w:val="00CC158B"/>
    <w:rsid w:val="00CD1255"/>
    <w:rsid w:val="00CD2CDF"/>
    <w:rsid w:val="00CD403A"/>
    <w:rsid w:val="00CE1E61"/>
    <w:rsid w:val="00CE5960"/>
    <w:rsid w:val="00CE5C5A"/>
    <w:rsid w:val="00CF0F22"/>
    <w:rsid w:val="00CF6C00"/>
    <w:rsid w:val="00D02965"/>
    <w:rsid w:val="00D04A6B"/>
    <w:rsid w:val="00D12185"/>
    <w:rsid w:val="00D143E0"/>
    <w:rsid w:val="00D160D1"/>
    <w:rsid w:val="00D16C4F"/>
    <w:rsid w:val="00D16FEC"/>
    <w:rsid w:val="00D2522B"/>
    <w:rsid w:val="00D27277"/>
    <w:rsid w:val="00D30081"/>
    <w:rsid w:val="00D313FB"/>
    <w:rsid w:val="00D4093A"/>
    <w:rsid w:val="00D422DE"/>
    <w:rsid w:val="00D42955"/>
    <w:rsid w:val="00D455AA"/>
    <w:rsid w:val="00D46723"/>
    <w:rsid w:val="00D50276"/>
    <w:rsid w:val="00D5459D"/>
    <w:rsid w:val="00D56644"/>
    <w:rsid w:val="00D62E93"/>
    <w:rsid w:val="00D63D3F"/>
    <w:rsid w:val="00D64C85"/>
    <w:rsid w:val="00D7749C"/>
    <w:rsid w:val="00D8059B"/>
    <w:rsid w:val="00D841EA"/>
    <w:rsid w:val="00D87D7A"/>
    <w:rsid w:val="00D91016"/>
    <w:rsid w:val="00D952F0"/>
    <w:rsid w:val="00D975FC"/>
    <w:rsid w:val="00DA1F4D"/>
    <w:rsid w:val="00DA3FCA"/>
    <w:rsid w:val="00DB1193"/>
    <w:rsid w:val="00DB11B1"/>
    <w:rsid w:val="00DB28DE"/>
    <w:rsid w:val="00DB299E"/>
    <w:rsid w:val="00DB4C7D"/>
    <w:rsid w:val="00DB5C14"/>
    <w:rsid w:val="00DC21D1"/>
    <w:rsid w:val="00DC2968"/>
    <w:rsid w:val="00DD0A97"/>
    <w:rsid w:val="00DD172A"/>
    <w:rsid w:val="00DD389A"/>
    <w:rsid w:val="00DD5498"/>
    <w:rsid w:val="00DD575A"/>
    <w:rsid w:val="00DD7D05"/>
    <w:rsid w:val="00DE0482"/>
    <w:rsid w:val="00DE0D48"/>
    <w:rsid w:val="00DE3087"/>
    <w:rsid w:val="00DE3527"/>
    <w:rsid w:val="00DF0D73"/>
    <w:rsid w:val="00DF2158"/>
    <w:rsid w:val="00DF513F"/>
    <w:rsid w:val="00E008D9"/>
    <w:rsid w:val="00E015DF"/>
    <w:rsid w:val="00E028C9"/>
    <w:rsid w:val="00E110A2"/>
    <w:rsid w:val="00E13E7A"/>
    <w:rsid w:val="00E14409"/>
    <w:rsid w:val="00E1608D"/>
    <w:rsid w:val="00E17EBD"/>
    <w:rsid w:val="00E204B4"/>
    <w:rsid w:val="00E241FF"/>
    <w:rsid w:val="00E25A26"/>
    <w:rsid w:val="00E264CB"/>
    <w:rsid w:val="00E31194"/>
    <w:rsid w:val="00E3623E"/>
    <w:rsid w:val="00E40952"/>
    <w:rsid w:val="00E41D2A"/>
    <w:rsid w:val="00E4381A"/>
    <w:rsid w:val="00E55911"/>
    <w:rsid w:val="00E55D74"/>
    <w:rsid w:val="00E562CF"/>
    <w:rsid w:val="00E56A64"/>
    <w:rsid w:val="00E57C55"/>
    <w:rsid w:val="00E7390E"/>
    <w:rsid w:val="00E77B45"/>
    <w:rsid w:val="00E82C41"/>
    <w:rsid w:val="00E83360"/>
    <w:rsid w:val="00E836AC"/>
    <w:rsid w:val="00E86A61"/>
    <w:rsid w:val="00E87E44"/>
    <w:rsid w:val="00E9182C"/>
    <w:rsid w:val="00E91B1A"/>
    <w:rsid w:val="00E92ABB"/>
    <w:rsid w:val="00EA046C"/>
    <w:rsid w:val="00EA32DD"/>
    <w:rsid w:val="00EA4B79"/>
    <w:rsid w:val="00EA7715"/>
    <w:rsid w:val="00EB4E5C"/>
    <w:rsid w:val="00EB5EC6"/>
    <w:rsid w:val="00EB63ED"/>
    <w:rsid w:val="00EC00C7"/>
    <w:rsid w:val="00EC12D1"/>
    <w:rsid w:val="00EC74A7"/>
    <w:rsid w:val="00EC7BC5"/>
    <w:rsid w:val="00ED0F2F"/>
    <w:rsid w:val="00EE361D"/>
    <w:rsid w:val="00EE37C0"/>
    <w:rsid w:val="00EE5DBA"/>
    <w:rsid w:val="00EE6694"/>
    <w:rsid w:val="00EE71C5"/>
    <w:rsid w:val="00EF3B0A"/>
    <w:rsid w:val="00EF6D67"/>
    <w:rsid w:val="00EF7478"/>
    <w:rsid w:val="00EF7AB1"/>
    <w:rsid w:val="00F0150E"/>
    <w:rsid w:val="00F020B4"/>
    <w:rsid w:val="00F03D59"/>
    <w:rsid w:val="00F04317"/>
    <w:rsid w:val="00F05122"/>
    <w:rsid w:val="00F05131"/>
    <w:rsid w:val="00F0631F"/>
    <w:rsid w:val="00F07179"/>
    <w:rsid w:val="00F07472"/>
    <w:rsid w:val="00F07994"/>
    <w:rsid w:val="00F117F4"/>
    <w:rsid w:val="00F1309B"/>
    <w:rsid w:val="00F131CE"/>
    <w:rsid w:val="00F16E83"/>
    <w:rsid w:val="00F17516"/>
    <w:rsid w:val="00F21A84"/>
    <w:rsid w:val="00F23202"/>
    <w:rsid w:val="00F23BA8"/>
    <w:rsid w:val="00F243CC"/>
    <w:rsid w:val="00F27D34"/>
    <w:rsid w:val="00F27F3A"/>
    <w:rsid w:val="00F30644"/>
    <w:rsid w:val="00F31621"/>
    <w:rsid w:val="00F342FF"/>
    <w:rsid w:val="00F3434D"/>
    <w:rsid w:val="00F359D0"/>
    <w:rsid w:val="00F36643"/>
    <w:rsid w:val="00F37732"/>
    <w:rsid w:val="00F409C7"/>
    <w:rsid w:val="00F41527"/>
    <w:rsid w:val="00F425C8"/>
    <w:rsid w:val="00F43659"/>
    <w:rsid w:val="00F45C77"/>
    <w:rsid w:val="00F5424C"/>
    <w:rsid w:val="00F55363"/>
    <w:rsid w:val="00F5585F"/>
    <w:rsid w:val="00F60274"/>
    <w:rsid w:val="00F60362"/>
    <w:rsid w:val="00F605AD"/>
    <w:rsid w:val="00F61CA9"/>
    <w:rsid w:val="00F65451"/>
    <w:rsid w:val="00F670D3"/>
    <w:rsid w:val="00F67E43"/>
    <w:rsid w:val="00F7121C"/>
    <w:rsid w:val="00F7640C"/>
    <w:rsid w:val="00F766B0"/>
    <w:rsid w:val="00F77FB9"/>
    <w:rsid w:val="00F8125F"/>
    <w:rsid w:val="00F81286"/>
    <w:rsid w:val="00F91DE5"/>
    <w:rsid w:val="00F943BC"/>
    <w:rsid w:val="00F943ED"/>
    <w:rsid w:val="00F954F2"/>
    <w:rsid w:val="00F970D3"/>
    <w:rsid w:val="00FA2999"/>
    <w:rsid w:val="00FB068F"/>
    <w:rsid w:val="00FB0B98"/>
    <w:rsid w:val="00FB65C7"/>
    <w:rsid w:val="00FB6AD7"/>
    <w:rsid w:val="00FB6B24"/>
    <w:rsid w:val="00FC7D97"/>
    <w:rsid w:val="00FD5447"/>
    <w:rsid w:val="00FD7458"/>
    <w:rsid w:val="00FE06AB"/>
    <w:rsid w:val="00FE7864"/>
    <w:rsid w:val="00FF3582"/>
    <w:rsid w:val="00FF3B63"/>
    <w:rsid w:val="00FF3DD6"/>
    <w:rsid w:val="00FF57D5"/>
    <w:rsid w:val="00FF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24FB124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9E4"/>
    <w:rPr>
      <w:sz w:val="18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76E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4D3011"/>
    <w:pPr>
      <w:keepNext/>
      <w:keepLines/>
      <w:pBdr>
        <w:bottom w:val="single" w:sz="8" w:space="1" w:color="94B6D2" w:themeColor="accent1"/>
      </w:pBdr>
      <w:spacing w:before="240" w:after="120"/>
      <w:outlineLvl w:val="1"/>
    </w:pPr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40A66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caps/>
      <w:color w:val="548AB7" w:themeColor="accent1" w:themeShade="BF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B359E4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D3011"/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B2ABD"/>
    <w:rPr>
      <w:caps/>
      <w:color w:val="000000" w:themeColor="text1"/>
      <w:sz w:val="96"/>
      <w:szCs w:val="76"/>
    </w:rPr>
  </w:style>
  <w:style w:type="character" w:customStyle="1" w:styleId="TitleChar">
    <w:name w:val="Title Char"/>
    <w:basedOn w:val="DefaultParagraphFont"/>
    <w:link w:val="Title"/>
    <w:uiPriority w:val="10"/>
    <w:rsid w:val="001B2ABD"/>
    <w:rPr>
      <w:caps/>
      <w:color w:val="000000" w:themeColor="text1"/>
      <w:sz w:val="96"/>
      <w:szCs w:val="76"/>
    </w:rPr>
  </w:style>
  <w:style w:type="character" w:styleId="Emphasis">
    <w:name w:val="Emphasis"/>
    <w:basedOn w:val="DefaultParagraphFont"/>
    <w:uiPriority w:val="11"/>
    <w:semiHidden/>
    <w:qFormat/>
    <w:rsid w:val="00E25A2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AD76E2"/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rsid w:val="00036450"/>
  </w:style>
  <w:style w:type="character" w:customStyle="1" w:styleId="DateChar">
    <w:name w:val="Date Char"/>
    <w:basedOn w:val="DefaultParagraphFont"/>
    <w:link w:val="Date"/>
    <w:uiPriority w:val="99"/>
    <w:rsid w:val="00036450"/>
    <w:rPr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281FD5"/>
    <w:rPr>
      <w:color w:val="B85A22" w:themeColor="accent2" w:themeShade="B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813B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45FF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C45FF"/>
    <w:rPr>
      <w:sz w:val="22"/>
      <w:szCs w:val="22"/>
    </w:rPr>
  </w:style>
  <w:style w:type="table" w:styleId="TableGrid">
    <w:name w:val="Table Grid"/>
    <w:basedOn w:val="TableNormal"/>
    <w:uiPriority w:val="39"/>
    <w:rsid w:val="001B2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B2ABD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SubtitleChar">
    <w:name w:val="Subtitle Char"/>
    <w:basedOn w:val="DefaultParagraphFont"/>
    <w:link w:val="Subtitle"/>
    <w:uiPriority w:val="11"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Heading3Char">
    <w:name w:val="Heading 3 Char"/>
    <w:basedOn w:val="DefaultParagraphFont"/>
    <w:link w:val="Heading3"/>
    <w:uiPriority w:val="9"/>
    <w:rsid w:val="00940A66"/>
    <w:rPr>
      <w:rFonts w:asciiTheme="majorHAnsi" w:eastAsiaTheme="majorEastAsia" w:hAnsiTheme="majorHAnsi" w:cstheme="majorBidi"/>
      <w:b/>
      <w:caps/>
      <w:color w:val="548AB7" w:themeColor="accent1" w:themeShade="BF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B359E4"/>
    <w:rPr>
      <w:b/>
      <w:sz w:val="1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2A22"/>
    <w:rPr>
      <w:rFonts w:ascii="Lucida Grande" w:hAnsi="Lucida Grande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A22"/>
    <w:rPr>
      <w:rFonts w:ascii="Lucida Grande" w:hAnsi="Lucida Grande"/>
      <w:sz w:val="18"/>
      <w:szCs w:val="18"/>
    </w:rPr>
  </w:style>
  <w:style w:type="paragraph" w:styleId="NoSpacing">
    <w:name w:val="No Spacing"/>
    <w:link w:val="NoSpacingChar"/>
    <w:uiPriority w:val="1"/>
    <w:qFormat/>
    <w:rsid w:val="00602DE0"/>
    <w:rPr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02DE0"/>
    <w:rPr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F693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F24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Jaspreetrai422@gmail.com" TargetMode="External"/><Relationship Id="rId18" Type="http://schemas.openxmlformats.org/officeDocument/2006/relationships/image" Target="media/image8.jpeg"/><Relationship Id="rId26" Type="http://schemas.openxmlformats.org/officeDocument/2006/relationships/hyperlink" Target="https://www.justiceinspectorates.gov.uk/hmiprisons/media/press-releases/2020/06/mens-open-prisons-during-covid-19-frustration-at-continued-suspension-of-release-to-work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www.independent.co.uk/news/uk/home-news/female-prisoners-suicide-death-rate-mental-health-nearly-half-attempt-figures-reveal-prison-reform-trust-a7724171.html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7.png"/><Relationship Id="rId25" Type="http://schemas.openxmlformats.org/officeDocument/2006/relationships/hyperlink" Target="https://www.gov.uk/government/statistics/hmpps-covid-19-statistics-january-2022/hm-prison-and-probation-service-covid-19-statistics-january-2022" TargetMode="External"/><Relationship Id="rId33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customXml" Target="ink/ink2.xml"/><Relationship Id="rId20" Type="http://schemas.openxmlformats.org/officeDocument/2006/relationships/hyperlink" Target="https://www.birminghammail.co.uk/news/midlands-news/six-prisoners-die-hmp-birmingham-22900728" TargetMode="External"/><Relationship Id="rId29" Type="http://schemas.openxmlformats.org/officeDocument/2006/relationships/hyperlink" Target="https://thelincolnite.co.uk/2022/01/prisoner-found-dead-in-lincoln-jail-cell-inquest-told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24" Type="http://schemas.openxmlformats.org/officeDocument/2006/relationships/hyperlink" Target="https://blogs.brighton.ac.uk/mentalhealthnursing/2022/03/14/prisons-as-a-site-of-care-the-health-and-welfare-of-older-prisoners-in-uk-prisons/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hyperlink" Target="https://cnnbc.com/disabled-prisoner-found-dead-in-cell-of-british-prison-holding-assange" TargetMode="External"/><Relationship Id="rId28" Type="http://schemas.openxmlformats.org/officeDocument/2006/relationships/hyperlink" Target="https://news.yahoo.com/coronavirusprisondeathsrisenj185250842.html?guccounter=1&amp;guce_referrer=aHR0cHM6Ly93d3cuYmluZy5jb20v&amp;guce_referrer_sig=AQAAAMsT0rtN-cF3NHPtBVY4GY_7Yvx7l9GrsNhQM-CpcsOw8IOEhZoPolZbNZP2ebbTPf06VGP3QUH90OIQMfpQOcdWqCQfXDJMhXEhDtp1TM0rJ6ttpUm9EiPO04FDJXyLLZasf-iCJaGdDRomNItVT5W-HZthEq7UoeElj27HHoT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customXml" Target="ink/ink1.xml"/><Relationship Id="rId22" Type="http://schemas.openxmlformats.org/officeDocument/2006/relationships/hyperlink" Target="https://www.bbc.co.uk/news/uk-5571206" TargetMode="External"/><Relationship Id="rId27" Type="http://schemas.openxmlformats.org/officeDocument/2006/relationships/hyperlink" Target="https://insidetime.org/offending-behaviour-courses-slump-due-to-covid/" TargetMode="External"/><Relationship Id="rId30" Type="http://schemas.openxmlformats.org/officeDocument/2006/relationships/hyperlink" Target="https://www.ucl.ac.uk/news/2021/mar/covid-19-death-rate-among-people-three-times-higher-public" TargetMode="Externa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spreet\AppData\Local\Microsoft\Office\16.0\DTS\en-US%7b434AD74B-6546-4AE9-BF6A-1E93D1F9B0EF%7d\%7b2CAF3520-3612-4939-9498-01B4FBB86FC5%7dtf00546271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4B45FB5AE84404A0F5C8FE873A3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65FB65-24C7-4AB9-AC03-FE91FCA356D7}"/>
      </w:docPartPr>
      <w:docPartBody>
        <w:p w:rsidR="00477E04" w:rsidRDefault="00A213C3">
          <w:pPr>
            <w:pStyle w:val="DC4B45FB5AE84404A0F5C8FE873A3E50"/>
          </w:pPr>
          <w:r w:rsidRPr="00D5459D">
            <w:t>Profile</w:t>
          </w:r>
        </w:p>
      </w:docPartBody>
    </w:docPart>
    <w:docPart>
      <w:docPartPr>
        <w:name w:val="4A41B7CB1F1D4FAEA56AA52ACD0638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F42F5E-30C5-49E4-BD11-DD0EA6A94D1A}"/>
      </w:docPartPr>
      <w:docPartBody>
        <w:p w:rsidR="00477E04" w:rsidRDefault="00A213C3">
          <w:pPr>
            <w:pStyle w:val="4A41B7CB1F1D4FAEA56AA52ACD0638D0"/>
          </w:pPr>
          <w:r w:rsidRPr="00CB0055">
            <w:t>Contact</w:t>
          </w:r>
        </w:p>
      </w:docPartBody>
    </w:docPart>
    <w:docPart>
      <w:docPartPr>
        <w:name w:val="A309E73A3A2147C1BA25129D90EA37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1B569F-0CD2-47FF-8CC0-80C904A5B8F7}"/>
      </w:docPartPr>
      <w:docPartBody>
        <w:p w:rsidR="00477E04" w:rsidRDefault="00A213C3">
          <w:pPr>
            <w:pStyle w:val="A309E73A3A2147C1BA25129D90EA37F1"/>
          </w:pPr>
          <w:r w:rsidRPr="004D3011">
            <w:t>PHONE:</w:t>
          </w:r>
        </w:p>
      </w:docPartBody>
    </w:docPart>
    <w:docPart>
      <w:docPartPr>
        <w:name w:val="8538BA66911E469289FAFA9C60B414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32E43-4F8E-4A10-A4CA-E4EF5874426B}"/>
      </w:docPartPr>
      <w:docPartBody>
        <w:p w:rsidR="00477E04" w:rsidRDefault="00A213C3">
          <w:pPr>
            <w:pStyle w:val="8538BA66911E469289FAFA9C60B4144A"/>
          </w:pPr>
          <w:r w:rsidRPr="004D3011">
            <w:t>EMAIL:</w:t>
          </w:r>
        </w:p>
      </w:docPartBody>
    </w:docPart>
    <w:docPart>
      <w:docPartPr>
        <w:name w:val="4DE8108C4DF8468C83E2CF243E02AA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EAB143-CFF7-4287-AE6A-538DB33C6F3C}"/>
      </w:docPartPr>
      <w:docPartBody>
        <w:p w:rsidR="00477E04" w:rsidRDefault="00A213C3">
          <w:pPr>
            <w:pStyle w:val="4DE8108C4DF8468C83E2CF243E02AA9C"/>
          </w:pPr>
          <w:r w:rsidRPr="00CB0055">
            <w:t>Hobbies</w:t>
          </w:r>
        </w:p>
      </w:docPartBody>
    </w:docPart>
    <w:docPart>
      <w:docPartPr>
        <w:name w:val="740D072343424F949CD42FC1070D8B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D14BE-CB88-4472-B60B-82DBBC706177}"/>
      </w:docPartPr>
      <w:docPartBody>
        <w:p w:rsidR="00477E04" w:rsidRDefault="00A213C3">
          <w:pPr>
            <w:pStyle w:val="740D072343424F949CD42FC1070D8B99"/>
          </w:pPr>
          <w:r w:rsidRPr="00036450">
            <w:t>EDUCATION</w:t>
          </w:r>
        </w:p>
      </w:docPartBody>
    </w:docPart>
    <w:docPart>
      <w:docPartPr>
        <w:name w:val="EB4C95E03C19450795C8F498A31E09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C52C9-2E93-4A93-B2D4-976E82D9429A}"/>
      </w:docPartPr>
      <w:docPartBody>
        <w:p w:rsidR="00477E04" w:rsidRDefault="00A213C3">
          <w:pPr>
            <w:pStyle w:val="EB4C95E03C19450795C8F498A31E09A4"/>
          </w:pPr>
          <w:r w:rsidRPr="00036450">
            <w:t>WORK EXPERIENCE</w:t>
          </w:r>
        </w:p>
      </w:docPartBody>
    </w:docPart>
    <w:docPart>
      <w:docPartPr>
        <w:name w:val="4AAE1E67DDF948508115EA91DF9FD5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E3E88C-D224-4B47-974A-533A22688F2B}"/>
      </w:docPartPr>
      <w:docPartBody>
        <w:p w:rsidR="00477E04" w:rsidRDefault="00A213C3">
          <w:pPr>
            <w:pStyle w:val="4AAE1E67DDF948508115EA91DF9FD5DE"/>
          </w:pPr>
          <w:r w:rsidRPr="00036450">
            <w:rPr>
              <w:rStyle w:val="Heading2Char"/>
            </w:rPr>
            <w:t>SKILLS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メイリオ"/>
    <w:charset w:val="80"/>
    <w:family w:val="swiss"/>
    <w:pitch w:val="variable"/>
    <w:sig w:usb0="E00002FF" w:usb1="6AC7FFFF" w:usb2="08000012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3C3"/>
    <w:rsid w:val="000741C4"/>
    <w:rsid w:val="001551BF"/>
    <w:rsid w:val="00477E04"/>
    <w:rsid w:val="0056075B"/>
    <w:rsid w:val="007B039E"/>
    <w:rsid w:val="00A213C3"/>
    <w:rsid w:val="00AA7B15"/>
    <w:rsid w:val="00D7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pBdr>
        <w:bottom w:val="single" w:sz="8" w:space="1" w:color="4472C4" w:themeColor="accent1"/>
      </w:pBdr>
      <w:spacing w:before="240" w:after="120" w:line="240" w:lineRule="auto"/>
      <w:outlineLvl w:val="1"/>
    </w:pPr>
    <w:rPr>
      <w:rFonts w:asciiTheme="majorHAnsi" w:eastAsiaTheme="majorEastAsia" w:hAnsiTheme="majorHAnsi" w:cstheme="majorBidi"/>
      <w:b/>
      <w:bCs/>
      <w:caps/>
      <w:szCs w:val="26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4B45FB5AE84404A0F5C8FE873A3E50">
    <w:name w:val="DC4B45FB5AE84404A0F5C8FE873A3E50"/>
  </w:style>
  <w:style w:type="paragraph" w:customStyle="1" w:styleId="4A41B7CB1F1D4FAEA56AA52ACD0638D0">
    <w:name w:val="4A41B7CB1F1D4FAEA56AA52ACD0638D0"/>
  </w:style>
  <w:style w:type="paragraph" w:customStyle="1" w:styleId="A309E73A3A2147C1BA25129D90EA37F1">
    <w:name w:val="A309E73A3A2147C1BA25129D90EA37F1"/>
  </w:style>
  <w:style w:type="paragraph" w:customStyle="1" w:styleId="8538BA66911E469289FAFA9C60B4144A">
    <w:name w:val="8538BA66911E469289FAFA9C60B4144A"/>
  </w:style>
  <w:style w:type="character" w:styleId="Hyperlink">
    <w:name w:val="Hyperlink"/>
    <w:basedOn w:val="DefaultParagraphFont"/>
    <w:uiPriority w:val="99"/>
    <w:unhideWhenUsed/>
    <w:rPr>
      <w:color w:val="C45911" w:themeColor="accent2" w:themeShade="BF"/>
      <w:u w:val="single"/>
    </w:rPr>
  </w:style>
  <w:style w:type="paragraph" w:customStyle="1" w:styleId="4DE8108C4DF8468C83E2CF243E02AA9C">
    <w:name w:val="4DE8108C4DF8468C83E2CF243E02AA9C"/>
  </w:style>
  <w:style w:type="paragraph" w:customStyle="1" w:styleId="740D072343424F949CD42FC1070D8B99">
    <w:name w:val="740D072343424F949CD42FC1070D8B99"/>
  </w:style>
  <w:style w:type="paragraph" w:customStyle="1" w:styleId="EB4C95E03C19450795C8F498A31E09A4">
    <w:name w:val="EB4C95E03C19450795C8F498A31E09A4"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aps/>
      <w:szCs w:val="26"/>
      <w:lang w:val="en-US" w:eastAsia="ja-JP"/>
    </w:rPr>
  </w:style>
  <w:style w:type="paragraph" w:customStyle="1" w:styleId="4AAE1E67DDF948508115EA91DF9FD5DE">
    <w:name w:val="4AAE1E67DDF948508115EA91DF9FD5D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17T00:49:01.3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17T00:48:55.9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734 361 24575,'88'-1'0,"188"-14"0,8 6 0,1018-8-1774,-1237 17 1774,13-1 0,0 3 0,135 21 0,-202-21 127,1 0-1,-1 1 1,0 1 0,0 0 0,0 0-1,13 8 1,-22-11-96,1 1-1,-1 0 1,0 0-1,0-1 1,1 1 0,-1 1-1,0-1 1,-1 0-1,1 0 1,0 1 0,-1-1-1,1 1 1,-1 0-1,0-1 1,0 1 0,0 0-1,0 0 1,0-1-1,-1 1 1,1 0 0,-1 0-1,0 0 1,0 0-1,0 0 1,0 0-1,0 0 1,-1 0 0,0 4-1,-2 0-30,1 0 0,-1 0 0,0 0 0,0 0 0,0-1 0,-1 0 0,0 0 0,-1 0 0,1 0 0,-1 0 0,0-1 0,-11 9 0,-97 89 0,-164 114 0,171-137 0,30-22 0,-483 344 0,545-393 0,-7 5 0,0-1 0,-1-1 0,-42 17 0,155-78 0,-422 84 0,-887 37-1375,1211-72 1375,-67 2 0,1-3 0,0-3 0,-82-15 0,147 17-16,0 1-1,1-1 1,-1-1-1,-13-6 1,20 9 41,0 0 1,0-1-1,0 1 1,1-1 0,-1 1-1,0-1 1,0 0-1,1 1 1,-1-1-1,0 0 1,1 1 0,-1-1-1,0 0 1,1 0-1,-1 1 1,1-1 0,-1 0-1,1 0 1,0 0-1,-1 0 1,1 0 0,0 0-1,0 0 1,0 0-1,-1 0 1,1 0 0,0 0-1,0 0 1,0 1-1,1-1 1,-1 0 0,0 0-1,0 0 1,0 0-1,1 0 1,-1 0 0,0 0-1,1 0 1,-1 0-1,1 1 1,-1-1 0,1 0-1,0 0 1,-1 0-1,1 1 1,0-1-1,1-1 1,3-3-7,1 0 0,0 0 0,0 0 0,1 1 1,-1 0-1,1 0 0,0 1 0,0 0 0,0 0 0,1 0 0,9-1 0,159-39-19,151-8 0,1344-63-2285,-1260 117 2025,-391-2 260,-7-1 0,0 1 0,0 0 0,0 0 0,-1 1 0,1 1 0,-1 0 0,24 10 0,-34-13 21,-1 1 0,0-1 0,0 1 1,0-1-1,0 1 0,0 0 1,0-1-1,0 1 0,0 0 0,0 0 1,-1 0-1,1-1 0,0 1 1,0 0-1,-1 0 0,1 0 0,-1 0 1,1 1-1,-1-1 0,1 0 1,-1 0-1,1 0 0,-1 0 1,0 0-1,0 1 0,0-1 0,0 0 1,0 0-1,0 0 0,0 1 1,0-1-1,0 0 0,0 0 0,-1 0 1,1 1-1,0-1 0,-1 0 1,1 0-1,-1 0 0,1 0 0,-1 0 1,0 0-1,0 1 0,-3 3 144,0-1-1,0 1 1,0-1-1,-1 0 1,1 0-1,-1-1 1,-7 6-1,-14 4-118,0-1-1,0-1 1,-1-1-1,-1-2 1,1 0-1,-47 5 1,4-5-59,-108-1 0,169-7 13,4 1 0,0-1 0,0 0 0,-1 0 0,1-1 0,0 0 0,0 0 0,-10-3 0,15 4 0,0 0 0,-1 0 0,1-1 0,-1 1 0,1 0 0,0 0 0,-1-1 0,1 1 0,0 0 0,0 0 0,-1-1 0,1 1 0,0 0 0,-1-1 0,1 1 0,0 0 0,0-1 0,0 1 0,0 0 0,-1-1 0,1 1 0,0-1 0,0 1 0,0 0 0,0-1 0,0 1 0,0-1 0,0 1 0,0 0 0,0-1 0,0 1 0,0-1 0,0 1 0,0-1 0,0 1 0,1 0 0,-1-1 0,0 1 0,0 0 0,0-1 0,1 1 0,-1 0 0,1-1 0,2-4 0,1 1 0,1-1 0,-1 1 0,0 0 0,1 1 0,0-1 0,0 1 0,10-5 0,38-19 0,61-23 0,191-58 0,337-74-705,21 55 1,-515 111 704,-124 14 0,0 2 0,1 1 0,35 6 0,-55-6 0,0-1 0,0 1 0,0 1 0,-1-1 0,1 1 0,-1 0 0,1 0 0,-1 0 0,1 0 0,-1 1 0,0 0 0,0 0 0,-1 0 0,1 0 0,0 1 0,-1-1 0,4 6 0,-5-6 0,-1 1 0,1 0 0,-1-1 0,0 1 0,0 0 0,0 0 0,0 0 0,-1 0 0,0-1 0,1 1 0,-1 0 0,-1 0 0,1 0 0,-1 0 0,1 0 0,-1 0 0,0 0 0,-1-1 0,1 1 0,-4 7 0,2-6 26,0 0 0,0 1 0,-1-1 0,1 0 0,-1 0 0,0-1 0,-1 1 0,-7 6 0,-13 8 288,-1-1-1,-44 23 0,-157 67-78,-102 26-539,25-24-77,-4-14 1,-5-13 0,-326 43-1,365-98 324,212-25-13,-1-1-1,1-4 0,-90-13 0,136 12 51,-1 0 1,1-1-1,0-1 1,0 0-1,0-1 1,-28-16-1,41 20 82,-1-1 1,1 1-1,-1-1 0,1 0 0,0 1 1,0-1-1,0-1 0,1 1 0,-1 0 1,1-1-1,0 1 0,0-1 0,0 0 1,0 1-1,0-1 0,1 0 0,0 0 1,0 0-1,0-1 0,0 1 0,1 0 1,-1 0-1,1 0 0,0 0 0,1-1 1,-1 1-1,1 0 0,-1 0 0,1 0 1,1 0-1,1-6 0,-1 4-40,0 1 0,1 0 1,-1-1-1,1 1 0,0 0 0,0 0 1,1 1-1,-1-1 0,1 1 0,0 0 1,0 0-1,1 0 0,4-4 0,20-11-22,46-27 0,165-74 0,156-50-521,1341-418-2967,-1365 504 3311,-356 81 177,43-3 0,-55 6 0,-1 0 0,0 0 0,1 0 0,-1 1 0,0-1 0,0 1 0,1 0 0,-1 0 0,0 0 0,0 0 0,0 1 0,0-1 0,3 3 0,-5-3 47,0 0 0,0 0 0,0 1 0,0-1 0,0 0 1,-1 1-1,1-1 0,0 1 0,-1-1 0,1 1 0,0-1 1,-1 1-1,0-1 0,1 1 0,-1-1 0,0 1 0,0 0 0,0-1 1,0 1-1,0-1 0,0 1 0,-1-1 0,1 1 0,-1 0 1,1-1-1,-1 1 0,1-1 0,-1 1 0,-1 1 0,-2 5 299,0-1-1,0 1 1,-1-1 0,-8 10-1,1-4-229,-2 0 0,1-1 0,-1-1 0,-1 0 0,0-1 0,-1 0 0,0-1 0,-24 9 0,-98 41-116,-3-6 0,-2-6 0,-213 40 0,98-43 0,199-37 0,-1-3 0,-78-5 0,133 0 0,-1 1 0,1-1 0,-1 0 0,1 0 0,-10-3 0,15 3 0,-1 1 0,0 0 0,0-1 0,0 1 0,1-1 0,-1 1 0,0-1 0,0 1 0,1-1 0,-1 0 0,1 1 0,-1-1 0,0 0 0,1 1 0,-1-1 0,1 0 0,0 0 0,-1 0 0,1 0 0,0 1 0,-1-1 0,1 0 0,0 0 0,0 0 0,0 0 0,0 0 0,0 0 0,0 0 0,0 1 0,0-1 0,0 0 0,0 0 0,0 0 0,0 0 0,1 0 0,-1 0 0,0 1 0,1-1 0,-1 0 0,1 0 0,0-1 0,1-1 0,0 0 0,0 0 0,0 0 0,0 1 0,0-1 0,1 1 0,-1-1 0,1 1 0,0 0 0,-1 0 0,1 0 0,4-2 0,51-18 0,-47 18 0,364-94 0,17 35 0,-352 58 0,109-11 0,-128 16 0,1 0 0,0 1 0,0 1 0,34 8 0,-52-10 0,0 1 0,0 0 0,-1 1 0,1-1 0,0 1 0,-1-1 0,0 1 0,1 0 0,-1 1 0,0-1 0,0 0 0,5 6 0,-7-7 0,-1 0 0,1 0 0,-1 0 0,1-1 0,-1 1 0,1 0 0,-1 0 0,0 0 0,0 0 0,0 0 0,1 0 0,-1 0 0,0 0 0,0 0 0,0 0 0,0 1 0,-1-1 0,1 0 0,0 0 0,0 0 0,-1 1 0,-1 1 0,1 0 0,-1-1 0,0 1 0,0 0 0,0-1 0,0 0 0,-1 1 0,1-1 0,0 0 0,-5 3 0,-17 10 0,-1-1 0,-50 20 0,-189 56 0,-144 12-368,-213 16-1930,-642 36-1,977-133 2299,276-21 0,-91 6 0,-110-8 0,209 2 6,-5 0 17,-1 0 1,1 0-1,-1-1 1,1 0 0,-1 0-1,1-1 1,0 0-1,0 0 1,0-1 0,0 0-1,0 0 1,-10-7 0,16 9 88,0-1 1,0 0-1,-1 1 1,1-1-1,0 0 1,0 0-1,1 0 1,-1 0-1,0 0 1,1 0 0,-1 0-1,1 0 1,-1 0-1,1 0 1,0 0-1,0 0 1,0 0-1,0 0 1,0 0-1,1 0 1,-1 0 0,1 0-1,-1 0 1,1 0-1,0 0 1,0 0-1,-1 0 1,1 0-1,1 1 1,-1-1-1,1-1 1,4-6 62,-1 1 0,1 1 1,1-1-1,-1 1 0,12-9 0,-9 9-175,0 1 0,0 0 0,20-10 0,60-21 0,173-48 0,-236 77 0,494-130 0,18 37 0,-513 98 0,-16 1 0,0 0 0,0 1 0,1 0 0,-1 1 0,0 0 0,1 0 0,-1 1 0,11 2 0,-20-3 0,0 0 0,0 0 0,0 0 0,0 0 0,1 0 0,-1 0 0,0 0 0,0 0 0,0 0 0,0 1 0,1-1 0,-1 0 0,0 0 0,0 0 0,0 0 0,0 0 0,0 0 0,1 0 0,-1 1 0,0-1 0,0 0 0,0 0 0,0 0 0,0 0 0,0 1 0,0-1 0,0 0 0,0 0 0,0 0 0,1 0 0,-1 1 0,0-1 0,0 0 0,0 0 0,0 0 0,0 1 0,0-1 0,0 0 0,-1 0 0,1 0 0,0 0 0,0 1 0,0-1 0,-15 13 0,-22 5 0,-46 18 0,-180 60 0,-1136 304-2417,1056-333 2413,331-65 4,0 0 0,0 0 0,0-1 0,0 0 0,0-1 0,0-1 0,0 1 0,-18-5 0,29 5 25,0 0 0,0-1 0,0 1 0,0 0 0,0-1 0,0 1 0,0-1 1,1 1-1,-1-1 0,0 1 0,0-1 0,0 0 0,1 1 0,-1-1 0,0 0 0,1 0 0,-1 1 0,0-1 0,1 0 0,-1 0 0,1 0 0,0 0 1,-1 0-1,1 0 0,0 0 0,-1 0 0,1 0 0,0 0 0,0 0 0,0 0 0,0 0 0,0 0 0,0 0 0,0 0 0,0 0 0,0 0 0,1 0 1,-1 0-1,0 0 0,0 0 0,1 1 0,-1-1 0,1 0 0,-1 0 0,1 0 0,0-1 0,3-5 223,1 1 0,-1-1-1,1 1 1,10-10 0,3-1-247,1 0 0,0 1-1,1 1 1,36-20 0,-19 12-1,182-101 0,137-47-760,504-168-1,-858 338 761,249-80 0,-176 61 0,97-14 0,-86 27 785,-54 6-417,43-8 0,346-101-270,-271 65-830,197-33 1,-304 72-6095</inkml:trace>
  <inkml:trace contextRef="#ctx0" brushRef="#br0" timeOffset="1218.54">3888 0 24575</inkml:trace>
</inkml:ink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BMHP5015_BIRM</Abstract>
  <CompanyAddress/>
  <CompanyPhone/>
  <CompanyFax/>
  <CompanyEmail>2007674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7AC4915-5A01-2248-8A5C-A090C93AE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{2CAF3520-3612-4939-9498-01B4FBB86FC5}tf00546271_win32</Template>
  <TotalTime>0</TotalTime>
  <Pages>9</Pages>
  <Words>2674</Words>
  <Characters>15242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E-Portfolio</vt:lpstr>
    </vt:vector>
  </TitlesOfParts>
  <Company/>
  <LinksUpToDate>false</LinksUpToDate>
  <CharactersWithSpaces>17881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E-Portfolio</dc:title>
  <dc:subject>Changemakers: Building your Personal Brand for Sustainable Employment</dc:subject>
  <dc:creator/>
  <cp:keywords/>
  <dc:description/>
  <cp:lastModifiedBy/>
  <cp:revision>1</cp:revision>
  <dcterms:created xsi:type="dcterms:W3CDTF">2022-03-13T17:34:00Z</dcterms:created>
  <dcterms:modified xsi:type="dcterms:W3CDTF">2022-03-17T22:15:00Z</dcterms:modified>
</cp:coreProperties>
</file>