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002060"/>
  <w:body>
    <w:p w14:paraId="2C5888F1" w14:textId="77777777" w:rsidR="00B93FE2" w:rsidRPr="004D54AF" w:rsidRDefault="00792598" w:rsidP="001547FB">
      <w:pPr>
        <w:pStyle w:val="ImagePlaceholder"/>
        <w:rPr>
          <w:rFonts w:ascii="Helvetica" w:hAnsi="Helvetica"/>
        </w:rPr>
      </w:pPr>
      <w:r w:rsidRPr="004D54AF">
        <w:rPr>
          <w:rFonts w:ascii="Helvetica" w:hAnsi="Helvetica"/>
          <w:noProof/>
        </w:rPr>
        <mc:AlternateContent>
          <mc:Choice Requires="wpg">
            <w:drawing>
              <wp:anchor distT="0" distB="0" distL="114300" distR="114300" simplePos="0" relativeHeight="251661312" behindDoc="1" locked="1" layoutInCell="1" allowOverlap="1" wp14:anchorId="4C77CA53" wp14:editId="6EF93D7C">
                <wp:simplePos x="0" y="0"/>
                <wp:positionH relativeFrom="column">
                  <wp:posOffset>-914400</wp:posOffset>
                </wp:positionH>
                <wp:positionV relativeFrom="paragraph">
                  <wp:posOffset>-631190</wp:posOffset>
                </wp:positionV>
                <wp:extent cx="7781544" cy="10076688"/>
                <wp:effectExtent l="0" t="0" r="0" b="1270"/>
                <wp:wrapNone/>
                <wp:docPr id="11" name="Group 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544" cy="10076688"/>
                          <a:chOff x="0" y="0"/>
                          <a:chExt cx="7780020" cy="1007364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7620" y="15240"/>
                            <a:ext cx="7772400" cy="100584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F4A3299" w14:textId="77777777" w:rsidR="008F4A75" w:rsidRDefault="008F4A75" w:rsidP="008F4A7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3035" cy="10059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77CA53" id="Group 11" o:spid="_x0000_s1026" alt="&quot;&quot;" style="position:absolute;margin-left:-1in;margin-top:-49.7pt;width:612.7pt;height:793.45pt;z-index:-251655168;mso-width-relative:margin;mso-height-relative:margin" coordsize="77800,100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wP/P3n1HR1WvfRvnqMdGk5ZAQpGm&#10;iL13EQVE7Ipd6b0KSLGdqCAoRUURRVEUpCT0InYDaRCaCCENEEUgpAcQfd5/mHfumdlkZ889M3sy&#10;SQhwfdb6rglph8fjWZDr+e29A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">
                <v:rect id="Rectangle 1" o:spid="_x0000_s1027" style="position:absolute;left:76;top:152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" fillcolor="#28235d [3215]" stroked="f" strokeweight="1pt">
                  <v:textbox>
                    <w:txbxContent>
                      <w:p w14:paraId="1F4A3299" w14:textId="77777777" w:rsidR="008F4A75" w:rsidRDefault="008F4A75" w:rsidP="008F4A75">
                        <w:pPr>
                          <w:jc w:val="cente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style="position:absolute;width:77730;height:100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">
                  <v:imagedata r:id="rId11" o:title=""/>
                </v:shape>
                <w10:anchorlock/>
              </v:group>
            </w:pict>
          </mc:Fallback>
        </mc:AlternateContent>
      </w:r>
    </w:p>
    <w:p w14:paraId="5B8A3EDF" w14:textId="77777777" w:rsidR="001547FB" w:rsidRPr="004D54AF" w:rsidRDefault="001547FB" w:rsidP="001547FB">
      <w:pPr>
        <w:rPr>
          <w:rFonts w:ascii="Helvetica" w:hAnsi="Helvetica"/>
        </w:rPr>
      </w:pPr>
    </w:p>
    <w:p w14:paraId="619AC920" w14:textId="77777777" w:rsidR="001547FB" w:rsidRPr="004D54AF" w:rsidRDefault="001547FB" w:rsidP="001547FB">
      <w:pPr>
        <w:rPr>
          <w:rFonts w:ascii="Helvetica" w:hAnsi="Helvetica"/>
        </w:rPr>
      </w:pPr>
    </w:p>
    <w:tbl>
      <w:tblPr>
        <w:tblW w:w="0" w:type="auto"/>
        <w:tblLook w:val="0600" w:firstRow="0" w:lastRow="0" w:firstColumn="0" w:lastColumn="0" w:noHBand="1" w:noVBand="1"/>
      </w:tblPr>
      <w:tblGrid>
        <w:gridCol w:w="2610"/>
        <w:gridCol w:w="3060"/>
        <w:gridCol w:w="3680"/>
        <w:gridCol w:w="10"/>
      </w:tblGrid>
      <w:tr w:rsidR="00E74D86" w:rsidRPr="004D54AF" w14:paraId="736D1DDF" w14:textId="77777777" w:rsidTr="006C3BCA">
        <w:trPr>
          <w:gridAfter w:val="1"/>
          <w:wAfter w:w="10" w:type="dxa"/>
          <w:trHeight w:val="1233"/>
        </w:trPr>
        <w:tc>
          <w:tcPr>
            <w:tcW w:w="5670" w:type="dxa"/>
            <w:gridSpan w:val="2"/>
          </w:tcPr>
          <w:p w14:paraId="0A22C1D8" w14:textId="525BE0BD" w:rsidR="007E6EA2" w:rsidRPr="004D54AF" w:rsidRDefault="007D073E" w:rsidP="00A10A2F">
            <w:pPr>
              <w:pStyle w:val="Title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BMOE600</w:t>
            </w:r>
            <w:r w:rsidR="00EF094A">
              <w:rPr>
                <w:rFonts w:ascii="Helvetica" w:hAnsi="Helvetica"/>
              </w:rPr>
              <w:t>2</w:t>
            </w:r>
          </w:p>
          <w:p w14:paraId="7273408D" w14:textId="7481D94F" w:rsidR="00CE77F5" w:rsidRPr="004D54AF" w:rsidRDefault="00EF094A" w:rsidP="00B20F0F">
            <w:pPr>
              <w:pStyle w:val="Subtitle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Curriculum Adventure</w:t>
            </w:r>
          </w:p>
        </w:tc>
        <w:tc>
          <w:tcPr>
            <w:tcW w:w="3680" w:type="dxa"/>
          </w:tcPr>
          <w:p w14:paraId="1FA0B5DA" w14:textId="6DCAE35F" w:rsidR="00CE77F5" w:rsidRPr="004D54AF" w:rsidRDefault="00CE77F5" w:rsidP="00867729">
            <w:pPr>
              <w:pStyle w:val="Heading1"/>
              <w:rPr>
                <w:rFonts w:ascii="Helvetica" w:hAnsi="Helvetica"/>
              </w:rPr>
            </w:pPr>
          </w:p>
        </w:tc>
      </w:tr>
      <w:tr w:rsidR="00A5315F" w:rsidRPr="004D54AF" w14:paraId="6D22010B" w14:textId="77777777" w:rsidTr="00AD4349">
        <w:trPr>
          <w:trHeight w:val="611"/>
        </w:trPr>
        <w:tc>
          <w:tcPr>
            <w:tcW w:w="2610" w:type="dxa"/>
            <w:tcBorders>
              <w:top w:val="single" w:sz="4" w:space="0" w:color="00B5B0" w:themeColor="accent2"/>
            </w:tcBorders>
          </w:tcPr>
          <w:p w14:paraId="3C1FDE43" w14:textId="77777777" w:rsidR="00A5315F" w:rsidRPr="004D54AF" w:rsidRDefault="00A5315F" w:rsidP="00A5315F">
            <w:pPr>
              <w:rPr>
                <w:rStyle w:val="Bold"/>
                <w:rFonts w:ascii="Helvetica" w:hAnsi="Helvetica"/>
                <w:color w:val="FFFFFF" w:themeColor="background1"/>
              </w:rPr>
            </w:pPr>
          </w:p>
        </w:tc>
        <w:tc>
          <w:tcPr>
            <w:tcW w:w="3060" w:type="dxa"/>
            <w:tcBorders>
              <w:top w:val="single" w:sz="4" w:space="0" w:color="00B5B0" w:themeColor="accent2"/>
            </w:tcBorders>
          </w:tcPr>
          <w:p w14:paraId="2D9E79B2" w14:textId="77777777" w:rsidR="00A5315F" w:rsidRPr="004D54AF" w:rsidRDefault="00A5315F" w:rsidP="00A5315F">
            <w:pPr>
              <w:rPr>
                <w:rStyle w:val="Bold"/>
                <w:rFonts w:ascii="Helvetica" w:hAnsi="Helvetica"/>
                <w:color w:val="FFFFFF" w:themeColor="background1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00B5B0" w:themeColor="accent2"/>
            </w:tcBorders>
          </w:tcPr>
          <w:p w14:paraId="33AF74D6" w14:textId="77777777" w:rsidR="00A5315F" w:rsidRPr="004D54AF" w:rsidRDefault="00A5315F" w:rsidP="00A5315F">
            <w:pPr>
              <w:rPr>
                <w:rStyle w:val="Bold"/>
                <w:rFonts w:ascii="Helvetica" w:hAnsi="Helvetica"/>
                <w:color w:val="FFFFFF" w:themeColor="background1"/>
              </w:rPr>
            </w:pPr>
          </w:p>
        </w:tc>
      </w:tr>
      <w:tr w:rsidR="00867729" w:rsidRPr="004D54AF" w14:paraId="162964A0" w14:textId="77777777" w:rsidTr="006C3BCA">
        <w:trPr>
          <w:trHeight w:val="594"/>
        </w:trPr>
        <w:tc>
          <w:tcPr>
            <w:tcW w:w="2610" w:type="dxa"/>
          </w:tcPr>
          <w:p w14:paraId="4C8EF1E4" w14:textId="0C1592FF" w:rsidR="00867729" w:rsidRPr="004D54AF" w:rsidRDefault="00867729" w:rsidP="00867729">
            <w:pPr>
              <w:pStyle w:val="Subtitle"/>
              <w:rPr>
                <w:rFonts w:ascii="Helvetica" w:hAnsi="Helvetica"/>
              </w:rPr>
            </w:pPr>
            <w:r w:rsidRPr="004D54AF">
              <w:rPr>
                <w:rFonts w:ascii="Helvetica" w:hAnsi="Helvetica"/>
              </w:rPr>
              <w:t>Week Plan</w:t>
            </w:r>
          </w:p>
          <w:p w14:paraId="22E28B13" w14:textId="78DF97F1" w:rsidR="00867729" w:rsidRPr="004D54AF" w:rsidRDefault="00867729" w:rsidP="006C3BCA">
            <w:pPr>
              <w:pStyle w:val="Heading2"/>
              <w:rPr>
                <w:rFonts w:ascii="Helvetica" w:hAnsi="Helvetica"/>
              </w:rPr>
            </w:pPr>
          </w:p>
        </w:tc>
        <w:tc>
          <w:tcPr>
            <w:tcW w:w="3060" w:type="dxa"/>
          </w:tcPr>
          <w:p w14:paraId="1CA4C4C2" w14:textId="0303F367" w:rsidR="00867729" w:rsidRPr="004D54AF" w:rsidRDefault="00867729" w:rsidP="006C3BCA">
            <w:pPr>
              <w:pStyle w:val="Heading2"/>
              <w:rPr>
                <w:rFonts w:ascii="Helvetica" w:hAnsi="Helvetica"/>
              </w:rPr>
            </w:pPr>
          </w:p>
        </w:tc>
        <w:tc>
          <w:tcPr>
            <w:tcW w:w="3690" w:type="dxa"/>
            <w:gridSpan w:val="2"/>
          </w:tcPr>
          <w:p w14:paraId="0F7EFFD6" w14:textId="17932520" w:rsidR="00867729" w:rsidRPr="004D54AF" w:rsidRDefault="00867729" w:rsidP="008474CC">
            <w:pPr>
              <w:pStyle w:val="Heading2"/>
              <w:rPr>
                <w:rFonts w:ascii="Helvetica" w:hAnsi="Helvetica"/>
              </w:rPr>
            </w:pPr>
          </w:p>
        </w:tc>
      </w:tr>
    </w:tbl>
    <w:p w14:paraId="3EBEE42E" w14:textId="77777777" w:rsidR="00DC72E0" w:rsidRPr="004D54AF" w:rsidRDefault="00DC72E0" w:rsidP="00AD4349">
      <w:pPr>
        <w:rPr>
          <w:rFonts w:ascii="Helvetica" w:hAnsi="Helvetica"/>
        </w:rPr>
      </w:pPr>
    </w:p>
    <w:tbl>
      <w:tblPr>
        <w:tblW w:w="5301" w:type="pct"/>
        <w:tblBorders>
          <w:insideH w:val="single" w:sz="4" w:space="0" w:color="28235D" w:themeColor="text2"/>
          <w:insideV w:val="single" w:sz="4" w:space="0" w:color="28235D" w:themeColor="text2"/>
        </w:tblBorders>
        <w:tblLayout w:type="fixed"/>
        <w:tblCellMar>
          <w:left w:w="288" w:type="dxa"/>
          <w:right w:w="115" w:type="dxa"/>
        </w:tblCellMar>
        <w:tblLook w:val="0600" w:firstRow="0" w:lastRow="0" w:firstColumn="0" w:lastColumn="0" w:noHBand="1" w:noVBand="1"/>
        <w:tblDescription w:val="Agenda items table"/>
      </w:tblPr>
      <w:tblGrid>
        <w:gridCol w:w="2520"/>
        <w:gridCol w:w="3292"/>
        <w:gridCol w:w="4111"/>
      </w:tblGrid>
      <w:tr w:rsidR="00E74D86" w:rsidRPr="004D54AF" w14:paraId="3AE33435" w14:textId="77777777" w:rsidTr="000E2CB1">
        <w:trPr>
          <w:trHeight w:val="720"/>
        </w:trPr>
        <w:tc>
          <w:tcPr>
            <w:tcW w:w="2520" w:type="dxa"/>
            <w:shd w:val="clear" w:color="auto" w:fill="FEBE10" w:themeFill="accent5"/>
            <w:vAlign w:val="center"/>
          </w:tcPr>
          <w:p w14:paraId="3C4493F9" w14:textId="4E79ABDA" w:rsidR="00D0550B" w:rsidRPr="004D54AF" w:rsidRDefault="00867729" w:rsidP="00AD4349">
            <w:pPr>
              <w:pStyle w:val="Heading3"/>
              <w:rPr>
                <w:rFonts w:ascii="Helvetica" w:hAnsi="Helvetica"/>
              </w:rPr>
            </w:pPr>
            <w:r w:rsidRPr="004D54AF">
              <w:rPr>
                <w:rFonts w:ascii="Helvetica" w:hAnsi="Helvetica"/>
              </w:rPr>
              <w:t>Week</w:t>
            </w:r>
          </w:p>
        </w:tc>
        <w:tc>
          <w:tcPr>
            <w:tcW w:w="3292" w:type="dxa"/>
            <w:shd w:val="clear" w:color="auto" w:fill="AFD24A" w:themeFill="accent3"/>
            <w:vAlign w:val="center"/>
          </w:tcPr>
          <w:p w14:paraId="2DED9A70" w14:textId="3AF7C367" w:rsidR="00D0550B" w:rsidRPr="004D54AF" w:rsidRDefault="00FC6443" w:rsidP="00AD4349">
            <w:pPr>
              <w:pStyle w:val="Heading3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Session</w:t>
            </w:r>
            <w:r w:rsidR="00867729" w:rsidRPr="004D54AF">
              <w:rPr>
                <w:rFonts w:ascii="Helvetica" w:hAnsi="Helvetica"/>
              </w:rPr>
              <w:t xml:space="preserve"> information</w:t>
            </w:r>
          </w:p>
        </w:tc>
        <w:tc>
          <w:tcPr>
            <w:tcW w:w="4111" w:type="dxa"/>
            <w:shd w:val="clear" w:color="auto" w:fill="DB2461" w:themeFill="accent4"/>
            <w:vAlign w:val="center"/>
          </w:tcPr>
          <w:p w14:paraId="0F4A9282" w14:textId="47A4597A" w:rsidR="00D0550B" w:rsidRPr="00FF2684" w:rsidRDefault="00867729" w:rsidP="00AD4349">
            <w:pPr>
              <w:pStyle w:val="Heading3"/>
              <w:rPr>
                <w:rFonts w:ascii="Helvetica" w:hAnsi="Helvetica"/>
                <w:color w:val="FFFFFF" w:themeColor="background1"/>
              </w:rPr>
            </w:pPr>
            <w:r w:rsidRPr="00FF2684">
              <w:rPr>
                <w:rFonts w:ascii="Helvetica" w:hAnsi="Helvetica"/>
                <w:color w:val="FFFFFF" w:themeColor="background1"/>
              </w:rPr>
              <w:t>important considerations</w:t>
            </w:r>
          </w:p>
        </w:tc>
      </w:tr>
      <w:tr w:rsidR="00E74D86" w:rsidRPr="004D54AF" w14:paraId="62738B82" w14:textId="77777777" w:rsidTr="000E2CB1">
        <w:trPr>
          <w:trHeight w:val="864"/>
        </w:trPr>
        <w:tc>
          <w:tcPr>
            <w:tcW w:w="2520" w:type="dxa"/>
            <w:shd w:val="clear" w:color="auto" w:fill="00BFD9" w:themeFill="accent1"/>
            <w:vAlign w:val="center"/>
          </w:tcPr>
          <w:p w14:paraId="3956AAD3" w14:textId="5CED13AF" w:rsidR="00D0550B" w:rsidRPr="004D54AF" w:rsidRDefault="00867729" w:rsidP="007E06B4">
            <w:pPr>
              <w:rPr>
                <w:rFonts w:ascii="Helvetica" w:hAnsi="Helvetica"/>
              </w:rPr>
            </w:pPr>
            <w:r w:rsidRPr="004D54AF">
              <w:rPr>
                <w:rFonts w:ascii="Helvetica" w:hAnsi="Helvetica"/>
              </w:rPr>
              <w:t>30/09 to 04/10</w:t>
            </w:r>
          </w:p>
        </w:tc>
        <w:tc>
          <w:tcPr>
            <w:tcW w:w="3292" w:type="dxa"/>
            <w:shd w:val="clear" w:color="auto" w:fill="00BFD9" w:themeFill="accent1"/>
            <w:vAlign w:val="center"/>
          </w:tcPr>
          <w:p w14:paraId="4BE5C556" w14:textId="77777777" w:rsidR="00D0550B" w:rsidRDefault="001C40CD" w:rsidP="000A523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Welcome and Introduction to the Module</w:t>
            </w:r>
          </w:p>
          <w:p w14:paraId="7103EFFB" w14:textId="77777777" w:rsidR="00FE7D54" w:rsidRDefault="00FE7D54" w:rsidP="000A523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Problem-Based Learning</w:t>
            </w:r>
          </w:p>
          <w:p w14:paraId="51E20C0C" w14:textId="77777777" w:rsidR="00FE7D54" w:rsidRDefault="00FE7D54" w:rsidP="000A523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The Perfect Storm</w:t>
            </w:r>
          </w:p>
          <w:p w14:paraId="4CE424C3" w14:textId="0FC58DD1" w:rsidR="00FE7D54" w:rsidRPr="004D54AF" w:rsidRDefault="00FE7D54" w:rsidP="000A5231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Assessment Overview</w:t>
            </w:r>
          </w:p>
        </w:tc>
        <w:tc>
          <w:tcPr>
            <w:tcW w:w="4111" w:type="dxa"/>
            <w:shd w:val="clear" w:color="auto" w:fill="00BFD9" w:themeFill="accent1"/>
            <w:vAlign w:val="center"/>
          </w:tcPr>
          <w:p w14:paraId="67632AF3" w14:textId="6D9E3DFE" w:rsidR="00D0550B" w:rsidRPr="004D54AF" w:rsidRDefault="000002CA" w:rsidP="007E06B4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Be ready to start on time</w:t>
            </w:r>
          </w:p>
        </w:tc>
      </w:tr>
      <w:tr w:rsidR="00E74D86" w:rsidRPr="004D54AF" w14:paraId="7B9771C1" w14:textId="77777777" w:rsidTr="000E2CB1">
        <w:trPr>
          <w:trHeight w:val="864"/>
        </w:trPr>
        <w:tc>
          <w:tcPr>
            <w:tcW w:w="2520" w:type="dxa"/>
            <w:shd w:val="clear" w:color="auto" w:fill="003E5B" w:themeFill="text1"/>
            <w:vAlign w:val="center"/>
          </w:tcPr>
          <w:p w14:paraId="05BBF543" w14:textId="4AB1972A" w:rsidR="00D0550B" w:rsidRPr="004D54AF" w:rsidRDefault="00C47EBF" w:rsidP="007E06B4">
            <w:pPr>
              <w:rPr>
                <w:rFonts w:ascii="Helvetica" w:hAnsi="Helvetica"/>
              </w:rPr>
            </w:pPr>
            <w:r w:rsidRPr="004D54AF">
              <w:rPr>
                <w:rFonts w:ascii="Helvetica" w:hAnsi="Helvetica"/>
              </w:rPr>
              <w:t>7/10 to 11/10</w:t>
            </w:r>
          </w:p>
        </w:tc>
        <w:tc>
          <w:tcPr>
            <w:tcW w:w="3292" w:type="dxa"/>
            <w:shd w:val="clear" w:color="auto" w:fill="003E5B" w:themeFill="text1"/>
            <w:vAlign w:val="center"/>
          </w:tcPr>
          <w:p w14:paraId="4241CC31" w14:textId="77777777" w:rsidR="006F7100" w:rsidRDefault="006F7100" w:rsidP="007E06B4">
            <w:pPr>
              <w:rPr>
                <w:rFonts w:ascii="Helvetica" w:hAnsi="Helvetica"/>
              </w:rPr>
            </w:pPr>
          </w:p>
          <w:p w14:paraId="62B5B30F" w14:textId="4C85C0C9" w:rsidR="00D0550B" w:rsidRDefault="00A213E7" w:rsidP="007E06B4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Feedback from tasks</w:t>
            </w:r>
          </w:p>
          <w:p w14:paraId="3C03D566" w14:textId="7A1E8C48" w:rsidR="006F7100" w:rsidRDefault="006F7100" w:rsidP="007E06B4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Affordances for Adventure &amp; Physical Literacy</w:t>
            </w:r>
          </w:p>
          <w:p w14:paraId="16BCC88F" w14:textId="706B5375" w:rsidR="003F7A16" w:rsidRPr="004D54AF" w:rsidRDefault="003F7A16" w:rsidP="007E06B4">
            <w:pPr>
              <w:rPr>
                <w:rFonts w:ascii="Helvetica" w:hAnsi="Helvetica"/>
              </w:rPr>
            </w:pPr>
          </w:p>
        </w:tc>
        <w:tc>
          <w:tcPr>
            <w:tcW w:w="4111" w:type="dxa"/>
            <w:shd w:val="clear" w:color="auto" w:fill="003E5B" w:themeFill="text1"/>
            <w:vAlign w:val="center"/>
          </w:tcPr>
          <w:p w14:paraId="10FD9951" w14:textId="79980DFD" w:rsidR="00AC1F4B" w:rsidRDefault="00AC1F4B" w:rsidP="007E06B4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Meet at Cynefin for 9am start</w:t>
            </w:r>
          </w:p>
          <w:p w14:paraId="14FE562C" w14:textId="76B175B5" w:rsidR="00D0550B" w:rsidRDefault="00FF2504" w:rsidP="007E06B4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Bring information from tasks</w:t>
            </w:r>
          </w:p>
          <w:p w14:paraId="6366D8C9" w14:textId="3D8C87C6" w:rsidR="00FF2504" w:rsidRPr="004D54AF" w:rsidRDefault="00FF2504" w:rsidP="007E06B4">
            <w:pPr>
              <w:rPr>
                <w:rFonts w:ascii="Helvetica" w:hAnsi="Helvetica"/>
              </w:rPr>
            </w:pPr>
          </w:p>
        </w:tc>
      </w:tr>
      <w:tr w:rsidR="00E74D86" w:rsidRPr="004D54AF" w14:paraId="4AF9C263" w14:textId="77777777" w:rsidTr="000E2CB1">
        <w:trPr>
          <w:trHeight w:val="864"/>
        </w:trPr>
        <w:tc>
          <w:tcPr>
            <w:tcW w:w="2520" w:type="dxa"/>
            <w:shd w:val="clear" w:color="auto" w:fill="00BFD9" w:themeFill="accent1"/>
            <w:vAlign w:val="center"/>
          </w:tcPr>
          <w:p w14:paraId="7BF3F80A" w14:textId="085CB363" w:rsidR="00D0550B" w:rsidRPr="004D54AF" w:rsidRDefault="00C47EBF" w:rsidP="007E06B4">
            <w:pPr>
              <w:rPr>
                <w:rFonts w:ascii="Helvetica" w:hAnsi="Helvetica"/>
              </w:rPr>
            </w:pPr>
            <w:r w:rsidRPr="004D54AF">
              <w:rPr>
                <w:rFonts w:ascii="Helvetica" w:hAnsi="Helvetica"/>
              </w:rPr>
              <w:t>14/10 to 18/10</w:t>
            </w:r>
          </w:p>
        </w:tc>
        <w:tc>
          <w:tcPr>
            <w:tcW w:w="3292" w:type="dxa"/>
            <w:shd w:val="clear" w:color="auto" w:fill="00BFD9" w:themeFill="accent1"/>
            <w:vAlign w:val="center"/>
          </w:tcPr>
          <w:p w14:paraId="606D93D5" w14:textId="77777777" w:rsidR="008609A5" w:rsidRDefault="008609A5" w:rsidP="008609A5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Curriculum for Wales &amp; curriculum changes around the World</w:t>
            </w:r>
          </w:p>
          <w:p w14:paraId="66CD349C" w14:textId="77777777" w:rsidR="008609A5" w:rsidRDefault="008609A5" w:rsidP="008609A5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Facilities and Environments</w:t>
            </w:r>
          </w:p>
          <w:p w14:paraId="597F8C72" w14:textId="69682387" w:rsidR="00D0550B" w:rsidRPr="004D54AF" w:rsidRDefault="008609A5" w:rsidP="008609A5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Adventure &amp; Physical Literacy</w:t>
            </w:r>
          </w:p>
        </w:tc>
        <w:tc>
          <w:tcPr>
            <w:tcW w:w="4111" w:type="dxa"/>
            <w:shd w:val="clear" w:color="auto" w:fill="00BFD9" w:themeFill="accent1"/>
            <w:vAlign w:val="center"/>
          </w:tcPr>
          <w:p w14:paraId="0D3BD226" w14:textId="3B1AD891" w:rsidR="00FC46FF" w:rsidRPr="004D54AF" w:rsidRDefault="006F7100" w:rsidP="007E06B4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Review </w:t>
            </w:r>
            <w:r w:rsidR="008609A5">
              <w:rPr>
                <w:rFonts w:ascii="Helvetica" w:hAnsi="Helvetica"/>
              </w:rPr>
              <w:t xml:space="preserve">info on </w:t>
            </w:r>
            <w:r>
              <w:rPr>
                <w:rFonts w:ascii="Helvetica" w:hAnsi="Helvetica"/>
              </w:rPr>
              <w:t>Curriculum for Wales</w:t>
            </w:r>
            <w:r w:rsidR="008609A5">
              <w:rPr>
                <w:rFonts w:ascii="Helvetica" w:hAnsi="Helvetica"/>
              </w:rPr>
              <w:t xml:space="preserve"> and bring your notes</w:t>
            </w:r>
            <w:r>
              <w:rPr>
                <w:rFonts w:ascii="Helvetica" w:hAnsi="Helvetica"/>
              </w:rPr>
              <w:t xml:space="preserve"> (</w:t>
            </w:r>
            <w:r w:rsidR="008609A5">
              <w:rPr>
                <w:rFonts w:ascii="Helvetica" w:hAnsi="Helvetica"/>
              </w:rPr>
              <w:t xml:space="preserve">bring curriculum </w:t>
            </w:r>
            <w:r>
              <w:rPr>
                <w:rFonts w:ascii="Helvetica" w:hAnsi="Helvetica"/>
              </w:rPr>
              <w:t xml:space="preserve">equivalents </w:t>
            </w:r>
            <w:r w:rsidR="008609A5">
              <w:rPr>
                <w:rFonts w:ascii="Helvetica" w:hAnsi="Helvetica"/>
              </w:rPr>
              <w:t>from</w:t>
            </w:r>
            <w:r>
              <w:rPr>
                <w:rFonts w:ascii="Helvetica" w:hAnsi="Helvetica"/>
              </w:rPr>
              <w:t xml:space="preserve"> your country)</w:t>
            </w:r>
          </w:p>
        </w:tc>
      </w:tr>
      <w:tr w:rsidR="00E74D86" w:rsidRPr="004D54AF" w14:paraId="32E8E793" w14:textId="77777777" w:rsidTr="000E2CB1">
        <w:trPr>
          <w:trHeight w:val="864"/>
        </w:trPr>
        <w:tc>
          <w:tcPr>
            <w:tcW w:w="2520" w:type="dxa"/>
            <w:shd w:val="clear" w:color="auto" w:fill="003E5B" w:themeFill="text1"/>
            <w:vAlign w:val="center"/>
          </w:tcPr>
          <w:p w14:paraId="6AA32DD9" w14:textId="17D38C86" w:rsidR="00D0550B" w:rsidRPr="004D54AF" w:rsidRDefault="00C47EBF" w:rsidP="007E06B4">
            <w:pPr>
              <w:rPr>
                <w:rFonts w:ascii="Helvetica" w:hAnsi="Helvetica"/>
              </w:rPr>
            </w:pPr>
            <w:r w:rsidRPr="004D54AF">
              <w:rPr>
                <w:rFonts w:ascii="Helvetica" w:hAnsi="Helvetica"/>
              </w:rPr>
              <w:t>21/10 to 25/10</w:t>
            </w:r>
          </w:p>
        </w:tc>
        <w:tc>
          <w:tcPr>
            <w:tcW w:w="3292" w:type="dxa"/>
            <w:shd w:val="clear" w:color="auto" w:fill="003E5B" w:themeFill="text1"/>
            <w:vAlign w:val="center"/>
          </w:tcPr>
          <w:p w14:paraId="1122CE87" w14:textId="3414D956" w:rsidR="00D0550B" w:rsidRPr="004D54AF" w:rsidRDefault="007E5FB8" w:rsidP="007E06B4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The power of play</w:t>
            </w:r>
          </w:p>
        </w:tc>
        <w:tc>
          <w:tcPr>
            <w:tcW w:w="4111" w:type="dxa"/>
            <w:shd w:val="clear" w:color="auto" w:fill="003E5B" w:themeFill="text1"/>
            <w:vAlign w:val="center"/>
          </w:tcPr>
          <w:p w14:paraId="61693669" w14:textId="77777777" w:rsidR="00AC03C5" w:rsidRDefault="007E5FB8" w:rsidP="007E06B4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Review Moodle content on Play</w:t>
            </w:r>
            <w:r w:rsidR="00AC03C5">
              <w:rPr>
                <w:rFonts w:ascii="Helvetica" w:hAnsi="Helvetica"/>
              </w:rPr>
              <w:t>.</w:t>
            </w:r>
          </w:p>
          <w:p w14:paraId="7F59CBB5" w14:textId="27B61F32" w:rsidR="00D0550B" w:rsidRPr="004D54AF" w:rsidRDefault="00AC03C5" w:rsidP="007E06B4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</w:t>
            </w:r>
            <w:r w:rsidR="007E5FB8">
              <w:rPr>
                <w:rFonts w:ascii="Helvetica" w:hAnsi="Helvetica"/>
              </w:rPr>
              <w:t>repare a</w:t>
            </w:r>
            <w:r>
              <w:rPr>
                <w:rFonts w:ascii="Helvetica" w:hAnsi="Helvetica"/>
              </w:rPr>
              <w:t>n</w:t>
            </w:r>
            <w:r w:rsidR="00F50B38">
              <w:rPr>
                <w:rFonts w:ascii="Helvetica" w:hAnsi="Helvetica"/>
              </w:rPr>
              <w:t>d</w:t>
            </w:r>
            <w:r>
              <w:rPr>
                <w:rFonts w:ascii="Helvetica" w:hAnsi="Helvetica"/>
              </w:rPr>
              <w:t xml:space="preserve"> bring ready a </w:t>
            </w:r>
            <w:r w:rsidR="007E5FB8">
              <w:rPr>
                <w:rFonts w:ascii="Helvetica" w:hAnsi="Helvetica"/>
              </w:rPr>
              <w:t xml:space="preserve">short </w:t>
            </w:r>
            <w:r>
              <w:rPr>
                <w:rFonts w:ascii="Helvetica" w:hAnsi="Helvetica"/>
              </w:rPr>
              <w:t xml:space="preserve">(playful) </w:t>
            </w:r>
            <w:r w:rsidR="007E5FB8">
              <w:rPr>
                <w:rFonts w:ascii="Helvetica" w:hAnsi="Helvetica"/>
              </w:rPr>
              <w:t xml:space="preserve">game to share with the </w:t>
            </w:r>
            <w:r>
              <w:rPr>
                <w:rFonts w:ascii="Helvetica" w:hAnsi="Helvetica"/>
              </w:rPr>
              <w:t>group.</w:t>
            </w:r>
          </w:p>
        </w:tc>
      </w:tr>
      <w:tr w:rsidR="009B06ED" w:rsidRPr="004D54AF" w14:paraId="3420478F" w14:textId="77777777" w:rsidTr="000E2CB1">
        <w:trPr>
          <w:trHeight w:val="864"/>
        </w:trPr>
        <w:tc>
          <w:tcPr>
            <w:tcW w:w="2520" w:type="dxa"/>
            <w:shd w:val="clear" w:color="auto" w:fill="00BFD9" w:themeFill="accent1"/>
            <w:vAlign w:val="center"/>
          </w:tcPr>
          <w:p w14:paraId="2C08BFF4" w14:textId="0096D9EF" w:rsidR="009B06ED" w:rsidRPr="004D54AF" w:rsidRDefault="009B06ED" w:rsidP="009B06ED">
            <w:pPr>
              <w:rPr>
                <w:rFonts w:ascii="Helvetica" w:hAnsi="Helvetica"/>
              </w:rPr>
            </w:pPr>
            <w:r w:rsidRPr="004D54AF">
              <w:rPr>
                <w:rFonts w:ascii="Helvetica" w:hAnsi="Helvetica"/>
              </w:rPr>
              <w:t>28/10 to 1/11</w:t>
            </w:r>
          </w:p>
        </w:tc>
        <w:tc>
          <w:tcPr>
            <w:tcW w:w="3292" w:type="dxa"/>
            <w:shd w:val="clear" w:color="auto" w:fill="00BFD9" w:themeFill="accent1"/>
            <w:vAlign w:val="center"/>
          </w:tcPr>
          <w:p w14:paraId="200160C7" w14:textId="77777777" w:rsidR="009B06ED" w:rsidRDefault="00FD6272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Adventure as a Pedagogical model</w:t>
            </w:r>
          </w:p>
          <w:p w14:paraId="66B8CD67" w14:textId="7647494B" w:rsidR="00C73FD4" w:rsidRPr="004D54AF" w:rsidRDefault="00C73FD4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OAA </w:t>
            </w:r>
          </w:p>
        </w:tc>
        <w:tc>
          <w:tcPr>
            <w:tcW w:w="4111" w:type="dxa"/>
            <w:shd w:val="clear" w:color="auto" w:fill="00BFD9" w:themeFill="accent1"/>
            <w:vAlign w:val="center"/>
          </w:tcPr>
          <w:p w14:paraId="5AACD97C" w14:textId="1A0A597A" w:rsidR="009B06ED" w:rsidRPr="004D54AF" w:rsidRDefault="00B55B02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Bring your </w:t>
            </w:r>
            <w:r w:rsidR="0004390C">
              <w:rPr>
                <w:rFonts w:ascii="Helvetica" w:hAnsi="Helvetica"/>
              </w:rPr>
              <w:t xml:space="preserve">adventure </w:t>
            </w:r>
            <w:r>
              <w:rPr>
                <w:rFonts w:ascii="Helvetica" w:hAnsi="Helvetica"/>
              </w:rPr>
              <w:t>theme</w:t>
            </w:r>
            <w:r w:rsidR="0004390C">
              <w:rPr>
                <w:rFonts w:ascii="Helvetica" w:hAnsi="Helvetica"/>
              </w:rPr>
              <w:t xml:space="preserve"> ideas ready to share (1 page or 1 drawing)</w:t>
            </w:r>
            <w:r w:rsidR="00E52D4B">
              <w:rPr>
                <w:rFonts w:ascii="Helvetica" w:hAnsi="Helvetica"/>
              </w:rPr>
              <w:t>, we will work with these on the lecture</w:t>
            </w:r>
          </w:p>
        </w:tc>
      </w:tr>
      <w:tr w:rsidR="009B06ED" w:rsidRPr="004D54AF" w14:paraId="24A5491B" w14:textId="77777777" w:rsidTr="000E2CB1">
        <w:trPr>
          <w:trHeight w:val="864"/>
        </w:trPr>
        <w:tc>
          <w:tcPr>
            <w:tcW w:w="2520" w:type="dxa"/>
            <w:shd w:val="clear" w:color="auto" w:fill="003E5B" w:themeFill="text1"/>
            <w:vAlign w:val="center"/>
          </w:tcPr>
          <w:p w14:paraId="556606CC" w14:textId="4CBD70AD" w:rsidR="009B06ED" w:rsidRPr="004D54AF" w:rsidRDefault="009B06ED" w:rsidP="009B06ED">
            <w:pPr>
              <w:rPr>
                <w:rFonts w:ascii="Helvetica" w:hAnsi="Helvetica"/>
              </w:rPr>
            </w:pPr>
            <w:r w:rsidRPr="004D54AF">
              <w:rPr>
                <w:rFonts w:ascii="Helvetica" w:hAnsi="Helvetica"/>
              </w:rPr>
              <w:t>4/11 to 8/11</w:t>
            </w:r>
          </w:p>
        </w:tc>
        <w:tc>
          <w:tcPr>
            <w:tcW w:w="3292" w:type="dxa"/>
            <w:shd w:val="clear" w:color="auto" w:fill="003E5B" w:themeFill="text1"/>
            <w:vAlign w:val="center"/>
          </w:tcPr>
          <w:p w14:paraId="461FB5BF" w14:textId="5D5F24ED" w:rsidR="009B06ED" w:rsidRPr="004D54AF" w:rsidRDefault="009B06ED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Asynchronous session</w:t>
            </w:r>
          </w:p>
        </w:tc>
        <w:tc>
          <w:tcPr>
            <w:tcW w:w="4111" w:type="dxa"/>
            <w:shd w:val="clear" w:color="auto" w:fill="003E5B" w:themeFill="text1"/>
            <w:vAlign w:val="center"/>
          </w:tcPr>
          <w:p w14:paraId="498C40F8" w14:textId="46394731" w:rsidR="00F90A93" w:rsidRPr="004D54AF" w:rsidRDefault="001C4C46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Complete Moodle </w:t>
            </w:r>
            <w:r w:rsidR="00F90A93">
              <w:rPr>
                <w:rFonts w:ascii="Helvetica" w:hAnsi="Helvetica"/>
              </w:rPr>
              <w:t>Block within the week</w:t>
            </w:r>
          </w:p>
        </w:tc>
      </w:tr>
      <w:tr w:rsidR="009B06ED" w:rsidRPr="004D54AF" w14:paraId="798445A5" w14:textId="77777777" w:rsidTr="000E2CB1">
        <w:trPr>
          <w:trHeight w:val="1152"/>
        </w:trPr>
        <w:tc>
          <w:tcPr>
            <w:tcW w:w="2520" w:type="dxa"/>
            <w:shd w:val="clear" w:color="auto" w:fill="00BFD9" w:themeFill="accent1"/>
            <w:vAlign w:val="center"/>
          </w:tcPr>
          <w:p w14:paraId="73F25092" w14:textId="0B9E1CFF" w:rsidR="009B06ED" w:rsidRPr="004D54AF" w:rsidRDefault="009B06ED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11/11 to 15/11</w:t>
            </w:r>
          </w:p>
        </w:tc>
        <w:tc>
          <w:tcPr>
            <w:tcW w:w="3292" w:type="dxa"/>
            <w:shd w:val="clear" w:color="auto" w:fill="00BFD9" w:themeFill="accent1"/>
            <w:vAlign w:val="center"/>
          </w:tcPr>
          <w:p w14:paraId="6230984D" w14:textId="77777777" w:rsidR="009B06ED" w:rsidRDefault="00F703A2" w:rsidP="00F76C07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Challenge y Choice</w:t>
            </w:r>
          </w:p>
          <w:p w14:paraId="3055BA06" w14:textId="5F7BFB35" w:rsidR="00455886" w:rsidRPr="004D54AF" w:rsidRDefault="00455886" w:rsidP="00F76C07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Cynefin </w:t>
            </w:r>
            <w:r w:rsidR="000E2CB1">
              <w:rPr>
                <w:rFonts w:ascii="Helvetica" w:hAnsi="Helvetica"/>
              </w:rPr>
              <w:t xml:space="preserve">focused </w:t>
            </w:r>
            <w:r>
              <w:rPr>
                <w:rFonts w:ascii="Helvetica" w:hAnsi="Helvetica"/>
              </w:rPr>
              <w:t>exploration</w:t>
            </w:r>
            <w:r w:rsidR="000E2CB1">
              <w:rPr>
                <w:rFonts w:ascii="Helvetica" w:hAnsi="Helvetica"/>
              </w:rPr>
              <w:t xml:space="preserve"> and ideation</w:t>
            </w:r>
          </w:p>
        </w:tc>
        <w:tc>
          <w:tcPr>
            <w:tcW w:w="4111" w:type="dxa"/>
            <w:shd w:val="clear" w:color="auto" w:fill="00BFD9" w:themeFill="accent1"/>
            <w:vAlign w:val="center"/>
          </w:tcPr>
          <w:p w14:paraId="027E771B" w14:textId="77777777" w:rsidR="009B06ED" w:rsidRDefault="00455886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Meet at Cynefin for 9am start.</w:t>
            </w:r>
          </w:p>
          <w:p w14:paraId="63CE3997" w14:textId="36E4B8A8" w:rsidR="00455886" w:rsidRPr="004D54AF" w:rsidRDefault="00455886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Please wear appropriate clothes </w:t>
            </w:r>
            <w:r w:rsidR="000E2CB1">
              <w:rPr>
                <w:rFonts w:ascii="Helvetica" w:hAnsi="Helvetica"/>
              </w:rPr>
              <w:t>to be outside comfortably</w:t>
            </w:r>
          </w:p>
        </w:tc>
      </w:tr>
      <w:tr w:rsidR="009B06ED" w:rsidRPr="004D54AF" w14:paraId="1401A4B5" w14:textId="77777777" w:rsidTr="000E2CB1">
        <w:trPr>
          <w:trHeight w:val="1152"/>
        </w:trPr>
        <w:tc>
          <w:tcPr>
            <w:tcW w:w="2520" w:type="dxa"/>
            <w:shd w:val="clear" w:color="auto" w:fill="003E5B" w:themeFill="text1"/>
            <w:vAlign w:val="center"/>
          </w:tcPr>
          <w:p w14:paraId="1E847610" w14:textId="1727AB44" w:rsidR="009B06ED" w:rsidRPr="004D54AF" w:rsidRDefault="009B06ED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18/11 to 22/11</w:t>
            </w:r>
          </w:p>
        </w:tc>
        <w:tc>
          <w:tcPr>
            <w:tcW w:w="3292" w:type="dxa"/>
            <w:shd w:val="clear" w:color="auto" w:fill="003E5B" w:themeFill="text1"/>
            <w:vAlign w:val="center"/>
          </w:tcPr>
          <w:p w14:paraId="5AB20CB7" w14:textId="4ECA2F24" w:rsidR="009B06ED" w:rsidRPr="00865DFB" w:rsidRDefault="00865DFB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Cynefin Mountain Bike</w:t>
            </w:r>
          </w:p>
        </w:tc>
        <w:tc>
          <w:tcPr>
            <w:tcW w:w="4111" w:type="dxa"/>
            <w:shd w:val="clear" w:color="auto" w:fill="003E5B" w:themeFill="text1"/>
            <w:vAlign w:val="center"/>
          </w:tcPr>
          <w:p w14:paraId="5F3BFB61" w14:textId="77777777" w:rsidR="009B06ED" w:rsidRDefault="00865DFB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Please see Moodle/Announcements for updates.</w:t>
            </w:r>
          </w:p>
          <w:p w14:paraId="29B576F5" w14:textId="77777777" w:rsidR="00865DFB" w:rsidRDefault="00865DFB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Bring appropriate clothes </w:t>
            </w:r>
            <w:r w:rsidR="00E167D0">
              <w:rPr>
                <w:rFonts w:ascii="Helvetica" w:hAnsi="Helvetica"/>
              </w:rPr>
              <w:t>to</w:t>
            </w:r>
            <w:r>
              <w:rPr>
                <w:rFonts w:ascii="Helvetica" w:hAnsi="Helvetica"/>
              </w:rPr>
              <w:t xml:space="preserve"> be outside</w:t>
            </w:r>
            <w:r w:rsidR="00E167D0">
              <w:rPr>
                <w:rFonts w:ascii="Helvetica" w:hAnsi="Helvetica"/>
              </w:rPr>
              <w:t xml:space="preserve"> comfortably.</w:t>
            </w:r>
          </w:p>
          <w:p w14:paraId="7B9EBE90" w14:textId="6D7187E9" w:rsidR="00E167D0" w:rsidRPr="004D54AF" w:rsidRDefault="00E167D0" w:rsidP="009B06ED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All cycling </w:t>
            </w:r>
            <w:r w:rsidR="00126588">
              <w:rPr>
                <w:rFonts w:ascii="Helvetica" w:hAnsi="Helvetica"/>
              </w:rPr>
              <w:t>levels</w:t>
            </w:r>
            <w:r>
              <w:rPr>
                <w:rFonts w:ascii="Helvetica" w:hAnsi="Helvetica"/>
              </w:rPr>
              <w:t xml:space="preserve"> </w:t>
            </w:r>
            <w:r w:rsidR="00126588">
              <w:rPr>
                <w:rFonts w:ascii="Helvetica" w:hAnsi="Helvetica"/>
              </w:rPr>
              <w:t>welcome.</w:t>
            </w:r>
          </w:p>
        </w:tc>
      </w:tr>
      <w:tr w:rsidR="00FF44EE" w:rsidRPr="004D54AF" w14:paraId="3E2933EE" w14:textId="77777777" w:rsidTr="000E2CB1">
        <w:trPr>
          <w:trHeight w:val="1152"/>
        </w:trPr>
        <w:tc>
          <w:tcPr>
            <w:tcW w:w="2520" w:type="dxa"/>
            <w:shd w:val="clear" w:color="auto" w:fill="00BFD9" w:themeFill="accent1"/>
            <w:vAlign w:val="center"/>
          </w:tcPr>
          <w:p w14:paraId="160D4ADA" w14:textId="2B89107F" w:rsidR="00FF44EE" w:rsidRPr="004D54AF" w:rsidRDefault="00FF44EE" w:rsidP="00FF44EE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lastRenderedPageBreak/>
              <w:t>25/11 to 29/11</w:t>
            </w:r>
          </w:p>
        </w:tc>
        <w:tc>
          <w:tcPr>
            <w:tcW w:w="3292" w:type="dxa"/>
            <w:shd w:val="clear" w:color="auto" w:fill="00BFD9" w:themeFill="accent1"/>
            <w:vAlign w:val="center"/>
          </w:tcPr>
          <w:p w14:paraId="1234C2D9" w14:textId="403A7F7D" w:rsidR="00FF44EE" w:rsidRDefault="00C94DC8" w:rsidP="00FF44EE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Group discussion</w:t>
            </w:r>
          </w:p>
          <w:p w14:paraId="06246C7E" w14:textId="23E39175" w:rsidR="00C94DC8" w:rsidRDefault="00C94DC8" w:rsidP="00FF44EE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Barriers and Risk</w:t>
            </w:r>
          </w:p>
          <w:p w14:paraId="408A77E6" w14:textId="77777777" w:rsidR="00C94DC8" w:rsidRDefault="00C94DC8" w:rsidP="00FF44EE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Writing your paper</w:t>
            </w:r>
          </w:p>
          <w:p w14:paraId="16FD53DB" w14:textId="2E1ED04F" w:rsidR="00C94DC8" w:rsidRPr="004D54AF" w:rsidRDefault="00C94DC8" w:rsidP="00FF44EE">
            <w:pPr>
              <w:rPr>
                <w:rFonts w:ascii="Helvetica" w:hAnsi="Helvetica"/>
              </w:rPr>
            </w:pPr>
          </w:p>
        </w:tc>
        <w:tc>
          <w:tcPr>
            <w:tcW w:w="4111" w:type="dxa"/>
            <w:shd w:val="clear" w:color="auto" w:fill="00BFD9" w:themeFill="accent1"/>
            <w:vAlign w:val="center"/>
          </w:tcPr>
          <w:p w14:paraId="0F86B70D" w14:textId="39A420E5" w:rsidR="00FF44EE" w:rsidRPr="004D54AF" w:rsidRDefault="00FD7CA3" w:rsidP="00FF44EE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Bring to the session a short journal reflection from last week’s activity</w:t>
            </w:r>
          </w:p>
        </w:tc>
      </w:tr>
      <w:tr w:rsidR="00697CCF" w:rsidRPr="004D54AF" w14:paraId="7BC0B3D9" w14:textId="77777777" w:rsidTr="000E2CB1">
        <w:trPr>
          <w:trHeight w:val="1152"/>
        </w:trPr>
        <w:tc>
          <w:tcPr>
            <w:tcW w:w="2520" w:type="dxa"/>
            <w:shd w:val="clear" w:color="auto" w:fill="003E5B" w:themeFill="text1"/>
            <w:vAlign w:val="center"/>
          </w:tcPr>
          <w:p w14:paraId="6A1A0E76" w14:textId="46D3C45E" w:rsidR="00697CCF" w:rsidRDefault="00697CCF" w:rsidP="00697CCF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2/</w:t>
            </w:r>
            <w:proofErr w:type="gramStart"/>
            <w:r>
              <w:rPr>
                <w:rFonts w:ascii="Helvetica" w:hAnsi="Helvetica"/>
              </w:rPr>
              <w:t>12  to</w:t>
            </w:r>
            <w:proofErr w:type="gramEnd"/>
            <w:r>
              <w:rPr>
                <w:rFonts w:ascii="Helvetica" w:hAnsi="Helvetica"/>
              </w:rPr>
              <w:t xml:space="preserve"> 6/12</w:t>
            </w:r>
          </w:p>
        </w:tc>
        <w:tc>
          <w:tcPr>
            <w:tcW w:w="3292" w:type="dxa"/>
            <w:shd w:val="clear" w:color="auto" w:fill="003E5B" w:themeFill="text1"/>
            <w:vAlign w:val="center"/>
          </w:tcPr>
          <w:p w14:paraId="04A9A707" w14:textId="6B2DDED9" w:rsidR="00697CCF" w:rsidRPr="004D54AF" w:rsidRDefault="00AB79FC" w:rsidP="00697CCF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OAE Expedition</w:t>
            </w:r>
          </w:p>
        </w:tc>
        <w:tc>
          <w:tcPr>
            <w:tcW w:w="4111" w:type="dxa"/>
            <w:shd w:val="clear" w:color="auto" w:fill="003E5B" w:themeFill="text1"/>
            <w:vAlign w:val="center"/>
          </w:tcPr>
          <w:p w14:paraId="7B796911" w14:textId="223A7E85" w:rsidR="00697CCF" w:rsidRPr="004D54AF" w:rsidRDefault="00C53270" w:rsidP="00697CCF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Assessment 1 support</w:t>
            </w:r>
          </w:p>
        </w:tc>
      </w:tr>
      <w:tr w:rsidR="00697CCF" w:rsidRPr="004D54AF" w14:paraId="0E6B5620" w14:textId="77777777" w:rsidTr="000E2CB1">
        <w:trPr>
          <w:trHeight w:val="1152"/>
        </w:trPr>
        <w:tc>
          <w:tcPr>
            <w:tcW w:w="2520" w:type="dxa"/>
            <w:shd w:val="clear" w:color="auto" w:fill="00BFD9" w:themeFill="accent1"/>
            <w:vAlign w:val="center"/>
          </w:tcPr>
          <w:p w14:paraId="4FE8AC8D" w14:textId="1E12054F" w:rsidR="00697CCF" w:rsidRDefault="00697CCF" w:rsidP="00697CCF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9/12 to 13/12</w:t>
            </w:r>
          </w:p>
        </w:tc>
        <w:tc>
          <w:tcPr>
            <w:tcW w:w="3292" w:type="dxa"/>
            <w:shd w:val="clear" w:color="auto" w:fill="00BFD9" w:themeFill="accent1"/>
            <w:vAlign w:val="center"/>
          </w:tcPr>
          <w:p w14:paraId="2C30732B" w14:textId="7598EB4B" w:rsidR="00697CCF" w:rsidRPr="004D54AF" w:rsidRDefault="003F4F43" w:rsidP="00697CCF">
            <w:pPr>
              <w:rPr>
                <w:rFonts w:ascii="Helvetica" w:hAnsi="Helvetica"/>
              </w:rPr>
            </w:pPr>
            <w:r w:rsidRPr="003F4F43">
              <w:rPr>
                <w:rFonts w:ascii="Helvetica" w:hAnsi="Helvetica"/>
                <w:highlight w:val="darkBlue"/>
              </w:rPr>
              <w:t>Assessment 1</w:t>
            </w:r>
          </w:p>
        </w:tc>
        <w:tc>
          <w:tcPr>
            <w:tcW w:w="4111" w:type="dxa"/>
            <w:shd w:val="clear" w:color="auto" w:fill="00BFD9" w:themeFill="accent1"/>
            <w:vAlign w:val="center"/>
          </w:tcPr>
          <w:p w14:paraId="019DD6DF" w14:textId="77777777" w:rsidR="00697CCF" w:rsidRDefault="00C75EDB" w:rsidP="00697CCF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Submission</w:t>
            </w:r>
          </w:p>
          <w:p w14:paraId="59BEF935" w14:textId="670ED829" w:rsidR="00D23E09" w:rsidRPr="004D54AF" w:rsidRDefault="00D23E09" w:rsidP="00697CCF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Please see Moodle for updates on activity for the day.</w:t>
            </w:r>
          </w:p>
        </w:tc>
      </w:tr>
      <w:tr w:rsidR="00427FD0" w:rsidRPr="004D54AF" w14:paraId="6DA459CF" w14:textId="77777777" w:rsidTr="000E2CB1">
        <w:trPr>
          <w:trHeight w:val="1152"/>
        </w:trPr>
        <w:tc>
          <w:tcPr>
            <w:tcW w:w="2520" w:type="dxa"/>
            <w:shd w:val="clear" w:color="auto" w:fill="808080" w:themeFill="background1" w:themeFillShade="80"/>
            <w:vAlign w:val="center"/>
          </w:tcPr>
          <w:p w14:paraId="05CB6A0F" w14:textId="23AB83D2" w:rsidR="00427FD0" w:rsidRDefault="00645CC6" w:rsidP="00697CCF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</w:t>
            </w:r>
            <w:r w:rsidR="003971E2">
              <w:rPr>
                <w:rFonts w:ascii="Helvetica" w:hAnsi="Helvetica"/>
              </w:rPr>
              <w:t>6/12/2024 to 03/01/2025</w:t>
            </w:r>
          </w:p>
        </w:tc>
        <w:tc>
          <w:tcPr>
            <w:tcW w:w="3292" w:type="dxa"/>
            <w:shd w:val="clear" w:color="auto" w:fill="808080" w:themeFill="background1" w:themeFillShade="80"/>
            <w:vAlign w:val="center"/>
          </w:tcPr>
          <w:p w14:paraId="67B06A0F" w14:textId="325635C0" w:rsidR="00427FD0" w:rsidRDefault="00010C91" w:rsidP="00697CCF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Christmas</w:t>
            </w:r>
            <w:r w:rsidR="003971E2">
              <w:rPr>
                <w:rFonts w:ascii="Helvetica" w:hAnsi="Helvetica"/>
              </w:rPr>
              <w:t xml:space="preserve"> Break</w:t>
            </w:r>
          </w:p>
        </w:tc>
        <w:tc>
          <w:tcPr>
            <w:tcW w:w="4111" w:type="dxa"/>
            <w:shd w:val="clear" w:color="auto" w:fill="808080" w:themeFill="background1" w:themeFillShade="80"/>
            <w:vAlign w:val="center"/>
          </w:tcPr>
          <w:p w14:paraId="75E1AC85" w14:textId="77777777" w:rsidR="00427FD0" w:rsidRDefault="00427FD0" w:rsidP="00697CCF">
            <w:pPr>
              <w:rPr>
                <w:rFonts w:ascii="Helvetica" w:hAnsi="Helvetica"/>
              </w:rPr>
            </w:pPr>
          </w:p>
        </w:tc>
      </w:tr>
      <w:tr w:rsidR="003971E2" w:rsidRPr="004D54AF" w14:paraId="6D1A4DF5" w14:textId="77777777" w:rsidTr="000E2CB1">
        <w:trPr>
          <w:trHeight w:val="1152"/>
        </w:trPr>
        <w:tc>
          <w:tcPr>
            <w:tcW w:w="2520" w:type="dxa"/>
            <w:shd w:val="clear" w:color="auto" w:fill="00BFD9" w:themeFill="accent1"/>
            <w:vAlign w:val="center"/>
          </w:tcPr>
          <w:p w14:paraId="71101825" w14:textId="55AEC586" w:rsidR="003971E2" w:rsidRDefault="003971E2" w:rsidP="00697CCF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0</w:t>
            </w:r>
            <w:r w:rsidR="00D75D2B">
              <w:rPr>
                <w:rFonts w:ascii="Helvetica" w:hAnsi="Helvetica"/>
              </w:rPr>
              <w:t>6/01/2025 to 10/01/2025</w:t>
            </w:r>
          </w:p>
        </w:tc>
        <w:tc>
          <w:tcPr>
            <w:tcW w:w="3292" w:type="dxa"/>
            <w:shd w:val="clear" w:color="auto" w:fill="00BFD9" w:themeFill="accent1"/>
            <w:vAlign w:val="center"/>
          </w:tcPr>
          <w:p w14:paraId="117B3FAD" w14:textId="59B19762" w:rsidR="003971E2" w:rsidRDefault="00D75D2B" w:rsidP="00697CCF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Asynchronous</w:t>
            </w:r>
          </w:p>
        </w:tc>
        <w:tc>
          <w:tcPr>
            <w:tcW w:w="4111" w:type="dxa"/>
            <w:shd w:val="clear" w:color="auto" w:fill="00BFD9" w:themeFill="accent1"/>
            <w:vAlign w:val="center"/>
          </w:tcPr>
          <w:p w14:paraId="4046899E" w14:textId="33AEED14" w:rsidR="003971E2" w:rsidRDefault="00D75D2B" w:rsidP="00697CCF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 xml:space="preserve">Tutorials and </w:t>
            </w:r>
            <w:r w:rsidR="002E0B10">
              <w:rPr>
                <w:rFonts w:ascii="Helvetica" w:hAnsi="Helvetica"/>
              </w:rPr>
              <w:t>1:1 formative feedback on Assessment 2</w:t>
            </w:r>
          </w:p>
        </w:tc>
      </w:tr>
      <w:tr w:rsidR="0035496A" w:rsidRPr="004D54AF" w14:paraId="46B7D05F" w14:textId="77777777" w:rsidTr="000E2CB1">
        <w:trPr>
          <w:trHeight w:val="1152"/>
        </w:trPr>
        <w:tc>
          <w:tcPr>
            <w:tcW w:w="2520" w:type="dxa"/>
            <w:shd w:val="clear" w:color="auto" w:fill="003E5B" w:themeFill="text1"/>
            <w:vAlign w:val="center"/>
          </w:tcPr>
          <w:p w14:paraId="1C5FADB5" w14:textId="076D98C2" w:rsidR="0035496A" w:rsidRDefault="0035496A" w:rsidP="0035496A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13/01 to 17/01</w:t>
            </w:r>
          </w:p>
        </w:tc>
        <w:tc>
          <w:tcPr>
            <w:tcW w:w="3292" w:type="dxa"/>
            <w:shd w:val="clear" w:color="auto" w:fill="003E5B" w:themeFill="text1"/>
            <w:vAlign w:val="center"/>
          </w:tcPr>
          <w:p w14:paraId="1D97AEDB" w14:textId="450277C0" w:rsidR="0035496A" w:rsidRDefault="0035496A" w:rsidP="0035496A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Asynchronous</w:t>
            </w:r>
          </w:p>
        </w:tc>
        <w:tc>
          <w:tcPr>
            <w:tcW w:w="4111" w:type="dxa"/>
            <w:shd w:val="clear" w:color="auto" w:fill="003E5B" w:themeFill="text1"/>
            <w:vAlign w:val="center"/>
          </w:tcPr>
          <w:p w14:paraId="5F1BC094" w14:textId="0AB8E48F" w:rsidR="0035496A" w:rsidRDefault="0035496A" w:rsidP="0035496A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Tutorials and 1:1 formative feedback on Assessment 2</w:t>
            </w:r>
          </w:p>
        </w:tc>
      </w:tr>
      <w:tr w:rsidR="0035496A" w:rsidRPr="004D54AF" w14:paraId="120A7ED1" w14:textId="77777777" w:rsidTr="000E2CB1">
        <w:trPr>
          <w:trHeight w:val="1152"/>
        </w:trPr>
        <w:tc>
          <w:tcPr>
            <w:tcW w:w="2520" w:type="dxa"/>
            <w:shd w:val="clear" w:color="auto" w:fill="00BFD9" w:themeFill="accent1"/>
            <w:vAlign w:val="center"/>
          </w:tcPr>
          <w:p w14:paraId="3A574E69" w14:textId="21BA5898" w:rsidR="0035496A" w:rsidRDefault="0035496A" w:rsidP="0035496A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20/01 to 24/01</w:t>
            </w:r>
          </w:p>
        </w:tc>
        <w:tc>
          <w:tcPr>
            <w:tcW w:w="3292" w:type="dxa"/>
            <w:shd w:val="clear" w:color="auto" w:fill="00BFD9" w:themeFill="accent1"/>
            <w:vAlign w:val="center"/>
          </w:tcPr>
          <w:p w14:paraId="4267EF5B" w14:textId="1A554003" w:rsidR="0035496A" w:rsidRPr="00767109" w:rsidRDefault="0035496A" w:rsidP="0035496A">
            <w:pPr>
              <w:rPr>
                <w:rFonts w:ascii="Helvetica" w:hAnsi="Helvetica"/>
                <w:highlight w:val="darkBlue"/>
              </w:rPr>
            </w:pPr>
            <w:r w:rsidRPr="00767109">
              <w:rPr>
                <w:rFonts w:ascii="Helvetica" w:hAnsi="Helvetica"/>
                <w:highlight w:val="darkBlue"/>
              </w:rPr>
              <w:t>Assessment 2</w:t>
            </w:r>
          </w:p>
        </w:tc>
        <w:tc>
          <w:tcPr>
            <w:tcW w:w="4111" w:type="dxa"/>
            <w:shd w:val="clear" w:color="auto" w:fill="00BFD9" w:themeFill="accent1"/>
            <w:vAlign w:val="center"/>
          </w:tcPr>
          <w:p w14:paraId="08D92C1D" w14:textId="77777777" w:rsidR="0035496A" w:rsidRDefault="00976EBE" w:rsidP="0035496A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Submission</w:t>
            </w:r>
          </w:p>
          <w:p w14:paraId="28564E67" w14:textId="36D44918" w:rsidR="00976EBE" w:rsidRPr="004D54AF" w:rsidRDefault="00976EBE" w:rsidP="0035496A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Practice session and tips for your performance</w:t>
            </w:r>
          </w:p>
        </w:tc>
      </w:tr>
      <w:tr w:rsidR="0035496A" w:rsidRPr="004D54AF" w14:paraId="26734BF4" w14:textId="77777777" w:rsidTr="000E2CB1">
        <w:trPr>
          <w:trHeight w:val="1152"/>
        </w:trPr>
        <w:tc>
          <w:tcPr>
            <w:tcW w:w="2520" w:type="dxa"/>
            <w:shd w:val="clear" w:color="auto" w:fill="003E5B" w:themeFill="text1"/>
            <w:vAlign w:val="center"/>
          </w:tcPr>
          <w:p w14:paraId="550972F7" w14:textId="74A353C3" w:rsidR="0035496A" w:rsidRDefault="0035496A" w:rsidP="0035496A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27/01/ to 31/01</w:t>
            </w:r>
          </w:p>
        </w:tc>
        <w:tc>
          <w:tcPr>
            <w:tcW w:w="3292" w:type="dxa"/>
            <w:shd w:val="clear" w:color="auto" w:fill="003E5B" w:themeFill="text1"/>
            <w:vAlign w:val="center"/>
          </w:tcPr>
          <w:p w14:paraId="668C55A7" w14:textId="607F6789" w:rsidR="0035496A" w:rsidRPr="00976EBE" w:rsidRDefault="00976EBE" w:rsidP="0035496A">
            <w:pPr>
              <w:rPr>
                <w:rFonts w:ascii="Helvetica" w:hAnsi="Helvetica"/>
                <w:highlight w:val="darkBlue"/>
              </w:rPr>
            </w:pPr>
            <w:r w:rsidRPr="00976EBE">
              <w:rPr>
                <w:rFonts w:ascii="Helvetica" w:hAnsi="Helvetica"/>
                <w:highlight w:val="darkBlue"/>
              </w:rPr>
              <w:t>Presentation</w:t>
            </w:r>
          </w:p>
        </w:tc>
        <w:tc>
          <w:tcPr>
            <w:tcW w:w="4111" w:type="dxa"/>
            <w:shd w:val="clear" w:color="auto" w:fill="003E5B" w:themeFill="text1"/>
            <w:vAlign w:val="center"/>
          </w:tcPr>
          <w:p w14:paraId="30BEE566" w14:textId="5AE3415C" w:rsidR="0035496A" w:rsidRDefault="00976EBE" w:rsidP="0035496A">
            <w:pPr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Please see Moodle for details on your Presentation time.</w:t>
            </w:r>
          </w:p>
        </w:tc>
      </w:tr>
    </w:tbl>
    <w:p w14:paraId="6B94F494" w14:textId="4EF9A38A" w:rsidR="00CA6B4F" w:rsidRDefault="0050158A" w:rsidP="00867729">
      <w:pPr>
        <w:rPr>
          <w:rFonts w:ascii="Helvetica" w:hAnsi="Helvetica"/>
        </w:rPr>
      </w:pPr>
      <w:r>
        <w:rPr>
          <w:rFonts w:ascii="Helvetica" w:hAnsi="Helvetica"/>
          <w:noProof/>
        </w:rPr>
        <w:drawing>
          <wp:anchor distT="0" distB="0" distL="114300" distR="114300" simplePos="0" relativeHeight="251664384" behindDoc="1" locked="0" layoutInCell="1" allowOverlap="1" wp14:anchorId="5A03BAC6" wp14:editId="48E81200">
            <wp:simplePos x="0" y="0"/>
            <wp:positionH relativeFrom="column">
              <wp:posOffset>-914400</wp:posOffset>
            </wp:positionH>
            <wp:positionV relativeFrom="paragraph">
              <wp:posOffset>7998958</wp:posOffset>
            </wp:positionV>
            <wp:extent cx="7772400" cy="1426030"/>
            <wp:effectExtent l="0" t="0" r="0" b="3175"/>
            <wp:wrapNone/>
            <wp:docPr id="18" name="Picture 2" descr="A picture containing graphics, colorfulness, graphic design, 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C9F6E15-3343-1A88-0C5B-FBC340864E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graphics, colorfulness, graphic design, art&#10;&#10;Description automatically generated">
                      <a:extLst>
                        <a:ext uri="{FF2B5EF4-FFF2-40B4-BE49-F238E27FC236}">
                          <a16:creationId xmlns:a16="http://schemas.microsoft.com/office/drawing/2014/main" id="{1C9F6E15-3343-1A88-0C5B-FBC340864E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flipH="1">
                      <a:off x="0" y="0"/>
                      <a:ext cx="7772400" cy="142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7C3D65" w14:textId="77777777" w:rsidR="00E938E9" w:rsidRPr="00E938E9" w:rsidRDefault="00E938E9" w:rsidP="00E938E9">
      <w:pPr>
        <w:rPr>
          <w:rFonts w:ascii="Helvetica" w:hAnsi="Helvetica"/>
        </w:rPr>
      </w:pPr>
    </w:p>
    <w:p w14:paraId="28653FE3" w14:textId="406D41BE" w:rsidR="00E938E9" w:rsidRPr="00E938E9" w:rsidRDefault="00E938E9" w:rsidP="00E938E9">
      <w:pPr>
        <w:tabs>
          <w:tab w:val="left" w:pos="1253"/>
        </w:tabs>
        <w:rPr>
          <w:rFonts w:ascii="Helvetica" w:hAnsi="Helvetica"/>
        </w:rPr>
      </w:pPr>
    </w:p>
    <w:p w14:paraId="38E2AF67" w14:textId="77777777" w:rsidR="00E938E9" w:rsidRDefault="00E938E9" w:rsidP="00E938E9">
      <w:pPr>
        <w:jc w:val="center"/>
      </w:pPr>
    </w:p>
    <w:p w14:paraId="2B8AE991" w14:textId="4F50A3C8" w:rsidR="00E938E9" w:rsidRPr="00E938E9" w:rsidRDefault="00E938E9" w:rsidP="00E938E9">
      <w:pPr>
        <w:tabs>
          <w:tab w:val="left" w:pos="1253"/>
        </w:tabs>
        <w:rPr>
          <w:rFonts w:ascii="Helvetica" w:hAnsi="Helvetica"/>
        </w:rPr>
      </w:pPr>
    </w:p>
    <w:sectPr w:rsidR="00E938E9" w:rsidRPr="00E938E9" w:rsidSect="008F24E2">
      <w:pgSz w:w="12240" w:h="15840" w:code="1"/>
      <w:pgMar w:top="994" w:right="1440" w:bottom="135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7D6D34" w14:textId="77777777" w:rsidR="00AA49D7" w:rsidRDefault="00AA49D7" w:rsidP="00A10A2F">
      <w:r>
        <w:separator/>
      </w:r>
    </w:p>
  </w:endnote>
  <w:endnote w:type="continuationSeparator" w:id="0">
    <w:p w14:paraId="48002E21" w14:textId="77777777" w:rsidR="00AA49D7" w:rsidRDefault="00AA49D7" w:rsidP="00A10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Variable">
    <w:altName w:val="Segoe UI"/>
    <w:charset w:val="CC"/>
    <w:family w:val="auto"/>
    <w:pitch w:val="variable"/>
    <w:sig w:usb0="A00002FF" w:usb1="0000000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Variable Display">
    <w:charset w:val="00"/>
    <w:family w:val="auto"/>
    <w:pitch w:val="variable"/>
    <w:sig w:usb0="A00002FF" w:usb1="0000000B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A6944F" w14:textId="77777777" w:rsidR="00AA49D7" w:rsidRDefault="00AA49D7" w:rsidP="00A10A2F">
      <w:r>
        <w:separator/>
      </w:r>
    </w:p>
  </w:footnote>
  <w:footnote w:type="continuationSeparator" w:id="0">
    <w:p w14:paraId="338B9BB8" w14:textId="77777777" w:rsidR="00AA49D7" w:rsidRDefault="00AA49D7" w:rsidP="00A10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55168C1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A0ED" w:themeColor="text1" w:themeTint="A6"/>
      </w:rPr>
    </w:lvl>
  </w:abstractNum>
  <w:abstractNum w:abstractNumId="1" w15:restartNumberingAfterBreak="0">
    <w:nsid w:val="37B84627"/>
    <w:multiLevelType w:val="hybridMultilevel"/>
    <w:tmpl w:val="2C9014B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82C40"/>
    <w:multiLevelType w:val="hybridMultilevel"/>
    <w:tmpl w:val="9CB6812E"/>
    <w:lvl w:ilvl="0" w:tplc="2FE0E948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95284"/>
    <w:multiLevelType w:val="hybridMultilevel"/>
    <w:tmpl w:val="8DB4B09E"/>
    <w:lvl w:ilvl="0" w:tplc="45B4A1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606454">
    <w:abstractNumId w:val="0"/>
  </w:num>
  <w:num w:numId="2" w16cid:durableId="840386549">
    <w:abstractNumId w:val="1"/>
  </w:num>
  <w:num w:numId="3" w16cid:durableId="265893659">
    <w:abstractNumId w:val="3"/>
  </w:num>
  <w:num w:numId="4" w16cid:durableId="5011626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>
      <o:colormru v:ext="edit" colors="#102857,#fffec2,#fdf9e2"/>
      <o:colormenu v:ext="edit" fillcolor="#00206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729"/>
    <w:rsid w:val="000002CA"/>
    <w:rsid w:val="000052CA"/>
    <w:rsid w:val="00010C91"/>
    <w:rsid w:val="0001495E"/>
    <w:rsid w:val="00016134"/>
    <w:rsid w:val="0001626D"/>
    <w:rsid w:val="00035454"/>
    <w:rsid w:val="0004390C"/>
    <w:rsid w:val="00052E29"/>
    <w:rsid w:val="00076EBB"/>
    <w:rsid w:val="00083F5E"/>
    <w:rsid w:val="000A5231"/>
    <w:rsid w:val="000B1FB0"/>
    <w:rsid w:val="000B4D85"/>
    <w:rsid w:val="000D04A0"/>
    <w:rsid w:val="000E2CB1"/>
    <w:rsid w:val="000F1E2A"/>
    <w:rsid w:val="00126076"/>
    <w:rsid w:val="00126588"/>
    <w:rsid w:val="00154189"/>
    <w:rsid w:val="001541CA"/>
    <w:rsid w:val="001547FB"/>
    <w:rsid w:val="00183D7D"/>
    <w:rsid w:val="0019591E"/>
    <w:rsid w:val="001B0826"/>
    <w:rsid w:val="001C40CD"/>
    <w:rsid w:val="001C4C46"/>
    <w:rsid w:val="001D004C"/>
    <w:rsid w:val="00204884"/>
    <w:rsid w:val="00222159"/>
    <w:rsid w:val="00226D8E"/>
    <w:rsid w:val="0023037D"/>
    <w:rsid w:val="002329E1"/>
    <w:rsid w:val="002332B6"/>
    <w:rsid w:val="002333F7"/>
    <w:rsid w:val="002716A8"/>
    <w:rsid w:val="00296FDD"/>
    <w:rsid w:val="002A784F"/>
    <w:rsid w:val="002C68C0"/>
    <w:rsid w:val="002D3215"/>
    <w:rsid w:val="002D5278"/>
    <w:rsid w:val="002E0B10"/>
    <w:rsid w:val="002E0B9C"/>
    <w:rsid w:val="002E6287"/>
    <w:rsid w:val="002E7B0C"/>
    <w:rsid w:val="00303AE1"/>
    <w:rsid w:val="0030708C"/>
    <w:rsid w:val="00314FAD"/>
    <w:rsid w:val="0032535C"/>
    <w:rsid w:val="003458B2"/>
    <w:rsid w:val="0035496A"/>
    <w:rsid w:val="0036311D"/>
    <w:rsid w:val="00375696"/>
    <w:rsid w:val="003805C1"/>
    <w:rsid w:val="00380CB5"/>
    <w:rsid w:val="00385963"/>
    <w:rsid w:val="003949BD"/>
    <w:rsid w:val="003971E2"/>
    <w:rsid w:val="003C1160"/>
    <w:rsid w:val="003C5CC5"/>
    <w:rsid w:val="003C7C17"/>
    <w:rsid w:val="003D73CD"/>
    <w:rsid w:val="003E285B"/>
    <w:rsid w:val="003F4F43"/>
    <w:rsid w:val="003F7A16"/>
    <w:rsid w:val="004129B7"/>
    <w:rsid w:val="00413D97"/>
    <w:rsid w:val="00424AEF"/>
    <w:rsid w:val="00427FD0"/>
    <w:rsid w:val="0044240B"/>
    <w:rsid w:val="00452B7E"/>
    <w:rsid w:val="00455886"/>
    <w:rsid w:val="00475AB3"/>
    <w:rsid w:val="00492C37"/>
    <w:rsid w:val="004A0D78"/>
    <w:rsid w:val="004C272A"/>
    <w:rsid w:val="004D54AF"/>
    <w:rsid w:val="004D61A7"/>
    <w:rsid w:val="004E1160"/>
    <w:rsid w:val="0050158A"/>
    <w:rsid w:val="0050178B"/>
    <w:rsid w:val="005211A7"/>
    <w:rsid w:val="00522FE6"/>
    <w:rsid w:val="00524B92"/>
    <w:rsid w:val="0053630E"/>
    <w:rsid w:val="00560F76"/>
    <w:rsid w:val="005621F1"/>
    <w:rsid w:val="0057184E"/>
    <w:rsid w:val="0057431A"/>
    <w:rsid w:val="00576154"/>
    <w:rsid w:val="00591FFE"/>
    <w:rsid w:val="005C0B94"/>
    <w:rsid w:val="005E3FB3"/>
    <w:rsid w:val="005F405A"/>
    <w:rsid w:val="00634583"/>
    <w:rsid w:val="00645CC6"/>
    <w:rsid w:val="006466AA"/>
    <w:rsid w:val="00655D29"/>
    <w:rsid w:val="00667BCC"/>
    <w:rsid w:val="00674027"/>
    <w:rsid w:val="00680A7B"/>
    <w:rsid w:val="0068349D"/>
    <w:rsid w:val="006909CD"/>
    <w:rsid w:val="00697CCF"/>
    <w:rsid w:val="006B16D2"/>
    <w:rsid w:val="006B7784"/>
    <w:rsid w:val="006C3BCA"/>
    <w:rsid w:val="006C6725"/>
    <w:rsid w:val="006E084C"/>
    <w:rsid w:val="006F11FB"/>
    <w:rsid w:val="006F16F0"/>
    <w:rsid w:val="006F4205"/>
    <w:rsid w:val="006F7100"/>
    <w:rsid w:val="0070663E"/>
    <w:rsid w:val="0073481A"/>
    <w:rsid w:val="00747372"/>
    <w:rsid w:val="007520BE"/>
    <w:rsid w:val="00761755"/>
    <w:rsid w:val="00767109"/>
    <w:rsid w:val="00781DD1"/>
    <w:rsid w:val="00792598"/>
    <w:rsid w:val="007D073E"/>
    <w:rsid w:val="007E06B4"/>
    <w:rsid w:val="007E2A57"/>
    <w:rsid w:val="007E5FB8"/>
    <w:rsid w:val="007E6EA2"/>
    <w:rsid w:val="007E7F83"/>
    <w:rsid w:val="007F072A"/>
    <w:rsid w:val="008474CC"/>
    <w:rsid w:val="008609A5"/>
    <w:rsid w:val="00865DFB"/>
    <w:rsid w:val="00867729"/>
    <w:rsid w:val="00886AA6"/>
    <w:rsid w:val="008A1CE7"/>
    <w:rsid w:val="008D0684"/>
    <w:rsid w:val="008F1F76"/>
    <w:rsid w:val="008F20A8"/>
    <w:rsid w:val="008F24E2"/>
    <w:rsid w:val="008F4A75"/>
    <w:rsid w:val="008F77CD"/>
    <w:rsid w:val="00952D6D"/>
    <w:rsid w:val="00957145"/>
    <w:rsid w:val="00976EBE"/>
    <w:rsid w:val="00980F09"/>
    <w:rsid w:val="009B06ED"/>
    <w:rsid w:val="009B63B4"/>
    <w:rsid w:val="009D0F70"/>
    <w:rsid w:val="009E2D28"/>
    <w:rsid w:val="00A10784"/>
    <w:rsid w:val="00A10A2F"/>
    <w:rsid w:val="00A13A92"/>
    <w:rsid w:val="00A213E7"/>
    <w:rsid w:val="00A334B1"/>
    <w:rsid w:val="00A448C1"/>
    <w:rsid w:val="00A505FB"/>
    <w:rsid w:val="00A5315F"/>
    <w:rsid w:val="00A743FB"/>
    <w:rsid w:val="00A80332"/>
    <w:rsid w:val="00A840A1"/>
    <w:rsid w:val="00A94398"/>
    <w:rsid w:val="00AA49D7"/>
    <w:rsid w:val="00AA7AA0"/>
    <w:rsid w:val="00AB4981"/>
    <w:rsid w:val="00AB79FC"/>
    <w:rsid w:val="00AC03C5"/>
    <w:rsid w:val="00AC1F4B"/>
    <w:rsid w:val="00AD4349"/>
    <w:rsid w:val="00AE02BB"/>
    <w:rsid w:val="00AF1A2F"/>
    <w:rsid w:val="00B024EC"/>
    <w:rsid w:val="00B207C1"/>
    <w:rsid w:val="00B20F0F"/>
    <w:rsid w:val="00B23656"/>
    <w:rsid w:val="00B23A44"/>
    <w:rsid w:val="00B43495"/>
    <w:rsid w:val="00B45095"/>
    <w:rsid w:val="00B55B02"/>
    <w:rsid w:val="00B70211"/>
    <w:rsid w:val="00B80FF2"/>
    <w:rsid w:val="00B93FE2"/>
    <w:rsid w:val="00B9732E"/>
    <w:rsid w:val="00BA361A"/>
    <w:rsid w:val="00BB6C76"/>
    <w:rsid w:val="00BB6D39"/>
    <w:rsid w:val="00BB7D3C"/>
    <w:rsid w:val="00BC0C6B"/>
    <w:rsid w:val="00C0441A"/>
    <w:rsid w:val="00C121D3"/>
    <w:rsid w:val="00C3311F"/>
    <w:rsid w:val="00C3452F"/>
    <w:rsid w:val="00C47EBF"/>
    <w:rsid w:val="00C53270"/>
    <w:rsid w:val="00C73FD4"/>
    <w:rsid w:val="00C7556F"/>
    <w:rsid w:val="00C75EDB"/>
    <w:rsid w:val="00C84D21"/>
    <w:rsid w:val="00C85D27"/>
    <w:rsid w:val="00C8764F"/>
    <w:rsid w:val="00C94DC8"/>
    <w:rsid w:val="00C96780"/>
    <w:rsid w:val="00CA6B4F"/>
    <w:rsid w:val="00CB136B"/>
    <w:rsid w:val="00CB2138"/>
    <w:rsid w:val="00CB28C6"/>
    <w:rsid w:val="00CD6BEE"/>
    <w:rsid w:val="00CE0849"/>
    <w:rsid w:val="00CE77F5"/>
    <w:rsid w:val="00CE7AA5"/>
    <w:rsid w:val="00CF60EC"/>
    <w:rsid w:val="00D0550B"/>
    <w:rsid w:val="00D14E47"/>
    <w:rsid w:val="00D17141"/>
    <w:rsid w:val="00D23E09"/>
    <w:rsid w:val="00D26381"/>
    <w:rsid w:val="00D51496"/>
    <w:rsid w:val="00D53F15"/>
    <w:rsid w:val="00D61FC1"/>
    <w:rsid w:val="00D75D2B"/>
    <w:rsid w:val="00D8099A"/>
    <w:rsid w:val="00D925B6"/>
    <w:rsid w:val="00D940B8"/>
    <w:rsid w:val="00DA4A43"/>
    <w:rsid w:val="00DA5BEB"/>
    <w:rsid w:val="00DC72E0"/>
    <w:rsid w:val="00DE17A7"/>
    <w:rsid w:val="00DE395C"/>
    <w:rsid w:val="00DE4A80"/>
    <w:rsid w:val="00DF2F52"/>
    <w:rsid w:val="00E156BE"/>
    <w:rsid w:val="00E167D0"/>
    <w:rsid w:val="00E2411A"/>
    <w:rsid w:val="00E37225"/>
    <w:rsid w:val="00E4032A"/>
    <w:rsid w:val="00E51439"/>
    <w:rsid w:val="00E52D4B"/>
    <w:rsid w:val="00E70074"/>
    <w:rsid w:val="00E74D86"/>
    <w:rsid w:val="00E93378"/>
    <w:rsid w:val="00E938E9"/>
    <w:rsid w:val="00EC5E67"/>
    <w:rsid w:val="00EC74F5"/>
    <w:rsid w:val="00EE5D1C"/>
    <w:rsid w:val="00EF094A"/>
    <w:rsid w:val="00EF36A5"/>
    <w:rsid w:val="00EF791E"/>
    <w:rsid w:val="00F02E75"/>
    <w:rsid w:val="00F30F68"/>
    <w:rsid w:val="00F315ED"/>
    <w:rsid w:val="00F35944"/>
    <w:rsid w:val="00F35D41"/>
    <w:rsid w:val="00F50B38"/>
    <w:rsid w:val="00F55867"/>
    <w:rsid w:val="00F5793C"/>
    <w:rsid w:val="00F64D77"/>
    <w:rsid w:val="00F703A2"/>
    <w:rsid w:val="00F740E5"/>
    <w:rsid w:val="00F76C07"/>
    <w:rsid w:val="00F82328"/>
    <w:rsid w:val="00F90A93"/>
    <w:rsid w:val="00FA3C62"/>
    <w:rsid w:val="00FB0B69"/>
    <w:rsid w:val="00FC46FF"/>
    <w:rsid w:val="00FC6443"/>
    <w:rsid w:val="00FD6272"/>
    <w:rsid w:val="00FD7CA3"/>
    <w:rsid w:val="00FE7D54"/>
    <w:rsid w:val="00FF2504"/>
    <w:rsid w:val="00FF2684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2857,#fffec2,#fdf9e2"/>
      <o:colormenu v:ext="edit" fillcolor="#002060"/>
    </o:shapedefaults>
    <o:shapelayout v:ext="edit">
      <o:idmap v:ext="edit" data="2"/>
    </o:shapelayout>
  </w:shapeDefaults>
  <w:decimalSymbol w:val="."/>
  <w:listSeparator w:val=","/>
  <w14:docId w14:val="5298C90F"/>
  <w15:chartTrackingRefBased/>
  <w15:docId w15:val="{D3B4BE72-5983-4461-B4BF-F24D35488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color w:val="004C70" w:themeColor="text1" w:themeTint="F2"/>
        <w:sz w:val="22"/>
        <w:szCs w:val="22"/>
        <w:lang w:val="en-US" w:eastAsia="ja-JP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10" w:unhideWhenUsed="1" w:qFormat="1"/>
    <w:lsdException w:name="List Number" w:semiHidden="1" w:uiPriority="9" w:unhideWhenUsed="1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189"/>
    <w:pPr>
      <w:spacing w:after="0"/>
    </w:pPr>
    <w:rPr>
      <w:rFonts w:cs="Arial"/>
      <w:color w:val="FFFFFF" w:themeColor="background1"/>
      <w:sz w:val="20"/>
      <w:szCs w:val="16"/>
    </w:rPr>
  </w:style>
  <w:style w:type="paragraph" w:styleId="Heading1">
    <w:name w:val="heading 1"/>
    <w:basedOn w:val="Normal"/>
    <w:next w:val="Normal"/>
    <w:link w:val="Heading1Char"/>
    <w:uiPriority w:val="4"/>
    <w:qFormat/>
    <w:rsid w:val="00AD4349"/>
    <w:pPr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link w:val="Heading2Char"/>
    <w:uiPriority w:val="6"/>
    <w:qFormat/>
    <w:rsid w:val="00AD4349"/>
    <w:pPr>
      <w:outlineLvl w:val="1"/>
    </w:pPr>
    <w:rPr>
      <w:rFonts w:asciiTheme="majorHAnsi" w:hAnsiTheme="majorHAnsi"/>
      <w:sz w:val="16"/>
    </w:rPr>
  </w:style>
  <w:style w:type="paragraph" w:styleId="Heading3">
    <w:name w:val="heading 3"/>
    <w:basedOn w:val="Normal"/>
    <w:next w:val="Normal"/>
    <w:link w:val="Heading3Char"/>
    <w:uiPriority w:val="6"/>
    <w:qFormat/>
    <w:rsid w:val="00AD4349"/>
    <w:pPr>
      <w:keepNext/>
      <w:keepLines/>
      <w:outlineLvl w:val="2"/>
    </w:pPr>
    <w:rPr>
      <w:rFonts w:asciiTheme="majorHAnsi" w:eastAsiaTheme="majorEastAsia" w:hAnsiTheme="majorHAnsi" w:cstheme="majorBidi"/>
      <w:b/>
      <w:caps/>
      <w:color w:val="28235D" w:themeColor="text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7"/>
    <w:qFormat/>
    <w:rsid w:val="00AD4349"/>
    <w:pPr>
      <w:spacing w:after="120" w:line="240" w:lineRule="auto"/>
      <w:contextualSpacing/>
    </w:pPr>
    <w:rPr>
      <w:rFonts w:asciiTheme="majorHAnsi" w:hAnsiTheme="majorHAnsi"/>
      <w:b/>
      <w:caps/>
      <w:spacing w:val="20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7"/>
    <w:rsid w:val="00CB28C6"/>
    <w:rPr>
      <w:rFonts w:asciiTheme="majorHAnsi" w:hAnsiTheme="majorHAnsi" w:cs="Arial"/>
      <w:b/>
      <w:caps/>
      <w:color w:val="FFFFFF" w:themeColor="background1"/>
      <w:spacing w:val="20"/>
      <w:sz w:val="40"/>
      <w:szCs w:val="40"/>
    </w:rPr>
  </w:style>
  <w:style w:type="paragraph" w:customStyle="1" w:styleId="RowHeading">
    <w:name w:val="Row Heading"/>
    <w:basedOn w:val="Normal"/>
    <w:uiPriority w:val="5"/>
    <w:semiHidden/>
    <w:qFormat/>
    <w:rPr>
      <w:b/>
      <w:bCs/>
    </w:rPr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Heading">
    <w:name w:val="Form Heading"/>
    <w:basedOn w:val="Normal"/>
    <w:uiPriority w:val="3"/>
    <w:semiHidden/>
    <w:qFormat/>
    <w:pPr>
      <w:spacing w:after="320"/>
      <w:ind w:right="288"/>
    </w:pPr>
    <w:rPr>
      <w:color w:val="00A0ED" w:themeColor="text1" w:themeTint="A6"/>
    </w:rPr>
  </w:style>
  <w:style w:type="paragraph" w:customStyle="1" w:styleId="TableText">
    <w:name w:val="Table Text"/>
    <w:basedOn w:val="Normal"/>
    <w:uiPriority w:val="3"/>
    <w:semiHidden/>
    <w:qFormat/>
    <w:pPr>
      <w:spacing w:after="320"/>
    </w:pPr>
  </w:style>
  <w:style w:type="character" w:customStyle="1" w:styleId="Heading1Char">
    <w:name w:val="Heading 1 Char"/>
    <w:basedOn w:val="DefaultParagraphFont"/>
    <w:link w:val="Heading1"/>
    <w:uiPriority w:val="4"/>
    <w:rsid w:val="00AD4349"/>
    <w:rPr>
      <w:rFonts w:cs="Arial"/>
      <w:b/>
      <w:bCs/>
      <w:color w:val="FFFFFF" w:themeColor="background1"/>
      <w:sz w:val="20"/>
      <w:szCs w:val="20"/>
    </w:rPr>
  </w:style>
  <w:style w:type="paragraph" w:styleId="ListNumber">
    <w:name w:val="List Number"/>
    <w:basedOn w:val="Normal"/>
    <w:uiPriority w:val="9"/>
    <w:semiHidden/>
    <w:qFormat/>
    <w:pPr>
      <w:numPr>
        <w:numId w:val="1"/>
      </w:numPr>
      <w:spacing w:after="200"/>
    </w:pPr>
  </w:style>
  <w:style w:type="character" w:customStyle="1" w:styleId="Heading2Char">
    <w:name w:val="Heading 2 Char"/>
    <w:basedOn w:val="DefaultParagraphFont"/>
    <w:link w:val="Heading2"/>
    <w:uiPriority w:val="6"/>
    <w:rsid w:val="00AD4349"/>
    <w:rPr>
      <w:rFonts w:asciiTheme="majorHAnsi" w:hAnsiTheme="majorHAnsi" w:cs="Arial"/>
      <w:color w:val="FFFFFF" w:themeColor="background1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qFormat/>
    <w:pPr>
      <w:spacing w:line="240" w:lineRule="auto"/>
      <w:jc w:val="right"/>
    </w:pPr>
    <w:rPr>
      <w:color w:val="00BFD9" w:themeColor="accent1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B28C6"/>
    <w:rPr>
      <w:rFonts w:cs="Arial"/>
      <w:color w:val="00BFD9" w:themeColor="accent1"/>
      <w:sz w:val="20"/>
      <w:szCs w:val="16"/>
    </w:rPr>
  </w:style>
  <w:style w:type="paragraph" w:styleId="NormalWeb">
    <w:name w:val="Normal (Web)"/>
    <w:basedOn w:val="Normal"/>
    <w:uiPriority w:val="99"/>
    <w:semiHidden/>
    <w:rsid w:val="00560F76"/>
    <w:pPr>
      <w:spacing w:before="100" w:beforeAutospacing="1" w:after="100" w:afterAutospacing="1" w:line="240" w:lineRule="auto"/>
    </w:pPr>
    <w:rPr>
      <w:rFonts w:ascii="Times New Roman" w:hAnsi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560F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8C6"/>
    <w:rPr>
      <w:rFonts w:ascii="Segoe UI" w:hAnsi="Segoe UI" w:cs="Segoe UI"/>
      <w:color w:val="FFFFFF" w:themeColor="background1"/>
      <w:sz w:val="18"/>
      <w:szCs w:val="18"/>
    </w:rPr>
  </w:style>
  <w:style w:type="paragraph" w:styleId="ListBullet">
    <w:name w:val="List Bullet"/>
    <w:basedOn w:val="Normal"/>
    <w:uiPriority w:val="10"/>
    <w:qFormat/>
    <w:rsid w:val="008474CC"/>
    <w:pPr>
      <w:numPr>
        <w:numId w:val="4"/>
      </w:numPr>
      <w:spacing w:before="60"/>
    </w:pPr>
  </w:style>
  <w:style w:type="paragraph" w:styleId="Header">
    <w:name w:val="header"/>
    <w:basedOn w:val="Normal"/>
    <w:link w:val="HeaderChar"/>
    <w:uiPriority w:val="99"/>
    <w:semiHidden/>
    <w:rsid w:val="004D61A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28C6"/>
    <w:rPr>
      <w:rFonts w:cs="Arial"/>
      <w:color w:val="FFFFFF" w:themeColor="background1"/>
      <w:sz w:val="20"/>
      <w:szCs w:val="16"/>
    </w:rPr>
  </w:style>
  <w:style w:type="paragraph" w:customStyle="1" w:styleId="Details">
    <w:name w:val="Details"/>
    <w:basedOn w:val="Normal"/>
    <w:semiHidden/>
    <w:qFormat/>
    <w:rsid w:val="00A10A2F"/>
    <w:pPr>
      <w:spacing w:after="360"/>
      <w:contextualSpacing/>
    </w:pPr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B4981"/>
    <w:rPr>
      <w:color w:val="808080"/>
    </w:rPr>
  </w:style>
  <w:style w:type="table" w:styleId="ListTable6Colorful">
    <w:name w:val="List Table 6 Colorful"/>
    <w:basedOn w:val="TableNormal"/>
    <w:uiPriority w:val="51"/>
    <w:rsid w:val="00D0550B"/>
    <w:pPr>
      <w:spacing w:after="0" w:line="240" w:lineRule="auto"/>
    </w:pPr>
    <w:rPr>
      <w:color w:val="003E5B" w:themeColor="text1"/>
    </w:rPr>
    <w:tblPr>
      <w:tblStyleRowBandSize w:val="1"/>
      <w:tblStyleColBandSize w:val="1"/>
      <w:tblBorders>
        <w:top w:val="single" w:sz="4" w:space="0" w:color="003E5B" w:themeColor="text1"/>
        <w:bottom w:val="single" w:sz="4" w:space="0" w:color="003E5B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3E5B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3E5B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E3FF" w:themeFill="text1" w:themeFillTint="33"/>
      </w:tcPr>
    </w:tblStylePr>
    <w:tblStylePr w:type="band1Horz">
      <w:tblPr/>
      <w:tcPr>
        <w:shd w:val="clear" w:color="auto" w:fill="ABE3FF" w:themeFill="text1" w:themeFillTint="33"/>
      </w:tcPr>
    </w:tblStylePr>
  </w:style>
  <w:style w:type="character" w:customStyle="1" w:styleId="Bold">
    <w:name w:val="Bold"/>
    <w:uiPriority w:val="1"/>
    <w:semiHidden/>
    <w:qFormat/>
    <w:rsid w:val="00A10A2F"/>
    <w:rPr>
      <w:rFonts w:ascii="Arial" w:hAnsi="Arial" w:cs="Arial"/>
      <w:b/>
      <w:bCs/>
      <w:color w:val="auto"/>
      <w:sz w:val="20"/>
      <w:szCs w:val="16"/>
    </w:rPr>
  </w:style>
  <w:style w:type="paragraph" w:customStyle="1" w:styleId="TableTimes">
    <w:name w:val="Table Times"/>
    <w:basedOn w:val="Normal"/>
    <w:semiHidden/>
    <w:qFormat/>
    <w:rsid w:val="008F20A8"/>
    <w:pPr>
      <w:spacing w:line="240" w:lineRule="auto"/>
      <w:ind w:left="288"/>
    </w:pPr>
    <w:rPr>
      <w:bCs/>
      <w:szCs w:val="28"/>
    </w:rPr>
  </w:style>
  <w:style w:type="paragraph" w:customStyle="1" w:styleId="Normal-Table">
    <w:name w:val="Normal - Table"/>
    <w:basedOn w:val="Normal"/>
    <w:semiHidden/>
    <w:qFormat/>
    <w:rsid w:val="00A10A2F"/>
    <w:pPr>
      <w:spacing w:line="240" w:lineRule="auto"/>
      <w:ind w:left="288"/>
    </w:pPr>
  </w:style>
  <w:style w:type="paragraph" w:customStyle="1" w:styleId="DetailsBold">
    <w:name w:val="Details Bold"/>
    <w:basedOn w:val="Details"/>
    <w:semiHidden/>
    <w:qFormat/>
    <w:rsid w:val="00A10A2F"/>
    <w:rPr>
      <w:b/>
    </w:rPr>
  </w:style>
  <w:style w:type="paragraph" w:customStyle="1" w:styleId="Spacer">
    <w:name w:val="Spacer"/>
    <w:basedOn w:val="Normal"/>
    <w:semiHidden/>
    <w:qFormat/>
    <w:rsid w:val="00BB6C76"/>
    <w:pPr>
      <w:spacing w:before="120"/>
      <w:contextualSpacing/>
    </w:pPr>
    <w:rPr>
      <w:rFonts w:ascii="Segoe UI Variable Display" w:hAnsi="Segoe UI Variable Display"/>
      <w:sz w:val="8"/>
      <w:szCs w:val="8"/>
    </w:rPr>
  </w:style>
  <w:style w:type="paragraph" w:customStyle="1" w:styleId="ImagePlaceholder">
    <w:name w:val="Image Placeholder"/>
    <w:basedOn w:val="Normal"/>
    <w:next w:val="Normal"/>
    <w:semiHidden/>
    <w:qFormat/>
    <w:rsid w:val="008F4A75"/>
    <w:rPr>
      <w:sz w:val="10"/>
    </w:rPr>
  </w:style>
  <w:style w:type="paragraph" w:styleId="Subtitle">
    <w:name w:val="Subtitle"/>
    <w:basedOn w:val="Normal"/>
    <w:next w:val="Normal"/>
    <w:link w:val="SubtitleChar"/>
    <w:uiPriority w:val="9"/>
    <w:qFormat/>
    <w:rsid w:val="00AD4349"/>
    <w:rPr>
      <w:rFonts w:asciiTheme="majorHAnsi" w:hAnsiTheme="majorHAnsi"/>
      <w:b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"/>
    <w:rsid w:val="00CB28C6"/>
    <w:rPr>
      <w:rFonts w:asciiTheme="majorHAnsi" w:hAnsiTheme="majorHAnsi" w:cs="Arial"/>
      <w:b/>
      <w:color w:val="FFFFFF" w:themeColor="background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6"/>
    <w:rsid w:val="00CB28C6"/>
    <w:rPr>
      <w:rFonts w:asciiTheme="majorHAnsi" w:eastAsiaTheme="majorEastAsia" w:hAnsiTheme="majorHAnsi" w:cstheme="majorBidi"/>
      <w:b/>
      <w:caps/>
      <w:color w:val="28235D" w:themeColor="text2"/>
      <w:sz w:val="24"/>
      <w:szCs w:val="24"/>
    </w:rPr>
  </w:style>
  <w:style w:type="character" w:styleId="Emphasis">
    <w:name w:val="Emphasis"/>
    <w:uiPriority w:val="20"/>
    <w:qFormat/>
    <w:rsid w:val="008474CC"/>
    <w:rPr>
      <w:b/>
      <w:i w:val="0"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tgonzalez\AppData\Roaming\Microsoft\Templates\Financial%20meeting%20agenda.dotx" TargetMode="External"/></Relationships>
</file>

<file path=word/theme/theme1.xml><?xml version="1.0" encoding="utf-8"?>
<a:theme xmlns:a="http://schemas.openxmlformats.org/drawingml/2006/main" name="Office Theme">
  <a:themeElements>
    <a:clrScheme name="UWTSD">
      <a:dk1>
        <a:srgbClr val="003E5B"/>
      </a:dk1>
      <a:lt1>
        <a:sysClr val="window" lastClr="FFFFFF"/>
      </a:lt1>
      <a:dk2>
        <a:srgbClr val="28235D"/>
      </a:dk2>
      <a:lt2>
        <a:srgbClr val="A6C5D9"/>
      </a:lt2>
      <a:accent1>
        <a:srgbClr val="00BFD9"/>
      </a:accent1>
      <a:accent2>
        <a:srgbClr val="00B5B0"/>
      </a:accent2>
      <a:accent3>
        <a:srgbClr val="AFD24A"/>
      </a:accent3>
      <a:accent4>
        <a:srgbClr val="DB2461"/>
      </a:accent4>
      <a:accent5>
        <a:srgbClr val="FEBE10"/>
      </a:accent5>
      <a:accent6>
        <a:srgbClr val="28235D"/>
      </a:accent6>
      <a:hlink>
        <a:srgbClr val="28235D"/>
      </a:hlink>
      <a:folHlink>
        <a:srgbClr val="DB2461"/>
      </a:folHlink>
    </a:clrScheme>
    <a:fontScheme name="Custom 72">
      <a:majorFont>
        <a:latin typeface="Tw Cen MT"/>
        <a:ea typeface=""/>
        <a:cs typeface=""/>
      </a:majorFont>
      <a:minorFont>
        <a:latin typeface="Segoe UI Variable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82BA45-8E6D-4330-AA35-5D6DE6C94A1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225AE18B-1F3E-488A-A7EA-5708FC0C6B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3C5310-DF44-4EC9-BC90-BC2FA98E0D9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Financial meeting agenda</Template>
  <TotalTime>0</TotalTime>
  <Pages>2</Pages>
  <Words>304</Words>
  <Characters>1715</Characters>
  <Application>Microsoft Office Word</Application>
  <DocSecurity>0</DocSecurity>
  <Lines>122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Mache Trevino Gonzalez</dc:creator>
  <cp:keywords/>
  <dc:description/>
  <cp:lastModifiedBy>Maria Trevino Gonzalez</cp:lastModifiedBy>
  <cp:revision>107</cp:revision>
  <dcterms:created xsi:type="dcterms:W3CDTF">2024-09-26T11:34:00Z</dcterms:created>
  <dcterms:modified xsi:type="dcterms:W3CDTF">2024-10-03T13:24:00Z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9ae5f643-0fc0-4035-8157-37581daffa2c</vt:lpwstr>
  </property>
</Properties>
</file>