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3711DA" w14:textId="30D400A4" w:rsidR="000B51EC" w:rsidRDefault="009C59EE" w:rsidP="000B51EC">
      <w:r>
        <w:rPr>
          <w:noProof/>
          <w:sz w:val="20"/>
          <w:szCs w:val="20"/>
        </w:rPr>
        <mc:AlternateContent>
          <mc:Choice Requires="wps">
            <w:drawing>
              <wp:anchor distT="0" distB="0" distL="114300" distR="114300" simplePos="0" relativeHeight="251700224" behindDoc="0" locked="0" layoutInCell="1" allowOverlap="1" wp14:anchorId="2710930F" wp14:editId="109441E1">
                <wp:simplePos x="0" y="0"/>
                <wp:positionH relativeFrom="column">
                  <wp:posOffset>9767455</wp:posOffset>
                </wp:positionH>
                <wp:positionV relativeFrom="paragraph">
                  <wp:posOffset>-338447</wp:posOffset>
                </wp:positionV>
                <wp:extent cx="4583430" cy="845703"/>
                <wp:effectExtent l="0" t="0" r="26670" b="12065"/>
                <wp:wrapNone/>
                <wp:docPr id="21" name="Text Box 21"/>
                <wp:cNvGraphicFramePr/>
                <a:graphic xmlns:a="http://schemas.openxmlformats.org/drawingml/2006/main">
                  <a:graphicData uri="http://schemas.microsoft.com/office/word/2010/wordprocessingShape">
                    <wps:wsp>
                      <wps:cNvSpPr txBox="1"/>
                      <wps:spPr>
                        <a:xfrm>
                          <a:off x="0" y="0"/>
                          <a:ext cx="4583430" cy="845703"/>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3F67B000" w14:textId="3AC086BE" w:rsidR="00E21A83" w:rsidRPr="00E21A83" w:rsidRDefault="00E21A83">
                            <w:pPr>
                              <w:rPr>
                                <w:sz w:val="28"/>
                                <w:szCs w:val="28"/>
                              </w:rPr>
                            </w:pPr>
                            <w:r w:rsidRPr="00E21A83">
                              <w:rPr>
                                <w:sz w:val="28"/>
                                <w:szCs w:val="28"/>
                              </w:rPr>
                              <w:t xml:space="preserve">Prevention and intervention are significant factors in stopping child abuse before it starts. This is possible by multiple sector approaches.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710930F" id="_x0000_t202" coordsize="21600,21600" o:spt="202" path="m,l,21600r21600,l21600,xe">
                <v:stroke joinstyle="miter"/>
                <v:path gradientshapeok="t" o:connecttype="rect"/>
              </v:shapetype>
              <v:shape id="Text Box 21" o:spid="_x0000_s1026" type="#_x0000_t202" style="position:absolute;margin-left:769.1pt;margin-top:-26.65pt;width:360.9pt;height:66.6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" fillcolor="#91bce3 [2168]" strokecolor="#5b9bd5 [3208]" strokeweight=".5pt">
                <v:fill color2="#7aaddd [2616]" rotate="t" colors="0 #b1cbe9;.5 #a3c1e5;1 #92b9e4" focus="100%" type="gradient">
                  <o:fill v:ext="view" type="gradientUnscaled"/>
                </v:fill>
                <v:textbox>
                  <w:txbxContent>
                    <w:p w14:paraId="3F67B000" w14:textId="3AC086BE" w:rsidR="00E21A83" w:rsidRPr="00E21A83" w:rsidRDefault="00E21A83">
                      <w:pPr>
                        <w:rPr>
                          <w:sz w:val="28"/>
                          <w:szCs w:val="28"/>
                        </w:rPr>
                      </w:pPr>
                      <w:r w:rsidRPr="00E21A83">
                        <w:rPr>
                          <w:sz w:val="28"/>
                          <w:szCs w:val="28"/>
                        </w:rPr>
                        <w:t xml:space="preserve">Prevention and intervention are significant factors in stopping child abuse before it starts. This is possible by multiple sector approaches. </w:t>
                      </w:r>
                    </w:p>
                  </w:txbxContent>
                </v:textbox>
              </v:shape>
            </w:pict>
          </mc:Fallback>
        </mc:AlternateContent>
      </w:r>
      <w:r w:rsidR="00867427">
        <w:rPr>
          <w:noProof/>
        </w:rPr>
        <mc:AlternateContent>
          <mc:Choice Requires="wps">
            <w:drawing>
              <wp:anchor distT="0" distB="0" distL="114300" distR="114300" simplePos="0" relativeHeight="251710464" behindDoc="0" locked="0" layoutInCell="1" allowOverlap="1" wp14:anchorId="6BB487BE" wp14:editId="0A93D418">
                <wp:simplePos x="0" y="0"/>
                <wp:positionH relativeFrom="column">
                  <wp:posOffset>7071756</wp:posOffset>
                </wp:positionH>
                <wp:positionV relativeFrom="paragraph">
                  <wp:posOffset>231570</wp:posOffset>
                </wp:positionV>
                <wp:extent cx="2671445" cy="3063834"/>
                <wp:effectExtent l="0" t="0" r="14605" b="22860"/>
                <wp:wrapNone/>
                <wp:docPr id="64" name="Text Box 64"/>
                <wp:cNvGraphicFramePr/>
                <a:graphic xmlns:a="http://schemas.openxmlformats.org/drawingml/2006/main">
                  <a:graphicData uri="http://schemas.microsoft.com/office/word/2010/wordprocessingShape">
                    <wps:wsp>
                      <wps:cNvSpPr txBox="1"/>
                      <wps:spPr>
                        <a:xfrm>
                          <a:off x="0" y="0"/>
                          <a:ext cx="2671445" cy="3063834"/>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30BF4B40" w14:textId="608E31ED" w:rsidR="00867427" w:rsidRDefault="00867427" w:rsidP="00867427">
                            <w:pPr>
                              <w:pStyle w:val="Heading2"/>
                              <w:rPr>
                                <w:color w:val="auto"/>
                              </w:rPr>
                            </w:pPr>
                            <w:r w:rsidRPr="00867427">
                              <w:rPr>
                                <w:color w:val="auto"/>
                              </w:rPr>
                              <w:t xml:space="preserve">Causes </w:t>
                            </w:r>
                            <w:r>
                              <w:rPr>
                                <w:color w:val="auto"/>
                              </w:rPr>
                              <w:t xml:space="preserve">of </w:t>
                            </w:r>
                            <w:r w:rsidRPr="00867427">
                              <w:rPr>
                                <w:color w:val="auto"/>
                              </w:rPr>
                              <w:t>child abuse</w:t>
                            </w:r>
                          </w:p>
                          <w:p w14:paraId="4A1E2FE2" w14:textId="65059463" w:rsidR="00867427" w:rsidRDefault="00867427" w:rsidP="00867427">
                            <w:pPr>
                              <w:pStyle w:val="NoSpacing"/>
                              <w:numPr>
                                <w:ilvl w:val="0"/>
                                <w:numId w:val="15"/>
                              </w:numPr>
                            </w:pPr>
                            <w:r>
                              <w:t>Domestic violence within the household.</w:t>
                            </w:r>
                          </w:p>
                          <w:p w14:paraId="221A81AB" w14:textId="21B923A7" w:rsidR="00867427" w:rsidRDefault="00867427" w:rsidP="00867427">
                            <w:pPr>
                              <w:pStyle w:val="NoSpacing"/>
                              <w:numPr>
                                <w:ilvl w:val="0"/>
                                <w:numId w:val="15"/>
                              </w:numPr>
                            </w:pPr>
                            <w:r>
                              <w:t>Alcohol or Drug abuse by the parents/caregivers.</w:t>
                            </w:r>
                          </w:p>
                          <w:p w14:paraId="557D3613" w14:textId="5699848D" w:rsidR="00867427" w:rsidRDefault="00867427" w:rsidP="00867427">
                            <w:pPr>
                              <w:pStyle w:val="NoSpacing"/>
                              <w:numPr>
                                <w:ilvl w:val="0"/>
                                <w:numId w:val="15"/>
                              </w:numPr>
                            </w:pPr>
                            <w:r>
                              <w:t>Untreated mental illness of the parent/caregiver.</w:t>
                            </w:r>
                          </w:p>
                          <w:p w14:paraId="299B749C" w14:textId="5A7EE89E" w:rsidR="00867427" w:rsidRDefault="00867427" w:rsidP="00867427">
                            <w:pPr>
                              <w:pStyle w:val="NoSpacing"/>
                              <w:numPr>
                                <w:ilvl w:val="0"/>
                                <w:numId w:val="15"/>
                              </w:numPr>
                            </w:pPr>
                            <w:r>
                              <w:t>Lack of adequate parenting skills.</w:t>
                            </w:r>
                          </w:p>
                          <w:p w14:paraId="26D3ADA4" w14:textId="08C1D510" w:rsidR="00867427" w:rsidRDefault="00867427" w:rsidP="00867427">
                            <w:pPr>
                              <w:pStyle w:val="NoSpacing"/>
                              <w:numPr>
                                <w:ilvl w:val="0"/>
                                <w:numId w:val="15"/>
                              </w:numPr>
                            </w:pPr>
                            <w:r>
                              <w:t>Stress or lack of support or information regarding support.</w:t>
                            </w:r>
                          </w:p>
                          <w:p w14:paraId="0F178408" w14:textId="77777777" w:rsidR="00867427" w:rsidRDefault="00867427" w:rsidP="00867427">
                            <w:pPr>
                              <w:pStyle w:val="NoSpacing"/>
                              <w:ind w:left="360"/>
                            </w:pPr>
                          </w:p>
                          <w:p w14:paraId="1BAA1E6D" w14:textId="77777777" w:rsidR="00867427" w:rsidRDefault="00867427" w:rsidP="00867427">
                            <w:pPr>
                              <w:pStyle w:val="NoSpacing"/>
                            </w:pPr>
                          </w:p>
                          <w:p w14:paraId="041378A1" w14:textId="77777777" w:rsidR="00867427" w:rsidRPr="00867427" w:rsidRDefault="00867427" w:rsidP="00867427">
                            <w:pPr>
                              <w:pStyle w:val="NoSpacing"/>
                              <w:numPr>
                                <w:ilvl w:val="0"/>
                                <w:numId w:val="15"/>
                              </w:num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487BE" id="Text Box 64" o:spid="_x0000_s1027" type="#_x0000_t202" style="position:absolute;margin-left:556.85pt;margin-top:18.25pt;width:210.35pt;height:241.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" fillcolor="#9ecb81 [2169]" strokecolor="#70ad47 [3209]" strokeweight=".5pt">
                <v:fill color2="#8ac066 [2617]" rotate="t" colors="0 #b5d5a7;.5 #aace99;1 #9cca86" focus="100%" type="gradient">
                  <o:fill v:ext="view" type="gradientUnscaled"/>
                </v:fill>
                <v:textbox>
                  <w:txbxContent>
                    <w:p w14:paraId="30BF4B40" w14:textId="608E31ED" w:rsidR="00867427" w:rsidRDefault="00867427" w:rsidP="00867427">
                      <w:pPr>
                        <w:pStyle w:val="Heading2"/>
                        <w:rPr>
                          <w:color w:val="auto"/>
                        </w:rPr>
                      </w:pPr>
                      <w:r w:rsidRPr="00867427">
                        <w:rPr>
                          <w:color w:val="auto"/>
                        </w:rPr>
                        <w:t xml:space="preserve">Causes </w:t>
                      </w:r>
                      <w:r>
                        <w:rPr>
                          <w:color w:val="auto"/>
                        </w:rPr>
                        <w:t xml:space="preserve">of </w:t>
                      </w:r>
                      <w:r w:rsidRPr="00867427">
                        <w:rPr>
                          <w:color w:val="auto"/>
                        </w:rPr>
                        <w:t>child abuse</w:t>
                      </w:r>
                    </w:p>
                    <w:p w14:paraId="4A1E2FE2" w14:textId="65059463" w:rsidR="00867427" w:rsidRDefault="00867427" w:rsidP="00867427">
                      <w:pPr>
                        <w:pStyle w:val="NoSpacing"/>
                        <w:numPr>
                          <w:ilvl w:val="0"/>
                          <w:numId w:val="15"/>
                        </w:numPr>
                      </w:pPr>
                      <w:r>
                        <w:t>Domestic violence within the household.</w:t>
                      </w:r>
                    </w:p>
                    <w:p w14:paraId="221A81AB" w14:textId="21B923A7" w:rsidR="00867427" w:rsidRDefault="00867427" w:rsidP="00867427">
                      <w:pPr>
                        <w:pStyle w:val="NoSpacing"/>
                        <w:numPr>
                          <w:ilvl w:val="0"/>
                          <w:numId w:val="15"/>
                        </w:numPr>
                      </w:pPr>
                      <w:r>
                        <w:t>Alcohol or Drug abuse by the parents/caregivers.</w:t>
                      </w:r>
                    </w:p>
                    <w:p w14:paraId="557D3613" w14:textId="5699848D" w:rsidR="00867427" w:rsidRDefault="00867427" w:rsidP="00867427">
                      <w:pPr>
                        <w:pStyle w:val="NoSpacing"/>
                        <w:numPr>
                          <w:ilvl w:val="0"/>
                          <w:numId w:val="15"/>
                        </w:numPr>
                      </w:pPr>
                      <w:r>
                        <w:t>Untreated mental illness of the parent/caregiver.</w:t>
                      </w:r>
                    </w:p>
                    <w:p w14:paraId="299B749C" w14:textId="5A7EE89E" w:rsidR="00867427" w:rsidRDefault="00867427" w:rsidP="00867427">
                      <w:pPr>
                        <w:pStyle w:val="NoSpacing"/>
                        <w:numPr>
                          <w:ilvl w:val="0"/>
                          <w:numId w:val="15"/>
                        </w:numPr>
                      </w:pPr>
                      <w:r>
                        <w:t>Lack of adequate parenting skills.</w:t>
                      </w:r>
                    </w:p>
                    <w:p w14:paraId="26D3ADA4" w14:textId="08C1D510" w:rsidR="00867427" w:rsidRDefault="00867427" w:rsidP="00867427">
                      <w:pPr>
                        <w:pStyle w:val="NoSpacing"/>
                        <w:numPr>
                          <w:ilvl w:val="0"/>
                          <w:numId w:val="15"/>
                        </w:numPr>
                      </w:pPr>
                      <w:r>
                        <w:t>Stress or lack of support or information regarding support.</w:t>
                      </w:r>
                    </w:p>
                    <w:p w14:paraId="0F178408" w14:textId="77777777" w:rsidR="00867427" w:rsidRDefault="00867427" w:rsidP="00867427">
                      <w:pPr>
                        <w:pStyle w:val="NoSpacing"/>
                        <w:ind w:left="360"/>
                      </w:pPr>
                    </w:p>
                    <w:p w14:paraId="1BAA1E6D" w14:textId="77777777" w:rsidR="00867427" w:rsidRDefault="00867427" w:rsidP="00867427">
                      <w:pPr>
                        <w:pStyle w:val="NoSpacing"/>
                      </w:pPr>
                    </w:p>
                    <w:p w14:paraId="041378A1" w14:textId="77777777" w:rsidR="00867427" w:rsidRPr="00867427" w:rsidRDefault="00867427" w:rsidP="00867427">
                      <w:pPr>
                        <w:pStyle w:val="NoSpacing"/>
                        <w:numPr>
                          <w:ilvl w:val="0"/>
                          <w:numId w:val="15"/>
                        </w:numPr>
                      </w:pPr>
                    </w:p>
                  </w:txbxContent>
                </v:textbox>
              </v:shape>
            </w:pict>
          </mc:Fallback>
        </mc:AlternateContent>
      </w:r>
      <w:r w:rsidR="00EA2A4A">
        <w:rPr>
          <w:noProof/>
          <w:sz w:val="20"/>
          <w:szCs w:val="20"/>
        </w:rPr>
        <mc:AlternateContent>
          <mc:Choice Requires="wps">
            <w:drawing>
              <wp:anchor distT="0" distB="0" distL="114300" distR="114300" simplePos="0" relativeHeight="251695104" behindDoc="0" locked="0" layoutInCell="1" allowOverlap="1" wp14:anchorId="66DADFF0" wp14:editId="56E022FA">
                <wp:simplePos x="0" y="0"/>
                <wp:positionH relativeFrom="margin">
                  <wp:posOffset>2903517</wp:posOffset>
                </wp:positionH>
                <wp:positionV relativeFrom="paragraph">
                  <wp:posOffset>-65314</wp:posOffset>
                </wp:positionV>
                <wp:extent cx="4025735" cy="3230088"/>
                <wp:effectExtent l="0" t="0" r="13335" b="27940"/>
                <wp:wrapNone/>
                <wp:docPr id="10" name="Text Box 10"/>
                <wp:cNvGraphicFramePr/>
                <a:graphic xmlns:a="http://schemas.openxmlformats.org/drawingml/2006/main">
                  <a:graphicData uri="http://schemas.microsoft.com/office/word/2010/wordprocessingShape">
                    <wps:wsp>
                      <wps:cNvSpPr txBox="1"/>
                      <wps:spPr>
                        <a:xfrm>
                          <a:off x="0" y="0"/>
                          <a:ext cx="4025735" cy="3230088"/>
                        </a:xfrm>
                        <a:prstGeom prst="rect">
                          <a:avLst/>
                        </a:prstGeom>
                        <a:ln>
                          <a:prstDash val="lgDashDotDot"/>
                        </a:ln>
                      </wps:spPr>
                      <wps:style>
                        <a:lnRef idx="1">
                          <a:schemeClr val="accent4"/>
                        </a:lnRef>
                        <a:fillRef idx="2">
                          <a:schemeClr val="accent4"/>
                        </a:fillRef>
                        <a:effectRef idx="1">
                          <a:schemeClr val="accent4"/>
                        </a:effectRef>
                        <a:fontRef idx="minor">
                          <a:schemeClr val="dk1"/>
                        </a:fontRef>
                      </wps:style>
                      <wps:txbx>
                        <w:txbxContent>
                          <w:p w14:paraId="032C7377" w14:textId="2F8EFDAE" w:rsidR="00910A45" w:rsidRPr="00A0067A" w:rsidRDefault="00910A45" w:rsidP="00EA2A4A">
                            <w:pPr>
                              <w:pStyle w:val="Quote"/>
                              <w:rPr>
                                <w:rStyle w:val="Heading2Char"/>
                                <w:b/>
                                <w:color w:val="44546A" w:themeColor="text2"/>
                                <w:spacing w:val="-10"/>
                                <w:sz w:val="36"/>
                                <w:szCs w:val="36"/>
                                <w14:glow w14:rad="228600">
                                  <w14:schemeClr w14:val="accent2">
                                    <w14:alpha w14:val="60000"/>
                                    <w14:satMod w14:val="175000"/>
                                  </w14:schemeClr>
                                </w14:glow>
                              </w:rPr>
                            </w:pPr>
                            <w:r w:rsidRPr="00A0067A">
                              <w:rPr>
                                <w:rStyle w:val="Heading2Char"/>
                                <w:b/>
                                <w:color w:val="44546A" w:themeColor="text2"/>
                                <w:spacing w:val="-10"/>
                                <w:sz w:val="36"/>
                                <w:szCs w:val="36"/>
                                <w14:glow w14:rad="228600">
                                  <w14:schemeClr w14:val="accent2">
                                    <w14:alpha w14:val="60000"/>
                                    <w14:satMod w14:val="175000"/>
                                  </w14:schemeClr>
                                </w14:glow>
                              </w:rPr>
                              <w:t>I</w:t>
                            </w:r>
                            <w:r w:rsidRPr="00A0067A">
                              <w:rPr>
                                <w:rStyle w:val="Heading2Char"/>
                                <w:b/>
                                <w:color w:val="44546A" w:themeColor="text2"/>
                                <w:spacing w:val="-10"/>
                                <w:sz w:val="36"/>
                                <w:szCs w:val="36"/>
                                <w14:glow w14:rad="228600">
                                  <w14:schemeClr w14:val="accent2">
                                    <w14:alpha w14:val="60000"/>
                                    <w14:satMod w14:val="175000"/>
                                  </w14:schemeClr>
                                </w14:glow>
                              </w:rPr>
                              <w:t xml:space="preserve">s </w:t>
                            </w:r>
                            <w:r w:rsidR="00EA2A4A">
                              <w:rPr>
                                <w:rStyle w:val="Heading2Char"/>
                                <w:b/>
                                <w:color w:val="44546A" w:themeColor="text2"/>
                                <w:spacing w:val="-10"/>
                                <w:sz w:val="36"/>
                                <w:szCs w:val="36"/>
                                <w14:glow w14:rad="228600">
                                  <w14:schemeClr w14:val="accent2">
                                    <w14:alpha w14:val="60000"/>
                                    <w14:satMod w14:val="175000"/>
                                  </w14:schemeClr>
                                </w14:glow>
                              </w:rPr>
                              <w:t>a</w:t>
                            </w:r>
                            <w:r w:rsidRPr="00A0067A">
                              <w:rPr>
                                <w:rStyle w:val="Heading2Char"/>
                                <w:b/>
                                <w:color w:val="44546A" w:themeColor="text2"/>
                                <w:spacing w:val="-10"/>
                                <w:sz w:val="36"/>
                                <w:szCs w:val="36"/>
                                <w14:glow w14:rad="228600">
                                  <w14:schemeClr w14:val="accent2">
                                    <w14:alpha w14:val="60000"/>
                                    <w14:satMod w14:val="175000"/>
                                  </w14:schemeClr>
                                </w14:glow>
                              </w:rPr>
                              <w:t xml:space="preserve"> Child a perfect victim? Wh</w:t>
                            </w:r>
                            <w:r w:rsidR="00EA2A4A">
                              <w:rPr>
                                <w:rStyle w:val="Heading2Char"/>
                                <w:b/>
                                <w:color w:val="44546A" w:themeColor="text2"/>
                                <w:spacing w:val="-10"/>
                                <w:sz w:val="36"/>
                                <w:szCs w:val="36"/>
                                <w14:glow w14:rad="228600">
                                  <w14:schemeClr w14:val="accent2">
                                    <w14:alpha w14:val="60000"/>
                                    <w14:satMod w14:val="175000"/>
                                  </w14:schemeClr>
                                </w14:glow>
                              </w:rPr>
                              <w:t>ere does the blame lay?</w:t>
                            </w:r>
                          </w:p>
                          <w:p w14:paraId="5B564690" w14:textId="77777777" w:rsidR="00910A45" w:rsidRPr="00910A45" w:rsidRDefault="00910A45" w:rsidP="007225D9">
                            <w:pPr>
                              <w:pStyle w:val="NormalTextDarkBackground"/>
                              <w:rPr>
                                <w:color w:val="auto"/>
                              </w:rPr>
                            </w:pPr>
                            <w:r w:rsidRPr="00910A45">
                              <w:rPr>
                                <w:color w:val="auto"/>
                              </w:rPr>
                              <w:t>Children all over the world are more likely to become victims of abuse in their own homes rather than on the streets</w:t>
                            </w:r>
                          </w:p>
                          <w:p w14:paraId="17DDF435" w14:textId="77777777" w:rsidR="00910A45" w:rsidRPr="00910A45" w:rsidRDefault="00910A45" w:rsidP="007225D9">
                            <w:pPr>
                              <w:pStyle w:val="NormalTextDarkBackground"/>
                              <w:rPr>
                                <w:color w:val="auto"/>
                              </w:rPr>
                            </w:pPr>
                            <w:r w:rsidRPr="00910A45">
                              <w:rPr>
                                <w:color w:val="auto"/>
                              </w:rPr>
                              <w:t>Girls tend to be more paramount as victims of sexual abuse and kidnappings, but boys tend to be targeted more for all other crimes.</w:t>
                            </w:r>
                          </w:p>
                          <w:p w14:paraId="38EE6354" w14:textId="77777777" w:rsidR="00910A45" w:rsidRPr="00910A45" w:rsidRDefault="00910A45" w:rsidP="007225D9">
                            <w:pPr>
                              <w:pStyle w:val="NormalTextDarkBackground"/>
                              <w:rPr>
                                <w:color w:val="auto"/>
                              </w:rPr>
                            </w:pPr>
                            <w:r w:rsidRPr="00910A45">
                              <w:rPr>
                                <w:color w:val="auto"/>
                              </w:rPr>
                              <w:t xml:space="preserve">Children under the age of 12 are more likely to become victims of abuse, both sexual and physical and kidnappings. </w:t>
                            </w:r>
                          </w:p>
                          <w:p w14:paraId="1BAFBBD9" w14:textId="77777777" w:rsidR="00910A45" w:rsidRPr="00910A45" w:rsidRDefault="00910A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DADFF0" id="Text Box 10" o:spid="_x0000_s1028" type="#_x0000_t202" style="position:absolute;margin-left:228.6pt;margin-top:-5.15pt;width:317pt;height:254.3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" fillcolor="#ffd555 [2167]" strokecolor="#ffc000 [3207]" strokeweight=".5pt">
                <v:fill color2="#ffcc31 [2615]" rotate="t" colors="0 #ffdd9c;.5 #ffd78e;1 #ffd479" focus="100%" type="gradient">
                  <o:fill v:ext="view" type="gradientUnscaled"/>
                </v:fill>
                <v:stroke dashstyle="longDashDotDot"/>
                <v:textbox>
                  <w:txbxContent>
                    <w:p w14:paraId="032C7377" w14:textId="2F8EFDAE" w:rsidR="00910A45" w:rsidRPr="00A0067A" w:rsidRDefault="00910A45" w:rsidP="00EA2A4A">
                      <w:pPr>
                        <w:pStyle w:val="Quote"/>
                        <w:rPr>
                          <w:rStyle w:val="Heading2Char"/>
                          <w:b/>
                          <w:color w:val="44546A" w:themeColor="text2"/>
                          <w:spacing w:val="-10"/>
                          <w:sz w:val="36"/>
                          <w:szCs w:val="36"/>
                          <w14:glow w14:rad="228600">
                            <w14:schemeClr w14:val="accent2">
                              <w14:alpha w14:val="60000"/>
                              <w14:satMod w14:val="175000"/>
                            </w14:schemeClr>
                          </w14:glow>
                        </w:rPr>
                      </w:pPr>
                      <w:r w:rsidRPr="00A0067A">
                        <w:rPr>
                          <w:rStyle w:val="Heading2Char"/>
                          <w:b/>
                          <w:color w:val="44546A" w:themeColor="text2"/>
                          <w:spacing w:val="-10"/>
                          <w:sz w:val="36"/>
                          <w:szCs w:val="36"/>
                          <w14:glow w14:rad="228600">
                            <w14:schemeClr w14:val="accent2">
                              <w14:alpha w14:val="60000"/>
                              <w14:satMod w14:val="175000"/>
                            </w14:schemeClr>
                          </w14:glow>
                        </w:rPr>
                        <w:t>I</w:t>
                      </w:r>
                      <w:r w:rsidRPr="00A0067A">
                        <w:rPr>
                          <w:rStyle w:val="Heading2Char"/>
                          <w:b/>
                          <w:color w:val="44546A" w:themeColor="text2"/>
                          <w:spacing w:val="-10"/>
                          <w:sz w:val="36"/>
                          <w:szCs w:val="36"/>
                          <w14:glow w14:rad="228600">
                            <w14:schemeClr w14:val="accent2">
                              <w14:alpha w14:val="60000"/>
                              <w14:satMod w14:val="175000"/>
                            </w14:schemeClr>
                          </w14:glow>
                        </w:rPr>
                        <w:t xml:space="preserve">s </w:t>
                      </w:r>
                      <w:r w:rsidR="00EA2A4A">
                        <w:rPr>
                          <w:rStyle w:val="Heading2Char"/>
                          <w:b/>
                          <w:color w:val="44546A" w:themeColor="text2"/>
                          <w:spacing w:val="-10"/>
                          <w:sz w:val="36"/>
                          <w:szCs w:val="36"/>
                          <w14:glow w14:rad="228600">
                            <w14:schemeClr w14:val="accent2">
                              <w14:alpha w14:val="60000"/>
                              <w14:satMod w14:val="175000"/>
                            </w14:schemeClr>
                          </w14:glow>
                        </w:rPr>
                        <w:t>a</w:t>
                      </w:r>
                      <w:r w:rsidRPr="00A0067A">
                        <w:rPr>
                          <w:rStyle w:val="Heading2Char"/>
                          <w:b/>
                          <w:color w:val="44546A" w:themeColor="text2"/>
                          <w:spacing w:val="-10"/>
                          <w:sz w:val="36"/>
                          <w:szCs w:val="36"/>
                          <w14:glow w14:rad="228600">
                            <w14:schemeClr w14:val="accent2">
                              <w14:alpha w14:val="60000"/>
                              <w14:satMod w14:val="175000"/>
                            </w14:schemeClr>
                          </w14:glow>
                        </w:rPr>
                        <w:t xml:space="preserve"> Child a perfect victim? Wh</w:t>
                      </w:r>
                      <w:r w:rsidR="00EA2A4A">
                        <w:rPr>
                          <w:rStyle w:val="Heading2Char"/>
                          <w:b/>
                          <w:color w:val="44546A" w:themeColor="text2"/>
                          <w:spacing w:val="-10"/>
                          <w:sz w:val="36"/>
                          <w:szCs w:val="36"/>
                          <w14:glow w14:rad="228600">
                            <w14:schemeClr w14:val="accent2">
                              <w14:alpha w14:val="60000"/>
                              <w14:satMod w14:val="175000"/>
                            </w14:schemeClr>
                          </w14:glow>
                        </w:rPr>
                        <w:t>ere does the blame lay?</w:t>
                      </w:r>
                    </w:p>
                    <w:p w14:paraId="5B564690" w14:textId="77777777" w:rsidR="00910A45" w:rsidRPr="00910A45" w:rsidRDefault="00910A45" w:rsidP="007225D9">
                      <w:pPr>
                        <w:pStyle w:val="NormalTextDarkBackground"/>
                        <w:rPr>
                          <w:color w:val="auto"/>
                        </w:rPr>
                      </w:pPr>
                      <w:r w:rsidRPr="00910A45">
                        <w:rPr>
                          <w:color w:val="auto"/>
                        </w:rPr>
                        <w:t>Children all over the world are more likely to become victims of abuse in their own homes rather than on the streets</w:t>
                      </w:r>
                    </w:p>
                    <w:p w14:paraId="17DDF435" w14:textId="77777777" w:rsidR="00910A45" w:rsidRPr="00910A45" w:rsidRDefault="00910A45" w:rsidP="007225D9">
                      <w:pPr>
                        <w:pStyle w:val="NormalTextDarkBackground"/>
                        <w:rPr>
                          <w:color w:val="auto"/>
                        </w:rPr>
                      </w:pPr>
                      <w:r w:rsidRPr="00910A45">
                        <w:rPr>
                          <w:color w:val="auto"/>
                        </w:rPr>
                        <w:t>Girls tend to be more paramount as victims of sexual abuse and kidnappings, but boys tend to be targeted more for all other crimes.</w:t>
                      </w:r>
                    </w:p>
                    <w:p w14:paraId="38EE6354" w14:textId="77777777" w:rsidR="00910A45" w:rsidRPr="00910A45" w:rsidRDefault="00910A45" w:rsidP="007225D9">
                      <w:pPr>
                        <w:pStyle w:val="NormalTextDarkBackground"/>
                        <w:rPr>
                          <w:color w:val="auto"/>
                        </w:rPr>
                      </w:pPr>
                      <w:r w:rsidRPr="00910A45">
                        <w:rPr>
                          <w:color w:val="auto"/>
                        </w:rPr>
                        <w:t xml:space="preserve">Children under the age of 12 are more likely to become victims of abuse, both sexual and physical and kidnappings. </w:t>
                      </w:r>
                    </w:p>
                    <w:p w14:paraId="1BAFBBD9" w14:textId="77777777" w:rsidR="00910A45" w:rsidRPr="00910A45" w:rsidRDefault="00910A45"/>
                  </w:txbxContent>
                </v:textbox>
                <w10:wrap anchorx="margin"/>
              </v:shape>
            </w:pict>
          </mc:Fallback>
        </mc:AlternateContent>
      </w:r>
      <w:r w:rsidR="00910A45">
        <w:rPr>
          <w:noProof/>
          <w:sz w:val="20"/>
          <w:szCs w:val="20"/>
        </w:rPr>
        <mc:AlternateContent>
          <mc:Choice Requires="wps">
            <w:drawing>
              <wp:anchor distT="0" distB="0" distL="114300" distR="114300" simplePos="0" relativeHeight="251703296" behindDoc="0" locked="0" layoutInCell="1" allowOverlap="1" wp14:anchorId="658B62F6" wp14:editId="36476144">
                <wp:simplePos x="0" y="0"/>
                <wp:positionH relativeFrom="page">
                  <wp:align>left</wp:align>
                </wp:positionH>
                <wp:positionV relativeFrom="paragraph">
                  <wp:posOffset>4158780</wp:posOffset>
                </wp:positionV>
                <wp:extent cx="3194050" cy="6341424"/>
                <wp:effectExtent l="133350" t="133350" r="158750" b="154940"/>
                <wp:wrapTight wrapText="bothSides">
                  <wp:wrapPolygon edited="0">
                    <wp:start x="16619" y="-454"/>
                    <wp:lineTo x="-773" y="-324"/>
                    <wp:lineTo x="-902" y="21479"/>
                    <wp:lineTo x="6570" y="21933"/>
                    <wp:lineTo x="6699" y="22063"/>
                    <wp:lineTo x="21772" y="22063"/>
                    <wp:lineTo x="21901" y="21933"/>
                    <wp:lineTo x="22416" y="21544"/>
                    <wp:lineTo x="22545" y="130"/>
                    <wp:lineTo x="21385" y="-324"/>
                    <wp:lineTo x="19711" y="-454"/>
                    <wp:lineTo x="16619" y="-454"/>
                  </wp:wrapPolygon>
                </wp:wrapTight>
                <wp:docPr id="1" name="Text Box 1"/>
                <wp:cNvGraphicFramePr/>
                <a:graphic xmlns:a="http://schemas.openxmlformats.org/drawingml/2006/main">
                  <a:graphicData uri="http://schemas.microsoft.com/office/word/2010/wordprocessingShape">
                    <wps:wsp>
                      <wps:cNvSpPr txBox="1"/>
                      <wps:spPr>
                        <a:xfrm>
                          <a:off x="0" y="0"/>
                          <a:ext cx="3194050" cy="6341424"/>
                        </a:xfrm>
                        <a:custGeom>
                          <a:avLst/>
                          <a:gdLst>
                            <a:gd name="connsiteX0" fmla="*/ 0 w 3194050"/>
                            <a:gd name="connsiteY0" fmla="*/ 0 h 6341424"/>
                            <a:gd name="connsiteX1" fmla="*/ 468461 w 3194050"/>
                            <a:gd name="connsiteY1" fmla="*/ 0 h 6341424"/>
                            <a:gd name="connsiteX2" fmla="*/ 936921 w 3194050"/>
                            <a:gd name="connsiteY2" fmla="*/ 0 h 6341424"/>
                            <a:gd name="connsiteX3" fmla="*/ 1405382 w 3194050"/>
                            <a:gd name="connsiteY3" fmla="*/ 0 h 6341424"/>
                            <a:gd name="connsiteX4" fmla="*/ 1937724 w 3194050"/>
                            <a:gd name="connsiteY4" fmla="*/ 0 h 6341424"/>
                            <a:gd name="connsiteX5" fmla="*/ 2470065 w 3194050"/>
                            <a:gd name="connsiteY5" fmla="*/ 0 h 6341424"/>
                            <a:gd name="connsiteX6" fmla="*/ 3194050 w 3194050"/>
                            <a:gd name="connsiteY6" fmla="*/ 0 h 6341424"/>
                            <a:gd name="connsiteX7" fmla="*/ 3194050 w 3194050"/>
                            <a:gd name="connsiteY7" fmla="*/ 576493 h 6341424"/>
                            <a:gd name="connsiteX8" fmla="*/ 3194050 w 3194050"/>
                            <a:gd name="connsiteY8" fmla="*/ 1152986 h 6341424"/>
                            <a:gd name="connsiteX9" fmla="*/ 3194050 w 3194050"/>
                            <a:gd name="connsiteY9" fmla="*/ 1666065 h 6341424"/>
                            <a:gd name="connsiteX10" fmla="*/ 3194050 w 3194050"/>
                            <a:gd name="connsiteY10" fmla="*/ 2369387 h 6341424"/>
                            <a:gd name="connsiteX11" fmla="*/ 3194050 w 3194050"/>
                            <a:gd name="connsiteY11" fmla="*/ 2945880 h 6341424"/>
                            <a:gd name="connsiteX12" fmla="*/ 3194050 w 3194050"/>
                            <a:gd name="connsiteY12" fmla="*/ 3522373 h 6341424"/>
                            <a:gd name="connsiteX13" fmla="*/ 3194050 w 3194050"/>
                            <a:gd name="connsiteY13" fmla="*/ 4098866 h 6341424"/>
                            <a:gd name="connsiteX14" fmla="*/ 3194050 w 3194050"/>
                            <a:gd name="connsiteY14" fmla="*/ 4675359 h 6341424"/>
                            <a:gd name="connsiteX15" fmla="*/ 3194050 w 3194050"/>
                            <a:gd name="connsiteY15" fmla="*/ 5315266 h 6341424"/>
                            <a:gd name="connsiteX16" fmla="*/ 3194050 w 3194050"/>
                            <a:gd name="connsiteY16" fmla="*/ 5828345 h 6341424"/>
                            <a:gd name="connsiteX17" fmla="*/ 3194050 w 3194050"/>
                            <a:gd name="connsiteY17" fmla="*/ 6341424 h 6341424"/>
                            <a:gd name="connsiteX18" fmla="*/ 2725589 w 3194050"/>
                            <a:gd name="connsiteY18" fmla="*/ 6341424 h 6341424"/>
                            <a:gd name="connsiteX19" fmla="*/ 2257129 w 3194050"/>
                            <a:gd name="connsiteY19" fmla="*/ 6341424 h 6341424"/>
                            <a:gd name="connsiteX20" fmla="*/ 1788668 w 3194050"/>
                            <a:gd name="connsiteY20" fmla="*/ 6341424 h 6341424"/>
                            <a:gd name="connsiteX21" fmla="*/ 1320207 w 3194050"/>
                            <a:gd name="connsiteY21" fmla="*/ 6341424 h 6341424"/>
                            <a:gd name="connsiteX22" fmla="*/ 787866 w 3194050"/>
                            <a:gd name="connsiteY22" fmla="*/ 6341424 h 6341424"/>
                            <a:gd name="connsiteX23" fmla="*/ 0 w 3194050"/>
                            <a:gd name="connsiteY23" fmla="*/ 6341424 h 6341424"/>
                            <a:gd name="connsiteX24" fmla="*/ 0 w 3194050"/>
                            <a:gd name="connsiteY24" fmla="*/ 5701517 h 6341424"/>
                            <a:gd name="connsiteX25" fmla="*/ 0 w 3194050"/>
                            <a:gd name="connsiteY25" fmla="*/ 5315266 h 6341424"/>
                            <a:gd name="connsiteX26" fmla="*/ 0 w 3194050"/>
                            <a:gd name="connsiteY26" fmla="*/ 4802187 h 6341424"/>
                            <a:gd name="connsiteX27" fmla="*/ 0 w 3194050"/>
                            <a:gd name="connsiteY27" fmla="*/ 4352523 h 6341424"/>
                            <a:gd name="connsiteX28" fmla="*/ 0 w 3194050"/>
                            <a:gd name="connsiteY28" fmla="*/ 3902858 h 6341424"/>
                            <a:gd name="connsiteX29" fmla="*/ 0 w 3194050"/>
                            <a:gd name="connsiteY29" fmla="*/ 3516608 h 6341424"/>
                            <a:gd name="connsiteX30" fmla="*/ 0 w 3194050"/>
                            <a:gd name="connsiteY30" fmla="*/ 3130357 h 6341424"/>
                            <a:gd name="connsiteX31" fmla="*/ 0 w 3194050"/>
                            <a:gd name="connsiteY31" fmla="*/ 2617279 h 6341424"/>
                            <a:gd name="connsiteX32" fmla="*/ 0 w 3194050"/>
                            <a:gd name="connsiteY32" fmla="*/ 2231028 h 6341424"/>
                            <a:gd name="connsiteX33" fmla="*/ 0 w 3194050"/>
                            <a:gd name="connsiteY33" fmla="*/ 1527707 h 6341424"/>
                            <a:gd name="connsiteX34" fmla="*/ 0 w 3194050"/>
                            <a:gd name="connsiteY34" fmla="*/ 1141456 h 6341424"/>
                            <a:gd name="connsiteX35" fmla="*/ 0 w 3194050"/>
                            <a:gd name="connsiteY35" fmla="*/ 628377 h 6341424"/>
                            <a:gd name="connsiteX36" fmla="*/ 0 w 3194050"/>
                            <a:gd name="connsiteY36" fmla="*/ 0 h 634142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Lst>
                          <a:rect l="l" t="t" r="r" b="b"/>
                          <a:pathLst>
                            <a:path w="3194050" h="6341424" fill="none" extrusionOk="0">
                              <a:moveTo>
                                <a:pt x="0" y="0"/>
                              </a:moveTo>
                              <a:cubicBezTo>
                                <a:pt x="187917" y="-21236"/>
                                <a:pt x="283908" y="17274"/>
                                <a:pt x="468461" y="0"/>
                              </a:cubicBezTo>
                              <a:cubicBezTo>
                                <a:pt x="653014" y="-17274"/>
                                <a:pt x="765739" y="6592"/>
                                <a:pt x="936921" y="0"/>
                              </a:cubicBezTo>
                              <a:cubicBezTo>
                                <a:pt x="1108103" y="-6592"/>
                                <a:pt x="1260412" y="17690"/>
                                <a:pt x="1405382" y="0"/>
                              </a:cubicBezTo>
                              <a:cubicBezTo>
                                <a:pt x="1550352" y="-17690"/>
                                <a:pt x="1734066" y="16326"/>
                                <a:pt x="1937724" y="0"/>
                              </a:cubicBezTo>
                              <a:cubicBezTo>
                                <a:pt x="2141382" y="-16326"/>
                                <a:pt x="2278980" y="54320"/>
                                <a:pt x="2470065" y="0"/>
                              </a:cubicBezTo>
                              <a:cubicBezTo>
                                <a:pt x="2661150" y="-54320"/>
                                <a:pt x="2840127" y="10879"/>
                                <a:pt x="3194050" y="0"/>
                              </a:cubicBezTo>
                              <a:cubicBezTo>
                                <a:pt x="3217242" y="176480"/>
                                <a:pt x="3125390" y="431967"/>
                                <a:pt x="3194050" y="576493"/>
                              </a:cubicBezTo>
                              <a:cubicBezTo>
                                <a:pt x="3262710" y="721019"/>
                                <a:pt x="3129479" y="964124"/>
                                <a:pt x="3194050" y="1152986"/>
                              </a:cubicBezTo>
                              <a:cubicBezTo>
                                <a:pt x="3258621" y="1341848"/>
                                <a:pt x="3150650" y="1423376"/>
                                <a:pt x="3194050" y="1666065"/>
                              </a:cubicBezTo>
                              <a:cubicBezTo>
                                <a:pt x="3237450" y="1908754"/>
                                <a:pt x="3155457" y="2048570"/>
                                <a:pt x="3194050" y="2369387"/>
                              </a:cubicBezTo>
                              <a:cubicBezTo>
                                <a:pt x="3232643" y="2690204"/>
                                <a:pt x="3140259" y="2682521"/>
                                <a:pt x="3194050" y="2945880"/>
                              </a:cubicBezTo>
                              <a:cubicBezTo>
                                <a:pt x="3247841" y="3209239"/>
                                <a:pt x="3133584" y="3386094"/>
                                <a:pt x="3194050" y="3522373"/>
                              </a:cubicBezTo>
                              <a:cubicBezTo>
                                <a:pt x="3254516" y="3658652"/>
                                <a:pt x="3149933" y="3821670"/>
                                <a:pt x="3194050" y="4098866"/>
                              </a:cubicBezTo>
                              <a:cubicBezTo>
                                <a:pt x="3238167" y="4376062"/>
                                <a:pt x="3168390" y="4439612"/>
                                <a:pt x="3194050" y="4675359"/>
                              </a:cubicBezTo>
                              <a:cubicBezTo>
                                <a:pt x="3219710" y="4911106"/>
                                <a:pt x="3142781" y="5163010"/>
                                <a:pt x="3194050" y="5315266"/>
                              </a:cubicBezTo>
                              <a:cubicBezTo>
                                <a:pt x="3245319" y="5467522"/>
                                <a:pt x="3191690" y="5610636"/>
                                <a:pt x="3194050" y="5828345"/>
                              </a:cubicBezTo>
                              <a:cubicBezTo>
                                <a:pt x="3196410" y="6046054"/>
                                <a:pt x="3178259" y="6094484"/>
                                <a:pt x="3194050" y="6341424"/>
                              </a:cubicBezTo>
                              <a:cubicBezTo>
                                <a:pt x="2996256" y="6388116"/>
                                <a:pt x="2840383" y="6314516"/>
                                <a:pt x="2725589" y="6341424"/>
                              </a:cubicBezTo>
                              <a:cubicBezTo>
                                <a:pt x="2610795" y="6368332"/>
                                <a:pt x="2362760" y="6295997"/>
                                <a:pt x="2257129" y="6341424"/>
                              </a:cubicBezTo>
                              <a:cubicBezTo>
                                <a:pt x="2151498" y="6386851"/>
                                <a:pt x="2018969" y="6340426"/>
                                <a:pt x="1788668" y="6341424"/>
                              </a:cubicBezTo>
                              <a:cubicBezTo>
                                <a:pt x="1558367" y="6342422"/>
                                <a:pt x="1461624" y="6285957"/>
                                <a:pt x="1320207" y="6341424"/>
                              </a:cubicBezTo>
                              <a:cubicBezTo>
                                <a:pt x="1178790" y="6396891"/>
                                <a:pt x="999702" y="6315419"/>
                                <a:pt x="787866" y="6341424"/>
                              </a:cubicBezTo>
                              <a:cubicBezTo>
                                <a:pt x="576030" y="6367429"/>
                                <a:pt x="231760" y="6332838"/>
                                <a:pt x="0" y="6341424"/>
                              </a:cubicBezTo>
                              <a:cubicBezTo>
                                <a:pt x="-40818" y="6105235"/>
                                <a:pt x="35632" y="5946561"/>
                                <a:pt x="0" y="5701517"/>
                              </a:cubicBezTo>
                              <a:cubicBezTo>
                                <a:pt x="-35632" y="5456473"/>
                                <a:pt x="25969" y="5507257"/>
                                <a:pt x="0" y="5315266"/>
                              </a:cubicBezTo>
                              <a:cubicBezTo>
                                <a:pt x="-25969" y="5123275"/>
                                <a:pt x="57184" y="5014415"/>
                                <a:pt x="0" y="4802187"/>
                              </a:cubicBezTo>
                              <a:cubicBezTo>
                                <a:pt x="-57184" y="4589959"/>
                                <a:pt x="6647" y="4546927"/>
                                <a:pt x="0" y="4352523"/>
                              </a:cubicBezTo>
                              <a:cubicBezTo>
                                <a:pt x="-6647" y="4158119"/>
                                <a:pt x="10580" y="4023496"/>
                                <a:pt x="0" y="3902858"/>
                              </a:cubicBezTo>
                              <a:cubicBezTo>
                                <a:pt x="-10580" y="3782220"/>
                                <a:pt x="44162" y="3633532"/>
                                <a:pt x="0" y="3516608"/>
                              </a:cubicBezTo>
                              <a:cubicBezTo>
                                <a:pt x="-44162" y="3399684"/>
                                <a:pt x="20004" y="3288503"/>
                                <a:pt x="0" y="3130357"/>
                              </a:cubicBezTo>
                              <a:cubicBezTo>
                                <a:pt x="-20004" y="2972211"/>
                                <a:pt x="56856" y="2781550"/>
                                <a:pt x="0" y="2617279"/>
                              </a:cubicBezTo>
                              <a:cubicBezTo>
                                <a:pt x="-56856" y="2453008"/>
                                <a:pt x="45814" y="2412796"/>
                                <a:pt x="0" y="2231028"/>
                              </a:cubicBezTo>
                              <a:cubicBezTo>
                                <a:pt x="-45814" y="2049260"/>
                                <a:pt x="15013" y="1716206"/>
                                <a:pt x="0" y="1527707"/>
                              </a:cubicBezTo>
                              <a:cubicBezTo>
                                <a:pt x="-15013" y="1339208"/>
                                <a:pt x="37398" y="1317602"/>
                                <a:pt x="0" y="1141456"/>
                              </a:cubicBezTo>
                              <a:cubicBezTo>
                                <a:pt x="-37398" y="965310"/>
                                <a:pt x="26033" y="876912"/>
                                <a:pt x="0" y="628377"/>
                              </a:cubicBezTo>
                              <a:cubicBezTo>
                                <a:pt x="-26033" y="379842"/>
                                <a:pt x="14134" y="125718"/>
                                <a:pt x="0" y="0"/>
                              </a:cubicBezTo>
                              <a:close/>
                            </a:path>
                            <a:path w="3194050" h="6341424" stroke="0" extrusionOk="0">
                              <a:moveTo>
                                <a:pt x="0" y="0"/>
                              </a:moveTo>
                              <a:cubicBezTo>
                                <a:pt x="117340" y="-7596"/>
                                <a:pt x="295635" y="41770"/>
                                <a:pt x="500401" y="0"/>
                              </a:cubicBezTo>
                              <a:cubicBezTo>
                                <a:pt x="705167" y="-41770"/>
                                <a:pt x="814136" y="19572"/>
                                <a:pt x="1000802" y="0"/>
                              </a:cubicBezTo>
                              <a:cubicBezTo>
                                <a:pt x="1187468" y="-19572"/>
                                <a:pt x="1415250" y="30442"/>
                                <a:pt x="1565085" y="0"/>
                              </a:cubicBezTo>
                              <a:cubicBezTo>
                                <a:pt x="1714920" y="-30442"/>
                                <a:pt x="1987730" y="32296"/>
                                <a:pt x="2097426" y="0"/>
                              </a:cubicBezTo>
                              <a:cubicBezTo>
                                <a:pt x="2207122" y="-32296"/>
                                <a:pt x="2498678" y="2989"/>
                                <a:pt x="2693649" y="0"/>
                              </a:cubicBezTo>
                              <a:cubicBezTo>
                                <a:pt x="2888620" y="-2989"/>
                                <a:pt x="3046229" y="57728"/>
                                <a:pt x="3194050" y="0"/>
                              </a:cubicBezTo>
                              <a:cubicBezTo>
                                <a:pt x="3246391" y="205791"/>
                                <a:pt x="3182299" y="329997"/>
                                <a:pt x="3194050" y="449665"/>
                              </a:cubicBezTo>
                              <a:cubicBezTo>
                                <a:pt x="3205801" y="569333"/>
                                <a:pt x="3155438" y="647875"/>
                                <a:pt x="3194050" y="835915"/>
                              </a:cubicBezTo>
                              <a:cubicBezTo>
                                <a:pt x="3232662" y="1023955"/>
                                <a:pt x="3177473" y="1119454"/>
                                <a:pt x="3194050" y="1348994"/>
                              </a:cubicBezTo>
                              <a:cubicBezTo>
                                <a:pt x="3210627" y="1578534"/>
                                <a:pt x="3133310" y="1740233"/>
                                <a:pt x="3194050" y="1862073"/>
                              </a:cubicBezTo>
                              <a:cubicBezTo>
                                <a:pt x="3254790" y="1983913"/>
                                <a:pt x="3186070" y="2235100"/>
                                <a:pt x="3194050" y="2375152"/>
                              </a:cubicBezTo>
                              <a:cubicBezTo>
                                <a:pt x="3202030" y="2515204"/>
                                <a:pt x="3177787" y="2678036"/>
                                <a:pt x="3194050" y="2951645"/>
                              </a:cubicBezTo>
                              <a:cubicBezTo>
                                <a:pt x="3210313" y="3225254"/>
                                <a:pt x="3159293" y="3345000"/>
                                <a:pt x="3194050" y="3654966"/>
                              </a:cubicBezTo>
                              <a:cubicBezTo>
                                <a:pt x="3228807" y="3964932"/>
                                <a:pt x="3179472" y="4014638"/>
                                <a:pt x="3194050" y="4231459"/>
                              </a:cubicBezTo>
                              <a:cubicBezTo>
                                <a:pt x="3208628" y="4448280"/>
                                <a:pt x="3184845" y="4529642"/>
                                <a:pt x="3194050" y="4617710"/>
                              </a:cubicBezTo>
                              <a:cubicBezTo>
                                <a:pt x="3203255" y="4705778"/>
                                <a:pt x="3168158" y="4974967"/>
                                <a:pt x="3194050" y="5130789"/>
                              </a:cubicBezTo>
                              <a:cubicBezTo>
                                <a:pt x="3219942" y="5286611"/>
                                <a:pt x="3146394" y="5530282"/>
                                <a:pt x="3194050" y="5643867"/>
                              </a:cubicBezTo>
                              <a:cubicBezTo>
                                <a:pt x="3241706" y="5757452"/>
                                <a:pt x="3118113" y="6056442"/>
                                <a:pt x="3194050" y="6341424"/>
                              </a:cubicBezTo>
                              <a:cubicBezTo>
                                <a:pt x="3080816" y="6357759"/>
                                <a:pt x="2834031" y="6301112"/>
                                <a:pt x="2693649" y="6341424"/>
                              </a:cubicBezTo>
                              <a:cubicBezTo>
                                <a:pt x="2553267" y="6381736"/>
                                <a:pt x="2369635" y="6316658"/>
                                <a:pt x="2193248" y="6341424"/>
                              </a:cubicBezTo>
                              <a:cubicBezTo>
                                <a:pt x="2016861" y="6366190"/>
                                <a:pt x="1922965" y="6312794"/>
                                <a:pt x="1660906" y="6341424"/>
                              </a:cubicBezTo>
                              <a:cubicBezTo>
                                <a:pt x="1398847" y="6370054"/>
                                <a:pt x="1282197" y="6293457"/>
                                <a:pt x="1160505" y="6341424"/>
                              </a:cubicBezTo>
                              <a:cubicBezTo>
                                <a:pt x="1038813" y="6389391"/>
                                <a:pt x="876541" y="6299908"/>
                                <a:pt x="723985" y="6341424"/>
                              </a:cubicBezTo>
                              <a:cubicBezTo>
                                <a:pt x="571429" y="6382940"/>
                                <a:pt x="345954" y="6264555"/>
                                <a:pt x="0" y="6341424"/>
                              </a:cubicBezTo>
                              <a:cubicBezTo>
                                <a:pt x="-28548" y="6167793"/>
                                <a:pt x="30479" y="5994297"/>
                                <a:pt x="0" y="5891759"/>
                              </a:cubicBezTo>
                              <a:cubicBezTo>
                                <a:pt x="-30479" y="5789222"/>
                                <a:pt x="34903" y="5475569"/>
                                <a:pt x="0" y="5188438"/>
                              </a:cubicBezTo>
                              <a:cubicBezTo>
                                <a:pt x="-34903" y="4901307"/>
                                <a:pt x="57122" y="4814937"/>
                                <a:pt x="0" y="4611945"/>
                              </a:cubicBezTo>
                              <a:cubicBezTo>
                                <a:pt x="-57122" y="4408953"/>
                                <a:pt x="775" y="4271769"/>
                                <a:pt x="0" y="4162280"/>
                              </a:cubicBezTo>
                              <a:cubicBezTo>
                                <a:pt x="-775" y="4052791"/>
                                <a:pt x="17485" y="3858475"/>
                                <a:pt x="0" y="3712616"/>
                              </a:cubicBezTo>
                              <a:cubicBezTo>
                                <a:pt x="-17485" y="3566757"/>
                                <a:pt x="10787" y="3314838"/>
                                <a:pt x="0" y="3199537"/>
                              </a:cubicBezTo>
                              <a:cubicBezTo>
                                <a:pt x="-10787" y="3084236"/>
                                <a:pt x="13523" y="2850418"/>
                                <a:pt x="0" y="2749872"/>
                              </a:cubicBezTo>
                              <a:cubicBezTo>
                                <a:pt x="-13523" y="2649327"/>
                                <a:pt x="37198" y="2448310"/>
                                <a:pt x="0" y="2236793"/>
                              </a:cubicBezTo>
                              <a:cubicBezTo>
                                <a:pt x="-37198" y="2025276"/>
                                <a:pt x="23159" y="1927803"/>
                                <a:pt x="0" y="1723714"/>
                              </a:cubicBezTo>
                              <a:cubicBezTo>
                                <a:pt x="-23159" y="1519625"/>
                                <a:pt x="12437" y="1433446"/>
                                <a:pt x="0" y="1147221"/>
                              </a:cubicBezTo>
                              <a:cubicBezTo>
                                <a:pt x="-12437" y="860996"/>
                                <a:pt x="48712" y="819165"/>
                                <a:pt x="0" y="697557"/>
                              </a:cubicBezTo>
                              <a:cubicBezTo>
                                <a:pt x="-48712" y="575949"/>
                                <a:pt x="49167" y="239683"/>
                                <a:pt x="0" y="0"/>
                              </a:cubicBezTo>
                              <a:close/>
                            </a:path>
                          </a:pathLst>
                        </a:custGeom>
                        <a:solidFill>
                          <a:schemeClr val="lt1"/>
                        </a:solidFill>
                        <a:ln w="6350">
                          <a:solidFill>
                            <a:prstClr val="black"/>
                          </a:solidFill>
                          <a:extLst>
                            <a:ext uri="{C807C97D-BFC1-408E-A445-0C87EB9F89A2}">
                              <ask:lineSketchStyleProps xmlns:ask="http://schemas.microsoft.com/office/drawing/2018/sketchyshapes" sd="1472966149">
                                <a:prstGeom prst="rect">
                                  <a:avLst/>
                                </a:prstGeom>
                                <ask:type>
                                  <ask:lineSketchScribble/>
                                </ask:type>
                              </ask:lineSketchStyleProps>
                            </a:ext>
                          </a:extLst>
                        </a:ln>
                        <a:effectLst>
                          <a:glow rad="101600">
                            <a:schemeClr val="accent2">
                              <a:satMod val="175000"/>
                              <a:alpha val="40000"/>
                            </a:schemeClr>
                          </a:glow>
                        </a:effectLst>
                      </wps:spPr>
                      <wps:txbx>
                        <w:txbxContent>
                          <w:p w14:paraId="19A3AB83" w14:textId="77777777" w:rsidR="00910A45" w:rsidRPr="00CA4BC8" w:rsidRDefault="00910A45" w:rsidP="007225D9">
                            <w:pPr>
                              <w:pStyle w:val="Heading1"/>
                              <w:rPr>
                                <w:rStyle w:val="Heading1Char"/>
                                <w:b/>
                                <w:sz w:val="20"/>
                                <w:szCs w:val="20"/>
                              </w:rPr>
                            </w:pPr>
                            <w:r w:rsidRPr="00CA4BC8">
                              <w:rPr>
                                <w:sz w:val="20"/>
                                <w:szCs w:val="20"/>
                              </w:rPr>
                              <w:t>Daniel Pelka case</w:t>
                            </w:r>
                          </w:p>
                          <w:p w14:paraId="36F7909D" w14:textId="77777777" w:rsidR="00910A45" w:rsidRPr="00CA4BC8" w:rsidRDefault="00910A45" w:rsidP="007225D9">
                            <w:pPr>
                              <w:rPr>
                                <w:rFonts w:ascii="Helvetica" w:hAnsi="Helvetica" w:cs="Helvetica"/>
                                <w:color w:val="555555"/>
                                <w:sz w:val="20"/>
                                <w:szCs w:val="20"/>
                                <w:shd w:val="clear" w:color="auto" w:fill="FFFFFF"/>
                              </w:rPr>
                            </w:pPr>
                            <w:r w:rsidRPr="00CA4BC8">
                              <w:rPr>
                                <w:rFonts w:ascii="Helvetica" w:hAnsi="Helvetica" w:cs="Helvetica"/>
                                <w:color w:val="555555"/>
                                <w:sz w:val="20"/>
                                <w:szCs w:val="20"/>
                                <w:shd w:val="clear" w:color="auto" w:fill="FFFFFF"/>
                              </w:rPr>
                              <w:t>An absence of senior support, successful management and training resulted in four social care assessments failing to recognize the risks presented by the murdered schoolboy Daniel Pelka.</w:t>
                            </w:r>
                          </w:p>
                          <w:p w14:paraId="5273B093" w14:textId="77777777" w:rsidR="00910A45" w:rsidRPr="00CA4BC8" w:rsidRDefault="00910A45" w:rsidP="007225D9">
                            <w:pPr>
                              <w:rPr>
                                <w:rFonts w:ascii="Helvetica" w:hAnsi="Helvetica" w:cs="Helvetica"/>
                                <w:color w:val="555555"/>
                                <w:sz w:val="20"/>
                                <w:szCs w:val="20"/>
                                <w:shd w:val="clear" w:color="auto" w:fill="FFFFFF"/>
                              </w:rPr>
                            </w:pPr>
                            <w:r w:rsidRPr="00CA4BC8">
                              <w:rPr>
                                <w:rFonts w:ascii="Helvetica" w:hAnsi="Helvetica" w:cs="Helvetica"/>
                                <w:color w:val="555555"/>
                                <w:sz w:val="20"/>
                                <w:szCs w:val="20"/>
                                <w:shd w:val="clear" w:color="auto" w:fill="FFFFFF"/>
                              </w:rPr>
                              <w:t xml:space="preserve">The final analysis stated that social worker who did the primary assessment of the Pelka`s family situation has lacked the access to the data regarding the domestic violence within the family due to the delays within the social work records. </w:t>
                            </w:r>
                          </w:p>
                          <w:p w14:paraId="3B49D391" w14:textId="77777777" w:rsidR="00910A45" w:rsidRPr="00CA4BC8" w:rsidRDefault="00910A45" w:rsidP="007225D9">
                            <w:pPr>
                              <w:rPr>
                                <w:rFonts w:ascii="Helvetica" w:hAnsi="Helvetica" w:cs="Helvetica"/>
                                <w:color w:val="555555"/>
                                <w:sz w:val="20"/>
                                <w:szCs w:val="20"/>
                                <w:shd w:val="clear" w:color="auto" w:fill="FFFFFF"/>
                              </w:rPr>
                            </w:pPr>
                            <w:r w:rsidRPr="00CA4BC8">
                              <w:rPr>
                                <w:rFonts w:ascii="Helvetica" w:hAnsi="Helvetica" w:cs="Helvetica"/>
                                <w:color w:val="555555"/>
                                <w:sz w:val="20"/>
                                <w:szCs w:val="20"/>
                                <w:shd w:val="clear" w:color="auto" w:fill="FFFFFF"/>
                              </w:rPr>
                              <w:t xml:space="preserve">The delays within the records were explained as the overwhelming volume of data regarding domestic violence and the shortage of the administrative support within the children`s social care sector. </w:t>
                            </w:r>
                          </w:p>
                          <w:p w14:paraId="1A462530" w14:textId="77777777" w:rsidR="00910A45" w:rsidRPr="00CA4BC8" w:rsidRDefault="00910A45" w:rsidP="007225D9">
                            <w:pPr>
                              <w:rPr>
                                <w:rFonts w:ascii="Helvetica" w:hAnsi="Helvetica" w:cs="Helvetica"/>
                                <w:color w:val="555555"/>
                                <w:sz w:val="20"/>
                                <w:szCs w:val="20"/>
                                <w:shd w:val="clear" w:color="auto" w:fill="FFFFFF"/>
                              </w:rPr>
                            </w:pPr>
                            <w:r w:rsidRPr="00CA4BC8">
                              <w:rPr>
                                <w:rFonts w:ascii="Helvetica" w:hAnsi="Helvetica" w:cs="Helvetica"/>
                                <w:color w:val="555555"/>
                                <w:sz w:val="20"/>
                                <w:szCs w:val="20"/>
                                <w:shd w:val="clear" w:color="auto" w:fill="FFFFFF"/>
                              </w:rPr>
                              <w:t xml:space="preserve">However, the lack of appropriate training has also been discovered. </w:t>
                            </w:r>
                          </w:p>
                          <w:p w14:paraId="100D6F2B" w14:textId="77777777" w:rsidR="00910A45" w:rsidRPr="00CA4BC8" w:rsidRDefault="00910A45" w:rsidP="007225D9">
                            <w:pPr>
                              <w:pStyle w:val="NormalWeb"/>
                              <w:shd w:val="clear" w:color="auto" w:fill="FFFFFF"/>
                              <w:spacing w:before="0" w:beforeAutospacing="0" w:after="0" w:afterAutospacing="0" w:line="360" w:lineRule="atLeast"/>
                              <w:textAlignment w:val="baseline"/>
                              <w:rPr>
                                <w:rFonts w:ascii="Helvetica" w:hAnsi="Helvetica" w:cs="Helvetica"/>
                                <w:color w:val="555555"/>
                                <w:sz w:val="20"/>
                                <w:szCs w:val="20"/>
                              </w:rPr>
                            </w:pPr>
                            <w:r w:rsidRPr="00CA4BC8">
                              <w:rPr>
                                <w:rFonts w:ascii="Helvetica" w:hAnsi="Helvetica" w:cs="Helvetica"/>
                                <w:color w:val="555555"/>
                                <w:sz w:val="20"/>
                                <w:szCs w:val="20"/>
                              </w:rPr>
                              <w:t xml:space="preserve">The social worker that was assigned to the Pelka`s family and the one that did the main assessment of the family admitted that there has been no training received regarding substance misuse or mental health disorders. Additionally, it was stated that the training regarding domestic violence and interviewing and communicating with children has been inadequate. </w:t>
                            </w:r>
                          </w:p>
                          <w:p w14:paraId="6E6E7818" w14:textId="77777777" w:rsidR="00910A45" w:rsidRPr="00CA4BC8" w:rsidRDefault="00910A45" w:rsidP="007225D9">
                            <w:pPr>
                              <w:pStyle w:val="NormalWeb"/>
                              <w:shd w:val="clear" w:color="auto" w:fill="FFFFFF"/>
                              <w:spacing w:before="0" w:beforeAutospacing="0" w:after="0" w:afterAutospacing="0" w:line="360" w:lineRule="atLeast"/>
                              <w:textAlignment w:val="baseline"/>
                              <w:rPr>
                                <w:rFonts w:ascii="Helvetica" w:hAnsi="Helvetica" w:cs="Helvetica"/>
                                <w:color w:val="555555"/>
                                <w:sz w:val="20"/>
                                <w:szCs w:val="20"/>
                              </w:rPr>
                            </w:pPr>
                          </w:p>
                          <w:p w14:paraId="1F0228C2" w14:textId="77777777" w:rsidR="00910A45" w:rsidRPr="00CA4BC8" w:rsidRDefault="00910A45" w:rsidP="007225D9">
                            <w:pPr>
                              <w:pStyle w:val="NormalWeb"/>
                              <w:shd w:val="clear" w:color="auto" w:fill="FFFFFF"/>
                              <w:spacing w:before="0" w:beforeAutospacing="0" w:after="0" w:afterAutospacing="0" w:line="360" w:lineRule="atLeast"/>
                              <w:textAlignment w:val="baseline"/>
                              <w:rPr>
                                <w:rFonts w:ascii="Helvetica" w:hAnsi="Helvetica" w:cs="Helvetica"/>
                                <w:color w:val="555555"/>
                                <w:sz w:val="20"/>
                                <w:szCs w:val="20"/>
                              </w:rPr>
                            </w:pPr>
                            <w:r w:rsidRPr="00CA4BC8">
                              <w:rPr>
                                <w:rFonts w:ascii="Helvetica" w:hAnsi="Helvetica" w:cs="Helvetica"/>
                                <w:color w:val="555555"/>
                                <w:sz w:val="20"/>
                                <w:szCs w:val="20"/>
                              </w:rPr>
                              <w:t xml:space="preserve">The report stated that “this is not an adequate level of training for this complex work”. </w:t>
                            </w:r>
                          </w:p>
                          <w:p w14:paraId="202BCC7E" w14:textId="77777777" w:rsidR="00910A45" w:rsidRDefault="00910A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B62F6" id="Text Box 1" o:spid="_x0000_s1029" type="#_x0000_t202" style="position:absolute;margin-left:0;margin-top:327.45pt;width:251.5pt;height:499.3pt;z-index:25170329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" fillcolor="white [3201]" strokeweight=".5pt">
                <v:textbox>
                  <w:txbxContent>
                    <w:p w14:paraId="19A3AB83" w14:textId="77777777" w:rsidR="00910A45" w:rsidRPr="00CA4BC8" w:rsidRDefault="00910A45" w:rsidP="007225D9">
                      <w:pPr>
                        <w:pStyle w:val="Heading1"/>
                        <w:rPr>
                          <w:rStyle w:val="Heading1Char"/>
                          <w:b/>
                          <w:sz w:val="20"/>
                          <w:szCs w:val="20"/>
                        </w:rPr>
                      </w:pPr>
                      <w:r w:rsidRPr="00CA4BC8">
                        <w:rPr>
                          <w:sz w:val="20"/>
                          <w:szCs w:val="20"/>
                        </w:rPr>
                        <w:t>Daniel Pelka case</w:t>
                      </w:r>
                    </w:p>
                    <w:p w14:paraId="36F7909D" w14:textId="77777777" w:rsidR="00910A45" w:rsidRPr="00CA4BC8" w:rsidRDefault="00910A45" w:rsidP="007225D9">
                      <w:pPr>
                        <w:rPr>
                          <w:rFonts w:ascii="Helvetica" w:hAnsi="Helvetica" w:cs="Helvetica"/>
                          <w:color w:val="555555"/>
                          <w:sz w:val="20"/>
                          <w:szCs w:val="20"/>
                          <w:shd w:val="clear" w:color="auto" w:fill="FFFFFF"/>
                        </w:rPr>
                      </w:pPr>
                      <w:r w:rsidRPr="00CA4BC8">
                        <w:rPr>
                          <w:rFonts w:ascii="Helvetica" w:hAnsi="Helvetica" w:cs="Helvetica"/>
                          <w:color w:val="555555"/>
                          <w:sz w:val="20"/>
                          <w:szCs w:val="20"/>
                          <w:shd w:val="clear" w:color="auto" w:fill="FFFFFF"/>
                        </w:rPr>
                        <w:t>An absence of senior support, successful management and training resulted in four social care assessments failing to recognize the risks presented by the murdered schoolboy Daniel Pelka.</w:t>
                      </w:r>
                    </w:p>
                    <w:p w14:paraId="5273B093" w14:textId="77777777" w:rsidR="00910A45" w:rsidRPr="00CA4BC8" w:rsidRDefault="00910A45" w:rsidP="007225D9">
                      <w:pPr>
                        <w:rPr>
                          <w:rFonts w:ascii="Helvetica" w:hAnsi="Helvetica" w:cs="Helvetica"/>
                          <w:color w:val="555555"/>
                          <w:sz w:val="20"/>
                          <w:szCs w:val="20"/>
                          <w:shd w:val="clear" w:color="auto" w:fill="FFFFFF"/>
                        </w:rPr>
                      </w:pPr>
                      <w:r w:rsidRPr="00CA4BC8">
                        <w:rPr>
                          <w:rFonts w:ascii="Helvetica" w:hAnsi="Helvetica" w:cs="Helvetica"/>
                          <w:color w:val="555555"/>
                          <w:sz w:val="20"/>
                          <w:szCs w:val="20"/>
                          <w:shd w:val="clear" w:color="auto" w:fill="FFFFFF"/>
                        </w:rPr>
                        <w:t xml:space="preserve">The final analysis stated that social worker who did the primary assessment of the Pelka`s family situation has lacked the access to the data regarding the domestic violence within the family due to the delays within the social work records. </w:t>
                      </w:r>
                    </w:p>
                    <w:p w14:paraId="3B49D391" w14:textId="77777777" w:rsidR="00910A45" w:rsidRPr="00CA4BC8" w:rsidRDefault="00910A45" w:rsidP="007225D9">
                      <w:pPr>
                        <w:rPr>
                          <w:rFonts w:ascii="Helvetica" w:hAnsi="Helvetica" w:cs="Helvetica"/>
                          <w:color w:val="555555"/>
                          <w:sz w:val="20"/>
                          <w:szCs w:val="20"/>
                          <w:shd w:val="clear" w:color="auto" w:fill="FFFFFF"/>
                        </w:rPr>
                      </w:pPr>
                      <w:r w:rsidRPr="00CA4BC8">
                        <w:rPr>
                          <w:rFonts w:ascii="Helvetica" w:hAnsi="Helvetica" w:cs="Helvetica"/>
                          <w:color w:val="555555"/>
                          <w:sz w:val="20"/>
                          <w:szCs w:val="20"/>
                          <w:shd w:val="clear" w:color="auto" w:fill="FFFFFF"/>
                        </w:rPr>
                        <w:t xml:space="preserve">The delays within the records were explained as the overwhelming volume of data regarding domestic violence and the shortage of the administrative support within the children`s social care sector. </w:t>
                      </w:r>
                    </w:p>
                    <w:p w14:paraId="1A462530" w14:textId="77777777" w:rsidR="00910A45" w:rsidRPr="00CA4BC8" w:rsidRDefault="00910A45" w:rsidP="007225D9">
                      <w:pPr>
                        <w:rPr>
                          <w:rFonts w:ascii="Helvetica" w:hAnsi="Helvetica" w:cs="Helvetica"/>
                          <w:color w:val="555555"/>
                          <w:sz w:val="20"/>
                          <w:szCs w:val="20"/>
                          <w:shd w:val="clear" w:color="auto" w:fill="FFFFFF"/>
                        </w:rPr>
                      </w:pPr>
                      <w:r w:rsidRPr="00CA4BC8">
                        <w:rPr>
                          <w:rFonts w:ascii="Helvetica" w:hAnsi="Helvetica" w:cs="Helvetica"/>
                          <w:color w:val="555555"/>
                          <w:sz w:val="20"/>
                          <w:szCs w:val="20"/>
                          <w:shd w:val="clear" w:color="auto" w:fill="FFFFFF"/>
                        </w:rPr>
                        <w:t xml:space="preserve">However, the lack of appropriate training has also been discovered. </w:t>
                      </w:r>
                    </w:p>
                    <w:p w14:paraId="100D6F2B" w14:textId="77777777" w:rsidR="00910A45" w:rsidRPr="00CA4BC8" w:rsidRDefault="00910A45" w:rsidP="007225D9">
                      <w:pPr>
                        <w:pStyle w:val="NormalWeb"/>
                        <w:shd w:val="clear" w:color="auto" w:fill="FFFFFF"/>
                        <w:spacing w:before="0" w:beforeAutospacing="0" w:after="0" w:afterAutospacing="0" w:line="360" w:lineRule="atLeast"/>
                        <w:textAlignment w:val="baseline"/>
                        <w:rPr>
                          <w:rFonts w:ascii="Helvetica" w:hAnsi="Helvetica" w:cs="Helvetica"/>
                          <w:color w:val="555555"/>
                          <w:sz w:val="20"/>
                          <w:szCs w:val="20"/>
                        </w:rPr>
                      </w:pPr>
                      <w:r w:rsidRPr="00CA4BC8">
                        <w:rPr>
                          <w:rFonts w:ascii="Helvetica" w:hAnsi="Helvetica" w:cs="Helvetica"/>
                          <w:color w:val="555555"/>
                          <w:sz w:val="20"/>
                          <w:szCs w:val="20"/>
                        </w:rPr>
                        <w:t xml:space="preserve">The social worker that was assigned to the Pelka`s family and the one that did the main assessment of the family admitted that there has been no training received regarding substance misuse or mental health disorders. Additionally, it was stated that the training regarding domestic violence and interviewing and communicating with children has been inadequate. </w:t>
                      </w:r>
                    </w:p>
                    <w:p w14:paraId="6E6E7818" w14:textId="77777777" w:rsidR="00910A45" w:rsidRPr="00CA4BC8" w:rsidRDefault="00910A45" w:rsidP="007225D9">
                      <w:pPr>
                        <w:pStyle w:val="NormalWeb"/>
                        <w:shd w:val="clear" w:color="auto" w:fill="FFFFFF"/>
                        <w:spacing w:before="0" w:beforeAutospacing="0" w:after="0" w:afterAutospacing="0" w:line="360" w:lineRule="atLeast"/>
                        <w:textAlignment w:val="baseline"/>
                        <w:rPr>
                          <w:rFonts w:ascii="Helvetica" w:hAnsi="Helvetica" w:cs="Helvetica"/>
                          <w:color w:val="555555"/>
                          <w:sz w:val="20"/>
                          <w:szCs w:val="20"/>
                        </w:rPr>
                      </w:pPr>
                    </w:p>
                    <w:p w14:paraId="1F0228C2" w14:textId="77777777" w:rsidR="00910A45" w:rsidRPr="00CA4BC8" w:rsidRDefault="00910A45" w:rsidP="007225D9">
                      <w:pPr>
                        <w:pStyle w:val="NormalWeb"/>
                        <w:shd w:val="clear" w:color="auto" w:fill="FFFFFF"/>
                        <w:spacing w:before="0" w:beforeAutospacing="0" w:after="0" w:afterAutospacing="0" w:line="360" w:lineRule="atLeast"/>
                        <w:textAlignment w:val="baseline"/>
                        <w:rPr>
                          <w:rFonts w:ascii="Helvetica" w:hAnsi="Helvetica" w:cs="Helvetica"/>
                          <w:color w:val="555555"/>
                          <w:sz w:val="20"/>
                          <w:szCs w:val="20"/>
                        </w:rPr>
                      </w:pPr>
                      <w:r w:rsidRPr="00CA4BC8">
                        <w:rPr>
                          <w:rFonts w:ascii="Helvetica" w:hAnsi="Helvetica" w:cs="Helvetica"/>
                          <w:color w:val="555555"/>
                          <w:sz w:val="20"/>
                          <w:szCs w:val="20"/>
                        </w:rPr>
                        <w:t xml:space="preserve">The report stated that “this is not an adequate level of training for this complex work”. </w:t>
                      </w:r>
                    </w:p>
                    <w:p w14:paraId="202BCC7E" w14:textId="77777777" w:rsidR="00910A45" w:rsidRDefault="00910A45"/>
                  </w:txbxContent>
                </v:textbox>
                <w10:wrap type="tight" anchorx="page"/>
              </v:shape>
            </w:pict>
          </mc:Fallback>
        </mc:AlternateContent>
      </w:r>
      <w:r w:rsidR="00910A45">
        <w:rPr>
          <w:noProof/>
          <w:sz w:val="20"/>
          <w:szCs w:val="20"/>
        </w:rPr>
        <mc:AlternateContent>
          <mc:Choice Requires="wps">
            <w:drawing>
              <wp:anchor distT="0" distB="0" distL="114300" distR="114300" simplePos="0" relativeHeight="251693056" behindDoc="0" locked="0" layoutInCell="1" allowOverlap="1" wp14:anchorId="5535212E" wp14:editId="6354C07D">
                <wp:simplePos x="0" y="0"/>
                <wp:positionH relativeFrom="page">
                  <wp:align>left</wp:align>
                </wp:positionH>
                <wp:positionV relativeFrom="paragraph">
                  <wp:posOffset>-267607</wp:posOffset>
                </wp:positionV>
                <wp:extent cx="3194462" cy="4426815"/>
                <wp:effectExtent l="76200" t="95250" r="120650" b="107315"/>
                <wp:wrapNone/>
                <wp:docPr id="3" name="Text Box 3"/>
                <wp:cNvGraphicFramePr/>
                <a:graphic xmlns:a="http://schemas.openxmlformats.org/drawingml/2006/main">
                  <a:graphicData uri="http://schemas.microsoft.com/office/word/2010/wordprocessingShape">
                    <wps:wsp>
                      <wps:cNvSpPr txBox="1"/>
                      <wps:spPr>
                        <a:xfrm>
                          <a:off x="0" y="0"/>
                          <a:ext cx="3194462" cy="4426815"/>
                        </a:xfrm>
                        <a:custGeom>
                          <a:avLst/>
                          <a:gdLst>
                            <a:gd name="connsiteX0" fmla="*/ 0 w 3194462"/>
                            <a:gd name="connsiteY0" fmla="*/ 0 h 4426815"/>
                            <a:gd name="connsiteX1" fmla="*/ 564355 w 3194462"/>
                            <a:gd name="connsiteY1" fmla="*/ 0 h 4426815"/>
                            <a:gd name="connsiteX2" fmla="*/ 1160655 w 3194462"/>
                            <a:gd name="connsiteY2" fmla="*/ 0 h 4426815"/>
                            <a:gd name="connsiteX3" fmla="*/ 1661120 w 3194462"/>
                            <a:gd name="connsiteY3" fmla="*/ 0 h 4426815"/>
                            <a:gd name="connsiteX4" fmla="*/ 2225475 w 3194462"/>
                            <a:gd name="connsiteY4" fmla="*/ 0 h 4426815"/>
                            <a:gd name="connsiteX5" fmla="*/ 2662052 w 3194462"/>
                            <a:gd name="connsiteY5" fmla="*/ 0 h 4426815"/>
                            <a:gd name="connsiteX6" fmla="*/ 3194462 w 3194462"/>
                            <a:gd name="connsiteY6" fmla="*/ 0 h 4426815"/>
                            <a:gd name="connsiteX7" fmla="*/ 3194462 w 3194462"/>
                            <a:gd name="connsiteY7" fmla="*/ 553352 h 4426815"/>
                            <a:gd name="connsiteX8" fmla="*/ 3194462 w 3194462"/>
                            <a:gd name="connsiteY8" fmla="*/ 1150972 h 4426815"/>
                            <a:gd name="connsiteX9" fmla="*/ 3194462 w 3194462"/>
                            <a:gd name="connsiteY9" fmla="*/ 1571519 h 4426815"/>
                            <a:gd name="connsiteX10" fmla="*/ 3194462 w 3194462"/>
                            <a:gd name="connsiteY10" fmla="*/ 2124871 h 4426815"/>
                            <a:gd name="connsiteX11" fmla="*/ 3194462 w 3194462"/>
                            <a:gd name="connsiteY11" fmla="*/ 2633955 h 4426815"/>
                            <a:gd name="connsiteX12" fmla="*/ 3194462 w 3194462"/>
                            <a:gd name="connsiteY12" fmla="*/ 3187307 h 4426815"/>
                            <a:gd name="connsiteX13" fmla="*/ 3194462 w 3194462"/>
                            <a:gd name="connsiteY13" fmla="*/ 3607854 h 4426815"/>
                            <a:gd name="connsiteX14" fmla="*/ 3194462 w 3194462"/>
                            <a:gd name="connsiteY14" fmla="*/ 4426815 h 4426815"/>
                            <a:gd name="connsiteX15" fmla="*/ 2662052 w 3194462"/>
                            <a:gd name="connsiteY15" fmla="*/ 4426815 h 4426815"/>
                            <a:gd name="connsiteX16" fmla="*/ 2065752 w 3194462"/>
                            <a:gd name="connsiteY16" fmla="*/ 4426815 h 4426815"/>
                            <a:gd name="connsiteX17" fmla="*/ 1597231 w 3194462"/>
                            <a:gd name="connsiteY17" fmla="*/ 4426815 h 4426815"/>
                            <a:gd name="connsiteX18" fmla="*/ 1032876 w 3194462"/>
                            <a:gd name="connsiteY18" fmla="*/ 4426815 h 4426815"/>
                            <a:gd name="connsiteX19" fmla="*/ 468521 w 3194462"/>
                            <a:gd name="connsiteY19" fmla="*/ 4426815 h 4426815"/>
                            <a:gd name="connsiteX20" fmla="*/ 0 w 3194462"/>
                            <a:gd name="connsiteY20" fmla="*/ 4426815 h 4426815"/>
                            <a:gd name="connsiteX21" fmla="*/ 0 w 3194462"/>
                            <a:gd name="connsiteY21" fmla="*/ 3961999 h 4426815"/>
                            <a:gd name="connsiteX22" fmla="*/ 0 w 3194462"/>
                            <a:gd name="connsiteY22" fmla="*/ 3320111 h 4426815"/>
                            <a:gd name="connsiteX23" fmla="*/ 0 w 3194462"/>
                            <a:gd name="connsiteY23" fmla="*/ 2766759 h 4426815"/>
                            <a:gd name="connsiteX24" fmla="*/ 0 w 3194462"/>
                            <a:gd name="connsiteY24" fmla="*/ 2346212 h 4426815"/>
                            <a:gd name="connsiteX25" fmla="*/ 0 w 3194462"/>
                            <a:gd name="connsiteY25" fmla="*/ 1748592 h 4426815"/>
                            <a:gd name="connsiteX26" fmla="*/ 0 w 3194462"/>
                            <a:gd name="connsiteY26" fmla="*/ 1283776 h 4426815"/>
                            <a:gd name="connsiteX27" fmla="*/ 0 w 3194462"/>
                            <a:gd name="connsiteY27" fmla="*/ 863229 h 4426815"/>
                            <a:gd name="connsiteX28" fmla="*/ 0 w 3194462"/>
                            <a:gd name="connsiteY28" fmla="*/ 0 h 44268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3194462" h="4426815" fill="none" extrusionOk="0">
                              <a:moveTo>
                                <a:pt x="0" y="0"/>
                              </a:moveTo>
                              <a:cubicBezTo>
                                <a:pt x="224624" y="-26675"/>
                                <a:pt x="333898" y="29114"/>
                                <a:pt x="564355" y="0"/>
                              </a:cubicBezTo>
                              <a:cubicBezTo>
                                <a:pt x="794813" y="-29114"/>
                                <a:pt x="1008168" y="9022"/>
                                <a:pt x="1160655" y="0"/>
                              </a:cubicBezTo>
                              <a:cubicBezTo>
                                <a:pt x="1313142" y="-9022"/>
                                <a:pt x="1486968" y="19013"/>
                                <a:pt x="1661120" y="0"/>
                              </a:cubicBezTo>
                              <a:cubicBezTo>
                                <a:pt x="1835272" y="-19013"/>
                                <a:pt x="2080315" y="44164"/>
                                <a:pt x="2225475" y="0"/>
                              </a:cubicBezTo>
                              <a:cubicBezTo>
                                <a:pt x="2370635" y="-44164"/>
                                <a:pt x="2535132" y="39241"/>
                                <a:pt x="2662052" y="0"/>
                              </a:cubicBezTo>
                              <a:cubicBezTo>
                                <a:pt x="2788972" y="-39241"/>
                                <a:pt x="3037971" y="33465"/>
                                <a:pt x="3194462" y="0"/>
                              </a:cubicBezTo>
                              <a:cubicBezTo>
                                <a:pt x="3218539" y="166972"/>
                                <a:pt x="3142554" y="434582"/>
                                <a:pt x="3194462" y="553352"/>
                              </a:cubicBezTo>
                              <a:cubicBezTo>
                                <a:pt x="3246370" y="672122"/>
                                <a:pt x="3190857" y="894532"/>
                                <a:pt x="3194462" y="1150972"/>
                              </a:cubicBezTo>
                              <a:cubicBezTo>
                                <a:pt x="3198067" y="1407412"/>
                                <a:pt x="3174470" y="1474009"/>
                                <a:pt x="3194462" y="1571519"/>
                              </a:cubicBezTo>
                              <a:cubicBezTo>
                                <a:pt x="3214454" y="1669029"/>
                                <a:pt x="3128713" y="1913326"/>
                                <a:pt x="3194462" y="2124871"/>
                              </a:cubicBezTo>
                              <a:cubicBezTo>
                                <a:pt x="3260211" y="2336416"/>
                                <a:pt x="3169035" y="2399959"/>
                                <a:pt x="3194462" y="2633955"/>
                              </a:cubicBezTo>
                              <a:cubicBezTo>
                                <a:pt x="3219889" y="2867951"/>
                                <a:pt x="3166757" y="2911346"/>
                                <a:pt x="3194462" y="3187307"/>
                              </a:cubicBezTo>
                              <a:cubicBezTo>
                                <a:pt x="3222167" y="3463268"/>
                                <a:pt x="3166619" y="3424226"/>
                                <a:pt x="3194462" y="3607854"/>
                              </a:cubicBezTo>
                              <a:cubicBezTo>
                                <a:pt x="3222305" y="3791482"/>
                                <a:pt x="3127629" y="4129525"/>
                                <a:pt x="3194462" y="4426815"/>
                              </a:cubicBezTo>
                              <a:cubicBezTo>
                                <a:pt x="3047231" y="4468945"/>
                                <a:pt x="2848010" y="4407067"/>
                                <a:pt x="2662052" y="4426815"/>
                              </a:cubicBezTo>
                              <a:cubicBezTo>
                                <a:pt x="2476094" y="4446563"/>
                                <a:pt x="2285690" y="4407353"/>
                                <a:pt x="2065752" y="4426815"/>
                              </a:cubicBezTo>
                              <a:cubicBezTo>
                                <a:pt x="1845814" y="4446277"/>
                                <a:pt x="1806391" y="4386738"/>
                                <a:pt x="1597231" y="4426815"/>
                              </a:cubicBezTo>
                              <a:cubicBezTo>
                                <a:pt x="1388071" y="4466892"/>
                                <a:pt x="1249094" y="4373272"/>
                                <a:pt x="1032876" y="4426815"/>
                              </a:cubicBezTo>
                              <a:cubicBezTo>
                                <a:pt x="816659" y="4480358"/>
                                <a:pt x="644411" y="4413435"/>
                                <a:pt x="468521" y="4426815"/>
                              </a:cubicBezTo>
                              <a:cubicBezTo>
                                <a:pt x="292631" y="4440195"/>
                                <a:pt x="206123" y="4401764"/>
                                <a:pt x="0" y="4426815"/>
                              </a:cubicBezTo>
                              <a:cubicBezTo>
                                <a:pt x="-17173" y="4311958"/>
                                <a:pt x="17678" y="4081124"/>
                                <a:pt x="0" y="3961999"/>
                              </a:cubicBezTo>
                              <a:cubicBezTo>
                                <a:pt x="-17678" y="3842874"/>
                                <a:pt x="31506" y="3593071"/>
                                <a:pt x="0" y="3320111"/>
                              </a:cubicBezTo>
                              <a:cubicBezTo>
                                <a:pt x="-31506" y="3047151"/>
                                <a:pt x="60121" y="3041696"/>
                                <a:pt x="0" y="2766759"/>
                              </a:cubicBezTo>
                              <a:cubicBezTo>
                                <a:pt x="-60121" y="2491822"/>
                                <a:pt x="49329" y="2487606"/>
                                <a:pt x="0" y="2346212"/>
                              </a:cubicBezTo>
                              <a:cubicBezTo>
                                <a:pt x="-49329" y="2204818"/>
                                <a:pt x="3389" y="2023659"/>
                                <a:pt x="0" y="1748592"/>
                              </a:cubicBezTo>
                              <a:cubicBezTo>
                                <a:pt x="-3389" y="1473525"/>
                                <a:pt x="47709" y="1386706"/>
                                <a:pt x="0" y="1283776"/>
                              </a:cubicBezTo>
                              <a:cubicBezTo>
                                <a:pt x="-47709" y="1180846"/>
                                <a:pt x="34817" y="979395"/>
                                <a:pt x="0" y="863229"/>
                              </a:cubicBezTo>
                              <a:cubicBezTo>
                                <a:pt x="-34817" y="747063"/>
                                <a:pt x="18391" y="367684"/>
                                <a:pt x="0" y="0"/>
                              </a:cubicBezTo>
                              <a:close/>
                            </a:path>
                            <a:path w="3194462" h="4426815" stroke="0" extrusionOk="0">
                              <a:moveTo>
                                <a:pt x="0" y="0"/>
                              </a:moveTo>
                              <a:cubicBezTo>
                                <a:pt x="269018" y="-4294"/>
                                <a:pt x="369832" y="17103"/>
                                <a:pt x="564355" y="0"/>
                              </a:cubicBezTo>
                              <a:cubicBezTo>
                                <a:pt x="758878" y="-17103"/>
                                <a:pt x="952650" y="45540"/>
                                <a:pt x="1096765" y="0"/>
                              </a:cubicBezTo>
                              <a:cubicBezTo>
                                <a:pt x="1240880" y="-45540"/>
                                <a:pt x="1543006" y="19239"/>
                                <a:pt x="1661120" y="0"/>
                              </a:cubicBezTo>
                              <a:cubicBezTo>
                                <a:pt x="1779234" y="-19239"/>
                                <a:pt x="1964708" y="2729"/>
                                <a:pt x="2193531" y="0"/>
                              </a:cubicBezTo>
                              <a:cubicBezTo>
                                <a:pt x="2422354" y="-2729"/>
                                <a:pt x="2569898" y="11093"/>
                                <a:pt x="2725941" y="0"/>
                              </a:cubicBezTo>
                              <a:cubicBezTo>
                                <a:pt x="2881984" y="-11093"/>
                                <a:pt x="3038735" y="21890"/>
                                <a:pt x="3194462" y="0"/>
                              </a:cubicBezTo>
                              <a:cubicBezTo>
                                <a:pt x="3204951" y="221158"/>
                                <a:pt x="3139405" y="258559"/>
                                <a:pt x="3194462" y="509084"/>
                              </a:cubicBezTo>
                              <a:cubicBezTo>
                                <a:pt x="3249519" y="759609"/>
                                <a:pt x="3141757" y="938001"/>
                                <a:pt x="3194462" y="1062436"/>
                              </a:cubicBezTo>
                              <a:cubicBezTo>
                                <a:pt x="3247167" y="1186871"/>
                                <a:pt x="3163335" y="1447458"/>
                                <a:pt x="3194462" y="1660056"/>
                              </a:cubicBezTo>
                              <a:cubicBezTo>
                                <a:pt x="3225589" y="1872654"/>
                                <a:pt x="3179694" y="1996793"/>
                                <a:pt x="3194462" y="2169139"/>
                              </a:cubicBezTo>
                              <a:cubicBezTo>
                                <a:pt x="3209230" y="2341485"/>
                                <a:pt x="3168071" y="2561901"/>
                                <a:pt x="3194462" y="2722491"/>
                              </a:cubicBezTo>
                              <a:cubicBezTo>
                                <a:pt x="3220853" y="2883081"/>
                                <a:pt x="3182181" y="3073341"/>
                                <a:pt x="3194462" y="3231575"/>
                              </a:cubicBezTo>
                              <a:cubicBezTo>
                                <a:pt x="3206743" y="3389809"/>
                                <a:pt x="3137967" y="3589457"/>
                                <a:pt x="3194462" y="3784927"/>
                              </a:cubicBezTo>
                              <a:cubicBezTo>
                                <a:pt x="3250957" y="3980397"/>
                                <a:pt x="3131198" y="4221376"/>
                                <a:pt x="3194462" y="4426815"/>
                              </a:cubicBezTo>
                              <a:cubicBezTo>
                                <a:pt x="3044554" y="4475778"/>
                                <a:pt x="2941050" y="4390307"/>
                                <a:pt x="2725941" y="4426815"/>
                              </a:cubicBezTo>
                              <a:cubicBezTo>
                                <a:pt x="2510832" y="4463323"/>
                                <a:pt x="2433147" y="4372691"/>
                                <a:pt x="2225475" y="4426815"/>
                              </a:cubicBezTo>
                              <a:cubicBezTo>
                                <a:pt x="2017803" y="4480939"/>
                                <a:pt x="1938145" y="4391513"/>
                                <a:pt x="1788899" y="4426815"/>
                              </a:cubicBezTo>
                              <a:cubicBezTo>
                                <a:pt x="1639653" y="4462117"/>
                                <a:pt x="1510602" y="4400022"/>
                                <a:pt x="1352322" y="4426815"/>
                              </a:cubicBezTo>
                              <a:cubicBezTo>
                                <a:pt x="1194042" y="4453608"/>
                                <a:pt x="918025" y="4423393"/>
                                <a:pt x="787967" y="4426815"/>
                              </a:cubicBezTo>
                              <a:cubicBezTo>
                                <a:pt x="657910" y="4430237"/>
                                <a:pt x="177783" y="4407005"/>
                                <a:pt x="0" y="4426815"/>
                              </a:cubicBezTo>
                              <a:cubicBezTo>
                                <a:pt x="-9082" y="4178029"/>
                                <a:pt x="24701" y="4011682"/>
                                <a:pt x="0" y="3829195"/>
                              </a:cubicBezTo>
                              <a:cubicBezTo>
                                <a:pt x="-24701" y="3646708"/>
                                <a:pt x="20638" y="3500102"/>
                                <a:pt x="0" y="3187307"/>
                              </a:cubicBezTo>
                              <a:cubicBezTo>
                                <a:pt x="-20638" y="2874512"/>
                                <a:pt x="2707" y="2687470"/>
                                <a:pt x="0" y="2545419"/>
                              </a:cubicBezTo>
                              <a:cubicBezTo>
                                <a:pt x="-2707" y="2403368"/>
                                <a:pt x="22677" y="2224107"/>
                                <a:pt x="0" y="2080603"/>
                              </a:cubicBezTo>
                              <a:cubicBezTo>
                                <a:pt x="-22677" y="1937099"/>
                                <a:pt x="40962" y="1724133"/>
                                <a:pt x="0" y="1482983"/>
                              </a:cubicBezTo>
                              <a:cubicBezTo>
                                <a:pt x="-40962" y="1241833"/>
                                <a:pt x="17963" y="1215843"/>
                                <a:pt x="0" y="1062436"/>
                              </a:cubicBezTo>
                              <a:cubicBezTo>
                                <a:pt x="-17963" y="909029"/>
                                <a:pt x="73773" y="356109"/>
                                <a:pt x="0" y="0"/>
                              </a:cubicBezTo>
                              <a:close/>
                            </a:path>
                          </a:pathLst>
                        </a:custGeom>
                        <a:solidFill>
                          <a:schemeClr val="lt1"/>
                        </a:solidFill>
                        <a:ln w="6350">
                          <a:solidFill>
                            <a:prstClr val="black"/>
                          </a:solidFill>
                          <a:extLst>
                            <a:ext uri="{C807C97D-BFC1-408E-A445-0C87EB9F89A2}">
                              <ask:lineSketchStyleProps xmlns:ask="http://schemas.microsoft.com/office/drawing/2018/sketchyshapes" sd="1076693586">
                                <a:prstGeom prst="rect">
                                  <a:avLst/>
                                </a:prstGeom>
                                <ask:type>
                                  <ask:lineSketchScribble/>
                                </ask:type>
                              </ask:lineSketchStyleProps>
                            </a:ext>
                          </a:extLst>
                        </a:ln>
                        <a:effectLst>
                          <a:glow rad="63500">
                            <a:schemeClr val="accent2">
                              <a:satMod val="175000"/>
                              <a:alpha val="40000"/>
                            </a:schemeClr>
                          </a:glow>
                        </a:effectLst>
                      </wps:spPr>
                      <wps:txbx>
                        <w:txbxContent>
                          <w:p w14:paraId="42270525" w14:textId="77777777" w:rsidR="00910A45" w:rsidRPr="00576FBE" w:rsidRDefault="00910A45" w:rsidP="007225D9">
                            <w:pPr>
                              <w:pStyle w:val="Heading1"/>
                              <w:rPr>
                                <w:rStyle w:val="Heading1Char"/>
                                <w:b/>
                                <w:sz w:val="20"/>
                                <w:szCs w:val="20"/>
                              </w:rPr>
                            </w:pPr>
                            <w:r w:rsidRPr="00576FBE">
                              <w:rPr>
                                <w:sz w:val="20"/>
                                <w:szCs w:val="20"/>
                              </w:rPr>
                              <w:t>Quality of training of social workers</w:t>
                            </w:r>
                          </w:p>
                          <w:p w14:paraId="6DFD2A84" w14:textId="77777777" w:rsidR="00910A45" w:rsidRDefault="00910A45" w:rsidP="007225D9">
                            <w:pPr>
                              <w:rPr>
                                <w:rFonts w:ascii="Helvetica" w:hAnsi="Helvetica" w:cs="Helvetica"/>
                                <w:color w:val="555555"/>
                                <w:sz w:val="20"/>
                                <w:szCs w:val="20"/>
                                <w:shd w:val="clear" w:color="auto" w:fill="FFFFFF"/>
                              </w:rPr>
                            </w:pPr>
                            <w:r>
                              <w:rPr>
                                <w:rFonts w:ascii="Helvetica" w:hAnsi="Helvetica" w:cs="Helvetica"/>
                                <w:color w:val="555555"/>
                                <w:sz w:val="20"/>
                                <w:szCs w:val="20"/>
                                <w:shd w:val="clear" w:color="auto" w:fill="FFFFFF"/>
                              </w:rPr>
                              <w:t xml:space="preserve">A significant number of social workers are presumed to manage their workload while receiving training. </w:t>
                            </w:r>
                          </w:p>
                          <w:p w14:paraId="2454EE22" w14:textId="77777777" w:rsidR="00910A45" w:rsidRDefault="00910A45" w:rsidP="007225D9">
                            <w:pPr>
                              <w:spacing w:after="0"/>
                              <w:rPr>
                                <w:rFonts w:ascii="Helvetica" w:hAnsi="Helvetica" w:cs="Helvetica"/>
                                <w:color w:val="555555"/>
                                <w:sz w:val="20"/>
                                <w:szCs w:val="20"/>
                                <w:shd w:val="clear" w:color="auto" w:fill="FFFFFF"/>
                              </w:rPr>
                            </w:pPr>
                            <w:r>
                              <w:rPr>
                                <w:rFonts w:ascii="Helvetica" w:hAnsi="Helvetica" w:cs="Helvetica"/>
                                <w:color w:val="555555"/>
                                <w:sz w:val="20"/>
                                <w:szCs w:val="20"/>
                                <w:shd w:val="clear" w:color="auto" w:fill="FFFFFF"/>
                              </w:rPr>
                              <w:t>Number of the individuals within the social service sector have stated that the Community Care employers and managers should offer cover or manage the workload while the staff are receiving training to boost their learning opportunities. This can be achieved by:</w:t>
                            </w:r>
                          </w:p>
                          <w:p w14:paraId="694062A5" w14:textId="77777777" w:rsidR="00910A45" w:rsidRDefault="00910A45" w:rsidP="007225D9">
                            <w:pPr>
                              <w:pStyle w:val="ListParagraph"/>
                              <w:numPr>
                                <w:ilvl w:val="0"/>
                                <w:numId w:val="9"/>
                              </w:numPr>
                              <w:spacing w:after="0"/>
                              <w:rPr>
                                <w:rFonts w:ascii="Helvetica" w:hAnsi="Helvetica" w:cs="Helvetica"/>
                                <w:color w:val="555555"/>
                                <w:sz w:val="20"/>
                                <w:szCs w:val="20"/>
                                <w:shd w:val="clear" w:color="auto" w:fill="FFFFFF"/>
                              </w:rPr>
                            </w:pPr>
                            <w:r>
                              <w:rPr>
                                <w:rFonts w:ascii="Helvetica" w:hAnsi="Helvetica" w:cs="Helvetica"/>
                                <w:color w:val="555555"/>
                                <w:sz w:val="20"/>
                                <w:szCs w:val="20"/>
                                <w:shd w:val="clear" w:color="auto" w:fill="FFFFFF"/>
                              </w:rPr>
                              <w:t>Dispensing protected time</w:t>
                            </w:r>
                          </w:p>
                          <w:p w14:paraId="66153B0A" w14:textId="77777777" w:rsidR="00910A45" w:rsidRDefault="00910A45" w:rsidP="007225D9">
                            <w:pPr>
                              <w:pStyle w:val="ListParagraph"/>
                              <w:numPr>
                                <w:ilvl w:val="0"/>
                                <w:numId w:val="9"/>
                              </w:numPr>
                              <w:spacing w:after="0"/>
                              <w:rPr>
                                <w:rFonts w:ascii="Helvetica" w:hAnsi="Helvetica" w:cs="Helvetica"/>
                                <w:color w:val="555555"/>
                                <w:sz w:val="20"/>
                                <w:szCs w:val="20"/>
                                <w:shd w:val="clear" w:color="auto" w:fill="FFFFFF"/>
                              </w:rPr>
                            </w:pPr>
                            <w:r>
                              <w:rPr>
                                <w:rFonts w:ascii="Helvetica" w:hAnsi="Helvetica" w:cs="Helvetica"/>
                                <w:color w:val="555555"/>
                                <w:sz w:val="20"/>
                                <w:szCs w:val="20"/>
                                <w:shd w:val="clear" w:color="auto" w:fill="FFFFFF"/>
                              </w:rPr>
                              <w:t>Providing cover for the staffs shifts</w:t>
                            </w:r>
                          </w:p>
                          <w:p w14:paraId="5786EC70" w14:textId="77777777" w:rsidR="00910A45" w:rsidRPr="004E590C" w:rsidRDefault="00910A45" w:rsidP="007225D9">
                            <w:pPr>
                              <w:pStyle w:val="ListParagraph"/>
                              <w:numPr>
                                <w:ilvl w:val="0"/>
                                <w:numId w:val="9"/>
                              </w:numPr>
                              <w:spacing w:after="0"/>
                              <w:rPr>
                                <w:rFonts w:ascii="Helvetica" w:hAnsi="Helvetica" w:cs="Helvetica"/>
                                <w:color w:val="555555"/>
                                <w:sz w:val="20"/>
                                <w:szCs w:val="20"/>
                                <w:shd w:val="clear" w:color="auto" w:fill="FFFFFF"/>
                              </w:rPr>
                            </w:pPr>
                            <w:r>
                              <w:rPr>
                                <w:rFonts w:ascii="Helvetica" w:hAnsi="Helvetica" w:cs="Helvetica"/>
                                <w:color w:val="555555"/>
                                <w:sz w:val="20"/>
                                <w:szCs w:val="20"/>
                                <w:shd w:val="clear" w:color="auto" w:fill="FFFFFF"/>
                              </w:rPr>
                              <w:t xml:space="preserve">Reducing caseloads </w:t>
                            </w:r>
                          </w:p>
                          <w:p w14:paraId="6E295D8D" w14:textId="77777777" w:rsidR="00910A45" w:rsidRDefault="00910A45" w:rsidP="007225D9">
                            <w:pPr>
                              <w:rPr>
                                <w:rFonts w:ascii="Helvetica" w:hAnsi="Helvetica" w:cs="Helvetica"/>
                                <w:color w:val="555555"/>
                                <w:sz w:val="20"/>
                                <w:szCs w:val="20"/>
                                <w:shd w:val="clear" w:color="auto" w:fill="FFFFFF"/>
                              </w:rPr>
                            </w:pPr>
                            <w:r>
                              <w:rPr>
                                <w:rFonts w:ascii="Helvetica" w:hAnsi="Helvetica" w:cs="Helvetica"/>
                                <w:color w:val="555555"/>
                                <w:sz w:val="20"/>
                                <w:szCs w:val="20"/>
                                <w:shd w:val="clear" w:color="auto" w:fill="FFFFFF"/>
                              </w:rPr>
                              <w:t xml:space="preserve">The chair of the Association of Directors of Children`s Services workforce development committee Rachael Wardell stated that the local authorities were constructing the environment for prominent social work, however the financial support is lacking. </w:t>
                            </w:r>
                          </w:p>
                          <w:p w14:paraId="43F6D465" w14:textId="77777777" w:rsidR="00910A45" w:rsidRDefault="00910A45" w:rsidP="007225D9">
                            <w:pPr>
                              <w:rPr>
                                <w:rFonts w:ascii="Helvetica" w:eastAsia="Times New Roman" w:hAnsi="Helvetica" w:cs="Helvetica"/>
                                <w:color w:val="555555"/>
                                <w:sz w:val="20"/>
                                <w:szCs w:val="20"/>
                                <w:lang w:val="en-GB" w:eastAsia="en-GB"/>
                              </w:rPr>
                            </w:pPr>
                            <w:r>
                              <w:rPr>
                                <w:rFonts w:ascii="Helvetica" w:hAnsi="Helvetica" w:cs="Helvetica"/>
                                <w:color w:val="555555"/>
                                <w:sz w:val="20"/>
                                <w:szCs w:val="20"/>
                                <w:shd w:val="clear" w:color="auto" w:fill="FFFFFF"/>
                              </w:rPr>
                              <w:t>Rachel Wardell explained: “</w:t>
                            </w:r>
                            <w:r w:rsidRPr="00576FBE">
                              <w:rPr>
                                <w:rFonts w:ascii="Helvetica" w:eastAsia="Times New Roman" w:hAnsi="Helvetica" w:cs="Helvetica"/>
                                <w:color w:val="555555"/>
                                <w:sz w:val="20"/>
                                <w:szCs w:val="20"/>
                                <w:lang w:val="en-GB" w:eastAsia="en-GB"/>
                              </w:rPr>
                              <w:t>Since 2010 our funding has been halved but need for our help and support has not,”</w:t>
                            </w:r>
                          </w:p>
                          <w:p w14:paraId="6F3F0F5D" w14:textId="77777777" w:rsidR="00910A45" w:rsidRPr="00576FBE" w:rsidRDefault="00910A45" w:rsidP="007225D9">
                            <w:pPr>
                              <w:rPr>
                                <w:rFonts w:ascii="Helvetica" w:hAnsi="Helvetica" w:cs="Helvetica"/>
                                <w:color w:val="555555"/>
                                <w:sz w:val="20"/>
                                <w:szCs w:val="20"/>
                                <w:shd w:val="clear" w:color="auto" w:fill="FFFFFF"/>
                              </w:rPr>
                            </w:pPr>
                            <w:r w:rsidRPr="00576FBE">
                              <w:rPr>
                                <w:rFonts w:ascii="Helvetica" w:eastAsia="Times New Roman" w:hAnsi="Helvetica" w:cs="Helvetica"/>
                                <w:color w:val="555555"/>
                                <w:sz w:val="20"/>
                                <w:szCs w:val="20"/>
                                <w:lang w:val="en-GB" w:eastAsia="en-GB"/>
                              </w:rPr>
                              <w:t>“A lack of resources in the system and rising need for statutory services is likely to be affecting the amount local authorities can spend on anything other than statutory services</w:t>
                            </w:r>
                            <w:r>
                              <w:rPr>
                                <w:rFonts w:ascii="Helvetica" w:eastAsia="Times New Roman" w:hAnsi="Helvetica" w:cs="Helvetica"/>
                                <w:color w:val="555555"/>
                                <w:sz w:val="20"/>
                                <w:szCs w:val="20"/>
                                <w:lang w:val="en-GB" w:eastAsia="en-GB"/>
                              </w:rPr>
                              <w:t>”</w:t>
                            </w:r>
                          </w:p>
                          <w:p w14:paraId="2DBE36CE" w14:textId="77777777" w:rsidR="00910A45" w:rsidRDefault="00910A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35212E" id="Text Box 3" o:spid="_x0000_s1030" type="#_x0000_t202" style="position:absolute;margin-left:0;margin-top:-21.05pt;width:251.55pt;height:348.55pt;z-index:251693056;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" fillcolor="white [3201]" strokeweight=".5pt">
                <v:textbox>
                  <w:txbxContent>
                    <w:p w14:paraId="42270525" w14:textId="77777777" w:rsidR="00910A45" w:rsidRPr="00576FBE" w:rsidRDefault="00910A45" w:rsidP="007225D9">
                      <w:pPr>
                        <w:pStyle w:val="Heading1"/>
                        <w:rPr>
                          <w:rStyle w:val="Heading1Char"/>
                          <w:b/>
                          <w:sz w:val="20"/>
                          <w:szCs w:val="20"/>
                        </w:rPr>
                      </w:pPr>
                      <w:r w:rsidRPr="00576FBE">
                        <w:rPr>
                          <w:sz w:val="20"/>
                          <w:szCs w:val="20"/>
                        </w:rPr>
                        <w:t>Quality of training of social workers</w:t>
                      </w:r>
                    </w:p>
                    <w:p w14:paraId="6DFD2A84" w14:textId="77777777" w:rsidR="00910A45" w:rsidRDefault="00910A45" w:rsidP="007225D9">
                      <w:pPr>
                        <w:rPr>
                          <w:rFonts w:ascii="Helvetica" w:hAnsi="Helvetica" w:cs="Helvetica"/>
                          <w:color w:val="555555"/>
                          <w:sz w:val="20"/>
                          <w:szCs w:val="20"/>
                          <w:shd w:val="clear" w:color="auto" w:fill="FFFFFF"/>
                        </w:rPr>
                      </w:pPr>
                      <w:r>
                        <w:rPr>
                          <w:rFonts w:ascii="Helvetica" w:hAnsi="Helvetica" w:cs="Helvetica"/>
                          <w:color w:val="555555"/>
                          <w:sz w:val="20"/>
                          <w:szCs w:val="20"/>
                          <w:shd w:val="clear" w:color="auto" w:fill="FFFFFF"/>
                        </w:rPr>
                        <w:t xml:space="preserve">A significant number of social workers are presumed to manage their workload while receiving training. </w:t>
                      </w:r>
                    </w:p>
                    <w:p w14:paraId="2454EE22" w14:textId="77777777" w:rsidR="00910A45" w:rsidRDefault="00910A45" w:rsidP="007225D9">
                      <w:pPr>
                        <w:spacing w:after="0"/>
                        <w:rPr>
                          <w:rFonts w:ascii="Helvetica" w:hAnsi="Helvetica" w:cs="Helvetica"/>
                          <w:color w:val="555555"/>
                          <w:sz w:val="20"/>
                          <w:szCs w:val="20"/>
                          <w:shd w:val="clear" w:color="auto" w:fill="FFFFFF"/>
                        </w:rPr>
                      </w:pPr>
                      <w:r>
                        <w:rPr>
                          <w:rFonts w:ascii="Helvetica" w:hAnsi="Helvetica" w:cs="Helvetica"/>
                          <w:color w:val="555555"/>
                          <w:sz w:val="20"/>
                          <w:szCs w:val="20"/>
                          <w:shd w:val="clear" w:color="auto" w:fill="FFFFFF"/>
                        </w:rPr>
                        <w:t>Number of the individuals within the social service sector have stated that the Community Care employers and managers should offer cover or manage the workload while the staff are receiving training to boost their learning opportunities. This can be achieved by:</w:t>
                      </w:r>
                    </w:p>
                    <w:p w14:paraId="694062A5" w14:textId="77777777" w:rsidR="00910A45" w:rsidRDefault="00910A45" w:rsidP="007225D9">
                      <w:pPr>
                        <w:pStyle w:val="ListParagraph"/>
                        <w:numPr>
                          <w:ilvl w:val="0"/>
                          <w:numId w:val="9"/>
                        </w:numPr>
                        <w:spacing w:after="0"/>
                        <w:rPr>
                          <w:rFonts w:ascii="Helvetica" w:hAnsi="Helvetica" w:cs="Helvetica"/>
                          <w:color w:val="555555"/>
                          <w:sz w:val="20"/>
                          <w:szCs w:val="20"/>
                          <w:shd w:val="clear" w:color="auto" w:fill="FFFFFF"/>
                        </w:rPr>
                      </w:pPr>
                      <w:r>
                        <w:rPr>
                          <w:rFonts w:ascii="Helvetica" w:hAnsi="Helvetica" w:cs="Helvetica"/>
                          <w:color w:val="555555"/>
                          <w:sz w:val="20"/>
                          <w:szCs w:val="20"/>
                          <w:shd w:val="clear" w:color="auto" w:fill="FFFFFF"/>
                        </w:rPr>
                        <w:t>Dispensing protected time</w:t>
                      </w:r>
                    </w:p>
                    <w:p w14:paraId="66153B0A" w14:textId="77777777" w:rsidR="00910A45" w:rsidRDefault="00910A45" w:rsidP="007225D9">
                      <w:pPr>
                        <w:pStyle w:val="ListParagraph"/>
                        <w:numPr>
                          <w:ilvl w:val="0"/>
                          <w:numId w:val="9"/>
                        </w:numPr>
                        <w:spacing w:after="0"/>
                        <w:rPr>
                          <w:rFonts w:ascii="Helvetica" w:hAnsi="Helvetica" w:cs="Helvetica"/>
                          <w:color w:val="555555"/>
                          <w:sz w:val="20"/>
                          <w:szCs w:val="20"/>
                          <w:shd w:val="clear" w:color="auto" w:fill="FFFFFF"/>
                        </w:rPr>
                      </w:pPr>
                      <w:r>
                        <w:rPr>
                          <w:rFonts w:ascii="Helvetica" w:hAnsi="Helvetica" w:cs="Helvetica"/>
                          <w:color w:val="555555"/>
                          <w:sz w:val="20"/>
                          <w:szCs w:val="20"/>
                          <w:shd w:val="clear" w:color="auto" w:fill="FFFFFF"/>
                        </w:rPr>
                        <w:t>Providing cover for the staffs shifts</w:t>
                      </w:r>
                    </w:p>
                    <w:p w14:paraId="5786EC70" w14:textId="77777777" w:rsidR="00910A45" w:rsidRPr="004E590C" w:rsidRDefault="00910A45" w:rsidP="007225D9">
                      <w:pPr>
                        <w:pStyle w:val="ListParagraph"/>
                        <w:numPr>
                          <w:ilvl w:val="0"/>
                          <w:numId w:val="9"/>
                        </w:numPr>
                        <w:spacing w:after="0"/>
                        <w:rPr>
                          <w:rFonts w:ascii="Helvetica" w:hAnsi="Helvetica" w:cs="Helvetica"/>
                          <w:color w:val="555555"/>
                          <w:sz w:val="20"/>
                          <w:szCs w:val="20"/>
                          <w:shd w:val="clear" w:color="auto" w:fill="FFFFFF"/>
                        </w:rPr>
                      </w:pPr>
                      <w:r>
                        <w:rPr>
                          <w:rFonts w:ascii="Helvetica" w:hAnsi="Helvetica" w:cs="Helvetica"/>
                          <w:color w:val="555555"/>
                          <w:sz w:val="20"/>
                          <w:szCs w:val="20"/>
                          <w:shd w:val="clear" w:color="auto" w:fill="FFFFFF"/>
                        </w:rPr>
                        <w:t xml:space="preserve">Reducing caseloads </w:t>
                      </w:r>
                    </w:p>
                    <w:p w14:paraId="6E295D8D" w14:textId="77777777" w:rsidR="00910A45" w:rsidRDefault="00910A45" w:rsidP="007225D9">
                      <w:pPr>
                        <w:rPr>
                          <w:rFonts w:ascii="Helvetica" w:hAnsi="Helvetica" w:cs="Helvetica"/>
                          <w:color w:val="555555"/>
                          <w:sz w:val="20"/>
                          <w:szCs w:val="20"/>
                          <w:shd w:val="clear" w:color="auto" w:fill="FFFFFF"/>
                        </w:rPr>
                      </w:pPr>
                      <w:r>
                        <w:rPr>
                          <w:rFonts w:ascii="Helvetica" w:hAnsi="Helvetica" w:cs="Helvetica"/>
                          <w:color w:val="555555"/>
                          <w:sz w:val="20"/>
                          <w:szCs w:val="20"/>
                          <w:shd w:val="clear" w:color="auto" w:fill="FFFFFF"/>
                        </w:rPr>
                        <w:t xml:space="preserve">The chair of the Association of Directors of Children`s Services workforce development committee Rachael Wardell stated that the local authorities were constructing the environment for prominent social work, however the financial support is lacking. </w:t>
                      </w:r>
                    </w:p>
                    <w:p w14:paraId="43F6D465" w14:textId="77777777" w:rsidR="00910A45" w:rsidRDefault="00910A45" w:rsidP="007225D9">
                      <w:pPr>
                        <w:rPr>
                          <w:rFonts w:ascii="Helvetica" w:eastAsia="Times New Roman" w:hAnsi="Helvetica" w:cs="Helvetica"/>
                          <w:color w:val="555555"/>
                          <w:sz w:val="20"/>
                          <w:szCs w:val="20"/>
                          <w:lang w:val="en-GB" w:eastAsia="en-GB"/>
                        </w:rPr>
                      </w:pPr>
                      <w:r>
                        <w:rPr>
                          <w:rFonts w:ascii="Helvetica" w:hAnsi="Helvetica" w:cs="Helvetica"/>
                          <w:color w:val="555555"/>
                          <w:sz w:val="20"/>
                          <w:szCs w:val="20"/>
                          <w:shd w:val="clear" w:color="auto" w:fill="FFFFFF"/>
                        </w:rPr>
                        <w:t>Rachel Wardell explained: “</w:t>
                      </w:r>
                      <w:r w:rsidRPr="00576FBE">
                        <w:rPr>
                          <w:rFonts w:ascii="Helvetica" w:eastAsia="Times New Roman" w:hAnsi="Helvetica" w:cs="Helvetica"/>
                          <w:color w:val="555555"/>
                          <w:sz w:val="20"/>
                          <w:szCs w:val="20"/>
                          <w:lang w:val="en-GB" w:eastAsia="en-GB"/>
                        </w:rPr>
                        <w:t>Since 2010 our funding has been halved but need for our help and support has not,”</w:t>
                      </w:r>
                    </w:p>
                    <w:p w14:paraId="6F3F0F5D" w14:textId="77777777" w:rsidR="00910A45" w:rsidRPr="00576FBE" w:rsidRDefault="00910A45" w:rsidP="007225D9">
                      <w:pPr>
                        <w:rPr>
                          <w:rFonts w:ascii="Helvetica" w:hAnsi="Helvetica" w:cs="Helvetica"/>
                          <w:color w:val="555555"/>
                          <w:sz w:val="20"/>
                          <w:szCs w:val="20"/>
                          <w:shd w:val="clear" w:color="auto" w:fill="FFFFFF"/>
                        </w:rPr>
                      </w:pPr>
                      <w:r w:rsidRPr="00576FBE">
                        <w:rPr>
                          <w:rFonts w:ascii="Helvetica" w:eastAsia="Times New Roman" w:hAnsi="Helvetica" w:cs="Helvetica"/>
                          <w:color w:val="555555"/>
                          <w:sz w:val="20"/>
                          <w:szCs w:val="20"/>
                          <w:lang w:val="en-GB" w:eastAsia="en-GB"/>
                        </w:rPr>
                        <w:t>“A lack of resources in the system and rising need for statutory services is likely to be affecting the amount local authorities can spend on anything other than statutory services</w:t>
                      </w:r>
                      <w:r>
                        <w:rPr>
                          <w:rFonts w:ascii="Helvetica" w:eastAsia="Times New Roman" w:hAnsi="Helvetica" w:cs="Helvetica"/>
                          <w:color w:val="555555"/>
                          <w:sz w:val="20"/>
                          <w:szCs w:val="20"/>
                          <w:lang w:val="en-GB" w:eastAsia="en-GB"/>
                        </w:rPr>
                        <w:t>”</w:t>
                      </w:r>
                    </w:p>
                    <w:p w14:paraId="2DBE36CE" w14:textId="77777777" w:rsidR="00910A45" w:rsidRDefault="00910A45"/>
                  </w:txbxContent>
                </v:textbox>
                <w10:wrap anchorx="page"/>
              </v:shape>
            </w:pict>
          </mc:Fallback>
        </mc:AlternateContent>
      </w:r>
    </w:p>
    <w:p w14:paraId="665B1156" w14:textId="5C6F3F52" w:rsidR="00EA2A4A" w:rsidRPr="00EA2A4A" w:rsidRDefault="009C59EE" w:rsidP="00EA2A4A">
      <w:r w:rsidRPr="00731D62">
        <w:drawing>
          <wp:anchor distT="0" distB="0" distL="114300" distR="114300" simplePos="0" relativeHeight="251711488" behindDoc="1" locked="0" layoutInCell="1" allowOverlap="1" wp14:anchorId="73B1BF0C" wp14:editId="652169E1">
            <wp:simplePos x="0" y="0"/>
            <wp:positionH relativeFrom="margin">
              <wp:posOffset>9779000</wp:posOffset>
            </wp:positionH>
            <wp:positionV relativeFrom="paragraph">
              <wp:posOffset>149860</wp:posOffset>
            </wp:positionV>
            <wp:extent cx="4013200" cy="3229610"/>
            <wp:effectExtent l="0" t="0" r="6350" b="8890"/>
            <wp:wrapTight wrapText="bothSides">
              <wp:wrapPolygon edited="0">
                <wp:start x="0" y="0"/>
                <wp:lineTo x="0" y="21532"/>
                <wp:lineTo x="21532" y="21532"/>
                <wp:lineTo x="21532"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013200" cy="3229610"/>
                    </a:xfrm>
                    <a:prstGeom prst="rect">
                      <a:avLst/>
                    </a:prstGeom>
                  </pic:spPr>
                </pic:pic>
              </a:graphicData>
            </a:graphic>
            <wp14:sizeRelH relativeFrom="page">
              <wp14:pctWidth>0</wp14:pctWidth>
            </wp14:sizeRelH>
            <wp14:sizeRelV relativeFrom="page">
              <wp14:pctHeight>0</wp14:pctHeight>
            </wp14:sizeRelV>
          </wp:anchor>
        </w:drawing>
      </w:r>
    </w:p>
    <w:p w14:paraId="132AD841" w14:textId="4944E246" w:rsidR="00EA2A4A" w:rsidRPr="00EA2A4A" w:rsidRDefault="00EA2A4A" w:rsidP="00EA2A4A"/>
    <w:p w14:paraId="1CD6CC01" w14:textId="2B0A9236" w:rsidR="00EA2A4A" w:rsidRPr="00EA2A4A" w:rsidRDefault="00EA2A4A" w:rsidP="00EA2A4A"/>
    <w:p w14:paraId="46F66C42" w14:textId="714E021F" w:rsidR="00EA2A4A" w:rsidRPr="00EA2A4A" w:rsidRDefault="00EA2A4A" w:rsidP="00EA2A4A"/>
    <w:p w14:paraId="09A2B066" w14:textId="61462E68" w:rsidR="00EA2A4A" w:rsidRPr="00EA2A4A" w:rsidRDefault="00EA2A4A" w:rsidP="00EA2A4A"/>
    <w:p w14:paraId="16FB7F1E" w14:textId="36221312" w:rsidR="00EA2A4A" w:rsidRPr="00EA2A4A" w:rsidRDefault="00EA2A4A" w:rsidP="00EA2A4A"/>
    <w:p w14:paraId="78C6411C" w14:textId="5272FA65" w:rsidR="00EA2A4A" w:rsidRPr="00EA2A4A" w:rsidRDefault="00EA2A4A" w:rsidP="00EA2A4A"/>
    <w:p w14:paraId="2E836697" w14:textId="60276E02" w:rsidR="00EA2A4A" w:rsidRPr="00EA2A4A" w:rsidRDefault="00EA2A4A" w:rsidP="00EA2A4A"/>
    <w:p w14:paraId="58A933FD" w14:textId="46521428" w:rsidR="00EA2A4A" w:rsidRPr="00EA2A4A" w:rsidRDefault="00EA2A4A" w:rsidP="00EA2A4A"/>
    <w:p w14:paraId="19857681" w14:textId="14067559" w:rsidR="00EA2A4A" w:rsidRPr="00EA2A4A" w:rsidRDefault="006D58E8" w:rsidP="00EA2A4A">
      <w:r>
        <w:rPr>
          <w:noProof/>
        </w:rPr>
        <mc:AlternateContent>
          <mc:Choice Requires="wps">
            <w:drawing>
              <wp:anchor distT="0" distB="0" distL="114300" distR="114300" simplePos="0" relativeHeight="251696639" behindDoc="1" locked="0" layoutInCell="1" allowOverlap="1" wp14:anchorId="711AD8F1" wp14:editId="02945610">
                <wp:simplePos x="0" y="0"/>
                <wp:positionH relativeFrom="column">
                  <wp:posOffset>2772410</wp:posOffset>
                </wp:positionH>
                <wp:positionV relativeFrom="paragraph">
                  <wp:posOffset>147320</wp:posOffset>
                </wp:positionV>
                <wp:extent cx="6710045" cy="1911350"/>
                <wp:effectExtent l="0" t="0" r="14605" b="12700"/>
                <wp:wrapTight wrapText="bothSides">
                  <wp:wrapPolygon edited="0">
                    <wp:start x="0" y="0"/>
                    <wp:lineTo x="0" y="21528"/>
                    <wp:lineTo x="21586" y="21528"/>
                    <wp:lineTo x="21586"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6710045" cy="1911350"/>
                        </a:xfrm>
                        <a:prstGeom prst="rect">
                          <a:avLst/>
                        </a:prstGeom>
                        <a:ln/>
                      </wps:spPr>
                      <wps:style>
                        <a:lnRef idx="1">
                          <a:schemeClr val="accent4"/>
                        </a:lnRef>
                        <a:fillRef idx="2">
                          <a:schemeClr val="accent4"/>
                        </a:fillRef>
                        <a:effectRef idx="1">
                          <a:schemeClr val="accent4"/>
                        </a:effectRef>
                        <a:fontRef idx="minor">
                          <a:schemeClr val="dk1"/>
                        </a:fontRef>
                      </wps:style>
                      <wps:txbx>
                        <w:txbxContent>
                          <w:p w14:paraId="422C776F" w14:textId="57B8B43B" w:rsidR="00910A45" w:rsidRPr="00EA2A4A" w:rsidRDefault="00EA2A4A" w:rsidP="00EA2A4A">
                            <w:pPr>
                              <w:pStyle w:val="Title"/>
                              <w:rPr>
                                <w:color w:val="auto"/>
                                <w:sz w:val="22"/>
                                <w:szCs w:val="28"/>
                              </w:rPr>
                            </w:pPr>
                            <w:r w:rsidRPr="00EA2A4A">
                              <w:rPr>
                                <w:color w:val="auto"/>
                                <w:sz w:val="22"/>
                                <w:szCs w:val="28"/>
                              </w:rPr>
                              <w:t xml:space="preserve">Consequences of child abuse and neglect </w:t>
                            </w:r>
                          </w:p>
                          <w:p w14:paraId="5B7010B1" w14:textId="44DE91EE" w:rsidR="006D58E8" w:rsidRDefault="006D58E8" w:rsidP="007225D9">
                            <w:pPr>
                              <w:pStyle w:val="Heading1"/>
                              <w:rPr>
                                <w:rFonts w:ascii="Arial" w:eastAsia="Times New Roman" w:hAnsi="Arial" w:cs="Arial"/>
                                <w:bCs/>
                                <w:color w:val="auto"/>
                                <w:sz w:val="20"/>
                                <w:szCs w:val="20"/>
                                <w:lang w:val="en-GB" w:eastAsia="en-GB"/>
                              </w:rPr>
                            </w:pPr>
                            <w:r w:rsidRPr="006D58E8">
                              <w:rPr>
                                <w:rFonts w:ascii="Arial" w:eastAsia="Times New Roman" w:hAnsi="Arial" w:cs="Arial"/>
                                <w:bCs/>
                                <w:color w:val="auto"/>
                                <w:sz w:val="20"/>
                                <w:szCs w:val="20"/>
                                <w:lang w:val="en-GB" w:eastAsia="en-GB"/>
                              </w:rPr>
                              <w:t xml:space="preserve">Approximately three in four children, between the ages of two and four have experienced regular physical and or emotional abuse from the parents or a caregiver. </w:t>
                            </w:r>
                          </w:p>
                          <w:p w14:paraId="4575C773" w14:textId="6EA0EDF7" w:rsidR="006D58E8" w:rsidRDefault="006D58E8" w:rsidP="006D58E8">
                            <w:pPr>
                              <w:rPr>
                                <w:lang w:val="en-GB" w:eastAsia="en-GB"/>
                              </w:rPr>
                            </w:pPr>
                            <w:r>
                              <w:rPr>
                                <w:lang w:val="en-GB" w:eastAsia="en-GB"/>
                              </w:rPr>
                              <w:t>The consequences from child abuse could differ from:</w:t>
                            </w:r>
                          </w:p>
                          <w:p w14:paraId="2ED60542" w14:textId="43DAB590" w:rsidR="006D58E8" w:rsidRDefault="006D58E8" w:rsidP="006D58E8">
                            <w:pPr>
                              <w:pStyle w:val="ListParagraph"/>
                              <w:numPr>
                                <w:ilvl w:val="0"/>
                                <w:numId w:val="13"/>
                              </w:numPr>
                              <w:rPr>
                                <w:lang w:val="en-GB" w:eastAsia="en-GB"/>
                              </w:rPr>
                            </w:pPr>
                            <w:r>
                              <w:rPr>
                                <w:lang w:val="en-GB" w:eastAsia="en-GB"/>
                              </w:rPr>
                              <w:t>Damaged lifelong mental and physical health of an individual</w:t>
                            </w:r>
                          </w:p>
                          <w:p w14:paraId="38743812" w14:textId="151D7461" w:rsidR="006D58E8" w:rsidRDefault="006D58E8" w:rsidP="006D58E8">
                            <w:pPr>
                              <w:pStyle w:val="ListParagraph"/>
                              <w:numPr>
                                <w:ilvl w:val="0"/>
                                <w:numId w:val="13"/>
                              </w:numPr>
                              <w:rPr>
                                <w:lang w:val="en-GB" w:eastAsia="en-GB"/>
                              </w:rPr>
                            </w:pPr>
                            <w:r>
                              <w:rPr>
                                <w:lang w:val="en-GB" w:eastAsia="en-GB"/>
                              </w:rPr>
                              <w:t xml:space="preserve">A child that has been abused is more than likely to inflict some sore of abuse as an adult, this means that the violence and abuse is carrying on from one generation to another as never-ending circle. </w:t>
                            </w:r>
                          </w:p>
                          <w:p w14:paraId="220E945E" w14:textId="77777777" w:rsidR="006D58E8" w:rsidRPr="006D58E8" w:rsidRDefault="006D58E8" w:rsidP="006D58E8">
                            <w:pPr>
                              <w:ind w:left="360"/>
                              <w:rPr>
                                <w:lang w:val="en-GB" w:eastAsia="en-GB"/>
                              </w:rPr>
                            </w:pPr>
                          </w:p>
                          <w:p w14:paraId="28FD8612" w14:textId="77777777" w:rsidR="00910A45" w:rsidRDefault="00910A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D8F1" id="Text Box 5" o:spid="_x0000_s1031" type="#_x0000_t202" style="position:absolute;margin-left:218.3pt;margin-top:11.6pt;width:528.35pt;height:150.5pt;z-index:-2516198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" fillcolor="#ffd555 [2167]" strokecolor="#ffc000 [3207]" strokeweight=".5pt">
                <v:fill color2="#ffcc31 [2615]" rotate="t" colors="0 #ffdd9c;.5 #ffd78e;1 #ffd479" focus="100%" type="gradient">
                  <o:fill v:ext="view" type="gradientUnscaled"/>
                </v:fill>
                <v:textbox>
                  <w:txbxContent>
                    <w:p w14:paraId="422C776F" w14:textId="57B8B43B" w:rsidR="00910A45" w:rsidRPr="00EA2A4A" w:rsidRDefault="00EA2A4A" w:rsidP="00EA2A4A">
                      <w:pPr>
                        <w:pStyle w:val="Title"/>
                        <w:rPr>
                          <w:color w:val="auto"/>
                          <w:sz w:val="22"/>
                          <w:szCs w:val="28"/>
                        </w:rPr>
                      </w:pPr>
                      <w:r w:rsidRPr="00EA2A4A">
                        <w:rPr>
                          <w:color w:val="auto"/>
                          <w:sz w:val="22"/>
                          <w:szCs w:val="28"/>
                        </w:rPr>
                        <w:t xml:space="preserve">Consequences of child abuse and neglect </w:t>
                      </w:r>
                    </w:p>
                    <w:p w14:paraId="5B7010B1" w14:textId="44DE91EE" w:rsidR="006D58E8" w:rsidRDefault="006D58E8" w:rsidP="007225D9">
                      <w:pPr>
                        <w:pStyle w:val="Heading1"/>
                        <w:rPr>
                          <w:rFonts w:ascii="Arial" w:eastAsia="Times New Roman" w:hAnsi="Arial" w:cs="Arial"/>
                          <w:bCs/>
                          <w:color w:val="auto"/>
                          <w:sz w:val="20"/>
                          <w:szCs w:val="20"/>
                          <w:lang w:val="en-GB" w:eastAsia="en-GB"/>
                        </w:rPr>
                      </w:pPr>
                      <w:r w:rsidRPr="006D58E8">
                        <w:rPr>
                          <w:rFonts w:ascii="Arial" w:eastAsia="Times New Roman" w:hAnsi="Arial" w:cs="Arial"/>
                          <w:bCs/>
                          <w:color w:val="auto"/>
                          <w:sz w:val="20"/>
                          <w:szCs w:val="20"/>
                          <w:lang w:val="en-GB" w:eastAsia="en-GB"/>
                        </w:rPr>
                        <w:t xml:space="preserve">Approximately three in four children, between the ages of two and four have experienced regular physical and or emotional abuse from the parents or a caregiver. </w:t>
                      </w:r>
                    </w:p>
                    <w:p w14:paraId="4575C773" w14:textId="6EA0EDF7" w:rsidR="006D58E8" w:rsidRDefault="006D58E8" w:rsidP="006D58E8">
                      <w:pPr>
                        <w:rPr>
                          <w:lang w:val="en-GB" w:eastAsia="en-GB"/>
                        </w:rPr>
                      </w:pPr>
                      <w:r>
                        <w:rPr>
                          <w:lang w:val="en-GB" w:eastAsia="en-GB"/>
                        </w:rPr>
                        <w:t>The consequences from child abuse could differ from:</w:t>
                      </w:r>
                    </w:p>
                    <w:p w14:paraId="2ED60542" w14:textId="43DAB590" w:rsidR="006D58E8" w:rsidRDefault="006D58E8" w:rsidP="006D58E8">
                      <w:pPr>
                        <w:pStyle w:val="ListParagraph"/>
                        <w:numPr>
                          <w:ilvl w:val="0"/>
                          <w:numId w:val="13"/>
                        </w:numPr>
                        <w:rPr>
                          <w:lang w:val="en-GB" w:eastAsia="en-GB"/>
                        </w:rPr>
                      </w:pPr>
                      <w:r>
                        <w:rPr>
                          <w:lang w:val="en-GB" w:eastAsia="en-GB"/>
                        </w:rPr>
                        <w:t>Damaged lifelong mental and physical health of an individual</w:t>
                      </w:r>
                    </w:p>
                    <w:p w14:paraId="38743812" w14:textId="151D7461" w:rsidR="006D58E8" w:rsidRDefault="006D58E8" w:rsidP="006D58E8">
                      <w:pPr>
                        <w:pStyle w:val="ListParagraph"/>
                        <w:numPr>
                          <w:ilvl w:val="0"/>
                          <w:numId w:val="13"/>
                        </w:numPr>
                        <w:rPr>
                          <w:lang w:val="en-GB" w:eastAsia="en-GB"/>
                        </w:rPr>
                      </w:pPr>
                      <w:r>
                        <w:rPr>
                          <w:lang w:val="en-GB" w:eastAsia="en-GB"/>
                        </w:rPr>
                        <w:t xml:space="preserve">A child that has been abused is more than likely to inflict some sore of abuse as an adult, this means that the violence and abuse is carrying on from one generation to another as never-ending circle. </w:t>
                      </w:r>
                    </w:p>
                    <w:p w14:paraId="220E945E" w14:textId="77777777" w:rsidR="006D58E8" w:rsidRPr="006D58E8" w:rsidRDefault="006D58E8" w:rsidP="006D58E8">
                      <w:pPr>
                        <w:ind w:left="360"/>
                        <w:rPr>
                          <w:lang w:val="en-GB" w:eastAsia="en-GB"/>
                        </w:rPr>
                      </w:pPr>
                    </w:p>
                    <w:p w14:paraId="28FD8612" w14:textId="77777777" w:rsidR="00910A45" w:rsidRDefault="00910A45"/>
                  </w:txbxContent>
                </v:textbox>
                <w10:wrap type="tight"/>
              </v:shape>
            </w:pict>
          </mc:Fallback>
        </mc:AlternateContent>
      </w:r>
    </w:p>
    <w:p w14:paraId="5774B3FE" w14:textId="02D5660D" w:rsidR="00EA2A4A" w:rsidRPr="00EA2A4A" w:rsidRDefault="00EA2A4A" w:rsidP="00EA2A4A"/>
    <w:p w14:paraId="6F46C6D6" w14:textId="4FB8BCE4" w:rsidR="00EA2A4A" w:rsidRPr="00EA2A4A" w:rsidRDefault="009C59EE" w:rsidP="00EA2A4A">
      <w:r>
        <w:rPr>
          <w:noProof/>
        </w:rPr>
        <mc:AlternateContent>
          <mc:Choice Requires="wps">
            <w:drawing>
              <wp:anchor distT="0" distB="0" distL="114300" distR="114300" simplePos="0" relativeHeight="251706879" behindDoc="0" locked="0" layoutInCell="1" allowOverlap="1" wp14:anchorId="7F3EA5CA" wp14:editId="0D2CF81B">
                <wp:simplePos x="0" y="0"/>
                <wp:positionH relativeFrom="page">
                  <wp:posOffset>11079678</wp:posOffset>
                </wp:positionH>
                <wp:positionV relativeFrom="paragraph">
                  <wp:posOffset>7275</wp:posOffset>
                </wp:positionV>
                <wp:extent cx="3942105" cy="1864426"/>
                <wp:effectExtent l="0" t="0" r="20320" b="21590"/>
                <wp:wrapNone/>
                <wp:docPr id="67" name="Text Box 67"/>
                <wp:cNvGraphicFramePr/>
                <a:graphic xmlns:a="http://schemas.openxmlformats.org/drawingml/2006/main">
                  <a:graphicData uri="http://schemas.microsoft.com/office/word/2010/wordprocessingShape">
                    <wps:wsp>
                      <wps:cNvSpPr txBox="1"/>
                      <wps:spPr>
                        <a:xfrm>
                          <a:off x="0" y="0"/>
                          <a:ext cx="3942105" cy="1864426"/>
                        </a:xfrm>
                        <a:prstGeom prst="rect">
                          <a:avLst/>
                        </a:prstGeom>
                        <a:ln/>
                      </wps:spPr>
                      <wps:style>
                        <a:lnRef idx="1">
                          <a:schemeClr val="dk1"/>
                        </a:lnRef>
                        <a:fillRef idx="3">
                          <a:schemeClr val="dk1"/>
                        </a:fillRef>
                        <a:effectRef idx="2">
                          <a:schemeClr val="dk1"/>
                        </a:effectRef>
                        <a:fontRef idx="minor">
                          <a:schemeClr val="lt1"/>
                        </a:fontRef>
                      </wps:style>
                      <wps:txbx>
                        <w:txbxContent>
                          <w:p w14:paraId="5AC9DB79" w14:textId="152C49A7" w:rsidR="009C59EE" w:rsidRPr="0091799B" w:rsidRDefault="009C59EE">
                            <w:pPr>
                              <w:rPr>
                                <w:b/>
                                <w:bCs/>
                                <w:color w:val="FFFFFF" w:themeColor="background1"/>
                              </w:rPr>
                            </w:pPr>
                            <w:r w:rsidRPr="0091799B">
                              <w:rPr>
                                <w:b/>
                                <w:bCs/>
                                <w:color w:val="FFFFFF" w:themeColor="background1"/>
                              </w:rPr>
                              <w:t xml:space="preserve">Dealing with child victims </w:t>
                            </w:r>
                          </w:p>
                          <w:p w14:paraId="5997656A" w14:textId="0AB460A8" w:rsidR="009C59EE" w:rsidRPr="0091799B" w:rsidRDefault="009C59EE" w:rsidP="009C59EE">
                            <w:pPr>
                              <w:pStyle w:val="ListParagraph"/>
                              <w:numPr>
                                <w:ilvl w:val="0"/>
                                <w:numId w:val="16"/>
                              </w:numPr>
                              <w:rPr>
                                <w:color w:val="FFFFFF" w:themeColor="background1"/>
                              </w:rPr>
                            </w:pPr>
                            <w:r w:rsidRPr="0091799B">
                              <w:rPr>
                                <w:color w:val="FFFFFF" w:themeColor="background1"/>
                              </w:rPr>
                              <w:t xml:space="preserve">Secure and comforting environment or a setting </w:t>
                            </w:r>
                          </w:p>
                          <w:p w14:paraId="7F88E916" w14:textId="77777777" w:rsidR="009C59EE" w:rsidRPr="0091799B" w:rsidRDefault="009C59EE" w:rsidP="009C59EE">
                            <w:pPr>
                              <w:pStyle w:val="ListParagraph"/>
                              <w:numPr>
                                <w:ilvl w:val="0"/>
                                <w:numId w:val="16"/>
                              </w:numPr>
                              <w:rPr>
                                <w:color w:val="FFFFFF" w:themeColor="background1"/>
                              </w:rPr>
                            </w:pPr>
                            <w:r w:rsidRPr="0091799B">
                              <w:rPr>
                                <w:color w:val="FFFFFF" w:themeColor="background1"/>
                              </w:rPr>
                              <w:t>Time and effort to build trust and show empathy.</w:t>
                            </w:r>
                          </w:p>
                          <w:p w14:paraId="71593E41" w14:textId="77777777" w:rsidR="009C59EE" w:rsidRPr="0091799B" w:rsidRDefault="009C59EE" w:rsidP="009C59EE">
                            <w:pPr>
                              <w:pStyle w:val="ListParagraph"/>
                              <w:numPr>
                                <w:ilvl w:val="0"/>
                                <w:numId w:val="16"/>
                              </w:numPr>
                              <w:rPr>
                                <w:color w:val="FFFFFF" w:themeColor="background1"/>
                              </w:rPr>
                            </w:pPr>
                            <w:r w:rsidRPr="0091799B">
                              <w:rPr>
                                <w:color w:val="FFFFFF" w:themeColor="background1"/>
                              </w:rPr>
                              <w:t>Understanding that children more than likely to regress emotionally when under stress</w:t>
                            </w:r>
                          </w:p>
                          <w:p w14:paraId="417B411C" w14:textId="77777777" w:rsidR="009C59EE" w:rsidRPr="0091799B" w:rsidRDefault="009C59EE" w:rsidP="009C59EE">
                            <w:pPr>
                              <w:pStyle w:val="ListParagraph"/>
                              <w:numPr>
                                <w:ilvl w:val="0"/>
                                <w:numId w:val="16"/>
                              </w:numPr>
                              <w:rPr>
                                <w:color w:val="FFFFFF" w:themeColor="background1"/>
                              </w:rPr>
                            </w:pPr>
                            <w:r w:rsidRPr="0091799B">
                              <w:rPr>
                                <w:color w:val="FFFFFF" w:themeColor="background1"/>
                              </w:rPr>
                              <w:t xml:space="preserve">They may act or present themselves younger than their actual age. </w:t>
                            </w:r>
                          </w:p>
                          <w:p w14:paraId="44ECB292" w14:textId="2AFF02A6" w:rsidR="009C59EE" w:rsidRPr="0091799B" w:rsidRDefault="009C59EE" w:rsidP="009C59EE">
                            <w:pPr>
                              <w:pStyle w:val="ListParagraph"/>
                              <w:numPr>
                                <w:ilvl w:val="0"/>
                                <w:numId w:val="16"/>
                              </w:numPr>
                              <w:rPr>
                                <w:color w:val="FFFFFF" w:themeColor="background1"/>
                              </w:rPr>
                            </w:pPr>
                            <w:r w:rsidRPr="0091799B">
                              <w:rPr>
                                <w:color w:val="FFFFFF" w:themeColor="background1"/>
                              </w:rPr>
                              <w:t xml:space="preserve">Significant amount of patience. </w:t>
                            </w:r>
                          </w:p>
                          <w:p w14:paraId="14156383" w14:textId="34A733D4" w:rsidR="009C59EE" w:rsidRPr="0091799B" w:rsidRDefault="009C59EE" w:rsidP="009C59EE">
                            <w:pPr>
                              <w:pStyle w:val="ListParagraph"/>
                              <w:numPr>
                                <w:ilvl w:val="0"/>
                                <w:numId w:val="16"/>
                              </w:numPr>
                              <w:rPr>
                                <w:color w:val="FFFFFF" w:themeColor="background1"/>
                              </w:rPr>
                            </w:pPr>
                            <w:r w:rsidRPr="0091799B">
                              <w:rPr>
                                <w:color w:val="FFFFFF" w:themeColor="background1"/>
                              </w:rPr>
                              <w:t xml:space="preserve">Usage of age appropriate language to the victim. </w:t>
                            </w:r>
                          </w:p>
                          <w:p w14:paraId="28A025AC" w14:textId="77777777" w:rsidR="00F0092C" w:rsidRDefault="00F0092C">
                            <w:pPr>
                              <w:rPr>
                                <w:color w:val="353C91"/>
                              </w:rPr>
                            </w:pPr>
                          </w:p>
                          <w:p w14:paraId="713213F3" w14:textId="77777777" w:rsidR="00F0092C" w:rsidRDefault="00F0092C">
                            <w:pPr>
                              <w:rPr>
                                <w:color w:val="353C91"/>
                              </w:rPr>
                            </w:pPr>
                          </w:p>
                          <w:p w14:paraId="25DD3A94" w14:textId="77777777" w:rsidR="00F0092C" w:rsidRDefault="00F0092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EA5CA" id="Text Box 67" o:spid="_x0000_s1032" type="#_x0000_t202" style="position:absolute;margin-left:872.4pt;margin-top:.55pt;width:310.4pt;height:146.8pt;z-index:25170687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" fillcolor="#101010 [3024]" strokecolor="black [3200]" strokeweight=".5pt">
                <v:fill color2="black [3168]" rotate="t" colors="0 #454545;.5 black;1 black" focus="100%" type="gradient">
                  <o:fill v:ext="view" type="gradientUnscaled"/>
                </v:fill>
                <v:textbox>
                  <w:txbxContent>
                    <w:p w14:paraId="5AC9DB79" w14:textId="152C49A7" w:rsidR="009C59EE" w:rsidRPr="0091799B" w:rsidRDefault="009C59EE">
                      <w:pPr>
                        <w:rPr>
                          <w:b/>
                          <w:bCs/>
                          <w:color w:val="FFFFFF" w:themeColor="background1"/>
                        </w:rPr>
                      </w:pPr>
                      <w:r w:rsidRPr="0091799B">
                        <w:rPr>
                          <w:b/>
                          <w:bCs/>
                          <w:color w:val="FFFFFF" w:themeColor="background1"/>
                        </w:rPr>
                        <w:t xml:space="preserve">Dealing with child victims </w:t>
                      </w:r>
                    </w:p>
                    <w:p w14:paraId="5997656A" w14:textId="0AB460A8" w:rsidR="009C59EE" w:rsidRPr="0091799B" w:rsidRDefault="009C59EE" w:rsidP="009C59EE">
                      <w:pPr>
                        <w:pStyle w:val="ListParagraph"/>
                        <w:numPr>
                          <w:ilvl w:val="0"/>
                          <w:numId w:val="16"/>
                        </w:numPr>
                        <w:rPr>
                          <w:color w:val="FFFFFF" w:themeColor="background1"/>
                        </w:rPr>
                      </w:pPr>
                      <w:r w:rsidRPr="0091799B">
                        <w:rPr>
                          <w:color w:val="FFFFFF" w:themeColor="background1"/>
                        </w:rPr>
                        <w:t xml:space="preserve">Secure and comforting environment or a setting </w:t>
                      </w:r>
                    </w:p>
                    <w:p w14:paraId="7F88E916" w14:textId="77777777" w:rsidR="009C59EE" w:rsidRPr="0091799B" w:rsidRDefault="009C59EE" w:rsidP="009C59EE">
                      <w:pPr>
                        <w:pStyle w:val="ListParagraph"/>
                        <w:numPr>
                          <w:ilvl w:val="0"/>
                          <w:numId w:val="16"/>
                        </w:numPr>
                        <w:rPr>
                          <w:color w:val="FFFFFF" w:themeColor="background1"/>
                        </w:rPr>
                      </w:pPr>
                      <w:r w:rsidRPr="0091799B">
                        <w:rPr>
                          <w:color w:val="FFFFFF" w:themeColor="background1"/>
                        </w:rPr>
                        <w:t>Time and effort to build trust and show empathy.</w:t>
                      </w:r>
                    </w:p>
                    <w:p w14:paraId="71593E41" w14:textId="77777777" w:rsidR="009C59EE" w:rsidRPr="0091799B" w:rsidRDefault="009C59EE" w:rsidP="009C59EE">
                      <w:pPr>
                        <w:pStyle w:val="ListParagraph"/>
                        <w:numPr>
                          <w:ilvl w:val="0"/>
                          <w:numId w:val="16"/>
                        </w:numPr>
                        <w:rPr>
                          <w:color w:val="FFFFFF" w:themeColor="background1"/>
                        </w:rPr>
                      </w:pPr>
                      <w:r w:rsidRPr="0091799B">
                        <w:rPr>
                          <w:color w:val="FFFFFF" w:themeColor="background1"/>
                        </w:rPr>
                        <w:t>Understanding that children more than likely to regress emotionally when under stress</w:t>
                      </w:r>
                    </w:p>
                    <w:p w14:paraId="417B411C" w14:textId="77777777" w:rsidR="009C59EE" w:rsidRPr="0091799B" w:rsidRDefault="009C59EE" w:rsidP="009C59EE">
                      <w:pPr>
                        <w:pStyle w:val="ListParagraph"/>
                        <w:numPr>
                          <w:ilvl w:val="0"/>
                          <w:numId w:val="16"/>
                        </w:numPr>
                        <w:rPr>
                          <w:color w:val="FFFFFF" w:themeColor="background1"/>
                        </w:rPr>
                      </w:pPr>
                      <w:r w:rsidRPr="0091799B">
                        <w:rPr>
                          <w:color w:val="FFFFFF" w:themeColor="background1"/>
                        </w:rPr>
                        <w:t xml:space="preserve">They may act or present themselves younger than their actual age. </w:t>
                      </w:r>
                    </w:p>
                    <w:p w14:paraId="44ECB292" w14:textId="2AFF02A6" w:rsidR="009C59EE" w:rsidRPr="0091799B" w:rsidRDefault="009C59EE" w:rsidP="009C59EE">
                      <w:pPr>
                        <w:pStyle w:val="ListParagraph"/>
                        <w:numPr>
                          <w:ilvl w:val="0"/>
                          <w:numId w:val="16"/>
                        </w:numPr>
                        <w:rPr>
                          <w:color w:val="FFFFFF" w:themeColor="background1"/>
                        </w:rPr>
                      </w:pPr>
                      <w:r w:rsidRPr="0091799B">
                        <w:rPr>
                          <w:color w:val="FFFFFF" w:themeColor="background1"/>
                        </w:rPr>
                        <w:t xml:space="preserve">Significant amount of patience. </w:t>
                      </w:r>
                    </w:p>
                    <w:p w14:paraId="14156383" w14:textId="34A733D4" w:rsidR="009C59EE" w:rsidRPr="0091799B" w:rsidRDefault="009C59EE" w:rsidP="009C59EE">
                      <w:pPr>
                        <w:pStyle w:val="ListParagraph"/>
                        <w:numPr>
                          <w:ilvl w:val="0"/>
                          <w:numId w:val="16"/>
                        </w:numPr>
                        <w:rPr>
                          <w:color w:val="FFFFFF" w:themeColor="background1"/>
                        </w:rPr>
                      </w:pPr>
                      <w:r w:rsidRPr="0091799B">
                        <w:rPr>
                          <w:color w:val="FFFFFF" w:themeColor="background1"/>
                        </w:rPr>
                        <w:t xml:space="preserve">Usage of age appropriate language to the victim. </w:t>
                      </w:r>
                    </w:p>
                    <w:p w14:paraId="28A025AC" w14:textId="77777777" w:rsidR="00F0092C" w:rsidRDefault="00F0092C">
                      <w:pPr>
                        <w:rPr>
                          <w:color w:val="353C91"/>
                        </w:rPr>
                      </w:pPr>
                    </w:p>
                    <w:p w14:paraId="713213F3" w14:textId="77777777" w:rsidR="00F0092C" w:rsidRDefault="00F0092C">
                      <w:pPr>
                        <w:rPr>
                          <w:color w:val="353C91"/>
                        </w:rPr>
                      </w:pPr>
                    </w:p>
                    <w:p w14:paraId="25DD3A94" w14:textId="77777777" w:rsidR="00F0092C" w:rsidRDefault="00F0092C"/>
                  </w:txbxContent>
                </v:textbox>
                <w10:wrap anchorx="page"/>
              </v:shape>
            </w:pict>
          </mc:Fallback>
        </mc:AlternateContent>
      </w:r>
    </w:p>
    <w:p w14:paraId="02C1C515" w14:textId="7733BB91" w:rsidR="00EA2A4A" w:rsidRPr="00EA2A4A" w:rsidRDefault="00EA2A4A" w:rsidP="00EA2A4A"/>
    <w:p w14:paraId="7AA3A1C0" w14:textId="0D4FB388" w:rsidR="00EA2A4A" w:rsidRDefault="00EA2A4A" w:rsidP="00EA2A4A"/>
    <w:p w14:paraId="6442D8C4" w14:textId="470BA14F" w:rsidR="00EA2A4A" w:rsidRDefault="00EA2A4A" w:rsidP="00EA2A4A">
      <w:r w:rsidRPr="00EA2A4A">
        <w:drawing>
          <wp:anchor distT="0" distB="0" distL="114300" distR="114300" simplePos="0" relativeHeight="251695615" behindDoc="1" locked="0" layoutInCell="1" allowOverlap="1" wp14:anchorId="29FDBE90" wp14:editId="6552726E">
            <wp:simplePos x="0" y="0"/>
            <wp:positionH relativeFrom="page">
              <wp:posOffset>3312201</wp:posOffset>
            </wp:positionH>
            <wp:positionV relativeFrom="paragraph">
              <wp:posOffset>176967</wp:posOffset>
            </wp:positionV>
            <wp:extent cx="4167505" cy="3651885"/>
            <wp:effectExtent l="0" t="0" r="4445" b="5715"/>
            <wp:wrapTight wrapText="bothSides">
              <wp:wrapPolygon edited="0">
                <wp:start x="0" y="0"/>
                <wp:lineTo x="0" y="21521"/>
                <wp:lineTo x="21524" y="21521"/>
                <wp:lineTo x="2152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167505" cy="3651885"/>
                    </a:xfrm>
                    <a:prstGeom prst="rect">
                      <a:avLst/>
                    </a:prstGeom>
                  </pic:spPr>
                </pic:pic>
              </a:graphicData>
            </a:graphic>
            <wp14:sizeRelH relativeFrom="margin">
              <wp14:pctWidth>0</wp14:pctWidth>
            </wp14:sizeRelH>
            <wp14:sizeRelV relativeFrom="margin">
              <wp14:pctHeight>0</wp14:pctHeight>
            </wp14:sizeRelV>
          </wp:anchor>
        </w:drawing>
      </w:r>
    </w:p>
    <w:p w14:paraId="7CDA6BE6" w14:textId="4CA57038" w:rsidR="00B866A6" w:rsidRPr="00EA2A4A" w:rsidRDefault="006C225E" w:rsidP="00EA2A4A">
      <w:pPr>
        <w:tabs>
          <w:tab w:val="left" w:pos="7125"/>
        </w:tabs>
      </w:pPr>
      <w:r w:rsidRPr="00B866A6">
        <w:drawing>
          <wp:anchor distT="0" distB="0" distL="114300" distR="114300" simplePos="0" relativeHeight="251697919" behindDoc="1" locked="0" layoutInCell="1" allowOverlap="1" wp14:anchorId="732171AB" wp14:editId="56A2271A">
            <wp:simplePos x="0" y="0"/>
            <wp:positionH relativeFrom="margin">
              <wp:posOffset>6703060</wp:posOffset>
            </wp:positionH>
            <wp:positionV relativeFrom="paragraph">
              <wp:posOffset>189230</wp:posOffset>
            </wp:positionV>
            <wp:extent cx="4060825" cy="4749165"/>
            <wp:effectExtent l="0" t="0" r="0" b="0"/>
            <wp:wrapTight wrapText="bothSides">
              <wp:wrapPolygon edited="0">
                <wp:start x="0" y="0"/>
                <wp:lineTo x="0" y="21487"/>
                <wp:lineTo x="21482" y="21487"/>
                <wp:lineTo x="21482"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060825" cy="4749165"/>
                    </a:xfrm>
                    <a:prstGeom prst="rect">
                      <a:avLst/>
                    </a:prstGeom>
                  </pic:spPr>
                </pic:pic>
              </a:graphicData>
            </a:graphic>
            <wp14:sizeRelH relativeFrom="margin">
              <wp14:pctWidth>0</wp14:pctWidth>
            </wp14:sizeRelH>
            <wp14:sizeRelV relativeFrom="margin">
              <wp14:pctHeight>0</wp14:pctHeight>
            </wp14:sizeRelV>
          </wp:anchor>
        </w:drawing>
      </w:r>
      <w:r w:rsidR="00B866A6" w:rsidRPr="008E29CE">
        <w:drawing>
          <wp:anchor distT="0" distB="0" distL="114300" distR="114300" simplePos="0" relativeHeight="251697278" behindDoc="1" locked="0" layoutInCell="1" allowOverlap="1" wp14:anchorId="4D2D5D5C" wp14:editId="4DE5820A">
            <wp:simplePos x="0" y="0"/>
            <wp:positionH relativeFrom="column">
              <wp:posOffset>2869969</wp:posOffset>
            </wp:positionH>
            <wp:positionV relativeFrom="paragraph">
              <wp:posOffset>3246689</wp:posOffset>
            </wp:positionV>
            <wp:extent cx="4154170" cy="1697355"/>
            <wp:effectExtent l="0" t="0" r="0" b="0"/>
            <wp:wrapTight wrapText="bothSides">
              <wp:wrapPolygon edited="0">
                <wp:start x="0" y="0"/>
                <wp:lineTo x="0" y="21333"/>
                <wp:lineTo x="21494" y="21333"/>
                <wp:lineTo x="2149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154170" cy="1697355"/>
                    </a:xfrm>
                    <a:prstGeom prst="rect">
                      <a:avLst/>
                    </a:prstGeom>
                  </pic:spPr>
                </pic:pic>
              </a:graphicData>
            </a:graphic>
            <wp14:sizeRelH relativeFrom="margin">
              <wp14:pctWidth>0</wp14:pctWidth>
            </wp14:sizeRelH>
            <wp14:sizeRelV relativeFrom="margin">
              <wp14:pctHeight>0</wp14:pctHeight>
            </wp14:sizeRelV>
          </wp:anchor>
        </w:drawing>
      </w:r>
      <w:r w:rsidR="00EA2A4A">
        <w:tab/>
      </w:r>
    </w:p>
    <w:p w14:paraId="78C039CD" w14:textId="653952FA" w:rsidR="00EA2A4A" w:rsidRPr="00EA2A4A" w:rsidRDefault="006C225E" w:rsidP="00EA2A4A">
      <w:pPr>
        <w:tabs>
          <w:tab w:val="left" w:pos="7125"/>
        </w:tabs>
      </w:pPr>
      <w:r>
        <w:rPr>
          <w:noProof/>
        </w:rPr>
        <mc:AlternateContent>
          <mc:Choice Requires="wps">
            <w:drawing>
              <wp:anchor distT="0" distB="0" distL="114300" distR="114300" simplePos="0" relativeHeight="251701759" behindDoc="0" locked="0" layoutInCell="1" allowOverlap="1" wp14:anchorId="35D95019" wp14:editId="1BC4755B">
                <wp:simplePos x="0" y="0"/>
                <wp:positionH relativeFrom="margin">
                  <wp:posOffset>10681855</wp:posOffset>
                </wp:positionH>
                <wp:positionV relativeFrom="paragraph">
                  <wp:posOffset>630613</wp:posOffset>
                </wp:positionV>
                <wp:extent cx="3883025" cy="4332926"/>
                <wp:effectExtent l="0" t="0" r="22225" b="10795"/>
                <wp:wrapNone/>
                <wp:docPr id="14" name="Text Box 14"/>
                <wp:cNvGraphicFramePr/>
                <a:graphic xmlns:a="http://schemas.openxmlformats.org/drawingml/2006/main">
                  <a:graphicData uri="http://schemas.microsoft.com/office/word/2010/wordprocessingShape">
                    <wps:wsp>
                      <wps:cNvSpPr txBox="1"/>
                      <wps:spPr>
                        <a:xfrm>
                          <a:off x="0" y="0"/>
                          <a:ext cx="3883025" cy="4332926"/>
                        </a:xfrm>
                        <a:prstGeom prst="rect">
                          <a:avLst/>
                        </a:prstGeom>
                        <a:solidFill>
                          <a:schemeClr val="lt1"/>
                        </a:solidFill>
                        <a:ln w="6350">
                          <a:solidFill>
                            <a:prstClr val="black"/>
                          </a:solidFill>
                        </a:ln>
                      </wps:spPr>
                      <wps:txbx>
                        <w:txbxContent>
                          <w:p w14:paraId="746B85B3" w14:textId="77777777" w:rsidR="00910A45" w:rsidRPr="000B51EC" w:rsidRDefault="00910A45" w:rsidP="00910A45">
                            <w:pPr>
                              <w:rPr>
                                <w:b/>
                                <w:bCs/>
                                <w:sz w:val="16"/>
                                <w:szCs w:val="16"/>
                              </w:rPr>
                            </w:pPr>
                            <w:r w:rsidRPr="000B51EC">
                              <w:rPr>
                                <w:b/>
                                <w:bCs/>
                                <w:sz w:val="16"/>
                                <w:szCs w:val="16"/>
                              </w:rPr>
                              <w:t>Bibliography</w:t>
                            </w:r>
                          </w:p>
                          <w:p w14:paraId="5BF51B03" w14:textId="77777777" w:rsidR="00910A45" w:rsidRPr="000B51EC" w:rsidRDefault="00910A45" w:rsidP="00910A45">
                            <w:pPr>
                              <w:pStyle w:val="ListParagraph"/>
                              <w:numPr>
                                <w:ilvl w:val="0"/>
                                <w:numId w:val="8"/>
                              </w:numPr>
                              <w:rPr>
                                <w:b/>
                                <w:bCs/>
                                <w:sz w:val="16"/>
                                <w:szCs w:val="16"/>
                              </w:rPr>
                            </w:pPr>
                            <w:r w:rsidRPr="000B51EC">
                              <w:rPr>
                                <w:sz w:val="16"/>
                                <w:szCs w:val="16"/>
                              </w:rPr>
                              <w:t xml:space="preserve">Fifty States Survey (1997), Current Trends in Child Abuse Prevention, Reporting, and Fatalities. Chicago, IL: Prevent Child Abuse America. </w:t>
                            </w:r>
                          </w:p>
                          <w:p w14:paraId="651A2D03" w14:textId="77777777" w:rsidR="00910A45" w:rsidRPr="000B51EC" w:rsidRDefault="00910A45" w:rsidP="00910A45">
                            <w:pPr>
                              <w:pStyle w:val="ListParagraph"/>
                              <w:numPr>
                                <w:ilvl w:val="0"/>
                                <w:numId w:val="8"/>
                              </w:numPr>
                              <w:rPr>
                                <w:b/>
                                <w:bCs/>
                                <w:sz w:val="16"/>
                                <w:szCs w:val="16"/>
                              </w:rPr>
                            </w:pPr>
                            <w:r w:rsidRPr="000B51EC">
                              <w:rPr>
                                <w:rFonts w:ascii="Arial" w:hAnsi="Arial" w:cs="Arial"/>
                                <w:color w:val="000000"/>
                                <w:sz w:val="16"/>
                                <w:szCs w:val="16"/>
                                <w:shd w:val="clear" w:color="auto" w:fill="FAFAFA"/>
                              </w:rPr>
                              <w:t>Hallsworth and Young (2004) Getting Real About Gangs. Criminal Justice Matters (55) p.12-13</w:t>
                            </w:r>
                          </w:p>
                          <w:p w14:paraId="383DADA6" w14:textId="77777777" w:rsidR="00910A45" w:rsidRDefault="00910A45" w:rsidP="00910A45">
                            <w:pPr>
                              <w:pStyle w:val="ListParagraph"/>
                              <w:numPr>
                                <w:ilvl w:val="0"/>
                                <w:numId w:val="8"/>
                              </w:numPr>
                              <w:rPr>
                                <w:rFonts w:ascii="Helvetica" w:hAnsi="Helvetica" w:cs="Helvetica"/>
                                <w:sz w:val="16"/>
                                <w:szCs w:val="16"/>
                                <w:lang w:val="en-GB" w:eastAsia="en-GB"/>
                              </w:rPr>
                            </w:pPr>
                            <w:r w:rsidRPr="000B51EC">
                              <w:rPr>
                                <w:rFonts w:ascii="Helvetica" w:hAnsi="Helvetica" w:cs="Helvetica"/>
                                <w:color w:val="000000"/>
                                <w:sz w:val="16"/>
                                <w:szCs w:val="16"/>
                                <w:shd w:val="clear" w:color="auto" w:fill="FAFAFA"/>
                              </w:rPr>
                              <w:t xml:space="preserve">Donovan (2014) [online] </w:t>
                            </w:r>
                            <w:r w:rsidRPr="000B51EC">
                              <w:rPr>
                                <w:rFonts w:ascii="Helvetica" w:hAnsi="Helvetica" w:cs="Helvetica"/>
                                <w:sz w:val="16"/>
                                <w:szCs w:val="16"/>
                                <w:lang w:val="en-GB" w:eastAsia="en-GB"/>
                              </w:rPr>
                              <w:t>Admin support and training gaps led to failures in Daniel Pelka case, finds review, Available at :</w:t>
                            </w:r>
                            <w:r w:rsidRPr="000B51EC">
                              <w:rPr>
                                <w:sz w:val="16"/>
                                <w:szCs w:val="16"/>
                              </w:rPr>
                              <w:t xml:space="preserve"> </w:t>
                            </w:r>
                            <w:hyperlink r:id="rId15" w:history="1">
                              <w:r w:rsidRPr="000B51EC">
                                <w:rPr>
                                  <w:rStyle w:val="Hyperlink"/>
                                  <w:rFonts w:ascii="Helvetica" w:hAnsi="Helvetica" w:cs="Helvetica"/>
                                  <w:sz w:val="16"/>
                                  <w:szCs w:val="16"/>
                                  <w:lang w:val="en-GB" w:eastAsia="en-GB"/>
                                </w:rPr>
                                <w:t>https://www.communitycare.co.uk/2014/02/05/admin-training-gaps-led-failures-daniel-pelka-case/</w:t>
                              </w:r>
                            </w:hyperlink>
                            <w:r w:rsidRPr="000B51EC">
                              <w:rPr>
                                <w:rFonts w:ascii="Helvetica" w:hAnsi="Helvetica" w:cs="Helvetica"/>
                                <w:sz w:val="16"/>
                                <w:szCs w:val="16"/>
                                <w:lang w:val="en-GB" w:eastAsia="en-GB"/>
                              </w:rPr>
                              <w:t>, [Accessed on 19</w:t>
                            </w:r>
                            <w:r w:rsidRPr="000B51EC">
                              <w:rPr>
                                <w:rFonts w:ascii="Helvetica" w:hAnsi="Helvetica" w:cs="Helvetica"/>
                                <w:sz w:val="16"/>
                                <w:szCs w:val="16"/>
                                <w:vertAlign w:val="superscript"/>
                                <w:lang w:val="en-GB" w:eastAsia="en-GB"/>
                              </w:rPr>
                              <w:t>th</w:t>
                            </w:r>
                            <w:r w:rsidRPr="000B51EC">
                              <w:rPr>
                                <w:rFonts w:ascii="Helvetica" w:hAnsi="Helvetica" w:cs="Helvetica"/>
                                <w:sz w:val="16"/>
                                <w:szCs w:val="16"/>
                                <w:lang w:val="en-GB" w:eastAsia="en-GB"/>
                              </w:rPr>
                              <w:t xml:space="preserve"> November 2020]</w:t>
                            </w:r>
                          </w:p>
                          <w:p w14:paraId="313B7FD0" w14:textId="24606657" w:rsidR="00910A45" w:rsidRDefault="00910A45" w:rsidP="00910A45">
                            <w:pPr>
                              <w:pStyle w:val="ListParagraph"/>
                              <w:numPr>
                                <w:ilvl w:val="0"/>
                                <w:numId w:val="8"/>
                              </w:numPr>
                              <w:rPr>
                                <w:rFonts w:ascii="Helvetica" w:hAnsi="Helvetica" w:cs="Helvetica"/>
                                <w:sz w:val="16"/>
                                <w:szCs w:val="16"/>
                                <w:lang w:val="en-GB" w:eastAsia="en-GB"/>
                              </w:rPr>
                            </w:pPr>
                            <w:r w:rsidRPr="00576FBE">
                              <w:rPr>
                                <w:rFonts w:ascii="Helvetica" w:hAnsi="Helvetica" w:cs="Helvetica"/>
                                <w:sz w:val="16"/>
                                <w:szCs w:val="16"/>
                                <w:lang w:val="en-GB" w:eastAsia="en-GB"/>
                              </w:rPr>
                              <w:t>Stevenson (2019) [online] Less than one in ten social workers have workload covered when they do training, survey finds</w:t>
                            </w:r>
                            <w:r>
                              <w:rPr>
                                <w:rFonts w:ascii="Helvetica" w:hAnsi="Helvetica" w:cs="Helvetica"/>
                                <w:sz w:val="16"/>
                                <w:szCs w:val="16"/>
                                <w:lang w:val="en-GB" w:eastAsia="en-GB"/>
                              </w:rPr>
                              <w:t xml:space="preserve">, Available at : </w:t>
                            </w:r>
                            <w:hyperlink r:id="rId16" w:history="1">
                              <w:r w:rsidRPr="00C47157">
                                <w:rPr>
                                  <w:rStyle w:val="Hyperlink"/>
                                  <w:rFonts w:ascii="Helvetica" w:hAnsi="Helvetica" w:cs="Helvetica"/>
                                  <w:sz w:val="16"/>
                                  <w:szCs w:val="16"/>
                                  <w:lang w:val="en-GB" w:eastAsia="en-GB"/>
                                </w:rPr>
                                <w:t>https://www.communitycare.co.uk/2019/07/25/less-one-ten-social-workers-workload-covered-training-survey-finds/</w:t>
                              </w:r>
                            </w:hyperlink>
                            <w:r>
                              <w:rPr>
                                <w:rFonts w:ascii="Helvetica" w:hAnsi="Helvetica" w:cs="Helvetica"/>
                                <w:sz w:val="16"/>
                                <w:szCs w:val="16"/>
                                <w:lang w:val="en-GB" w:eastAsia="en-GB"/>
                              </w:rPr>
                              <w:t>, [Accessed on 19</w:t>
                            </w:r>
                            <w:r w:rsidRPr="00576FBE">
                              <w:rPr>
                                <w:rFonts w:ascii="Helvetica" w:hAnsi="Helvetica" w:cs="Helvetica"/>
                                <w:sz w:val="16"/>
                                <w:szCs w:val="16"/>
                                <w:vertAlign w:val="superscript"/>
                                <w:lang w:val="en-GB" w:eastAsia="en-GB"/>
                              </w:rPr>
                              <w:t>th</w:t>
                            </w:r>
                            <w:r>
                              <w:rPr>
                                <w:rFonts w:ascii="Helvetica" w:hAnsi="Helvetica" w:cs="Helvetica"/>
                                <w:sz w:val="16"/>
                                <w:szCs w:val="16"/>
                                <w:lang w:val="en-GB" w:eastAsia="en-GB"/>
                              </w:rPr>
                              <w:t xml:space="preserve"> November 2020].</w:t>
                            </w:r>
                          </w:p>
                          <w:p w14:paraId="4E871ACE" w14:textId="77777777" w:rsidR="008E29CE" w:rsidRDefault="00A0067A" w:rsidP="008E29CE">
                            <w:pPr>
                              <w:pStyle w:val="ListParagraph"/>
                              <w:numPr>
                                <w:ilvl w:val="0"/>
                                <w:numId w:val="8"/>
                              </w:numPr>
                              <w:rPr>
                                <w:rFonts w:ascii="Helvetica" w:hAnsi="Helvetica" w:cs="Helvetica"/>
                                <w:sz w:val="16"/>
                                <w:szCs w:val="16"/>
                                <w:lang w:val="en-GB" w:eastAsia="en-GB"/>
                              </w:rPr>
                            </w:pPr>
                            <w:r>
                              <w:rPr>
                                <w:rFonts w:ascii="Helvetica" w:hAnsi="Helvetica" w:cs="Helvetica"/>
                                <w:sz w:val="16"/>
                                <w:szCs w:val="16"/>
                                <w:lang w:val="en-GB" w:eastAsia="en-GB"/>
                              </w:rPr>
                              <w:t xml:space="preserve">World Health Organisation (2020) [online] </w:t>
                            </w:r>
                            <w:r w:rsidR="00ED6A90">
                              <w:rPr>
                                <w:rFonts w:ascii="Helvetica" w:hAnsi="Helvetica" w:cs="Helvetica"/>
                                <w:sz w:val="16"/>
                                <w:szCs w:val="16"/>
                                <w:lang w:val="en-GB" w:eastAsia="en-GB"/>
                              </w:rPr>
                              <w:t>C</w:t>
                            </w:r>
                            <w:r>
                              <w:rPr>
                                <w:rFonts w:ascii="Helvetica" w:hAnsi="Helvetica" w:cs="Helvetica"/>
                                <w:sz w:val="16"/>
                                <w:szCs w:val="16"/>
                                <w:lang w:val="en-GB" w:eastAsia="en-GB"/>
                              </w:rPr>
                              <w:t xml:space="preserve">hild </w:t>
                            </w:r>
                            <w:r w:rsidR="00ED6A90">
                              <w:rPr>
                                <w:rFonts w:ascii="Helvetica" w:hAnsi="Helvetica" w:cs="Helvetica"/>
                                <w:sz w:val="16"/>
                                <w:szCs w:val="16"/>
                                <w:lang w:val="en-GB" w:eastAsia="en-GB"/>
                              </w:rPr>
                              <w:t xml:space="preserve">maltreatment, Available at: </w:t>
                            </w:r>
                            <w:hyperlink r:id="rId17" w:history="1">
                              <w:r w:rsidR="00ED6A90" w:rsidRPr="00C47157">
                                <w:rPr>
                                  <w:rStyle w:val="Hyperlink"/>
                                  <w:rFonts w:ascii="Helvetica" w:hAnsi="Helvetica" w:cs="Helvetica"/>
                                  <w:sz w:val="16"/>
                                  <w:szCs w:val="16"/>
                                  <w:lang w:val="en-GB" w:eastAsia="en-GB"/>
                                </w:rPr>
                                <w:t>https://www.who.int/news-room/fact-sheets/detail/child-maltreatment</w:t>
                              </w:r>
                            </w:hyperlink>
                            <w:r w:rsidR="00ED6A90">
                              <w:rPr>
                                <w:rFonts w:ascii="Helvetica" w:hAnsi="Helvetica" w:cs="Helvetica"/>
                                <w:sz w:val="16"/>
                                <w:szCs w:val="16"/>
                                <w:lang w:val="en-GB" w:eastAsia="en-GB"/>
                              </w:rPr>
                              <w:t>, [Accessed on 19</w:t>
                            </w:r>
                            <w:r w:rsidR="00ED6A90" w:rsidRPr="00ED6A90">
                              <w:rPr>
                                <w:rFonts w:ascii="Helvetica" w:hAnsi="Helvetica" w:cs="Helvetica"/>
                                <w:sz w:val="16"/>
                                <w:szCs w:val="16"/>
                                <w:vertAlign w:val="superscript"/>
                                <w:lang w:val="en-GB" w:eastAsia="en-GB"/>
                              </w:rPr>
                              <w:t>th</w:t>
                            </w:r>
                            <w:r w:rsidR="00ED6A90">
                              <w:rPr>
                                <w:rFonts w:ascii="Helvetica" w:hAnsi="Helvetica" w:cs="Helvetica"/>
                                <w:sz w:val="16"/>
                                <w:szCs w:val="16"/>
                                <w:lang w:val="en-GB" w:eastAsia="en-GB"/>
                              </w:rPr>
                              <w:t xml:space="preserve"> November 2029] </w:t>
                            </w:r>
                          </w:p>
                          <w:p w14:paraId="68A5C35F" w14:textId="1F9E9497" w:rsidR="008E29CE" w:rsidRPr="006C225E" w:rsidRDefault="008E29CE" w:rsidP="008E29CE">
                            <w:pPr>
                              <w:pStyle w:val="ListParagraph"/>
                              <w:numPr>
                                <w:ilvl w:val="0"/>
                                <w:numId w:val="8"/>
                              </w:numPr>
                              <w:rPr>
                                <w:rFonts w:ascii="Helvetica" w:hAnsi="Helvetica" w:cs="Helvetica"/>
                                <w:sz w:val="16"/>
                                <w:szCs w:val="16"/>
                                <w:lang w:val="en-GB" w:eastAsia="en-GB"/>
                              </w:rPr>
                            </w:pPr>
                            <w:r w:rsidRPr="008E29CE">
                              <w:rPr>
                                <w:rFonts w:ascii="Helvetica" w:hAnsi="Helvetica" w:cs="Helvetica"/>
                                <w:sz w:val="16"/>
                                <w:szCs w:val="16"/>
                                <w:lang w:val="en-GB" w:eastAsia="en-GB"/>
                              </w:rPr>
                              <w:t xml:space="preserve">Hillside (2018) [online] </w:t>
                            </w:r>
                            <w:r w:rsidRPr="008E29CE">
                              <w:rPr>
                                <w:rFonts w:ascii="Helvetica" w:hAnsi="Helvetica" w:cs="Helvetica"/>
                                <w:sz w:val="16"/>
                                <w:szCs w:val="16"/>
                              </w:rPr>
                              <w:t>Signs &amp; Symptoms of Child Abuse and How to Help</w:t>
                            </w:r>
                            <w:r>
                              <w:rPr>
                                <w:rFonts w:ascii="Helvetica" w:hAnsi="Helvetica" w:cs="Helvetica"/>
                                <w:sz w:val="16"/>
                                <w:szCs w:val="16"/>
                              </w:rPr>
                              <w:t xml:space="preserve">, Available at: </w:t>
                            </w:r>
                            <w:hyperlink r:id="rId18" w:history="1">
                              <w:r w:rsidRPr="00C47157">
                                <w:rPr>
                                  <w:rStyle w:val="Hyperlink"/>
                                  <w:rFonts w:ascii="Helvetica" w:hAnsi="Helvetica" w:cs="Helvetica"/>
                                  <w:sz w:val="16"/>
                                  <w:szCs w:val="16"/>
                                </w:rPr>
                                <w:t>https://hside.org/child-abuse-signs-symptoms/</w:t>
                              </w:r>
                            </w:hyperlink>
                            <w:r>
                              <w:rPr>
                                <w:rFonts w:ascii="Helvetica" w:hAnsi="Helvetica" w:cs="Helvetica"/>
                                <w:sz w:val="16"/>
                                <w:szCs w:val="16"/>
                              </w:rPr>
                              <w:t>, [Accessed on 19</w:t>
                            </w:r>
                            <w:r w:rsidRPr="008E29CE">
                              <w:rPr>
                                <w:rFonts w:ascii="Helvetica" w:hAnsi="Helvetica" w:cs="Helvetica"/>
                                <w:sz w:val="16"/>
                                <w:szCs w:val="16"/>
                                <w:vertAlign w:val="superscript"/>
                              </w:rPr>
                              <w:t>th</w:t>
                            </w:r>
                            <w:r>
                              <w:rPr>
                                <w:rFonts w:ascii="Helvetica" w:hAnsi="Helvetica" w:cs="Helvetica"/>
                                <w:sz w:val="16"/>
                                <w:szCs w:val="16"/>
                              </w:rPr>
                              <w:t xml:space="preserve"> November 2020].</w:t>
                            </w:r>
                          </w:p>
                          <w:p w14:paraId="708D277C" w14:textId="14E2C734" w:rsidR="00073F4C" w:rsidRPr="00073F4C" w:rsidRDefault="006C225E" w:rsidP="00073F4C">
                            <w:pPr>
                              <w:pStyle w:val="ListParagraph"/>
                              <w:numPr>
                                <w:ilvl w:val="0"/>
                                <w:numId w:val="8"/>
                              </w:numPr>
                              <w:rPr>
                                <w:rFonts w:ascii="Helvetica" w:hAnsi="Helvetica" w:cs="Helvetica"/>
                                <w:sz w:val="16"/>
                                <w:szCs w:val="16"/>
                                <w:lang w:val="en-GB" w:eastAsia="en-GB"/>
                              </w:rPr>
                            </w:pPr>
                            <w:r w:rsidRPr="006C225E">
                              <w:rPr>
                                <w:rFonts w:ascii="Helvetica" w:hAnsi="Helvetica" w:cs="Helvetica"/>
                                <w:sz w:val="16"/>
                                <w:szCs w:val="16"/>
                                <w:lang w:val="en-GB" w:eastAsia="en-GB"/>
                              </w:rPr>
                              <w:t>Carpentier, Silovsky and Chaffing (2006</w:t>
                            </w:r>
                            <w:r w:rsidR="00867427" w:rsidRPr="006C225E">
                              <w:rPr>
                                <w:rFonts w:ascii="Helvetica" w:hAnsi="Helvetica" w:cs="Helvetica"/>
                                <w:sz w:val="16"/>
                                <w:szCs w:val="16"/>
                                <w:lang w:val="en-GB" w:eastAsia="en-GB"/>
                              </w:rPr>
                              <w:t xml:space="preserve">) </w:t>
                            </w:r>
                            <w:r w:rsidR="00867427" w:rsidRPr="006C225E">
                              <w:rPr>
                                <w:rStyle w:val="Emphasis"/>
                                <w:rFonts w:ascii="Helvetica" w:hAnsi="Helvetica" w:cs="Helvetica"/>
                                <w:sz w:val="16"/>
                                <w:szCs w:val="16"/>
                                <w:shd w:val="clear" w:color="auto" w:fill="FFFFFF"/>
                              </w:rPr>
                              <w:t>Randomized</w:t>
                            </w:r>
                            <w:r w:rsidRPr="006C225E">
                              <w:rPr>
                                <w:rStyle w:val="Emphasis"/>
                                <w:rFonts w:ascii="Helvetica" w:hAnsi="Helvetica" w:cs="Helvetica"/>
                                <w:i w:val="0"/>
                                <w:iCs w:val="0"/>
                                <w:sz w:val="16"/>
                                <w:szCs w:val="16"/>
                                <w:shd w:val="clear" w:color="auto" w:fill="FFFFFF"/>
                              </w:rPr>
                              <w:t xml:space="preserve"> trial of treatment for children with sexual behavior problems: </w:t>
                            </w:r>
                            <w:r w:rsidRPr="006C225E">
                              <w:rPr>
                                <w:rStyle w:val="Emphasis"/>
                                <w:rFonts w:ascii="Helvetica" w:hAnsi="Helvetica" w:cs="Helvetica"/>
                                <w:sz w:val="16"/>
                                <w:szCs w:val="16"/>
                                <w:shd w:val="clear" w:color="auto" w:fill="FFFFFF"/>
                              </w:rPr>
                              <w:t>Ten year follow-up. J</w:t>
                            </w:r>
                            <w:r w:rsidRPr="006C225E">
                              <w:rPr>
                                <w:rFonts w:ascii="Helvetica" w:hAnsi="Helvetica" w:cs="Helvetica"/>
                                <w:sz w:val="16"/>
                                <w:szCs w:val="16"/>
                                <w:shd w:val="clear" w:color="auto" w:fill="FFFFFF"/>
                              </w:rPr>
                              <w:t>ournal of Consulting and Clinical Psychology</w:t>
                            </w:r>
                            <w:r w:rsidR="00867427">
                              <w:rPr>
                                <w:rFonts w:ascii="Helvetica" w:hAnsi="Helvetica" w:cs="Helvetica"/>
                                <w:sz w:val="16"/>
                                <w:szCs w:val="16"/>
                                <w:shd w:val="clear" w:color="auto" w:fill="FFFFFF"/>
                              </w:rPr>
                              <w:t>, 74</w:t>
                            </w:r>
                            <w:proofErr w:type="gramStart"/>
                            <w:r w:rsidR="00867427">
                              <w:rPr>
                                <w:rFonts w:ascii="Helvetica" w:hAnsi="Helvetica" w:cs="Helvetica"/>
                                <w:sz w:val="16"/>
                                <w:szCs w:val="16"/>
                                <w:shd w:val="clear" w:color="auto" w:fill="FFFFFF"/>
                              </w:rPr>
                              <w:t xml:space="preserve">, </w:t>
                            </w:r>
                            <w:r w:rsidR="00073F4C">
                              <w:rPr>
                                <w:rFonts w:ascii="Helvetica" w:hAnsi="Helvetica" w:cs="Helvetica"/>
                                <w:sz w:val="16"/>
                                <w:szCs w:val="16"/>
                                <w:shd w:val="clear" w:color="auto" w:fill="FFFFFF"/>
                              </w:rPr>
                              <w:t>,</w:t>
                            </w:r>
                            <w:proofErr w:type="gramEnd"/>
                            <w:r w:rsidR="00073F4C">
                              <w:rPr>
                                <w:rFonts w:ascii="Helvetica" w:hAnsi="Helvetica" w:cs="Helvetica"/>
                                <w:sz w:val="16"/>
                                <w:szCs w:val="16"/>
                                <w:shd w:val="clear" w:color="auto" w:fill="FFFFFF"/>
                              </w:rPr>
                              <w:t xml:space="preserve"> </w:t>
                            </w:r>
                            <w:r w:rsidR="00867427">
                              <w:rPr>
                                <w:rFonts w:ascii="Helvetica" w:hAnsi="Helvetica" w:cs="Helvetica"/>
                                <w:sz w:val="16"/>
                                <w:szCs w:val="16"/>
                                <w:shd w:val="clear" w:color="auto" w:fill="FFFFFF"/>
                              </w:rPr>
                              <w:t>p. 48</w:t>
                            </w:r>
                          </w:p>
                          <w:p w14:paraId="4E221878" w14:textId="62B15BA5" w:rsidR="00073F4C" w:rsidRPr="00073F4C" w:rsidRDefault="00073F4C" w:rsidP="00073F4C">
                            <w:pPr>
                              <w:pStyle w:val="ListParagraph"/>
                              <w:numPr>
                                <w:ilvl w:val="0"/>
                                <w:numId w:val="8"/>
                              </w:numPr>
                              <w:rPr>
                                <w:rFonts w:ascii="Helvetica" w:hAnsi="Helvetica" w:cs="Helvetica"/>
                                <w:sz w:val="16"/>
                                <w:szCs w:val="16"/>
                                <w:lang w:val="en-GB" w:eastAsia="en-GB"/>
                              </w:rPr>
                            </w:pPr>
                            <w:r w:rsidRPr="00073F4C">
                              <w:rPr>
                                <w:rFonts w:ascii="Helvetica" w:hAnsi="Helvetica" w:cs="Helvetica"/>
                                <w:sz w:val="16"/>
                                <w:szCs w:val="16"/>
                                <w:shd w:val="clear" w:color="auto" w:fill="FFFFFF"/>
                              </w:rPr>
                              <w:t xml:space="preserve">Chitnis (2018), [online] </w:t>
                            </w:r>
                            <w:r w:rsidRPr="00073F4C">
                              <w:rPr>
                                <w:rFonts w:ascii="Helvetica" w:hAnsi="Helvetica" w:cs="Helvetica"/>
                                <w:bCs/>
                                <w:color w:val="111111"/>
                                <w:sz w:val="16"/>
                                <w:szCs w:val="16"/>
                              </w:rPr>
                              <w:t>Child Abuse – A Guide to Parents &amp; Caregivers</w:t>
                            </w:r>
                            <w:r>
                              <w:rPr>
                                <w:rFonts w:ascii="Helvetica" w:hAnsi="Helvetica" w:cs="Helvetica"/>
                                <w:bCs/>
                                <w:color w:val="111111"/>
                                <w:sz w:val="16"/>
                                <w:szCs w:val="16"/>
                              </w:rPr>
                              <w:t xml:space="preserve">, Available at: </w:t>
                            </w:r>
                            <w:hyperlink r:id="rId19" w:history="1">
                              <w:r w:rsidRPr="00C47157">
                                <w:rPr>
                                  <w:rStyle w:val="Hyperlink"/>
                                  <w:rFonts w:ascii="Helvetica" w:hAnsi="Helvetica" w:cs="Helvetica"/>
                                  <w:bCs/>
                                  <w:sz w:val="16"/>
                                  <w:szCs w:val="16"/>
                                </w:rPr>
                                <w:t>https://parenting.firstcry.com/articles/child-abuse-a-guide-to-parents-caregivers</w:t>
                              </w:r>
                            </w:hyperlink>
                            <w:r>
                              <w:rPr>
                                <w:rFonts w:ascii="Helvetica" w:hAnsi="Helvetica" w:cs="Helvetica"/>
                                <w:bCs/>
                                <w:color w:val="111111"/>
                                <w:sz w:val="16"/>
                                <w:szCs w:val="16"/>
                              </w:rPr>
                              <w:t xml:space="preserve">, </w:t>
                            </w:r>
                            <w:r w:rsidR="006D2364">
                              <w:rPr>
                                <w:rFonts w:ascii="Helvetica" w:hAnsi="Helvetica" w:cs="Helvetica"/>
                                <w:bCs/>
                                <w:color w:val="111111"/>
                                <w:sz w:val="16"/>
                                <w:szCs w:val="16"/>
                              </w:rPr>
                              <w:t>[Accessed on 20</w:t>
                            </w:r>
                            <w:r w:rsidR="006D2364" w:rsidRPr="006D2364">
                              <w:rPr>
                                <w:rFonts w:ascii="Helvetica" w:hAnsi="Helvetica" w:cs="Helvetica"/>
                                <w:bCs/>
                                <w:color w:val="111111"/>
                                <w:sz w:val="16"/>
                                <w:szCs w:val="16"/>
                                <w:vertAlign w:val="superscript"/>
                              </w:rPr>
                              <w:t>th</w:t>
                            </w:r>
                            <w:r w:rsidR="006D2364">
                              <w:rPr>
                                <w:rFonts w:ascii="Helvetica" w:hAnsi="Helvetica" w:cs="Helvetica"/>
                                <w:bCs/>
                                <w:color w:val="111111"/>
                                <w:sz w:val="16"/>
                                <w:szCs w:val="16"/>
                              </w:rPr>
                              <w:t xml:space="preserve"> November 2020].</w:t>
                            </w:r>
                          </w:p>
                          <w:p w14:paraId="07E22F03" w14:textId="50418768" w:rsidR="00910A45" w:rsidRPr="009C59EE" w:rsidRDefault="00731D62" w:rsidP="00731D62">
                            <w:pPr>
                              <w:pStyle w:val="ListParagraph"/>
                              <w:numPr>
                                <w:ilvl w:val="0"/>
                                <w:numId w:val="8"/>
                              </w:numPr>
                              <w:rPr>
                                <w:rFonts w:ascii="Helvetica" w:hAnsi="Helvetica" w:cs="Helvetica"/>
                                <w:sz w:val="16"/>
                                <w:szCs w:val="16"/>
                                <w:lang w:val="en-GB" w:eastAsia="en-GB"/>
                              </w:rPr>
                            </w:pPr>
                            <w:r>
                              <w:rPr>
                                <w:rFonts w:ascii="Helvetica" w:hAnsi="Helvetica" w:cs="Helvetica"/>
                                <w:sz w:val="16"/>
                                <w:szCs w:val="16"/>
                                <w:lang w:val="en-GB" w:eastAsia="en-GB"/>
                              </w:rPr>
                              <w:t>ACF (2017</w:t>
                            </w:r>
                            <w:r w:rsidRPr="00731D62">
                              <w:rPr>
                                <w:rFonts w:ascii="Helvetica" w:hAnsi="Helvetica" w:cs="Helvetica"/>
                                <w:sz w:val="16"/>
                                <w:szCs w:val="16"/>
                                <w:lang w:val="en-GB" w:eastAsia="en-GB"/>
                              </w:rPr>
                              <w:t xml:space="preserve">) [online] </w:t>
                            </w:r>
                            <w:r w:rsidRPr="00731D62">
                              <w:rPr>
                                <w:rFonts w:ascii="Helvetica" w:hAnsi="Helvetica" w:cs="Helvetica"/>
                                <w:sz w:val="16"/>
                                <w:szCs w:val="16"/>
                              </w:rPr>
                              <w:t xml:space="preserve">Child Maltreatment, Available at: </w:t>
                            </w:r>
                            <w:hyperlink r:id="rId20" w:history="1">
                              <w:r w:rsidRPr="00C47157">
                                <w:rPr>
                                  <w:rStyle w:val="Hyperlink"/>
                                  <w:rFonts w:ascii="Helvetica" w:hAnsi="Helvetica" w:cs="Helvetica"/>
                                  <w:sz w:val="16"/>
                                  <w:szCs w:val="16"/>
                                </w:rPr>
                                <w:t>https://www.acf.hhs.gov/cb/research-data-technology/statistics-research/child-maltreatment</w:t>
                              </w:r>
                            </w:hyperlink>
                            <w:r w:rsidRPr="00731D62">
                              <w:rPr>
                                <w:rFonts w:ascii="Helvetica" w:hAnsi="Helvetica" w:cs="Helvetica"/>
                                <w:sz w:val="16"/>
                                <w:szCs w:val="16"/>
                              </w:rPr>
                              <w:t>.</w:t>
                            </w:r>
                            <w:r>
                              <w:rPr>
                                <w:rFonts w:ascii="Helvetica" w:hAnsi="Helvetica" w:cs="Helvetica"/>
                                <w:sz w:val="16"/>
                                <w:szCs w:val="16"/>
                              </w:rPr>
                              <w:t>, [Accessed on 20</w:t>
                            </w:r>
                            <w:r w:rsidRPr="00731D62">
                              <w:rPr>
                                <w:rFonts w:ascii="Helvetica" w:hAnsi="Helvetica" w:cs="Helvetica"/>
                                <w:sz w:val="16"/>
                                <w:szCs w:val="16"/>
                                <w:vertAlign w:val="superscript"/>
                              </w:rPr>
                              <w:t>th</w:t>
                            </w:r>
                            <w:r>
                              <w:rPr>
                                <w:rFonts w:ascii="Helvetica" w:hAnsi="Helvetica" w:cs="Helvetica"/>
                                <w:sz w:val="16"/>
                                <w:szCs w:val="16"/>
                              </w:rPr>
                              <w:t xml:space="preserve"> November 2020]</w:t>
                            </w:r>
                          </w:p>
                          <w:p w14:paraId="7CF474D9" w14:textId="25C2E3C4" w:rsidR="009C59EE" w:rsidRPr="009C59EE" w:rsidRDefault="009C59EE" w:rsidP="00731D62">
                            <w:pPr>
                              <w:pStyle w:val="ListParagraph"/>
                              <w:numPr>
                                <w:ilvl w:val="0"/>
                                <w:numId w:val="8"/>
                              </w:numPr>
                              <w:rPr>
                                <w:rFonts w:ascii="Helvetica" w:hAnsi="Helvetica" w:cs="Helvetica"/>
                                <w:sz w:val="16"/>
                                <w:szCs w:val="16"/>
                                <w:lang w:val="en-GB" w:eastAsia="en-GB"/>
                              </w:rPr>
                            </w:pPr>
                            <w:r>
                              <w:rPr>
                                <w:rFonts w:ascii="Helvetica" w:hAnsi="Helvetica" w:cs="Helvetica"/>
                                <w:sz w:val="16"/>
                                <w:szCs w:val="16"/>
                              </w:rPr>
                              <w:t xml:space="preserve">Ovc Government (2020) [online archive] I.V Child Victims, Available at: </w:t>
                            </w:r>
                            <w:hyperlink r:id="rId21" w:history="1">
                              <w:r w:rsidRPr="00C47157">
                                <w:rPr>
                                  <w:rStyle w:val="Hyperlink"/>
                                  <w:rFonts w:ascii="Helvetica" w:hAnsi="Helvetica" w:cs="Helvetica"/>
                                  <w:sz w:val="16"/>
                                  <w:szCs w:val="16"/>
                                </w:rPr>
                                <w:t>https://www.ncjrs.gov/ovc_archives/reports/firstrep/chldvics.html</w:t>
                              </w:r>
                            </w:hyperlink>
                            <w:r>
                              <w:rPr>
                                <w:rFonts w:ascii="Helvetica" w:hAnsi="Helvetica" w:cs="Helvetica"/>
                                <w:sz w:val="16"/>
                                <w:szCs w:val="16"/>
                              </w:rPr>
                              <w:t>, [Accessed on 20</w:t>
                            </w:r>
                            <w:r w:rsidRPr="009C59EE">
                              <w:rPr>
                                <w:rFonts w:ascii="Helvetica" w:hAnsi="Helvetica" w:cs="Helvetica"/>
                                <w:sz w:val="16"/>
                                <w:szCs w:val="16"/>
                                <w:vertAlign w:val="superscript"/>
                              </w:rPr>
                              <w:t>th</w:t>
                            </w:r>
                            <w:r>
                              <w:rPr>
                                <w:rFonts w:ascii="Helvetica" w:hAnsi="Helvetica" w:cs="Helvetica"/>
                                <w:sz w:val="16"/>
                                <w:szCs w:val="16"/>
                              </w:rPr>
                              <w:t xml:space="preserve"> November 2020]. </w:t>
                            </w:r>
                          </w:p>
                          <w:p w14:paraId="40A8AF71" w14:textId="60E8C74F" w:rsidR="009C59EE" w:rsidRPr="00731D62" w:rsidRDefault="009C59EE" w:rsidP="00731D62">
                            <w:pPr>
                              <w:pStyle w:val="ListParagraph"/>
                              <w:numPr>
                                <w:ilvl w:val="0"/>
                                <w:numId w:val="8"/>
                              </w:numPr>
                              <w:rPr>
                                <w:rFonts w:ascii="Helvetica" w:hAnsi="Helvetica" w:cs="Helvetica"/>
                                <w:sz w:val="16"/>
                                <w:szCs w:val="16"/>
                                <w:lang w:val="en-GB" w:eastAsia="en-GB"/>
                              </w:rPr>
                            </w:pPr>
                            <w:r>
                              <w:rPr>
                                <w:rFonts w:ascii="Helvetica" w:hAnsi="Helvetica" w:cs="Helvetica"/>
                                <w:sz w:val="16"/>
                                <w:szCs w:val="16"/>
                              </w:rPr>
                              <w:t>Daniele Pelka 2013</w:t>
                            </w:r>
                          </w:p>
                          <w:p w14:paraId="4D0BDD81" w14:textId="77777777" w:rsidR="00910A45" w:rsidRDefault="00910A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D95019" id="Text Box 14" o:spid="_x0000_s1033" type="#_x0000_t202" style="position:absolute;margin-left:841.1pt;margin-top:49.65pt;width:305.75pt;height:341.2pt;z-index:25170175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" fillcolor="white [3201]" strokeweight=".5pt">
                <v:textbox>
                  <w:txbxContent>
                    <w:p w14:paraId="746B85B3" w14:textId="77777777" w:rsidR="00910A45" w:rsidRPr="000B51EC" w:rsidRDefault="00910A45" w:rsidP="00910A45">
                      <w:pPr>
                        <w:rPr>
                          <w:b/>
                          <w:bCs/>
                          <w:sz w:val="16"/>
                          <w:szCs w:val="16"/>
                        </w:rPr>
                      </w:pPr>
                      <w:r w:rsidRPr="000B51EC">
                        <w:rPr>
                          <w:b/>
                          <w:bCs/>
                          <w:sz w:val="16"/>
                          <w:szCs w:val="16"/>
                        </w:rPr>
                        <w:t>Bibliography</w:t>
                      </w:r>
                    </w:p>
                    <w:p w14:paraId="5BF51B03" w14:textId="77777777" w:rsidR="00910A45" w:rsidRPr="000B51EC" w:rsidRDefault="00910A45" w:rsidP="00910A45">
                      <w:pPr>
                        <w:pStyle w:val="ListParagraph"/>
                        <w:numPr>
                          <w:ilvl w:val="0"/>
                          <w:numId w:val="8"/>
                        </w:numPr>
                        <w:rPr>
                          <w:b/>
                          <w:bCs/>
                          <w:sz w:val="16"/>
                          <w:szCs w:val="16"/>
                        </w:rPr>
                      </w:pPr>
                      <w:r w:rsidRPr="000B51EC">
                        <w:rPr>
                          <w:sz w:val="16"/>
                          <w:szCs w:val="16"/>
                        </w:rPr>
                        <w:t xml:space="preserve">Fifty States Survey (1997), Current Trends in Child Abuse Prevention, Reporting, and Fatalities. Chicago, IL: Prevent Child Abuse America. </w:t>
                      </w:r>
                    </w:p>
                    <w:p w14:paraId="651A2D03" w14:textId="77777777" w:rsidR="00910A45" w:rsidRPr="000B51EC" w:rsidRDefault="00910A45" w:rsidP="00910A45">
                      <w:pPr>
                        <w:pStyle w:val="ListParagraph"/>
                        <w:numPr>
                          <w:ilvl w:val="0"/>
                          <w:numId w:val="8"/>
                        </w:numPr>
                        <w:rPr>
                          <w:b/>
                          <w:bCs/>
                          <w:sz w:val="16"/>
                          <w:szCs w:val="16"/>
                        </w:rPr>
                      </w:pPr>
                      <w:r w:rsidRPr="000B51EC">
                        <w:rPr>
                          <w:rFonts w:ascii="Arial" w:hAnsi="Arial" w:cs="Arial"/>
                          <w:color w:val="000000"/>
                          <w:sz w:val="16"/>
                          <w:szCs w:val="16"/>
                          <w:shd w:val="clear" w:color="auto" w:fill="FAFAFA"/>
                        </w:rPr>
                        <w:t>Hallsworth and Young (2004) Getting Real About Gangs. Criminal Justice Matters (55) p.12-13</w:t>
                      </w:r>
                    </w:p>
                    <w:p w14:paraId="383DADA6" w14:textId="77777777" w:rsidR="00910A45" w:rsidRDefault="00910A45" w:rsidP="00910A45">
                      <w:pPr>
                        <w:pStyle w:val="ListParagraph"/>
                        <w:numPr>
                          <w:ilvl w:val="0"/>
                          <w:numId w:val="8"/>
                        </w:numPr>
                        <w:rPr>
                          <w:rFonts w:ascii="Helvetica" w:hAnsi="Helvetica" w:cs="Helvetica"/>
                          <w:sz w:val="16"/>
                          <w:szCs w:val="16"/>
                          <w:lang w:val="en-GB" w:eastAsia="en-GB"/>
                        </w:rPr>
                      </w:pPr>
                      <w:r w:rsidRPr="000B51EC">
                        <w:rPr>
                          <w:rFonts w:ascii="Helvetica" w:hAnsi="Helvetica" w:cs="Helvetica"/>
                          <w:color w:val="000000"/>
                          <w:sz w:val="16"/>
                          <w:szCs w:val="16"/>
                          <w:shd w:val="clear" w:color="auto" w:fill="FAFAFA"/>
                        </w:rPr>
                        <w:t xml:space="preserve">Donovan (2014) [online] </w:t>
                      </w:r>
                      <w:r w:rsidRPr="000B51EC">
                        <w:rPr>
                          <w:rFonts w:ascii="Helvetica" w:hAnsi="Helvetica" w:cs="Helvetica"/>
                          <w:sz w:val="16"/>
                          <w:szCs w:val="16"/>
                          <w:lang w:val="en-GB" w:eastAsia="en-GB"/>
                        </w:rPr>
                        <w:t>Admin support and training gaps led to failures in Daniel Pelka case, finds review, Available at :</w:t>
                      </w:r>
                      <w:r w:rsidRPr="000B51EC">
                        <w:rPr>
                          <w:sz w:val="16"/>
                          <w:szCs w:val="16"/>
                        </w:rPr>
                        <w:t xml:space="preserve"> </w:t>
                      </w:r>
                      <w:hyperlink r:id="rId22" w:history="1">
                        <w:r w:rsidRPr="000B51EC">
                          <w:rPr>
                            <w:rStyle w:val="Hyperlink"/>
                            <w:rFonts w:ascii="Helvetica" w:hAnsi="Helvetica" w:cs="Helvetica"/>
                            <w:sz w:val="16"/>
                            <w:szCs w:val="16"/>
                            <w:lang w:val="en-GB" w:eastAsia="en-GB"/>
                          </w:rPr>
                          <w:t>https://www.communitycare.co.uk/2014/02/05/admin-training-gaps-led-failures-daniel-pelka-case/</w:t>
                        </w:r>
                      </w:hyperlink>
                      <w:r w:rsidRPr="000B51EC">
                        <w:rPr>
                          <w:rFonts w:ascii="Helvetica" w:hAnsi="Helvetica" w:cs="Helvetica"/>
                          <w:sz w:val="16"/>
                          <w:szCs w:val="16"/>
                          <w:lang w:val="en-GB" w:eastAsia="en-GB"/>
                        </w:rPr>
                        <w:t>, [Accessed on 19</w:t>
                      </w:r>
                      <w:r w:rsidRPr="000B51EC">
                        <w:rPr>
                          <w:rFonts w:ascii="Helvetica" w:hAnsi="Helvetica" w:cs="Helvetica"/>
                          <w:sz w:val="16"/>
                          <w:szCs w:val="16"/>
                          <w:vertAlign w:val="superscript"/>
                          <w:lang w:val="en-GB" w:eastAsia="en-GB"/>
                        </w:rPr>
                        <w:t>th</w:t>
                      </w:r>
                      <w:r w:rsidRPr="000B51EC">
                        <w:rPr>
                          <w:rFonts w:ascii="Helvetica" w:hAnsi="Helvetica" w:cs="Helvetica"/>
                          <w:sz w:val="16"/>
                          <w:szCs w:val="16"/>
                          <w:lang w:val="en-GB" w:eastAsia="en-GB"/>
                        </w:rPr>
                        <w:t xml:space="preserve"> November 2020]</w:t>
                      </w:r>
                    </w:p>
                    <w:p w14:paraId="313B7FD0" w14:textId="24606657" w:rsidR="00910A45" w:rsidRDefault="00910A45" w:rsidP="00910A45">
                      <w:pPr>
                        <w:pStyle w:val="ListParagraph"/>
                        <w:numPr>
                          <w:ilvl w:val="0"/>
                          <w:numId w:val="8"/>
                        </w:numPr>
                        <w:rPr>
                          <w:rFonts w:ascii="Helvetica" w:hAnsi="Helvetica" w:cs="Helvetica"/>
                          <w:sz w:val="16"/>
                          <w:szCs w:val="16"/>
                          <w:lang w:val="en-GB" w:eastAsia="en-GB"/>
                        </w:rPr>
                      </w:pPr>
                      <w:r w:rsidRPr="00576FBE">
                        <w:rPr>
                          <w:rFonts w:ascii="Helvetica" w:hAnsi="Helvetica" w:cs="Helvetica"/>
                          <w:sz w:val="16"/>
                          <w:szCs w:val="16"/>
                          <w:lang w:val="en-GB" w:eastAsia="en-GB"/>
                        </w:rPr>
                        <w:t>Stevenson (2019) [online] Less than one in ten social workers have workload covered when they do training, survey finds</w:t>
                      </w:r>
                      <w:r>
                        <w:rPr>
                          <w:rFonts w:ascii="Helvetica" w:hAnsi="Helvetica" w:cs="Helvetica"/>
                          <w:sz w:val="16"/>
                          <w:szCs w:val="16"/>
                          <w:lang w:val="en-GB" w:eastAsia="en-GB"/>
                        </w:rPr>
                        <w:t xml:space="preserve">, Available at : </w:t>
                      </w:r>
                      <w:hyperlink r:id="rId23" w:history="1">
                        <w:r w:rsidRPr="00C47157">
                          <w:rPr>
                            <w:rStyle w:val="Hyperlink"/>
                            <w:rFonts w:ascii="Helvetica" w:hAnsi="Helvetica" w:cs="Helvetica"/>
                            <w:sz w:val="16"/>
                            <w:szCs w:val="16"/>
                            <w:lang w:val="en-GB" w:eastAsia="en-GB"/>
                          </w:rPr>
                          <w:t>https://www.communitycare.co.uk/2019/07/25/less-one-ten-social-workers-workload-covered-training-survey-finds/</w:t>
                        </w:r>
                      </w:hyperlink>
                      <w:r>
                        <w:rPr>
                          <w:rFonts w:ascii="Helvetica" w:hAnsi="Helvetica" w:cs="Helvetica"/>
                          <w:sz w:val="16"/>
                          <w:szCs w:val="16"/>
                          <w:lang w:val="en-GB" w:eastAsia="en-GB"/>
                        </w:rPr>
                        <w:t>, [Accessed on 19</w:t>
                      </w:r>
                      <w:r w:rsidRPr="00576FBE">
                        <w:rPr>
                          <w:rFonts w:ascii="Helvetica" w:hAnsi="Helvetica" w:cs="Helvetica"/>
                          <w:sz w:val="16"/>
                          <w:szCs w:val="16"/>
                          <w:vertAlign w:val="superscript"/>
                          <w:lang w:val="en-GB" w:eastAsia="en-GB"/>
                        </w:rPr>
                        <w:t>th</w:t>
                      </w:r>
                      <w:r>
                        <w:rPr>
                          <w:rFonts w:ascii="Helvetica" w:hAnsi="Helvetica" w:cs="Helvetica"/>
                          <w:sz w:val="16"/>
                          <w:szCs w:val="16"/>
                          <w:lang w:val="en-GB" w:eastAsia="en-GB"/>
                        </w:rPr>
                        <w:t xml:space="preserve"> November 2020].</w:t>
                      </w:r>
                    </w:p>
                    <w:p w14:paraId="4E871ACE" w14:textId="77777777" w:rsidR="008E29CE" w:rsidRDefault="00A0067A" w:rsidP="008E29CE">
                      <w:pPr>
                        <w:pStyle w:val="ListParagraph"/>
                        <w:numPr>
                          <w:ilvl w:val="0"/>
                          <w:numId w:val="8"/>
                        </w:numPr>
                        <w:rPr>
                          <w:rFonts w:ascii="Helvetica" w:hAnsi="Helvetica" w:cs="Helvetica"/>
                          <w:sz w:val="16"/>
                          <w:szCs w:val="16"/>
                          <w:lang w:val="en-GB" w:eastAsia="en-GB"/>
                        </w:rPr>
                      </w:pPr>
                      <w:r>
                        <w:rPr>
                          <w:rFonts w:ascii="Helvetica" w:hAnsi="Helvetica" w:cs="Helvetica"/>
                          <w:sz w:val="16"/>
                          <w:szCs w:val="16"/>
                          <w:lang w:val="en-GB" w:eastAsia="en-GB"/>
                        </w:rPr>
                        <w:t xml:space="preserve">World Health Organisation (2020) [online] </w:t>
                      </w:r>
                      <w:r w:rsidR="00ED6A90">
                        <w:rPr>
                          <w:rFonts w:ascii="Helvetica" w:hAnsi="Helvetica" w:cs="Helvetica"/>
                          <w:sz w:val="16"/>
                          <w:szCs w:val="16"/>
                          <w:lang w:val="en-GB" w:eastAsia="en-GB"/>
                        </w:rPr>
                        <w:t>C</w:t>
                      </w:r>
                      <w:r>
                        <w:rPr>
                          <w:rFonts w:ascii="Helvetica" w:hAnsi="Helvetica" w:cs="Helvetica"/>
                          <w:sz w:val="16"/>
                          <w:szCs w:val="16"/>
                          <w:lang w:val="en-GB" w:eastAsia="en-GB"/>
                        </w:rPr>
                        <w:t xml:space="preserve">hild </w:t>
                      </w:r>
                      <w:r w:rsidR="00ED6A90">
                        <w:rPr>
                          <w:rFonts w:ascii="Helvetica" w:hAnsi="Helvetica" w:cs="Helvetica"/>
                          <w:sz w:val="16"/>
                          <w:szCs w:val="16"/>
                          <w:lang w:val="en-GB" w:eastAsia="en-GB"/>
                        </w:rPr>
                        <w:t xml:space="preserve">maltreatment, Available at: </w:t>
                      </w:r>
                      <w:hyperlink r:id="rId24" w:history="1">
                        <w:r w:rsidR="00ED6A90" w:rsidRPr="00C47157">
                          <w:rPr>
                            <w:rStyle w:val="Hyperlink"/>
                            <w:rFonts w:ascii="Helvetica" w:hAnsi="Helvetica" w:cs="Helvetica"/>
                            <w:sz w:val="16"/>
                            <w:szCs w:val="16"/>
                            <w:lang w:val="en-GB" w:eastAsia="en-GB"/>
                          </w:rPr>
                          <w:t>https://www.who.int/news-room/fact-sheets/detail/child-maltreatment</w:t>
                        </w:r>
                      </w:hyperlink>
                      <w:r w:rsidR="00ED6A90">
                        <w:rPr>
                          <w:rFonts w:ascii="Helvetica" w:hAnsi="Helvetica" w:cs="Helvetica"/>
                          <w:sz w:val="16"/>
                          <w:szCs w:val="16"/>
                          <w:lang w:val="en-GB" w:eastAsia="en-GB"/>
                        </w:rPr>
                        <w:t>, [Accessed on 19</w:t>
                      </w:r>
                      <w:r w:rsidR="00ED6A90" w:rsidRPr="00ED6A90">
                        <w:rPr>
                          <w:rFonts w:ascii="Helvetica" w:hAnsi="Helvetica" w:cs="Helvetica"/>
                          <w:sz w:val="16"/>
                          <w:szCs w:val="16"/>
                          <w:vertAlign w:val="superscript"/>
                          <w:lang w:val="en-GB" w:eastAsia="en-GB"/>
                        </w:rPr>
                        <w:t>th</w:t>
                      </w:r>
                      <w:r w:rsidR="00ED6A90">
                        <w:rPr>
                          <w:rFonts w:ascii="Helvetica" w:hAnsi="Helvetica" w:cs="Helvetica"/>
                          <w:sz w:val="16"/>
                          <w:szCs w:val="16"/>
                          <w:lang w:val="en-GB" w:eastAsia="en-GB"/>
                        </w:rPr>
                        <w:t xml:space="preserve"> November 2029] </w:t>
                      </w:r>
                    </w:p>
                    <w:p w14:paraId="68A5C35F" w14:textId="1F9E9497" w:rsidR="008E29CE" w:rsidRPr="006C225E" w:rsidRDefault="008E29CE" w:rsidP="008E29CE">
                      <w:pPr>
                        <w:pStyle w:val="ListParagraph"/>
                        <w:numPr>
                          <w:ilvl w:val="0"/>
                          <w:numId w:val="8"/>
                        </w:numPr>
                        <w:rPr>
                          <w:rFonts w:ascii="Helvetica" w:hAnsi="Helvetica" w:cs="Helvetica"/>
                          <w:sz w:val="16"/>
                          <w:szCs w:val="16"/>
                          <w:lang w:val="en-GB" w:eastAsia="en-GB"/>
                        </w:rPr>
                      </w:pPr>
                      <w:r w:rsidRPr="008E29CE">
                        <w:rPr>
                          <w:rFonts w:ascii="Helvetica" w:hAnsi="Helvetica" w:cs="Helvetica"/>
                          <w:sz w:val="16"/>
                          <w:szCs w:val="16"/>
                          <w:lang w:val="en-GB" w:eastAsia="en-GB"/>
                        </w:rPr>
                        <w:t xml:space="preserve">Hillside (2018) [online] </w:t>
                      </w:r>
                      <w:r w:rsidRPr="008E29CE">
                        <w:rPr>
                          <w:rFonts w:ascii="Helvetica" w:hAnsi="Helvetica" w:cs="Helvetica"/>
                          <w:sz w:val="16"/>
                          <w:szCs w:val="16"/>
                        </w:rPr>
                        <w:t>Signs &amp; Symptoms of Child Abuse and How to Help</w:t>
                      </w:r>
                      <w:r>
                        <w:rPr>
                          <w:rFonts w:ascii="Helvetica" w:hAnsi="Helvetica" w:cs="Helvetica"/>
                          <w:sz w:val="16"/>
                          <w:szCs w:val="16"/>
                        </w:rPr>
                        <w:t xml:space="preserve">, Available at: </w:t>
                      </w:r>
                      <w:hyperlink r:id="rId25" w:history="1">
                        <w:r w:rsidRPr="00C47157">
                          <w:rPr>
                            <w:rStyle w:val="Hyperlink"/>
                            <w:rFonts w:ascii="Helvetica" w:hAnsi="Helvetica" w:cs="Helvetica"/>
                            <w:sz w:val="16"/>
                            <w:szCs w:val="16"/>
                          </w:rPr>
                          <w:t>https://hside.org/child-abuse-signs-symptoms/</w:t>
                        </w:r>
                      </w:hyperlink>
                      <w:r>
                        <w:rPr>
                          <w:rFonts w:ascii="Helvetica" w:hAnsi="Helvetica" w:cs="Helvetica"/>
                          <w:sz w:val="16"/>
                          <w:szCs w:val="16"/>
                        </w:rPr>
                        <w:t>, [Accessed on 19</w:t>
                      </w:r>
                      <w:r w:rsidRPr="008E29CE">
                        <w:rPr>
                          <w:rFonts w:ascii="Helvetica" w:hAnsi="Helvetica" w:cs="Helvetica"/>
                          <w:sz w:val="16"/>
                          <w:szCs w:val="16"/>
                          <w:vertAlign w:val="superscript"/>
                        </w:rPr>
                        <w:t>th</w:t>
                      </w:r>
                      <w:r>
                        <w:rPr>
                          <w:rFonts w:ascii="Helvetica" w:hAnsi="Helvetica" w:cs="Helvetica"/>
                          <w:sz w:val="16"/>
                          <w:szCs w:val="16"/>
                        </w:rPr>
                        <w:t xml:space="preserve"> November 2020].</w:t>
                      </w:r>
                    </w:p>
                    <w:p w14:paraId="708D277C" w14:textId="14E2C734" w:rsidR="00073F4C" w:rsidRPr="00073F4C" w:rsidRDefault="006C225E" w:rsidP="00073F4C">
                      <w:pPr>
                        <w:pStyle w:val="ListParagraph"/>
                        <w:numPr>
                          <w:ilvl w:val="0"/>
                          <w:numId w:val="8"/>
                        </w:numPr>
                        <w:rPr>
                          <w:rFonts w:ascii="Helvetica" w:hAnsi="Helvetica" w:cs="Helvetica"/>
                          <w:sz w:val="16"/>
                          <w:szCs w:val="16"/>
                          <w:lang w:val="en-GB" w:eastAsia="en-GB"/>
                        </w:rPr>
                      </w:pPr>
                      <w:r w:rsidRPr="006C225E">
                        <w:rPr>
                          <w:rFonts w:ascii="Helvetica" w:hAnsi="Helvetica" w:cs="Helvetica"/>
                          <w:sz w:val="16"/>
                          <w:szCs w:val="16"/>
                          <w:lang w:val="en-GB" w:eastAsia="en-GB"/>
                        </w:rPr>
                        <w:t>Carpentier, Silovsky and Chaffing (2006</w:t>
                      </w:r>
                      <w:r w:rsidR="00867427" w:rsidRPr="006C225E">
                        <w:rPr>
                          <w:rFonts w:ascii="Helvetica" w:hAnsi="Helvetica" w:cs="Helvetica"/>
                          <w:sz w:val="16"/>
                          <w:szCs w:val="16"/>
                          <w:lang w:val="en-GB" w:eastAsia="en-GB"/>
                        </w:rPr>
                        <w:t xml:space="preserve">) </w:t>
                      </w:r>
                      <w:r w:rsidR="00867427" w:rsidRPr="006C225E">
                        <w:rPr>
                          <w:rStyle w:val="Emphasis"/>
                          <w:rFonts w:ascii="Helvetica" w:hAnsi="Helvetica" w:cs="Helvetica"/>
                          <w:sz w:val="16"/>
                          <w:szCs w:val="16"/>
                          <w:shd w:val="clear" w:color="auto" w:fill="FFFFFF"/>
                        </w:rPr>
                        <w:t>Randomized</w:t>
                      </w:r>
                      <w:r w:rsidRPr="006C225E">
                        <w:rPr>
                          <w:rStyle w:val="Emphasis"/>
                          <w:rFonts w:ascii="Helvetica" w:hAnsi="Helvetica" w:cs="Helvetica"/>
                          <w:i w:val="0"/>
                          <w:iCs w:val="0"/>
                          <w:sz w:val="16"/>
                          <w:szCs w:val="16"/>
                          <w:shd w:val="clear" w:color="auto" w:fill="FFFFFF"/>
                        </w:rPr>
                        <w:t xml:space="preserve"> trial of treatment for children with sexual behavior problems: </w:t>
                      </w:r>
                      <w:r w:rsidRPr="006C225E">
                        <w:rPr>
                          <w:rStyle w:val="Emphasis"/>
                          <w:rFonts w:ascii="Helvetica" w:hAnsi="Helvetica" w:cs="Helvetica"/>
                          <w:sz w:val="16"/>
                          <w:szCs w:val="16"/>
                          <w:shd w:val="clear" w:color="auto" w:fill="FFFFFF"/>
                        </w:rPr>
                        <w:t>Ten year follow-up. J</w:t>
                      </w:r>
                      <w:r w:rsidRPr="006C225E">
                        <w:rPr>
                          <w:rFonts w:ascii="Helvetica" w:hAnsi="Helvetica" w:cs="Helvetica"/>
                          <w:sz w:val="16"/>
                          <w:szCs w:val="16"/>
                          <w:shd w:val="clear" w:color="auto" w:fill="FFFFFF"/>
                        </w:rPr>
                        <w:t>ournal of Consulting and Clinical Psychology</w:t>
                      </w:r>
                      <w:r w:rsidR="00867427">
                        <w:rPr>
                          <w:rFonts w:ascii="Helvetica" w:hAnsi="Helvetica" w:cs="Helvetica"/>
                          <w:sz w:val="16"/>
                          <w:szCs w:val="16"/>
                          <w:shd w:val="clear" w:color="auto" w:fill="FFFFFF"/>
                        </w:rPr>
                        <w:t>, 74</w:t>
                      </w:r>
                      <w:proofErr w:type="gramStart"/>
                      <w:r w:rsidR="00867427">
                        <w:rPr>
                          <w:rFonts w:ascii="Helvetica" w:hAnsi="Helvetica" w:cs="Helvetica"/>
                          <w:sz w:val="16"/>
                          <w:szCs w:val="16"/>
                          <w:shd w:val="clear" w:color="auto" w:fill="FFFFFF"/>
                        </w:rPr>
                        <w:t xml:space="preserve">, </w:t>
                      </w:r>
                      <w:r w:rsidR="00073F4C">
                        <w:rPr>
                          <w:rFonts w:ascii="Helvetica" w:hAnsi="Helvetica" w:cs="Helvetica"/>
                          <w:sz w:val="16"/>
                          <w:szCs w:val="16"/>
                          <w:shd w:val="clear" w:color="auto" w:fill="FFFFFF"/>
                        </w:rPr>
                        <w:t>,</w:t>
                      </w:r>
                      <w:proofErr w:type="gramEnd"/>
                      <w:r w:rsidR="00073F4C">
                        <w:rPr>
                          <w:rFonts w:ascii="Helvetica" w:hAnsi="Helvetica" w:cs="Helvetica"/>
                          <w:sz w:val="16"/>
                          <w:szCs w:val="16"/>
                          <w:shd w:val="clear" w:color="auto" w:fill="FFFFFF"/>
                        </w:rPr>
                        <w:t xml:space="preserve"> </w:t>
                      </w:r>
                      <w:r w:rsidR="00867427">
                        <w:rPr>
                          <w:rFonts w:ascii="Helvetica" w:hAnsi="Helvetica" w:cs="Helvetica"/>
                          <w:sz w:val="16"/>
                          <w:szCs w:val="16"/>
                          <w:shd w:val="clear" w:color="auto" w:fill="FFFFFF"/>
                        </w:rPr>
                        <w:t>p. 48</w:t>
                      </w:r>
                    </w:p>
                    <w:p w14:paraId="4E221878" w14:textId="62B15BA5" w:rsidR="00073F4C" w:rsidRPr="00073F4C" w:rsidRDefault="00073F4C" w:rsidP="00073F4C">
                      <w:pPr>
                        <w:pStyle w:val="ListParagraph"/>
                        <w:numPr>
                          <w:ilvl w:val="0"/>
                          <w:numId w:val="8"/>
                        </w:numPr>
                        <w:rPr>
                          <w:rFonts w:ascii="Helvetica" w:hAnsi="Helvetica" w:cs="Helvetica"/>
                          <w:sz w:val="16"/>
                          <w:szCs w:val="16"/>
                          <w:lang w:val="en-GB" w:eastAsia="en-GB"/>
                        </w:rPr>
                      </w:pPr>
                      <w:r w:rsidRPr="00073F4C">
                        <w:rPr>
                          <w:rFonts w:ascii="Helvetica" w:hAnsi="Helvetica" w:cs="Helvetica"/>
                          <w:sz w:val="16"/>
                          <w:szCs w:val="16"/>
                          <w:shd w:val="clear" w:color="auto" w:fill="FFFFFF"/>
                        </w:rPr>
                        <w:t xml:space="preserve">Chitnis (2018), [online] </w:t>
                      </w:r>
                      <w:r w:rsidRPr="00073F4C">
                        <w:rPr>
                          <w:rFonts w:ascii="Helvetica" w:hAnsi="Helvetica" w:cs="Helvetica"/>
                          <w:bCs/>
                          <w:color w:val="111111"/>
                          <w:sz w:val="16"/>
                          <w:szCs w:val="16"/>
                        </w:rPr>
                        <w:t>Child Abuse – A Guide to Parents &amp; Caregivers</w:t>
                      </w:r>
                      <w:r>
                        <w:rPr>
                          <w:rFonts w:ascii="Helvetica" w:hAnsi="Helvetica" w:cs="Helvetica"/>
                          <w:bCs/>
                          <w:color w:val="111111"/>
                          <w:sz w:val="16"/>
                          <w:szCs w:val="16"/>
                        </w:rPr>
                        <w:t xml:space="preserve">, Available at: </w:t>
                      </w:r>
                      <w:hyperlink r:id="rId26" w:history="1">
                        <w:r w:rsidRPr="00C47157">
                          <w:rPr>
                            <w:rStyle w:val="Hyperlink"/>
                            <w:rFonts w:ascii="Helvetica" w:hAnsi="Helvetica" w:cs="Helvetica"/>
                            <w:bCs/>
                            <w:sz w:val="16"/>
                            <w:szCs w:val="16"/>
                          </w:rPr>
                          <w:t>https://parenting.firstcry.com/articles/child-abuse-a-guide-to-parents-caregivers</w:t>
                        </w:r>
                      </w:hyperlink>
                      <w:r>
                        <w:rPr>
                          <w:rFonts w:ascii="Helvetica" w:hAnsi="Helvetica" w:cs="Helvetica"/>
                          <w:bCs/>
                          <w:color w:val="111111"/>
                          <w:sz w:val="16"/>
                          <w:szCs w:val="16"/>
                        </w:rPr>
                        <w:t xml:space="preserve">, </w:t>
                      </w:r>
                      <w:r w:rsidR="006D2364">
                        <w:rPr>
                          <w:rFonts w:ascii="Helvetica" w:hAnsi="Helvetica" w:cs="Helvetica"/>
                          <w:bCs/>
                          <w:color w:val="111111"/>
                          <w:sz w:val="16"/>
                          <w:szCs w:val="16"/>
                        </w:rPr>
                        <w:t>[Accessed on 20</w:t>
                      </w:r>
                      <w:r w:rsidR="006D2364" w:rsidRPr="006D2364">
                        <w:rPr>
                          <w:rFonts w:ascii="Helvetica" w:hAnsi="Helvetica" w:cs="Helvetica"/>
                          <w:bCs/>
                          <w:color w:val="111111"/>
                          <w:sz w:val="16"/>
                          <w:szCs w:val="16"/>
                          <w:vertAlign w:val="superscript"/>
                        </w:rPr>
                        <w:t>th</w:t>
                      </w:r>
                      <w:r w:rsidR="006D2364">
                        <w:rPr>
                          <w:rFonts w:ascii="Helvetica" w:hAnsi="Helvetica" w:cs="Helvetica"/>
                          <w:bCs/>
                          <w:color w:val="111111"/>
                          <w:sz w:val="16"/>
                          <w:szCs w:val="16"/>
                        </w:rPr>
                        <w:t xml:space="preserve"> November 2020].</w:t>
                      </w:r>
                    </w:p>
                    <w:p w14:paraId="07E22F03" w14:textId="50418768" w:rsidR="00910A45" w:rsidRPr="009C59EE" w:rsidRDefault="00731D62" w:rsidP="00731D62">
                      <w:pPr>
                        <w:pStyle w:val="ListParagraph"/>
                        <w:numPr>
                          <w:ilvl w:val="0"/>
                          <w:numId w:val="8"/>
                        </w:numPr>
                        <w:rPr>
                          <w:rFonts w:ascii="Helvetica" w:hAnsi="Helvetica" w:cs="Helvetica"/>
                          <w:sz w:val="16"/>
                          <w:szCs w:val="16"/>
                          <w:lang w:val="en-GB" w:eastAsia="en-GB"/>
                        </w:rPr>
                      </w:pPr>
                      <w:r>
                        <w:rPr>
                          <w:rFonts w:ascii="Helvetica" w:hAnsi="Helvetica" w:cs="Helvetica"/>
                          <w:sz w:val="16"/>
                          <w:szCs w:val="16"/>
                          <w:lang w:val="en-GB" w:eastAsia="en-GB"/>
                        </w:rPr>
                        <w:t>ACF (2017</w:t>
                      </w:r>
                      <w:r w:rsidRPr="00731D62">
                        <w:rPr>
                          <w:rFonts w:ascii="Helvetica" w:hAnsi="Helvetica" w:cs="Helvetica"/>
                          <w:sz w:val="16"/>
                          <w:szCs w:val="16"/>
                          <w:lang w:val="en-GB" w:eastAsia="en-GB"/>
                        </w:rPr>
                        <w:t xml:space="preserve">) [online] </w:t>
                      </w:r>
                      <w:r w:rsidRPr="00731D62">
                        <w:rPr>
                          <w:rFonts w:ascii="Helvetica" w:hAnsi="Helvetica" w:cs="Helvetica"/>
                          <w:sz w:val="16"/>
                          <w:szCs w:val="16"/>
                        </w:rPr>
                        <w:t xml:space="preserve">Child Maltreatment, Available at: </w:t>
                      </w:r>
                      <w:hyperlink r:id="rId27" w:history="1">
                        <w:r w:rsidRPr="00C47157">
                          <w:rPr>
                            <w:rStyle w:val="Hyperlink"/>
                            <w:rFonts w:ascii="Helvetica" w:hAnsi="Helvetica" w:cs="Helvetica"/>
                            <w:sz w:val="16"/>
                            <w:szCs w:val="16"/>
                          </w:rPr>
                          <w:t>https://www.acf.hhs.gov/cb/research-data-technology/statistics-research/child-maltreatment</w:t>
                        </w:r>
                      </w:hyperlink>
                      <w:r w:rsidRPr="00731D62">
                        <w:rPr>
                          <w:rFonts w:ascii="Helvetica" w:hAnsi="Helvetica" w:cs="Helvetica"/>
                          <w:sz w:val="16"/>
                          <w:szCs w:val="16"/>
                        </w:rPr>
                        <w:t>.</w:t>
                      </w:r>
                      <w:r>
                        <w:rPr>
                          <w:rFonts w:ascii="Helvetica" w:hAnsi="Helvetica" w:cs="Helvetica"/>
                          <w:sz w:val="16"/>
                          <w:szCs w:val="16"/>
                        </w:rPr>
                        <w:t>, [Accessed on 20</w:t>
                      </w:r>
                      <w:r w:rsidRPr="00731D62">
                        <w:rPr>
                          <w:rFonts w:ascii="Helvetica" w:hAnsi="Helvetica" w:cs="Helvetica"/>
                          <w:sz w:val="16"/>
                          <w:szCs w:val="16"/>
                          <w:vertAlign w:val="superscript"/>
                        </w:rPr>
                        <w:t>th</w:t>
                      </w:r>
                      <w:r>
                        <w:rPr>
                          <w:rFonts w:ascii="Helvetica" w:hAnsi="Helvetica" w:cs="Helvetica"/>
                          <w:sz w:val="16"/>
                          <w:szCs w:val="16"/>
                        </w:rPr>
                        <w:t xml:space="preserve"> November 2020]</w:t>
                      </w:r>
                    </w:p>
                    <w:p w14:paraId="7CF474D9" w14:textId="25C2E3C4" w:rsidR="009C59EE" w:rsidRPr="009C59EE" w:rsidRDefault="009C59EE" w:rsidP="00731D62">
                      <w:pPr>
                        <w:pStyle w:val="ListParagraph"/>
                        <w:numPr>
                          <w:ilvl w:val="0"/>
                          <w:numId w:val="8"/>
                        </w:numPr>
                        <w:rPr>
                          <w:rFonts w:ascii="Helvetica" w:hAnsi="Helvetica" w:cs="Helvetica"/>
                          <w:sz w:val="16"/>
                          <w:szCs w:val="16"/>
                          <w:lang w:val="en-GB" w:eastAsia="en-GB"/>
                        </w:rPr>
                      </w:pPr>
                      <w:r>
                        <w:rPr>
                          <w:rFonts w:ascii="Helvetica" w:hAnsi="Helvetica" w:cs="Helvetica"/>
                          <w:sz w:val="16"/>
                          <w:szCs w:val="16"/>
                        </w:rPr>
                        <w:t xml:space="preserve">Ovc Government (2020) [online archive] I.V Child Victims, Available at: </w:t>
                      </w:r>
                      <w:hyperlink r:id="rId28" w:history="1">
                        <w:r w:rsidRPr="00C47157">
                          <w:rPr>
                            <w:rStyle w:val="Hyperlink"/>
                            <w:rFonts w:ascii="Helvetica" w:hAnsi="Helvetica" w:cs="Helvetica"/>
                            <w:sz w:val="16"/>
                            <w:szCs w:val="16"/>
                          </w:rPr>
                          <w:t>https://www.ncjrs.gov/ovc_archives/reports/firstrep/chldvics.html</w:t>
                        </w:r>
                      </w:hyperlink>
                      <w:r>
                        <w:rPr>
                          <w:rFonts w:ascii="Helvetica" w:hAnsi="Helvetica" w:cs="Helvetica"/>
                          <w:sz w:val="16"/>
                          <w:szCs w:val="16"/>
                        </w:rPr>
                        <w:t>, [Accessed on 20</w:t>
                      </w:r>
                      <w:r w:rsidRPr="009C59EE">
                        <w:rPr>
                          <w:rFonts w:ascii="Helvetica" w:hAnsi="Helvetica" w:cs="Helvetica"/>
                          <w:sz w:val="16"/>
                          <w:szCs w:val="16"/>
                          <w:vertAlign w:val="superscript"/>
                        </w:rPr>
                        <w:t>th</w:t>
                      </w:r>
                      <w:r>
                        <w:rPr>
                          <w:rFonts w:ascii="Helvetica" w:hAnsi="Helvetica" w:cs="Helvetica"/>
                          <w:sz w:val="16"/>
                          <w:szCs w:val="16"/>
                        </w:rPr>
                        <w:t xml:space="preserve"> November 2020]. </w:t>
                      </w:r>
                    </w:p>
                    <w:p w14:paraId="40A8AF71" w14:textId="60E8C74F" w:rsidR="009C59EE" w:rsidRPr="00731D62" w:rsidRDefault="009C59EE" w:rsidP="00731D62">
                      <w:pPr>
                        <w:pStyle w:val="ListParagraph"/>
                        <w:numPr>
                          <w:ilvl w:val="0"/>
                          <w:numId w:val="8"/>
                        </w:numPr>
                        <w:rPr>
                          <w:rFonts w:ascii="Helvetica" w:hAnsi="Helvetica" w:cs="Helvetica"/>
                          <w:sz w:val="16"/>
                          <w:szCs w:val="16"/>
                          <w:lang w:val="en-GB" w:eastAsia="en-GB"/>
                        </w:rPr>
                      </w:pPr>
                      <w:r>
                        <w:rPr>
                          <w:rFonts w:ascii="Helvetica" w:hAnsi="Helvetica" w:cs="Helvetica"/>
                          <w:sz w:val="16"/>
                          <w:szCs w:val="16"/>
                        </w:rPr>
                        <w:t>Daniele Pelka 2013</w:t>
                      </w:r>
                    </w:p>
                    <w:p w14:paraId="4D0BDD81" w14:textId="77777777" w:rsidR="00910A45" w:rsidRDefault="00910A45"/>
                  </w:txbxContent>
                </v:textbox>
                <w10:wrap anchorx="margin"/>
              </v:shape>
            </w:pict>
          </mc:Fallback>
        </mc:AlternateContent>
      </w:r>
      <w:r>
        <w:rPr>
          <w:noProof/>
        </w:rPr>
        <mc:AlternateContent>
          <mc:Choice Requires="wps">
            <w:drawing>
              <wp:anchor distT="0" distB="0" distL="114300" distR="114300" simplePos="0" relativeHeight="251709440" behindDoc="0" locked="0" layoutInCell="1" allowOverlap="1" wp14:anchorId="1FCBB95F" wp14:editId="5194C1F1">
                <wp:simplePos x="0" y="0"/>
                <wp:positionH relativeFrom="column">
                  <wp:posOffset>9624505</wp:posOffset>
                </wp:positionH>
                <wp:positionV relativeFrom="paragraph">
                  <wp:posOffset>2922533</wp:posOffset>
                </wp:positionV>
                <wp:extent cx="617517" cy="344385"/>
                <wp:effectExtent l="0" t="0" r="0" b="0"/>
                <wp:wrapNone/>
                <wp:docPr id="62" name="Text Box 62"/>
                <wp:cNvGraphicFramePr/>
                <a:graphic xmlns:a="http://schemas.openxmlformats.org/drawingml/2006/main">
                  <a:graphicData uri="http://schemas.microsoft.com/office/word/2010/wordprocessingShape">
                    <wps:wsp>
                      <wps:cNvSpPr txBox="1"/>
                      <wps:spPr>
                        <a:xfrm>
                          <a:off x="0" y="0"/>
                          <a:ext cx="617517" cy="344385"/>
                        </a:xfrm>
                        <a:prstGeom prst="rect">
                          <a:avLst/>
                        </a:prstGeom>
                        <a:noFill/>
                        <a:ln w="6350">
                          <a:noFill/>
                        </a:ln>
                      </wps:spPr>
                      <wps:txbx>
                        <w:txbxContent>
                          <w:p w14:paraId="16A4F568" w14:textId="7A09BE86" w:rsidR="006C225E" w:rsidRPr="006C225E" w:rsidRDefault="006C225E">
                            <w:pPr>
                              <w:rPr>
                                <w:color w:val="FF0000"/>
                              </w:rPr>
                            </w:pPr>
                            <w:r w:rsidRPr="006C225E">
                              <w:rPr>
                                <w:color w:val="FF0000"/>
                              </w:rPr>
                              <w:t xml:space="preserve">Other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BB95F" id="Text Box 62" o:spid="_x0000_s1034" type="#_x0000_t202" style="position:absolute;margin-left:757.85pt;margin-top:230.1pt;width:48.6pt;height:27.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" filled="f" stroked="f" strokeweight=".5pt">
                <v:textbox>
                  <w:txbxContent>
                    <w:p w14:paraId="16A4F568" w14:textId="7A09BE86" w:rsidR="006C225E" w:rsidRPr="006C225E" w:rsidRDefault="006C225E">
                      <w:pPr>
                        <w:rPr>
                          <w:color w:val="FF0000"/>
                        </w:rPr>
                      </w:pPr>
                      <w:r w:rsidRPr="006C225E">
                        <w:rPr>
                          <w:color w:val="FF0000"/>
                        </w:rPr>
                        <w:t xml:space="preserve">Other </w:t>
                      </w:r>
                    </w:p>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18DD92A2" wp14:editId="75F3D34E">
                <wp:simplePos x="0" y="0"/>
                <wp:positionH relativeFrom="column">
                  <wp:posOffset>8852478</wp:posOffset>
                </wp:positionH>
                <wp:positionV relativeFrom="paragraph">
                  <wp:posOffset>3213100</wp:posOffset>
                </wp:positionV>
                <wp:extent cx="1104405" cy="421062"/>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104405" cy="421062"/>
                        </a:xfrm>
                        <a:prstGeom prst="rect">
                          <a:avLst/>
                        </a:prstGeom>
                        <a:noFill/>
                        <a:ln w="6350">
                          <a:noFill/>
                        </a:ln>
                      </wps:spPr>
                      <wps:txbx>
                        <w:txbxContent>
                          <w:p w14:paraId="70685ACF" w14:textId="6DB6A39F" w:rsidR="006C225E" w:rsidRPr="006C225E" w:rsidRDefault="006C225E">
                            <w:pPr>
                              <w:rPr>
                                <w:color w:val="FF0000"/>
                              </w:rPr>
                            </w:pPr>
                            <w:r w:rsidRPr="006C225E">
                              <w:rPr>
                                <w:color w:val="FF0000"/>
                              </w:rPr>
                              <w:t xml:space="preserve">Drug </w:t>
                            </w:r>
                            <w:proofErr w:type="spellStart"/>
                            <w:r w:rsidRPr="006C225E">
                              <w:rPr>
                                <w:color w:val="FF0000"/>
                              </w:rPr>
                              <w:t>endergement</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DD92A2" id="Text Box 61" o:spid="_x0000_s1035" type="#_x0000_t202" style="position:absolute;margin-left:697.05pt;margin-top:253pt;width:86.95pt;height:33.1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" filled="f" stroked="f" strokeweight=".5pt">
                <v:textbox>
                  <w:txbxContent>
                    <w:p w14:paraId="70685ACF" w14:textId="6DB6A39F" w:rsidR="006C225E" w:rsidRPr="006C225E" w:rsidRDefault="006C225E">
                      <w:pPr>
                        <w:rPr>
                          <w:color w:val="FF0000"/>
                        </w:rPr>
                      </w:pPr>
                      <w:r w:rsidRPr="006C225E">
                        <w:rPr>
                          <w:color w:val="FF0000"/>
                        </w:rPr>
                        <w:t xml:space="preserve">Drug </w:t>
                      </w:r>
                      <w:proofErr w:type="spellStart"/>
                      <w:r w:rsidRPr="006C225E">
                        <w:rPr>
                          <w:color w:val="FF0000"/>
                        </w:rPr>
                        <w:t>endergement</w:t>
                      </w:r>
                      <w:proofErr w:type="spellEnd"/>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2935E192" wp14:editId="750835F1">
                <wp:simplePos x="0" y="0"/>
                <wp:positionH relativeFrom="column">
                  <wp:posOffset>8283039</wp:posOffset>
                </wp:positionH>
                <wp:positionV relativeFrom="paragraph">
                  <wp:posOffset>3350062</wp:posOffset>
                </wp:positionV>
                <wp:extent cx="724395" cy="676894"/>
                <wp:effectExtent l="0" t="0" r="0" b="0"/>
                <wp:wrapNone/>
                <wp:docPr id="60" name="Text Box 60"/>
                <wp:cNvGraphicFramePr/>
                <a:graphic xmlns:a="http://schemas.openxmlformats.org/drawingml/2006/main">
                  <a:graphicData uri="http://schemas.microsoft.com/office/word/2010/wordprocessingShape">
                    <wps:wsp>
                      <wps:cNvSpPr txBox="1"/>
                      <wps:spPr>
                        <a:xfrm>
                          <a:off x="0" y="0"/>
                          <a:ext cx="724395" cy="676894"/>
                        </a:xfrm>
                        <a:prstGeom prst="rect">
                          <a:avLst/>
                        </a:prstGeom>
                        <a:noFill/>
                        <a:ln w="6350">
                          <a:noFill/>
                        </a:ln>
                      </wps:spPr>
                      <wps:txbx>
                        <w:txbxContent>
                          <w:p w14:paraId="5C386A20" w14:textId="6D569054" w:rsidR="006C225E" w:rsidRPr="006C225E" w:rsidRDefault="006C225E">
                            <w:pPr>
                              <w:rPr>
                                <w:color w:val="FF0000"/>
                              </w:rPr>
                            </w:pPr>
                            <w:r w:rsidRPr="006C225E">
                              <w:rPr>
                                <w:color w:val="FF0000"/>
                              </w:rPr>
                              <w:t>Witness to violence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35E192" id="Text Box 60" o:spid="_x0000_s1036" type="#_x0000_t202" style="position:absolute;margin-left:652.2pt;margin-top:263.8pt;width:57.05pt;height:53.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" filled="f" stroked="f" strokeweight=".5pt">
                <v:textbox>
                  <w:txbxContent>
                    <w:p w14:paraId="5C386A20" w14:textId="6D569054" w:rsidR="006C225E" w:rsidRPr="006C225E" w:rsidRDefault="006C225E">
                      <w:pPr>
                        <w:rPr>
                          <w:color w:val="FF0000"/>
                        </w:rPr>
                      </w:pPr>
                      <w:r w:rsidRPr="006C225E">
                        <w:rPr>
                          <w:color w:val="FF0000"/>
                        </w:rPr>
                        <w:t>Witness to violence</w:t>
                      </w:r>
                    </w:p>
                  </w:txbxContent>
                </v:textbox>
              </v:shape>
            </w:pict>
          </mc:Fallback>
        </mc:AlternateContent>
      </w:r>
      <w:r>
        <w:rPr>
          <w:noProof/>
        </w:rPr>
        <mc:AlternateContent>
          <mc:Choice Requires="wps">
            <w:drawing>
              <wp:anchor distT="0" distB="0" distL="114300" distR="114300" simplePos="0" relativeHeight="251706368" behindDoc="0" locked="0" layoutInCell="1" allowOverlap="1" wp14:anchorId="2455D909" wp14:editId="568A2B41">
                <wp:simplePos x="0" y="0"/>
                <wp:positionH relativeFrom="column">
                  <wp:posOffset>7843190</wp:posOffset>
                </wp:positionH>
                <wp:positionV relativeFrom="paragraph">
                  <wp:posOffset>3100928</wp:posOffset>
                </wp:positionV>
                <wp:extent cx="807522" cy="249382"/>
                <wp:effectExtent l="0" t="0" r="0" b="0"/>
                <wp:wrapNone/>
                <wp:docPr id="58" name="Text Box 58"/>
                <wp:cNvGraphicFramePr/>
                <a:graphic xmlns:a="http://schemas.openxmlformats.org/drawingml/2006/main">
                  <a:graphicData uri="http://schemas.microsoft.com/office/word/2010/wordprocessingShape">
                    <wps:wsp>
                      <wps:cNvSpPr txBox="1"/>
                      <wps:spPr>
                        <a:xfrm>
                          <a:off x="0" y="0"/>
                          <a:ext cx="807522" cy="249382"/>
                        </a:xfrm>
                        <a:prstGeom prst="rect">
                          <a:avLst/>
                        </a:prstGeom>
                        <a:noFill/>
                        <a:ln w="6350">
                          <a:noFill/>
                        </a:ln>
                      </wps:spPr>
                      <wps:txbx>
                        <w:txbxContent>
                          <w:p w14:paraId="1D71B531" w14:textId="1819F5A8" w:rsidR="006C225E" w:rsidRPr="006C225E" w:rsidRDefault="006C225E">
                            <w:pPr>
                              <w:rPr>
                                <w:color w:val="FF0000"/>
                              </w:rPr>
                            </w:pPr>
                            <w:r w:rsidRPr="006C225E">
                              <w:rPr>
                                <w:color w:val="FF0000"/>
                              </w:rPr>
                              <w:t>Neglect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55D909" id="Text Box 58" o:spid="_x0000_s1037" type="#_x0000_t202" style="position:absolute;margin-left:617.55pt;margin-top:244.15pt;width:63.6pt;height:19.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" filled="f" stroked="f" strokeweight=".5pt">
                <v:textbox>
                  <w:txbxContent>
                    <w:p w14:paraId="1D71B531" w14:textId="1819F5A8" w:rsidR="006C225E" w:rsidRPr="006C225E" w:rsidRDefault="006C225E">
                      <w:pPr>
                        <w:rPr>
                          <w:color w:val="FF0000"/>
                        </w:rPr>
                      </w:pPr>
                      <w:r w:rsidRPr="006C225E">
                        <w:rPr>
                          <w:color w:val="FF0000"/>
                        </w:rPr>
                        <w:t>Neglect</w:t>
                      </w:r>
                    </w:p>
                  </w:txbxContent>
                </v:textbox>
              </v:shape>
            </w:pict>
          </mc:Fallback>
        </mc:AlternateContent>
      </w:r>
      <w:r>
        <w:rPr>
          <w:noProof/>
        </w:rPr>
        <mc:AlternateContent>
          <mc:Choice Requires="wps">
            <w:drawing>
              <wp:anchor distT="0" distB="0" distL="114300" distR="114300" simplePos="0" relativeHeight="251705344" behindDoc="0" locked="0" layoutInCell="1" allowOverlap="1" wp14:anchorId="48B82BB0" wp14:editId="42551FCD">
                <wp:simplePos x="0" y="0"/>
                <wp:positionH relativeFrom="column">
                  <wp:posOffset>7356533</wp:posOffset>
                </wp:positionH>
                <wp:positionV relativeFrom="paragraph">
                  <wp:posOffset>3314313</wp:posOffset>
                </wp:positionV>
                <wp:extent cx="736270" cy="593766"/>
                <wp:effectExtent l="0" t="0" r="0" b="0"/>
                <wp:wrapNone/>
                <wp:docPr id="44" name="Text Box 44"/>
                <wp:cNvGraphicFramePr/>
                <a:graphic xmlns:a="http://schemas.openxmlformats.org/drawingml/2006/main">
                  <a:graphicData uri="http://schemas.microsoft.com/office/word/2010/wordprocessingShape">
                    <wps:wsp>
                      <wps:cNvSpPr txBox="1"/>
                      <wps:spPr>
                        <a:xfrm>
                          <a:off x="0" y="0"/>
                          <a:ext cx="736270" cy="593766"/>
                        </a:xfrm>
                        <a:prstGeom prst="rect">
                          <a:avLst/>
                        </a:prstGeom>
                        <a:noFill/>
                        <a:ln w="6350">
                          <a:noFill/>
                        </a:ln>
                      </wps:spPr>
                      <wps:txbx>
                        <w:txbxContent>
                          <w:p w14:paraId="36DBD79E" w14:textId="32373FDF" w:rsidR="006C225E" w:rsidRPr="006C225E" w:rsidRDefault="006C225E">
                            <w:pPr>
                              <w:rPr>
                                <w:color w:val="FF0000"/>
                              </w:rPr>
                            </w:pPr>
                            <w:r w:rsidRPr="006C225E">
                              <w:rPr>
                                <w:color w:val="FF0000"/>
                              </w:rPr>
                              <w:t>Physical abuse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B82BB0" id="Text Box 44" o:spid="_x0000_s1038" type="#_x0000_t202" style="position:absolute;margin-left:579.25pt;margin-top:260.95pt;width:57.95pt;height:46.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" filled="f" stroked="f" strokeweight=".5pt">
                <v:textbox>
                  <w:txbxContent>
                    <w:p w14:paraId="36DBD79E" w14:textId="32373FDF" w:rsidR="006C225E" w:rsidRPr="006C225E" w:rsidRDefault="006C225E">
                      <w:pPr>
                        <w:rPr>
                          <w:color w:val="FF0000"/>
                        </w:rPr>
                      </w:pPr>
                      <w:r w:rsidRPr="006C225E">
                        <w:rPr>
                          <w:color w:val="FF0000"/>
                        </w:rPr>
                        <w:t>Physical abuse</w:t>
                      </w:r>
                    </w:p>
                  </w:txbxContent>
                </v:textbox>
              </v:shape>
            </w:pict>
          </mc:Fallback>
        </mc:AlternateContent>
      </w:r>
      <w:r>
        <w:rPr>
          <w:noProof/>
        </w:rPr>
        <mc:AlternateContent>
          <mc:Choice Requires="wps">
            <w:drawing>
              <wp:anchor distT="0" distB="0" distL="114300" distR="114300" simplePos="0" relativeHeight="251704320" behindDoc="0" locked="0" layoutInCell="1" allowOverlap="1" wp14:anchorId="13E0E899" wp14:editId="0F43E0D9">
                <wp:simplePos x="0" y="0"/>
                <wp:positionH relativeFrom="margin">
                  <wp:align>center</wp:align>
                </wp:positionH>
                <wp:positionV relativeFrom="paragraph">
                  <wp:posOffset>2874604</wp:posOffset>
                </wp:positionV>
                <wp:extent cx="771302" cy="475013"/>
                <wp:effectExtent l="0" t="0" r="0" b="1270"/>
                <wp:wrapNone/>
                <wp:docPr id="43" name="Text Box 43"/>
                <wp:cNvGraphicFramePr/>
                <a:graphic xmlns:a="http://schemas.openxmlformats.org/drawingml/2006/main">
                  <a:graphicData uri="http://schemas.microsoft.com/office/word/2010/wordprocessingShape">
                    <wps:wsp>
                      <wps:cNvSpPr txBox="1"/>
                      <wps:spPr>
                        <a:xfrm>
                          <a:off x="0" y="0"/>
                          <a:ext cx="771302" cy="475013"/>
                        </a:xfrm>
                        <a:prstGeom prst="rect">
                          <a:avLst/>
                        </a:prstGeom>
                        <a:noFill/>
                        <a:ln w="6350">
                          <a:noFill/>
                        </a:ln>
                      </wps:spPr>
                      <wps:txbx>
                        <w:txbxContent>
                          <w:p w14:paraId="018DC190" w14:textId="7B0EC0E0" w:rsidR="006C225E" w:rsidRPr="006C225E" w:rsidRDefault="006C225E">
                            <w:pPr>
                              <w:rPr>
                                <w:color w:val="FF0000"/>
                              </w:rPr>
                            </w:pPr>
                            <w:r w:rsidRPr="006C225E">
                              <w:rPr>
                                <w:color w:val="FF0000"/>
                              </w:rPr>
                              <w:t xml:space="preserve">Sexual abuse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E0E899" id="Text Box 43" o:spid="_x0000_s1039" type="#_x0000_t202" style="position:absolute;margin-left:0;margin-top:226.35pt;width:60.75pt;height:37.4pt;z-index:2517043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" filled="f" stroked="f" strokeweight=".5pt">
                <v:textbox>
                  <w:txbxContent>
                    <w:p w14:paraId="018DC190" w14:textId="7B0EC0E0" w:rsidR="006C225E" w:rsidRPr="006C225E" w:rsidRDefault="006C225E">
                      <w:pPr>
                        <w:rPr>
                          <w:color w:val="FF0000"/>
                        </w:rPr>
                      </w:pPr>
                      <w:r w:rsidRPr="006C225E">
                        <w:rPr>
                          <w:color w:val="FF0000"/>
                        </w:rPr>
                        <w:t xml:space="preserve">Sexual abuse </w:t>
                      </w:r>
                    </w:p>
                  </w:txbxContent>
                </v:textbox>
                <w10:wrap anchorx="margin"/>
              </v:shape>
            </w:pict>
          </mc:Fallback>
        </mc:AlternateContent>
      </w:r>
    </w:p>
    <w:sectPr w:rsidR="00EA2A4A" w:rsidRPr="00EA2A4A" w:rsidSect="0023745E">
      <w:headerReference w:type="default" r:id="rId29"/>
      <w:headerReference w:type="first" r:id="rId30"/>
      <w:pgSz w:w="23811" w:h="16838" w:orient="landscape" w:code="8"/>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CE9319" w14:textId="77777777" w:rsidR="00F71ECA" w:rsidRDefault="00F71ECA" w:rsidP="00D210FA">
      <w:pPr>
        <w:spacing w:after="0"/>
      </w:pPr>
      <w:r>
        <w:separator/>
      </w:r>
    </w:p>
  </w:endnote>
  <w:endnote w:type="continuationSeparator" w:id="0">
    <w:p w14:paraId="1D2EA7FD" w14:textId="77777777" w:rsidR="00F71ECA" w:rsidRDefault="00F71ECA"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C1305F" w14:textId="77777777" w:rsidR="00F71ECA" w:rsidRDefault="00F71ECA" w:rsidP="00D210FA">
      <w:pPr>
        <w:spacing w:after="0"/>
      </w:pPr>
      <w:r>
        <w:separator/>
      </w:r>
    </w:p>
  </w:footnote>
  <w:footnote w:type="continuationSeparator" w:id="0">
    <w:p w14:paraId="53876305" w14:textId="77777777" w:rsidR="00F71ECA" w:rsidRDefault="00F71ECA"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D5AD2" w14:textId="77777777" w:rsidR="00CC0A8F" w:rsidRDefault="00346FFA">
    <w:pPr>
      <w:pStyle w:val="Header"/>
    </w:pPr>
    <w:r>
      <w:rPr>
        <w:noProof/>
      </w:rPr>
      <mc:AlternateContent>
        <mc:Choice Requires="wpg">
          <w:drawing>
            <wp:anchor distT="0" distB="0" distL="114300" distR="114300" simplePos="0" relativeHeight="251669504" behindDoc="1" locked="0" layoutInCell="1" allowOverlap="1" wp14:anchorId="2FFE640C" wp14:editId="4D50EB23">
              <wp:simplePos x="0" y="0"/>
              <wp:positionH relativeFrom="page">
                <wp:align>center</wp:align>
              </wp:positionH>
              <wp:positionV relativeFrom="page">
                <wp:align>center</wp:align>
              </wp:positionV>
              <wp:extent cx="9582912" cy="7315200"/>
              <wp:effectExtent l="0" t="0" r="0" b="1270"/>
              <wp:wrapNone/>
              <wp:docPr id="63" name="Group 6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582912" cy="7315200"/>
                        <a:chOff x="0" y="0"/>
                        <a:chExt cx="9584575" cy="7311044"/>
                      </a:xfrm>
                    </wpg:grpSpPr>
                    <wps:wsp>
                      <wps:cNvPr id="45" name="Rectangle 45" descr="Inside image top left"/>
                      <wps:cNvSpPr>
                        <a:spLocks noChangeAspect="1"/>
                      </wps:cNvSpPr>
                      <wps:spPr>
                        <a:xfrm>
                          <a:off x="0" y="0"/>
                          <a:ext cx="3108960" cy="2410640"/>
                        </a:xfrm>
                        <a:prstGeom prst="rect">
                          <a:avLst/>
                        </a:prstGeom>
                        <a:blipFill dpi="0" rotWithShape="0">
                          <a:blip r:embed="rId1"/>
                          <a:srcRect/>
                          <a:stretch>
                            <a:fillRect l="-765" t="-3605" r="-16421" b="-728"/>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57FDD8" w14:textId="77777777" w:rsidR="00CC0A8F" w:rsidRDefault="00CC0A8F" w:rsidP="00CC0A8F">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47" name="Group 1"/>
                      <wpg:cNvGrpSpPr/>
                      <wpg:grpSpPr>
                        <a:xfrm rot="10800000">
                          <a:off x="0" y="2477193"/>
                          <a:ext cx="3108960" cy="137160"/>
                          <a:chOff x="0" y="2433178"/>
                          <a:chExt cx="3047999" cy="986297"/>
                        </a:xfrm>
                      </wpg:grpSpPr>
                      <wps:wsp>
                        <wps:cNvPr id="48" name="Rectangle 48"/>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9" name="Rectangle 49"/>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0" name="Rectangle 50"/>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55" name="Group 55"/>
                      <wpg:cNvGrpSpPr/>
                      <wpg:grpSpPr>
                        <a:xfrm rot="10800000">
                          <a:off x="6475615" y="2394066"/>
                          <a:ext cx="3108960" cy="137160"/>
                          <a:chOff x="0" y="2433178"/>
                          <a:chExt cx="3047999" cy="986297"/>
                        </a:xfrm>
                      </wpg:grpSpPr>
                      <wps:wsp>
                        <wps:cNvPr id="56" name="Rectangle 56"/>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7" name="Rectangle 57"/>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9" name="Rectangle 59"/>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51" name="Group 1"/>
                      <wpg:cNvGrpSpPr/>
                      <wpg:grpSpPr>
                        <a:xfrm rot="10800000">
                          <a:off x="3241964" y="4148051"/>
                          <a:ext cx="3108960" cy="137160"/>
                          <a:chOff x="0" y="2433178"/>
                          <a:chExt cx="3047999" cy="986297"/>
                        </a:xfrm>
                      </wpg:grpSpPr>
                      <wps:wsp>
                        <wps:cNvPr id="52" name="Rectangle 52"/>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3" name="Rectangle 53"/>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4" name="Rectangle 54"/>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46" name="Rectangle 46" descr="Center image inside"/>
                      <wps:cNvSpPr>
                        <a:spLocks noChangeAspect="1"/>
                      </wps:cNvSpPr>
                      <wps:spPr>
                        <a:xfrm rot="10800000">
                          <a:off x="3241964" y="4339244"/>
                          <a:ext cx="3105578" cy="2971800"/>
                        </a:xfrm>
                        <a:prstGeom prst="rect">
                          <a:avLst/>
                        </a:prstGeom>
                        <a:blipFill dpi="0" rotWithShape="0">
                          <a:blip r:embed="rId2"/>
                          <a:srcRect/>
                          <a:stretch>
                            <a:fillRect l="-4167" t="-12" r="-22641" b="4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95300</wp14:pctWidth>
              </wp14:sizeRelH>
              <wp14:sizeRelV relativeFrom="page">
                <wp14:pctHeight>94100</wp14:pctHeight>
              </wp14:sizeRelV>
            </wp:anchor>
          </w:drawing>
        </mc:Choice>
        <mc:Fallback>
          <w:pict>
            <v:group w14:anchorId="2FFE640C" id="Group 63" o:spid="_x0000_s1040" alt="&quot;&quot;" style="position:absolute;margin-left:0;margin-top:0;width:754.55pt;height:8in;z-index:-251646976;mso-width-percent:953;mso-height-percent:941;mso-position-horizontal:center;mso-position-horizontal-relative:page;mso-position-vertical:center;mso-position-vertical-relative:page;mso-width-percent:953;mso-height-percent:941" coordsize="95845,73110"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">
              <v:rect id="Rectangle 45" o:spid="_x0000_s1041" alt="Inside image top left" style="position:absolute;width:31089;height:24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" stroked="f" strokeweight="1pt">
                <v:fill r:id="rId3" o:title="Inside image top left" recolor="t" type="frame"/>
                <o:lock v:ext="edit" aspectratio="t"/>
                <v:textbox>
                  <w:txbxContent>
                    <w:p w14:paraId="2157FDD8" w14:textId="77777777" w:rsidR="00CC0A8F" w:rsidRDefault="00CC0A8F" w:rsidP="00CC0A8F">
                      <w:pPr>
                        <w:jc w:val="center"/>
                      </w:pPr>
                    </w:p>
                  </w:txbxContent>
                </v:textbox>
              </v:rect>
              <v:group id="Group 1" o:spid="_x0000_s1042" style="position:absolute;top:24771;width:31089;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">
                <v:rect id="Rectangle 48" o:spid="_x0000_s1043"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" fillcolor="#ed7d31 [3205]" stroked="f" strokeweight="1pt"/>
                <v:rect id="Rectangle 49" o:spid="_x0000_s1044"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" fillcolor="#ffc000 [3207]" stroked="f" strokeweight="1pt"/>
                <v:rect id="Rectangle 50" o:spid="_x0000_s1045"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" fillcolor="#44546a [3215]" stroked="f" strokeweight="1pt"/>
              </v:group>
              <v:group id="Group 55" o:spid="_x0000_s1046" style="position:absolute;left:64756;top:23940;width:31089;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">
                <v:rect id="Rectangle 56" o:spid="_x0000_s1047"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" fillcolor="#ed7d31 [3205]" stroked="f" strokeweight="1pt"/>
                <v:rect id="Rectangle 57" o:spid="_x0000_s1048"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" fillcolor="#ffc000 [3207]" stroked="f" strokeweight="1pt"/>
                <v:rect id="Rectangle 59" o:spid="_x0000_s1049"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" fillcolor="#44546a [3215]" stroked="f" strokeweight="1pt"/>
              </v:group>
              <v:group id="Group 1" o:spid="_x0000_s1050" style="position:absolute;left:32419;top:41480;width:31090;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">
                <v:rect id="Rectangle 52" o:spid="_x0000_s1051"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" fillcolor="#ed7d31 [3205]" stroked="f" strokeweight="1pt"/>
                <v:rect id="Rectangle 53" o:spid="_x0000_s1052"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" fillcolor="#ffc000 [3207]" stroked="f" strokeweight="1pt"/>
                <v:rect id="Rectangle 54" o:spid="_x0000_s1053"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" fillcolor="#44546a [3215]" stroked="f" strokeweight="1pt"/>
              </v:group>
              <v:rect id="Rectangle 46" o:spid="_x0000_s1054" alt="Center image inside" style="position:absolute;left:32419;top:43392;width:31056;height:2971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" stroked="f" strokeweight="1pt">
                <v:fill r:id="rId4" o:title="Center image inside" recolor="t" type="frame"/>
                <o:lock v:ext="edit" aspectratio="t"/>
              </v:rect>
              <w10:wrap anchorx="page" anchory="page"/>
            </v:group>
          </w:pict>
        </mc:Fallback>
      </mc:AlternateContent>
    </w: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4EFFCA" w14:textId="559BA30C" w:rsidR="00D210FA" w:rsidRDefault="007225D9">
    <w:pPr>
      <w:pStyle w:val="Header"/>
    </w:pPr>
    <w:r>
      <w:rPr>
        <w:noProof/>
      </w:rPr>
      <mc:AlternateContent>
        <mc:Choice Requires="wpg">
          <w:drawing>
            <wp:anchor distT="0" distB="0" distL="114300" distR="114300" simplePos="0" relativeHeight="251671552" behindDoc="1" locked="0" layoutInCell="1" allowOverlap="1" wp14:anchorId="34598232" wp14:editId="21AC759B">
              <wp:simplePos x="0" y="0"/>
              <wp:positionH relativeFrom="page">
                <wp:posOffset>356260</wp:posOffset>
              </wp:positionH>
              <wp:positionV relativeFrom="page">
                <wp:posOffset>320634</wp:posOffset>
              </wp:positionV>
              <wp:extent cx="13659624" cy="7319010"/>
              <wp:effectExtent l="0" t="0" r="0" b="0"/>
              <wp:wrapNone/>
              <wp:docPr id="65" name="Group 6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3659624" cy="7319010"/>
                        <a:chOff x="0" y="0"/>
                        <a:chExt cx="13659811" cy="7319350"/>
                      </a:xfrm>
                    </wpg:grpSpPr>
                    <wps:wsp>
                      <wps:cNvPr id="18" name="Rectangle 18"/>
                      <wps:cNvSpPr/>
                      <wps:spPr>
                        <a:xfrm>
                          <a:off x="9298478" y="2375093"/>
                          <a:ext cx="3108791" cy="2861936"/>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6" name="Group 26" descr="Design Elements" title="Front Design"/>
                      <wpg:cNvGrpSpPr>
                        <a:grpSpLocks noChangeAspect="1"/>
                      </wpg:cNvGrpSpPr>
                      <wpg:grpSpPr>
                        <a:xfrm>
                          <a:off x="6695275" y="0"/>
                          <a:ext cx="6964536" cy="5275330"/>
                          <a:chOff x="228600" y="0"/>
                          <a:chExt cx="7248009" cy="5493036"/>
                        </a:xfrm>
                      </wpg:grpSpPr>
                      <wps:wsp>
                        <wps:cNvPr id="27" name="Rectangle 27"/>
                        <wps:cNvSpPr/>
                        <wps:spPr>
                          <a:xfrm rot="10800000">
                            <a:off x="1981200" y="0"/>
                            <a:ext cx="1218565" cy="137223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8" name="Rectangle 28"/>
                        <wps:cNvSpPr/>
                        <wps:spPr>
                          <a:xfrm rot="10800000">
                            <a:off x="228600" y="3093720"/>
                            <a:ext cx="609600" cy="61023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 name="Rectangle 29"/>
                        <wps:cNvSpPr/>
                        <wps:spPr>
                          <a:xfrm rot="10800000">
                            <a:off x="609600" y="350520"/>
                            <a:ext cx="762000" cy="76327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0" name="Rectangle 30" descr="Child with chalk " title="Front Image"/>
                        <wps:cNvSpPr/>
                        <wps:spPr>
                          <a:xfrm rot="10800000">
                            <a:off x="5079484" y="1302962"/>
                            <a:ext cx="2397125" cy="2283790"/>
                          </a:xfrm>
                          <a:prstGeom prst="rect">
                            <a:avLst/>
                          </a:prstGeom>
                          <a:blipFill dpi="0" rotWithShape="0">
                            <a:blip r:embed="rId1"/>
                            <a:srcRect/>
                            <a:stretch>
                              <a:fillRect l="-41758" t="-424" r="-21952" b="331"/>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1" name="Rectangle 31"/>
                        <wps:cNvSpPr/>
                        <wps:spPr>
                          <a:xfrm rot="10800000">
                            <a:off x="1371600" y="2971800"/>
                            <a:ext cx="1863725" cy="1865630"/>
                          </a:xfrm>
                          <a:prstGeom prst="rect">
                            <a:avLst/>
                          </a:prstGeom>
                          <a:solidFill>
                            <a:schemeClr val="accent4">
                              <a:alpha val="71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rot="10800000">
                            <a:off x="1600200" y="487680"/>
                            <a:ext cx="1143000" cy="1143635"/>
                          </a:xfrm>
                          <a:prstGeom prst="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3" name="Rectangle 33"/>
                        <wps:cNvSpPr/>
                        <wps:spPr>
                          <a:xfrm rot="10800000">
                            <a:off x="457200" y="3200400"/>
                            <a:ext cx="609600" cy="609600"/>
                          </a:xfrm>
                          <a:prstGeom prst="rect">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4" name="Rectangle 34"/>
                        <wps:cNvSpPr/>
                        <wps:spPr>
                          <a:xfrm rot="10800000">
                            <a:off x="609600" y="1371600"/>
                            <a:ext cx="2394585" cy="2400300"/>
                          </a:xfrm>
                          <a:prstGeom prst="rect">
                            <a:avLst/>
                          </a:prstGeom>
                          <a:no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 name="Rectangle 35"/>
                        <wps:cNvSpPr/>
                        <wps:spPr>
                          <a:xfrm rot="10800000">
                            <a:off x="1828800" y="2179320"/>
                            <a:ext cx="1254760" cy="12573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6" name="Rectangle 36" descr="Child Coloring" title="Front Image"/>
                        <wps:cNvSpPr/>
                        <wps:spPr>
                          <a:xfrm rot="10800000">
                            <a:off x="761999" y="3550675"/>
                            <a:ext cx="1939925" cy="1942361"/>
                          </a:xfrm>
                          <a:prstGeom prst="rect">
                            <a:avLst/>
                          </a:prstGeom>
                          <a:blipFill dpi="0" rotWithShape="0">
                            <a:blip r:embed="rId2"/>
                            <a:srcRect/>
                            <a:stretch>
                              <a:fillRect l="-15484" t="-18123" r="-9984" b="-7703"/>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17" name="Rectangle 17"/>
                      <wps:cNvSpPr/>
                      <wps:spPr>
                        <a:xfrm>
                          <a:off x="6476665" y="5370023"/>
                          <a:ext cx="3108791" cy="1932896"/>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708207" w14:textId="77777777" w:rsidR="005F0F31" w:rsidRPr="00D57231" w:rsidRDefault="005F0F31" w:rsidP="004642F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9" name="Group 1"/>
                      <wpg:cNvGrpSpPr/>
                      <wpg:grpSpPr>
                        <a:xfrm rot="10800000">
                          <a:off x="0" y="7182197"/>
                          <a:ext cx="3108791" cy="137153"/>
                          <a:chOff x="0" y="2433178"/>
                          <a:chExt cx="3047999" cy="986297"/>
                        </a:xfrm>
                      </wpg:grpSpPr>
                      <wps:wsp>
                        <wps:cNvPr id="23" name="Rectangle 23"/>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grpSp>
                      <wpg:cNvPr id="39" name="Group 1"/>
                      <wpg:cNvGrpSpPr/>
                      <wpg:grpSpPr>
                        <a:xfrm rot="10800000">
                          <a:off x="3241964" y="2934393"/>
                          <a:ext cx="3108791" cy="137153"/>
                          <a:chOff x="0" y="2433178"/>
                          <a:chExt cx="3047999" cy="986297"/>
                        </a:xfrm>
                      </wpg:grpSpPr>
                      <wps:wsp>
                        <wps:cNvPr id="40" name="Rectangle 40"/>
                        <wps:cNvSpPr/>
                        <wps:spPr>
                          <a:xfrm>
                            <a:off x="0" y="2433178"/>
                            <a:ext cx="984926" cy="986297"/>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1044371" y="2433178"/>
                            <a:ext cx="959543" cy="986297"/>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2" name="Rectangle 42"/>
                        <wps:cNvSpPr/>
                        <wps:spPr>
                          <a:xfrm>
                            <a:off x="2063028" y="2433178"/>
                            <a:ext cx="984971" cy="986297"/>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Rectangle 37" descr="Child with painted hands " title="Child With Painted hands"/>
                      <wps:cNvSpPr>
                        <a:spLocks noChangeAspect="1"/>
                      </wps:cNvSpPr>
                      <wps:spPr>
                        <a:xfrm>
                          <a:off x="3242490" y="3180417"/>
                          <a:ext cx="3108960" cy="4127866"/>
                        </a:xfrm>
                        <a:prstGeom prst="rect">
                          <a:avLst/>
                        </a:prstGeom>
                        <a:blipFill dpi="0" rotWithShape="0">
                          <a:blip r:embed="rId3"/>
                          <a:srcRect/>
                          <a:stretch>
                            <a:fillRect l="-53746" r="-45130" b="298"/>
                          </a:stretch>
                        </a:blip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FBAB0D" w14:textId="77777777" w:rsidR="004642F0" w:rsidRDefault="004642F0" w:rsidP="004642F0">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94100</wp14:pctHeight>
              </wp14:sizeRelV>
            </wp:anchor>
          </w:drawing>
        </mc:Choice>
        <mc:Fallback>
          <w:pict>
            <v:group w14:anchorId="34598232" id="Group 65" o:spid="_x0000_s1055" alt="&quot;&quot;" style="position:absolute;margin-left:28.05pt;margin-top:25.25pt;width:1075.55pt;height:576.3pt;z-index:-251644928;mso-height-percent:941;mso-position-horizontal-relative:page;mso-position-vertical-relative:page;mso-height-percent:941" coordsize="136598,7319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">
              <v:rect id="Rectangle 18" o:spid="_x0000_s1056" style="position:absolute;left:92984;top:23750;width:31088;height:28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" fillcolor="#ed7d31 [3205]" stroked="f" strokeweight="1pt"/>
              <v:group id="Group 26" o:spid="_x0000_s1057" alt="Design Elements" style="position:absolute;left:66952;width:69646;height:52753" coordorigin="2286" coordsize="72480,54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o:lock v:ext="edit" aspectratio="t"/>
                <v:rect id="Rectangle 27" o:spid="_x0000_s1058" style="position:absolute;left:19812;width:12185;height:1372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" fillcolor="#44546a [3215]" stroked="f" strokeweight="1pt"/>
                <v:rect id="Rectangle 28" o:spid="_x0000_s1059" style="position:absolute;left:2286;top:30937;width:6096;height:610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" fillcolor="#44546a [3215]" stroked="f" strokeweight="1pt"/>
                <v:rect id="Rectangle 29" o:spid="_x0000_s1060" style="position:absolute;left:6096;top:3505;width:7620;height:763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" fillcolor="#ed7d31 [3205]" stroked="f" strokeweight="1pt"/>
                <v:rect id="Rectangle 30" o:spid="_x0000_s1061" alt="Child with chalk " style="position:absolute;left:50794;top:13029;width:23972;height:2283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" stroked="f" strokeweight="1pt">
                  <v:fill r:id="rId4" o:title="Child with chalk " recolor="t" type="frame"/>
                </v:rect>
                <v:rect id="Rectangle 31" o:spid="_x0000_s1062" style="position:absolute;left:13716;top:29718;width:18637;height:1865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" fillcolor="#ffc000 [3207]" stroked="f" strokeweight="1pt">
                  <v:fill opacity="46517f"/>
                </v:rect>
                <v:rect id="Rectangle 32" o:spid="_x0000_s1063" style="position:absolute;left:16002;top:4876;width:11430;height:1143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" filled="f" strokecolor="#ffc000" strokeweight="1pt"/>
                <v:rect id="Rectangle 33" o:spid="_x0000_s1064" style="position:absolute;left:4572;top:32004;width:6096;height:6096;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" filled="f" strokecolor="#ffc000" strokeweight="1pt"/>
                <v:rect id="Rectangle 34" o:spid="_x0000_s1065" style="position:absolute;left:6096;top:13716;width:23945;height:2400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" filled="f" strokecolor="white [3212]" strokeweight="1pt"/>
                <v:rect id="Rectangle 35" o:spid="_x0000_s1066" style="position:absolute;left:18288;top:21793;width:12547;height:12573;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" fillcolor="#ed7d31 [3205]" stroked="f" strokeweight="1pt"/>
                <v:rect id="Rectangle 36" o:spid="_x0000_s1067" alt="Child Coloring" style="position:absolute;left:7619;top:35506;width:19400;height:1942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" stroked="f" strokeweight="1pt">
                  <v:fill r:id="rId5" o:title="Child Coloring" recolor="t" type="frame"/>
                </v:rect>
              </v:group>
              <v:rect id="Rectangle 17" o:spid="_x0000_s1068" style="position:absolute;left:64766;top:53700;width:31088;height:193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" fillcolor="#44546a [3215]" stroked="f" strokeweight="1pt">
                <v:textbox>
                  <w:txbxContent>
                    <w:p w14:paraId="12708207" w14:textId="77777777" w:rsidR="005F0F31" w:rsidRPr="00D57231" w:rsidRDefault="005F0F31" w:rsidP="004642F0"/>
                  </w:txbxContent>
                </v:textbox>
              </v:rect>
              <v:group id="Group 1" o:spid="_x0000_s1069" style="position:absolute;top:71821;width:31087;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">
                <v:rect id="Rectangle 23" o:spid="_x0000_s1070"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" fillcolor="#ed7d31 [3205]" stroked="f" strokeweight="1pt"/>
                <v:rect id="Rectangle 24" o:spid="_x0000_s1071"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" fillcolor="#ffc000 [3207]" stroked="f" strokeweight="1pt"/>
                <v:rect id="Rectangle 25" o:spid="_x0000_s1072"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" fillcolor="#44546a [3215]" stroked="f" strokeweight="1pt"/>
              </v:group>
              <v:group id="Group 1" o:spid="_x0000_s1073" style="position:absolute;left:32419;top:29343;width:31088;height:1372;rotation:180" coordorigin=",24331" coordsize="30479,9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">
                <v:rect id="Rectangle 40" o:spid="_x0000_s1074" style="position:absolute;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" fillcolor="#ed7d31 [3205]" stroked="f" strokeweight="1pt"/>
                <v:rect id="Rectangle 41" o:spid="_x0000_s1075" style="position:absolute;left:10443;top:24331;width:9596;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" fillcolor="#ffc000 [3207]" stroked="f" strokeweight="1pt"/>
                <v:rect id="Rectangle 42" o:spid="_x0000_s1076" style="position:absolute;left:20630;top:24331;width:9849;height:98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" fillcolor="#44546a [3215]" stroked="f" strokeweight="1pt"/>
              </v:group>
              <v:rect id="Rectangle 37" o:spid="_x0000_s1077" alt="Child with painted hands " style="position:absolute;left:32424;top:31804;width:31090;height:412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" stroked="f" strokeweight="1pt">
                <v:fill r:id="rId6" o:title="Child with painted hands " recolor="t" type="frame"/>
                <o:lock v:ext="edit" aspectratio="t"/>
                <v:textbox>
                  <w:txbxContent>
                    <w:p w14:paraId="03FBAB0D" w14:textId="77777777" w:rsidR="004642F0" w:rsidRDefault="004642F0" w:rsidP="004642F0">
                      <w:pPr>
                        <w:jc w:val="center"/>
                      </w:pPr>
                    </w:p>
                  </w:txbxContent>
                </v:textbox>
              </v:rect>
              <w10:wrap anchorx="page" anchory="page"/>
            </v:group>
          </w:pict>
        </mc:Fallback>
      </mc:AlternateContent>
    </w:r>
    <w:r>
      <w:rPr>
        <w:noProof/>
      </w:rPr>
      <mc:AlternateContent>
        <mc:Choice Requires="wps">
          <w:drawing>
            <wp:anchor distT="0" distB="0" distL="114300" distR="114300" simplePos="0" relativeHeight="251672576" behindDoc="0" locked="0" layoutInCell="1" allowOverlap="1" wp14:anchorId="7EF50A8F" wp14:editId="4ECAF866">
              <wp:simplePos x="0" y="0"/>
              <wp:positionH relativeFrom="column">
                <wp:posOffset>2654135</wp:posOffset>
              </wp:positionH>
              <wp:positionV relativeFrom="paragraph">
                <wp:posOffset>117566</wp:posOffset>
              </wp:positionV>
              <wp:extent cx="3871109" cy="3194462"/>
              <wp:effectExtent l="0" t="0" r="15240" b="25400"/>
              <wp:wrapNone/>
              <wp:docPr id="8" name="Text Box 8"/>
              <wp:cNvGraphicFramePr/>
              <a:graphic xmlns:a="http://schemas.openxmlformats.org/drawingml/2006/main">
                <a:graphicData uri="http://schemas.microsoft.com/office/word/2010/wordprocessingShape">
                  <wps:wsp>
                    <wps:cNvSpPr txBox="1"/>
                    <wps:spPr>
                      <a:xfrm>
                        <a:off x="0" y="0"/>
                        <a:ext cx="3871109" cy="3194462"/>
                      </a:xfrm>
                      <a:prstGeom prst="rect">
                        <a:avLst/>
                      </a:prstGeom>
                      <a:solidFill>
                        <a:schemeClr val="lt1"/>
                      </a:solidFill>
                      <a:ln w="6350">
                        <a:solidFill>
                          <a:prstClr val="black"/>
                        </a:solidFill>
                      </a:ln>
                    </wps:spPr>
                    <wps:txbx>
                      <w:txbxContent>
                        <w:p w14:paraId="611D0535" w14:textId="77777777" w:rsidR="007225D9" w:rsidRPr="00F37523" w:rsidRDefault="007225D9" w:rsidP="007225D9">
                          <w:pPr>
                            <w:pStyle w:val="Heading2"/>
                            <w:rPr>
                              <w:rStyle w:val="Heading2Char"/>
                              <w:b/>
                            </w:rPr>
                          </w:pPr>
                          <w:proofErr w:type="spellStart"/>
                          <w:r>
                            <w:rPr>
                              <w:rStyle w:val="Heading2Char"/>
                              <w:b/>
                            </w:rPr>
                            <w:t>s</w:t>
                          </w:r>
                          <w:proofErr w:type="spellEnd"/>
                          <w:r>
                            <w:rPr>
                              <w:rStyle w:val="Heading2Char"/>
                              <w:b/>
                            </w:rPr>
                            <w:t xml:space="preserve"> the Child a perfect victim? What support is out there?</w:t>
                          </w:r>
                        </w:p>
                        <w:p w14:paraId="315DB785" w14:textId="77777777" w:rsidR="007225D9" w:rsidRDefault="007225D9" w:rsidP="007225D9">
                          <w:pPr>
                            <w:pStyle w:val="NormalTextDarkBackground"/>
                          </w:pPr>
                          <w:r>
                            <w:t>Children all over the world are more likely to become victims of abuse in their own homes rather than on the streets</w:t>
                          </w:r>
                        </w:p>
                        <w:p w14:paraId="7356270E" w14:textId="77777777" w:rsidR="007225D9" w:rsidRDefault="007225D9" w:rsidP="007225D9">
                          <w:pPr>
                            <w:pStyle w:val="NormalTextDarkBackground"/>
                          </w:pPr>
                          <w:r>
                            <w:t>Girls tend to be more paramount as victims of sexual abuse and kidnappings, but boys tend to be targeted more for all other crimes.</w:t>
                          </w:r>
                        </w:p>
                        <w:p w14:paraId="4B2537B3" w14:textId="77777777" w:rsidR="007225D9" w:rsidRDefault="007225D9" w:rsidP="007225D9">
                          <w:pPr>
                            <w:pStyle w:val="NormalTextDarkBackground"/>
                          </w:pPr>
                          <w:r>
                            <w:t xml:space="preserve">Children under the age of 12 are more likely to become victims of abuse, both sexual and physical and kidnappings. </w:t>
                          </w:r>
                        </w:p>
                        <w:p w14:paraId="37735D07" w14:textId="77777777" w:rsidR="007225D9" w:rsidRDefault="007225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F50A8F" id="_x0000_t202" coordsize="21600,21600" o:spt="202" path="m,l,21600r21600,l21600,xe">
              <v:stroke joinstyle="miter"/>
              <v:path gradientshapeok="t" o:connecttype="rect"/>
            </v:shapetype>
            <v:shape id="Text Box 8" o:spid="_x0000_s1078" type="#_x0000_t202" style="position:absolute;margin-left:209pt;margin-top:9.25pt;width:304.8pt;height:251.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" fillcolor="white [3201]" strokeweight=".5pt">
              <v:textbox>
                <w:txbxContent>
                  <w:p w14:paraId="611D0535" w14:textId="77777777" w:rsidR="007225D9" w:rsidRPr="00F37523" w:rsidRDefault="007225D9" w:rsidP="007225D9">
                    <w:pPr>
                      <w:pStyle w:val="Heading2"/>
                      <w:rPr>
                        <w:rStyle w:val="Heading2Char"/>
                        <w:b/>
                      </w:rPr>
                    </w:pPr>
                    <w:proofErr w:type="spellStart"/>
                    <w:r>
                      <w:rPr>
                        <w:rStyle w:val="Heading2Char"/>
                        <w:b/>
                      </w:rPr>
                      <w:t>s</w:t>
                    </w:r>
                    <w:proofErr w:type="spellEnd"/>
                    <w:r>
                      <w:rPr>
                        <w:rStyle w:val="Heading2Char"/>
                        <w:b/>
                      </w:rPr>
                      <w:t xml:space="preserve"> the Child a perfect victim? What support is out there?</w:t>
                    </w:r>
                  </w:p>
                  <w:p w14:paraId="315DB785" w14:textId="77777777" w:rsidR="007225D9" w:rsidRDefault="007225D9" w:rsidP="007225D9">
                    <w:pPr>
                      <w:pStyle w:val="NormalTextDarkBackground"/>
                    </w:pPr>
                    <w:r>
                      <w:t>Children all over the world are more likely to become victims of abuse in their own homes rather than on the streets</w:t>
                    </w:r>
                  </w:p>
                  <w:p w14:paraId="7356270E" w14:textId="77777777" w:rsidR="007225D9" w:rsidRDefault="007225D9" w:rsidP="007225D9">
                    <w:pPr>
                      <w:pStyle w:val="NormalTextDarkBackground"/>
                    </w:pPr>
                    <w:r>
                      <w:t>Girls tend to be more paramount as victims of sexual abuse and kidnappings, but boys tend to be targeted more for all other crimes.</w:t>
                    </w:r>
                  </w:p>
                  <w:p w14:paraId="4B2537B3" w14:textId="77777777" w:rsidR="007225D9" w:rsidRDefault="007225D9" w:rsidP="007225D9">
                    <w:pPr>
                      <w:pStyle w:val="NormalTextDarkBackground"/>
                    </w:pPr>
                    <w:r>
                      <w:t xml:space="preserve">Children under the age of 12 are more likely to become victims of abuse, both sexual and physical and kidnappings. </w:t>
                    </w:r>
                  </w:p>
                  <w:p w14:paraId="37735D07" w14:textId="77777777" w:rsidR="007225D9" w:rsidRDefault="007225D9"/>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F746D"/>
    <w:multiLevelType w:val="hybridMultilevel"/>
    <w:tmpl w:val="AF96A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B2F58"/>
    <w:multiLevelType w:val="multilevel"/>
    <w:tmpl w:val="D9EE1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2F86CA6"/>
    <w:multiLevelType w:val="hybridMultilevel"/>
    <w:tmpl w:val="8CEE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01A3323"/>
    <w:multiLevelType w:val="hybridMultilevel"/>
    <w:tmpl w:val="2872F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4863F1"/>
    <w:multiLevelType w:val="hybridMultilevel"/>
    <w:tmpl w:val="D0B08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CA2E60"/>
    <w:multiLevelType w:val="hybridMultilevel"/>
    <w:tmpl w:val="B680D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554353"/>
    <w:multiLevelType w:val="multilevel"/>
    <w:tmpl w:val="2488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2A578D3"/>
    <w:multiLevelType w:val="hybridMultilevel"/>
    <w:tmpl w:val="F280B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D60842"/>
    <w:multiLevelType w:val="multilevel"/>
    <w:tmpl w:val="0FEA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4"/>
  </w:num>
  <w:num w:numId="4">
    <w:abstractNumId w:val="15"/>
  </w:num>
  <w:num w:numId="5">
    <w:abstractNumId w:val="9"/>
  </w:num>
  <w:num w:numId="6">
    <w:abstractNumId w:val="8"/>
  </w:num>
  <w:num w:numId="7">
    <w:abstractNumId w:val="11"/>
  </w:num>
  <w:num w:numId="8">
    <w:abstractNumId w:val="3"/>
  </w:num>
  <w:num w:numId="9">
    <w:abstractNumId w:val="6"/>
  </w:num>
  <w:num w:numId="10">
    <w:abstractNumId w:val="10"/>
  </w:num>
  <w:num w:numId="11">
    <w:abstractNumId w:val="13"/>
  </w:num>
  <w:num w:numId="12">
    <w:abstractNumId w:val="1"/>
  </w:num>
  <w:num w:numId="13">
    <w:abstractNumId w:val="12"/>
  </w:num>
  <w:num w:numId="14">
    <w:abstractNumId w:val="0"/>
  </w:num>
  <w:num w:numId="15">
    <w:abstractNumId w:val="7"/>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5E"/>
    <w:rsid w:val="00002366"/>
    <w:rsid w:val="00023293"/>
    <w:rsid w:val="00061977"/>
    <w:rsid w:val="00073F4C"/>
    <w:rsid w:val="0007729D"/>
    <w:rsid w:val="0008782A"/>
    <w:rsid w:val="000A065A"/>
    <w:rsid w:val="000B51EC"/>
    <w:rsid w:val="00106FC5"/>
    <w:rsid w:val="00120DEC"/>
    <w:rsid w:val="001C55B6"/>
    <w:rsid w:val="001D6CC4"/>
    <w:rsid w:val="00206405"/>
    <w:rsid w:val="0023745E"/>
    <w:rsid w:val="00253267"/>
    <w:rsid w:val="002823CD"/>
    <w:rsid w:val="00287787"/>
    <w:rsid w:val="00291685"/>
    <w:rsid w:val="002B0A3D"/>
    <w:rsid w:val="003007A7"/>
    <w:rsid w:val="003257E1"/>
    <w:rsid w:val="00325DEC"/>
    <w:rsid w:val="00346FFA"/>
    <w:rsid w:val="00382A86"/>
    <w:rsid w:val="003A3069"/>
    <w:rsid w:val="003C20B5"/>
    <w:rsid w:val="003E545F"/>
    <w:rsid w:val="003F03D2"/>
    <w:rsid w:val="003F1E1A"/>
    <w:rsid w:val="004045E5"/>
    <w:rsid w:val="00421496"/>
    <w:rsid w:val="00422C27"/>
    <w:rsid w:val="0044367C"/>
    <w:rsid w:val="004642F0"/>
    <w:rsid w:val="004E590C"/>
    <w:rsid w:val="004E79C7"/>
    <w:rsid w:val="00500564"/>
    <w:rsid w:val="0051102B"/>
    <w:rsid w:val="0055261B"/>
    <w:rsid w:val="00576FBE"/>
    <w:rsid w:val="005838BC"/>
    <w:rsid w:val="005B57E1"/>
    <w:rsid w:val="005E61E0"/>
    <w:rsid w:val="005F0F31"/>
    <w:rsid w:val="006024ED"/>
    <w:rsid w:val="0061793F"/>
    <w:rsid w:val="0062123A"/>
    <w:rsid w:val="006605F8"/>
    <w:rsid w:val="006676A1"/>
    <w:rsid w:val="006833BD"/>
    <w:rsid w:val="006C225E"/>
    <w:rsid w:val="006D2364"/>
    <w:rsid w:val="006D58E8"/>
    <w:rsid w:val="006E2D42"/>
    <w:rsid w:val="00720FEE"/>
    <w:rsid w:val="007225D9"/>
    <w:rsid w:val="00731D62"/>
    <w:rsid w:val="00764B6F"/>
    <w:rsid w:val="007C7319"/>
    <w:rsid w:val="007D43B3"/>
    <w:rsid w:val="007F20B4"/>
    <w:rsid w:val="007F525E"/>
    <w:rsid w:val="0082695D"/>
    <w:rsid w:val="0083044C"/>
    <w:rsid w:val="0085182D"/>
    <w:rsid w:val="00867427"/>
    <w:rsid w:val="008709F5"/>
    <w:rsid w:val="00877A91"/>
    <w:rsid w:val="00884E86"/>
    <w:rsid w:val="008927FF"/>
    <w:rsid w:val="008E29CE"/>
    <w:rsid w:val="008E3921"/>
    <w:rsid w:val="0090027B"/>
    <w:rsid w:val="00905238"/>
    <w:rsid w:val="00910A45"/>
    <w:rsid w:val="0091799B"/>
    <w:rsid w:val="00924385"/>
    <w:rsid w:val="00940627"/>
    <w:rsid w:val="0094702A"/>
    <w:rsid w:val="00967DAB"/>
    <w:rsid w:val="009800C3"/>
    <w:rsid w:val="00990E76"/>
    <w:rsid w:val="00991A53"/>
    <w:rsid w:val="00996F4E"/>
    <w:rsid w:val="009C59EE"/>
    <w:rsid w:val="009F71FE"/>
    <w:rsid w:val="00A0067A"/>
    <w:rsid w:val="00A31F33"/>
    <w:rsid w:val="00A70A62"/>
    <w:rsid w:val="00A71DA8"/>
    <w:rsid w:val="00AB1210"/>
    <w:rsid w:val="00AB770D"/>
    <w:rsid w:val="00AF2088"/>
    <w:rsid w:val="00AF5FB0"/>
    <w:rsid w:val="00B0080A"/>
    <w:rsid w:val="00B0538C"/>
    <w:rsid w:val="00B37AB8"/>
    <w:rsid w:val="00B418DE"/>
    <w:rsid w:val="00B47FE7"/>
    <w:rsid w:val="00B67824"/>
    <w:rsid w:val="00B866A6"/>
    <w:rsid w:val="00BE15BA"/>
    <w:rsid w:val="00C20ED0"/>
    <w:rsid w:val="00C23885"/>
    <w:rsid w:val="00C46111"/>
    <w:rsid w:val="00C83332"/>
    <w:rsid w:val="00C95E04"/>
    <w:rsid w:val="00CA4BC8"/>
    <w:rsid w:val="00CC0A8F"/>
    <w:rsid w:val="00CC24B6"/>
    <w:rsid w:val="00CD3A64"/>
    <w:rsid w:val="00CE08CD"/>
    <w:rsid w:val="00D0664A"/>
    <w:rsid w:val="00D210FA"/>
    <w:rsid w:val="00D30F1D"/>
    <w:rsid w:val="00D57231"/>
    <w:rsid w:val="00D87B48"/>
    <w:rsid w:val="00D91203"/>
    <w:rsid w:val="00D94FD1"/>
    <w:rsid w:val="00D973A4"/>
    <w:rsid w:val="00E21A83"/>
    <w:rsid w:val="00E41692"/>
    <w:rsid w:val="00E55D74"/>
    <w:rsid w:val="00E81234"/>
    <w:rsid w:val="00E9037E"/>
    <w:rsid w:val="00EA120D"/>
    <w:rsid w:val="00EA2A4A"/>
    <w:rsid w:val="00EA49C3"/>
    <w:rsid w:val="00EB5E14"/>
    <w:rsid w:val="00ED6A90"/>
    <w:rsid w:val="00EE19D9"/>
    <w:rsid w:val="00EF26FC"/>
    <w:rsid w:val="00F0092C"/>
    <w:rsid w:val="00F37523"/>
    <w:rsid w:val="00F50168"/>
    <w:rsid w:val="00F50D34"/>
    <w:rsid w:val="00F61360"/>
    <w:rsid w:val="00F71ECA"/>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F17A83"/>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semiHidden/>
    <w:rsid w:val="00C46111"/>
    <w:pPr>
      <w:spacing w:after="0"/>
    </w:pPr>
  </w:style>
  <w:style w:type="character" w:customStyle="1" w:styleId="HeaderChar">
    <w:name w:val="Header Char"/>
    <w:basedOn w:val="DefaultParagraphFont"/>
    <w:link w:val="Header"/>
    <w:uiPriority w:val="99"/>
    <w:semiHidden/>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link w:val="NoSpacingChar"/>
    <w:uiPriority w:val="1"/>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C23885"/>
    <w:pPr>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0B51EC"/>
    <w:rPr>
      <w:color w:val="0563C1" w:themeColor="hyperlink"/>
      <w:u w:val="single"/>
    </w:rPr>
  </w:style>
  <w:style w:type="character" w:customStyle="1" w:styleId="NoSpacingChar">
    <w:name w:val="No Spacing Char"/>
    <w:basedOn w:val="DefaultParagraphFont"/>
    <w:link w:val="NoSpacing"/>
    <w:uiPriority w:val="1"/>
    <w:rsid w:val="007225D9"/>
    <w:rPr>
      <w:rFonts w:eastAsia="Times New Roman" w:cs="Times New Roman"/>
    </w:rPr>
  </w:style>
  <w:style w:type="character" w:styleId="Emphasis">
    <w:name w:val="Emphasis"/>
    <w:basedOn w:val="DefaultParagraphFont"/>
    <w:uiPriority w:val="20"/>
    <w:qFormat/>
    <w:rsid w:val="006C225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6371951">
      <w:bodyDiv w:val="1"/>
      <w:marLeft w:val="0"/>
      <w:marRight w:val="0"/>
      <w:marTop w:val="0"/>
      <w:marBottom w:val="0"/>
      <w:divBdr>
        <w:top w:val="none" w:sz="0" w:space="0" w:color="auto"/>
        <w:left w:val="none" w:sz="0" w:space="0" w:color="auto"/>
        <w:bottom w:val="none" w:sz="0" w:space="0" w:color="auto"/>
        <w:right w:val="none" w:sz="0" w:space="0" w:color="auto"/>
      </w:divBdr>
    </w:div>
    <w:div w:id="724766542">
      <w:bodyDiv w:val="1"/>
      <w:marLeft w:val="0"/>
      <w:marRight w:val="0"/>
      <w:marTop w:val="0"/>
      <w:marBottom w:val="0"/>
      <w:divBdr>
        <w:top w:val="none" w:sz="0" w:space="0" w:color="auto"/>
        <w:left w:val="none" w:sz="0" w:space="0" w:color="auto"/>
        <w:bottom w:val="none" w:sz="0" w:space="0" w:color="auto"/>
        <w:right w:val="none" w:sz="0" w:space="0" w:color="auto"/>
      </w:divBdr>
    </w:div>
    <w:div w:id="1017805581">
      <w:bodyDiv w:val="1"/>
      <w:marLeft w:val="0"/>
      <w:marRight w:val="0"/>
      <w:marTop w:val="0"/>
      <w:marBottom w:val="0"/>
      <w:divBdr>
        <w:top w:val="none" w:sz="0" w:space="0" w:color="auto"/>
        <w:left w:val="none" w:sz="0" w:space="0" w:color="auto"/>
        <w:bottom w:val="none" w:sz="0" w:space="0" w:color="auto"/>
        <w:right w:val="none" w:sz="0" w:space="0" w:color="auto"/>
      </w:divBdr>
    </w:div>
    <w:div w:id="1386443283">
      <w:bodyDiv w:val="1"/>
      <w:marLeft w:val="0"/>
      <w:marRight w:val="0"/>
      <w:marTop w:val="0"/>
      <w:marBottom w:val="0"/>
      <w:divBdr>
        <w:top w:val="none" w:sz="0" w:space="0" w:color="auto"/>
        <w:left w:val="none" w:sz="0" w:space="0" w:color="auto"/>
        <w:bottom w:val="none" w:sz="0" w:space="0" w:color="auto"/>
        <w:right w:val="none" w:sz="0" w:space="0" w:color="auto"/>
      </w:divBdr>
    </w:div>
    <w:div w:id="1515150625">
      <w:bodyDiv w:val="1"/>
      <w:marLeft w:val="0"/>
      <w:marRight w:val="0"/>
      <w:marTop w:val="0"/>
      <w:marBottom w:val="0"/>
      <w:divBdr>
        <w:top w:val="none" w:sz="0" w:space="0" w:color="auto"/>
        <w:left w:val="none" w:sz="0" w:space="0" w:color="auto"/>
        <w:bottom w:val="none" w:sz="0" w:space="0" w:color="auto"/>
        <w:right w:val="none" w:sz="0" w:space="0" w:color="auto"/>
      </w:divBdr>
    </w:div>
    <w:div w:id="1794859223">
      <w:bodyDiv w:val="1"/>
      <w:marLeft w:val="0"/>
      <w:marRight w:val="0"/>
      <w:marTop w:val="0"/>
      <w:marBottom w:val="0"/>
      <w:divBdr>
        <w:top w:val="none" w:sz="0" w:space="0" w:color="auto"/>
        <w:left w:val="none" w:sz="0" w:space="0" w:color="auto"/>
        <w:bottom w:val="none" w:sz="0" w:space="0" w:color="auto"/>
        <w:right w:val="none" w:sz="0" w:space="0" w:color="auto"/>
      </w:divBdr>
    </w:div>
    <w:div w:id="1811556103">
      <w:bodyDiv w:val="1"/>
      <w:marLeft w:val="0"/>
      <w:marRight w:val="0"/>
      <w:marTop w:val="0"/>
      <w:marBottom w:val="0"/>
      <w:divBdr>
        <w:top w:val="none" w:sz="0" w:space="0" w:color="auto"/>
        <w:left w:val="none" w:sz="0" w:space="0" w:color="auto"/>
        <w:bottom w:val="none" w:sz="0" w:space="0" w:color="auto"/>
        <w:right w:val="none" w:sz="0" w:space="0" w:color="auto"/>
      </w:divBdr>
    </w:div>
    <w:div w:id="1869758719">
      <w:bodyDiv w:val="1"/>
      <w:marLeft w:val="0"/>
      <w:marRight w:val="0"/>
      <w:marTop w:val="0"/>
      <w:marBottom w:val="0"/>
      <w:divBdr>
        <w:top w:val="none" w:sz="0" w:space="0" w:color="auto"/>
        <w:left w:val="none" w:sz="0" w:space="0" w:color="auto"/>
        <w:bottom w:val="none" w:sz="0" w:space="0" w:color="auto"/>
        <w:right w:val="none" w:sz="0" w:space="0" w:color="auto"/>
      </w:divBdr>
    </w:div>
    <w:div w:id="205180733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hside.org/child-abuse-signs-symptoms/" TargetMode="External"/><Relationship Id="rId26" Type="http://schemas.openxmlformats.org/officeDocument/2006/relationships/hyperlink" Target="https://parenting.firstcry.com/articles/child-abuse-a-guide-to-parents-caregivers" TargetMode="External"/><Relationship Id="rId3" Type="http://schemas.openxmlformats.org/officeDocument/2006/relationships/customXml" Target="../customXml/item3.xml"/><Relationship Id="rId21" Type="http://schemas.openxmlformats.org/officeDocument/2006/relationships/hyperlink" Target="https://www.ncjrs.gov/ovc_archives/reports/firstrep/chldvics.html"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who.int/news-room/fact-sheets/detail/child-maltreatment" TargetMode="External"/><Relationship Id="rId25" Type="http://schemas.openxmlformats.org/officeDocument/2006/relationships/hyperlink" Target="https://hside.org/child-abuse-signs-symptoms/" TargetMode="External"/><Relationship Id="rId2" Type="http://schemas.openxmlformats.org/officeDocument/2006/relationships/customXml" Target="../customXml/item2.xml"/><Relationship Id="rId16" Type="http://schemas.openxmlformats.org/officeDocument/2006/relationships/hyperlink" Target="https://www.communitycare.co.uk/2019/07/25/less-one-ten-social-workers-workload-covered-training-survey-finds/" TargetMode="External"/><Relationship Id="rId20" Type="http://schemas.openxmlformats.org/officeDocument/2006/relationships/hyperlink" Target="https://www.acf.hhs.gov/cb/research-data-technology/statistics-research/child-maltreatmen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who.int/news-room/fact-sheets/detail/child-maltreatment"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ommunitycare.co.uk/2014/02/05/admin-training-gaps-led-failures-daniel-pelka-case/" TargetMode="External"/><Relationship Id="rId23" Type="http://schemas.openxmlformats.org/officeDocument/2006/relationships/hyperlink" Target="https://www.communitycare.co.uk/2019/07/25/less-one-ten-social-workers-workload-covered-training-survey-finds/" TargetMode="External"/><Relationship Id="rId28" Type="http://schemas.openxmlformats.org/officeDocument/2006/relationships/hyperlink" Target="https://www.ncjrs.gov/ovc_archives/reports/firstrep/chldvics.html" TargetMode="External"/><Relationship Id="rId10" Type="http://schemas.openxmlformats.org/officeDocument/2006/relationships/endnotes" Target="endnotes.xml"/><Relationship Id="rId19" Type="http://schemas.openxmlformats.org/officeDocument/2006/relationships/hyperlink" Target="https://parenting.firstcry.com/articles/child-abuse-a-guide-to-parents-caregiver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communitycare.co.uk/2014/02/05/admin-training-gaps-led-failures-daniel-pelka-case/" TargetMode="External"/><Relationship Id="rId27" Type="http://schemas.openxmlformats.org/officeDocument/2006/relationships/hyperlink" Target="https://www.acf.hhs.gov/cb/research-data-technology/statistics-research/child-maltreatment" TargetMode="External"/><Relationship Id="rId30"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jpg"/><Relationship Id="rId1" Type="http://schemas.openxmlformats.org/officeDocument/2006/relationships/image" Target="media/image5.jpeg"/><Relationship Id="rId4" Type="http://schemas.openxmlformats.org/officeDocument/2006/relationships/image" Target="media/image8.jpeg"/></Relationships>
</file>

<file path=word/_rels/header2.xml.rels><?xml version="1.0" encoding="UTF-8" standalone="yes"?>
<Relationships xmlns="http://schemas.openxmlformats.org/package/2006/relationships"><Relationship Id="rId3" Type="http://schemas.openxmlformats.org/officeDocument/2006/relationships/image" Target="media/image11.jpg"/><Relationship Id="rId2" Type="http://schemas.openxmlformats.org/officeDocument/2006/relationships/image" Target="media/image10.jpg"/><Relationship Id="rId1" Type="http://schemas.openxmlformats.org/officeDocument/2006/relationships/image" Target="media/image9.jpg"/><Relationship Id="rId6" Type="http://schemas.openxmlformats.org/officeDocument/2006/relationships/image" Target="media/image14.jpeg"/><Relationship Id="rId5" Type="http://schemas.openxmlformats.org/officeDocument/2006/relationships/image" Target="media/image13.jpeg"/><Relationship Id="rId4" Type="http://schemas.openxmlformats.org/officeDocument/2006/relationships/image" Target="media/image1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AppData\Local\Microsoft\Office\16.0\DTS\en-US%7b149CA5B9-5EBB-48EB-A59E-472187588858%7d\%7b5EA592A0-9D64-486D-9AC2-46B92BE6DF59%7dtf16412178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{5EA592A0-9D64-486D-9AC2-46B92BE6DF59}tf16412178_win32</Template>
  <TotalTime>0</TotalTime>
  <Pages>1</Pages>
  <Words>5</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2020-11-19T21:32:00Z</dcterms:created>
  <dcterms:modified xsi:type="dcterms:W3CDTF">2020-11-20T11:10:00Z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