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A52F1" w14:textId="5C5DCD43" w:rsidR="00170B79" w:rsidRDefault="00170B79" w:rsidP="000A542B">
      <w:pPr>
        <w:spacing w:after="0"/>
        <w:rPr>
          <w:sz w:val="8"/>
          <w:szCs w:val="10"/>
        </w:rPr>
      </w:pPr>
    </w:p>
    <w:p w14:paraId="774A92F8" w14:textId="1107D2AB" w:rsidR="00541B03" w:rsidRPr="00541B03" w:rsidRDefault="00541B03" w:rsidP="00541B03">
      <w:pPr>
        <w:jc w:val="right"/>
        <w:rPr>
          <w:sz w:val="8"/>
          <w:szCs w:val="10"/>
        </w:rPr>
      </w:pPr>
    </w:p>
    <w:tbl>
      <w:tblPr>
        <w:tblStyle w:val="TableGrid"/>
        <w:tblW w:w="0" w:type="auto"/>
        <w:tblInd w:w="-10" w:type="dxa"/>
        <w:tblLook w:val="04A0" w:firstRow="1" w:lastRow="0" w:firstColumn="1" w:lastColumn="0" w:noHBand="0" w:noVBand="1"/>
      </w:tblPr>
      <w:tblGrid>
        <w:gridCol w:w="10"/>
        <w:gridCol w:w="620"/>
        <w:gridCol w:w="1076"/>
        <w:gridCol w:w="8374"/>
      </w:tblGrid>
      <w:tr w:rsidR="00541B03" w14:paraId="13CAA7FC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AE339F6" w14:textId="6A02571F" w:rsidR="00541B03" w:rsidRDefault="00541B03" w:rsidP="00C569AF">
            <w:r>
              <w:t>Name</w:t>
            </w:r>
          </w:p>
        </w:tc>
        <w:tc>
          <w:tcPr>
            <w:tcW w:w="8374" w:type="dxa"/>
          </w:tcPr>
          <w:p w14:paraId="2A33798C" w14:textId="277D3711" w:rsidR="00541B03" w:rsidRDefault="008D6649" w:rsidP="00C569AF">
            <w:proofErr w:type="spellStart"/>
            <w:r>
              <w:t>Olesea</w:t>
            </w:r>
            <w:proofErr w:type="spellEnd"/>
            <w:r>
              <w:t xml:space="preserve"> </w:t>
            </w:r>
            <w:proofErr w:type="spellStart"/>
            <w:r>
              <w:t>Cojocaru</w:t>
            </w:r>
            <w:proofErr w:type="spellEnd"/>
          </w:p>
        </w:tc>
      </w:tr>
      <w:tr w:rsidR="00541B03" w14:paraId="7D1B08D9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09B23E5" w14:textId="06513666" w:rsidR="00541B03" w:rsidRDefault="00541B03" w:rsidP="00C569AF">
            <w:r>
              <w:t>Student ID</w:t>
            </w:r>
          </w:p>
        </w:tc>
        <w:tc>
          <w:tcPr>
            <w:tcW w:w="8374" w:type="dxa"/>
          </w:tcPr>
          <w:p w14:paraId="3ABCEE9E" w14:textId="0F2315BD" w:rsidR="00541B03" w:rsidRDefault="008D6649" w:rsidP="00C569AF">
            <w:r>
              <w:t>22313112</w:t>
            </w:r>
          </w:p>
        </w:tc>
      </w:tr>
      <w:tr w:rsidR="00541B03" w14:paraId="19210E6A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6EA825FA" w14:textId="2178BEB3" w:rsidR="00541B03" w:rsidRDefault="00541B03" w:rsidP="00C569AF">
            <w:r>
              <w:t>Course</w:t>
            </w:r>
          </w:p>
        </w:tc>
        <w:tc>
          <w:tcPr>
            <w:tcW w:w="8374" w:type="dxa"/>
          </w:tcPr>
          <w:p w14:paraId="43C5DFA1" w14:textId="74AAEE6B" w:rsidR="00541B03" w:rsidRDefault="00541B03" w:rsidP="00C569AF">
            <w:r>
              <w:t xml:space="preserve">Digital Skills/ </w:t>
            </w:r>
            <w:r w:rsidRPr="00541B03">
              <w:t>Skills for Electronics</w:t>
            </w:r>
            <w:r>
              <w:t xml:space="preserve">/ </w:t>
            </w:r>
            <w:r w:rsidRPr="00541B03">
              <w:t>Skills for Engineering</w:t>
            </w:r>
            <w:r>
              <w:t xml:space="preserve">/ </w:t>
            </w:r>
            <w:r w:rsidRPr="00541B03">
              <w:t>Professional Skills for Construction</w:t>
            </w:r>
          </w:p>
        </w:tc>
      </w:tr>
      <w:tr w:rsidR="00541B03" w14:paraId="1B38E921" w14:textId="77777777" w:rsidTr="00541B03">
        <w:trPr>
          <w:gridBefore w:val="1"/>
          <w:wBefore w:w="10" w:type="dxa"/>
        </w:trPr>
        <w:tc>
          <w:tcPr>
            <w:tcW w:w="1696" w:type="dxa"/>
            <w:gridSpan w:val="2"/>
          </w:tcPr>
          <w:p w14:paraId="3D23C36A" w14:textId="77187077" w:rsidR="00541B03" w:rsidRDefault="00541B03" w:rsidP="00541B03">
            <w:r>
              <w:t>Cohort</w:t>
            </w:r>
          </w:p>
        </w:tc>
        <w:tc>
          <w:tcPr>
            <w:tcW w:w="8374" w:type="dxa"/>
          </w:tcPr>
          <w:p w14:paraId="200C8437" w14:textId="7F9F7326" w:rsidR="00541B03" w:rsidRDefault="00541B03" w:rsidP="00541B03">
            <w:r>
              <w:t>September 2022/ February 2023</w:t>
            </w:r>
          </w:p>
        </w:tc>
      </w:tr>
      <w:tr w:rsidR="004E5510" w14:paraId="76C504B0" w14:textId="77777777" w:rsidTr="00C34B00">
        <w:trPr>
          <w:gridBefore w:val="1"/>
          <w:wBefore w:w="10" w:type="dxa"/>
        </w:trPr>
        <w:tc>
          <w:tcPr>
            <w:tcW w:w="10070" w:type="dxa"/>
            <w:gridSpan w:val="3"/>
          </w:tcPr>
          <w:p w14:paraId="50A7FAC5" w14:textId="77777777" w:rsidR="004E5510" w:rsidRDefault="004E5510" w:rsidP="00541B03">
            <w:r>
              <w:t xml:space="preserve">Read this document carefully: </w:t>
            </w:r>
          </w:p>
          <w:p w14:paraId="03FAF897" w14:textId="3F3BF22E" w:rsidR="004E5510" w:rsidRDefault="004E5510" w:rsidP="00541B03">
            <w:r>
              <w:t>Select/Tick the modules you will be learning in February 2023 Semester</w:t>
            </w:r>
          </w:p>
          <w:p w14:paraId="363AFD8C" w14:textId="77777777" w:rsidR="004E5510" w:rsidRDefault="004E5510" w:rsidP="00541B03">
            <w:r>
              <w:t xml:space="preserve">Sign where appropriate. Do not sign in all the rows. </w:t>
            </w:r>
          </w:p>
          <w:p w14:paraId="30E9072D" w14:textId="00DF9C50" w:rsidR="004E5510" w:rsidRDefault="004E5510" w:rsidP="00541B03">
            <w:r>
              <w:t>If you have any questions/ doubts, feel free to ask the Lecturers/ Programme Leads/ Programme Manager</w:t>
            </w:r>
          </w:p>
        </w:tc>
      </w:tr>
      <w:tr w:rsidR="00541B03" w:rsidRPr="000A542B" w14:paraId="28AEAE6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20"/>
        </w:trPr>
        <w:tc>
          <w:tcPr>
            <w:tcW w:w="10080" w:type="dxa"/>
            <w:gridSpan w:val="4"/>
            <w:shd w:val="clear" w:color="auto" w:fill="auto"/>
          </w:tcPr>
          <w:p w14:paraId="3F688B24" w14:textId="0308F527" w:rsidR="00541B03" w:rsidRPr="000A542B" w:rsidRDefault="00000000" w:rsidP="00541B03">
            <w:pPr>
              <w:pStyle w:val="Heading1"/>
              <w:outlineLvl w:val="0"/>
            </w:pPr>
            <w:sdt>
              <w:sdtPr>
                <w:id w:val="-188062379"/>
                <w:placeholder>
                  <w:docPart w:val="623104ADFAA54A52AF97DF05D1E735B6"/>
                </w:placeholder>
                <w15:appearance w15:val="hidden"/>
              </w:sdtPr>
              <w:sdtContent>
                <w:r w:rsidR="00541B03">
                  <w:t xml:space="preserve">mODULES Studying </w:t>
                </w:r>
                <w:r w:rsidR="00546F19">
                  <w:t>– Certhe digital skills - February 2023</w:t>
                </w:r>
              </w:sdtContent>
            </w:sdt>
            <w:r w:rsidR="00541B03" w:rsidRPr="000A542B">
              <w:t xml:space="preserve"> </w:t>
            </w:r>
          </w:p>
        </w:tc>
      </w:tr>
      <w:tr w:rsidR="00541B03" w14:paraId="07F2AF39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5065ACD0" w14:textId="64298552" w:rsidR="00541B03" w:rsidRDefault="00000000" w:rsidP="00541B03">
            <w:pPr>
              <w:pStyle w:val="CheckMarks"/>
            </w:pPr>
            <w:sdt>
              <w:sdtPr>
                <w:id w:val="94427681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D664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67A38A04" w14:textId="18693570" w:rsidR="00541B03" w:rsidRPr="00007525" w:rsidRDefault="00000000" w:rsidP="00541B03">
            <w:sdt>
              <w:sdtPr>
                <w:id w:val="1867480378"/>
                <w:placeholder>
                  <w:docPart w:val="5868481F169E40A8956C32ED6F1FC147"/>
                </w:placeholder>
                <w15:appearance w15:val="hidden"/>
              </w:sdtPr>
              <w:sdtContent>
                <w:r w:rsidR="00541B03" w:rsidRPr="00541B03">
                  <w:t>Cyber Security Essentials</w:t>
                </w:r>
                <w:r w:rsidR="00541B03">
                  <w:t xml:space="preserve"> (ACCA4029)</w:t>
                </w:r>
              </w:sdtContent>
            </w:sdt>
            <w:r w:rsidR="00541B03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541B03" w14:paraId="0882243A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438C32D" w14:textId="39AFA335" w:rsidR="00541B03" w:rsidRDefault="00000000" w:rsidP="00541B03">
            <w:pPr>
              <w:pStyle w:val="CheckMarks"/>
            </w:pPr>
            <w:sdt>
              <w:sdtPr>
                <w:id w:val="174714829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D664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10A441EF" w14:textId="1D8F25EC" w:rsidR="00541B03" w:rsidRPr="00007525" w:rsidRDefault="00000000" w:rsidP="00541B03">
            <w:sdt>
              <w:sdtPr>
                <w:id w:val="1073700283"/>
                <w:placeholder>
                  <w:docPart w:val="F24F30FD337F412E82F9FDAE546BDF6F"/>
                </w:placeholder>
                <w15:appearance w15:val="hidden"/>
              </w:sdtPr>
              <w:sdtContent>
                <w:r w:rsidR="00541B03" w:rsidRPr="00541B03">
                  <w:t>Software and Apps for Business</w:t>
                </w:r>
              </w:sdtContent>
            </w:sdt>
            <w:r w:rsidR="00541B03" w:rsidRPr="00007525">
              <w:t xml:space="preserve"> </w:t>
            </w:r>
            <w:r w:rsidR="00541B03">
              <w:t>(ACCA4031)</w:t>
            </w:r>
            <w:r w:rsidR="004E5510">
              <w:t xml:space="preserve"> – Lecture on Tuesday </w:t>
            </w:r>
          </w:p>
        </w:tc>
      </w:tr>
      <w:tr w:rsidR="00541B03" w14:paraId="39D34203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03B4739B" w14:textId="190FBAA3" w:rsidR="00541B03" w:rsidRDefault="00000000" w:rsidP="00541B03">
            <w:pPr>
              <w:pStyle w:val="CheckMarks"/>
            </w:pPr>
            <w:sdt>
              <w:sdtPr>
                <w:id w:val="1690719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D664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3CC3AD11" w14:textId="344C2C70" w:rsidR="00541B03" w:rsidRPr="00007525" w:rsidRDefault="00546F19" w:rsidP="00541B03">
            <w:r w:rsidRPr="00546F19">
              <w:t>Technical Skills Development</w:t>
            </w:r>
            <w:r>
              <w:t xml:space="preserve"> (</w:t>
            </w:r>
            <w:r w:rsidR="002C3903">
              <w:t>ACMA4014</w:t>
            </w:r>
            <w:r>
              <w:t>)</w:t>
            </w:r>
            <w:r w:rsidR="004E5510">
              <w:t xml:space="preserve"> – Lectures on Tuesday and Thursday</w:t>
            </w:r>
          </w:p>
        </w:tc>
      </w:tr>
      <w:tr w:rsidR="00541B03" w14:paraId="24C11EDE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789848F3" w14:textId="0CBB2332" w:rsidR="00541B03" w:rsidRDefault="00000000" w:rsidP="00541B03">
            <w:pPr>
              <w:pStyle w:val="CheckMarks"/>
            </w:pPr>
            <w:sdt>
              <w:sdtPr>
                <w:id w:val="-180106824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D6649">
                  <w:rPr>
                    <w:rFonts w:ascii="MS Gothic" w:hAnsi="MS Gothic" w:hint="eastAsia"/>
                  </w:rPr>
                  <w:t>☒</w:t>
                </w:r>
              </w:sdtContent>
            </w:sdt>
          </w:p>
        </w:tc>
        <w:tc>
          <w:tcPr>
            <w:tcW w:w="9450" w:type="dxa"/>
            <w:gridSpan w:val="2"/>
            <w:shd w:val="clear" w:color="auto" w:fill="auto"/>
          </w:tcPr>
          <w:p w14:paraId="053386A5" w14:textId="793609FE" w:rsidR="00541B03" w:rsidRPr="00007525" w:rsidRDefault="00000000" w:rsidP="00541B03">
            <w:sdt>
              <w:sdtPr>
                <w:id w:val="401422712"/>
                <w:placeholder>
                  <w:docPart w:val="49ACEA9E6FC64CBAAE6777AFEA83BF50"/>
                </w:placeholder>
                <w15:appearance w15:val="hidden"/>
              </w:sdtPr>
              <w:sdtContent>
                <w:r w:rsidR="00546F19" w:rsidRPr="00546F19">
                  <w:t>Integrating Project </w:t>
                </w:r>
                <w:r w:rsidR="00546F19">
                  <w:t>(</w:t>
                </w:r>
                <w:r w:rsidR="002C3903">
                  <w:t>ACHA4008</w:t>
                </w:r>
                <w:r w:rsidR="00546F19">
                  <w:t>)</w:t>
                </w:r>
                <w:r w:rsidR="004E5510">
                  <w:t xml:space="preserve"> – Lectures on Tuesday and Thursday</w:t>
                </w:r>
              </w:sdtContent>
            </w:sdt>
          </w:p>
        </w:tc>
      </w:tr>
      <w:tr w:rsidR="00541B03" w14:paraId="2045C605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1FC9E399" w14:textId="621A774C" w:rsidR="00541B03" w:rsidRDefault="00541B03" w:rsidP="00541B03">
            <w:pPr>
              <w:pStyle w:val="CheckMarks"/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6A8A6F40" w14:textId="5BDAC91C" w:rsidR="00546F19" w:rsidRDefault="00546F19" w:rsidP="00546F19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2049E508" w14:textId="77777777" w:rsidR="00541B03" w:rsidRDefault="00546F19" w:rsidP="00546F19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F2D19DC" w14:textId="7DC9ADA0" w:rsidR="00546F19" w:rsidRPr="00007525" w:rsidRDefault="00546F19" w:rsidP="00546F19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1B03" w14:paraId="49472CCD" w14:textId="77777777" w:rsidTr="00541B0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2"/>
        </w:trPr>
        <w:tc>
          <w:tcPr>
            <w:tcW w:w="630" w:type="dxa"/>
            <w:gridSpan w:val="2"/>
            <w:tcBorders>
              <w:left w:val="single" w:sz="4" w:space="0" w:color="C8A6F9" w:themeColor="accent2"/>
            </w:tcBorders>
            <w:shd w:val="clear" w:color="auto" w:fill="auto"/>
          </w:tcPr>
          <w:p w14:paraId="2FCA7107" w14:textId="25E75880" w:rsidR="00541B03" w:rsidRDefault="00541B03" w:rsidP="00541B03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gridSpan w:val="2"/>
            <w:shd w:val="clear" w:color="auto" w:fill="auto"/>
          </w:tcPr>
          <w:p w14:paraId="045EF0C3" w14:textId="01ACC713" w:rsidR="00541B03" w:rsidRPr="00007525" w:rsidRDefault="00541B03" w:rsidP="00541B03"/>
        </w:tc>
      </w:tr>
    </w:tbl>
    <w:p w14:paraId="47F21DE3" w14:textId="1F2B5AEF" w:rsidR="00546F19" w:rsidRDefault="00546F19" w:rsidP="00C569AF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  <w:r w:rsidR="008D6649">
        <w:rPr>
          <w:color w:val="37A7E9" w:themeColor="accent6" w:themeShade="BF"/>
          <w:sz w:val="16"/>
          <w:szCs w:val="16"/>
        </w:rPr>
        <w:t>Olesea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546F19" w:rsidRPr="000A542B" w14:paraId="4D4A1892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236AA509" w14:textId="76E37325" w:rsidR="00546F19" w:rsidRPr="000A542B" w:rsidRDefault="008634FE" w:rsidP="00655D4D">
            <w:pPr>
              <w:pStyle w:val="Heading1"/>
              <w:outlineLvl w:val="0"/>
            </w:pPr>
            <w:r>
              <w:rPr>
                <w:color w:val="37A7E9" w:themeColor="accent6" w:themeShade="BF"/>
                <w:sz w:val="16"/>
                <w:szCs w:val="16"/>
              </w:rPr>
              <w:t xml:space="preserve"> </w:t>
            </w:r>
            <w:sdt>
              <w:sdtPr>
                <w:id w:val="-953477307"/>
                <w:placeholder>
                  <w:docPart w:val="7B34257BC72A425A9AC1AC94EA2C63B2"/>
                </w:placeholder>
                <w15:appearance w15:val="hidden"/>
              </w:sdtPr>
              <w:sdtContent>
                <w:r w:rsidR="00546F19">
                  <w:t>mODULES Studying – Certhe skills for eLECTRONICS - February 2023</w:t>
                </w:r>
              </w:sdtContent>
            </w:sdt>
            <w:r w:rsidR="00546F19" w:rsidRPr="000A542B">
              <w:t xml:space="preserve"> </w:t>
            </w:r>
          </w:p>
        </w:tc>
      </w:tr>
      <w:tr w:rsidR="00546F19" w14:paraId="5C0190EB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E9D6BC3" w14:textId="77777777" w:rsidR="00546F19" w:rsidRDefault="00000000" w:rsidP="00655D4D">
            <w:pPr>
              <w:pStyle w:val="CheckMarks"/>
            </w:pPr>
            <w:sdt>
              <w:sdtPr>
                <w:id w:val="-328984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3BDFB2" w14:textId="6E64DBA1" w:rsidR="00546F19" w:rsidRPr="00007525" w:rsidRDefault="00000000" w:rsidP="00655D4D">
            <w:sdt>
              <w:sdtPr>
                <w:id w:val="-1892647536"/>
                <w:placeholder>
                  <w:docPart w:val="848464D85CB3477B83336AB625B6FB4E"/>
                </w:placeholder>
                <w15:appearance w15:val="hidden"/>
              </w:sdtPr>
              <w:sdtContent>
                <w:r w:rsidR="004E5510" w:rsidRPr="004E5510">
                  <w:t>Introduction To Programmable Logic Controllers (</w:t>
                </w:r>
                <w:r w:rsidR="00546F19">
                  <w:t>AC</w:t>
                </w:r>
                <w:r w:rsidR="004E5510">
                  <w:t>D</w:t>
                </w:r>
                <w:r w:rsidR="00546F19">
                  <w:t>A40</w:t>
                </w:r>
                <w:r w:rsidR="004E5510">
                  <w:t>17</w:t>
                </w:r>
                <w:r w:rsidR="00546F19">
                  <w:t>)</w:t>
                </w:r>
              </w:sdtContent>
            </w:sdt>
            <w:r w:rsidR="00546F19" w:rsidRPr="00007525">
              <w:t xml:space="preserve"> </w:t>
            </w:r>
            <w:r w:rsidR="004E5510">
              <w:t>– Lecture on Thursday</w:t>
            </w:r>
          </w:p>
        </w:tc>
      </w:tr>
      <w:tr w:rsidR="00546F19" w14:paraId="7D77B73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3217EBB" w14:textId="77777777" w:rsidR="00546F19" w:rsidRDefault="00000000" w:rsidP="00655D4D">
            <w:pPr>
              <w:pStyle w:val="CheckMarks"/>
            </w:pPr>
            <w:sdt>
              <w:sdtPr>
                <w:id w:val="1487358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46F19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707B355" w14:textId="18354BBB" w:rsidR="00546F19" w:rsidRPr="00007525" w:rsidRDefault="00000000" w:rsidP="00655D4D">
            <w:sdt>
              <w:sdtPr>
                <w:id w:val="935944758"/>
                <w:placeholder>
                  <w:docPart w:val="BEC29D3BA3A44D649476DBD751D3C91A"/>
                </w:placeholder>
                <w15:appearance w15:val="hidden"/>
              </w:sdtPr>
              <w:sdtContent>
                <w:r w:rsidR="004E5510" w:rsidRPr="004E5510">
                  <w:t>Introduction to Digital Electronics </w:t>
                </w:r>
              </w:sdtContent>
            </w:sdt>
            <w:r w:rsidR="00546F19">
              <w:t>(AC</w:t>
            </w:r>
            <w:r w:rsidR="004E5510">
              <w:t>DA4016</w:t>
            </w:r>
            <w:r w:rsidR="00546F19">
              <w:t>)</w:t>
            </w:r>
            <w:r w:rsidR="004E5510">
              <w:t xml:space="preserve"> – Lecture on Thursday</w:t>
            </w:r>
          </w:p>
        </w:tc>
      </w:tr>
      <w:tr w:rsidR="002C3903" w14:paraId="2B06DEF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4BBC19E" w14:textId="77777777" w:rsidR="002C3903" w:rsidRDefault="00000000" w:rsidP="002C3903">
            <w:pPr>
              <w:pStyle w:val="CheckMarks"/>
            </w:pPr>
            <w:sdt>
              <w:sdtPr>
                <w:id w:val="2525562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1FFBD1D" w14:textId="315CF4A3" w:rsidR="002C3903" w:rsidRPr="00007525" w:rsidRDefault="002C3903" w:rsidP="002C3903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2C3903" w14:paraId="77218E34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1A4BD57" w14:textId="77777777" w:rsidR="002C3903" w:rsidRDefault="00000000" w:rsidP="002C3903">
            <w:pPr>
              <w:pStyle w:val="CheckMarks"/>
            </w:pPr>
            <w:sdt>
              <w:sdtPr>
                <w:id w:val="10936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C3903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8008600" w14:textId="6D8E31E7" w:rsidR="002C3903" w:rsidRPr="00007525" w:rsidRDefault="00000000" w:rsidP="002C3903">
            <w:sdt>
              <w:sdtPr>
                <w:id w:val="1844434011"/>
                <w:placeholder>
                  <w:docPart w:val="3552312A375F4CA0A8CEDA39A0E175D5"/>
                </w:placeholder>
                <w15:appearance w15:val="hidden"/>
              </w:sdtPr>
              <w:sdtContent>
                <w:r w:rsidR="002C3903" w:rsidRPr="00546F19">
                  <w:t>Integrating Project </w:t>
                </w:r>
                <w:r w:rsidR="002C3903">
                  <w:t>(ACHA4008) – Lectures on Tuesday and Thursday</w:t>
                </w:r>
              </w:sdtContent>
            </w:sdt>
          </w:p>
        </w:tc>
      </w:tr>
      <w:tr w:rsidR="00546F19" w14:paraId="3F8B2260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D5969C8" w14:textId="77777777" w:rsidR="00546F19" w:rsidRDefault="00546F19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A3C187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E835BE7" w14:textId="77777777" w:rsidR="00546F19" w:rsidRDefault="00546F19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1069A27C" w14:textId="77777777" w:rsidR="00546F19" w:rsidRPr="00007525" w:rsidRDefault="00546F19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546F19" w14:paraId="7CB6F7CF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B2809C" w14:textId="77777777" w:rsidR="00546F19" w:rsidRDefault="00546F19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75FCC24D" w14:textId="77777777" w:rsidR="00546F19" w:rsidRPr="00007525" w:rsidRDefault="00546F19" w:rsidP="00655D4D"/>
        </w:tc>
      </w:tr>
    </w:tbl>
    <w:p w14:paraId="124DB983" w14:textId="77777777" w:rsidR="00546F19" w:rsidRDefault="00546F19" w:rsidP="00546F19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1D44A0C1" w14:textId="77777777" w:rsidR="00895F6E" w:rsidRDefault="00895F6E" w:rsidP="00C569AF">
      <w:pPr>
        <w:rPr>
          <w:color w:val="37A7E9" w:themeColor="accent6" w:themeShade="BF"/>
        </w:rPr>
      </w:pP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7138A72C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4A5D1D44" w14:textId="049106B3" w:rsidR="004E5510" w:rsidRPr="000A542B" w:rsidRDefault="00000000" w:rsidP="00655D4D">
            <w:pPr>
              <w:pStyle w:val="Heading1"/>
              <w:outlineLvl w:val="0"/>
            </w:pPr>
            <w:sdt>
              <w:sdtPr>
                <w:id w:val="-2141723615"/>
                <w:placeholder>
                  <w:docPart w:val="9092561A763A4752BB045CAB54B6F293"/>
                </w:placeholder>
                <w15:appearance w15:val="hidden"/>
              </w:sdtPr>
              <w:sdtContent>
                <w:r w:rsidR="004E5510">
                  <w:t>mODULES Studying – Certhe skills for eNGINEERING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3F37CA71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5722B49" w14:textId="77777777" w:rsidR="004E5510" w:rsidRDefault="00000000" w:rsidP="00655D4D">
            <w:pPr>
              <w:pStyle w:val="CheckMarks"/>
            </w:pPr>
            <w:sdt>
              <w:sdtPr>
                <w:id w:val="619655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27F3635E" w14:textId="6CD2805A" w:rsidR="004E5510" w:rsidRPr="00007525" w:rsidRDefault="00000000" w:rsidP="00655D4D">
            <w:sdt>
              <w:sdtPr>
                <w:id w:val="-1157918907"/>
                <w:placeholder>
                  <w:docPart w:val="6B6F9E9DC4C64ED89830EDB74AAC2656"/>
                </w:placeholder>
                <w15:appearance w15:val="hidden"/>
              </w:sdtPr>
              <w:sdtContent>
                <w:r w:rsidR="004E5510" w:rsidRPr="004E5510">
                  <w:t>Measurement and Quality in Manufacturing (</w:t>
                </w:r>
                <w:r w:rsidR="004E5510">
                  <w:t>ACMA4012)</w:t>
                </w:r>
              </w:sdtContent>
            </w:sdt>
            <w:r w:rsidR="004E5510" w:rsidRPr="00007525">
              <w:t xml:space="preserve"> </w:t>
            </w:r>
            <w:r w:rsidR="004E5510">
              <w:t xml:space="preserve">– Lecture on Tuesday </w:t>
            </w:r>
          </w:p>
        </w:tc>
      </w:tr>
      <w:tr w:rsidR="004E5510" w14:paraId="14AE094A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A5E1ADB" w14:textId="77777777" w:rsidR="004E5510" w:rsidRDefault="00000000" w:rsidP="00655D4D">
            <w:pPr>
              <w:pStyle w:val="CheckMarks"/>
            </w:pPr>
            <w:sdt>
              <w:sdtPr>
                <w:id w:val="-17398650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7391A2C" w14:textId="65E604D4" w:rsidR="004E5510" w:rsidRPr="00007525" w:rsidRDefault="00000000" w:rsidP="00655D4D">
            <w:sdt>
              <w:sdtPr>
                <w:id w:val="1857000992"/>
                <w:placeholder>
                  <w:docPart w:val="A4513A054D50420B94E1550FFA3C4731"/>
                </w:placeholder>
                <w15:appearance w15:val="hidden"/>
              </w:sdtPr>
              <w:sdtContent>
                <w:r w:rsidR="004E5510" w:rsidRPr="004E5510">
                  <w:t>Automation and Robotics/Industry 4.0 </w:t>
                </w:r>
              </w:sdtContent>
            </w:sdt>
            <w:r w:rsidR="004E5510">
              <w:t>(ACMA4010) – Lecture on Tuesday</w:t>
            </w:r>
          </w:p>
        </w:tc>
      </w:tr>
      <w:tr w:rsidR="00C95974" w14:paraId="33852C2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73A726A9" w14:textId="77777777" w:rsidR="00C95974" w:rsidRDefault="00000000" w:rsidP="00C95974">
            <w:pPr>
              <w:pStyle w:val="CheckMarks"/>
            </w:pPr>
            <w:sdt>
              <w:sdtPr>
                <w:id w:val="-1699385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6E8305DF" w14:textId="2085F11F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50A2BF2C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6FCB768" w14:textId="77777777" w:rsidR="00C95974" w:rsidRDefault="00000000" w:rsidP="00C95974">
            <w:pPr>
              <w:pStyle w:val="CheckMarks"/>
            </w:pPr>
            <w:sdt>
              <w:sdtPr>
                <w:id w:val="-1941837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814CA53" w14:textId="4112D903" w:rsidR="00C95974" w:rsidRPr="00007525" w:rsidRDefault="00000000" w:rsidP="00C95974">
            <w:sdt>
              <w:sdtPr>
                <w:id w:val="-1974198431"/>
                <w:placeholder>
                  <w:docPart w:val="2CC8D3E117874A3BA07C60486290D0E4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4BCB769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E8CDFEB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4D76E12F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64A9A55C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5B3999BB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1ABAB856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57909E7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21D57B5" w14:textId="77777777" w:rsidR="004E5510" w:rsidRPr="00007525" w:rsidRDefault="004E5510" w:rsidP="00655D4D"/>
        </w:tc>
      </w:tr>
    </w:tbl>
    <w:p w14:paraId="083E7F35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tbl>
      <w:tblPr>
        <w:tblStyle w:val="TableGrid"/>
        <w:tblW w:w="0" w:type="auto"/>
        <w:tblInd w:w="-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9450"/>
      </w:tblGrid>
      <w:tr w:rsidR="004E5510" w:rsidRPr="000A542B" w14:paraId="0F5EBE58" w14:textId="77777777" w:rsidTr="00655D4D">
        <w:trPr>
          <w:trHeight w:val="720"/>
        </w:trPr>
        <w:tc>
          <w:tcPr>
            <w:tcW w:w="10080" w:type="dxa"/>
            <w:gridSpan w:val="2"/>
            <w:shd w:val="clear" w:color="auto" w:fill="auto"/>
          </w:tcPr>
          <w:p w14:paraId="7A7C5891" w14:textId="3ADBC646" w:rsidR="004E5510" w:rsidRPr="000A542B" w:rsidRDefault="00000000" w:rsidP="004E5510">
            <w:pPr>
              <w:pStyle w:val="Heading1"/>
              <w:jc w:val="both"/>
              <w:outlineLvl w:val="0"/>
            </w:pPr>
            <w:sdt>
              <w:sdtPr>
                <w:id w:val="298202180"/>
                <w:placeholder>
                  <w:docPart w:val="17135C5CA00445369F622D4AF49C4A2B"/>
                </w:placeholder>
                <w15:appearance w15:val="hidden"/>
              </w:sdtPr>
              <w:sdtContent>
                <w:r w:rsidR="004E5510">
                  <w:t>mODULES Studying – Certhe Professional skills for construction - February 2023</w:t>
                </w:r>
              </w:sdtContent>
            </w:sdt>
            <w:r w:rsidR="004E5510" w:rsidRPr="000A542B">
              <w:t xml:space="preserve"> </w:t>
            </w:r>
          </w:p>
        </w:tc>
      </w:tr>
      <w:tr w:rsidR="004E5510" w14:paraId="12D57105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0B8FFA0" w14:textId="77777777" w:rsidR="004E5510" w:rsidRDefault="00000000" w:rsidP="00655D4D">
            <w:pPr>
              <w:pStyle w:val="CheckMarks"/>
            </w:pPr>
            <w:sdt>
              <w:sdtPr>
                <w:id w:val="19543684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43365CF" w14:textId="47A8D21A" w:rsidR="004E5510" w:rsidRPr="00007525" w:rsidRDefault="00000000" w:rsidP="00655D4D">
            <w:sdt>
              <w:sdtPr>
                <w:id w:val="-1030944421"/>
                <w:placeholder>
                  <w:docPart w:val="3E9A679A03CF44F0B650B09C3CD0BFA8"/>
                </w:placeholder>
                <w15:appearance w15:val="hidden"/>
              </w:sdtPr>
              <w:sdtContent>
                <w:r w:rsidR="004E5510" w:rsidRPr="004E5510">
                  <w:t>Digital Estimating and Measurement in Construction (</w:t>
                </w:r>
                <w:r w:rsidR="004E5510">
                  <w:t>ACBA4011)</w:t>
                </w:r>
              </w:sdtContent>
            </w:sdt>
            <w:r w:rsidR="004E5510" w:rsidRPr="00007525">
              <w:t xml:space="preserve"> </w:t>
            </w:r>
            <w:r w:rsidR="004E5510">
              <w:t>– Lecture on Thursday</w:t>
            </w:r>
          </w:p>
        </w:tc>
      </w:tr>
      <w:tr w:rsidR="004E5510" w14:paraId="67B527D9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15D96D9" w14:textId="77777777" w:rsidR="004E5510" w:rsidRDefault="00000000" w:rsidP="00655D4D">
            <w:pPr>
              <w:pStyle w:val="CheckMarks"/>
            </w:pPr>
            <w:sdt>
              <w:sdtPr>
                <w:id w:val="11570339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E5510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1E70C7FE" w14:textId="0E4178D5" w:rsidR="004E5510" w:rsidRPr="00007525" w:rsidRDefault="00000000" w:rsidP="00655D4D">
            <w:sdt>
              <w:sdtPr>
                <w:id w:val="1688408643"/>
                <w:placeholder>
                  <w:docPart w:val="9B6614DD53DA46A59763AB3C4112903F"/>
                </w:placeholder>
                <w15:appearance w15:val="hidden"/>
              </w:sdtPr>
              <w:sdtContent>
                <w:r w:rsidR="004E5510" w:rsidRPr="004E5510">
                  <w:t>Construction Technology –Past and Present</w:t>
                </w:r>
                <w:r w:rsidR="004E5510">
                  <w:t xml:space="preserve"> </w:t>
                </w:r>
              </w:sdtContent>
            </w:sdt>
            <w:r w:rsidR="004E5510">
              <w:t>(ACBA4010) – Lecture on Thursday</w:t>
            </w:r>
          </w:p>
        </w:tc>
      </w:tr>
      <w:tr w:rsidR="00C95974" w14:paraId="49597947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2BC6A219" w14:textId="77777777" w:rsidR="00C95974" w:rsidRDefault="00000000" w:rsidP="00C95974">
            <w:pPr>
              <w:pStyle w:val="CheckMarks"/>
            </w:pPr>
            <w:sdt>
              <w:sdtPr>
                <w:id w:val="-636407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 w:rsidRPr="0080237B">
                  <w:rPr>
                    <w:rFonts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7E4572FE" w14:textId="69D54DAE" w:rsidR="00C95974" w:rsidRPr="00007525" w:rsidRDefault="00C95974" w:rsidP="00C95974">
            <w:r w:rsidRPr="00546F19">
              <w:t>Technical Skills Development</w:t>
            </w:r>
            <w:r>
              <w:t xml:space="preserve"> (ACMA4014) – Lectures on Tuesday and Thursday</w:t>
            </w:r>
          </w:p>
        </w:tc>
      </w:tr>
      <w:tr w:rsidR="00C95974" w14:paraId="10AB56A2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088E6E24" w14:textId="77777777" w:rsidR="00C95974" w:rsidRDefault="00000000" w:rsidP="00C95974">
            <w:pPr>
              <w:pStyle w:val="CheckMarks"/>
            </w:pPr>
            <w:sdt>
              <w:sdtPr>
                <w:id w:val="1445117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95974">
                  <w:rPr>
                    <w:rFonts w:ascii="MS Gothic" w:hAnsi="MS Gothic" w:hint="eastAsia"/>
                  </w:rPr>
                  <w:t>☐</w:t>
                </w:r>
              </w:sdtContent>
            </w:sdt>
          </w:p>
        </w:tc>
        <w:tc>
          <w:tcPr>
            <w:tcW w:w="9450" w:type="dxa"/>
            <w:shd w:val="clear" w:color="auto" w:fill="auto"/>
          </w:tcPr>
          <w:p w14:paraId="5B240A48" w14:textId="4978FB6E" w:rsidR="00C95974" w:rsidRPr="00007525" w:rsidRDefault="00000000" w:rsidP="00C95974">
            <w:sdt>
              <w:sdtPr>
                <w:id w:val="-119535713"/>
                <w:placeholder>
                  <w:docPart w:val="9216C7373DBE4039BDD6A4865E18A7E9"/>
                </w:placeholder>
                <w15:appearance w15:val="hidden"/>
              </w:sdtPr>
              <w:sdtContent>
                <w:r w:rsidR="00C95974" w:rsidRPr="00546F19">
                  <w:t>Integrating Project </w:t>
                </w:r>
                <w:r w:rsidR="00C95974">
                  <w:t>(ACHA4008) – Lectures on Tuesday and Thursday</w:t>
                </w:r>
              </w:sdtContent>
            </w:sdt>
          </w:p>
        </w:tc>
      </w:tr>
      <w:tr w:rsidR="004E5510" w14:paraId="2E530B63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18273C9A" w14:textId="77777777" w:rsidR="004E5510" w:rsidRDefault="004E5510" w:rsidP="00655D4D">
            <w:pPr>
              <w:pStyle w:val="CheckMarks"/>
            </w:pPr>
          </w:p>
        </w:tc>
        <w:tc>
          <w:tcPr>
            <w:tcW w:w="9450" w:type="dxa"/>
            <w:shd w:val="clear" w:color="auto" w:fill="auto"/>
          </w:tcPr>
          <w:p w14:paraId="344C98D1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understand that I am responsible for attending the lectures for the above module</w:t>
            </w:r>
            <w:r>
              <w:t>s as per the scheduled timetable</w:t>
            </w:r>
            <w:r w:rsidRPr="00546F19">
              <w:t xml:space="preserve"> and submitting the required assessments</w:t>
            </w:r>
            <w:r>
              <w:t xml:space="preserve"> on or before the set deadline</w:t>
            </w:r>
            <w:r w:rsidRPr="00546F19">
              <w:t xml:space="preserve">. </w:t>
            </w:r>
          </w:p>
          <w:p w14:paraId="798F5E97" w14:textId="77777777" w:rsidR="004E5510" w:rsidRDefault="004E5510" w:rsidP="00655D4D">
            <w:pPr>
              <w:spacing w:line="360" w:lineRule="auto"/>
              <w:jc w:val="both"/>
            </w:pPr>
            <w:r w:rsidRPr="00546F19">
              <w:t>I confirm that I will use my university email ID to login to the Teams lecture sessions</w:t>
            </w:r>
            <w:r>
              <w:t>.</w:t>
            </w:r>
          </w:p>
          <w:p w14:paraId="0C2CD0CD" w14:textId="77777777" w:rsidR="004E5510" w:rsidRPr="00007525" w:rsidRDefault="004E5510" w:rsidP="00655D4D">
            <w:pPr>
              <w:spacing w:line="360" w:lineRule="auto"/>
              <w:jc w:val="both"/>
            </w:pPr>
            <w:r>
              <w:t>I confirm that I will refer to Moodle – CertHE General Info page and Module specific page for any Module related information. If I could not find the required information, I will contact my Module Lecturer or Programme Lead or Programme Manager.</w:t>
            </w:r>
          </w:p>
        </w:tc>
      </w:tr>
      <w:tr w:rsidR="004E5510" w14:paraId="4753891E" w14:textId="77777777" w:rsidTr="00655D4D">
        <w:trPr>
          <w:trHeight w:val="432"/>
        </w:trPr>
        <w:tc>
          <w:tcPr>
            <w:tcW w:w="630" w:type="dxa"/>
            <w:tcBorders>
              <w:left w:val="single" w:sz="4" w:space="0" w:color="C8A6F9" w:themeColor="accent2"/>
            </w:tcBorders>
            <w:shd w:val="clear" w:color="auto" w:fill="auto"/>
          </w:tcPr>
          <w:p w14:paraId="42E8904F" w14:textId="77777777" w:rsidR="004E5510" w:rsidRDefault="004E5510" w:rsidP="00655D4D">
            <w:pPr>
              <w:pStyle w:val="CheckMarks"/>
              <w:rPr>
                <w:rFonts w:ascii="MS Gothic" w:hAnsi="MS Gothic"/>
              </w:rPr>
            </w:pPr>
          </w:p>
        </w:tc>
        <w:tc>
          <w:tcPr>
            <w:tcW w:w="9450" w:type="dxa"/>
            <w:shd w:val="clear" w:color="auto" w:fill="auto"/>
          </w:tcPr>
          <w:p w14:paraId="6EF4FB24" w14:textId="77777777" w:rsidR="004E5510" w:rsidRPr="00007525" w:rsidRDefault="004E5510" w:rsidP="00655D4D"/>
        </w:tc>
      </w:tr>
    </w:tbl>
    <w:p w14:paraId="6AC0133F" w14:textId="77777777" w:rsidR="004E5510" w:rsidRDefault="004E5510" w:rsidP="004E5510">
      <w:pPr>
        <w:pBdr>
          <w:bottom w:val="single" w:sz="6" w:space="1" w:color="auto"/>
        </w:pBdr>
        <w:rPr>
          <w:color w:val="37A7E9" w:themeColor="accent6" w:themeShade="BF"/>
          <w:sz w:val="16"/>
          <w:szCs w:val="16"/>
        </w:rPr>
      </w:pPr>
      <w:r>
        <w:rPr>
          <w:color w:val="37A7E9" w:themeColor="accent6" w:themeShade="BF"/>
          <w:sz w:val="16"/>
          <w:szCs w:val="16"/>
        </w:rPr>
        <w:t>Sign here:</w:t>
      </w:r>
    </w:p>
    <w:p w14:paraId="6CD7D611" w14:textId="5A65A7CE" w:rsidR="00007525" w:rsidRDefault="00007525">
      <w:pPr>
        <w:spacing w:line="276" w:lineRule="auto"/>
        <w:rPr>
          <w:color w:val="37A7E9" w:themeColor="accent6" w:themeShade="BF"/>
        </w:rPr>
      </w:pPr>
    </w:p>
    <w:p w14:paraId="25C5B184" w14:textId="77777777" w:rsidR="00600433" w:rsidRPr="00DB1D49" w:rsidRDefault="00600433" w:rsidP="00C569AF">
      <w:pPr>
        <w:pStyle w:val="checkboxindent"/>
        <w:ind w:left="0" w:firstLine="0"/>
      </w:pPr>
    </w:p>
    <w:sectPr w:rsidR="00600433" w:rsidRPr="00DB1D49" w:rsidSect="00735625">
      <w:headerReference w:type="first" r:id="rId10"/>
      <w:pgSz w:w="12240" w:h="15840"/>
      <w:pgMar w:top="594" w:right="1080" w:bottom="936" w:left="1080" w:header="720" w:footer="14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B6BF7" w14:textId="77777777" w:rsidR="006C5FDF" w:rsidRDefault="006C5FDF" w:rsidP="00600433">
      <w:pPr>
        <w:spacing w:after="0" w:line="240" w:lineRule="auto"/>
      </w:pPr>
      <w:r>
        <w:separator/>
      </w:r>
    </w:p>
  </w:endnote>
  <w:endnote w:type="continuationSeparator" w:id="0">
    <w:p w14:paraId="3E27F872" w14:textId="77777777" w:rsidR="006C5FDF" w:rsidRDefault="006C5FDF" w:rsidP="00600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5E5E9" w14:textId="77777777" w:rsidR="006C5FDF" w:rsidRDefault="006C5FDF" w:rsidP="00600433">
      <w:pPr>
        <w:spacing w:after="0" w:line="240" w:lineRule="auto"/>
      </w:pPr>
      <w:r>
        <w:separator/>
      </w:r>
    </w:p>
  </w:footnote>
  <w:footnote w:type="continuationSeparator" w:id="0">
    <w:p w14:paraId="7208649D" w14:textId="77777777" w:rsidR="006C5FDF" w:rsidRDefault="006C5FDF" w:rsidP="00600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7F67C" w14:textId="2B9B19BB" w:rsidR="00541B03" w:rsidRDefault="00541B03" w:rsidP="00541B03">
    <w:pPr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1586872" wp14:editId="67514887">
          <wp:simplePos x="0" y="0"/>
          <wp:positionH relativeFrom="margin">
            <wp:posOffset>5877525</wp:posOffset>
          </wp:positionH>
          <wp:positionV relativeFrom="margin">
            <wp:posOffset>-645579</wp:posOffset>
          </wp:positionV>
          <wp:extent cx="537586" cy="559840"/>
          <wp:effectExtent l="0" t="0" r="0" b="0"/>
          <wp:wrapThrough wrapText="bothSides">
            <wp:wrapPolygon edited="0">
              <wp:start x="0" y="0"/>
              <wp:lineTo x="0" y="20595"/>
              <wp:lineTo x="20681" y="20595"/>
              <wp:lineTo x="20681" y="0"/>
              <wp:lineTo x="0" y="0"/>
            </wp:wrapPolygon>
          </wp:wrapThrough>
          <wp:docPr id="2020422896" name="Picture 2" descr="pencil and paper ic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20422896" name="Picture 2" descr="pencil and paper icon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537586" cy="5598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7672B7" wp14:editId="34A4234A">
          <wp:simplePos x="0" y="0"/>
          <wp:positionH relativeFrom="margin">
            <wp:posOffset>0</wp:posOffset>
          </wp:positionH>
          <wp:positionV relativeFrom="margin">
            <wp:posOffset>-810665</wp:posOffset>
          </wp:positionV>
          <wp:extent cx="2099945" cy="812165"/>
          <wp:effectExtent l="0" t="0" r="0" b="6985"/>
          <wp:wrapThrough wrapText="bothSides">
            <wp:wrapPolygon edited="0">
              <wp:start x="0" y="0"/>
              <wp:lineTo x="0" y="21279"/>
              <wp:lineTo x="21358" y="21279"/>
              <wp:lineTo x="21358" y="0"/>
              <wp:lineTo x="0" y="0"/>
            </wp:wrapPolygon>
          </wp:wrapThrough>
          <wp:docPr id="1" name="Picture 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945" cy="812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313712982"/>
        <w:placeholder>
          <w:docPart w:val="98A469309D0545BCA7BFCF4587D8E36B"/>
        </w:placeholder>
        <w15:appearance w15:val="hidden"/>
      </w:sdtPr>
      <w:sdtContent>
        <w:r>
          <w:t>CertHE</w:t>
        </w:r>
      </w:sdtContent>
    </w:sdt>
    <w:r>
      <w:t xml:space="preserve"> </w:t>
    </w:r>
  </w:p>
  <w:p w14:paraId="49A8A876" w14:textId="11417AE0" w:rsidR="00541B03" w:rsidRDefault="00000000" w:rsidP="00541B03">
    <w:pPr>
      <w:pStyle w:val="Header"/>
      <w:jc w:val="right"/>
    </w:pPr>
    <w:sdt>
      <w:sdtPr>
        <w:id w:val="-370226575"/>
        <w:placeholder>
          <w:docPart w:val="04906D22B96044B8846BE7F646A215BA"/>
        </w:placeholder>
        <w15:appearance w15:val="hidden"/>
      </w:sdtPr>
      <w:sdtContent>
        <w:r w:rsidR="00541B03">
          <w:t>Study plan (February 2023</w:t>
        </w:r>
        <w:r w:rsidR="004E5510">
          <w:t xml:space="preserve"> Semester</w:t>
        </w:r>
        <w:r w:rsidR="00541B03">
          <w:t>)</w:t>
        </w:r>
      </w:sdtContent>
    </w:sdt>
    <w:r w:rsidR="00541B03">
      <w:t xml:space="preserve"> </w:t>
    </w:r>
  </w:p>
  <w:p w14:paraId="07C8EC18" w14:textId="02612D84" w:rsidR="00541B03" w:rsidRDefault="00541B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C36AD"/>
    <w:multiLevelType w:val="hybridMultilevel"/>
    <w:tmpl w:val="9708A6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4C43"/>
    <w:multiLevelType w:val="multilevel"/>
    <w:tmpl w:val="564033EC"/>
    <w:styleLink w:val="CurrentList2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" w15:restartNumberingAfterBreak="0">
    <w:nsid w:val="25EB68DF"/>
    <w:multiLevelType w:val="hybridMultilevel"/>
    <w:tmpl w:val="9CE8FBDC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6439D0"/>
    <w:multiLevelType w:val="multilevel"/>
    <w:tmpl w:val="CE702768"/>
    <w:styleLink w:val="CurrentList1"/>
    <w:lvl w:ilvl="0">
      <w:start w:val="1"/>
      <w:numFmt w:val="bullet"/>
      <w:lvlText w:val="•"/>
      <w:lvlJc w:val="left"/>
      <w:pPr>
        <w:ind w:left="862" w:hanging="360"/>
      </w:pPr>
      <w:rPr>
        <w:rFonts w:ascii="Times New Roman" w:hAnsi="Times New Roman" w:hint="default"/>
        <w:color w:val="C8A6F9" w:themeColor="accen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AD3FD1"/>
    <w:multiLevelType w:val="hybridMultilevel"/>
    <w:tmpl w:val="0784985A"/>
    <w:lvl w:ilvl="0" w:tplc="C624C6D6">
      <w:numFmt w:val="bullet"/>
      <w:lvlText w:val="•"/>
      <w:lvlJc w:val="left"/>
      <w:pPr>
        <w:ind w:left="1080" w:hanging="720"/>
      </w:pPr>
      <w:rPr>
        <w:rFonts w:ascii="Rockwell" w:eastAsiaTheme="minorHAnsi" w:hAnsi="Rockwel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6316DE"/>
    <w:multiLevelType w:val="hybridMultilevel"/>
    <w:tmpl w:val="EA08DB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69942B2B"/>
    <w:multiLevelType w:val="hybridMultilevel"/>
    <w:tmpl w:val="4E021FC8"/>
    <w:lvl w:ilvl="0" w:tplc="BC849BE0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Microsoft Office Preview Font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Microsoft Office Preview Font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Microsoft Office Preview Font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B625EE"/>
    <w:multiLevelType w:val="hybridMultilevel"/>
    <w:tmpl w:val="69C66A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C8A6F9" w:themeColor="accent2"/>
      </w:rPr>
    </w:lvl>
    <w:lvl w:ilvl="1" w:tplc="FFFFFFFF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77427979">
    <w:abstractNumId w:val="7"/>
  </w:num>
  <w:num w:numId="2" w16cid:durableId="1255671306">
    <w:abstractNumId w:val="5"/>
  </w:num>
  <w:num w:numId="3" w16cid:durableId="195696951">
    <w:abstractNumId w:val="2"/>
  </w:num>
  <w:num w:numId="4" w16cid:durableId="1666740688">
    <w:abstractNumId w:val="4"/>
  </w:num>
  <w:num w:numId="5" w16cid:durableId="1370254944">
    <w:abstractNumId w:val="6"/>
  </w:num>
  <w:num w:numId="6" w16cid:durableId="850143219">
    <w:abstractNumId w:val="3"/>
  </w:num>
  <w:num w:numId="7" w16cid:durableId="1520925685">
    <w:abstractNumId w:val="8"/>
  </w:num>
  <w:num w:numId="8" w16cid:durableId="1684822798">
    <w:abstractNumId w:val="0"/>
  </w:num>
  <w:num w:numId="9" w16cid:durableId="16428840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03"/>
    <w:rsid w:val="00007525"/>
    <w:rsid w:val="000322EA"/>
    <w:rsid w:val="00034A3C"/>
    <w:rsid w:val="000379EC"/>
    <w:rsid w:val="000519A5"/>
    <w:rsid w:val="0009278F"/>
    <w:rsid w:val="00097195"/>
    <w:rsid w:val="000A542B"/>
    <w:rsid w:val="000A6672"/>
    <w:rsid w:val="000B3CF4"/>
    <w:rsid w:val="00101810"/>
    <w:rsid w:val="00170B79"/>
    <w:rsid w:val="00186558"/>
    <w:rsid w:val="001F79E1"/>
    <w:rsid w:val="002038EE"/>
    <w:rsid w:val="002212B4"/>
    <w:rsid w:val="00223B25"/>
    <w:rsid w:val="0026678F"/>
    <w:rsid w:val="002914B0"/>
    <w:rsid w:val="002940F2"/>
    <w:rsid w:val="002C3903"/>
    <w:rsid w:val="003010D4"/>
    <w:rsid w:val="00306551"/>
    <w:rsid w:val="00333046"/>
    <w:rsid w:val="00336B37"/>
    <w:rsid w:val="0035513C"/>
    <w:rsid w:val="00383305"/>
    <w:rsid w:val="00387C68"/>
    <w:rsid w:val="003D32BC"/>
    <w:rsid w:val="003E0EB3"/>
    <w:rsid w:val="003E3E9A"/>
    <w:rsid w:val="003E651E"/>
    <w:rsid w:val="004B6A64"/>
    <w:rsid w:val="004E5510"/>
    <w:rsid w:val="00534A3E"/>
    <w:rsid w:val="00541B03"/>
    <w:rsid w:val="00546F19"/>
    <w:rsid w:val="00596FC9"/>
    <w:rsid w:val="005D608A"/>
    <w:rsid w:val="005E7187"/>
    <w:rsid w:val="00600433"/>
    <w:rsid w:val="0061593B"/>
    <w:rsid w:val="00636194"/>
    <w:rsid w:val="0066288D"/>
    <w:rsid w:val="006644C3"/>
    <w:rsid w:val="00693182"/>
    <w:rsid w:val="006A7D77"/>
    <w:rsid w:val="006B4388"/>
    <w:rsid w:val="006C0713"/>
    <w:rsid w:val="006C5FDF"/>
    <w:rsid w:val="006F4E68"/>
    <w:rsid w:val="00700366"/>
    <w:rsid w:val="00717CBE"/>
    <w:rsid w:val="00722A2F"/>
    <w:rsid w:val="00726386"/>
    <w:rsid w:val="007264AC"/>
    <w:rsid w:val="00735625"/>
    <w:rsid w:val="0075782F"/>
    <w:rsid w:val="007A409D"/>
    <w:rsid w:val="007D5EF1"/>
    <w:rsid w:val="007F2BDE"/>
    <w:rsid w:val="00835706"/>
    <w:rsid w:val="00854EFF"/>
    <w:rsid w:val="008634FE"/>
    <w:rsid w:val="008872F8"/>
    <w:rsid w:val="00892BC8"/>
    <w:rsid w:val="00895F6E"/>
    <w:rsid w:val="008B5D98"/>
    <w:rsid w:val="008D6649"/>
    <w:rsid w:val="008F18ED"/>
    <w:rsid w:val="00900F6C"/>
    <w:rsid w:val="00946665"/>
    <w:rsid w:val="00993F05"/>
    <w:rsid w:val="009A49B7"/>
    <w:rsid w:val="009A5B55"/>
    <w:rsid w:val="009A7F28"/>
    <w:rsid w:val="009B6F5A"/>
    <w:rsid w:val="00A50C31"/>
    <w:rsid w:val="00A60A36"/>
    <w:rsid w:val="00A70168"/>
    <w:rsid w:val="00A80998"/>
    <w:rsid w:val="00A82D0F"/>
    <w:rsid w:val="00A930ED"/>
    <w:rsid w:val="00AC5A9E"/>
    <w:rsid w:val="00B057F2"/>
    <w:rsid w:val="00B1723F"/>
    <w:rsid w:val="00B30C18"/>
    <w:rsid w:val="00B4640B"/>
    <w:rsid w:val="00B60E79"/>
    <w:rsid w:val="00B6182B"/>
    <w:rsid w:val="00BA074A"/>
    <w:rsid w:val="00BA176A"/>
    <w:rsid w:val="00BA4BC4"/>
    <w:rsid w:val="00BB77DE"/>
    <w:rsid w:val="00BE2AB7"/>
    <w:rsid w:val="00BE4BAA"/>
    <w:rsid w:val="00BF58AC"/>
    <w:rsid w:val="00C127EB"/>
    <w:rsid w:val="00C4595C"/>
    <w:rsid w:val="00C55D16"/>
    <w:rsid w:val="00C569AF"/>
    <w:rsid w:val="00C61897"/>
    <w:rsid w:val="00C8063B"/>
    <w:rsid w:val="00C95974"/>
    <w:rsid w:val="00CC2EB9"/>
    <w:rsid w:val="00D171AC"/>
    <w:rsid w:val="00D329F1"/>
    <w:rsid w:val="00D555BF"/>
    <w:rsid w:val="00D64AE6"/>
    <w:rsid w:val="00D70D36"/>
    <w:rsid w:val="00DB1D49"/>
    <w:rsid w:val="00DB2EDA"/>
    <w:rsid w:val="00DE1986"/>
    <w:rsid w:val="00DF7858"/>
    <w:rsid w:val="00E31FF3"/>
    <w:rsid w:val="00E478C4"/>
    <w:rsid w:val="00E72DBD"/>
    <w:rsid w:val="00E81499"/>
    <w:rsid w:val="00EA1CE4"/>
    <w:rsid w:val="00EE05CC"/>
    <w:rsid w:val="00F1423A"/>
    <w:rsid w:val="00F1790A"/>
    <w:rsid w:val="00F40DEC"/>
    <w:rsid w:val="00FA1C41"/>
    <w:rsid w:val="00FC41DB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position-horizontal-relative:margin;mso-position-vertical-relative:margin" fillcolor="none [3212]" strokecolor="none [3213]">
      <v:fill color="none [3212]"/>
      <v:stroke color="none [3213]" weight=".25pt"/>
    </o:shapedefaults>
    <o:shapelayout v:ext="edit">
      <o:idmap v:ext="edit" data="2"/>
    </o:shapelayout>
  </w:shapeDefaults>
  <w:decimalSymbol w:val="."/>
  <w:listSeparator w:val=","/>
  <w14:docId w14:val="044BEA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A542B"/>
    <w:pPr>
      <w:spacing w:line="245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00366"/>
    <w:pPr>
      <w:spacing w:before="200" w:after="40" w:line="240" w:lineRule="auto"/>
      <w:ind w:right="3240"/>
      <w:outlineLvl w:val="0"/>
    </w:pPr>
    <w:rPr>
      <w:rFonts w:asciiTheme="majorHAnsi" w:hAnsiTheme="majorHAnsi" w:cs="Times New Roman (Body CS)"/>
      <w:caps/>
      <w:color w:val="570DC2" w:themeColor="accent2" w:themeShade="80"/>
      <w:spacing w:val="20"/>
      <w:szCs w:val="56"/>
    </w:rPr>
  </w:style>
  <w:style w:type="paragraph" w:styleId="Heading2">
    <w:name w:val="heading 2"/>
    <w:basedOn w:val="Heading1"/>
    <w:next w:val="Normal"/>
    <w:link w:val="Heading2Char"/>
    <w:uiPriority w:val="9"/>
    <w:unhideWhenUsed/>
    <w:rsid w:val="00A60A36"/>
    <w:pPr>
      <w:outlineLvl w:val="1"/>
    </w:pPr>
    <w:rPr>
      <w:color w:val="CC7393" w:themeColor="accent5" w:themeShade="BF"/>
      <w:sz w:val="44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AF5119"/>
    <w:pPr>
      <w:spacing w:before="1000" w:after="0"/>
      <w:jc w:val="center"/>
      <w:outlineLvl w:val="2"/>
    </w:pPr>
    <w:rPr>
      <w:rFonts w:asciiTheme="majorHAnsi" w:hAnsiTheme="majorHAnsi"/>
      <w:caps/>
      <w:color w:val="FFFFFF" w:themeColor="background1"/>
      <w:sz w:val="44"/>
      <w:szCs w:val="3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381773"/>
    <w:pPr>
      <w:jc w:val="right"/>
      <w:outlineLvl w:val="3"/>
    </w:pPr>
    <w:rPr>
      <w:rFonts w:asciiTheme="majorHAnsi" w:hAnsiTheme="majorHAnsi"/>
      <w:color w:val="F8F9F3" w:themeColor="accent1"/>
      <w:sz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400E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styleId="Heading6">
    <w:name w:val="heading 6"/>
    <w:basedOn w:val="Normal"/>
    <w:next w:val="Normal"/>
    <w:link w:val="Heading6Char"/>
    <w:unhideWhenUsed/>
    <w:rsid w:val="004D4571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color w:val="323E4F" w:themeColor="text2" w:themeShade="BF"/>
      <w:sz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34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4B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A542B"/>
    <w:pPr>
      <w:spacing w:after="0" w:line="240" w:lineRule="auto"/>
    </w:pPr>
    <w:tblPr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  <w:tblStylePr w:type="band2Vert">
      <w:rPr>
        <w:color w:val="auto"/>
      </w:rPr>
    </w:tblStylePr>
  </w:style>
  <w:style w:type="character" w:styleId="PlaceholderText">
    <w:name w:val="Placeholder Text"/>
    <w:basedOn w:val="DefaultParagraphFont"/>
    <w:uiPriority w:val="99"/>
    <w:semiHidden/>
    <w:rsid w:val="00166BC2"/>
    <w:rPr>
      <w:color w:val="808080"/>
    </w:rPr>
  </w:style>
  <w:style w:type="character" w:customStyle="1" w:styleId="Heading2Char">
    <w:name w:val="Heading 2 Char"/>
    <w:basedOn w:val="DefaultParagraphFont"/>
    <w:link w:val="Heading2"/>
    <w:uiPriority w:val="9"/>
    <w:rsid w:val="00A60A36"/>
    <w:rPr>
      <w:rFonts w:asciiTheme="majorHAnsi" w:hAnsiTheme="majorHAnsi"/>
      <w:caps/>
      <w:color w:val="CC7393" w:themeColor="accent5" w:themeShade="BF"/>
      <w:sz w:val="44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AF5119"/>
    <w:rPr>
      <w:rFonts w:asciiTheme="majorHAnsi" w:hAnsiTheme="majorHAnsi"/>
      <w:caps/>
      <w:color w:val="FFFFFF" w:themeColor="background1"/>
      <w:sz w:val="44"/>
      <w:szCs w:val="36"/>
    </w:rPr>
  </w:style>
  <w:style w:type="character" w:customStyle="1" w:styleId="Heading4Char">
    <w:name w:val="Heading 4 Char"/>
    <w:basedOn w:val="DefaultParagraphFont"/>
    <w:link w:val="Heading4"/>
    <w:uiPriority w:val="9"/>
    <w:rsid w:val="00381773"/>
    <w:rPr>
      <w:rFonts w:asciiTheme="majorHAnsi" w:hAnsiTheme="majorHAnsi"/>
      <w:color w:val="F8F9F3" w:themeColor="accent1"/>
      <w:sz w:val="24"/>
    </w:rPr>
  </w:style>
  <w:style w:type="character" w:customStyle="1" w:styleId="Heading6Char">
    <w:name w:val="Heading 6 Char"/>
    <w:basedOn w:val="DefaultParagraphFont"/>
    <w:link w:val="Heading6"/>
    <w:rsid w:val="004D4571"/>
    <w:rPr>
      <w:rFonts w:ascii="Times New Roman" w:eastAsia="Times New Roman" w:hAnsi="Times New Roman" w:cs="Times New Roman"/>
      <w:color w:val="323E4F" w:themeColor="text2" w:themeShade="BF"/>
      <w:sz w:val="60"/>
    </w:rPr>
  </w:style>
  <w:style w:type="paragraph" w:styleId="ListParagraph">
    <w:name w:val="List Paragraph"/>
    <w:basedOn w:val="Normal"/>
    <w:uiPriority w:val="34"/>
    <w:rsid w:val="000D0FB4"/>
    <w:pPr>
      <w:numPr>
        <w:numId w:val="1"/>
      </w:numPr>
      <w:spacing w:after="400" w:line="240" w:lineRule="auto"/>
      <w:jc w:val="center"/>
    </w:pPr>
    <w:rPr>
      <w:color w:val="F8F9F3" w:themeColor="accent1"/>
      <w:sz w:val="32"/>
      <w:lang w:bidi="hi-IN"/>
    </w:rPr>
  </w:style>
  <w:style w:type="paragraph" w:styleId="Header">
    <w:name w:val="header"/>
    <w:basedOn w:val="Normal"/>
    <w:link w:val="Head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C68"/>
  </w:style>
  <w:style w:type="paragraph" w:styleId="Footer">
    <w:name w:val="footer"/>
    <w:basedOn w:val="Normal"/>
    <w:link w:val="FooterChar"/>
    <w:uiPriority w:val="99"/>
    <w:unhideWhenUsed/>
    <w:rsid w:val="00E71C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C68"/>
  </w:style>
  <w:style w:type="character" w:customStyle="1" w:styleId="Heading1Char">
    <w:name w:val="Heading 1 Char"/>
    <w:basedOn w:val="DefaultParagraphFont"/>
    <w:link w:val="Heading1"/>
    <w:uiPriority w:val="9"/>
    <w:rsid w:val="00700366"/>
    <w:rPr>
      <w:rFonts w:asciiTheme="majorHAnsi" w:hAnsiTheme="majorHAnsi" w:cs="Times New Roman (Body CS)"/>
      <w:caps/>
      <w:color w:val="570DC2" w:themeColor="accent2" w:themeShade="80"/>
      <w:spacing w:val="20"/>
      <w:sz w:val="20"/>
      <w:szCs w:val="56"/>
    </w:rPr>
  </w:style>
  <w:style w:type="paragraph" w:styleId="Title">
    <w:name w:val="Title"/>
    <w:basedOn w:val="Heading3"/>
    <w:next w:val="Normal"/>
    <w:link w:val="TitleChar"/>
    <w:uiPriority w:val="10"/>
    <w:qFormat/>
    <w:rsid w:val="000A542B"/>
    <w:pPr>
      <w:spacing w:before="60" w:after="280" w:line="240" w:lineRule="auto"/>
      <w:jc w:val="left"/>
    </w:pPr>
    <w:rPr>
      <w:rFonts w:cs="Times New Roman (Body CS)"/>
      <w:noProof/>
      <w:color w:val="110227" w:themeColor="accent2" w:themeShade="1A"/>
      <w:spacing w:val="20"/>
      <w:sz w:val="56"/>
    </w:rPr>
  </w:style>
  <w:style w:type="character" w:customStyle="1" w:styleId="TitleChar">
    <w:name w:val="Title Char"/>
    <w:basedOn w:val="DefaultParagraphFont"/>
    <w:link w:val="Title"/>
    <w:uiPriority w:val="10"/>
    <w:rsid w:val="000A542B"/>
    <w:rPr>
      <w:rFonts w:asciiTheme="majorHAnsi" w:hAnsiTheme="majorHAnsi" w:cs="Times New Roman (Body CS)"/>
      <w:caps/>
      <w:noProof/>
      <w:color w:val="110227" w:themeColor="accent2" w:themeShade="1A"/>
      <w:spacing w:val="20"/>
      <w:sz w:val="56"/>
      <w:szCs w:val="36"/>
    </w:rPr>
  </w:style>
  <w:style w:type="paragraph" w:styleId="Date">
    <w:name w:val="Date"/>
    <w:basedOn w:val="Normal"/>
    <w:next w:val="Normal"/>
    <w:link w:val="DateChar"/>
    <w:uiPriority w:val="99"/>
    <w:unhideWhenUsed/>
    <w:rsid w:val="00082E2C"/>
    <w:pPr>
      <w:jc w:val="center"/>
    </w:pPr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DateChar">
    <w:name w:val="Date Char"/>
    <w:basedOn w:val="DefaultParagraphFont"/>
    <w:link w:val="Date"/>
    <w:uiPriority w:val="99"/>
    <w:rsid w:val="00082E2C"/>
    <w:rPr>
      <w:rFonts w:asciiTheme="majorHAnsi" w:hAnsiTheme="majorHAnsi"/>
      <w:color w:val="FFFFFF" w:themeColor="background1"/>
      <w:sz w:val="32"/>
      <w:szCs w:val="32"/>
    </w:rPr>
  </w:style>
  <w:style w:type="character" w:customStyle="1" w:styleId="Heading5Char">
    <w:name w:val="Heading 5 Char"/>
    <w:basedOn w:val="DefaultParagraphFont"/>
    <w:link w:val="Heading5"/>
    <w:uiPriority w:val="9"/>
    <w:rsid w:val="00E400EE"/>
    <w:rPr>
      <w:rFonts w:asciiTheme="majorHAnsi" w:eastAsiaTheme="majorEastAsia" w:hAnsiTheme="majorHAnsi" w:cstheme="majorBidi"/>
      <w:b/>
      <w:color w:val="44546A" w:themeColor="text2"/>
      <w:sz w:val="36"/>
    </w:rPr>
  </w:style>
  <w:style w:type="paragraph" w:customStyle="1" w:styleId="checkboxindent">
    <w:name w:val="checkbox indent"/>
    <w:basedOn w:val="Normal"/>
    <w:qFormat/>
    <w:rsid w:val="00034A3C"/>
    <w:pPr>
      <w:spacing w:before="20" w:after="20"/>
      <w:ind w:left="357" w:hanging="357"/>
    </w:pPr>
  </w:style>
  <w:style w:type="paragraph" w:customStyle="1" w:styleId="bullet">
    <w:name w:val="bullet"/>
    <w:basedOn w:val="Normal"/>
    <w:rsid w:val="00A930ED"/>
    <w:pPr>
      <w:numPr>
        <w:numId w:val="5"/>
      </w:numPr>
      <w:spacing w:before="20" w:after="20"/>
    </w:pPr>
  </w:style>
  <w:style w:type="numbering" w:customStyle="1" w:styleId="CurrentList1">
    <w:name w:val="Current List1"/>
    <w:uiPriority w:val="99"/>
    <w:rsid w:val="00D555BF"/>
    <w:pPr>
      <w:numPr>
        <w:numId w:val="6"/>
      </w:numPr>
    </w:pPr>
  </w:style>
  <w:style w:type="numbering" w:customStyle="1" w:styleId="CurrentList2">
    <w:name w:val="Current List2"/>
    <w:uiPriority w:val="99"/>
    <w:rsid w:val="00A930ED"/>
    <w:pPr>
      <w:numPr>
        <w:numId w:val="9"/>
      </w:numPr>
    </w:pPr>
  </w:style>
  <w:style w:type="paragraph" w:customStyle="1" w:styleId="Subhead">
    <w:name w:val="Subhead"/>
    <w:basedOn w:val="Normal"/>
    <w:qFormat/>
    <w:rsid w:val="0075782F"/>
    <w:rPr>
      <w:rFonts w:cs="Times New Roman (Body CS)"/>
      <w:caps/>
      <w:noProof/>
      <w:color w:val="110227" w:themeColor="accent2" w:themeShade="1A"/>
      <w:spacing w:val="10"/>
      <w:sz w:val="24"/>
      <w:lang w:val="en-GB" w:eastAsia="en-GB"/>
    </w:rPr>
  </w:style>
  <w:style w:type="paragraph" w:customStyle="1" w:styleId="CheckMarks">
    <w:name w:val="Check Marks"/>
    <w:basedOn w:val="Normal"/>
    <w:qFormat/>
    <w:rsid w:val="00DB2EDA"/>
    <w:pPr>
      <w:spacing w:after="0"/>
    </w:pPr>
    <w:rPr>
      <w:rFonts w:eastAsia="MS Gothic" w:cs="Times New Roman (Body CS)"/>
      <w:b/>
      <w:color w:val="37A7E9" w:themeColor="accent6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.kaliyamurthy\AppData\Roaming\Microsoft\Templates\Homework%20tips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8A469309D0545BCA7BFCF4587D8E3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750496-76DA-446F-ACEB-0D47B03D0DF0}"/>
      </w:docPartPr>
      <w:docPartBody>
        <w:p w:rsidR="00FC4095" w:rsidRDefault="001B3DD0" w:rsidP="001B3DD0">
          <w:pPr>
            <w:pStyle w:val="98A469309D0545BCA7BFCF4587D8E36B"/>
          </w:pPr>
          <w:r w:rsidRPr="000A542B">
            <w:rPr>
              <w:rStyle w:val="TitleChar"/>
            </w:rPr>
            <w:t>Homework Tips Checklist for Parents</w:t>
          </w:r>
        </w:p>
      </w:docPartBody>
    </w:docPart>
    <w:docPart>
      <w:docPartPr>
        <w:name w:val="04906D22B96044B8846BE7F646A215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D38266-8F66-40C2-97BA-9566B12B4E18}"/>
      </w:docPartPr>
      <w:docPartBody>
        <w:p w:rsidR="00FC4095" w:rsidRDefault="001B3DD0" w:rsidP="001B3DD0">
          <w:pPr>
            <w:pStyle w:val="04906D22B96044B8846BE7F646A215BA"/>
          </w:pPr>
          <w:r w:rsidRPr="000A542B">
            <w:t>Use this checklist to help your children do their homework easily and stress free.</w:t>
          </w:r>
        </w:p>
      </w:docPartBody>
    </w:docPart>
    <w:docPart>
      <w:docPartPr>
        <w:name w:val="623104ADFAA54A52AF97DF05D1E735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3661A3-D4DC-48B1-9E4B-6E261E96B0DC}"/>
      </w:docPartPr>
      <w:docPartBody>
        <w:p w:rsidR="00FC4095" w:rsidRDefault="001B3DD0" w:rsidP="001B3DD0">
          <w:pPr>
            <w:pStyle w:val="623104ADFAA54A52AF97DF05D1E735B6"/>
          </w:pPr>
          <w:r w:rsidRPr="000A542B">
            <w:t>Set up the environment</w:t>
          </w:r>
        </w:p>
      </w:docPartBody>
    </w:docPart>
    <w:docPart>
      <w:docPartPr>
        <w:name w:val="5868481F169E40A8956C32ED6F1FC1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9F138-B0CF-48D8-89FF-162B87E4E02C}"/>
      </w:docPartPr>
      <w:docPartBody>
        <w:p w:rsidR="00FC4095" w:rsidRDefault="001B3DD0" w:rsidP="001B3DD0">
          <w:pPr>
            <w:pStyle w:val="5868481F169E40A8956C32ED6F1FC147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F24F30FD337F412E82F9FDAE546BDF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0D08A9-7DA9-4861-A597-D62A012AFB0C}"/>
      </w:docPartPr>
      <w:docPartBody>
        <w:p w:rsidR="00FC4095" w:rsidRDefault="001B3DD0" w:rsidP="001B3DD0">
          <w:pPr>
            <w:pStyle w:val="F24F30FD337F412E82F9FDAE546BDF6F"/>
          </w:pPr>
          <w:r w:rsidRPr="00007525">
            <w:t>Limit chances of distractions and interruptions.</w:t>
          </w:r>
        </w:p>
      </w:docPartBody>
    </w:docPart>
    <w:docPart>
      <w:docPartPr>
        <w:name w:val="49ACEA9E6FC64CBAAE6777AFEA83B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914011-194D-494C-8904-7F4382AA5EEB}"/>
      </w:docPartPr>
      <w:docPartBody>
        <w:p w:rsidR="00FC4095" w:rsidRDefault="001B3DD0" w:rsidP="001B3DD0">
          <w:pPr>
            <w:pStyle w:val="49ACEA9E6FC64CBAAE6777AFEA83BF50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7B34257BC72A425A9AC1AC94EA2C63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9FC84E-2915-4248-BBCE-B9D9C15228DE}"/>
      </w:docPartPr>
      <w:docPartBody>
        <w:p w:rsidR="00FC4095" w:rsidRDefault="001B3DD0" w:rsidP="001B3DD0">
          <w:pPr>
            <w:pStyle w:val="7B34257BC72A425A9AC1AC94EA2C63B2"/>
          </w:pPr>
          <w:r w:rsidRPr="000A542B">
            <w:t>Set up the environment</w:t>
          </w:r>
        </w:p>
      </w:docPartBody>
    </w:docPart>
    <w:docPart>
      <w:docPartPr>
        <w:name w:val="848464D85CB3477B83336AB625B6FB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2A26D-2BD6-4698-A8A3-447E98E5B8F8}"/>
      </w:docPartPr>
      <w:docPartBody>
        <w:p w:rsidR="00FC4095" w:rsidRDefault="001B3DD0" w:rsidP="001B3DD0">
          <w:pPr>
            <w:pStyle w:val="848464D85CB3477B83336AB625B6FB4E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BEC29D3BA3A44D649476DBD751D3C9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C3411-8564-4DB4-91C4-F34805830B8B}"/>
      </w:docPartPr>
      <w:docPartBody>
        <w:p w:rsidR="00FC4095" w:rsidRDefault="001B3DD0" w:rsidP="001B3DD0">
          <w:pPr>
            <w:pStyle w:val="BEC29D3BA3A44D649476DBD751D3C91A"/>
          </w:pPr>
          <w:r w:rsidRPr="00007525">
            <w:t>Limit chances of distractions and interruptions.</w:t>
          </w:r>
        </w:p>
      </w:docPartBody>
    </w:docPart>
    <w:docPart>
      <w:docPartPr>
        <w:name w:val="9092561A763A4752BB045CAB54B6F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65377-D51C-46DD-9104-8ED1A00D4C4D}"/>
      </w:docPartPr>
      <w:docPartBody>
        <w:p w:rsidR="00FC4095" w:rsidRDefault="001B3DD0" w:rsidP="001B3DD0">
          <w:pPr>
            <w:pStyle w:val="9092561A763A4752BB045CAB54B6F293"/>
          </w:pPr>
          <w:r w:rsidRPr="000A542B">
            <w:t>Set up the environment</w:t>
          </w:r>
        </w:p>
      </w:docPartBody>
    </w:docPart>
    <w:docPart>
      <w:docPartPr>
        <w:name w:val="6B6F9E9DC4C64ED89830EDB74AAC26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69268A-CB16-49C0-A786-22C2DCFD8323}"/>
      </w:docPartPr>
      <w:docPartBody>
        <w:p w:rsidR="00FC4095" w:rsidRDefault="001B3DD0" w:rsidP="001B3DD0">
          <w:pPr>
            <w:pStyle w:val="6B6F9E9DC4C64ED89830EDB74AAC2656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A4513A054D50420B94E1550FFA3C47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6FB5B9-7483-486E-BB66-10A95210BB93}"/>
      </w:docPartPr>
      <w:docPartBody>
        <w:p w:rsidR="00FC4095" w:rsidRDefault="001B3DD0" w:rsidP="001B3DD0">
          <w:pPr>
            <w:pStyle w:val="A4513A054D50420B94E1550FFA3C4731"/>
          </w:pPr>
          <w:r w:rsidRPr="00007525">
            <w:t>Limit chances of distractions and interruptions.</w:t>
          </w:r>
        </w:p>
      </w:docPartBody>
    </w:docPart>
    <w:docPart>
      <w:docPartPr>
        <w:name w:val="17135C5CA00445369F622D4AF49C4A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B4804-EBDA-4F0F-AEC1-4A7FFEB4272A}"/>
      </w:docPartPr>
      <w:docPartBody>
        <w:p w:rsidR="00FC4095" w:rsidRDefault="001B3DD0" w:rsidP="001B3DD0">
          <w:pPr>
            <w:pStyle w:val="17135C5CA00445369F622D4AF49C4A2B"/>
          </w:pPr>
          <w:r w:rsidRPr="000A542B">
            <w:t>Set up the environment</w:t>
          </w:r>
        </w:p>
      </w:docPartBody>
    </w:docPart>
    <w:docPart>
      <w:docPartPr>
        <w:name w:val="3E9A679A03CF44F0B650B09C3CD0B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79A822-F9D6-4795-ABE1-F446C3150A64}"/>
      </w:docPartPr>
      <w:docPartBody>
        <w:p w:rsidR="00FC4095" w:rsidRDefault="001B3DD0" w:rsidP="001B3DD0">
          <w:pPr>
            <w:pStyle w:val="3E9A679A03CF44F0B650B09C3CD0BFA8"/>
          </w:pPr>
          <w:r w:rsidRPr="00007525">
            <w:t>Designate a study area – quiet, well-lit and private. Not too hot or too cold.</w:t>
          </w:r>
        </w:p>
      </w:docPartBody>
    </w:docPart>
    <w:docPart>
      <w:docPartPr>
        <w:name w:val="9B6614DD53DA46A59763AB3C41129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E3E361-0DF9-404F-8352-7B40EE6E7C37}"/>
      </w:docPartPr>
      <w:docPartBody>
        <w:p w:rsidR="00FC4095" w:rsidRDefault="001B3DD0" w:rsidP="001B3DD0">
          <w:pPr>
            <w:pStyle w:val="9B6614DD53DA46A59763AB3C4112903F"/>
          </w:pPr>
          <w:r w:rsidRPr="00007525">
            <w:t>Limit chances of distractions and interruptions.</w:t>
          </w:r>
        </w:p>
      </w:docPartBody>
    </w:docPart>
    <w:docPart>
      <w:docPartPr>
        <w:name w:val="3552312A375F4CA0A8CEDA39A0E175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8FF5B1-4E57-4BA6-AFDD-471F7DBAE552}"/>
      </w:docPartPr>
      <w:docPartBody>
        <w:p w:rsidR="00F31DEB" w:rsidRDefault="00FC4095" w:rsidP="00FC4095">
          <w:pPr>
            <w:pStyle w:val="3552312A375F4CA0A8CEDA39A0E175D5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2CC8D3E117874A3BA07C60486290D0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537BD-99A5-42C9-8206-FED223797F65}"/>
      </w:docPartPr>
      <w:docPartBody>
        <w:p w:rsidR="00F31DEB" w:rsidRDefault="00FC4095" w:rsidP="00FC4095">
          <w:pPr>
            <w:pStyle w:val="2CC8D3E117874A3BA07C60486290D0E4"/>
          </w:pPr>
          <w:r w:rsidRPr="00007525">
            <w:t>Burn incense or aromatic candles – rosemary for focus and memory, lavender for peace.</w:t>
          </w:r>
        </w:p>
      </w:docPartBody>
    </w:docPart>
    <w:docPart>
      <w:docPartPr>
        <w:name w:val="9216C7373DBE4039BDD6A4865E18A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65D7F1-6974-4A0C-9D7F-6359D45983E4}"/>
      </w:docPartPr>
      <w:docPartBody>
        <w:p w:rsidR="00F31DEB" w:rsidRDefault="00FC4095" w:rsidP="00FC4095">
          <w:pPr>
            <w:pStyle w:val="9216C7373DBE4039BDD6A4865E18A7E9"/>
          </w:pPr>
          <w:r w:rsidRPr="00007525">
            <w:t>Burn incense or aromatic candles – rosemary for focus and memory, lavender for peace.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Gill Sans MT">
    <w:charset w:val="00"/>
    <w:family w:val="swiss"/>
    <w:pitch w:val="variable"/>
    <w:sig w:usb0="00000003" w:usb1="00000000" w:usb2="00000000" w:usb3="00000000" w:csb0="00000003" w:csb1="00000000"/>
  </w:font>
  <w:font w:name="Microsoft Office Preview Font">
    <w:charset w:val="00"/>
    <w:family w:val="swiss"/>
    <w:pitch w:val="variable"/>
    <w:sig w:usb0="00000003" w:usb1="02000000" w:usb2="00000000" w:usb3="00000000" w:csb0="00000001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825C6"/>
    <w:multiLevelType w:val="hybridMultilevel"/>
    <w:tmpl w:val="6714F030"/>
    <w:lvl w:ilvl="0" w:tplc="92ECF5E6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num w:numId="1" w16cid:durableId="1452239164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DD0"/>
    <w:rsid w:val="001B3DD0"/>
    <w:rsid w:val="006D3B68"/>
    <w:rsid w:val="00F31DEB"/>
    <w:rsid w:val="00FC4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3"/>
    <w:next w:val="Normal"/>
    <w:link w:val="TitleChar"/>
    <w:uiPriority w:val="10"/>
    <w:qFormat/>
    <w:rsid w:val="001B3DD0"/>
    <w:pPr>
      <w:keepNext w:val="0"/>
      <w:keepLines w:val="0"/>
      <w:spacing w:before="60" w:after="280" w:line="240" w:lineRule="auto"/>
    </w:pPr>
    <w:rPr>
      <w:rFonts w:eastAsiaTheme="min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1B3DD0"/>
    <w:rPr>
      <w:rFonts w:asciiTheme="majorHAnsi" w:eastAsiaTheme="minorHAnsi" w:hAnsiTheme="majorHAnsi" w:cs="Times New Roman (Body CS)"/>
      <w:caps/>
      <w:noProof/>
      <w:color w:val="1A0C02" w:themeColor="accent2" w:themeShade="1A"/>
      <w:spacing w:val="20"/>
      <w:sz w:val="56"/>
      <w:szCs w:val="3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60A351BDE0734E33BEFE3480AC0CCCF1">
    <w:name w:val="60A351BDE0734E33BEFE3480AC0CCCF1"/>
  </w:style>
  <w:style w:type="paragraph" w:customStyle="1" w:styleId="9854FA263E504823ABDB5E9C1406A06F">
    <w:name w:val="9854FA263E504823ABDB5E9C1406A06F"/>
  </w:style>
  <w:style w:type="paragraph" w:customStyle="1" w:styleId="E1A9DCBB19D9402F9C1C162113287DB7">
    <w:name w:val="E1A9DCBB19D9402F9C1C162113287DB7"/>
  </w:style>
  <w:style w:type="paragraph" w:customStyle="1" w:styleId="189C089E92D04ABC9E0A2D9FDD3FB169">
    <w:name w:val="189C089E92D04ABC9E0A2D9FDD3FB169"/>
  </w:style>
  <w:style w:type="paragraph" w:customStyle="1" w:styleId="920F20530BD844DF980FA1242E4E27CA">
    <w:name w:val="920F20530BD844DF980FA1242E4E27CA"/>
  </w:style>
  <w:style w:type="paragraph" w:customStyle="1" w:styleId="291909FC90E540E7ABE100CBFA6DEC82">
    <w:name w:val="291909FC90E540E7ABE100CBFA6DEC82"/>
  </w:style>
  <w:style w:type="paragraph" w:customStyle="1" w:styleId="49DF19E74A0846E28105301B0FA3DE54">
    <w:name w:val="49DF19E74A0846E28105301B0FA3DE54"/>
  </w:style>
  <w:style w:type="paragraph" w:customStyle="1" w:styleId="9EDEFBB5FAF740E1B1ECEA4DD9C449AF">
    <w:name w:val="9EDEFBB5FAF740E1B1ECEA4DD9C449AF"/>
  </w:style>
  <w:style w:type="paragraph" w:customStyle="1" w:styleId="057BED3E4852483FAD470A9791F84D90">
    <w:name w:val="057BED3E4852483FAD470A9791F84D90"/>
  </w:style>
  <w:style w:type="paragraph" w:customStyle="1" w:styleId="3C6648BD85F84443BD3427693A3A35F3">
    <w:name w:val="3C6648BD85F84443BD3427693A3A35F3"/>
  </w:style>
  <w:style w:type="paragraph" w:customStyle="1" w:styleId="522C335684454A1888E0DCF6E49EACA5">
    <w:name w:val="522C335684454A1888E0DCF6E49EACA5"/>
  </w:style>
  <w:style w:type="paragraph" w:customStyle="1" w:styleId="94A663723AE24AD0892A0061ECCE0494">
    <w:name w:val="94A663723AE24AD0892A0061ECCE0494"/>
  </w:style>
  <w:style w:type="paragraph" w:customStyle="1" w:styleId="bullet">
    <w:name w:val="bullet"/>
    <w:basedOn w:val="Normal"/>
    <w:pPr>
      <w:numPr>
        <w:numId w:val="1"/>
      </w:numPr>
      <w:spacing w:before="20" w:after="20" w:line="245" w:lineRule="auto"/>
    </w:pPr>
    <w:rPr>
      <w:rFonts w:eastAsiaTheme="minorHAnsi"/>
      <w:sz w:val="20"/>
      <w:lang w:val="en-US" w:eastAsia="en-US"/>
    </w:rPr>
  </w:style>
  <w:style w:type="paragraph" w:customStyle="1" w:styleId="9401BB5FD80E48828AC5FD6E353EBDC0">
    <w:name w:val="9401BB5FD80E48828AC5FD6E353EBDC0"/>
  </w:style>
  <w:style w:type="paragraph" w:customStyle="1" w:styleId="C78366A711464385AEB5B64706309816">
    <w:name w:val="C78366A711464385AEB5B64706309816"/>
  </w:style>
  <w:style w:type="paragraph" w:customStyle="1" w:styleId="C2C0FB62357F411C83D934E66B091ED1">
    <w:name w:val="C2C0FB62357F411C83D934E66B091ED1"/>
  </w:style>
  <w:style w:type="paragraph" w:customStyle="1" w:styleId="AE34C9BFBF43424EBB957BB0A15B6ACA">
    <w:name w:val="AE34C9BFBF43424EBB957BB0A15B6ACA"/>
  </w:style>
  <w:style w:type="paragraph" w:customStyle="1" w:styleId="286B481D72524885B7E4A2206D3EC0CB">
    <w:name w:val="286B481D72524885B7E4A2206D3EC0CB"/>
  </w:style>
  <w:style w:type="paragraph" w:customStyle="1" w:styleId="2262E8B43D8C44E4A4E4694E21950E40">
    <w:name w:val="2262E8B43D8C44E4A4E4694E21950E40"/>
  </w:style>
  <w:style w:type="paragraph" w:customStyle="1" w:styleId="8253B376919B4AA5AC9E6D7C1538F30B">
    <w:name w:val="8253B376919B4AA5AC9E6D7C1538F30B"/>
  </w:style>
  <w:style w:type="paragraph" w:customStyle="1" w:styleId="5B2F159DD4A94A29A41FF4C81A7DA3C4">
    <w:name w:val="5B2F159DD4A94A29A41FF4C81A7DA3C4"/>
  </w:style>
  <w:style w:type="paragraph" w:customStyle="1" w:styleId="E99E02464EFC4477B103DBFFF84F7C4C">
    <w:name w:val="E99E02464EFC4477B103DBFFF84F7C4C"/>
  </w:style>
  <w:style w:type="paragraph" w:customStyle="1" w:styleId="3145834948B1425198B74FE89ED69A57">
    <w:name w:val="3145834948B1425198B74FE89ED69A57"/>
  </w:style>
  <w:style w:type="paragraph" w:customStyle="1" w:styleId="2807092937EB4927870F9E001A38597F">
    <w:name w:val="2807092937EB4927870F9E001A38597F"/>
  </w:style>
  <w:style w:type="paragraph" w:customStyle="1" w:styleId="01A481A9FA66426EB454587ECEEC95DF">
    <w:name w:val="01A481A9FA66426EB454587ECEEC95DF"/>
  </w:style>
  <w:style w:type="paragraph" w:customStyle="1" w:styleId="9B6AAEC4A7034FCA9E7FEB1ECBCC4C3E">
    <w:name w:val="9B6AAEC4A7034FCA9E7FEB1ECBCC4C3E"/>
  </w:style>
  <w:style w:type="paragraph" w:customStyle="1" w:styleId="8CAA52D242874E9781372A299F83DF97">
    <w:name w:val="8CAA52D242874E9781372A299F83DF97"/>
  </w:style>
  <w:style w:type="paragraph" w:customStyle="1" w:styleId="471ADA8C81564E788EB470139FB0179E">
    <w:name w:val="471ADA8C81564E788EB470139FB0179E"/>
  </w:style>
  <w:style w:type="paragraph" w:customStyle="1" w:styleId="03FD777F0B7D4B1BB9E5527E77D3ED56">
    <w:name w:val="03FD777F0B7D4B1BB9E5527E77D3ED56"/>
  </w:style>
  <w:style w:type="paragraph" w:customStyle="1" w:styleId="7F59830F52C84F6DB27FE20C09C5A99C">
    <w:name w:val="7F59830F52C84F6DB27FE20C09C5A99C"/>
    <w:rsid w:val="001B3DD0"/>
  </w:style>
  <w:style w:type="paragraph" w:customStyle="1" w:styleId="98A469309D0545BCA7BFCF4587D8E36B">
    <w:name w:val="98A469309D0545BCA7BFCF4587D8E36B"/>
    <w:rsid w:val="001B3DD0"/>
  </w:style>
  <w:style w:type="paragraph" w:customStyle="1" w:styleId="04906D22B96044B8846BE7F646A215BA">
    <w:name w:val="04906D22B96044B8846BE7F646A215BA"/>
    <w:rsid w:val="001B3DD0"/>
  </w:style>
  <w:style w:type="paragraph" w:customStyle="1" w:styleId="623104ADFAA54A52AF97DF05D1E735B6">
    <w:name w:val="623104ADFAA54A52AF97DF05D1E735B6"/>
    <w:rsid w:val="001B3DD0"/>
  </w:style>
  <w:style w:type="paragraph" w:customStyle="1" w:styleId="5868481F169E40A8956C32ED6F1FC147">
    <w:name w:val="5868481F169E40A8956C32ED6F1FC147"/>
    <w:rsid w:val="001B3DD0"/>
  </w:style>
  <w:style w:type="paragraph" w:customStyle="1" w:styleId="F24F30FD337F412E82F9FDAE546BDF6F">
    <w:name w:val="F24F30FD337F412E82F9FDAE546BDF6F"/>
    <w:rsid w:val="001B3DD0"/>
  </w:style>
  <w:style w:type="paragraph" w:customStyle="1" w:styleId="648EDD977743444EAC6D36F6B76649CD">
    <w:name w:val="648EDD977743444EAC6D36F6B76649CD"/>
    <w:rsid w:val="001B3DD0"/>
  </w:style>
  <w:style w:type="paragraph" w:customStyle="1" w:styleId="49ACEA9E6FC64CBAAE6777AFEA83BF50">
    <w:name w:val="49ACEA9E6FC64CBAAE6777AFEA83BF50"/>
    <w:rsid w:val="001B3DD0"/>
  </w:style>
  <w:style w:type="paragraph" w:customStyle="1" w:styleId="21C8A781E3A8422497EF3F7B8901EDCB">
    <w:name w:val="21C8A781E3A8422497EF3F7B8901EDCB"/>
    <w:rsid w:val="001B3DD0"/>
  </w:style>
  <w:style w:type="paragraph" w:customStyle="1" w:styleId="CE426A4527FC4672861BB46ADB6734BE">
    <w:name w:val="CE426A4527FC4672861BB46ADB6734BE"/>
    <w:rsid w:val="001B3DD0"/>
  </w:style>
  <w:style w:type="paragraph" w:customStyle="1" w:styleId="7B34257BC72A425A9AC1AC94EA2C63B2">
    <w:name w:val="7B34257BC72A425A9AC1AC94EA2C63B2"/>
    <w:rsid w:val="001B3DD0"/>
  </w:style>
  <w:style w:type="paragraph" w:customStyle="1" w:styleId="848464D85CB3477B83336AB625B6FB4E">
    <w:name w:val="848464D85CB3477B83336AB625B6FB4E"/>
    <w:rsid w:val="001B3DD0"/>
  </w:style>
  <w:style w:type="paragraph" w:customStyle="1" w:styleId="BEC29D3BA3A44D649476DBD751D3C91A">
    <w:name w:val="BEC29D3BA3A44D649476DBD751D3C91A"/>
    <w:rsid w:val="001B3DD0"/>
  </w:style>
  <w:style w:type="paragraph" w:customStyle="1" w:styleId="B252BBAA2D2C4A329BBBA1291857CF60">
    <w:name w:val="B252BBAA2D2C4A329BBBA1291857CF60"/>
    <w:rsid w:val="001B3DD0"/>
  </w:style>
  <w:style w:type="paragraph" w:customStyle="1" w:styleId="9092561A763A4752BB045CAB54B6F293">
    <w:name w:val="9092561A763A4752BB045CAB54B6F293"/>
    <w:rsid w:val="001B3DD0"/>
  </w:style>
  <w:style w:type="paragraph" w:customStyle="1" w:styleId="6B6F9E9DC4C64ED89830EDB74AAC2656">
    <w:name w:val="6B6F9E9DC4C64ED89830EDB74AAC2656"/>
    <w:rsid w:val="001B3DD0"/>
  </w:style>
  <w:style w:type="paragraph" w:customStyle="1" w:styleId="A4513A054D50420B94E1550FFA3C4731">
    <w:name w:val="A4513A054D50420B94E1550FFA3C4731"/>
    <w:rsid w:val="001B3DD0"/>
  </w:style>
  <w:style w:type="paragraph" w:customStyle="1" w:styleId="617449677C2B43B8AE2BC1F08ADECDD4">
    <w:name w:val="617449677C2B43B8AE2BC1F08ADECDD4"/>
    <w:rsid w:val="001B3DD0"/>
  </w:style>
  <w:style w:type="paragraph" w:customStyle="1" w:styleId="979A4D96A4A2467DAA86B9DEB7CD0307">
    <w:name w:val="979A4D96A4A2467DAA86B9DEB7CD0307"/>
    <w:rsid w:val="001B3DD0"/>
  </w:style>
  <w:style w:type="paragraph" w:customStyle="1" w:styleId="C8EA6B7AC44442418A6EB0B3ABCEA982">
    <w:name w:val="C8EA6B7AC44442418A6EB0B3ABCEA982"/>
    <w:rsid w:val="001B3DD0"/>
  </w:style>
  <w:style w:type="paragraph" w:customStyle="1" w:styleId="1CDD2726371A4EE6AF024FFF7DBA1B0D">
    <w:name w:val="1CDD2726371A4EE6AF024FFF7DBA1B0D"/>
    <w:rsid w:val="001B3DD0"/>
  </w:style>
  <w:style w:type="paragraph" w:customStyle="1" w:styleId="5CD70A1038EE4EEFAF50A9ECCAB94EF5">
    <w:name w:val="5CD70A1038EE4EEFAF50A9ECCAB94EF5"/>
    <w:rsid w:val="001B3DD0"/>
  </w:style>
  <w:style w:type="paragraph" w:customStyle="1" w:styleId="17135C5CA00445369F622D4AF49C4A2B">
    <w:name w:val="17135C5CA00445369F622D4AF49C4A2B"/>
    <w:rsid w:val="001B3DD0"/>
  </w:style>
  <w:style w:type="paragraph" w:customStyle="1" w:styleId="3E9A679A03CF44F0B650B09C3CD0BFA8">
    <w:name w:val="3E9A679A03CF44F0B650B09C3CD0BFA8"/>
    <w:rsid w:val="001B3DD0"/>
  </w:style>
  <w:style w:type="paragraph" w:customStyle="1" w:styleId="9B6614DD53DA46A59763AB3C4112903F">
    <w:name w:val="9B6614DD53DA46A59763AB3C4112903F"/>
    <w:rsid w:val="001B3DD0"/>
  </w:style>
  <w:style w:type="paragraph" w:customStyle="1" w:styleId="D65CAC7482F944698657B7443AEB790B">
    <w:name w:val="D65CAC7482F944698657B7443AEB790B"/>
    <w:rsid w:val="001B3DD0"/>
  </w:style>
  <w:style w:type="paragraph" w:customStyle="1" w:styleId="3552312A375F4CA0A8CEDA39A0E175D5">
    <w:name w:val="3552312A375F4CA0A8CEDA39A0E175D5"/>
    <w:rsid w:val="00FC4095"/>
  </w:style>
  <w:style w:type="paragraph" w:customStyle="1" w:styleId="2CC8D3E117874A3BA07C60486290D0E4">
    <w:name w:val="2CC8D3E117874A3BA07C60486290D0E4"/>
    <w:rsid w:val="00FC4095"/>
  </w:style>
  <w:style w:type="paragraph" w:customStyle="1" w:styleId="9216C7373DBE4039BDD6A4865E18A7E9">
    <w:name w:val="9216C7373DBE4039BDD6A4865E18A7E9"/>
    <w:rsid w:val="00FC4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M44695686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F8F9F3"/>
      </a:accent1>
      <a:accent2>
        <a:srgbClr val="C8A6F9"/>
      </a:accent2>
      <a:accent3>
        <a:srgbClr val="E2F0CD"/>
      </a:accent3>
      <a:accent4>
        <a:srgbClr val="E0DEED"/>
      </a:accent4>
      <a:accent5>
        <a:srgbClr val="E9C2D0"/>
      </a:accent5>
      <a:accent6>
        <a:srgbClr val="8FCEF3"/>
      </a:accent6>
      <a:hlink>
        <a:srgbClr val="0563C1"/>
      </a:hlink>
      <a:folHlink>
        <a:srgbClr val="954F72"/>
      </a:folHlink>
    </a:clrScheme>
    <a:fontScheme name="Custom 5">
      <a:majorFont>
        <a:latin typeface="Rockwell"/>
        <a:ea typeface=""/>
        <a:cs typeface=""/>
      </a:majorFont>
      <a:minorFont>
        <a:latin typeface="Gill Sans M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26" ma:contentTypeDescription="Create a new document." ma:contentTypeScope="" ma:versionID="ac37c1753acd5e330d2062ccec26ea66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3b340c7101c92c5120abd06486f94548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Status" minOccurs="0"/>
                <xsd:element ref="ns2:Image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4:TaxCatchAll" minOccurs="0"/>
                <xsd:element ref="ns2:ImageTagsTaxHTField" minOccurs="0"/>
                <xsd:element ref="ns2:MediaServiceLocation" minOccurs="0"/>
                <xsd:element ref="ns2:MediaLengthInSeconds" minOccurs="0"/>
                <xsd:element ref="ns2:Background" minOccurs="0"/>
                <xsd:element ref="ns2:MediaServiceSearchProperties" minOccurs="0"/>
                <xsd:element ref="ns2:MediaService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 ma:readOnly="false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Status" ma:index="2" nillable="true" ma:displayName="Status" ma:default="Not started" ma:format="Dropdown" ma:internalName="Status" ma:readOnly="false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3" nillable="true" ma:displayName="Image" ma:format="Image" ma:internalName="Image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hidden="true" ma:internalName="MediaServiceOCR" ma:readOnly="true">
      <xsd:simpleType>
        <xsd:restriction base="dms:Note"/>
      </xsd:simpleType>
    </xsd:element>
    <xsd:element name="MediaServiceAutoTags" ma:index="11" nillable="true" ma:displayName="MediaServiceAutoTags" ma:hidden="true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hidden="true" ma:internalName="MediaServiceKeyPoints" ma:readOnly="false">
      <xsd:simpleType>
        <xsd:restriction base="dms:Note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ImageTagsTaxHTField" ma:index="25" nillable="true" ma:taxonomy="true" ma:internalName="ImageTagsTaxHTField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6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7" nillable="true" ma:displayName="MediaLengthInSeconds" ma:hidden="true" ma:internalName="MediaLengthInSeconds" ma:readOnly="true">
      <xsd:simpleType>
        <xsd:restriction base="dms:Unknown"/>
      </xsd:simpleType>
    </xsd:element>
    <xsd:element name="Background" ma:index="28" nillable="true" ma:displayName="Background" ma:default="0" ma:format="Dropdown" ma:internalName="Background">
      <xsd:simpleType>
        <xsd:restriction base="dms:Boolean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ocTags" ma:index="30" nillable="true" ma:displayName="MediaServiceDocTags" ma:hidden="true" ma:internalName="MediaServiceDoc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3f6bfcbc-3db3-4ae6-bd76-326f0798ad28}" ma:internalName="TaxCatchAll" ma:readOnly="false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Image xmlns="71af3243-3dd4-4a8d-8c0d-dd76da1f02a5">
      <Url xsi:nil="true"/>
      <Description xsi:nil="true"/>
    </Image>
    <Status xmlns="71af3243-3dd4-4a8d-8c0d-dd76da1f02a5">Not started</Status>
    <Background xmlns="71af3243-3dd4-4a8d-8c0d-dd76da1f02a5">false</Background>
    <_ip_UnifiedCompliancePolicyProperties xmlns="http://schemas.microsoft.com/sharepoint/v3" xsi:nil="true"/>
    <ImageTagsTaxHTField xmlns="71af3243-3dd4-4a8d-8c0d-dd76da1f02a5">
      <Terms xmlns="http://schemas.microsoft.com/office/infopath/2007/PartnerControls"/>
    </ImageTagsTaxHTField>
    <TaxCatchAll xmlns="230e9df3-be65-4c73-a93b-d1236ebd677e" xsi:nil="true"/>
    <MediaServiceKeyPoints xmlns="71af3243-3dd4-4a8d-8c0d-dd76da1f02a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013890F-9675-4BC3-97A9-8BF3832D25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878E68-F6C2-4EB9-98E1-3D8369D6FC4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1af3243-3dd4-4a8d-8c0d-dd76da1f02a5"/>
    <ds:schemaRef ds:uri="230e9df3-be65-4c73-a93b-d1236ebd677e"/>
  </ds:schemaRefs>
</ds:datastoreItem>
</file>

<file path=customXml/itemProps3.xml><?xml version="1.0" encoding="utf-8"?>
<ds:datastoreItem xmlns:ds="http://schemas.openxmlformats.org/officeDocument/2006/customXml" ds:itemID="{D0221267-6E61-40A5-BEA6-3CD64F7E14C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Homework tips checklist</Template>
  <TotalTime>0</TotalTime>
  <Pages>2</Pages>
  <Words>617</Words>
  <Characters>3520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2023-01-24T12:58:00Z</dcterms:created>
  <dcterms:modified xsi:type="dcterms:W3CDTF">2023-01-24T12:58:00Z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