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7042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77777777" w:rsidR="00112203" w:rsidRDefault="00112203" w:rsidP="00112203">
            <w:r>
              <w:rPr>
                <w:noProof/>
                <w:lang w:val="en-US" w:eastAsia="en-US"/>
              </w:rPr>
              <w:drawing>
                <wp:inline distT="0" distB="0" distL="0" distR="0" wp14:anchorId="30FB5B60" wp14:editId="35ED317D">
                  <wp:extent cx="1143000" cy="40034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LOGO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29" cy="400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77777777" w:rsidR="00112203" w:rsidRDefault="00112203" w:rsidP="00112203">
            <w:pPr>
              <w:ind w:right="93"/>
              <w:jc w:val="right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67906A6A" wp14:editId="2A4F54D4">
                  <wp:extent cx="1008497" cy="399579"/>
                  <wp:effectExtent l="0" t="0" r="762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A-Black.eps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683" cy="400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598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31D5FB22" w:rsidR="00E725F5" w:rsidRPr="00637656" w:rsidRDefault="004E121C" w:rsidP="00D9187F">
            <w:pPr>
              <w:spacing w:before="20" w:after="20"/>
              <w:jc w:val="center"/>
              <w:rPr>
                <w:sz w:val="40"/>
                <w:szCs w:val="40"/>
              </w:rPr>
            </w:pPr>
            <w:r w:rsidRPr="009A0165">
              <w:rPr>
                <w:rFonts w:ascii="Calibri" w:hAnsi="Calibri" w:cs="Arial"/>
                <w:b/>
                <w:sz w:val="40"/>
                <w:szCs w:val="40"/>
              </w:rPr>
              <w:t>ASSESSMENT &amp; STUDENT FEEDBACK</w:t>
            </w:r>
            <w:r w:rsidR="00112203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112203" w:rsidRPr="00112203">
              <w:rPr>
                <w:rFonts w:ascii="Calibri" w:hAnsi="Calibri" w:cs="Arial"/>
                <w:sz w:val="40"/>
                <w:szCs w:val="40"/>
              </w:rPr>
              <w:t>(UG)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2E51470C" w:rsidR="00112203" w:rsidRDefault="00D52C53" w:rsidP="00E05DEB">
            <w:pPr>
              <w:rPr>
                <w:rFonts w:cs="Arial"/>
                <w:b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sz w:val="22"/>
                <w:szCs w:val="22"/>
              </w:rPr>
              <w:t>Seren</w:t>
            </w:r>
            <w:proofErr w:type="spellEnd"/>
            <w:r>
              <w:rPr>
                <w:rFonts w:cs="Arial"/>
                <w:b/>
                <w:sz w:val="22"/>
                <w:szCs w:val="22"/>
              </w:rPr>
              <w:t xml:space="preserve"> Evans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49C20EFE" w:rsidR="00112203" w:rsidRDefault="00112203" w:rsidP="002E048A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5B29D0C9" w:rsidR="00112203" w:rsidRPr="0057274A" w:rsidRDefault="004B0ACA" w:rsidP="006D6E58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BA </w:t>
            </w:r>
            <w:r w:rsidR="006D6E58">
              <w:rPr>
                <w:rFonts w:cs="Arial"/>
                <w:b/>
                <w:sz w:val="22"/>
                <w:szCs w:val="22"/>
              </w:rPr>
              <w:t>Illustration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5E661D53" w:rsidR="00112203" w:rsidRPr="00394874" w:rsidRDefault="006D6E58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Advanced Creative Enquiry (20 credit)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34E6421D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1E43BDDF" w:rsidR="00112203" w:rsidRPr="00394874" w:rsidRDefault="004B0ACA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4</w:t>
            </w: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2EBBC65E" w:rsidR="00112203" w:rsidRPr="00394874" w:rsidRDefault="006D6E58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M6X01787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27D7E516" w:rsidR="00112203" w:rsidRPr="00394874" w:rsidRDefault="004B0ACA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100%</w:t>
            </w:r>
          </w:p>
        </w:tc>
      </w:tr>
      <w:tr w:rsidR="004B0ACA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4B0ACA" w:rsidRPr="00394874" w:rsidRDefault="004B0ACA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6BB9A866" w14:textId="7FA7A95D" w:rsidR="004B0ACA" w:rsidRDefault="006D6E58" w:rsidP="00894EDF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18"/>
                <w:szCs w:val="18"/>
              </w:rPr>
              <w:t>Type and Image</w:t>
            </w:r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9"/>
        <w:gridCol w:w="529"/>
        <w:gridCol w:w="530"/>
        <w:gridCol w:w="496"/>
        <w:gridCol w:w="566"/>
        <w:gridCol w:w="530"/>
        <w:gridCol w:w="528"/>
        <w:gridCol w:w="519"/>
        <w:gridCol w:w="568"/>
        <w:gridCol w:w="528"/>
        <w:gridCol w:w="532"/>
        <w:gridCol w:w="528"/>
        <w:gridCol w:w="528"/>
        <w:gridCol w:w="566"/>
        <w:gridCol w:w="498"/>
        <w:gridCol w:w="528"/>
        <w:gridCol w:w="534"/>
      </w:tblGrid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112203" w:rsidRPr="00266B32" w14:paraId="5C260E03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5C7EF4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Outright </w:t>
            </w:r>
            <w:r w:rsidRPr="00F076CB">
              <w:rPr>
                <w:rFonts w:ascii="Calibri" w:hAnsi="Calibri"/>
                <w:b/>
                <w:szCs w:val="22"/>
              </w:rPr>
              <w:t>Fail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2E7F237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MF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7F86DB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5D65737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Satisfactory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2:2</w:t>
            </w:r>
          </w:p>
          <w:p w14:paraId="1639FDEA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Good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2:1</w:t>
            </w:r>
          </w:p>
          <w:p w14:paraId="196F196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Very Good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D2F80">
              <w:rPr>
                <w:rFonts w:ascii="Calibri" w:hAnsi="Calibri"/>
                <w:b/>
                <w:sz w:val="22"/>
                <w:szCs w:val="22"/>
                <w:vertAlign w:val="superscript"/>
              </w:rPr>
              <w:t>st</w:t>
            </w:r>
          </w:p>
          <w:p w14:paraId="2D8ED8F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Exceptional</w:t>
            </w:r>
          </w:p>
        </w:tc>
      </w:tr>
      <w:tr w:rsidR="00112203" w:rsidRPr="00266B32" w14:paraId="45944422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76DC5D0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A7B81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6718F8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0E32F3">
        <w:trPr>
          <w:trHeight w:val="4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0-15%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16-30%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31-34%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972981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35-39%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40-43%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44-46%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D9D81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47-49%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112203" w:rsidRPr="00CC0370" w14:paraId="51A22290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3FA3D0" w14:textId="1CFD6FAD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 Research &amp; Analysis</w:t>
            </w:r>
          </w:p>
        </w:tc>
        <w:tc>
          <w:tcPr>
            <w:tcW w:w="250" w:type="pct"/>
          </w:tcPr>
          <w:p w14:paraId="2C7C3283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</w:tcPr>
          <w:p w14:paraId="33AA9E29" w14:textId="3A251A26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" w:type="pct"/>
          </w:tcPr>
          <w:p w14:paraId="33826B2E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D5686D9" w14:textId="5AB15CAF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B800314" w14:textId="104D65F9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73D88A10" w14:textId="428E251A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</w:tcPr>
          <w:p w14:paraId="553580BF" w14:textId="7AF9EDE2" w:rsidR="00112203" w:rsidRPr="000A2682" w:rsidRDefault="00D52C53" w:rsidP="00112203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X</w:t>
            </w:r>
            <w:bookmarkStart w:id="0" w:name="_GoBack"/>
            <w:bookmarkEnd w:id="0"/>
          </w:p>
        </w:tc>
        <w:tc>
          <w:tcPr>
            <w:tcW w:w="249" w:type="pct"/>
          </w:tcPr>
          <w:p w14:paraId="0098FFD3" w14:textId="1DA26B45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89AEC5D" w14:textId="5E1953A3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A6A73CB" w14:textId="7B199461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20E90715" w14:textId="1E03E880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7" w:type="pct"/>
          </w:tcPr>
          <w:p w14:paraId="26C161A2" w14:textId="1D5A2AE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35" w:type="pct"/>
          </w:tcPr>
          <w:p w14:paraId="63CB55BF" w14:textId="7B816DAC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AA56EAF" w14:textId="00E7EF85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793F171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112203" w:rsidRPr="00CC0370" w14:paraId="10989236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414D616" w14:textId="5C6EAD5B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 Development</w:t>
            </w:r>
          </w:p>
        </w:tc>
        <w:tc>
          <w:tcPr>
            <w:tcW w:w="250" w:type="pct"/>
          </w:tcPr>
          <w:p w14:paraId="3E65F9C9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692C6E2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688AE213" w14:textId="3C690583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30FE22C" w14:textId="371A6D1D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036481B6" w14:textId="19FED942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41D0E0C9" w14:textId="613D913F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054C454E" w14:textId="62322A3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A0B8359" w14:textId="0BD8CFE0" w:rsidR="00112203" w:rsidRPr="00F61A20" w:rsidRDefault="00D52C53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06BAC826" w14:textId="01D20501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69D12FA" w14:textId="0D22FF7D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2EDCB01" w14:textId="0CAA81FD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919218" w14:textId="4C503546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69E8D6B" w14:textId="272CAC46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7BA40E85" w14:textId="032D0C2B" w:rsidR="00112203" w:rsidRPr="00F61A20" w:rsidRDefault="004C2A7A" w:rsidP="00106294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 xml:space="preserve">  </w:t>
            </w:r>
          </w:p>
        </w:tc>
        <w:tc>
          <w:tcPr>
            <w:tcW w:w="249" w:type="pct"/>
          </w:tcPr>
          <w:p w14:paraId="5FCDFD8C" w14:textId="7D1F0B78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C84E029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B97C42" w14:paraId="0ECC8D17" w14:textId="77777777" w:rsidTr="00945CE4">
        <w:trPr>
          <w:trHeight w:val="499"/>
        </w:trPr>
        <w:tc>
          <w:tcPr>
            <w:tcW w:w="986" w:type="pct"/>
            <w:vAlign w:val="center"/>
          </w:tcPr>
          <w:p w14:paraId="24A7A51D" w14:textId="7273B835" w:rsidR="00112203" w:rsidRPr="00B97C42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3. Technical Skill</w:t>
            </w:r>
          </w:p>
        </w:tc>
        <w:tc>
          <w:tcPr>
            <w:tcW w:w="250" w:type="pct"/>
          </w:tcPr>
          <w:p w14:paraId="4E76045A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2091E117" w14:textId="24054709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1774F484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CD53887" w14:textId="6E98F8CF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AE68550" w14:textId="17AB6BCA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89501B1" w14:textId="2652ECB1" w:rsidR="00112203" w:rsidRPr="00B97C42" w:rsidRDefault="00D52C53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76E9C8C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9787801" w14:textId="43BB7B31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DA0B3B3" w14:textId="665FD70E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1AC51A" w14:textId="04497E5C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33083FA7" w14:textId="01FA0483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E7EAEE6" w14:textId="77D9B06D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D08A777" w14:textId="13CCA846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100D4804" w14:textId="330AB29D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8907560" w14:textId="12F9CB2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08F3DF5C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2C273639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EB866C" w14:textId="28557B9B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</w:tc>
        <w:tc>
          <w:tcPr>
            <w:tcW w:w="250" w:type="pct"/>
          </w:tcPr>
          <w:p w14:paraId="6E90A936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3EB85D80" w14:textId="7982F2F1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1E7CC1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48D9154" w14:textId="4991DEC5" w:rsidR="00103199" w:rsidRPr="00F61A20" w:rsidRDefault="004D087B" w:rsidP="00112203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X</w:t>
            </w: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760D30D5" w14:textId="26E1F76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3175C2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623833D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2129A4EF" w14:textId="0A71F1CD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5A938E5" w14:textId="05CA339E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57F87B63" w14:textId="7D95340E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2A268C4" w14:textId="09D2EA4F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B9A254E" w14:textId="75522BDF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43961626" w14:textId="2D603370" w:rsidR="00103199" w:rsidRPr="00F61A20" w:rsidRDefault="00C56CB3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 xml:space="preserve"> </w:t>
            </w:r>
          </w:p>
        </w:tc>
        <w:tc>
          <w:tcPr>
            <w:tcW w:w="235" w:type="pct"/>
          </w:tcPr>
          <w:p w14:paraId="6FDC9076" w14:textId="4A14FDA4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B9EE4D7" w14:textId="13F358E2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BE148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3086DD2F" w14:textId="77777777" w:rsidTr="002F1062">
        <w:trPr>
          <w:trHeight w:val="541"/>
        </w:trPr>
        <w:tc>
          <w:tcPr>
            <w:tcW w:w="986" w:type="pct"/>
            <w:vAlign w:val="center"/>
          </w:tcPr>
          <w:p w14:paraId="7757E9BE" w14:textId="2EAA9C81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 xml:space="preserve">5. Presentation </w:t>
            </w:r>
            <w:r w:rsidR="0011541F">
              <w:rPr>
                <w:rFonts w:ascii="Calibri" w:hAnsi="Calibri"/>
                <w:b/>
                <w:szCs w:val="16"/>
              </w:rPr>
              <w:t>&amp; Communication</w:t>
            </w:r>
          </w:p>
        </w:tc>
        <w:tc>
          <w:tcPr>
            <w:tcW w:w="250" w:type="pct"/>
          </w:tcPr>
          <w:p w14:paraId="02AF115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138FF10" w14:textId="2FAEFD1D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529DD517" w14:textId="78A9883C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0C04C0C1" w14:textId="7C1C0E2B" w:rsidR="00103199" w:rsidRPr="00F61A20" w:rsidRDefault="004D087B" w:rsidP="00112203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X</w:t>
            </w: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2D636715" w14:textId="11F9F86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9766898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E97728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031065D4" w14:textId="2581755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71F3AE0" w14:textId="392AEDB8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4227A71" w14:textId="23E6D49B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9C03470" w14:textId="7B739A1C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A8A267" w14:textId="6C6A07F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196B0A9C" w14:textId="5EA21764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3A82B733" w14:textId="0CFB8B2A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3BADFAB" w14:textId="79A5950A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323692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374D89FB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84D5577" w14:textId="5283338B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29D4933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5B208EC7" w14:textId="61EE43CE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0B12546B" w14:textId="1ADC6EFE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593D447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E7880E5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65407D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C67EBA8" w14:textId="40B3366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9C84341" w14:textId="3EEE83F6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2C8E96E" w14:textId="63785D0D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0B0127B" w14:textId="7B87ECEB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DC1B35B" w14:textId="059F9249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2B0A6627" w14:textId="746D4FB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8FDB392" w14:textId="22C2BE9D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DEB3DE" w14:textId="3B69C97E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5A71E98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62ACA866" w14:textId="77777777" w:rsidTr="006718F8">
        <w:trPr>
          <w:trHeight w:val="489"/>
        </w:trPr>
        <w:tc>
          <w:tcPr>
            <w:tcW w:w="986" w:type="pct"/>
            <w:vAlign w:val="center"/>
          </w:tcPr>
          <w:p w14:paraId="34B33714" w14:textId="608E69F1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7. Professional Practice</w:t>
            </w:r>
          </w:p>
        </w:tc>
        <w:tc>
          <w:tcPr>
            <w:tcW w:w="250" w:type="pct"/>
          </w:tcPr>
          <w:p w14:paraId="5A54CC6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0231CECE" w14:textId="67311B39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BD76A56" w14:textId="159AD03B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217333F" w14:textId="5B588952" w:rsidR="00112203" w:rsidRPr="00F61A20" w:rsidRDefault="004D087B" w:rsidP="00112203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X</w:t>
            </w: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F15C5BC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14FB2EF" w14:textId="18B0E3F5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905B8E" w14:textId="3DBB4B14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215438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4CC964A" w14:textId="5F493F3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7AE8593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473970" w14:textId="1CEC13F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07339C9" w14:textId="3AC0759C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5F7C7B0E" w14:textId="0B685104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589BA47" w14:textId="14F4355A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FBC1434" w14:textId="605390A6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D5FE3A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90"/>
        <w:gridCol w:w="1180"/>
      </w:tblGrid>
      <w:tr w:rsidR="00DC6D8B" w:rsidRPr="00CC0370" w14:paraId="04721A15" w14:textId="77777777" w:rsidTr="009266BF">
        <w:trPr>
          <w:trHeight w:val="335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6242C6EB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DC6D8B" w:rsidRPr="00DC6D8B">
              <w:rPr>
                <w:rFonts w:ascii="Calibri" w:hAnsi="Calibri"/>
                <w:b/>
                <w:szCs w:val="16"/>
              </w:rPr>
              <w:t xml:space="preserve">Component – </w:t>
            </w:r>
            <w:r w:rsidR="0011541F" w:rsidRPr="0011541F">
              <w:rPr>
                <w:rFonts w:ascii="Calibri" w:hAnsi="Calibri"/>
                <w:i/>
                <w:szCs w:val="16"/>
              </w:rPr>
              <w:t xml:space="preserve">Lecturer insert here </w:t>
            </w:r>
            <w:r w:rsidRPr="0011541F">
              <w:rPr>
                <w:rFonts w:ascii="Calibri" w:hAnsi="Calibri"/>
                <w:i/>
                <w:szCs w:val="16"/>
              </w:rPr>
              <w:t>e.g.</w:t>
            </w:r>
            <w:r w:rsidRPr="00103199">
              <w:rPr>
                <w:rFonts w:ascii="Calibri" w:hAnsi="Calibri"/>
                <w:i/>
                <w:szCs w:val="16"/>
              </w:rPr>
              <w:t xml:space="preserve"> 5</w:t>
            </w:r>
            <w:r w:rsidR="00DC6D8B" w:rsidRPr="00103199">
              <w:rPr>
                <w:rFonts w:ascii="Calibri" w:hAnsi="Calibri"/>
                <w:i/>
                <w:szCs w:val="16"/>
              </w:rPr>
              <w:t xml:space="preserve">0%: </w:t>
            </w:r>
            <w:r w:rsidR="00D73E05" w:rsidRPr="00103199">
              <w:rPr>
                <w:rFonts w:ascii="Calibri" w:hAnsi="Calibri"/>
                <w:i/>
              </w:rPr>
              <w:t xml:space="preserve">Coursework – Project </w:t>
            </w:r>
            <w:r w:rsidR="00493AB5" w:rsidRPr="00103199">
              <w:rPr>
                <w:rFonts w:ascii="Calibri" w:hAnsi="Calibri"/>
                <w:i/>
              </w:rPr>
              <w:t>Portfolio</w:t>
            </w:r>
            <w:r w:rsidR="00DC6D8B" w:rsidRPr="00103199">
              <w:rPr>
                <w:rFonts w:ascii="Calibri" w:hAnsi="Calibri"/>
                <w:i/>
              </w:rPr>
              <w:t>.</w:t>
            </w:r>
          </w:p>
        </w:tc>
      </w:tr>
      <w:tr w:rsidR="0059269D" w:rsidRPr="00CC0370" w14:paraId="205A0D1F" w14:textId="77777777" w:rsidTr="009266BF">
        <w:trPr>
          <w:trHeight w:val="366"/>
        </w:trPr>
        <w:tc>
          <w:tcPr>
            <w:tcW w:w="4442" w:type="pct"/>
            <w:tcBorders>
              <w:right w:val="single" w:sz="18" w:space="0" w:color="auto"/>
            </w:tcBorders>
            <w:vAlign w:val="center"/>
          </w:tcPr>
          <w:p w14:paraId="66D70624" w14:textId="342AD7F9" w:rsidR="0059269D" w:rsidRPr="00103199" w:rsidRDefault="006D6E58" w:rsidP="00894EDF">
            <w:pPr>
              <w:rPr>
                <w:rFonts w:ascii="Calibri" w:hAnsi="Calibri"/>
                <w:i/>
                <w:sz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Type and Image </w:t>
            </w:r>
          </w:p>
        </w:tc>
        <w:tc>
          <w:tcPr>
            <w:tcW w:w="5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59269D" w:rsidRDefault="0059269D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373B454A" w14:textId="2FD87237" w:rsidR="0059269D" w:rsidRDefault="00D52C53" w:rsidP="00894EDF">
            <w:pPr>
              <w:jc w:val="right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40</w:t>
            </w:r>
            <w:r w:rsidR="004C2A7A">
              <w:rPr>
                <w:rFonts w:ascii="Calibri" w:hAnsi="Calibri" w:cs="Arial"/>
                <w:b/>
                <w:bCs/>
              </w:rPr>
              <w:t xml:space="preserve"> </w:t>
            </w:r>
            <w:r w:rsidR="00AB32DE"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894EDF" w:rsidRPr="00F61A20" w:rsidRDefault="00894EDF" w:rsidP="00894EDF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59269D" w:rsidRPr="00971172" w14:paraId="3448A952" w14:textId="77777777" w:rsidTr="009266B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1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63AD1CE3" w:rsidR="0059269D" w:rsidRPr="000F5E31" w:rsidRDefault="0059269D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Comment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59269D" w:rsidRPr="00971172" w14:paraId="388AAD43" w14:textId="77777777" w:rsidTr="002F106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057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20124BA1" w14:textId="77777777" w:rsidR="00044942" w:rsidRDefault="005A5BFB" w:rsidP="00BB29B4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741A85C4" w14:textId="5CCBCD3A" w:rsidR="00BB29B4" w:rsidRPr="00BB29B4" w:rsidRDefault="004D087B" w:rsidP="00D52C5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Some really nice research into </w:t>
            </w:r>
            <w:r w:rsidR="00D52C53">
              <w:rPr>
                <w:rFonts w:ascii="Calibri" w:hAnsi="Calibri"/>
                <w:sz w:val="18"/>
                <w:szCs w:val="18"/>
              </w:rPr>
              <w:t xml:space="preserve">stylized letters and typography from found objects </w:t>
            </w:r>
            <w:r>
              <w:rPr>
                <w:rFonts w:ascii="Calibri" w:hAnsi="Calibri"/>
                <w:sz w:val="18"/>
                <w:szCs w:val="18"/>
              </w:rPr>
              <w:t xml:space="preserve">give you good groundwork on which to build your </w:t>
            </w:r>
            <w:r w:rsidR="00D52C53">
              <w:rPr>
                <w:rFonts w:ascii="Calibri" w:hAnsi="Calibri"/>
                <w:sz w:val="18"/>
                <w:szCs w:val="18"/>
              </w:rPr>
              <w:t>project. You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D52C53">
              <w:rPr>
                <w:rFonts w:ascii="Calibri" w:hAnsi="Calibri"/>
                <w:sz w:val="18"/>
                <w:szCs w:val="18"/>
              </w:rPr>
              <w:t xml:space="preserve">had a really nice project idea to do a cookbook, </w:t>
            </w:r>
            <w:r>
              <w:rPr>
                <w:rFonts w:ascii="Calibri" w:hAnsi="Calibri"/>
                <w:sz w:val="18"/>
                <w:szCs w:val="18"/>
              </w:rPr>
              <w:t xml:space="preserve">but </w:t>
            </w:r>
            <w:r w:rsidR="00D52C53">
              <w:rPr>
                <w:rFonts w:ascii="Calibri" w:hAnsi="Calibri"/>
                <w:sz w:val="18"/>
                <w:szCs w:val="18"/>
              </w:rPr>
              <w:t>the project feels incomplete</w:t>
            </w:r>
            <w:r>
              <w:rPr>
                <w:rFonts w:ascii="Calibri" w:hAnsi="Calibri"/>
                <w:sz w:val="18"/>
                <w:szCs w:val="18"/>
              </w:rPr>
              <w:t xml:space="preserve">. Better attendance to the classes would have allowed you to push forward with your idea and create </w:t>
            </w:r>
            <w:r w:rsidR="00D52C53">
              <w:rPr>
                <w:rFonts w:ascii="Calibri" w:hAnsi="Calibri"/>
                <w:sz w:val="18"/>
                <w:szCs w:val="18"/>
              </w:rPr>
              <w:t xml:space="preserve">a </w:t>
            </w:r>
            <w:r>
              <w:rPr>
                <w:rFonts w:ascii="Calibri" w:hAnsi="Calibri"/>
                <w:sz w:val="18"/>
                <w:szCs w:val="18"/>
              </w:rPr>
              <w:t xml:space="preserve">more successful </w:t>
            </w:r>
            <w:r w:rsidR="00D52C53">
              <w:rPr>
                <w:rFonts w:ascii="Calibri" w:hAnsi="Calibri"/>
                <w:sz w:val="18"/>
                <w:szCs w:val="18"/>
              </w:rPr>
              <w:t xml:space="preserve">outcome, and the opportunity for you to demonstrate the core type handling skills we discussed in the early workshops. A book would have allowed you to play with layout and body text handling. The </w:t>
            </w:r>
            <w:proofErr w:type="spellStart"/>
            <w:r w:rsidR="00D52C53">
              <w:rPr>
                <w:rFonts w:ascii="Calibri" w:hAnsi="Calibri"/>
                <w:sz w:val="18"/>
                <w:szCs w:val="18"/>
              </w:rPr>
              <w:t>pictoral</w:t>
            </w:r>
            <w:proofErr w:type="spellEnd"/>
            <w:r w:rsidR="00D52C53">
              <w:rPr>
                <w:rFonts w:ascii="Calibri" w:hAnsi="Calibri"/>
                <w:sz w:val="18"/>
                <w:szCs w:val="18"/>
              </w:rPr>
              <w:t xml:space="preserve"> text you have developed for the titles however are of a high standard, and would inform lovely elements within a cookbook.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427CF1">
              <w:rPr>
                <w:rFonts w:ascii="Calibri" w:hAnsi="Calibri"/>
                <w:sz w:val="18"/>
                <w:szCs w:val="18"/>
              </w:rPr>
              <w:t xml:space="preserve">The 5 questions also seem to be missing and you did not attend the presentations. </w:t>
            </w:r>
          </w:p>
        </w:tc>
      </w:tr>
    </w:tbl>
    <w:tbl>
      <w:tblPr>
        <w:tblpPr w:leftFromText="180" w:rightFromText="180" w:vertAnchor="text" w:horzAnchor="page" w:tblpX="710" w:tblpY="646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851"/>
        <w:gridCol w:w="567"/>
        <w:gridCol w:w="567"/>
      </w:tblGrid>
      <w:tr w:rsidR="004B2243" w:rsidRPr="00525F5D" w14:paraId="0099116A" w14:textId="77777777" w:rsidTr="009266BF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9266BF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9266BF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4"/>
            <w:shd w:val="clear" w:color="auto" w:fill="D9D9D9" w:themeFill="background1" w:themeFillShade="D9"/>
            <w:vAlign w:val="bottom"/>
          </w:tcPr>
          <w:p w14:paraId="4A88E22B" w14:textId="5786AE49" w:rsidR="004B2243" w:rsidRPr="00EB4F96" w:rsidRDefault="009266BF" w:rsidP="009266BF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 xml:space="preserve">Late Submission </w:t>
            </w:r>
            <w:proofErr w:type="spellStart"/>
            <w:r>
              <w:rPr>
                <w:rFonts w:ascii="Calibri" w:hAnsi="Calibri" w:cs="Arial"/>
                <w:b/>
                <w:sz w:val="16"/>
                <w:szCs w:val="16"/>
              </w:rPr>
              <w:t>Penalt</w:t>
            </w:r>
            <w:r w:rsidR="004B2243" w:rsidRPr="00EB4F96">
              <w:rPr>
                <w:rFonts w:ascii="Calibri" w:hAnsi="Calibri" w:cs="Arial"/>
                <w:b/>
                <w:sz w:val="16"/>
                <w:szCs w:val="16"/>
              </w:rPr>
              <w:t>es</w:t>
            </w:r>
            <w:proofErr w:type="spellEnd"/>
            <w:r w:rsidR="004B2243"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="004B2243"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9266BF">
        <w:trPr>
          <w:cantSplit/>
          <w:trHeight w:val="287"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9266BF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vAlign w:val="center"/>
          </w:tcPr>
          <w:p w14:paraId="5ABEC57B" w14:textId="56776E41" w:rsidR="004B2243" w:rsidRPr="00FA7D57" w:rsidRDefault="004B2243" w:rsidP="009266BF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B773DD">
              <w:rPr>
                <w:rFonts w:ascii="Calibri" w:hAnsi="Calibri" w:cs="Arial"/>
                <w:b/>
                <w:sz w:val="16"/>
                <w:szCs w:val="16"/>
              </w:rPr>
              <w:t>one 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40%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9266BF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9266BF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9266BF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vAlign w:val="center"/>
          </w:tcPr>
          <w:p w14:paraId="5468209B" w14:textId="60A215AF" w:rsidR="00E55F26" w:rsidRPr="00FA7D57" w:rsidRDefault="00E55F26" w:rsidP="009266BF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B773DD">
              <w:rPr>
                <w:rFonts w:ascii="Calibri" w:hAnsi="Calibri" w:cs="Arial"/>
                <w:b/>
                <w:sz w:val="16"/>
                <w:szCs w:val="16"/>
              </w:rPr>
              <w:t>one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>week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9266BF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9266B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9266BF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9266B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9266BF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9266BF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9266BF">
            <w:pPr>
              <w:rPr>
                <w:rFonts w:ascii="Calibri" w:hAnsi="Calibri" w:cs="Arial"/>
                <w:b/>
              </w:rPr>
            </w:pPr>
          </w:p>
        </w:tc>
      </w:tr>
      <w:tr w:rsidR="00E55F26" w:rsidRPr="00525F5D" w14:paraId="5523D49F" w14:textId="77777777" w:rsidTr="009266BF">
        <w:trPr>
          <w:cantSplit/>
          <w:trHeight w:val="39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C42F1" w14:textId="77777777" w:rsidR="00E55F26" w:rsidRPr="004E513E" w:rsidRDefault="00E55F26" w:rsidP="009266BF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Assessed by: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840BAB2" w14:textId="7B118B73" w:rsidR="00E55F26" w:rsidRPr="004E513E" w:rsidRDefault="00894EDF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Harry Richmond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6F968" w14:textId="77777777" w:rsidR="00E55F26" w:rsidRPr="004E513E" w:rsidRDefault="00E55F26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Verified by: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7BDAF434" w14:textId="0440B9A8" w:rsidR="00E55F26" w:rsidRPr="004E513E" w:rsidRDefault="006D6E58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proofErr w:type="spellStart"/>
            <w:r>
              <w:rPr>
                <w:rFonts w:cs="Arial"/>
                <w:b/>
                <w:sz w:val="22"/>
                <w:szCs w:val="22"/>
              </w:rPr>
              <w:t>Delyth</w:t>
            </w:r>
            <w:proofErr w:type="spellEnd"/>
            <w:r>
              <w:rPr>
                <w:rFonts w:cs="Arial"/>
                <w:b/>
                <w:sz w:val="22"/>
                <w:szCs w:val="22"/>
              </w:rPr>
              <w:t xml:space="preserve"> Lloyd-Evans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D898F" w14:textId="77777777" w:rsidR="00E55F26" w:rsidRPr="004E513E" w:rsidRDefault="00E55F26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75E89" w14:textId="31026814" w:rsidR="00E55F26" w:rsidRPr="004E513E" w:rsidRDefault="004C2A7A" w:rsidP="009266BF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29/01/18</w:t>
            </w:r>
          </w:p>
        </w:tc>
      </w:tr>
    </w:tbl>
    <w:p w14:paraId="1398542A" w14:textId="77777777" w:rsidR="00E55F26" w:rsidRDefault="00E55F26" w:rsidP="00E725F5">
      <w:pPr>
        <w:rPr>
          <w:rFonts w:ascii="Calibri" w:hAnsi="Calibri"/>
        </w:rPr>
        <w:sectPr w:rsidR="00E55F26" w:rsidSect="00DE7897">
          <w:pgSz w:w="11894" w:h="16834"/>
          <w:pgMar w:top="567" w:right="720" w:bottom="426" w:left="720" w:header="706" w:footer="275" w:gutter="0"/>
          <w:paperSrc w:first="1" w:other="1"/>
          <w:cols w:space="720"/>
          <w:titlePg/>
          <w:docGrid w:linePitch="272"/>
        </w:sect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6"/>
        <w:gridCol w:w="1114"/>
        <w:gridCol w:w="1210"/>
        <w:gridCol w:w="1214"/>
        <w:gridCol w:w="1370"/>
        <w:gridCol w:w="1135"/>
        <w:gridCol w:w="1276"/>
        <w:gridCol w:w="1455"/>
      </w:tblGrid>
      <w:tr w:rsidR="00FA7D57" w:rsidRPr="00FA7D57" w14:paraId="5F8891BD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A19972" w14:textId="3A26AB2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lastRenderedPageBreak/>
              <w:t>MODULE LEARNING OUTCOMES</w:t>
            </w:r>
          </w:p>
        </w:tc>
      </w:tr>
      <w:tr w:rsidR="00FA7D57" w:rsidRPr="00FA7D57" w14:paraId="550E8096" w14:textId="77777777" w:rsidTr="00FA7D57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1CA3C" w14:textId="64B1E5AE" w:rsidR="002C559B" w:rsidRPr="004F49E7" w:rsidRDefault="002C559B" w:rsidP="002C559B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  <w:lang w:val="en-US"/>
              </w:rPr>
            </w:pPr>
            <w:r w:rsidRPr="004F49E7">
              <w:rPr>
                <w:rFonts w:ascii="Calibri" w:hAnsi="Calibri"/>
                <w:sz w:val="22"/>
                <w:szCs w:val="22"/>
                <w:lang w:val="en-US"/>
              </w:rPr>
              <w:t xml:space="preserve">Module Learning Outcomes </w:t>
            </w:r>
            <w:proofErr w:type="gramStart"/>
            <w:r w:rsidRPr="004F49E7">
              <w:rPr>
                <w:rFonts w:ascii="Calibri" w:hAnsi="Calibri"/>
                <w:sz w:val="22"/>
                <w:szCs w:val="22"/>
                <w:lang w:val="en-US"/>
              </w:rPr>
              <w:t>being</w:t>
            </w:r>
            <w:proofErr w:type="gramEnd"/>
            <w:r w:rsidRPr="004F49E7">
              <w:rPr>
                <w:rFonts w:ascii="Calibri" w:hAnsi="Calibri"/>
                <w:sz w:val="22"/>
                <w:szCs w:val="22"/>
                <w:lang w:val="en-US"/>
              </w:rPr>
              <w:t xml:space="preserve"> Assessed:</w:t>
            </w:r>
          </w:p>
          <w:p w14:paraId="5651E388" w14:textId="77777777" w:rsidR="006D6E58" w:rsidRDefault="006D6E58" w:rsidP="006D6E58">
            <w:pPr>
              <w:pStyle w:val="HangingIndent"/>
              <w:numPr>
                <w:ilvl w:val="0"/>
                <w:numId w:val="44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Recognise critical and contextual dimensions of the students chosen discipline</w:t>
            </w:r>
          </w:p>
          <w:p w14:paraId="1E92CA26" w14:textId="77777777" w:rsidR="006D6E58" w:rsidRPr="00CA4894" w:rsidRDefault="006D6E58" w:rsidP="006D6E58">
            <w:pPr>
              <w:pStyle w:val="HangingIndent"/>
              <w:numPr>
                <w:ilvl w:val="0"/>
                <w:numId w:val="44"/>
              </w:numPr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  <w:szCs w:val="20"/>
              </w:rPr>
              <w:t>Critically review and synthesise information from the range of sources, including the work of other practitioners</w:t>
            </w:r>
          </w:p>
          <w:p w14:paraId="0061E34F" w14:textId="77777777" w:rsidR="006D6E58" w:rsidRDefault="006D6E58" w:rsidP="006D6E58">
            <w:pPr>
              <w:pStyle w:val="HangingIndent"/>
              <w:numPr>
                <w:ilvl w:val="0"/>
                <w:numId w:val="44"/>
              </w:numPr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  <w:szCs w:val="20"/>
              </w:rPr>
              <w:t>Effectively apply a range of analytical, investigative and experimental approaches to their chosen medium</w:t>
            </w:r>
          </w:p>
          <w:p w14:paraId="7F1B4AB8" w14:textId="37CC167F" w:rsidR="002C559B" w:rsidRPr="002C559B" w:rsidRDefault="002C559B" w:rsidP="002C5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FA7D57" w:rsidRPr="00FA7D57" w14:paraId="74366ACD" w14:textId="77777777" w:rsidTr="0011541F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FA7D57" w:rsidRPr="00FA7D57" w:rsidRDefault="006718F8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bottom"/>
          </w:tcPr>
          <w:p w14:paraId="3404E923" w14:textId="24DB6E6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11275A3C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8BE15B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SATISFACTORY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0F54881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GOOD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38F6B0E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VERY GOOD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52129D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EXCEPTIONAL</w:t>
            </w:r>
          </w:p>
        </w:tc>
      </w:tr>
      <w:tr w:rsidR="00FA7D57" w:rsidRPr="00FA7D57" w14:paraId="672BE604" w14:textId="77777777" w:rsidTr="0011541F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2DBD6A1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0-34%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569BDA55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35-39%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55D72356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40-49%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FA7D57" w:rsidRPr="0058717F" w14:paraId="40E5D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E1E78A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material presented with limited or no evidence of critical enquiry.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206D80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Material presented indicates a basic degree of insight and is of limited relevance to the task. 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99B9EA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is adequate and relevant demonstrating the application of standard research techniques.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FA7D57" w:rsidRPr="0058717F" w14:paraId="5382BDB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engagement with the practical and creative processes of ideation.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70C265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proposals have been made but limited in scope and lacking in considered and focused development processes.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DE727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are adequate and are delivered within a familiar and well established framework of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FA7D57" w:rsidRPr="0058717F" w14:paraId="54DAFEFF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awareness and utilisation of tools and techniques are demonstrated.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8AD76E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Rudimentary processes may have been applied but without consideration and competence.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B6561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Skills demonstrated display adequate awareness and appropriate application of standard materials and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Controlled application of a range of materials and methods with good standards of finishing evident.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Unable to grasp or communicate key principles or knowledge.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7D7B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understanding and communication of key principles or knowledge.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EC8D2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basic understanding of the relevant concepts and underlying principles.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FA7D57" w:rsidRPr="0058717F" w14:paraId="371D761C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6D6E58" w:rsidRDefault="00FA7D57" w:rsidP="00103199">
            <w:pPr>
              <w:rPr>
                <w:rFonts w:ascii="Calibri" w:hAnsi="Calibri"/>
                <w:color w:val="D9D9D9" w:themeColor="background1" w:themeShade="D9"/>
                <w:sz w:val="16"/>
                <w:szCs w:val="16"/>
                <w:lang w:eastAsia="zh-CN"/>
              </w:rPr>
            </w:pPr>
            <w:r w:rsidRPr="006D6E58">
              <w:rPr>
                <w:rFonts w:ascii="Calibri" w:hAnsi="Calibri"/>
                <w:b/>
                <w:color w:val="D9D9D9" w:themeColor="background1" w:themeShade="D9"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6D6E58">
              <w:rPr>
                <w:rFonts w:ascii="Calibri" w:hAnsi="Calibri"/>
                <w:color w:val="D9D9D9" w:themeColor="background1" w:themeShade="D9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 xml:space="preserve">Little or no responsibility taken for own learning demonstrated by poor attendance, 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9F0694D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04B639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Evidence of regular reflective practice and awareness of individual strengths and weaknesses demonstrable in core learning and self directed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6D6E58" w:rsidRDefault="00FA7D57" w:rsidP="00103199">
            <w:pPr>
              <w:spacing w:after="120"/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</w:pPr>
            <w:r w:rsidRPr="006D6E58">
              <w:rPr>
                <w:rFonts w:ascii="Calibri" w:hAnsi="Calibri"/>
                <w:color w:val="D9D9D9" w:themeColor="background1" w:themeShade="D9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FA7D57" w:rsidRPr="0058717F" w14:paraId="54F163AF" w14:textId="77777777" w:rsidTr="00FA7D57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7. Professional Practice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No demonstrable understanding of professional expectations and does not work effectively as an individual or with others.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5C9A0CB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Poor level of productivity as an individual or in a collaborative context, ineffective management and little understanding of professional life.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2A81D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Demonstrates awareness of the relevant attributes for professional practice and delivers work to the minimum requirements as an individual and/or in collaboration.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Meets most or all of the relevant standards and in some areas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E55F26">
      <w:footerReference w:type="first" r:id="rId9"/>
      <w:pgSz w:w="11894" w:h="16834"/>
      <w:pgMar w:top="709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2F21D9" w14:textId="77777777" w:rsidR="00E037E5" w:rsidRDefault="00E037E5">
      <w:r>
        <w:separator/>
      </w:r>
    </w:p>
  </w:endnote>
  <w:endnote w:type="continuationSeparator" w:id="0">
    <w:p w14:paraId="4FC7054F" w14:textId="77777777" w:rsidR="00E037E5" w:rsidRDefault="00E03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etaPlusBook-Roman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8AF54" w14:textId="77777777" w:rsidR="00716685" w:rsidRPr="00FE6BAE" w:rsidRDefault="00716685" w:rsidP="00FE6BA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8F685A" w14:textId="77777777" w:rsidR="00E037E5" w:rsidRDefault="00E037E5">
      <w:r>
        <w:separator/>
      </w:r>
    </w:p>
  </w:footnote>
  <w:footnote w:type="continuationSeparator" w:id="0">
    <w:p w14:paraId="60D5391E" w14:textId="77777777" w:rsidR="00E037E5" w:rsidRDefault="00E037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>
    <w:nsid w:val="026B7B23"/>
    <w:multiLevelType w:val="hybridMultilevel"/>
    <w:tmpl w:val="BDA2AA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9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1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4"/>
  </w:num>
  <w:num w:numId="2">
    <w:abstractNumId w:val="18"/>
  </w:num>
  <w:num w:numId="3">
    <w:abstractNumId w:val="41"/>
  </w:num>
  <w:num w:numId="4">
    <w:abstractNumId w:val="22"/>
  </w:num>
  <w:num w:numId="5">
    <w:abstractNumId w:val="14"/>
  </w:num>
  <w:num w:numId="6">
    <w:abstractNumId w:val="6"/>
  </w:num>
  <w:num w:numId="7">
    <w:abstractNumId w:val="2"/>
  </w:num>
  <w:num w:numId="8">
    <w:abstractNumId w:val="43"/>
  </w:num>
  <w:num w:numId="9">
    <w:abstractNumId w:val="21"/>
  </w:num>
  <w:num w:numId="10">
    <w:abstractNumId w:val="28"/>
  </w:num>
  <w:num w:numId="11">
    <w:abstractNumId w:val="27"/>
  </w:num>
  <w:num w:numId="12">
    <w:abstractNumId w:val="30"/>
  </w:num>
  <w:num w:numId="13">
    <w:abstractNumId w:val="25"/>
  </w:num>
  <w:num w:numId="14">
    <w:abstractNumId w:val="7"/>
  </w:num>
  <w:num w:numId="15">
    <w:abstractNumId w:val="38"/>
  </w:num>
  <w:num w:numId="16">
    <w:abstractNumId w:val="10"/>
  </w:num>
  <w:num w:numId="17">
    <w:abstractNumId w:val="16"/>
  </w:num>
  <w:num w:numId="18">
    <w:abstractNumId w:val="32"/>
  </w:num>
  <w:num w:numId="19">
    <w:abstractNumId w:val="0"/>
  </w:num>
  <w:num w:numId="20">
    <w:abstractNumId w:val="39"/>
  </w:num>
  <w:num w:numId="21">
    <w:abstractNumId w:val="15"/>
  </w:num>
  <w:num w:numId="22">
    <w:abstractNumId w:val="8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33"/>
  </w:num>
  <w:num w:numId="26">
    <w:abstractNumId w:val="37"/>
  </w:num>
  <w:num w:numId="27">
    <w:abstractNumId w:val="26"/>
  </w:num>
  <w:num w:numId="28">
    <w:abstractNumId w:val="19"/>
  </w:num>
  <w:num w:numId="29">
    <w:abstractNumId w:val="35"/>
  </w:num>
  <w:num w:numId="30">
    <w:abstractNumId w:val="5"/>
  </w:num>
  <w:num w:numId="31">
    <w:abstractNumId w:val="24"/>
  </w:num>
  <w:num w:numId="32">
    <w:abstractNumId w:val="29"/>
  </w:num>
  <w:num w:numId="33">
    <w:abstractNumId w:val="13"/>
  </w:num>
  <w:num w:numId="34">
    <w:abstractNumId w:val="12"/>
  </w:num>
  <w:num w:numId="35">
    <w:abstractNumId w:val="36"/>
  </w:num>
  <w:num w:numId="36">
    <w:abstractNumId w:val="11"/>
  </w:num>
  <w:num w:numId="37">
    <w:abstractNumId w:val="23"/>
  </w:num>
  <w:num w:numId="38">
    <w:abstractNumId w:val="3"/>
  </w:num>
  <w:num w:numId="39">
    <w:abstractNumId w:val="17"/>
  </w:num>
  <w:num w:numId="40">
    <w:abstractNumId w:val="34"/>
  </w:num>
  <w:num w:numId="41">
    <w:abstractNumId w:val="20"/>
  </w:num>
  <w:num w:numId="42">
    <w:abstractNumId w:val="31"/>
  </w:num>
  <w:num w:numId="43">
    <w:abstractNumId w:val="9"/>
  </w:num>
  <w:num w:numId="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0588A"/>
    <w:rsid w:val="00007ECB"/>
    <w:rsid w:val="000119D1"/>
    <w:rsid w:val="000136A9"/>
    <w:rsid w:val="00030B30"/>
    <w:rsid w:val="00036E67"/>
    <w:rsid w:val="00044942"/>
    <w:rsid w:val="0004795D"/>
    <w:rsid w:val="00062920"/>
    <w:rsid w:val="000641A8"/>
    <w:rsid w:val="000677A3"/>
    <w:rsid w:val="00090A47"/>
    <w:rsid w:val="00095B8C"/>
    <w:rsid w:val="000971FC"/>
    <w:rsid w:val="000A2682"/>
    <w:rsid w:val="000A2A3A"/>
    <w:rsid w:val="000A4212"/>
    <w:rsid w:val="000A492A"/>
    <w:rsid w:val="000B1997"/>
    <w:rsid w:val="000B3FD9"/>
    <w:rsid w:val="000B4365"/>
    <w:rsid w:val="000B6C97"/>
    <w:rsid w:val="000C27C9"/>
    <w:rsid w:val="000E32F3"/>
    <w:rsid w:val="000E411D"/>
    <w:rsid w:val="000E413A"/>
    <w:rsid w:val="000E49FF"/>
    <w:rsid w:val="000E5735"/>
    <w:rsid w:val="000F4710"/>
    <w:rsid w:val="000F5AA3"/>
    <w:rsid w:val="000F5E31"/>
    <w:rsid w:val="000F6DC8"/>
    <w:rsid w:val="00100396"/>
    <w:rsid w:val="00100B5C"/>
    <w:rsid w:val="00103199"/>
    <w:rsid w:val="001038CC"/>
    <w:rsid w:val="00103C84"/>
    <w:rsid w:val="00106294"/>
    <w:rsid w:val="001106E9"/>
    <w:rsid w:val="001110C2"/>
    <w:rsid w:val="00112203"/>
    <w:rsid w:val="0011541F"/>
    <w:rsid w:val="00120D9A"/>
    <w:rsid w:val="00120FBD"/>
    <w:rsid w:val="00125706"/>
    <w:rsid w:val="00125CE3"/>
    <w:rsid w:val="00134F77"/>
    <w:rsid w:val="0014441E"/>
    <w:rsid w:val="00144895"/>
    <w:rsid w:val="00154487"/>
    <w:rsid w:val="0015556C"/>
    <w:rsid w:val="00155B44"/>
    <w:rsid w:val="00155F32"/>
    <w:rsid w:val="001633A7"/>
    <w:rsid w:val="00191AE5"/>
    <w:rsid w:val="001A2FEA"/>
    <w:rsid w:val="001B0FB7"/>
    <w:rsid w:val="001B342A"/>
    <w:rsid w:val="001B5F45"/>
    <w:rsid w:val="001C000D"/>
    <w:rsid w:val="001C1F7C"/>
    <w:rsid w:val="001C42D7"/>
    <w:rsid w:val="001E1050"/>
    <w:rsid w:val="001E1E1F"/>
    <w:rsid w:val="001E57C1"/>
    <w:rsid w:val="001F07EF"/>
    <w:rsid w:val="001F6D7A"/>
    <w:rsid w:val="00202936"/>
    <w:rsid w:val="00203B4C"/>
    <w:rsid w:val="00210AC7"/>
    <w:rsid w:val="00211FC0"/>
    <w:rsid w:val="00222FA3"/>
    <w:rsid w:val="00224187"/>
    <w:rsid w:val="00226DC6"/>
    <w:rsid w:val="00227A55"/>
    <w:rsid w:val="0023139E"/>
    <w:rsid w:val="00235F71"/>
    <w:rsid w:val="002444CA"/>
    <w:rsid w:val="00247F5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B3605"/>
    <w:rsid w:val="002B676E"/>
    <w:rsid w:val="002C2550"/>
    <w:rsid w:val="002C3EEF"/>
    <w:rsid w:val="002C449B"/>
    <w:rsid w:val="002C559B"/>
    <w:rsid w:val="002C6040"/>
    <w:rsid w:val="002C6EE2"/>
    <w:rsid w:val="002D51C5"/>
    <w:rsid w:val="002D5B3F"/>
    <w:rsid w:val="002E048A"/>
    <w:rsid w:val="002E272E"/>
    <w:rsid w:val="002F0C29"/>
    <w:rsid w:val="002F1062"/>
    <w:rsid w:val="002F2959"/>
    <w:rsid w:val="002F5778"/>
    <w:rsid w:val="00301464"/>
    <w:rsid w:val="00303044"/>
    <w:rsid w:val="003074DC"/>
    <w:rsid w:val="003130DD"/>
    <w:rsid w:val="00316EDD"/>
    <w:rsid w:val="00317E4E"/>
    <w:rsid w:val="003223E0"/>
    <w:rsid w:val="003271FA"/>
    <w:rsid w:val="00341EFE"/>
    <w:rsid w:val="00352C4A"/>
    <w:rsid w:val="003565DA"/>
    <w:rsid w:val="00362560"/>
    <w:rsid w:val="00365705"/>
    <w:rsid w:val="00370022"/>
    <w:rsid w:val="0037284C"/>
    <w:rsid w:val="003732FD"/>
    <w:rsid w:val="003750BC"/>
    <w:rsid w:val="003753B2"/>
    <w:rsid w:val="00376559"/>
    <w:rsid w:val="00377DC6"/>
    <w:rsid w:val="00384D73"/>
    <w:rsid w:val="003875D2"/>
    <w:rsid w:val="00393EB6"/>
    <w:rsid w:val="00394874"/>
    <w:rsid w:val="00395241"/>
    <w:rsid w:val="003A3CE5"/>
    <w:rsid w:val="003B366F"/>
    <w:rsid w:val="003B3F9D"/>
    <w:rsid w:val="003C53B3"/>
    <w:rsid w:val="003E5F06"/>
    <w:rsid w:val="00402E88"/>
    <w:rsid w:val="00404C50"/>
    <w:rsid w:val="0041385F"/>
    <w:rsid w:val="00415501"/>
    <w:rsid w:val="0041763A"/>
    <w:rsid w:val="00423934"/>
    <w:rsid w:val="00426244"/>
    <w:rsid w:val="00427184"/>
    <w:rsid w:val="00427CF1"/>
    <w:rsid w:val="00440EDA"/>
    <w:rsid w:val="00452439"/>
    <w:rsid w:val="00453AA8"/>
    <w:rsid w:val="00455B9F"/>
    <w:rsid w:val="004570A4"/>
    <w:rsid w:val="00457DE3"/>
    <w:rsid w:val="004659C2"/>
    <w:rsid w:val="004732AC"/>
    <w:rsid w:val="004832B0"/>
    <w:rsid w:val="00484680"/>
    <w:rsid w:val="004874DE"/>
    <w:rsid w:val="0049099C"/>
    <w:rsid w:val="00492D1B"/>
    <w:rsid w:val="00493AB5"/>
    <w:rsid w:val="004A065B"/>
    <w:rsid w:val="004A0C99"/>
    <w:rsid w:val="004A4928"/>
    <w:rsid w:val="004A703A"/>
    <w:rsid w:val="004B0ACA"/>
    <w:rsid w:val="004B2243"/>
    <w:rsid w:val="004B5334"/>
    <w:rsid w:val="004B6C14"/>
    <w:rsid w:val="004C2A7A"/>
    <w:rsid w:val="004C4CE3"/>
    <w:rsid w:val="004D087B"/>
    <w:rsid w:val="004D0F13"/>
    <w:rsid w:val="004E121C"/>
    <w:rsid w:val="004E3853"/>
    <w:rsid w:val="004E513E"/>
    <w:rsid w:val="004F49E7"/>
    <w:rsid w:val="005018B7"/>
    <w:rsid w:val="0050249F"/>
    <w:rsid w:val="00505440"/>
    <w:rsid w:val="00511853"/>
    <w:rsid w:val="00522486"/>
    <w:rsid w:val="0052351F"/>
    <w:rsid w:val="00524566"/>
    <w:rsid w:val="00525EA3"/>
    <w:rsid w:val="00530A72"/>
    <w:rsid w:val="00530BEF"/>
    <w:rsid w:val="00533E5F"/>
    <w:rsid w:val="005369B5"/>
    <w:rsid w:val="00542542"/>
    <w:rsid w:val="005528B2"/>
    <w:rsid w:val="00555708"/>
    <w:rsid w:val="005608DB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269D"/>
    <w:rsid w:val="005969E2"/>
    <w:rsid w:val="005A5BFB"/>
    <w:rsid w:val="005A680A"/>
    <w:rsid w:val="005B3F79"/>
    <w:rsid w:val="005B61CD"/>
    <w:rsid w:val="005D1D58"/>
    <w:rsid w:val="005D37BE"/>
    <w:rsid w:val="005D432C"/>
    <w:rsid w:val="005E285E"/>
    <w:rsid w:val="005E2DE1"/>
    <w:rsid w:val="005E72F8"/>
    <w:rsid w:val="005F52DF"/>
    <w:rsid w:val="006009B2"/>
    <w:rsid w:val="006011ED"/>
    <w:rsid w:val="006058ED"/>
    <w:rsid w:val="00605D26"/>
    <w:rsid w:val="00610E08"/>
    <w:rsid w:val="006122EE"/>
    <w:rsid w:val="006140BF"/>
    <w:rsid w:val="00615675"/>
    <w:rsid w:val="00617C74"/>
    <w:rsid w:val="00620DF8"/>
    <w:rsid w:val="00631E59"/>
    <w:rsid w:val="00632434"/>
    <w:rsid w:val="00632DC4"/>
    <w:rsid w:val="00637656"/>
    <w:rsid w:val="006420E1"/>
    <w:rsid w:val="00644256"/>
    <w:rsid w:val="006520EA"/>
    <w:rsid w:val="00661D6F"/>
    <w:rsid w:val="0066725E"/>
    <w:rsid w:val="006716C7"/>
    <w:rsid w:val="006718F8"/>
    <w:rsid w:val="00673075"/>
    <w:rsid w:val="00681208"/>
    <w:rsid w:val="0068176C"/>
    <w:rsid w:val="00683AAB"/>
    <w:rsid w:val="006934D4"/>
    <w:rsid w:val="00693663"/>
    <w:rsid w:val="00694641"/>
    <w:rsid w:val="006A6AB3"/>
    <w:rsid w:val="006A6DC3"/>
    <w:rsid w:val="006B1B69"/>
    <w:rsid w:val="006B74C7"/>
    <w:rsid w:val="006C2C49"/>
    <w:rsid w:val="006D49B2"/>
    <w:rsid w:val="006D49ED"/>
    <w:rsid w:val="006D55CE"/>
    <w:rsid w:val="006D637A"/>
    <w:rsid w:val="006D6E58"/>
    <w:rsid w:val="006E1543"/>
    <w:rsid w:val="006E2EF8"/>
    <w:rsid w:val="006F0C3E"/>
    <w:rsid w:val="006F45BF"/>
    <w:rsid w:val="006F60E0"/>
    <w:rsid w:val="00702F71"/>
    <w:rsid w:val="00704C34"/>
    <w:rsid w:val="00713CF6"/>
    <w:rsid w:val="00716685"/>
    <w:rsid w:val="00716B8D"/>
    <w:rsid w:val="00717FE7"/>
    <w:rsid w:val="00721C8B"/>
    <w:rsid w:val="007366DF"/>
    <w:rsid w:val="00750B74"/>
    <w:rsid w:val="00752FDF"/>
    <w:rsid w:val="00757839"/>
    <w:rsid w:val="00770C81"/>
    <w:rsid w:val="007804E3"/>
    <w:rsid w:val="007812FB"/>
    <w:rsid w:val="00795E7C"/>
    <w:rsid w:val="007A214B"/>
    <w:rsid w:val="007B497E"/>
    <w:rsid w:val="007C4399"/>
    <w:rsid w:val="007C682C"/>
    <w:rsid w:val="007C70FF"/>
    <w:rsid w:val="007D2385"/>
    <w:rsid w:val="007D416C"/>
    <w:rsid w:val="007E2570"/>
    <w:rsid w:val="007E4831"/>
    <w:rsid w:val="007E6C4B"/>
    <w:rsid w:val="00800069"/>
    <w:rsid w:val="00800947"/>
    <w:rsid w:val="0080179D"/>
    <w:rsid w:val="008032F7"/>
    <w:rsid w:val="00816ADE"/>
    <w:rsid w:val="0082263E"/>
    <w:rsid w:val="00823D40"/>
    <w:rsid w:val="0082550E"/>
    <w:rsid w:val="008310A0"/>
    <w:rsid w:val="00832797"/>
    <w:rsid w:val="00842E7F"/>
    <w:rsid w:val="00845A9A"/>
    <w:rsid w:val="00845C22"/>
    <w:rsid w:val="008521CA"/>
    <w:rsid w:val="00852933"/>
    <w:rsid w:val="00854EC7"/>
    <w:rsid w:val="008611BC"/>
    <w:rsid w:val="00865B46"/>
    <w:rsid w:val="00865C8C"/>
    <w:rsid w:val="008831EA"/>
    <w:rsid w:val="008852B8"/>
    <w:rsid w:val="0088549D"/>
    <w:rsid w:val="008928F7"/>
    <w:rsid w:val="00894EDF"/>
    <w:rsid w:val="00896134"/>
    <w:rsid w:val="00897286"/>
    <w:rsid w:val="008A387F"/>
    <w:rsid w:val="008A62BC"/>
    <w:rsid w:val="008B43E7"/>
    <w:rsid w:val="008C1B1E"/>
    <w:rsid w:val="008C788C"/>
    <w:rsid w:val="008D763F"/>
    <w:rsid w:val="008F0300"/>
    <w:rsid w:val="008F036F"/>
    <w:rsid w:val="008F75BE"/>
    <w:rsid w:val="008F78C2"/>
    <w:rsid w:val="00907114"/>
    <w:rsid w:val="0090751D"/>
    <w:rsid w:val="00911394"/>
    <w:rsid w:val="00923EF2"/>
    <w:rsid w:val="009266BF"/>
    <w:rsid w:val="00926D25"/>
    <w:rsid w:val="00926E9D"/>
    <w:rsid w:val="00932C6E"/>
    <w:rsid w:val="00933EA2"/>
    <w:rsid w:val="00933F10"/>
    <w:rsid w:val="00943089"/>
    <w:rsid w:val="009433C5"/>
    <w:rsid w:val="00945CD5"/>
    <w:rsid w:val="00945CE4"/>
    <w:rsid w:val="00947C6D"/>
    <w:rsid w:val="0095124C"/>
    <w:rsid w:val="00965881"/>
    <w:rsid w:val="00965DB1"/>
    <w:rsid w:val="00967F50"/>
    <w:rsid w:val="009731E7"/>
    <w:rsid w:val="009867FE"/>
    <w:rsid w:val="009871FF"/>
    <w:rsid w:val="00991F7D"/>
    <w:rsid w:val="009969C4"/>
    <w:rsid w:val="00997AA0"/>
    <w:rsid w:val="00997DBD"/>
    <w:rsid w:val="009A0165"/>
    <w:rsid w:val="009A785F"/>
    <w:rsid w:val="009B3A44"/>
    <w:rsid w:val="009B5C14"/>
    <w:rsid w:val="009B5EF7"/>
    <w:rsid w:val="009C0850"/>
    <w:rsid w:val="009D3EA4"/>
    <w:rsid w:val="009D6EDC"/>
    <w:rsid w:val="009E4BC1"/>
    <w:rsid w:val="009F4C27"/>
    <w:rsid w:val="009F69B4"/>
    <w:rsid w:val="00A03BB8"/>
    <w:rsid w:val="00A147E3"/>
    <w:rsid w:val="00A15CAF"/>
    <w:rsid w:val="00A20F6D"/>
    <w:rsid w:val="00A226D0"/>
    <w:rsid w:val="00A334A1"/>
    <w:rsid w:val="00A35DB0"/>
    <w:rsid w:val="00A4036F"/>
    <w:rsid w:val="00A4641C"/>
    <w:rsid w:val="00A47782"/>
    <w:rsid w:val="00A5476C"/>
    <w:rsid w:val="00A5523E"/>
    <w:rsid w:val="00A55876"/>
    <w:rsid w:val="00A638E1"/>
    <w:rsid w:val="00A71EEF"/>
    <w:rsid w:val="00A758F6"/>
    <w:rsid w:val="00A8042F"/>
    <w:rsid w:val="00A86DA9"/>
    <w:rsid w:val="00AA0C19"/>
    <w:rsid w:val="00AA16A1"/>
    <w:rsid w:val="00AA5831"/>
    <w:rsid w:val="00AB1C27"/>
    <w:rsid w:val="00AB32DE"/>
    <w:rsid w:val="00AB6FE7"/>
    <w:rsid w:val="00AB7AD7"/>
    <w:rsid w:val="00AC32F0"/>
    <w:rsid w:val="00AD2430"/>
    <w:rsid w:val="00AD3FB5"/>
    <w:rsid w:val="00AE2BF5"/>
    <w:rsid w:val="00AE5196"/>
    <w:rsid w:val="00AE757E"/>
    <w:rsid w:val="00AF0E34"/>
    <w:rsid w:val="00AF120D"/>
    <w:rsid w:val="00AF271D"/>
    <w:rsid w:val="00AF35C2"/>
    <w:rsid w:val="00AF56C2"/>
    <w:rsid w:val="00AF5D91"/>
    <w:rsid w:val="00B003D7"/>
    <w:rsid w:val="00B004E6"/>
    <w:rsid w:val="00B0744D"/>
    <w:rsid w:val="00B11376"/>
    <w:rsid w:val="00B12325"/>
    <w:rsid w:val="00B13EDF"/>
    <w:rsid w:val="00B14AF0"/>
    <w:rsid w:val="00B20D2A"/>
    <w:rsid w:val="00B21853"/>
    <w:rsid w:val="00B26A69"/>
    <w:rsid w:val="00B40299"/>
    <w:rsid w:val="00B47B6A"/>
    <w:rsid w:val="00B56D96"/>
    <w:rsid w:val="00B62755"/>
    <w:rsid w:val="00B70C5A"/>
    <w:rsid w:val="00B75F67"/>
    <w:rsid w:val="00B771B1"/>
    <w:rsid w:val="00B7723C"/>
    <w:rsid w:val="00B773DD"/>
    <w:rsid w:val="00B81AD3"/>
    <w:rsid w:val="00B82049"/>
    <w:rsid w:val="00B829D8"/>
    <w:rsid w:val="00B84B5B"/>
    <w:rsid w:val="00B850BD"/>
    <w:rsid w:val="00B86726"/>
    <w:rsid w:val="00BA1176"/>
    <w:rsid w:val="00BB21F2"/>
    <w:rsid w:val="00BB29B4"/>
    <w:rsid w:val="00BB4082"/>
    <w:rsid w:val="00BC39FC"/>
    <w:rsid w:val="00BC493F"/>
    <w:rsid w:val="00BE0B01"/>
    <w:rsid w:val="00BE79C7"/>
    <w:rsid w:val="00BF2387"/>
    <w:rsid w:val="00BF3CB5"/>
    <w:rsid w:val="00BF6FA0"/>
    <w:rsid w:val="00C02AB0"/>
    <w:rsid w:val="00C04210"/>
    <w:rsid w:val="00C074E9"/>
    <w:rsid w:val="00C07CF5"/>
    <w:rsid w:val="00C1285B"/>
    <w:rsid w:val="00C1306C"/>
    <w:rsid w:val="00C1361B"/>
    <w:rsid w:val="00C17FC2"/>
    <w:rsid w:val="00C22276"/>
    <w:rsid w:val="00C2405E"/>
    <w:rsid w:val="00C32510"/>
    <w:rsid w:val="00C36D9A"/>
    <w:rsid w:val="00C40221"/>
    <w:rsid w:val="00C405F2"/>
    <w:rsid w:val="00C44A72"/>
    <w:rsid w:val="00C51B01"/>
    <w:rsid w:val="00C53491"/>
    <w:rsid w:val="00C544BC"/>
    <w:rsid w:val="00C565BF"/>
    <w:rsid w:val="00C56CB3"/>
    <w:rsid w:val="00C64179"/>
    <w:rsid w:val="00C67BA2"/>
    <w:rsid w:val="00C80F0F"/>
    <w:rsid w:val="00C8789F"/>
    <w:rsid w:val="00C91192"/>
    <w:rsid w:val="00C93BCB"/>
    <w:rsid w:val="00C95805"/>
    <w:rsid w:val="00C95902"/>
    <w:rsid w:val="00CB59D7"/>
    <w:rsid w:val="00CC241A"/>
    <w:rsid w:val="00CE3722"/>
    <w:rsid w:val="00CE6574"/>
    <w:rsid w:val="00CE65AB"/>
    <w:rsid w:val="00CF4266"/>
    <w:rsid w:val="00D01515"/>
    <w:rsid w:val="00D16854"/>
    <w:rsid w:val="00D2031E"/>
    <w:rsid w:val="00D241F1"/>
    <w:rsid w:val="00D24BC3"/>
    <w:rsid w:val="00D275CB"/>
    <w:rsid w:val="00D46643"/>
    <w:rsid w:val="00D52C53"/>
    <w:rsid w:val="00D54206"/>
    <w:rsid w:val="00D64C59"/>
    <w:rsid w:val="00D6641D"/>
    <w:rsid w:val="00D73E05"/>
    <w:rsid w:val="00D74571"/>
    <w:rsid w:val="00D81319"/>
    <w:rsid w:val="00D9187F"/>
    <w:rsid w:val="00D92D6E"/>
    <w:rsid w:val="00DA16F9"/>
    <w:rsid w:val="00DB116D"/>
    <w:rsid w:val="00DC6D8B"/>
    <w:rsid w:val="00DD17CC"/>
    <w:rsid w:val="00DD2580"/>
    <w:rsid w:val="00DE45E4"/>
    <w:rsid w:val="00DE7897"/>
    <w:rsid w:val="00DF2934"/>
    <w:rsid w:val="00DF2ABD"/>
    <w:rsid w:val="00E0065C"/>
    <w:rsid w:val="00E037E5"/>
    <w:rsid w:val="00E05DEB"/>
    <w:rsid w:val="00E2280B"/>
    <w:rsid w:val="00E230E0"/>
    <w:rsid w:val="00E25788"/>
    <w:rsid w:val="00E27442"/>
    <w:rsid w:val="00E50D32"/>
    <w:rsid w:val="00E51AAC"/>
    <w:rsid w:val="00E5505A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736"/>
    <w:rsid w:val="00EA295B"/>
    <w:rsid w:val="00EA7AA1"/>
    <w:rsid w:val="00EB22B2"/>
    <w:rsid w:val="00EB4F96"/>
    <w:rsid w:val="00EC1B29"/>
    <w:rsid w:val="00ED1E7A"/>
    <w:rsid w:val="00ED2D57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15A05"/>
    <w:rsid w:val="00F15C83"/>
    <w:rsid w:val="00F249F1"/>
    <w:rsid w:val="00F25B9D"/>
    <w:rsid w:val="00F2664E"/>
    <w:rsid w:val="00F301A5"/>
    <w:rsid w:val="00F31163"/>
    <w:rsid w:val="00F31C04"/>
    <w:rsid w:val="00F5558C"/>
    <w:rsid w:val="00F56E23"/>
    <w:rsid w:val="00F61A20"/>
    <w:rsid w:val="00F6373D"/>
    <w:rsid w:val="00F65E10"/>
    <w:rsid w:val="00F76FBB"/>
    <w:rsid w:val="00F8381F"/>
    <w:rsid w:val="00FA04CD"/>
    <w:rsid w:val="00FA288C"/>
    <w:rsid w:val="00FA68F8"/>
    <w:rsid w:val="00FA7D57"/>
    <w:rsid w:val="00FB0B0A"/>
    <w:rsid w:val="00FB1DC0"/>
    <w:rsid w:val="00FB4521"/>
    <w:rsid w:val="00FB4F84"/>
    <w:rsid w:val="00FB5CF8"/>
    <w:rsid w:val="00FD1293"/>
    <w:rsid w:val="00FD725D"/>
    <w:rsid w:val="00FE5C8F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47673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angingIndent">
    <w:name w:val="Hanging Indent"/>
    <w:basedOn w:val="Normal"/>
    <w:uiPriority w:val="99"/>
    <w:rsid w:val="006D6E58"/>
    <w:pPr>
      <w:widowControl w:val="0"/>
      <w:tabs>
        <w:tab w:val="left" w:pos="170"/>
      </w:tabs>
      <w:suppressAutoHyphens/>
      <w:autoSpaceDE w:val="0"/>
      <w:autoSpaceDN w:val="0"/>
      <w:adjustRightInd w:val="0"/>
      <w:spacing w:after="57" w:line="200" w:lineRule="atLeast"/>
      <w:ind w:left="170" w:hanging="170"/>
      <w:textAlignment w:val="center"/>
    </w:pPr>
    <w:rPr>
      <w:rFonts w:ascii="MetaPlusBook-Roman" w:hAnsi="MetaPlusBook-Roman" w:cs="MetaPlusBook-Roman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emf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6</TotalTime>
  <Pages>2</Pages>
  <Words>1454</Words>
  <Characters>8289</Characters>
  <Application>Microsoft Macintosh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9724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Microsoft Office User</cp:lastModifiedBy>
  <cp:revision>2</cp:revision>
  <cp:lastPrinted>2018-01-29T12:08:00Z</cp:lastPrinted>
  <dcterms:created xsi:type="dcterms:W3CDTF">2018-01-30T14:03:00Z</dcterms:created>
  <dcterms:modified xsi:type="dcterms:W3CDTF">2018-01-30T14:03:00Z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