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F914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791755" wp14:editId="6280CB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BB4A4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124ECA" w14:textId="77777777" w:rsidTr="00A406E5">
        <w:tc>
          <w:tcPr>
            <w:tcW w:w="9922" w:type="dxa"/>
            <w:shd w:val="clear" w:color="auto" w:fill="C0C0C0"/>
          </w:tcPr>
          <w:p w14:paraId="3C18020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9654E1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1"/>
        <w:gridCol w:w="3630"/>
        <w:gridCol w:w="2153"/>
        <w:gridCol w:w="2268"/>
      </w:tblGrid>
      <w:tr w:rsidR="00DB116D" w:rsidRPr="00A406E5" w14:paraId="2E7C38E2" w14:textId="77777777" w:rsidTr="679FA6A3">
        <w:tc>
          <w:tcPr>
            <w:tcW w:w="1871" w:type="dxa"/>
            <w:shd w:val="clear" w:color="auto" w:fill="D9D9D9" w:themeFill="background1" w:themeFillShade="D9"/>
          </w:tcPr>
          <w:p w14:paraId="66A2F7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51" w:type="dxa"/>
            <w:gridSpan w:val="3"/>
          </w:tcPr>
          <w:p w14:paraId="14F5A308" w14:textId="5FCA161F" w:rsidR="00DB116D" w:rsidRPr="00991B22" w:rsidRDefault="008B4578" w:rsidP="008B4578">
            <w:pPr>
              <w:rPr>
                <w:b/>
                <w:lang w:eastAsia="en-US"/>
              </w:rPr>
            </w:pPr>
            <w:r w:rsidRPr="00991B22">
              <w:rPr>
                <w:rFonts w:ascii="Arial" w:hAnsi="Arial" w:cs="Arial"/>
                <w:b/>
                <w:sz w:val="22"/>
                <w:szCs w:val="22"/>
              </w:rPr>
              <w:t>BA Business Management</w:t>
            </w:r>
          </w:p>
        </w:tc>
      </w:tr>
      <w:tr w:rsidR="008F1308" w:rsidRPr="00A406E5" w14:paraId="3FBB58EE" w14:textId="77777777" w:rsidTr="679FA6A3">
        <w:tc>
          <w:tcPr>
            <w:tcW w:w="1871" w:type="dxa"/>
            <w:shd w:val="clear" w:color="auto" w:fill="D9D9D9" w:themeFill="background1" w:themeFillShade="D9"/>
          </w:tcPr>
          <w:p w14:paraId="6E9EFAC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51" w:type="dxa"/>
            <w:gridSpan w:val="3"/>
          </w:tcPr>
          <w:p w14:paraId="6408C6B1" w14:textId="0EEE61BD" w:rsidR="008F1308" w:rsidRPr="00991B22" w:rsidRDefault="00443866" w:rsidP="008B4578">
            <w:pPr>
              <w:rPr>
                <w:rFonts w:ascii="Arial" w:hAnsi="Arial" w:cs="Arial"/>
                <w:b/>
                <w:sz w:val="22"/>
                <w:szCs w:val="22"/>
              </w:rPr>
            </w:pPr>
            <w:r>
              <w:rPr>
                <w:rFonts w:ascii="Arial" w:hAnsi="Arial" w:cs="Arial"/>
                <w:b/>
                <w:sz w:val="22"/>
                <w:szCs w:val="22"/>
              </w:rPr>
              <w:t xml:space="preserve">Strategic Management &amp; Sustainability </w:t>
            </w:r>
          </w:p>
        </w:tc>
      </w:tr>
      <w:tr w:rsidR="00B84B5B" w:rsidRPr="00A406E5" w14:paraId="65235EDC" w14:textId="77777777" w:rsidTr="679FA6A3">
        <w:tc>
          <w:tcPr>
            <w:tcW w:w="1871" w:type="dxa"/>
            <w:shd w:val="clear" w:color="auto" w:fill="D9D9D9" w:themeFill="background1" w:themeFillShade="D9"/>
          </w:tcPr>
          <w:p w14:paraId="114F7A2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30" w:type="dxa"/>
          </w:tcPr>
          <w:p w14:paraId="310D0B65" w14:textId="60FB643D" w:rsidR="00B84B5B" w:rsidRPr="00991B22" w:rsidRDefault="008B4578" w:rsidP="008B4578">
            <w:pPr>
              <w:rPr>
                <w:rFonts w:ascii="Arial" w:hAnsi="Arial" w:cs="Arial"/>
                <w:b/>
                <w:sz w:val="22"/>
                <w:szCs w:val="22"/>
              </w:rPr>
            </w:pPr>
            <w:r w:rsidRPr="00991B22">
              <w:rPr>
                <w:rFonts w:ascii="Arial" w:hAnsi="Arial" w:cs="Arial"/>
                <w:b/>
                <w:sz w:val="22"/>
                <w:szCs w:val="22"/>
              </w:rPr>
              <w:t>LCBB600</w:t>
            </w:r>
            <w:r w:rsidR="00443866">
              <w:rPr>
                <w:rFonts w:ascii="Arial" w:hAnsi="Arial" w:cs="Arial"/>
                <w:b/>
                <w:sz w:val="22"/>
                <w:szCs w:val="22"/>
              </w:rPr>
              <w:t>4</w:t>
            </w:r>
          </w:p>
        </w:tc>
        <w:tc>
          <w:tcPr>
            <w:tcW w:w="2153" w:type="dxa"/>
            <w:shd w:val="clear" w:color="auto" w:fill="D9D9D9" w:themeFill="background1" w:themeFillShade="D9"/>
          </w:tcPr>
          <w:p w14:paraId="5C7AFF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F5B18DF" w14:textId="77777777" w:rsidR="00991B22" w:rsidRPr="00991B22" w:rsidRDefault="00991B22" w:rsidP="00991B22">
            <w:pPr>
              <w:rPr>
                <w:rFonts w:ascii="Arial" w:hAnsi="Arial" w:cs="Arial"/>
                <w:b/>
                <w:sz w:val="22"/>
                <w:szCs w:val="22"/>
              </w:rPr>
            </w:pPr>
            <w:r w:rsidRPr="00991B22">
              <w:rPr>
                <w:rFonts w:ascii="Arial" w:hAnsi="Arial" w:cs="Arial"/>
                <w:b/>
                <w:sz w:val="22"/>
                <w:szCs w:val="22"/>
              </w:rPr>
              <w:t xml:space="preserve">50% </w:t>
            </w:r>
          </w:p>
          <w:p w14:paraId="75A8BB39" w14:textId="77777777" w:rsidR="00B84B5B" w:rsidRPr="00A406E5" w:rsidRDefault="00B84B5B" w:rsidP="00E51AAC">
            <w:pPr>
              <w:spacing w:before="120" w:after="120"/>
              <w:jc w:val="both"/>
              <w:rPr>
                <w:rFonts w:ascii="Arial" w:hAnsi="Arial" w:cs="Arial"/>
                <w:b/>
                <w:sz w:val="22"/>
                <w:szCs w:val="22"/>
              </w:rPr>
            </w:pPr>
          </w:p>
        </w:tc>
      </w:tr>
      <w:tr w:rsidR="00DB116D" w:rsidRPr="00A406E5" w14:paraId="07292319" w14:textId="77777777" w:rsidTr="679FA6A3">
        <w:tc>
          <w:tcPr>
            <w:tcW w:w="1871" w:type="dxa"/>
            <w:shd w:val="clear" w:color="auto" w:fill="D9D9D9" w:themeFill="background1" w:themeFillShade="D9"/>
          </w:tcPr>
          <w:p w14:paraId="2B62E3F0" w14:textId="2EAD9C27" w:rsidR="00DB116D" w:rsidRPr="00173C01" w:rsidRDefault="774D3CAB" w:rsidP="679FA6A3">
            <w:pPr>
              <w:spacing w:before="120" w:after="220" w:line="259" w:lineRule="auto"/>
              <w:ind w:left="108" w:hanging="10"/>
              <w:rPr>
                <w:rFonts w:ascii="Arial" w:eastAsia="Arial" w:hAnsi="Arial" w:cs="Arial"/>
                <w:color w:val="000000" w:themeColor="text1"/>
                <w:sz w:val="22"/>
                <w:szCs w:val="22"/>
              </w:rPr>
            </w:pPr>
            <w:r w:rsidRPr="679FA6A3">
              <w:rPr>
                <w:rFonts w:ascii="Arial" w:eastAsia="Arial" w:hAnsi="Arial" w:cs="Arial"/>
                <w:b/>
                <w:bCs/>
                <w:color w:val="000000" w:themeColor="text1"/>
                <w:sz w:val="22"/>
                <w:szCs w:val="22"/>
              </w:rPr>
              <w:t>Module Lead:</w:t>
            </w:r>
          </w:p>
          <w:p w14:paraId="395C8A0E" w14:textId="113A8EE2" w:rsidR="00DB116D" w:rsidRPr="00173C01" w:rsidRDefault="774D3CAB" w:rsidP="679FA6A3">
            <w:pPr>
              <w:spacing w:before="120" w:line="259" w:lineRule="auto"/>
              <w:ind w:left="108" w:hanging="10"/>
              <w:rPr>
                <w:rFonts w:ascii="Arial" w:eastAsia="Arial" w:hAnsi="Arial" w:cs="Arial"/>
                <w:color w:val="000000" w:themeColor="text1"/>
                <w:sz w:val="22"/>
                <w:szCs w:val="22"/>
              </w:rPr>
            </w:pPr>
            <w:r w:rsidRPr="679FA6A3">
              <w:rPr>
                <w:rFonts w:ascii="Arial" w:eastAsia="Arial" w:hAnsi="Arial" w:cs="Arial"/>
                <w:b/>
                <w:bCs/>
                <w:color w:val="000000" w:themeColor="text1"/>
                <w:sz w:val="22"/>
                <w:szCs w:val="22"/>
              </w:rPr>
              <w:t>Lecturer:</w:t>
            </w:r>
          </w:p>
          <w:p w14:paraId="18FB0028" w14:textId="01222F85" w:rsidR="00DB116D" w:rsidRPr="00173C01" w:rsidRDefault="00DB116D" w:rsidP="679FA6A3">
            <w:pPr>
              <w:spacing w:before="120" w:after="120"/>
              <w:jc w:val="both"/>
              <w:rPr>
                <w:rFonts w:ascii="Arial" w:hAnsi="Arial" w:cs="Arial"/>
                <w:b/>
                <w:bCs/>
                <w:sz w:val="22"/>
                <w:szCs w:val="22"/>
              </w:rPr>
            </w:pPr>
          </w:p>
        </w:tc>
        <w:tc>
          <w:tcPr>
            <w:tcW w:w="3630" w:type="dxa"/>
          </w:tcPr>
          <w:p w14:paraId="7041B706" w14:textId="1AA690A5" w:rsidR="00321503" w:rsidRPr="009A3819" w:rsidRDefault="3C5ECF6B" w:rsidP="009A3819">
            <w:pPr>
              <w:spacing w:line="252" w:lineRule="auto"/>
              <w:ind w:left="2" w:right="860" w:hanging="10"/>
              <w:rPr>
                <w:rFonts w:ascii="Arial" w:eastAsia="Arial" w:hAnsi="Arial" w:cs="Arial"/>
                <w:color w:val="000000" w:themeColor="text1"/>
                <w:sz w:val="22"/>
                <w:szCs w:val="22"/>
              </w:rPr>
            </w:pPr>
            <w:r w:rsidRPr="679FA6A3">
              <w:rPr>
                <w:rFonts w:ascii="Arial" w:eastAsia="Arial" w:hAnsi="Arial" w:cs="Arial"/>
                <w:color w:val="000000" w:themeColor="text1"/>
                <w:sz w:val="22"/>
                <w:szCs w:val="22"/>
              </w:rPr>
              <w:t xml:space="preserve">Dr </w:t>
            </w:r>
            <w:proofErr w:type="spellStart"/>
            <w:r w:rsidRPr="679FA6A3">
              <w:rPr>
                <w:rFonts w:ascii="Arial" w:eastAsia="Arial" w:hAnsi="Arial" w:cs="Arial"/>
                <w:color w:val="000000" w:themeColor="text1"/>
                <w:sz w:val="22"/>
                <w:szCs w:val="22"/>
              </w:rPr>
              <w:t>Piyumika</w:t>
            </w:r>
            <w:proofErr w:type="spellEnd"/>
            <w:r w:rsidRPr="679FA6A3">
              <w:rPr>
                <w:rFonts w:ascii="Arial" w:eastAsia="Arial" w:hAnsi="Arial" w:cs="Arial"/>
                <w:color w:val="000000" w:themeColor="text1"/>
                <w:sz w:val="22"/>
                <w:szCs w:val="22"/>
              </w:rPr>
              <w:t xml:space="preserve"> K. Gamage</w:t>
            </w:r>
          </w:p>
        </w:tc>
        <w:tc>
          <w:tcPr>
            <w:tcW w:w="2153" w:type="dxa"/>
            <w:shd w:val="clear" w:color="auto" w:fill="D9D9D9" w:themeFill="background1" w:themeFillShade="D9"/>
          </w:tcPr>
          <w:p w14:paraId="24175F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C08132" w14:textId="0BFCB7B8" w:rsidR="00DB116D" w:rsidRPr="00A406E5" w:rsidRDefault="00355F05" w:rsidP="0138351C">
            <w:pPr>
              <w:spacing w:before="120" w:after="120"/>
              <w:jc w:val="both"/>
              <w:rPr>
                <w:rFonts w:ascii="Arial" w:hAnsi="Arial" w:cs="Arial"/>
                <w:b/>
                <w:bCs/>
                <w:sz w:val="22"/>
                <w:szCs w:val="22"/>
              </w:rPr>
            </w:pPr>
            <w:r>
              <w:rPr>
                <w:rFonts w:ascii="Arial" w:hAnsi="Arial" w:cs="Arial"/>
                <w:b/>
                <w:bCs/>
                <w:sz w:val="22"/>
                <w:szCs w:val="22"/>
              </w:rPr>
              <w:t xml:space="preserve">Dr </w:t>
            </w:r>
            <w:r w:rsidRPr="00355F05">
              <w:rPr>
                <w:rFonts w:ascii="Arial" w:hAnsi="Arial" w:cs="Arial"/>
                <w:b/>
                <w:bCs/>
                <w:sz w:val="22"/>
                <w:szCs w:val="22"/>
              </w:rPr>
              <w:t>Anupam Mazumdar</w:t>
            </w:r>
          </w:p>
        </w:tc>
      </w:tr>
      <w:tr w:rsidR="00DB116D" w:rsidRPr="00A406E5" w14:paraId="71A72C29" w14:textId="77777777" w:rsidTr="679FA6A3">
        <w:tc>
          <w:tcPr>
            <w:tcW w:w="1871" w:type="dxa"/>
            <w:shd w:val="clear" w:color="auto" w:fill="D9D9D9" w:themeFill="background1" w:themeFillShade="D9"/>
          </w:tcPr>
          <w:p w14:paraId="503437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30" w:type="dxa"/>
          </w:tcPr>
          <w:p w14:paraId="5CCBA1C6" w14:textId="19B57665" w:rsidR="00895C8A" w:rsidRDefault="00895C8A" w:rsidP="006D717A">
            <w:pPr>
              <w:rPr>
                <w:rFonts w:ascii="Arial" w:hAnsi="Arial" w:cs="Arial"/>
                <w:b/>
                <w:sz w:val="22"/>
                <w:szCs w:val="22"/>
              </w:rPr>
            </w:pPr>
            <w:r>
              <w:rPr>
                <w:rFonts w:ascii="Arial" w:hAnsi="Arial" w:cs="Arial"/>
                <w:b/>
                <w:sz w:val="22"/>
                <w:szCs w:val="22"/>
              </w:rPr>
              <w:t xml:space="preserve">Component 2 </w:t>
            </w:r>
          </w:p>
          <w:p w14:paraId="7E530BC9" w14:textId="5403DE13" w:rsidR="00DB116D" w:rsidRPr="006E43BB" w:rsidRDefault="00895C8A" w:rsidP="471B6567">
            <w:pPr>
              <w:rPr>
                <w:rFonts w:ascii="Arial" w:hAnsi="Arial" w:cs="Arial"/>
                <w:b/>
                <w:bCs/>
                <w:sz w:val="22"/>
                <w:szCs w:val="22"/>
              </w:rPr>
            </w:pPr>
            <w:r w:rsidRPr="471B6567">
              <w:rPr>
                <w:rFonts w:ascii="Arial" w:hAnsi="Arial" w:cs="Arial"/>
                <w:b/>
                <w:bCs/>
                <w:sz w:val="22"/>
                <w:szCs w:val="22"/>
              </w:rPr>
              <w:t xml:space="preserve">Practical: </w:t>
            </w:r>
            <w:r w:rsidR="003D7945" w:rsidRPr="471B6567">
              <w:rPr>
                <w:rFonts w:ascii="Arial" w:hAnsi="Arial" w:cs="Arial"/>
                <w:b/>
                <w:bCs/>
                <w:sz w:val="22"/>
                <w:szCs w:val="22"/>
              </w:rPr>
              <w:t>Written Examination</w:t>
            </w:r>
          </w:p>
        </w:tc>
        <w:tc>
          <w:tcPr>
            <w:tcW w:w="2153" w:type="dxa"/>
            <w:shd w:val="clear" w:color="auto" w:fill="D9D9D9" w:themeFill="background1" w:themeFillShade="D9"/>
          </w:tcPr>
          <w:p w14:paraId="52F82C2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C2EA67" w14:textId="0D1F8A47" w:rsidR="00DB116D" w:rsidRPr="00A406E5" w:rsidRDefault="00352C6A" w:rsidP="00352C6A">
            <w:pPr>
              <w:spacing w:before="120" w:after="120"/>
              <w:jc w:val="center"/>
              <w:rPr>
                <w:rFonts w:ascii="Arial" w:hAnsi="Arial" w:cs="Arial"/>
                <w:b/>
                <w:sz w:val="22"/>
                <w:szCs w:val="22"/>
              </w:rPr>
            </w:pPr>
            <w:r>
              <w:rPr>
                <w:rFonts w:ascii="Arial" w:hAnsi="Arial" w:cs="Arial"/>
                <w:b/>
                <w:sz w:val="22"/>
                <w:szCs w:val="22"/>
              </w:rPr>
              <w:t>2 hours</w:t>
            </w:r>
          </w:p>
        </w:tc>
      </w:tr>
      <w:tr w:rsidR="00B84B5B" w:rsidRPr="00A406E5" w14:paraId="7EE2F322" w14:textId="77777777" w:rsidTr="679FA6A3">
        <w:tc>
          <w:tcPr>
            <w:tcW w:w="1871" w:type="dxa"/>
            <w:shd w:val="clear" w:color="auto" w:fill="D9D9D9" w:themeFill="background1" w:themeFillShade="D9"/>
          </w:tcPr>
          <w:p w14:paraId="35560A5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30" w:type="dxa"/>
          </w:tcPr>
          <w:p w14:paraId="3133F0CF" w14:textId="77777777" w:rsidR="0069686C" w:rsidRPr="0069686C" w:rsidRDefault="0069686C" w:rsidP="0069686C">
            <w:pPr>
              <w:spacing w:before="120" w:after="120"/>
              <w:jc w:val="both"/>
              <w:rPr>
                <w:rFonts w:ascii="Arial" w:hAnsi="Arial" w:cs="Arial"/>
                <w:b/>
                <w:bCs/>
                <w:color w:val="FF0000"/>
                <w:sz w:val="22"/>
                <w:szCs w:val="22"/>
              </w:rPr>
            </w:pPr>
            <w:r w:rsidRPr="0069686C">
              <w:rPr>
                <w:rFonts w:ascii="Arial" w:hAnsi="Arial" w:cs="Arial"/>
                <w:b/>
                <w:bCs/>
                <w:color w:val="FF0000"/>
                <w:sz w:val="22"/>
                <w:szCs w:val="22"/>
              </w:rPr>
              <w:t>RESIT EXAM:</w:t>
            </w:r>
          </w:p>
          <w:p w14:paraId="081B1848" w14:textId="77777777" w:rsidR="0069686C" w:rsidRPr="0069686C" w:rsidRDefault="0069686C" w:rsidP="0069686C">
            <w:pPr>
              <w:spacing w:before="120" w:after="120"/>
              <w:jc w:val="both"/>
              <w:rPr>
                <w:rFonts w:ascii="Arial" w:hAnsi="Arial" w:cs="Arial"/>
                <w:b/>
                <w:bCs/>
                <w:color w:val="FF0000"/>
                <w:sz w:val="22"/>
                <w:szCs w:val="22"/>
              </w:rPr>
            </w:pPr>
          </w:p>
          <w:p w14:paraId="0D0725DB" w14:textId="30AA1602" w:rsidR="0069686C" w:rsidRPr="0069686C" w:rsidRDefault="0069686C" w:rsidP="0069686C">
            <w:pPr>
              <w:spacing w:before="120" w:after="120"/>
              <w:jc w:val="both"/>
              <w:rPr>
                <w:rFonts w:ascii="Arial" w:hAnsi="Arial" w:cs="Arial"/>
                <w:b/>
                <w:bCs/>
                <w:color w:val="FF0000"/>
                <w:sz w:val="22"/>
                <w:szCs w:val="22"/>
              </w:rPr>
            </w:pPr>
            <w:r w:rsidRPr="0069686C">
              <w:rPr>
                <w:rFonts w:ascii="Arial" w:hAnsi="Arial" w:cs="Arial"/>
                <w:b/>
                <w:bCs/>
                <w:color w:val="FF0000"/>
                <w:sz w:val="22"/>
                <w:szCs w:val="22"/>
              </w:rPr>
              <w:t>Weekday:</w:t>
            </w:r>
          </w:p>
          <w:p w14:paraId="664402C5" w14:textId="77777777" w:rsidR="0069686C" w:rsidRPr="0069686C" w:rsidRDefault="0069686C" w:rsidP="0069686C">
            <w:pPr>
              <w:spacing w:before="120" w:after="120"/>
              <w:jc w:val="both"/>
              <w:rPr>
                <w:rFonts w:ascii="Arial" w:hAnsi="Arial" w:cs="Arial"/>
                <w:b/>
                <w:bCs/>
                <w:color w:val="FF0000"/>
                <w:sz w:val="22"/>
                <w:szCs w:val="22"/>
              </w:rPr>
            </w:pPr>
            <w:r w:rsidRPr="0069686C">
              <w:rPr>
                <w:rFonts w:ascii="Arial" w:hAnsi="Arial" w:cs="Arial"/>
                <w:b/>
                <w:bCs/>
                <w:color w:val="FF0000"/>
                <w:sz w:val="22"/>
                <w:szCs w:val="22"/>
              </w:rPr>
              <w:t>18th November 2025 2pm</w:t>
            </w:r>
          </w:p>
          <w:p w14:paraId="353679A7" w14:textId="77777777" w:rsidR="0069686C" w:rsidRPr="0069686C" w:rsidRDefault="0069686C" w:rsidP="0069686C">
            <w:pPr>
              <w:spacing w:before="120" w:after="120"/>
              <w:jc w:val="both"/>
              <w:rPr>
                <w:rFonts w:ascii="Arial" w:hAnsi="Arial" w:cs="Arial"/>
                <w:b/>
                <w:bCs/>
                <w:color w:val="FF0000"/>
                <w:sz w:val="22"/>
                <w:szCs w:val="22"/>
              </w:rPr>
            </w:pPr>
          </w:p>
          <w:p w14:paraId="5A2B32F4" w14:textId="77777777" w:rsidR="0069686C" w:rsidRPr="0069686C" w:rsidRDefault="0069686C" w:rsidP="0069686C">
            <w:pPr>
              <w:spacing w:before="120" w:after="120"/>
              <w:jc w:val="both"/>
              <w:rPr>
                <w:rFonts w:ascii="Arial" w:hAnsi="Arial" w:cs="Arial"/>
                <w:b/>
                <w:bCs/>
                <w:color w:val="FF0000"/>
                <w:sz w:val="22"/>
                <w:szCs w:val="22"/>
              </w:rPr>
            </w:pPr>
            <w:r w:rsidRPr="0069686C">
              <w:rPr>
                <w:rFonts w:ascii="Arial" w:hAnsi="Arial" w:cs="Arial"/>
                <w:b/>
                <w:bCs/>
                <w:color w:val="FF0000"/>
                <w:sz w:val="22"/>
                <w:szCs w:val="22"/>
              </w:rPr>
              <w:t>Weekend:</w:t>
            </w:r>
          </w:p>
          <w:p w14:paraId="40D6B525" w14:textId="464EB05A" w:rsidR="00215ED2" w:rsidRPr="00B82939" w:rsidRDefault="0069686C" w:rsidP="0069686C">
            <w:pPr>
              <w:spacing w:before="120" w:after="120"/>
              <w:jc w:val="both"/>
              <w:rPr>
                <w:rFonts w:ascii="Arial" w:hAnsi="Arial" w:cs="Arial"/>
                <w:b/>
                <w:bCs/>
                <w:sz w:val="22"/>
                <w:szCs w:val="22"/>
              </w:rPr>
            </w:pPr>
            <w:r w:rsidRPr="0069686C">
              <w:rPr>
                <w:rFonts w:ascii="Arial" w:hAnsi="Arial" w:cs="Arial"/>
                <w:b/>
                <w:bCs/>
                <w:color w:val="FF0000"/>
                <w:sz w:val="22"/>
                <w:szCs w:val="22"/>
              </w:rPr>
              <w:t>23rd November 2025 10am</w:t>
            </w:r>
          </w:p>
        </w:tc>
        <w:tc>
          <w:tcPr>
            <w:tcW w:w="2153" w:type="dxa"/>
            <w:shd w:val="clear" w:color="auto" w:fill="D9D9D9" w:themeFill="background1" w:themeFillShade="D9"/>
          </w:tcPr>
          <w:p w14:paraId="07F01F9E" w14:textId="77777777" w:rsidR="00B84B5B" w:rsidRPr="00B82939" w:rsidRDefault="00552351" w:rsidP="001E57C1">
            <w:pPr>
              <w:spacing w:before="120" w:after="120"/>
              <w:jc w:val="both"/>
              <w:rPr>
                <w:rFonts w:ascii="Arial" w:hAnsi="Arial" w:cs="Arial"/>
                <w:b/>
                <w:sz w:val="22"/>
                <w:szCs w:val="22"/>
              </w:rPr>
            </w:pPr>
            <w:r w:rsidRPr="00B82939">
              <w:rPr>
                <w:rFonts w:ascii="Arial" w:hAnsi="Arial" w:cs="Arial"/>
                <w:b/>
                <w:sz w:val="22"/>
                <w:szCs w:val="22"/>
              </w:rPr>
              <w:t>Return date of provisional marks &amp; written feedback:</w:t>
            </w:r>
          </w:p>
        </w:tc>
        <w:tc>
          <w:tcPr>
            <w:tcW w:w="2268" w:type="dxa"/>
          </w:tcPr>
          <w:p w14:paraId="21F99557" w14:textId="689DE12D" w:rsidR="000976C3" w:rsidRPr="00B82939" w:rsidRDefault="0089158C" w:rsidP="00725B44">
            <w:pPr>
              <w:spacing w:before="120" w:after="120"/>
              <w:jc w:val="both"/>
              <w:rPr>
                <w:rFonts w:ascii="Arial" w:hAnsi="Arial" w:cs="Arial"/>
                <w:b/>
                <w:bCs/>
                <w:sz w:val="22"/>
                <w:szCs w:val="22"/>
              </w:rPr>
            </w:pPr>
            <w:r>
              <w:rPr>
                <w:rFonts w:ascii="Arial" w:hAnsi="Arial" w:cs="Arial"/>
                <w:b/>
                <w:bCs/>
                <w:sz w:val="22"/>
                <w:szCs w:val="22"/>
              </w:rPr>
              <w:t xml:space="preserve"> </w:t>
            </w:r>
            <w:r w:rsidR="00506713">
              <w:rPr>
                <w:rFonts w:ascii="Arial" w:hAnsi="Arial" w:cs="Arial"/>
                <w:b/>
                <w:bCs/>
                <w:sz w:val="22"/>
                <w:szCs w:val="22"/>
              </w:rPr>
              <w:t>8</w:t>
            </w:r>
            <w:r w:rsidR="00506713" w:rsidRPr="00506713">
              <w:rPr>
                <w:rFonts w:ascii="Arial" w:hAnsi="Arial" w:cs="Arial"/>
                <w:b/>
                <w:bCs/>
                <w:sz w:val="22"/>
                <w:szCs w:val="22"/>
                <w:vertAlign w:val="superscript"/>
              </w:rPr>
              <w:t>th</w:t>
            </w:r>
            <w:r w:rsidR="00506713">
              <w:rPr>
                <w:rFonts w:ascii="Arial" w:hAnsi="Arial" w:cs="Arial"/>
                <w:b/>
                <w:bCs/>
                <w:sz w:val="22"/>
                <w:szCs w:val="22"/>
              </w:rPr>
              <w:t xml:space="preserve"> January </w:t>
            </w:r>
            <w:r>
              <w:rPr>
                <w:rFonts w:ascii="Arial" w:hAnsi="Arial" w:cs="Arial"/>
                <w:b/>
                <w:bCs/>
                <w:sz w:val="22"/>
                <w:szCs w:val="22"/>
              </w:rPr>
              <w:t>202</w:t>
            </w:r>
            <w:r w:rsidR="00506713">
              <w:rPr>
                <w:rFonts w:ascii="Arial" w:hAnsi="Arial" w:cs="Arial"/>
                <w:b/>
                <w:bCs/>
                <w:sz w:val="22"/>
                <w:szCs w:val="22"/>
              </w:rPr>
              <w:t>6</w:t>
            </w:r>
          </w:p>
        </w:tc>
      </w:tr>
      <w:tr w:rsidR="00152E9D" w:rsidRPr="00A406E5" w14:paraId="334CBB5C" w14:textId="77777777" w:rsidTr="679FA6A3">
        <w:tc>
          <w:tcPr>
            <w:tcW w:w="1871" w:type="dxa"/>
            <w:shd w:val="clear" w:color="auto" w:fill="D9D9D9" w:themeFill="background1" w:themeFillShade="D9"/>
          </w:tcPr>
          <w:p w14:paraId="639658F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51" w:type="dxa"/>
            <w:gridSpan w:val="3"/>
          </w:tcPr>
          <w:p w14:paraId="19DFA7B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31E2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8D8E16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7424FA" w14:textId="77777777" w:rsidTr="679FA6A3">
        <w:tc>
          <w:tcPr>
            <w:tcW w:w="1871" w:type="dxa"/>
            <w:shd w:val="clear" w:color="auto" w:fill="D9D9D9" w:themeFill="background1" w:themeFillShade="D9"/>
          </w:tcPr>
          <w:p w14:paraId="21BC8B1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51" w:type="dxa"/>
            <w:gridSpan w:val="3"/>
          </w:tcPr>
          <w:p w14:paraId="592FF26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50B45E7" w14:textId="77777777" w:rsidR="006E43BB" w:rsidRPr="00A406E5" w:rsidRDefault="006E43BB" w:rsidP="00DB116D">
      <w:pPr>
        <w:rPr>
          <w:rFonts w:ascii="Arial" w:hAnsi="Arial" w:cs="Arial"/>
          <w:sz w:val="32"/>
        </w:rPr>
      </w:pPr>
    </w:p>
    <w:tbl>
      <w:tblPr>
        <w:tblpPr w:leftFromText="180" w:rightFromText="180" w:vertAnchor="text" w:horzAnchor="margin" w:tblpXSpec="center" w:tblpY="21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12ADD" w:rsidRPr="00A406E5" w14:paraId="7BB5BE16" w14:textId="77777777" w:rsidTr="00312ADD">
        <w:tc>
          <w:tcPr>
            <w:tcW w:w="9747" w:type="dxa"/>
            <w:shd w:val="pct10" w:color="auto" w:fill="auto"/>
          </w:tcPr>
          <w:p w14:paraId="7E9DC0B2" w14:textId="77777777" w:rsidR="00312ADD" w:rsidRPr="00A406E5" w:rsidRDefault="00312ADD" w:rsidP="00312ADD">
            <w:pPr>
              <w:rPr>
                <w:rFonts w:ascii="Arial" w:hAnsi="Arial" w:cs="Arial"/>
                <w:b/>
                <w:sz w:val="22"/>
                <w:szCs w:val="22"/>
              </w:rPr>
            </w:pPr>
            <w:r w:rsidRPr="00A406E5">
              <w:rPr>
                <w:rFonts w:ascii="Arial" w:hAnsi="Arial" w:cs="Arial"/>
                <w:b/>
                <w:sz w:val="22"/>
                <w:szCs w:val="22"/>
              </w:rPr>
              <w:t xml:space="preserve">Module Learning Outcomes </w:t>
            </w:r>
          </w:p>
          <w:p w14:paraId="04F6660D" w14:textId="77777777" w:rsidR="00312ADD" w:rsidRPr="00A406E5" w:rsidRDefault="00312ADD" w:rsidP="00312ADD">
            <w:pPr>
              <w:rPr>
                <w:rFonts w:ascii="Arial" w:hAnsi="Arial" w:cs="Arial"/>
                <w:sz w:val="22"/>
                <w:szCs w:val="22"/>
              </w:rPr>
            </w:pPr>
            <w:r w:rsidRPr="00A406E5">
              <w:rPr>
                <w:rFonts w:ascii="Arial" w:hAnsi="Arial" w:cs="Arial"/>
                <w:b/>
                <w:sz w:val="22"/>
                <w:szCs w:val="22"/>
              </w:rPr>
              <w:t>(from module syllabus)</w:t>
            </w:r>
          </w:p>
        </w:tc>
      </w:tr>
      <w:tr w:rsidR="00312ADD" w:rsidRPr="00A406E5" w14:paraId="226E02A9" w14:textId="77777777" w:rsidTr="00312ADD">
        <w:tc>
          <w:tcPr>
            <w:tcW w:w="9747" w:type="dxa"/>
          </w:tcPr>
          <w:p w14:paraId="064A4922" w14:textId="77777777" w:rsidR="00312ADD" w:rsidRPr="00A406E5" w:rsidRDefault="00312ADD" w:rsidP="00312ADD">
            <w:pPr>
              <w:rPr>
                <w:rFonts w:ascii="Arial" w:hAnsi="Arial" w:cs="Arial"/>
                <w:sz w:val="22"/>
                <w:szCs w:val="22"/>
              </w:rPr>
            </w:pPr>
          </w:p>
          <w:p w14:paraId="6AE449A2" w14:textId="77777777" w:rsidR="00312ADD" w:rsidRDefault="00312ADD" w:rsidP="00312ADD">
            <w:pPr>
              <w:rPr>
                <w:rFonts w:ascii="Arial" w:hAnsi="Arial" w:cs="Arial"/>
                <w:sz w:val="22"/>
                <w:szCs w:val="22"/>
              </w:rPr>
            </w:pPr>
            <w:r w:rsidRPr="0084250C">
              <w:rPr>
                <w:rFonts w:ascii="Arial" w:hAnsi="Arial" w:cs="Arial"/>
                <w:sz w:val="22"/>
                <w:szCs w:val="22"/>
              </w:rPr>
              <w:t xml:space="preserve">Upon the successful completion of this module the student will be able to: </w:t>
            </w:r>
          </w:p>
          <w:p w14:paraId="52E9B31A" w14:textId="77777777" w:rsidR="00312ADD" w:rsidRDefault="00312ADD" w:rsidP="00312ADD">
            <w:pPr>
              <w:rPr>
                <w:rFonts w:ascii="Arial" w:hAnsi="Arial" w:cs="Arial"/>
                <w:sz w:val="22"/>
                <w:szCs w:val="22"/>
              </w:rPr>
            </w:pPr>
          </w:p>
          <w:p w14:paraId="6A88D1F9" w14:textId="77777777" w:rsidR="00312ADD" w:rsidRPr="0084250C" w:rsidRDefault="00312ADD" w:rsidP="00DB3F6E">
            <w:pPr>
              <w:pStyle w:val="ListParagraph"/>
              <w:numPr>
                <w:ilvl w:val="0"/>
                <w:numId w:val="2"/>
              </w:numPr>
              <w:rPr>
                <w:rFonts w:ascii="Arial" w:hAnsi="Arial" w:cs="Arial"/>
                <w:sz w:val="22"/>
                <w:szCs w:val="22"/>
              </w:rPr>
            </w:pPr>
            <w:r w:rsidRPr="0084250C">
              <w:rPr>
                <w:rFonts w:ascii="Arial" w:hAnsi="Arial" w:cs="Arial"/>
                <w:sz w:val="22"/>
                <w:szCs w:val="22"/>
              </w:rPr>
              <w:lastRenderedPageBreak/>
              <w:t>Recognise and evaluate the complexities involved in leading and managing people in organisations and the practical application of Leadership and Management theory and principles.</w:t>
            </w:r>
          </w:p>
          <w:p w14:paraId="1DEC1C05" w14:textId="77777777" w:rsidR="00312ADD" w:rsidRPr="00312ADD" w:rsidRDefault="00312ADD" w:rsidP="00DB3F6E">
            <w:pPr>
              <w:pStyle w:val="ListParagraph"/>
              <w:numPr>
                <w:ilvl w:val="0"/>
                <w:numId w:val="2"/>
              </w:numPr>
              <w:rPr>
                <w:rFonts w:ascii="Arial" w:hAnsi="Arial" w:cs="Arial"/>
                <w:sz w:val="22"/>
                <w:szCs w:val="22"/>
              </w:rPr>
            </w:pPr>
            <w:r w:rsidRPr="0084250C">
              <w:rPr>
                <w:rFonts w:ascii="Arial" w:hAnsi="Arial" w:cs="Arial"/>
                <w:sz w:val="22"/>
                <w:szCs w:val="22"/>
              </w:rPr>
              <w:t>Critically evaluate the design, and implementation of strategies which are focused on enhancing the effectiveness of Leaders and Managers in order to meet current and future organisational needs.</w:t>
            </w:r>
          </w:p>
          <w:p w14:paraId="05FBA823" w14:textId="77777777" w:rsidR="00312ADD" w:rsidRPr="00A406E5" w:rsidRDefault="00312ADD" w:rsidP="00312ADD">
            <w:pPr>
              <w:rPr>
                <w:rFonts w:ascii="Arial" w:hAnsi="Arial" w:cs="Arial"/>
                <w:sz w:val="22"/>
                <w:szCs w:val="22"/>
              </w:rPr>
            </w:pPr>
          </w:p>
        </w:tc>
      </w:tr>
    </w:tbl>
    <w:p w14:paraId="784ED108" w14:textId="04AD916A" w:rsidR="00B43C7D" w:rsidRDefault="00B43C7D" w:rsidP="00FF7D0E">
      <w:pPr>
        <w:rPr>
          <w:rFonts w:ascii="Arial" w:hAnsi="Arial" w:cs="Arial"/>
          <w:sz w:val="32"/>
        </w:rPr>
      </w:pPr>
    </w:p>
    <w:p w14:paraId="4D3692E6" w14:textId="366A61A1" w:rsidR="00BE520B" w:rsidRPr="00EB4101" w:rsidRDefault="00BE520B" w:rsidP="00EB410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center"/>
        <w:rPr>
          <w:rFonts w:ascii="Arial" w:hAnsi="Arial" w:cs="Arial"/>
          <w:b/>
          <w:caps/>
          <w:sz w:val="40"/>
          <w:shd w:val="pct15" w:color="auto" w:fill="FFFFFF"/>
        </w:rPr>
      </w:pPr>
      <w:r w:rsidRPr="003A2D3E">
        <w:rPr>
          <w:rFonts w:ascii="Arial" w:hAnsi="Arial" w:cs="Arial"/>
          <w:b/>
          <w:caps/>
          <w:sz w:val="40"/>
          <w:shd w:val="pct15" w:color="auto" w:fill="FFFFFF"/>
        </w:rPr>
        <w:t>TASKS DESCRIPTION</w:t>
      </w:r>
    </w:p>
    <w:p w14:paraId="573A5747" w14:textId="7686A448" w:rsidR="00BE520B" w:rsidRPr="00A775DD" w:rsidRDefault="0046576B" w:rsidP="00FF7D0E">
      <w:pPr>
        <w:rPr>
          <w:rFonts w:ascii="Arial" w:hAnsi="Arial" w:cs="Arial"/>
          <w:b/>
          <w:bCs/>
          <w:sz w:val="22"/>
          <w:szCs w:val="22"/>
        </w:rPr>
      </w:pPr>
      <w:r w:rsidRPr="00A775DD">
        <w:rPr>
          <w:rFonts w:ascii="Arial" w:hAnsi="Arial" w:cs="Arial"/>
          <w:b/>
          <w:bCs/>
          <w:sz w:val="22"/>
          <w:szCs w:val="22"/>
        </w:rPr>
        <w:t xml:space="preserve">Component 2 (50%): Written </w:t>
      </w:r>
      <w:r w:rsidR="002C23B5">
        <w:rPr>
          <w:rFonts w:ascii="Arial" w:hAnsi="Arial" w:cs="Arial"/>
          <w:b/>
          <w:bCs/>
          <w:sz w:val="22"/>
          <w:szCs w:val="22"/>
        </w:rPr>
        <w:t>E</w:t>
      </w:r>
      <w:r w:rsidRPr="00A775DD">
        <w:rPr>
          <w:rFonts w:ascii="Arial" w:hAnsi="Arial" w:cs="Arial"/>
          <w:b/>
          <w:bCs/>
          <w:sz w:val="22"/>
          <w:szCs w:val="22"/>
        </w:rPr>
        <w:t>xam</w:t>
      </w:r>
      <w:r w:rsidR="002C23B5">
        <w:rPr>
          <w:rFonts w:ascii="Arial" w:hAnsi="Arial" w:cs="Arial"/>
          <w:b/>
          <w:bCs/>
          <w:sz w:val="22"/>
          <w:szCs w:val="22"/>
        </w:rPr>
        <w:t>ination</w:t>
      </w:r>
      <w:r w:rsidRPr="00A775DD">
        <w:rPr>
          <w:rFonts w:ascii="Arial" w:hAnsi="Arial" w:cs="Arial"/>
          <w:b/>
          <w:bCs/>
          <w:sz w:val="22"/>
          <w:szCs w:val="22"/>
        </w:rPr>
        <w:t xml:space="preserve"> (2 hours)</w:t>
      </w:r>
    </w:p>
    <w:p w14:paraId="7BB7587B" w14:textId="77777777" w:rsidR="0046576B" w:rsidRDefault="0046576B" w:rsidP="00FF7D0E">
      <w:pPr>
        <w:rPr>
          <w:rFonts w:ascii="Arial" w:hAnsi="Arial" w:cs="Arial"/>
          <w:b/>
          <w:bCs/>
          <w:sz w:val="32"/>
        </w:rPr>
      </w:pPr>
    </w:p>
    <w:p w14:paraId="154795C9" w14:textId="01F2BDBC" w:rsidR="00A775DD" w:rsidRDefault="00A775DD" w:rsidP="00881C13">
      <w:pPr>
        <w:jc w:val="both"/>
        <w:rPr>
          <w:rFonts w:ascii="Arial" w:hAnsi="Arial" w:cs="Arial"/>
          <w:sz w:val="22"/>
          <w:szCs w:val="10"/>
        </w:rPr>
      </w:pPr>
      <w:r>
        <w:rPr>
          <w:rFonts w:ascii="Arial" w:hAnsi="Arial" w:cs="Arial"/>
          <w:sz w:val="22"/>
          <w:szCs w:val="10"/>
        </w:rPr>
        <w:t>In week 1</w:t>
      </w:r>
      <w:r w:rsidR="00C2528B">
        <w:rPr>
          <w:rFonts w:ascii="Arial" w:hAnsi="Arial" w:cs="Arial"/>
          <w:sz w:val="22"/>
          <w:szCs w:val="10"/>
        </w:rPr>
        <w:t>1</w:t>
      </w:r>
      <w:r>
        <w:rPr>
          <w:rFonts w:ascii="Arial" w:hAnsi="Arial" w:cs="Arial"/>
          <w:sz w:val="22"/>
          <w:szCs w:val="10"/>
        </w:rPr>
        <w:t>, you will be taking a written exam</w:t>
      </w:r>
      <w:r w:rsidR="00D218C6">
        <w:rPr>
          <w:rFonts w:ascii="Arial" w:hAnsi="Arial" w:cs="Arial"/>
          <w:sz w:val="22"/>
          <w:szCs w:val="10"/>
        </w:rPr>
        <w:t xml:space="preserve"> on the university campus</w:t>
      </w:r>
      <w:r>
        <w:rPr>
          <w:rFonts w:ascii="Arial" w:hAnsi="Arial" w:cs="Arial"/>
          <w:sz w:val="22"/>
          <w:szCs w:val="10"/>
        </w:rPr>
        <w:t xml:space="preserve">. The exam duration is 2 hours. </w:t>
      </w:r>
      <w:r w:rsidR="005C47A2">
        <w:rPr>
          <w:rFonts w:ascii="Arial" w:hAnsi="Arial" w:cs="Arial"/>
          <w:sz w:val="22"/>
          <w:szCs w:val="10"/>
        </w:rPr>
        <w:t xml:space="preserve">There will be 2 sections where in section 1, you will be answering </w:t>
      </w:r>
      <w:r w:rsidR="00AE5B08">
        <w:rPr>
          <w:rFonts w:ascii="Arial" w:hAnsi="Arial" w:cs="Arial"/>
          <w:sz w:val="22"/>
          <w:szCs w:val="10"/>
        </w:rPr>
        <w:t>3</w:t>
      </w:r>
      <w:r w:rsidR="005C47A2">
        <w:rPr>
          <w:rFonts w:ascii="Arial" w:hAnsi="Arial" w:cs="Arial"/>
          <w:sz w:val="22"/>
          <w:szCs w:val="10"/>
        </w:rPr>
        <w:t xml:space="preserve">5 MCQ questions, and in </w:t>
      </w:r>
      <w:r w:rsidR="00D218C6">
        <w:rPr>
          <w:rFonts w:ascii="Arial" w:hAnsi="Arial" w:cs="Arial"/>
          <w:sz w:val="22"/>
          <w:szCs w:val="10"/>
        </w:rPr>
        <w:t>section 2, you will be answering 3 questions out of 5 questions.</w:t>
      </w:r>
      <w:r w:rsidR="00516926">
        <w:rPr>
          <w:rFonts w:ascii="Arial" w:hAnsi="Arial" w:cs="Arial"/>
          <w:sz w:val="22"/>
          <w:szCs w:val="10"/>
        </w:rPr>
        <w:t xml:space="preserve"> The exam will assess your knowledge and understanding on the key concepts you learned throughout this module. </w:t>
      </w:r>
      <w:r w:rsidR="009208DD">
        <w:rPr>
          <w:rFonts w:ascii="Arial" w:hAnsi="Arial" w:cs="Arial"/>
          <w:sz w:val="22"/>
          <w:szCs w:val="10"/>
        </w:rPr>
        <w:t xml:space="preserve">All the questions in section 1 </w:t>
      </w:r>
      <w:r w:rsidR="00AE5B08">
        <w:rPr>
          <w:rFonts w:ascii="Arial" w:hAnsi="Arial" w:cs="Arial"/>
          <w:sz w:val="22"/>
          <w:szCs w:val="10"/>
        </w:rPr>
        <w:t>are</w:t>
      </w:r>
      <w:r w:rsidR="009208DD">
        <w:rPr>
          <w:rFonts w:ascii="Arial" w:hAnsi="Arial" w:cs="Arial"/>
          <w:sz w:val="22"/>
          <w:szCs w:val="10"/>
        </w:rPr>
        <w:t xml:space="preserve"> compulsory and must be </w:t>
      </w:r>
      <w:r w:rsidR="00881C13">
        <w:rPr>
          <w:rFonts w:ascii="Arial" w:hAnsi="Arial" w:cs="Arial"/>
          <w:sz w:val="22"/>
          <w:szCs w:val="10"/>
        </w:rPr>
        <w:t xml:space="preserve">completed independently under the supervision of a staff member during the exam conditions. </w:t>
      </w:r>
    </w:p>
    <w:p w14:paraId="486F31E7" w14:textId="77777777" w:rsidR="0046576B" w:rsidRDefault="0046576B" w:rsidP="00FF7D0E">
      <w:pPr>
        <w:rPr>
          <w:rFonts w:ascii="Arial" w:hAnsi="Arial" w:cs="Arial"/>
          <w:sz w:val="32"/>
        </w:rPr>
      </w:pPr>
    </w:p>
    <w:p w14:paraId="418805C4" w14:textId="77777777" w:rsidR="00E36E4A" w:rsidRPr="0046576B" w:rsidRDefault="00E36E4A" w:rsidP="00FF7D0E">
      <w:pPr>
        <w:rPr>
          <w:rFonts w:ascii="Arial" w:hAnsi="Arial" w:cs="Arial"/>
          <w:sz w:val="32"/>
        </w:rPr>
      </w:pPr>
    </w:p>
    <w:p w14:paraId="72EE0558" w14:textId="77777777" w:rsidR="002C283E" w:rsidRDefault="002C283E" w:rsidP="002C283E">
      <w:pPr>
        <w:pStyle w:val="Heading2"/>
        <w:jc w:val="center"/>
        <w:rPr>
          <w:rFonts w:ascii="Arial" w:hAnsi="Arial" w:cs="Arial"/>
          <w:sz w:val="22"/>
          <w:szCs w:val="22"/>
        </w:rPr>
      </w:pPr>
      <w:r w:rsidRPr="10D0CD6E">
        <w:rPr>
          <w:rFonts w:ascii="Arial" w:hAnsi="Arial" w:cs="Arial"/>
          <w:sz w:val="22"/>
          <w:szCs w:val="22"/>
        </w:rPr>
        <w:t>Use of Generative AI in Assessment</w:t>
      </w:r>
    </w:p>
    <w:p w14:paraId="304FF4CF" w14:textId="77777777" w:rsidR="002C283E" w:rsidRDefault="002C283E" w:rsidP="002C283E">
      <w:pPr>
        <w:ind w:firstLine="720"/>
        <w:jc w:val="center"/>
        <w:rPr>
          <w:rFonts w:ascii="Arial" w:hAnsi="Arial" w:cs="Arial"/>
          <w:sz w:val="22"/>
          <w:szCs w:val="22"/>
        </w:rPr>
      </w:pPr>
      <w:r w:rsidRPr="133AABC3">
        <w:rPr>
          <w:rFonts w:ascii="Arial" w:hAnsi="Arial" w:cs="Arial"/>
          <w:sz w:val="22"/>
          <w:szCs w:val="22"/>
        </w:rPr>
        <w:t>(Lecturer to indicate Yes or Not against each element)</w:t>
      </w:r>
    </w:p>
    <w:p w14:paraId="066F7C26" w14:textId="77777777" w:rsidR="002C283E" w:rsidRDefault="002C283E" w:rsidP="002C283E">
      <w:pPr>
        <w:ind w:firstLine="8640"/>
        <w:rPr>
          <w:rFonts w:eastAsia="Calibri"/>
        </w:rPr>
      </w:pPr>
    </w:p>
    <w:p w14:paraId="7DFA7433" w14:textId="77777777" w:rsidR="002C283E" w:rsidRDefault="002C283E" w:rsidP="002C283E">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002C283E" w14:paraId="7684B5AB" w14:textId="77777777" w:rsidTr="007F1AE3">
        <w:trPr>
          <w:trHeight w:val="300"/>
        </w:trPr>
        <w:tc>
          <w:tcPr>
            <w:tcW w:w="2250" w:type="dxa"/>
            <w:tcMar>
              <w:left w:w="105" w:type="dxa"/>
              <w:right w:w="105" w:type="dxa"/>
            </w:tcMar>
          </w:tcPr>
          <w:p w14:paraId="0C48C3CA"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RESEARCH</w:t>
            </w:r>
          </w:p>
        </w:tc>
        <w:tc>
          <w:tcPr>
            <w:tcW w:w="5397" w:type="dxa"/>
            <w:tcMar>
              <w:left w:w="105" w:type="dxa"/>
              <w:right w:w="105" w:type="dxa"/>
            </w:tcMar>
          </w:tcPr>
          <w:p w14:paraId="5E8BC837" w14:textId="6E3E0AAF" w:rsidR="002C283E" w:rsidRDefault="007C68A7" w:rsidP="007C68A7">
            <w:pPr>
              <w:spacing w:line="259" w:lineRule="auto"/>
              <w:rPr>
                <w:rFonts w:ascii="Arial" w:eastAsia="Calibri" w:hAnsi="Arial" w:cs="Arial"/>
                <w:sz w:val="22"/>
                <w:szCs w:val="22"/>
              </w:rPr>
            </w:pPr>
            <w:r w:rsidRPr="007C68A7">
              <w:rPr>
                <w:rFonts w:ascii="Arial" w:eastAsia="Calibri" w:hAnsi="Arial" w:cs="Arial"/>
                <w:sz w:val="22"/>
                <w:szCs w:val="22"/>
              </w:rPr>
              <w:t>For this assessment, you can use Generative AI to support you in research and data analysis.</w:t>
            </w:r>
          </w:p>
        </w:tc>
        <w:tc>
          <w:tcPr>
            <w:tcW w:w="1417" w:type="dxa"/>
          </w:tcPr>
          <w:p w14:paraId="338CC9C9" w14:textId="7ACFFF7F"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955066909"/>
                <w14:checkbox>
                  <w14:checked w14:val="1"/>
                  <w14:checkedState w14:val="2612" w14:font="MS Gothic"/>
                  <w14:uncheckedState w14:val="2610" w14:font="MS Gothic"/>
                </w14:checkbox>
              </w:sdtPr>
              <w:sdtContent>
                <w:r w:rsidR="00355F05">
                  <w:rPr>
                    <w:rFonts w:ascii="MS Gothic" w:eastAsia="MS Gothic" w:hAnsi="MS Gothic" w:cs="Arial" w:hint="eastAsia"/>
                    <w:sz w:val="22"/>
                    <w:szCs w:val="22"/>
                  </w:rPr>
                  <w:t>☒</w:t>
                </w:r>
              </w:sdtContent>
            </w:sdt>
          </w:p>
          <w:p w14:paraId="3B25FBC3" w14:textId="77777777" w:rsidR="002C283E" w:rsidRDefault="002C283E" w:rsidP="007F1AE3">
            <w:pPr>
              <w:rPr>
                <w:rFonts w:ascii="Arial" w:eastAsia="Calibri" w:hAnsi="Arial" w:cs="Arial"/>
                <w:sz w:val="22"/>
                <w:szCs w:val="22"/>
              </w:rPr>
            </w:pPr>
          </w:p>
          <w:p w14:paraId="3B383637" w14:textId="75FA6947"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737297039"/>
                <w14:checkbox>
                  <w14:checked w14:val="0"/>
                  <w14:checkedState w14:val="2612" w14:font="MS Gothic"/>
                  <w14:uncheckedState w14:val="2610" w14:font="MS Gothic"/>
                </w14:checkbox>
              </w:sdtPr>
              <w:sdtContent>
                <w:r w:rsidR="00355F05">
                  <w:rPr>
                    <w:rFonts w:ascii="MS Gothic" w:eastAsia="MS Gothic" w:hAnsi="MS Gothic" w:cs="Arial" w:hint="eastAsia"/>
                    <w:sz w:val="22"/>
                    <w:szCs w:val="22"/>
                  </w:rPr>
                  <w:t>☐</w:t>
                </w:r>
              </w:sdtContent>
            </w:sdt>
          </w:p>
        </w:tc>
      </w:tr>
      <w:tr w:rsidR="002C283E" w14:paraId="6A740072" w14:textId="77777777" w:rsidTr="007F1AE3">
        <w:trPr>
          <w:trHeight w:val="300"/>
        </w:trPr>
        <w:tc>
          <w:tcPr>
            <w:tcW w:w="2250" w:type="dxa"/>
            <w:tcMar>
              <w:left w:w="105" w:type="dxa"/>
              <w:right w:w="105" w:type="dxa"/>
            </w:tcMar>
          </w:tcPr>
          <w:p w14:paraId="5C3A4B38"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STRUCTURE</w:t>
            </w:r>
          </w:p>
        </w:tc>
        <w:tc>
          <w:tcPr>
            <w:tcW w:w="5397" w:type="dxa"/>
            <w:tcMar>
              <w:left w:w="105" w:type="dxa"/>
              <w:right w:w="105" w:type="dxa"/>
            </w:tcMar>
          </w:tcPr>
          <w:p w14:paraId="436484FA"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24E384D" w14:textId="014D47F0"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2129982216"/>
                <w14:checkbox>
                  <w14:checked w14:val="1"/>
                  <w14:checkedState w14:val="2612" w14:font="MS Gothic"/>
                  <w14:uncheckedState w14:val="2610" w14:font="MS Gothic"/>
                </w14:checkbox>
              </w:sdtPr>
              <w:sdtContent>
                <w:r w:rsidR="00E20EC8">
                  <w:rPr>
                    <w:rFonts w:ascii="MS Gothic" w:eastAsia="MS Gothic" w:hAnsi="MS Gothic" w:cs="Arial" w:hint="eastAsia"/>
                    <w:sz w:val="22"/>
                    <w:szCs w:val="22"/>
                  </w:rPr>
                  <w:t>☒</w:t>
                </w:r>
              </w:sdtContent>
            </w:sdt>
          </w:p>
          <w:p w14:paraId="0DD28E69" w14:textId="77777777" w:rsidR="002C283E" w:rsidRDefault="002C283E" w:rsidP="007F1AE3">
            <w:pPr>
              <w:rPr>
                <w:rFonts w:ascii="Arial" w:eastAsia="Calibri" w:hAnsi="Arial" w:cs="Arial"/>
                <w:sz w:val="22"/>
                <w:szCs w:val="22"/>
              </w:rPr>
            </w:pPr>
          </w:p>
          <w:p w14:paraId="61ADFA9B" w14:textId="75324A50"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126248040"/>
                <w14:checkbox>
                  <w14:checked w14:val="0"/>
                  <w14:checkedState w14:val="2612" w14:font="MS Gothic"/>
                  <w14:uncheckedState w14:val="2610" w14:font="MS Gothic"/>
                </w14:checkbox>
              </w:sdtPr>
              <w:sdtContent>
                <w:r w:rsidR="00E20EC8">
                  <w:rPr>
                    <w:rFonts w:ascii="MS Gothic" w:eastAsia="MS Gothic" w:hAnsi="MS Gothic" w:cs="Arial" w:hint="eastAsia"/>
                    <w:sz w:val="22"/>
                    <w:szCs w:val="22"/>
                  </w:rPr>
                  <w:t>☐</w:t>
                </w:r>
              </w:sdtContent>
            </w:sdt>
          </w:p>
        </w:tc>
      </w:tr>
      <w:tr w:rsidR="002C283E" w14:paraId="575A97E9" w14:textId="77777777" w:rsidTr="007F1AE3">
        <w:trPr>
          <w:trHeight w:val="300"/>
        </w:trPr>
        <w:tc>
          <w:tcPr>
            <w:tcW w:w="2250" w:type="dxa"/>
            <w:tcMar>
              <w:left w:w="105" w:type="dxa"/>
              <w:right w:w="105" w:type="dxa"/>
            </w:tcMar>
          </w:tcPr>
          <w:p w14:paraId="7F420414"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PROOFREADING</w:t>
            </w:r>
          </w:p>
        </w:tc>
        <w:tc>
          <w:tcPr>
            <w:tcW w:w="5397" w:type="dxa"/>
            <w:tcMar>
              <w:left w:w="105" w:type="dxa"/>
              <w:right w:w="105" w:type="dxa"/>
            </w:tcMar>
          </w:tcPr>
          <w:p w14:paraId="22A37E56"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5326183" w14:textId="2DCE0787"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318860767"/>
                <w14:checkbox>
                  <w14:checked w14:val="0"/>
                  <w14:checkedState w14:val="2612" w14:font="MS Gothic"/>
                  <w14:uncheckedState w14:val="2610" w14:font="MS Gothic"/>
                </w14:checkbox>
              </w:sdtPr>
              <w:sdtContent>
                <w:r w:rsidR="00801646">
                  <w:rPr>
                    <w:rFonts w:ascii="MS Gothic" w:eastAsia="MS Gothic" w:hAnsi="MS Gothic" w:cs="Arial" w:hint="eastAsia"/>
                    <w:sz w:val="22"/>
                    <w:szCs w:val="22"/>
                  </w:rPr>
                  <w:t>☐</w:t>
                </w:r>
              </w:sdtContent>
            </w:sdt>
          </w:p>
          <w:p w14:paraId="28D3C83E" w14:textId="77777777" w:rsidR="002C283E" w:rsidRDefault="002C283E" w:rsidP="007F1AE3">
            <w:pPr>
              <w:rPr>
                <w:rFonts w:ascii="Arial" w:eastAsia="Calibri" w:hAnsi="Arial" w:cs="Arial"/>
                <w:sz w:val="22"/>
                <w:szCs w:val="22"/>
              </w:rPr>
            </w:pPr>
          </w:p>
          <w:p w14:paraId="5FB5AA7E" w14:textId="26D2188A"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418565925"/>
                <w14:checkbox>
                  <w14:checked w14:val="1"/>
                  <w14:checkedState w14:val="2612" w14:font="MS Gothic"/>
                  <w14:uncheckedState w14:val="2610" w14:font="MS Gothic"/>
                </w14:checkbox>
              </w:sdtPr>
              <w:sdtContent>
                <w:r w:rsidR="00801646">
                  <w:rPr>
                    <w:rFonts w:ascii="MS Gothic" w:eastAsia="MS Gothic" w:hAnsi="MS Gothic" w:cs="Arial" w:hint="eastAsia"/>
                    <w:sz w:val="22"/>
                    <w:szCs w:val="22"/>
                  </w:rPr>
                  <w:t>☒</w:t>
                </w:r>
              </w:sdtContent>
            </w:sdt>
          </w:p>
        </w:tc>
      </w:tr>
      <w:tr w:rsidR="002C283E" w14:paraId="59BD52CA" w14:textId="77777777" w:rsidTr="007F1AE3">
        <w:trPr>
          <w:trHeight w:val="300"/>
        </w:trPr>
        <w:tc>
          <w:tcPr>
            <w:tcW w:w="2250" w:type="dxa"/>
            <w:tcMar>
              <w:left w:w="105" w:type="dxa"/>
              <w:right w:w="105" w:type="dxa"/>
            </w:tcMar>
          </w:tcPr>
          <w:p w14:paraId="4982B450"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WRITING</w:t>
            </w:r>
          </w:p>
        </w:tc>
        <w:tc>
          <w:tcPr>
            <w:tcW w:w="5397" w:type="dxa"/>
            <w:tcMar>
              <w:left w:w="105" w:type="dxa"/>
              <w:right w:w="105" w:type="dxa"/>
            </w:tcMar>
          </w:tcPr>
          <w:p w14:paraId="364C45C4"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create text for submission.</w:t>
            </w:r>
          </w:p>
        </w:tc>
        <w:tc>
          <w:tcPr>
            <w:tcW w:w="1417" w:type="dxa"/>
          </w:tcPr>
          <w:p w14:paraId="271D4ED7" w14:textId="77777777"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774817630"/>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2A665165" w14:textId="77777777" w:rsidR="002C283E" w:rsidRDefault="002C283E" w:rsidP="007F1AE3">
            <w:pPr>
              <w:rPr>
                <w:rFonts w:ascii="Arial" w:eastAsia="Calibri" w:hAnsi="Arial" w:cs="Arial"/>
                <w:sz w:val="22"/>
                <w:szCs w:val="22"/>
              </w:rPr>
            </w:pPr>
          </w:p>
          <w:p w14:paraId="324D4784" w14:textId="77777777"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604801856"/>
                <w14:checkbox>
                  <w14:checked w14:val="1"/>
                  <w14:checkedState w14:val="2612" w14:font="MS Gothic"/>
                  <w14:uncheckedState w14:val="2610" w14:font="MS Gothic"/>
                </w14:checkbox>
              </w:sdtPr>
              <w:sdtContent>
                <w:r w:rsidRPr="133AABC3">
                  <w:rPr>
                    <w:rFonts w:ascii="MS Gothic" w:eastAsia="MS Gothic" w:hAnsi="MS Gothic" w:cs="Arial"/>
                    <w:sz w:val="22"/>
                    <w:szCs w:val="22"/>
                  </w:rPr>
                  <w:t>☒</w:t>
                </w:r>
              </w:sdtContent>
            </w:sdt>
          </w:p>
        </w:tc>
      </w:tr>
      <w:tr w:rsidR="002C283E" w14:paraId="4C0E2279" w14:textId="77777777" w:rsidTr="007F1AE3">
        <w:trPr>
          <w:trHeight w:val="300"/>
        </w:trPr>
        <w:tc>
          <w:tcPr>
            <w:tcW w:w="2250" w:type="dxa"/>
            <w:tcMar>
              <w:left w:w="105" w:type="dxa"/>
              <w:right w:w="105" w:type="dxa"/>
            </w:tcMar>
          </w:tcPr>
          <w:p w14:paraId="4F1E064B"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CREATIVE</w:t>
            </w:r>
          </w:p>
        </w:tc>
        <w:tc>
          <w:tcPr>
            <w:tcW w:w="5397" w:type="dxa"/>
            <w:tcMar>
              <w:left w:w="105" w:type="dxa"/>
              <w:right w:w="105" w:type="dxa"/>
            </w:tcMar>
          </w:tcPr>
          <w:p w14:paraId="4DE44F33"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create creative materials, such as images.</w:t>
            </w:r>
          </w:p>
        </w:tc>
        <w:tc>
          <w:tcPr>
            <w:tcW w:w="1417" w:type="dxa"/>
          </w:tcPr>
          <w:p w14:paraId="4ABF3D34" w14:textId="77777777"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1616451306"/>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259BE064" w14:textId="77777777" w:rsidR="002C283E" w:rsidRDefault="002C283E" w:rsidP="007F1AE3">
            <w:pPr>
              <w:rPr>
                <w:rFonts w:ascii="Arial" w:eastAsia="Calibri" w:hAnsi="Arial" w:cs="Arial"/>
                <w:sz w:val="22"/>
                <w:szCs w:val="22"/>
              </w:rPr>
            </w:pPr>
          </w:p>
          <w:p w14:paraId="67FC1067" w14:textId="77777777"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727254955"/>
                <w14:checkbox>
                  <w14:checked w14:val="1"/>
                  <w14:checkedState w14:val="2612" w14:font="MS Gothic"/>
                  <w14:uncheckedState w14:val="2610" w14:font="MS Gothic"/>
                </w14:checkbox>
              </w:sdtPr>
              <w:sdtContent>
                <w:r w:rsidRPr="133AABC3">
                  <w:rPr>
                    <w:rFonts w:ascii="MS Gothic" w:eastAsia="MS Gothic" w:hAnsi="MS Gothic" w:cs="Arial"/>
                    <w:sz w:val="22"/>
                    <w:szCs w:val="22"/>
                  </w:rPr>
                  <w:t>☒</w:t>
                </w:r>
              </w:sdtContent>
            </w:sdt>
          </w:p>
        </w:tc>
      </w:tr>
      <w:tr w:rsidR="002C283E" w14:paraId="67FB72B0" w14:textId="77777777" w:rsidTr="007F1AE3">
        <w:trPr>
          <w:trHeight w:val="300"/>
        </w:trPr>
        <w:tc>
          <w:tcPr>
            <w:tcW w:w="2250" w:type="dxa"/>
            <w:tcMar>
              <w:left w:w="105" w:type="dxa"/>
              <w:right w:w="105" w:type="dxa"/>
            </w:tcMar>
          </w:tcPr>
          <w:p w14:paraId="554D5ABE" w14:textId="77777777" w:rsidR="002C283E" w:rsidRDefault="002C283E" w:rsidP="007F1AE3">
            <w:pPr>
              <w:spacing w:line="259" w:lineRule="auto"/>
              <w:rPr>
                <w:rFonts w:ascii="Arial" w:hAnsi="Arial" w:cs="Arial"/>
                <w:sz w:val="22"/>
                <w:szCs w:val="22"/>
              </w:rPr>
            </w:pPr>
            <w:r w:rsidRPr="133AABC3">
              <w:rPr>
                <w:rFonts w:ascii="Arial" w:eastAsia="Calibri" w:hAnsi="Arial" w:cs="Arial"/>
                <w:sz w:val="22"/>
                <w:szCs w:val="22"/>
              </w:rPr>
              <w:t>PROGRAMING</w:t>
            </w:r>
          </w:p>
        </w:tc>
        <w:tc>
          <w:tcPr>
            <w:tcW w:w="5397" w:type="dxa"/>
            <w:tcMar>
              <w:left w:w="105" w:type="dxa"/>
              <w:right w:w="105" w:type="dxa"/>
            </w:tcMar>
          </w:tcPr>
          <w:p w14:paraId="139EFC40"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create and check code.</w:t>
            </w:r>
          </w:p>
        </w:tc>
        <w:tc>
          <w:tcPr>
            <w:tcW w:w="1417" w:type="dxa"/>
          </w:tcPr>
          <w:p w14:paraId="553FD2D4" w14:textId="77777777"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1898853810"/>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0C87F5F8" w14:textId="77777777" w:rsidR="002C283E" w:rsidRDefault="002C283E" w:rsidP="007F1AE3">
            <w:pPr>
              <w:rPr>
                <w:rFonts w:ascii="Arial" w:eastAsia="Calibri" w:hAnsi="Arial" w:cs="Arial"/>
                <w:sz w:val="22"/>
                <w:szCs w:val="22"/>
              </w:rPr>
            </w:pPr>
          </w:p>
          <w:p w14:paraId="56F3F499" w14:textId="77777777"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495022637"/>
                <w14:checkbox>
                  <w14:checked w14:val="1"/>
                  <w14:checkedState w14:val="2612" w14:font="MS Gothic"/>
                  <w14:uncheckedState w14:val="2610" w14:font="MS Gothic"/>
                </w14:checkbox>
              </w:sdtPr>
              <w:sdtContent>
                <w:r w:rsidRPr="133AABC3">
                  <w:rPr>
                    <w:rFonts w:ascii="MS Gothic" w:eastAsia="MS Gothic" w:hAnsi="MS Gothic" w:cs="Arial"/>
                    <w:sz w:val="22"/>
                    <w:szCs w:val="22"/>
                  </w:rPr>
                  <w:t>☒</w:t>
                </w:r>
              </w:sdtContent>
            </w:sdt>
          </w:p>
        </w:tc>
      </w:tr>
      <w:tr w:rsidR="002C283E" w14:paraId="1CA114DA" w14:textId="77777777" w:rsidTr="007F1AE3">
        <w:trPr>
          <w:trHeight w:val="300"/>
        </w:trPr>
        <w:tc>
          <w:tcPr>
            <w:tcW w:w="2250" w:type="dxa"/>
            <w:tcMar>
              <w:left w:w="105" w:type="dxa"/>
              <w:right w:w="105" w:type="dxa"/>
            </w:tcMar>
          </w:tcPr>
          <w:p w14:paraId="346BB35D"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NONE</w:t>
            </w:r>
          </w:p>
        </w:tc>
        <w:tc>
          <w:tcPr>
            <w:tcW w:w="5397" w:type="dxa"/>
            <w:tcMar>
              <w:left w:w="105" w:type="dxa"/>
              <w:right w:w="105" w:type="dxa"/>
            </w:tcMar>
          </w:tcPr>
          <w:p w14:paraId="22CCC011" w14:textId="77777777" w:rsidR="002C283E" w:rsidRDefault="002C283E" w:rsidP="007F1AE3">
            <w:pPr>
              <w:spacing w:line="259" w:lineRule="auto"/>
              <w:rPr>
                <w:rFonts w:ascii="Arial" w:eastAsia="Calibri" w:hAnsi="Arial" w:cs="Arial"/>
                <w:sz w:val="22"/>
                <w:szCs w:val="22"/>
              </w:rPr>
            </w:pPr>
            <w:r w:rsidRPr="133AABC3">
              <w:rPr>
                <w:rFonts w:ascii="Arial" w:eastAsia="Calibri" w:hAnsi="Arial" w:cs="Arial"/>
                <w:sz w:val="22"/>
                <w:szCs w:val="22"/>
              </w:rPr>
              <w:t xml:space="preserve">For this assessment, you are not allowed to use </w:t>
            </w:r>
            <w:r w:rsidRPr="133AABC3">
              <w:rPr>
                <w:rFonts w:ascii="Arial" w:eastAsia="Calibri" w:hAnsi="Arial" w:cs="Arial"/>
                <w:b/>
                <w:bCs/>
                <w:sz w:val="22"/>
                <w:szCs w:val="22"/>
              </w:rPr>
              <w:t>any</w:t>
            </w:r>
            <w:r w:rsidRPr="133AABC3">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3F11861" w14:textId="3006AD49"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2037283589"/>
                <w14:checkbox>
                  <w14:checked w14:val="0"/>
                  <w14:checkedState w14:val="2612" w14:font="MS Gothic"/>
                  <w14:uncheckedState w14:val="2610" w14:font="MS Gothic"/>
                </w14:checkbox>
              </w:sdtPr>
              <w:sdtContent>
                <w:r w:rsidR="00355F05">
                  <w:rPr>
                    <w:rFonts w:ascii="MS Gothic" w:eastAsia="MS Gothic" w:hAnsi="MS Gothic" w:cs="Arial" w:hint="eastAsia"/>
                    <w:sz w:val="22"/>
                    <w:szCs w:val="22"/>
                  </w:rPr>
                  <w:t>☐</w:t>
                </w:r>
              </w:sdtContent>
            </w:sdt>
          </w:p>
          <w:p w14:paraId="734110A9" w14:textId="77777777" w:rsidR="002C283E" w:rsidRDefault="002C283E" w:rsidP="007F1AE3">
            <w:pPr>
              <w:rPr>
                <w:rFonts w:ascii="Arial" w:eastAsia="Calibri" w:hAnsi="Arial" w:cs="Arial"/>
                <w:sz w:val="22"/>
                <w:szCs w:val="22"/>
              </w:rPr>
            </w:pPr>
          </w:p>
          <w:p w14:paraId="222911EA" w14:textId="2FEB7B05" w:rsidR="002C283E" w:rsidRDefault="002C283E" w:rsidP="007F1AE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286805817"/>
                <w14:checkbox>
                  <w14:checked w14:val="1"/>
                  <w14:checkedState w14:val="2612" w14:font="MS Gothic"/>
                  <w14:uncheckedState w14:val="2610" w14:font="MS Gothic"/>
                </w14:checkbox>
              </w:sdtPr>
              <w:sdtContent>
                <w:r w:rsidR="00355F05">
                  <w:rPr>
                    <w:rFonts w:ascii="MS Gothic" w:eastAsia="MS Gothic" w:hAnsi="MS Gothic" w:cs="Arial" w:hint="eastAsia"/>
                    <w:sz w:val="22"/>
                    <w:szCs w:val="22"/>
                  </w:rPr>
                  <w:t>☒</w:t>
                </w:r>
              </w:sdtContent>
            </w:sdt>
          </w:p>
        </w:tc>
      </w:tr>
    </w:tbl>
    <w:p w14:paraId="1A508EA2" w14:textId="77777777" w:rsidR="00881C13" w:rsidRDefault="00881C13" w:rsidP="00FF7D0E">
      <w:pPr>
        <w:rPr>
          <w:rFonts w:ascii="Arial" w:hAnsi="Arial" w:cs="Arial"/>
          <w:sz w:val="32"/>
        </w:rPr>
      </w:pPr>
    </w:p>
    <w:p w14:paraId="4950A626" w14:textId="77777777" w:rsidR="00E36E4A" w:rsidRDefault="00E36E4A" w:rsidP="00FF7D0E">
      <w:pPr>
        <w:rPr>
          <w:rFonts w:ascii="Arial" w:hAnsi="Arial" w:cs="Arial"/>
          <w:sz w:val="32"/>
        </w:rPr>
      </w:pPr>
    </w:p>
    <w:p w14:paraId="24171B21" w14:textId="77777777" w:rsidR="00E36E4A" w:rsidRDefault="00E36E4A" w:rsidP="00FF7D0E">
      <w:pPr>
        <w:rPr>
          <w:rFonts w:ascii="Arial" w:hAnsi="Arial" w:cs="Arial"/>
          <w:sz w:val="32"/>
        </w:rPr>
      </w:pPr>
    </w:p>
    <w:p w14:paraId="19272A42" w14:textId="77777777" w:rsidR="00E36E4A" w:rsidRDefault="00E36E4A" w:rsidP="00FF7D0E">
      <w:pPr>
        <w:rPr>
          <w:rFonts w:ascii="Arial" w:hAnsi="Arial" w:cs="Arial"/>
          <w:sz w:val="32"/>
        </w:rPr>
      </w:pPr>
    </w:p>
    <w:p w14:paraId="4F170AF0" w14:textId="77777777" w:rsidR="00E36E4A" w:rsidRDefault="00E36E4A" w:rsidP="00FF7D0E">
      <w:pPr>
        <w:rPr>
          <w:rFonts w:ascii="Arial" w:hAnsi="Arial" w:cs="Arial"/>
          <w:sz w:val="32"/>
        </w:rPr>
      </w:pPr>
    </w:p>
    <w:p w14:paraId="4D4879B4" w14:textId="77777777" w:rsidR="00E36E4A" w:rsidRDefault="00E36E4A" w:rsidP="00FF7D0E">
      <w:pPr>
        <w:rPr>
          <w:rFonts w:ascii="Arial" w:hAnsi="Arial" w:cs="Arial"/>
          <w:sz w:val="32"/>
        </w:rPr>
      </w:pPr>
    </w:p>
    <w:p w14:paraId="5A90D4C8" w14:textId="77777777" w:rsidR="00E36E4A" w:rsidRDefault="00E36E4A" w:rsidP="00FF7D0E">
      <w:pPr>
        <w:rPr>
          <w:rFonts w:ascii="Arial" w:hAnsi="Arial" w:cs="Arial"/>
          <w:sz w:val="32"/>
        </w:rPr>
      </w:pPr>
    </w:p>
    <w:p w14:paraId="0BC0B908" w14:textId="77777777" w:rsidR="00E36E4A" w:rsidRDefault="00E36E4A" w:rsidP="00FF7D0E">
      <w:pPr>
        <w:rPr>
          <w:rFonts w:ascii="Arial" w:hAnsi="Arial" w:cs="Arial"/>
          <w:sz w:val="32"/>
        </w:rPr>
      </w:pPr>
    </w:p>
    <w:p w14:paraId="0B9F3FD8" w14:textId="77777777" w:rsidR="00E36E4A" w:rsidRDefault="00E36E4A" w:rsidP="00FF7D0E">
      <w:pPr>
        <w:rPr>
          <w:rFonts w:ascii="Arial" w:hAnsi="Arial" w:cs="Arial"/>
          <w:sz w:val="32"/>
        </w:rPr>
      </w:pPr>
    </w:p>
    <w:p w14:paraId="5E98EE76" w14:textId="77777777" w:rsidR="00E36E4A" w:rsidRPr="00605608" w:rsidRDefault="00E36E4A" w:rsidP="00FF7D0E">
      <w:pPr>
        <w:rPr>
          <w:rFonts w:ascii="Arial" w:hAnsi="Arial" w:cs="Arial"/>
          <w:sz w:val="32"/>
        </w:rPr>
      </w:pPr>
    </w:p>
    <w:p w14:paraId="4A3A5CBA" w14:textId="77777777" w:rsidR="00B43C7D" w:rsidRPr="00A406E5" w:rsidRDefault="00B43C7D" w:rsidP="00B43C7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43C7D" w:rsidRPr="00A406E5" w14:paraId="05C2E2D4" w14:textId="77777777" w:rsidTr="00CC53CC">
        <w:trPr>
          <w:trHeight w:val="414"/>
        </w:trPr>
        <w:tc>
          <w:tcPr>
            <w:tcW w:w="10670" w:type="dxa"/>
            <w:shd w:val="clear" w:color="auto" w:fill="D9D9D9"/>
          </w:tcPr>
          <w:p w14:paraId="3C042316" w14:textId="77777777" w:rsidR="00B43C7D" w:rsidRPr="00A406E5" w:rsidRDefault="00B43C7D" w:rsidP="00CC53CC">
            <w:pPr>
              <w:jc w:val="center"/>
              <w:rPr>
                <w:rFonts w:ascii="Arial" w:hAnsi="Arial" w:cs="Arial"/>
                <w:b/>
                <w:caps/>
                <w:sz w:val="40"/>
              </w:rPr>
            </w:pPr>
            <w:r w:rsidRPr="00A406E5">
              <w:rPr>
                <w:rFonts w:ascii="Arial" w:hAnsi="Arial" w:cs="Arial"/>
                <w:b/>
                <w:caps/>
                <w:sz w:val="40"/>
              </w:rPr>
              <w:t>GUIDANCE FOR Students IN THE COMPLETION OF TASKS</w:t>
            </w:r>
          </w:p>
        </w:tc>
      </w:tr>
    </w:tbl>
    <w:p w14:paraId="20849EB5" w14:textId="77777777" w:rsidR="00B43C7D" w:rsidRPr="00A406E5" w:rsidRDefault="00B43C7D" w:rsidP="00B43C7D">
      <w:pPr>
        <w:jc w:val="both"/>
        <w:rPr>
          <w:rFonts w:ascii="Arial" w:hAnsi="Arial" w:cs="Arial"/>
          <w:sz w:val="22"/>
          <w:szCs w:val="22"/>
        </w:rPr>
      </w:pPr>
    </w:p>
    <w:p w14:paraId="1AC9485E" w14:textId="77777777" w:rsidR="00B43C7D" w:rsidRDefault="00B43C7D" w:rsidP="00B43C7D">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6EA03FC" w14:textId="77777777" w:rsidR="00B43C7D" w:rsidRDefault="00B43C7D" w:rsidP="00B43C7D">
      <w:pPr>
        <w:jc w:val="both"/>
        <w:rPr>
          <w:rFonts w:ascii="Arial" w:hAnsi="Arial" w:cs="Arial"/>
          <w:b/>
          <w:sz w:val="22"/>
          <w:szCs w:val="22"/>
        </w:rPr>
      </w:pPr>
    </w:p>
    <w:p w14:paraId="4AA7991D" w14:textId="77777777" w:rsidR="00B43C7D" w:rsidRPr="00A406E5" w:rsidRDefault="00B43C7D" w:rsidP="00B43C7D">
      <w:pPr>
        <w:numPr>
          <w:ilvl w:val="0"/>
          <w:numId w:val="4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AA9BAB7" w14:textId="77777777" w:rsidR="00B43C7D" w:rsidRPr="00A406E5" w:rsidRDefault="00B43C7D" w:rsidP="00B43C7D">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C6CB566" w14:textId="77777777" w:rsidR="00B43C7D" w:rsidRPr="00A406E5" w:rsidRDefault="00B43C7D" w:rsidP="00B43C7D">
      <w:pPr>
        <w:jc w:val="both"/>
        <w:rPr>
          <w:rFonts w:ascii="Arial" w:hAnsi="Arial" w:cs="Arial"/>
          <w:sz w:val="22"/>
          <w:szCs w:val="22"/>
        </w:rPr>
      </w:pPr>
    </w:p>
    <w:p w14:paraId="71780FB9" w14:textId="77777777" w:rsidR="00B43C7D" w:rsidRPr="00A406E5" w:rsidRDefault="00B43C7D" w:rsidP="00B43C7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6002E36" w14:textId="77777777" w:rsidR="00B43C7D" w:rsidRPr="00A406E5" w:rsidRDefault="00B43C7D" w:rsidP="00B43C7D">
      <w:pPr>
        <w:jc w:val="both"/>
        <w:rPr>
          <w:rFonts w:ascii="Arial" w:hAnsi="Arial" w:cs="Arial"/>
          <w:sz w:val="22"/>
          <w:szCs w:val="22"/>
        </w:rPr>
      </w:pPr>
    </w:p>
    <w:p w14:paraId="6FF986C9" w14:textId="77777777" w:rsidR="00B43C7D" w:rsidRPr="00A406E5" w:rsidRDefault="00B43C7D" w:rsidP="00B43C7D">
      <w:pPr>
        <w:jc w:val="both"/>
        <w:rPr>
          <w:rFonts w:ascii="Arial" w:hAnsi="Arial" w:cs="Arial"/>
          <w:sz w:val="22"/>
          <w:szCs w:val="22"/>
        </w:rPr>
      </w:pPr>
    </w:p>
    <w:p w14:paraId="52B4BD90" w14:textId="77777777" w:rsidR="00B43C7D" w:rsidRPr="00A406E5" w:rsidRDefault="00B43C7D" w:rsidP="00B43C7D">
      <w:pPr>
        <w:numPr>
          <w:ilvl w:val="0"/>
          <w:numId w:val="4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AD9108E" w14:textId="77777777" w:rsidR="00B43C7D" w:rsidRPr="00A406E5" w:rsidRDefault="00B43C7D" w:rsidP="00B43C7D">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45D1038" w14:textId="77777777" w:rsidR="00B43C7D" w:rsidRPr="00A406E5" w:rsidRDefault="00B43C7D" w:rsidP="00B43C7D">
      <w:pPr>
        <w:jc w:val="both"/>
        <w:rPr>
          <w:rFonts w:ascii="Arial" w:hAnsi="Arial" w:cs="Arial"/>
          <w:b/>
          <w:i/>
          <w:sz w:val="22"/>
          <w:szCs w:val="22"/>
        </w:rPr>
      </w:pPr>
    </w:p>
    <w:p w14:paraId="31441F45" w14:textId="565961C2" w:rsidR="00B43C7D" w:rsidRPr="00EA3D32" w:rsidRDefault="00B43C7D" w:rsidP="00B43C7D">
      <w:pPr>
        <w:jc w:val="both"/>
        <w:rPr>
          <w:rFonts w:ascii="Arial" w:hAnsi="Arial" w:cs="Arial"/>
          <w:i/>
          <w:color w:val="FF0000"/>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01DE2" w:rsidRPr="00EA3D32">
        <w:rPr>
          <w:rFonts w:ascii="Arial" w:hAnsi="Arial" w:cs="Arial"/>
          <w:i/>
          <w:color w:val="FF0000"/>
          <w:sz w:val="22"/>
          <w:szCs w:val="22"/>
        </w:rPr>
        <w:t>Appropriate knowledge and understanding of the various aspects of Strategic Management and Sustainability</w:t>
      </w:r>
      <w:r w:rsidR="00EA3D32">
        <w:rPr>
          <w:rFonts w:ascii="Arial" w:hAnsi="Arial" w:cs="Arial"/>
          <w:i/>
          <w:color w:val="FF0000"/>
          <w:sz w:val="22"/>
          <w:szCs w:val="22"/>
        </w:rPr>
        <w:t xml:space="preserve"> including theories, models, and frameworks. </w:t>
      </w:r>
    </w:p>
    <w:p w14:paraId="1D705556" w14:textId="77777777" w:rsidR="00B43C7D" w:rsidRPr="00A406E5" w:rsidRDefault="00B43C7D" w:rsidP="00B43C7D">
      <w:pPr>
        <w:jc w:val="both"/>
        <w:rPr>
          <w:rFonts w:ascii="Arial" w:hAnsi="Arial" w:cs="Arial"/>
          <w:sz w:val="22"/>
          <w:szCs w:val="22"/>
        </w:rPr>
      </w:pPr>
    </w:p>
    <w:p w14:paraId="798691B7" w14:textId="77777777" w:rsidR="00B43C7D" w:rsidRPr="00A406E5" w:rsidRDefault="00B43C7D" w:rsidP="00B43C7D">
      <w:pPr>
        <w:jc w:val="both"/>
        <w:rPr>
          <w:rFonts w:ascii="Arial" w:hAnsi="Arial" w:cs="Arial"/>
          <w:b/>
          <w:sz w:val="22"/>
          <w:szCs w:val="22"/>
        </w:rPr>
      </w:pPr>
    </w:p>
    <w:p w14:paraId="3A9112A4" w14:textId="77777777" w:rsidR="00B43C7D" w:rsidRPr="00A406E5" w:rsidRDefault="00B43C7D" w:rsidP="00B43C7D">
      <w:pPr>
        <w:numPr>
          <w:ilvl w:val="0"/>
          <w:numId w:val="41"/>
        </w:numPr>
        <w:jc w:val="both"/>
        <w:rPr>
          <w:rFonts w:ascii="Arial" w:hAnsi="Arial" w:cs="Arial"/>
          <w:b/>
          <w:sz w:val="22"/>
          <w:szCs w:val="22"/>
        </w:rPr>
      </w:pPr>
      <w:r>
        <w:rPr>
          <w:rFonts w:ascii="Arial" w:hAnsi="Arial" w:cs="Arial"/>
          <w:b/>
          <w:sz w:val="22"/>
          <w:szCs w:val="22"/>
        </w:rPr>
        <w:t>Cognitive and Intellectual Skills</w:t>
      </w:r>
    </w:p>
    <w:p w14:paraId="6A84EC7A" w14:textId="77777777" w:rsidR="00B43C7D" w:rsidRPr="00A406E5" w:rsidRDefault="00B43C7D" w:rsidP="00B43C7D">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870E86E" w14:textId="77777777" w:rsidR="00B43C7D" w:rsidRPr="00A406E5" w:rsidRDefault="00B43C7D" w:rsidP="00B43C7D">
      <w:pPr>
        <w:jc w:val="both"/>
        <w:rPr>
          <w:rFonts w:ascii="Arial" w:hAnsi="Arial" w:cs="Arial"/>
          <w:sz w:val="22"/>
          <w:szCs w:val="22"/>
        </w:rPr>
      </w:pPr>
    </w:p>
    <w:p w14:paraId="6E916AD9" w14:textId="77777777" w:rsidR="00B43C7D" w:rsidRPr="00A406E5" w:rsidRDefault="00B43C7D" w:rsidP="00B43C7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BBCEB16" w14:textId="77777777" w:rsidR="00B43C7D" w:rsidRPr="00A406E5" w:rsidRDefault="00B43C7D" w:rsidP="00B43C7D">
      <w:pPr>
        <w:jc w:val="both"/>
        <w:rPr>
          <w:rFonts w:ascii="Arial" w:hAnsi="Arial" w:cs="Arial"/>
          <w:sz w:val="22"/>
          <w:szCs w:val="22"/>
        </w:rPr>
      </w:pPr>
    </w:p>
    <w:p w14:paraId="79938654" w14:textId="77777777" w:rsidR="00B43C7D" w:rsidRPr="00A406E5" w:rsidRDefault="00B43C7D" w:rsidP="00B43C7D">
      <w:pPr>
        <w:jc w:val="both"/>
        <w:rPr>
          <w:rFonts w:ascii="Arial" w:hAnsi="Arial" w:cs="Arial"/>
          <w:b/>
          <w:sz w:val="22"/>
          <w:szCs w:val="22"/>
        </w:rPr>
      </w:pPr>
    </w:p>
    <w:p w14:paraId="2B952E77" w14:textId="77777777" w:rsidR="00B43C7D" w:rsidRPr="00A406E5" w:rsidRDefault="00B43C7D" w:rsidP="00B43C7D">
      <w:pPr>
        <w:numPr>
          <w:ilvl w:val="0"/>
          <w:numId w:val="4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5245F14" w14:textId="77777777" w:rsidR="00B43C7D" w:rsidRPr="00A406E5" w:rsidRDefault="00B43C7D" w:rsidP="00B43C7D">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2F603F8F" w14:textId="77777777" w:rsidR="00B43C7D" w:rsidRPr="00A406E5" w:rsidRDefault="00B43C7D" w:rsidP="00B43C7D">
      <w:pPr>
        <w:jc w:val="both"/>
        <w:rPr>
          <w:rFonts w:ascii="Arial" w:hAnsi="Arial" w:cs="Arial"/>
          <w:sz w:val="22"/>
          <w:szCs w:val="22"/>
        </w:rPr>
      </w:pPr>
    </w:p>
    <w:p w14:paraId="1A731AC2" w14:textId="77777777" w:rsidR="00B43C7D" w:rsidRPr="00A406E5" w:rsidRDefault="00B43C7D" w:rsidP="00B43C7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CD634BB" w14:textId="77777777" w:rsidR="00B43C7D" w:rsidRPr="00A406E5" w:rsidRDefault="00B43C7D" w:rsidP="00B43C7D">
      <w:pPr>
        <w:jc w:val="both"/>
        <w:rPr>
          <w:rFonts w:ascii="Arial" w:hAnsi="Arial" w:cs="Arial"/>
          <w:sz w:val="22"/>
          <w:szCs w:val="22"/>
        </w:rPr>
      </w:pPr>
    </w:p>
    <w:p w14:paraId="50B1C2DF" w14:textId="77777777" w:rsidR="00B43C7D" w:rsidRPr="00A406E5" w:rsidRDefault="00B43C7D" w:rsidP="00B43C7D">
      <w:pPr>
        <w:jc w:val="both"/>
        <w:rPr>
          <w:rFonts w:ascii="Arial" w:hAnsi="Arial" w:cs="Arial"/>
          <w:sz w:val="22"/>
          <w:szCs w:val="22"/>
        </w:rPr>
      </w:pPr>
    </w:p>
    <w:p w14:paraId="4E8DD627" w14:textId="77777777" w:rsidR="00B43C7D" w:rsidRPr="00A406E5" w:rsidRDefault="00B43C7D" w:rsidP="00B43C7D">
      <w:pPr>
        <w:numPr>
          <w:ilvl w:val="0"/>
          <w:numId w:val="4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25D7AA6" w14:textId="77777777" w:rsidR="00B43C7D" w:rsidRPr="00A406E5" w:rsidRDefault="00B43C7D" w:rsidP="00B43C7D">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736FC09" w14:textId="77777777" w:rsidR="00B43C7D" w:rsidRDefault="00B43C7D" w:rsidP="00B43C7D">
      <w:pPr>
        <w:jc w:val="both"/>
        <w:rPr>
          <w:rFonts w:ascii="Arial" w:hAnsi="Arial" w:cs="Arial"/>
          <w:sz w:val="22"/>
          <w:szCs w:val="22"/>
        </w:rPr>
      </w:pPr>
    </w:p>
    <w:p w14:paraId="236FB4EC" w14:textId="77777777" w:rsidR="00B43C7D" w:rsidRPr="00A406E5" w:rsidRDefault="00B43C7D" w:rsidP="00B43C7D">
      <w:pPr>
        <w:jc w:val="both"/>
        <w:rPr>
          <w:rFonts w:ascii="Arial" w:hAnsi="Arial" w:cs="Arial"/>
          <w:sz w:val="22"/>
          <w:szCs w:val="22"/>
        </w:rPr>
      </w:pPr>
    </w:p>
    <w:p w14:paraId="0F7C786F" w14:textId="77777777" w:rsidR="00B43C7D" w:rsidRPr="00A406E5" w:rsidRDefault="00B43C7D" w:rsidP="00B43C7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52504BB" w14:textId="77777777" w:rsidR="00B43C7D" w:rsidRPr="00A406E5" w:rsidRDefault="00B43C7D" w:rsidP="00B43C7D">
      <w:pPr>
        <w:jc w:val="both"/>
        <w:rPr>
          <w:rFonts w:ascii="Arial" w:hAnsi="Arial" w:cs="Arial"/>
          <w:sz w:val="22"/>
          <w:szCs w:val="22"/>
        </w:rPr>
      </w:pPr>
    </w:p>
    <w:p w14:paraId="68333B92" w14:textId="77777777" w:rsidR="00B43C7D" w:rsidRPr="00A406E5" w:rsidRDefault="00B43C7D" w:rsidP="00B43C7D">
      <w:pPr>
        <w:jc w:val="both"/>
        <w:rPr>
          <w:rFonts w:ascii="Arial" w:hAnsi="Arial" w:cs="Arial"/>
          <w:sz w:val="22"/>
          <w:szCs w:val="22"/>
        </w:rPr>
      </w:pPr>
    </w:p>
    <w:p w14:paraId="10812E61" w14:textId="77777777" w:rsidR="00B43C7D" w:rsidRPr="00A406E5" w:rsidRDefault="00B43C7D" w:rsidP="00B43C7D">
      <w:pPr>
        <w:jc w:val="both"/>
        <w:rPr>
          <w:rFonts w:ascii="Arial" w:hAnsi="Arial" w:cs="Arial"/>
          <w:sz w:val="22"/>
          <w:szCs w:val="22"/>
        </w:rPr>
      </w:pPr>
    </w:p>
    <w:p w14:paraId="46DCE6A7" w14:textId="77777777" w:rsidR="00B43C7D" w:rsidRPr="00A406E5" w:rsidRDefault="00B43C7D" w:rsidP="00B43C7D">
      <w:pPr>
        <w:rPr>
          <w:rFonts w:ascii="Arial" w:hAnsi="Arial" w:cs="Arial"/>
          <w:sz w:val="22"/>
          <w:szCs w:val="22"/>
        </w:rPr>
      </w:pPr>
      <w:r w:rsidRPr="00A406E5">
        <w:rPr>
          <w:rFonts w:ascii="Arial" w:hAnsi="Arial" w:cs="Arial"/>
          <w:sz w:val="22"/>
          <w:szCs w:val="22"/>
        </w:rPr>
        <w:br w:type="page"/>
      </w:r>
    </w:p>
    <w:p w14:paraId="23895CFA" w14:textId="77777777" w:rsidR="00B43C7D" w:rsidRPr="00A406E5" w:rsidRDefault="00B43C7D" w:rsidP="00B43C7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43C7D" w:rsidRPr="00A406E5" w14:paraId="63F38087" w14:textId="77777777" w:rsidTr="00CC53CC">
        <w:trPr>
          <w:jc w:val="center"/>
        </w:trPr>
        <w:tc>
          <w:tcPr>
            <w:tcW w:w="10670" w:type="dxa"/>
            <w:shd w:val="clear" w:color="auto" w:fill="BFBFBF"/>
          </w:tcPr>
          <w:p w14:paraId="67C0A129" w14:textId="77777777" w:rsidR="00B43C7D" w:rsidRPr="00A406E5" w:rsidRDefault="00B43C7D" w:rsidP="00CC53C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F96A4B2" w14:textId="77777777" w:rsidR="00B43C7D" w:rsidRPr="00A406E5" w:rsidRDefault="00B43C7D" w:rsidP="00B43C7D">
      <w:pPr>
        <w:rPr>
          <w:rFonts w:ascii="Arial" w:hAnsi="Arial" w:cs="Arial"/>
        </w:rPr>
      </w:pPr>
    </w:p>
    <w:p w14:paraId="2138F87D" w14:textId="77777777" w:rsidR="00B43C7D" w:rsidRPr="00A406E5" w:rsidRDefault="00B43C7D" w:rsidP="00B43C7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A19340" w14:textId="77777777" w:rsidR="00B43C7D" w:rsidRPr="00A406E5" w:rsidRDefault="00B43C7D" w:rsidP="00B43C7D">
      <w:pPr>
        <w:rPr>
          <w:rFonts w:ascii="Arial" w:hAnsi="Arial" w:cs="Arial"/>
          <w:b/>
          <w:sz w:val="22"/>
          <w:szCs w:val="22"/>
        </w:rPr>
        <w:sectPr w:rsidR="00B43C7D" w:rsidRPr="00A406E5" w:rsidSect="00B43C7D">
          <w:footerReference w:type="default" r:id="rId12"/>
          <w:pgSz w:w="11894" w:h="16834"/>
          <w:pgMar w:top="720" w:right="720" w:bottom="720" w:left="720" w:header="706" w:footer="454" w:gutter="0"/>
          <w:paperSrc w:first="1" w:other="1"/>
          <w:cols w:space="720"/>
          <w:docGrid w:linePitch="272"/>
        </w:sectPr>
      </w:pPr>
    </w:p>
    <w:p w14:paraId="4E9ACECC" w14:textId="77777777" w:rsidR="00B43C7D" w:rsidRPr="00A406E5" w:rsidRDefault="00B43C7D" w:rsidP="00B43C7D">
      <w:pPr>
        <w:rPr>
          <w:rFonts w:ascii="Arial" w:hAnsi="Arial" w:cs="Arial"/>
          <w:b/>
          <w:sz w:val="22"/>
          <w:szCs w:val="22"/>
        </w:rPr>
      </w:pPr>
    </w:p>
    <w:tbl>
      <w:tblPr>
        <w:tblW w:w="5000" w:type="pct"/>
        <w:tblLayout w:type="fixed"/>
        <w:tblLook w:val="04A0" w:firstRow="1" w:lastRow="0" w:firstColumn="1" w:lastColumn="0" w:noHBand="0" w:noVBand="1"/>
      </w:tblPr>
      <w:tblGrid>
        <w:gridCol w:w="8499"/>
        <w:gridCol w:w="1078"/>
        <w:gridCol w:w="867"/>
      </w:tblGrid>
      <w:tr w:rsidR="00B43C7D" w:rsidRPr="00A406E5" w14:paraId="7E807DF8" w14:textId="77777777" w:rsidTr="00E36E4A">
        <w:trPr>
          <w:trHeight w:val="1002"/>
        </w:trPr>
        <w:tc>
          <w:tcPr>
            <w:tcW w:w="4069" w:type="pct"/>
            <w:tcBorders>
              <w:top w:val="single" w:sz="4" w:space="0" w:color="auto"/>
              <w:left w:val="single" w:sz="4" w:space="0" w:color="auto"/>
              <w:right w:val="single" w:sz="4" w:space="0" w:color="auto"/>
            </w:tcBorders>
            <w:shd w:val="clear" w:color="auto" w:fill="BFBFBF"/>
            <w:vAlign w:val="center"/>
          </w:tcPr>
          <w:p w14:paraId="23FC4C11" w14:textId="77777777" w:rsidR="00B43C7D" w:rsidRPr="00A406E5" w:rsidRDefault="00B43C7D" w:rsidP="00CC53C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516" w:type="pct"/>
            <w:tcBorders>
              <w:top w:val="single" w:sz="4" w:space="0" w:color="auto"/>
              <w:left w:val="single" w:sz="4" w:space="0" w:color="auto"/>
              <w:right w:val="single" w:sz="4" w:space="0" w:color="auto"/>
            </w:tcBorders>
            <w:shd w:val="clear" w:color="auto" w:fill="BFBFBF"/>
            <w:textDirection w:val="btLr"/>
          </w:tcPr>
          <w:p w14:paraId="20FEE77E" w14:textId="77777777" w:rsidR="00B43C7D" w:rsidRPr="00A85BFE" w:rsidRDefault="00B43C7D" w:rsidP="00CC53C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0392E7" w14:textId="77777777" w:rsidR="00B43C7D" w:rsidRPr="00A85BFE" w:rsidRDefault="00B43C7D" w:rsidP="00CC53CC">
            <w:pPr>
              <w:ind w:left="113" w:right="113"/>
              <w:jc w:val="center"/>
              <w:rPr>
                <w:rFonts w:ascii="Arial" w:hAnsi="Arial" w:cs="Arial"/>
                <w:b/>
                <w:sz w:val="18"/>
                <w:szCs w:val="18"/>
              </w:rPr>
            </w:pPr>
            <w:r w:rsidRPr="00A85BFE">
              <w:rPr>
                <w:rFonts w:ascii="Arial" w:hAnsi="Arial" w:cs="Arial"/>
                <w:b/>
                <w:sz w:val="18"/>
                <w:szCs w:val="18"/>
              </w:rPr>
              <w:t xml:space="preserve">Marks </w:t>
            </w:r>
          </w:p>
          <w:p w14:paraId="1A27A8B9" w14:textId="77777777" w:rsidR="00B43C7D" w:rsidRPr="00A85BFE" w:rsidRDefault="00B43C7D" w:rsidP="00CC53CC">
            <w:pPr>
              <w:ind w:left="113" w:right="113"/>
              <w:jc w:val="center"/>
              <w:rPr>
                <w:rFonts w:ascii="Arial" w:hAnsi="Arial" w:cs="Arial"/>
                <w:b/>
                <w:sz w:val="18"/>
                <w:szCs w:val="18"/>
              </w:rPr>
            </w:pPr>
            <w:r w:rsidRPr="00A85BFE">
              <w:rPr>
                <w:rFonts w:ascii="Arial" w:hAnsi="Arial" w:cs="Arial"/>
                <w:b/>
                <w:sz w:val="18"/>
                <w:szCs w:val="18"/>
              </w:rPr>
              <w:t>awarded</w:t>
            </w:r>
          </w:p>
        </w:tc>
      </w:tr>
      <w:tr w:rsidR="00B43C7D" w:rsidRPr="00A406E5" w14:paraId="260B87D3" w14:textId="77777777" w:rsidTr="00E36E4A">
        <w:trPr>
          <w:trHeight w:val="450"/>
        </w:trPr>
        <w:tc>
          <w:tcPr>
            <w:tcW w:w="4069" w:type="pct"/>
            <w:tcBorders>
              <w:top w:val="single" w:sz="4" w:space="0" w:color="auto"/>
              <w:left w:val="single" w:sz="4" w:space="0" w:color="auto"/>
              <w:right w:val="single" w:sz="4" w:space="0" w:color="auto"/>
            </w:tcBorders>
            <w:shd w:val="clear" w:color="auto" w:fill="D9D9D9"/>
          </w:tcPr>
          <w:p w14:paraId="226D9F36" w14:textId="77777777" w:rsidR="00B43C7D" w:rsidRPr="00A406E5" w:rsidRDefault="00B43C7D" w:rsidP="00CC53C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281A7DE" w14:textId="77777777" w:rsidR="00B43C7D" w:rsidRPr="00A406E5" w:rsidRDefault="00B43C7D" w:rsidP="00CC53CC">
            <w:pPr>
              <w:spacing w:after="120"/>
              <w:rPr>
                <w:rFonts w:ascii="Arial" w:hAnsi="Arial" w:cs="Arial"/>
                <w:sz w:val="14"/>
                <w:szCs w:val="14"/>
              </w:rPr>
            </w:pPr>
            <w:r w:rsidRPr="00A406E5">
              <w:rPr>
                <w:rFonts w:ascii="Arial" w:hAnsi="Arial" w:cs="Arial"/>
                <w:sz w:val="14"/>
                <w:szCs w:val="14"/>
              </w:rPr>
              <w:t>.</w:t>
            </w:r>
          </w:p>
        </w:tc>
        <w:tc>
          <w:tcPr>
            <w:tcW w:w="516" w:type="pct"/>
            <w:tcBorders>
              <w:top w:val="single" w:sz="4" w:space="0" w:color="auto"/>
              <w:left w:val="single" w:sz="4" w:space="0" w:color="auto"/>
              <w:right w:val="single" w:sz="4" w:space="0" w:color="auto"/>
            </w:tcBorders>
            <w:shd w:val="clear" w:color="auto" w:fill="D9D9D9"/>
          </w:tcPr>
          <w:p w14:paraId="2311D3E8" w14:textId="04655E4B" w:rsidR="00B43C7D" w:rsidRPr="00A406E5" w:rsidRDefault="00881C13" w:rsidP="00CC53CC">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DFB201A" w14:textId="77777777" w:rsidR="00B43C7D" w:rsidRPr="00A406E5" w:rsidRDefault="00B43C7D" w:rsidP="00CC53CC">
            <w:pPr>
              <w:jc w:val="center"/>
              <w:rPr>
                <w:rFonts w:ascii="Arial" w:hAnsi="Arial" w:cs="Arial"/>
                <w:sz w:val="32"/>
              </w:rPr>
            </w:pPr>
          </w:p>
        </w:tc>
      </w:tr>
      <w:tr w:rsidR="00B43C7D" w:rsidRPr="00A406E5" w14:paraId="19A15085" w14:textId="77777777" w:rsidTr="00E36E4A">
        <w:trPr>
          <w:trHeight w:val="450"/>
        </w:trPr>
        <w:tc>
          <w:tcPr>
            <w:tcW w:w="4069" w:type="pct"/>
            <w:vMerge w:val="restart"/>
            <w:tcBorders>
              <w:top w:val="single" w:sz="4" w:space="0" w:color="auto"/>
              <w:left w:val="single" w:sz="4" w:space="0" w:color="auto"/>
              <w:right w:val="single" w:sz="4" w:space="0" w:color="auto"/>
            </w:tcBorders>
          </w:tcPr>
          <w:p w14:paraId="23665F3A" w14:textId="77777777" w:rsidR="00B43C7D" w:rsidRPr="00A406E5" w:rsidRDefault="00B43C7D" w:rsidP="00CC53CC">
            <w:pPr>
              <w:spacing w:after="120"/>
              <w:rPr>
                <w:rFonts w:ascii="Arial" w:hAnsi="Arial" w:cs="Arial"/>
                <w:sz w:val="14"/>
                <w:szCs w:val="14"/>
              </w:rPr>
            </w:pPr>
          </w:p>
          <w:p w14:paraId="2960090A" w14:textId="77777777" w:rsidR="00B43C7D" w:rsidRPr="00A406E5" w:rsidRDefault="00B43C7D" w:rsidP="00CC53CC">
            <w:pPr>
              <w:spacing w:after="120"/>
              <w:rPr>
                <w:rFonts w:ascii="Arial" w:hAnsi="Arial" w:cs="Arial"/>
                <w:sz w:val="14"/>
                <w:szCs w:val="14"/>
              </w:rPr>
            </w:pPr>
          </w:p>
          <w:p w14:paraId="64479DB8" w14:textId="77777777" w:rsidR="00B43C7D" w:rsidRPr="00A406E5" w:rsidRDefault="00B43C7D" w:rsidP="00CC53CC">
            <w:pPr>
              <w:spacing w:after="120"/>
              <w:rPr>
                <w:rFonts w:ascii="Arial" w:hAnsi="Arial" w:cs="Arial"/>
                <w:sz w:val="14"/>
                <w:szCs w:val="14"/>
              </w:rPr>
            </w:pPr>
          </w:p>
          <w:p w14:paraId="2A7A9AEC" w14:textId="77777777" w:rsidR="00B43C7D" w:rsidRPr="00A406E5" w:rsidRDefault="00B43C7D" w:rsidP="00CC53CC">
            <w:pPr>
              <w:spacing w:after="120"/>
              <w:rPr>
                <w:rFonts w:ascii="Arial" w:hAnsi="Arial" w:cs="Arial"/>
                <w:sz w:val="14"/>
                <w:szCs w:val="14"/>
              </w:rPr>
            </w:pPr>
          </w:p>
          <w:p w14:paraId="3C962BF9" w14:textId="77777777" w:rsidR="00B43C7D" w:rsidRPr="00A406E5" w:rsidRDefault="00B43C7D" w:rsidP="00CC53CC">
            <w:pPr>
              <w:spacing w:after="120"/>
              <w:rPr>
                <w:rFonts w:ascii="Arial" w:hAnsi="Arial" w:cs="Arial"/>
                <w:sz w:val="14"/>
                <w:szCs w:val="14"/>
              </w:rPr>
            </w:pPr>
          </w:p>
          <w:p w14:paraId="6821B9EF" w14:textId="77777777" w:rsidR="00B43C7D" w:rsidRPr="00A406E5" w:rsidRDefault="00B43C7D" w:rsidP="00CC53CC">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70E6F4CA" w14:textId="77777777" w:rsidR="00B43C7D" w:rsidRPr="00A406E5" w:rsidRDefault="00B43C7D" w:rsidP="00CC53C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749E9F5" w14:textId="77777777" w:rsidR="00B43C7D" w:rsidRPr="00A406E5" w:rsidRDefault="00B43C7D" w:rsidP="00CC53CC">
            <w:pPr>
              <w:jc w:val="center"/>
              <w:rPr>
                <w:rFonts w:ascii="Arial" w:hAnsi="Arial" w:cs="Arial"/>
                <w:sz w:val="32"/>
              </w:rPr>
            </w:pPr>
          </w:p>
        </w:tc>
      </w:tr>
      <w:tr w:rsidR="00B43C7D" w:rsidRPr="00A406E5" w14:paraId="0846AB68" w14:textId="77777777" w:rsidTr="00E36E4A">
        <w:trPr>
          <w:trHeight w:val="451"/>
        </w:trPr>
        <w:tc>
          <w:tcPr>
            <w:tcW w:w="4069" w:type="pct"/>
            <w:vMerge/>
            <w:tcBorders>
              <w:left w:val="single" w:sz="4" w:space="0" w:color="auto"/>
              <w:bottom w:val="single" w:sz="4" w:space="0" w:color="auto"/>
              <w:right w:val="single" w:sz="4" w:space="0" w:color="auto"/>
            </w:tcBorders>
          </w:tcPr>
          <w:p w14:paraId="5C9AC319" w14:textId="77777777" w:rsidR="00B43C7D" w:rsidRPr="00A406E5" w:rsidRDefault="00B43C7D" w:rsidP="00CC53CC">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383B8C8B" w14:textId="77777777" w:rsidR="00B43C7D" w:rsidRPr="00A406E5" w:rsidRDefault="00B43C7D" w:rsidP="00CC53C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B9101" w14:textId="77777777" w:rsidR="00B43C7D" w:rsidRPr="00A406E5" w:rsidRDefault="00B43C7D" w:rsidP="00CC53CC">
            <w:pPr>
              <w:jc w:val="center"/>
              <w:rPr>
                <w:rFonts w:ascii="Arial" w:hAnsi="Arial" w:cs="Arial"/>
                <w:sz w:val="32"/>
              </w:rPr>
            </w:pPr>
          </w:p>
        </w:tc>
      </w:tr>
      <w:tr w:rsidR="00B43C7D" w:rsidRPr="00A406E5" w14:paraId="11BE3865" w14:textId="77777777" w:rsidTr="00E36E4A">
        <w:trPr>
          <w:trHeight w:val="450"/>
        </w:trPr>
        <w:tc>
          <w:tcPr>
            <w:tcW w:w="4069" w:type="pct"/>
            <w:tcBorders>
              <w:top w:val="single" w:sz="4" w:space="0" w:color="auto"/>
              <w:left w:val="single" w:sz="4" w:space="0" w:color="auto"/>
              <w:right w:val="single" w:sz="4" w:space="0" w:color="auto"/>
            </w:tcBorders>
            <w:shd w:val="clear" w:color="auto" w:fill="D9D9D9"/>
          </w:tcPr>
          <w:p w14:paraId="1A2A78AB" w14:textId="77777777" w:rsidR="00B43C7D" w:rsidRPr="00A406E5" w:rsidRDefault="00B43C7D" w:rsidP="00CC53C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A640153" w14:textId="77777777" w:rsidR="00B43C7D" w:rsidRPr="00A406E5" w:rsidRDefault="00B43C7D" w:rsidP="00CC53CC">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1993B8C1" w14:textId="1A520001" w:rsidR="00B43C7D" w:rsidRPr="00A406E5" w:rsidRDefault="00881C13" w:rsidP="00CC53CC">
            <w:pPr>
              <w:jc w:val="center"/>
              <w:rPr>
                <w:rFonts w:ascii="Arial" w:hAnsi="Arial" w:cs="Arial"/>
                <w:sz w:val="32"/>
              </w:rPr>
            </w:pPr>
            <w:r>
              <w:rPr>
                <w:rFonts w:ascii="Arial" w:hAnsi="Arial" w:cs="Arial"/>
                <w:sz w:val="32"/>
              </w:rPr>
              <w:t>100</w:t>
            </w:r>
            <w:r w:rsidR="00E36E4A">
              <w:rPr>
                <w:rFonts w:ascii="Arial" w:hAnsi="Arial" w:cs="Arial"/>
                <w:sz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23714B" w14:textId="77777777" w:rsidR="00B43C7D" w:rsidRPr="00A406E5" w:rsidRDefault="00B43C7D" w:rsidP="00CC53CC">
            <w:pPr>
              <w:jc w:val="center"/>
              <w:rPr>
                <w:rFonts w:ascii="Arial" w:hAnsi="Arial" w:cs="Arial"/>
                <w:sz w:val="32"/>
              </w:rPr>
            </w:pPr>
          </w:p>
        </w:tc>
      </w:tr>
      <w:tr w:rsidR="00B43C7D" w:rsidRPr="00A406E5" w14:paraId="43C706DD" w14:textId="77777777" w:rsidTr="00E36E4A">
        <w:trPr>
          <w:trHeight w:val="450"/>
        </w:trPr>
        <w:tc>
          <w:tcPr>
            <w:tcW w:w="4069" w:type="pct"/>
            <w:vMerge w:val="restart"/>
            <w:tcBorders>
              <w:top w:val="single" w:sz="4" w:space="0" w:color="auto"/>
              <w:left w:val="single" w:sz="4" w:space="0" w:color="auto"/>
              <w:right w:val="single" w:sz="4" w:space="0" w:color="auto"/>
            </w:tcBorders>
          </w:tcPr>
          <w:p w14:paraId="49862E9E" w14:textId="77777777" w:rsidR="00B43C7D" w:rsidRPr="00A406E5" w:rsidRDefault="00B43C7D" w:rsidP="00CC53CC">
            <w:pPr>
              <w:spacing w:after="120"/>
              <w:rPr>
                <w:rFonts w:ascii="Arial" w:hAnsi="Arial" w:cs="Arial"/>
                <w:sz w:val="14"/>
                <w:szCs w:val="14"/>
              </w:rPr>
            </w:pPr>
          </w:p>
          <w:p w14:paraId="3BB73884" w14:textId="77777777" w:rsidR="00B43C7D" w:rsidRPr="00A406E5" w:rsidRDefault="00B43C7D" w:rsidP="00CC53CC">
            <w:pPr>
              <w:spacing w:after="120"/>
              <w:rPr>
                <w:rFonts w:ascii="Arial" w:hAnsi="Arial" w:cs="Arial"/>
                <w:sz w:val="14"/>
                <w:szCs w:val="14"/>
              </w:rPr>
            </w:pPr>
          </w:p>
          <w:p w14:paraId="7F0006FA" w14:textId="77777777" w:rsidR="00B43C7D" w:rsidRPr="00A406E5" w:rsidRDefault="00B43C7D" w:rsidP="00CC53CC">
            <w:pPr>
              <w:spacing w:after="120"/>
              <w:rPr>
                <w:rFonts w:ascii="Arial" w:hAnsi="Arial" w:cs="Arial"/>
                <w:sz w:val="14"/>
                <w:szCs w:val="14"/>
              </w:rPr>
            </w:pPr>
          </w:p>
          <w:p w14:paraId="3F189BA8" w14:textId="77777777" w:rsidR="00B43C7D" w:rsidRPr="00A406E5" w:rsidRDefault="00B43C7D" w:rsidP="00CC53CC">
            <w:pPr>
              <w:spacing w:after="120"/>
              <w:rPr>
                <w:rFonts w:ascii="Arial" w:hAnsi="Arial" w:cs="Arial"/>
                <w:sz w:val="14"/>
                <w:szCs w:val="14"/>
              </w:rPr>
            </w:pPr>
          </w:p>
          <w:p w14:paraId="2E18592B" w14:textId="77777777" w:rsidR="00B43C7D" w:rsidRPr="00A406E5" w:rsidRDefault="00B43C7D" w:rsidP="00CC53CC">
            <w:pPr>
              <w:spacing w:after="120"/>
              <w:rPr>
                <w:rFonts w:ascii="Arial" w:hAnsi="Arial" w:cs="Arial"/>
                <w:sz w:val="14"/>
                <w:szCs w:val="14"/>
              </w:rPr>
            </w:pPr>
          </w:p>
          <w:p w14:paraId="772197FD" w14:textId="77777777" w:rsidR="00B43C7D" w:rsidRPr="00A406E5" w:rsidRDefault="00B43C7D" w:rsidP="00CC53CC">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5ED0CF27" w14:textId="77777777" w:rsidR="00B43C7D" w:rsidRPr="00A406E5" w:rsidRDefault="00B43C7D" w:rsidP="00CC53C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BA7E9F5" w14:textId="77777777" w:rsidR="00B43C7D" w:rsidRPr="00A406E5" w:rsidRDefault="00B43C7D" w:rsidP="00CC53CC">
            <w:pPr>
              <w:jc w:val="center"/>
              <w:rPr>
                <w:rFonts w:ascii="Arial" w:hAnsi="Arial" w:cs="Arial"/>
                <w:sz w:val="32"/>
              </w:rPr>
            </w:pPr>
          </w:p>
        </w:tc>
      </w:tr>
      <w:tr w:rsidR="00B43C7D" w:rsidRPr="00A406E5" w14:paraId="47B1AFC2" w14:textId="77777777" w:rsidTr="00E36E4A">
        <w:trPr>
          <w:trHeight w:val="451"/>
        </w:trPr>
        <w:tc>
          <w:tcPr>
            <w:tcW w:w="4069" w:type="pct"/>
            <w:vMerge/>
            <w:tcBorders>
              <w:left w:val="single" w:sz="4" w:space="0" w:color="auto"/>
              <w:bottom w:val="single" w:sz="4" w:space="0" w:color="auto"/>
              <w:right w:val="single" w:sz="4" w:space="0" w:color="auto"/>
            </w:tcBorders>
          </w:tcPr>
          <w:p w14:paraId="455F223A" w14:textId="77777777" w:rsidR="00B43C7D" w:rsidRPr="00A406E5" w:rsidRDefault="00B43C7D" w:rsidP="00CC53CC">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6DB0F205" w14:textId="77777777" w:rsidR="00B43C7D" w:rsidRPr="00A406E5" w:rsidRDefault="00B43C7D" w:rsidP="00CC53C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4199AF" w14:textId="77777777" w:rsidR="00B43C7D" w:rsidRPr="00A406E5" w:rsidRDefault="00B43C7D" w:rsidP="00CC53CC">
            <w:pPr>
              <w:jc w:val="center"/>
              <w:rPr>
                <w:rFonts w:ascii="Arial" w:hAnsi="Arial" w:cs="Arial"/>
                <w:sz w:val="32"/>
              </w:rPr>
            </w:pPr>
          </w:p>
        </w:tc>
      </w:tr>
      <w:tr w:rsidR="00B43C7D" w:rsidRPr="00A406E5" w14:paraId="4DB453F8" w14:textId="77777777" w:rsidTr="00E36E4A">
        <w:trPr>
          <w:trHeight w:val="450"/>
        </w:trPr>
        <w:tc>
          <w:tcPr>
            <w:tcW w:w="4069" w:type="pct"/>
            <w:tcBorders>
              <w:top w:val="single" w:sz="4" w:space="0" w:color="auto"/>
              <w:left w:val="single" w:sz="4" w:space="0" w:color="auto"/>
              <w:right w:val="single" w:sz="4" w:space="0" w:color="auto"/>
            </w:tcBorders>
            <w:shd w:val="clear" w:color="auto" w:fill="D9D9D9"/>
          </w:tcPr>
          <w:p w14:paraId="06B06F82" w14:textId="77777777" w:rsidR="00B43C7D" w:rsidRPr="00A406E5" w:rsidRDefault="00B43C7D" w:rsidP="00CC53C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9B29363" w14:textId="77777777" w:rsidR="00B43C7D" w:rsidRPr="00A406E5" w:rsidRDefault="00B43C7D" w:rsidP="00CC53CC">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12CD098B" w14:textId="2450C913" w:rsidR="00B43C7D" w:rsidRPr="00A406E5" w:rsidRDefault="00881C13" w:rsidP="00CC53CC">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F3E566" w14:textId="77777777" w:rsidR="00B43C7D" w:rsidRPr="00A406E5" w:rsidRDefault="00B43C7D" w:rsidP="00CC53CC">
            <w:pPr>
              <w:jc w:val="center"/>
              <w:rPr>
                <w:rFonts w:ascii="Arial" w:hAnsi="Arial" w:cs="Arial"/>
                <w:sz w:val="32"/>
              </w:rPr>
            </w:pPr>
          </w:p>
        </w:tc>
      </w:tr>
      <w:tr w:rsidR="00B43C7D" w:rsidRPr="00A406E5" w14:paraId="20D452E0" w14:textId="77777777" w:rsidTr="00E36E4A">
        <w:trPr>
          <w:trHeight w:val="450"/>
        </w:trPr>
        <w:tc>
          <w:tcPr>
            <w:tcW w:w="4069" w:type="pct"/>
            <w:vMerge w:val="restart"/>
            <w:tcBorders>
              <w:top w:val="single" w:sz="4" w:space="0" w:color="auto"/>
              <w:left w:val="single" w:sz="4" w:space="0" w:color="auto"/>
              <w:right w:val="single" w:sz="4" w:space="0" w:color="auto"/>
            </w:tcBorders>
          </w:tcPr>
          <w:p w14:paraId="1A0629BD" w14:textId="77777777" w:rsidR="00B43C7D" w:rsidRPr="00A406E5" w:rsidRDefault="00B43C7D" w:rsidP="00CC53CC">
            <w:pPr>
              <w:spacing w:after="120"/>
              <w:rPr>
                <w:rFonts w:ascii="Arial" w:hAnsi="Arial" w:cs="Arial"/>
                <w:sz w:val="14"/>
                <w:szCs w:val="14"/>
              </w:rPr>
            </w:pPr>
          </w:p>
          <w:p w14:paraId="797BE690" w14:textId="77777777" w:rsidR="00B43C7D" w:rsidRPr="00A406E5" w:rsidRDefault="00B43C7D" w:rsidP="00CC53CC">
            <w:pPr>
              <w:spacing w:after="120"/>
              <w:rPr>
                <w:rFonts w:ascii="Arial" w:hAnsi="Arial" w:cs="Arial"/>
                <w:sz w:val="14"/>
                <w:szCs w:val="14"/>
              </w:rPr>
            </w:pPr>
          </w:p>
          <w:p w14:paraId="21491747" w14:textId="77777777" w:rsidR="00B43C7D" w:rsidRPr="00A406E5" w:rsidRDefault="00B43C7D" w:rsidP="00CC53CC">
            <w:pPr>
              <w:spacing w:after="120"/>
              <w:rPr>
                <w:rFonts w:ascii="Arial" w:hAnsi="Arial" w:cs="Arial"/>
                <w:sz w:val="14"/>
                <w:szCs w:val="14"/>
              </w:rPr>
            </w:pPr>
          </w:p>
          <w:p w14:paraId="0C0EC71A" w14:textId="77777777" w:rsidR="00B43C7D" w:rsidRPr="00A406E5" w:rsidRDefault="00B43C7D" w:rsidP="00CC53CC">
            <w:pPr>
              <w:spacing w:after="120"/>
              <w:rPr>
                <w:rFonts w:ascii="Arial" w:hAnsi="Arial" w:cs="Arial"/>
                <w:sz w:val="14"/>
                <w:szCs w:val="14"/>
              </w:rPr>
            </w:pPr>
          </w:p>
          <w:p w14:paraId="2DF8EEC9" w14:textId="77777777" w:rsidR="00B43C7D" w:rsidRPr="00A406E5" w:rsidRDefault="00B43C7D" w:rsidP="00CC53CC">
            <w:pPr>
              <w:spacing w:after="120"/>
              <w:rPr>
                <w:rFonts w:ascii="Arial" w:hAnsi="Arial" w:cs="Arial"/>
                <w:sz w:val="14"/>
                <w:szCs w:val="14"/>
              </w:rPr>
            </w:pPr>
          </w:p>
          <w:p w14:paraId="41ED73A7" w14:textId="77777777" w:rsidR="00B43C7D" w:rsidRPr="00A406E5" w:rsidRDefault="00B43C7D" w:rsidP="00CC53CC">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4D7AB751" w14:textId="77777777" w:rsidR="00B43C7D" w:rsidRPr="00A406E5" w:rsidRDefault="00B43C7D" w:rsidP="00CC53C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7D77C9C" w14:textId="77777777" w:rsidR="00B43C7D" w:rsidRPr="00A406E5" w:rsidRDefault="00B43C7D" w:rsidP="00CC53CC">
            <w:pPr>
              <w:jc w:val="center"/>
              <w:rPr>
                <w:rFonts w:ascii="Arial" w:hAnsi="Arial" w:cs="Arial"/>
                <w:sz w:val="32"/>
              </w:rPr>
            </w:pPr>
          </w:p>
        </w:tc>
      </w:tr>
      <w:tr w:rsidR="00B43C7D" w:rsidRPr="00A406E5" w14:paraId="758B6487" w14:textId="77777777" w:rsidTr="00E36E4A">
        <w:trPr>
          <w:trHeight w:val="451"/>
        </w:trPr>
        <w:tc>
          <w:tcPr>
            <w:tcW w:w="4069" w:type="pct"/>
            <w:vMerge/>
            <w:tcBorders>
              <w:left w:val="single" w:sz="4" w:space="0" w:color="auto"/>
              <w:bottom w:val="single" w:sz="4" w:space="0" w:color="auto"/>
              <w:right w:val="single" w:sz="4" w:space="0" w:color="auto"/>
            </w:tcBorders>
          </w:tcPr>
          <w:p w14:paraId="0C7C2BED" w14:textId="77777777" w:rsidR="00B43C7D" w:rsidRPr="00A406E5" w:rsidRDefault="00B43C7D" w:rsidP="00CC53CC">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12ADE0B1" w14:textId="77777777" w:rsidR="00B43C7D" w:rsidRPr="00A406E5" w:rsidRDefault="00B43C7D" w:rsidP="00CC53C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91A59E" w14:textId="77777777" w:rsidR="00B43C7D" w:rsidRPr="00A406E5" w:rsidRDefault="00B43C7D" w:rsidP="00CC53CC">
            <w:pPr>
              <w:jc w:val="center"/>
              <w:rPr>
                <w:rFonts w:ascii="Arial" w:hAnsi="Arial" w:cs="Arial"/>
                <w:sz w:val="32"/>
              </w:rPr>
            </w:pPr>
          </w:p>
        </w:tc>
      </w:tr>
      <w:tr w:rsidR="00B43C7D" w:rsidRPr="00A406E5" w14:paraId="62C10F2D" w14:textId="77777777" w:rsidTr="00E36E4A">
        <w:trPr>
          <w:trHeight w:val="450"/>
        </w:trPr>
        <w:tc>
          <w:tcPr>
            <w:tcW w:w="4069" w:type="pct"/>
            <w:tcBorders>
              <w:top w:val="single" w:sz="4" w:space="0" w:color="auto"/>
              <w:left w:val="single" w:sz="4" w:space="0" w:color="auto"/>
              <w:right w:val="single" w:sz="4" w:space="0" w:color="auto"/>
            </w:tcBorders>
            <w:shd w:val="clear" w:color="auto" w:fill="D9D9D9"/>
          </w:tcPr>
          <w:p w14:paraId="7F9C8FD7" w14:textId="77777777" w:rsidR="00B43C7D" w:rsidRPr="00A406E5" w:rsidRDefault="00B43C7D" w:rsidP="00CC53C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447349A" w14:textId="77777777" w:rsidR="00B43C7D" w:rsidRPr="00A406E5" w:rsidRDefault="00B43C7D" w:rsidP="00CC53CC">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2AB9B769" w14:textId="6A06EF9E" w:rsidR="00B43C7D" w:rsidRPr="00A406E5" w:rsidRDefault="00881C13" w:rsidP="00CC53CC">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BE0B37" w14:textId="77777777" w:rsidR="00B43C7D" w:rsidRPr="00A406E5" w:rsidRDefault="00B43C7D" w:rsidP="00CC53CC">
            <w:pPr>
              <w:jc w:val="center"/>
              <w:rPr>
                <w:rFonts w:ascii="Arial" w:hAnsi="Arial" w:cs="Arial"/>
                <w:sz w:val="32"/>
              </w:rPr>
            </w:pPr>
          </w:p>
        </w:tc>
      </w:tr>
      <w:tr w:rsidR="00B43C7D" w:rsidRPr="00A406E5" w14:paraId="23868818" w14:textId="77777777" w:rsidTr="00E36E4A">
        <w:trPr>
          <w:trHeight w:val="451"/>
        </w:trPr>
        <w:tc>
          <w:tcPr>
            <w:tcW w:w="4069" w:type="pct"/>
            <w:vMerge w:val="restart"/>
            <w:tcBorders>
              <w:top w:val="single" w:sz="4" w:space="0" w:color="auto"/>
              <w:left w:val="single" w:sz="4" w:space="0" w:color="auto"/>
              <w:right w:val="single" w:sz="4" w:space="0" w:color="auto"/>
            </w:tcBorders>
          </w:tcPr>
          <w:p w14:paraId="23701527" w14:textId="77777777" w:rsidR="00B43C7D" w:rsidRPr="00A406E5" w:rsidRDefault="00B43C7D" w:rsidP="00CC53CC">
            <w:pPr>
              <w:spacing w:after="120"/>
              <w:rPr>
                <w:rFonts w:ascii="Arial" w:hAnsi="Arial" w:cs="Arial"/>
                <w:sz w:val="14"/>
                <w:szCs w:val="14"/>
              </w:rPr>
            </w:pPr>
          </w:p>
          <w:p w14:paraId="1DE850E9" w14:textId="77777777" w:rsidR="00B43C7D" w:rsidRPr="00A406E5" w:rsidRDefault="00B43C7D" w:rsidP="00CC53CC">
            <w:pPr>
              <w:spacing w:after="120"/>
              <w:rPr>
                <w:rFonts w:ascii="Arial" w:hAnsi="Arial" w:cs="Arial"/>
                <w:sz w:val="14"/>
                <w:szCs w:val="14"/>
              </w:rPr>
            </w:pPr>
          </w:p>
          <w:p w14:paraId="7474C904" w14:textId="77777777" w:rsidR="00B43C7D" w:rsidRPr="00A406E5" w:rsidRDefault="00B43C7D" w:rsidP="00CC53CC">
            <w:pPr>
              <w:spacing w:after="120"/>
              <w:rPr>
                <w:rFonts w:ascii="Arial" w:hAnsi="Arial" w:cs="Arial"/>
                <w:sz w:val="14"/>
                <w:szCs w:val="14"/>
              </w:rPr>
            </w:pPr>
          </w:p>
          <w:p w14:paraId="3F509E82" w14:textId="77777777" w:rsidR="00B43C7D" w:rsidRPr="00A406E5" w:rsidRDefault="00B43C7D" w:rsidP="00CC53CC">
            <w:pPr>
              <w:spacing w:after="120"/>
              <w:rPr>
                <w:rFonts w:ascii="Arial" w:hAnsi="Arial" w:cs="Arial"/>
                <w:sz w:val="14"/>
                <w:szCs w:val="14"/>
              </w:rPr>
            </w:pPr>
          </w:p>
          <w:p w14:paraId="12DDA50A" w14:textId="77777777" w:rsidR="00B43C7D" w:rsidRPr="00A406E5" w:rsidRDefault="00B43C7D" w:rsidP="00CC53CC">
            <w:pPr>
              <w:spacing w:after="120"/>
              <w:rPr>
                <w:rFonts w:ascii="Arial" w:hAnsi="Arial" w:cs="Arial"/>
                <w:sz w:val="14"/>
                <w:szCs w:val="14"/>
              </w:rPr>
            </w:pPr>
          </w:p>
          <w:p w14:paraId="5C1132DE" w14:textId="77777777" w:rsidR="00B43C7D" w:rsidRPr="00A406E5" w:rsidRDefault="00B43C7D" w:rsidP="00CC53CC">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1AD95E5E" w14:textId="77777777" w:rsidR="00B43C7D" w:rsidRPr="00A406E5" w:rsidRDefault="00B43C7D" w:rsidP="00CC53C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0060F52" w14:textId="77777777" w:rsidR="00B43C7D" w:rsidRPr="00A406E5" w:rsidRDefault="00B43C7D" w:rsidP="00CC53CC">
            <w:pPr>
              <w:jc w:val="center"/>
              <w:rPr>
                <w:rFonts w:ascii="Arial" w:hAnsi="Arial" w:cs="Arial"/>
                <w:sz w:val="32"/>
              </w:rPr>
            </w:pPr>
          </w:p>
        </w:tc>
      </w:tr>
      <w:tr w:rsidR="00B43C7D" w:rsidRPr="00A406E5" w14:paraId="7E8FB96C" w14:textId="77777777" w:rsidTr="00E36E4A">
        <w:trPr>
          <w:trHeight w:val="450"/>
        </w:trPr>
        <w:tc>
          <w:tcPr>
            <w:tcW w:w="4069" w:type="pct"/>
            <w:vMerge/>
            <w:tcBorders>
              <w:left w:val="single" w:sz="4" w:space="0" w:color="auto"/>
              <w:bottom w:val="single" w:sz="4" w:space="0" w:color="auto"/>
              <w:right w:val="single" w:sz="4" w:space="0" w:color="auto"/>
            </w:tcBorders>
          </w:tcPr>
          <w:p w14:paraId="7B1FC93F" w14:textId="77777777" w:rsidR="00B43C7D" w:rsidRPr="00A406E5" w:rsidRDefault="00B43C7D" w:rsidP="00CC53CC">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0D786F80" w14:textId="77777777" w:rsidR="00B43C7D" w:rsidRPr="00A406E5" w:rsidRDefault="00B43C7D" w:rsidP="00CC53C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05A2D7B" w14:textId="77777777" w:rsidR="00B43C7D" w:rsidRPr="00A406E5" w:rsidRDefault="00B43C7D" w:rsidP="00CC53CC">
            <w:pPr>
              <w:jc w:val="center"/>
              <w:rPr>
                <w:rFonts w:ascii="Arial" w:hAnsi="Arial" w:cs="Arial"/>
                <w:sz w:val="32"/>
              </w:rPr>
            </w:pPr>
          </w:p>
        </w:tc>
      </w:tr>
      <w:tr w:rsidR="00B43C7D" w:rsidRPr="00A406E5" w14:paraId="7B06FF4E" w14:textId="77777777" w:rsidTr="00E36E4A">
        <w:trPr>
          <w:trHeight w:val="450"/>
        </w:trPr>
        <w:tc>
          <w:tcPr>
            <w:tcW w:w="4069" w:type="pct"/>
            <w:tcBorders>
              <w:top w:val="single" w:sz="4" w:space="0" w:color="auto"/>
              <w:left w:val="single" w:sz="4" w:space="0" w:color="auto"/>
              <w:right w:val="single" w:sz="4" w:space="0" w:color="auto"/>
            </w:tcBorders>
            <w:shd w:val="clear" w:color="auto" w:fill="D9D9D9"/>
          </w:tcPr>
          <w:p w14:paraId="6AC95A18" w14:textId="77777777" w:rsidR="00B43C7D" w:rsidRPr="00A406E5" w:rsidRDefault="00B43C7D" w:rsidP="00CC53C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9924048" w14:textId="77777777" w:rsidR="00B43C7D" w:rsidRPr="00A406E5" w:rsidRDefault="00B43C7D" w:rsidP="00CC53CC">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0AB8E3D9" w14:textId="4B7A0337" w:rsidR="00B43C7D" w:rsidRPr="00A406E5" w:rsidRDefault="00881C13" w:rsidP="00CC53CC">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09BF91" w14:textId="77777777" w:rsidR="00B43C7D" w:rsidRPr="00A406E5" w:rsidRDefault="00B43C7D" w:rsidP="00CC53CC">
            <w:pPr>
              <w:jc w:val="center"/>
              <w:rPr>
                <w:rFonts w:ascii="Arial" w:hAnsi="Arial" w:cs="Arial"/>
                <w:sz w:val="32"/>
              </w:rPr>
            </w:pPr>
          </w:p>
        </w:tc>
      </w:tr>
      <w:tr w:rsidR="00B43C7D" w:rsidRPr="00A406E5" w14:paraId="3FBD7A4C" w14:textId="77777777" w:rsidTr="00E36E4A">
        <w:trPr>
          <w:trHeight w:val="451"/>
        </w:trPr>
        <w:tc>
          <w:tcPr>
            <w:tcW w:w="4069" w:type="pct"/>
            <w:vMerge w:val="restart"/>
            <w:tcBorders>
              <w:top w:val="single" w:sz="4" w:space="0" w:color="auto"/>
              <w:left w:val="single" w:sz="4" w:space="0" w:color="auto"/>
              <w:right w:val="single" w:sz="4" w:space="0" w:color="auto"/>
            </w:tcBorders>
          </w:tcPr>
          <w:p w14:paraId="567D4740" w14:textId="77777777" w:rsidR="00B43C7D" w:rsidRPr="00A406E5" w:rsidRDefault="00B43C7D" w:rsidP="00CC53CC">
            <w:pPr>
              <w:spacing w:after="120"/>
              <w:rPr>
                <w:rFonts w:ascii="Arial" w:hAnsi="Arial" w:cs="Arial"/>
                <w:sz w:val="14"/>
                <w:szCs w:val="14"/>
              </w:rPr>
            </w:pPr>
          </w:p>
          <w:p w14:paraId="1F233C17" w14:textId="77777777" w:rsidR="00B43C7D" w:rsidRPr="00A406E5" w:rsidRDefault="00B43C7D" w:rsidP="00CC53CC">
            <w:pPr>
              <w:spacing w:after="120"/>
              <w:rPr>
                <w:rFonts w:ascii="Arial" w:hAnsi="Arial" w:cs="Arial"/>
                <w:sz w:val="14"/>
                <w:szCs w:val="14"/>
              </w:rPr>
            </w:pPr>
          </w:p>
          <w:p w14:paraId="25C51007" w14:textId="77777777" w:rsidR="00B43C7D" w:rsidRPr="00A406E5" w:rsidRDefault="00B43C7D" w:rsidP="00CC53CC">
            <w:pPr>
              <w:spacing w:after="120"/>
              <w:rPr>
                <w:rFonts w:ascii="Arial" w:hAnsi="Arial" w:cs="Arial"/>
                <w:sz w:val="14"/>
                <w:szCs w:val="14"/>
              </w:rPr>
            </w:pPr>
          </w:p>
          <w:p w14:paraId="1404B5EF" w14:textId="77777777" w:rsidR="00B43C7D" w:rsidRPr="00A406E5" w:rsidRDefault="00B43C7D" w:rsidP="00CC53CC">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13C4600D" w14:textId="77777777" w:rsidR="00B43C7D" w:rsidRPr="00A406E5" w:rsidRDefault="00B43C7D" w:rsidP="00CC53C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FA59E79" w14:textId="77777777" w:rsidR="00B43C7D" w:rsidRPr="00A406E5" w:rsidRDefault="00B43C7D" w:rsidP="00CC53CC">
            <w:pPr>
              <w:jc w:val="center"/>
              <w:rPr>
                <w:rFonts w:ascii="Arial" w:hAnsi="Arial" w:cs="Arial"/>
                <w:sz w:val="32"/>
              </w:rPr>
            </w:pPr>
          </w:p>
        </w:tc>
      </w:tr>
      <w:tr w:rsidR="00B43C7D" w:rsidRPr="00A406E5" w14:paraId="19D5F451" w14:textId="77777777" w:rsidTr="00E36E4A">
        <w:trPr>
          <w:trHeight w:val="450"/>
        </w:trPr>
        <w:tc>
          <w:tcPr>
            <w:tcW w:w="4069" w:type="pct"/>
            <w:vMerge/>
            <w:tcBorders>
              <w:left w:val="single" w:sz="4" w:space="0" w:color="auto"/>
              <w:bottom w:val="single" w:sz="4" w:space="0" w:color="auto"/>
              <w:right w:val="single" w:sz="4" w:space="0" w:color="auto"/>
            </w:tcBorders>
          </w:tcPr>
          <w:p w14:paraId="630996A4" w14:textId="77777777" w:rsidR="00B43C7D" w:rsidRPr="00A406E5" w:rsidRDefault="00B43C7D" w:rsidP="00CC53CC">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01E4F40A" w14:textId="77777777" w:rsidR="00B43C7D" w:rsidRPr="00A406E5" w:rsidRDefault="00B43C7D" w:rsidP="00CC53C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772CAAC" w14:textId="77777777" w:rsidR="00B43C7D" w:rsidRPr="00A406E5" w:rsidRDefault="00B43C7D" w:rsidP="00CC53CC">
            <w:pPr>
              <w:jc w:val="center"/>
              <w:rPr>
                <w:rFonts w:ascii="Arial" w:hAnsi="Arial" w:cs="Arial"/>
                <w:sz w:val="32"/>
              </w:rPr>
            </w:pPr>
          </w:p>
        </w:tc>
      </w:tr>
    </w:tbl>
    <w:p w14:paraId="400A8B03" w14:textId="77777777" w:rsidR="00B43C7D" w:rsidRPr="00A406E5" w:rsidRDefault="00B43C7D" w:rsidP="00B43C7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43C7D" w:rsidRPr="00A406E5" w14:paraId="29CA76A0" w14:textId="77777777" w:rsidTr="00CC53CC">
        <w:trPr>
          <w:cantSplit/>
        </w:trPr>
        <w:tc>
          <w:tcPr>
            <w:tcW w:w="6062" w:type="dxa"/>
            <w:vMerge w:val="restart"/>
            <w:shd w:val="pct15" w:color="auto" w:fill="auto"/>
            <w:vAlign w:val="center"/>
          </w:tcPr>
          <w:p w14:paraId="6F83C5C8" w14:textId="77777777" w:rsidR="00B43C7D" w:rsidRPr="00A406E5" w:rsidRDefault="00B43C7D" w:rsidP="00CC53C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4785BD" w14:textId="77777777" w:rsidR="00B43C7D" w:rsidRPr="00A406E5" w:rsidRDefault="00B43C7D" w:rsidP="00CC53C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BE275B5" w14:textId="77777777" w:rsidR="00B43C7D" w:rsidRPr="00A406E5" w:rsidRDefault="00B43C7D" w:rsidP="00CC53CC">
            <w:pPr>
              <w:jc w:val="right"/>
              <w:rPr>
                <w:rFonts w:ascii="Arial" w:hAnsi="Arial" w:cs="Arial"/>
                <w:b/>
                <w:bCs/>
              </w:rPr>
            </w:pPr>
            <w:r>
              <w:rPr>
                <w:rFonts w:ascii="Arial" w:hAnsi="Arial" w:cs="Arial"/>
                <w:b/>
                <w:bCs/>
              </w:rPr>
              <w:t>100</w:t>
            </w:r>
            <w:r w:rsidRPr="00A406E5">
              <w:rPr>
                <w:rFonts w:ascii="Arial" w:hAnsi="Arial" w:cs="Arial"/>
                <w:b/>
                <w:bCs/>
              </w:rPr>
              <w:t>%</w:t>
            </w:r>
          </w:p>
        </w:tc>
      </w:tr>
      <w:tr w:rsidR="00B43C7D" w:rsidRPr="00A406E5" w14:paraId="2DFB39AF" w14:textId="77777777" w:rsidTr="00CC53CC">
        <w:trPr>
          <w:cantSplit/>
        </w:trPr>
        <w:tc>
          <w:tcPr>
            <w:tcW w:w="6062" w:type="dxa"/>
            <w:vMerge/>
            <w:vAlign w:val="bottom"/>
          </w:tcPr>
          <w:p w14:paraId="573591BE" w14:textId="77777777" w:rsidR="00B43C7D" w:rsidRPr="00A406E5" w:rsidRDefault="00B43C7D" w:rsidP="00CC53CC">
            <w:pPr>
              <w:rPr>
                <w:rFonts w:ascii="Arial" w:hAnsi="Arial" w:cs="Arial"/>
              </w:rPr>
            </w:pPr>
          </w:p>
        </w:tc>
        <w:tc>
          <w:tcPr>
            <w:tcW w:w="2903" w:type="dxa"/>
            <w:vAlign w:val="bottom"/>
          </w:tcPr>
          <w:p w14:paraId="3D251A03" w14:textId="77777777" w:rsidR="00B43C7D" w:rsidRPr="00A406E5" w:rsidRDefault="00B43C7D" w:rsidP="00CC53C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63C5D2" w14:textId="77777777" w:rsidR="00B43C7D" w:rsidRPr="00A406E5" w:rsidRDefault="00B43C7D" w:rsidP="00CC53CC">
            <w:pPr>
              <w:jc w:val="center"/>
              <w:rPr>
                <w:rFonts w:ascii="Arial" w:hAnsi="Arial" w:cs="Arial"/>
                <w:sz w:val="12"/>
                <w:szCs w:val="12"/>
              </w:rPr>
            </w:pPr>
          </w:p>
        </w:tc>
        <w:tc>
          <w:tcPr>
            <w:tcW w:w="1060" w:type="dxa"/>
            <w:vMerge/>
            <w:vAlign w:val="bottom"/>
          </w:tcPr>
          <w:p w14:paraId="35A8F63C" w14:textId="77777777" w:rsidR="00B43C7D" w:rsidRPr="00A406E5" w:rsidRDefault="00B43C7D" w:rsidP="00CC53CC">
            <w:pPr>
              <w:ind w:leftChars="71" w:left="142"/>
              <w:rPr>
                <w:rFonts w:ascii="Arial" w:hAnsi="Arial" w:cs="Arial"/>
              </w:rPr>
            </w:pPr>
          </w:p>
        </w:tc>
      </w:tr>
      <w:tr w:rsidR="00B43C7D" w:rsidRPr="00A406E5" w14:paraId="07AC6DDC" w14:textId="77777777" w:rsidTr="00CC53CC">
        <w:trPr>
          <w:cantSplit/>
        </w:trPr>
        <w:tc>
          <w:tcPr>
            <w:tcW w:w="6062" w:type="dxa"/>
            <w:vMerge/>
            <w:vAlign w:val="bottom"/>
          </w:tcPr>
          <w:p w14:paraId="19E0B8E8" w14:textId="77777777" w:rsidR="00B43C7D" w:rsidRPr="00A406E5" w:rsidRDefault="00B43C7D" w:rsidP="00CC53CC">
            <w:pPr>
              <w:rPr>
                <w:rFonts w:ascii="Arial" w:hAnsi="Arial" w:cs="Arial"/>
              </w:rPr>
            </w:pPr>
          </w:p>
        </w:tc>
        <w:tc>
          <w:tcPr>
            <w:tcW w:w="2903" w:type="dxa"/>
            <w:vAlign w:val="bottom"/>
          </w:tcPr>
          <w:p w14:paraId="5D2256F3" w14:textId="77777777" w:rsidR="00B43C7D" w:rsidRPr="00A406E5" w:rsidRDefault="00B43C7D" w:rsidP="00CC53C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96E8ABD" w14:textId="77777777" w:rsidR="00B43C7D" w:rsidRPr="00A406E5" w:rsidRDefault="00B43C7D" w:rsidP="00CC53CC">
            <w:pPr>
              <w:jc w:val="center"/>
              <w:rPr>
                <w:rFonts w:ascii="Arial" w:hAnsi="Arial" w:cs="Arial"/>
                <w:sz w:val="12"/>
                <w:szCs w:val="12"/>
              </w:rPr>
            </w:pPr>
          </w:p>
        </w:tc>
        <w:tc>
          <w:tcPr>
            <w:tcW w:w="1060" w:type="dxa"/>
            <w:vMerge/>
            <w:vAlign w:val="bottom"/>
          </w:tcPr>
          <w:p w14:paraId="70CD1BB2" w14:textId="77777777" w:rsidR="00B43C7D" w:rsidRPr="00A406E5" w:rsidRDefault="00B43C7D" w:rsidP="00CC53CC">
            <w:pPr>
              <w:ind w:firstLineChars="141" w:firstLine="282"/>
              <w:rPr>
                <w:rFonts w:ascii="Arial" w:hAnsi="Arial" w:cs="Arial"/>
              </w:rPr>
            </w:pPr>
          </w:p>
        </w:tc>
      </w:tr>
    </w:tbl>
    <w:p w14:paraId="7CFF3D80" w14:textId="77777777" w:rsidR="00B43C7D" w:rsidRDefault="00B43C7D" w:rsidP="00B43C7D">
      <w:pPr>
        <w:rPr>
          <w:rFonts w:ascii="Arial" w:hAnsi="Arial" w:cs="Arial"/>
        </w:rPr>
      </w:pPr>
    </w:p>
    <w:p w14:paraId="66E75A9F" w14:textId="77777777" w:rsidR="00B43C7D" w:rsidRDefault="00B43C7D" w:rsidP="00B43C7D">
      <w:pPr>
        <w:rPr>
          <w:rFonts w:ascii="Arial" w:hAnsi="Arial" w:cs="Arial"/>
        </w:rPr>
      </w:pPr>
    </w:p>
    <w:p w14:paraId="548C812B" w14:textId="77777777" w:rsidR="00B43C7D" w:rsidRDefault="00B43C7D" w:rsidP="00B43C7D">
      <w:pPr>
        <w:rPr>
          <w:rFonts w:ascii="Arial" w:hAnsi="Arial" w:cs="Arial"/>
          <w:vanish/>
        </w:rPr>
        <w:sectPr w:rsidR="00B43C7D" w:rsidSect="00B43C7D">
          <w:footerReference w:type="default" r:id="rId13"/>
          <w:type w:val="continuous"/>
          <w:pgSz w:w="11894" w:h="16834"/>
          <w:pgMar w:top="720" w:right="720" w:bottom="720" w:left="720" w:header="706" w:footer="706" w:gutter="0"/>
          <w:paperSrc w:first="1" w:other="1"/>
          <w:cols w:space="720"/>
        </w:sectPr>
      </w:pPr>
    </w:p>
    <w:p w14:paraId="2D442EAE" w14:textId="77777777" w:rsidR="00B43C7D" w:rsidRDefault="00B43C7D" w:rsidP="00B43C7D">
      <w:pPr>
        <w:rPr>
          <w:rFonts w:ascii="Arial" w:hAnsi="Arial" w:cs="Arial"/>
          <w:vanish/>
        </w:rPr>
        <w:sectPr w:rsidR="00B43C7D" w:rsidSect="00B43C7D">
          <w:pgSz w:w="16834" w:h="11894" w:orient="landscape"/>
          <w:pgMar w:top="720" w:right="720" w:bottom="720" w:left="720" w:header="706" w:footer="706" w:gutter="0"/>
          <w:paperSrc w:first="1" w:other="1"/>
          <w:cols w:space="720"/>
          <w:docGrid w:linePitch="272"/>
        </w:sectPr>
      </w:pPr>
    </w:p>
    <w:p w14:paraId="2BBF9DCE" w14:textId="77777777" w:rsidR="00B43C7D" w:rsidRPr="00A406E5" w:rsidRDefault="00B43C7D" w:rsidP="00B43C7D">
      <w:pPr>
        <w:rPr>
          <w:rFonts w:ascii="Arial" w:hAnsi="Arial" w:cs="Arial"/>
          <w:vanish/>
        </w:rPr>
      </w:pPr>
    </w:p>
    <w:p w14:paraId="7115C472" w14:textId="77777777" w:rsidR="00B43C7D" w:rsidRDefault="00B43C7D" w:rsidP="00B43C7D">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0444"/>
      </w:tblGrid>
      <w:tr w:rsidR="00B43C7D" w14:paraId="0126A4BD" w14:textId="77777777" w:rsidTr="00CC53CC">
        <w:tc>
          <w:tcPr>
            <w:tcW w:w="13858" w:type="dxa"/>
            <w:shd w:val="clear" w:color="auto" w:fill="C2D69B" w:themeFill="accent3" w:themeFillTint="99"/>
          </w:tcPr>
          <w:p w14:paraId="6B1E36BB" w14:textId="77777777" w:rsidR="00B43C7D" w:rsidRPr="00995D51" w:rsidRDefault="00B43C7D" w:rsidP="00CC53C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28AA36D" w14:textId="77777777" w:rsidR="00B43C7D" w:rsidRDefault="00B43C7D" w:rsidP="00B43C7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B43C7D" w:rsidRPr="00D9771E" w14:paraId="01ABBF44" w14:textId="77777777" w:rsidTr="00CC53CC">
        <w:tc>
          <w:tcPr>
            <w:tcW w:w="13948" w:type="dxa"/>
            <w:shd w:val="clear" w:color="auto" w:fill="C2D69B" w:themeFill="accent3" w:themeFillTint="99"/>
          </w:tcPr>
          <w:p w14:paraId="5BAC725A" w14:textId="77777777" w:rsidR="00B43C7D" w:rsidRPr="00D9771E" w:rsidRDefault="00B43C7D" w:rsidP="00CC53CC">
            <w:pPr>
              <w:rPr>
                <w:rFonts w:ascii="Arial" w:hAnsi="Arial" w:cs="Arial"/>
                <w:b/>
              </w:rPr>
            </w:pPr>
            <w:r>
              <w:rPr>
                <w:rFonts w:ascii="Arial" w:hAnsi="Arial" w:cs="Arial"/>
                <w:b/>
              </w:rPr>
              <w:t>Level 6</w:t>
            </w:r>
          </w:p>
        </w:tc>
      </w:tr>
      <w:tr w:rsidR="00B43C7D" w:rsidRPr="00D9771E" w14:paraId="735DD54C" w14:textId="77777777" w:rsidTr="00CC53CC">
        <w:tc>
          <w:tcPr>
            <w:tcW w:w="13948" w:type="dxa"/>
            <w:shd w:val="clear" w:color="auto" w:fill="EAF1DD" w:themeFill="accent3" w:themeFillTint="33"/>
          </w:tcPr>
          <w:p w14:paraId="34D53BA4" w14:textId="77777777" w:rsidR="00B43C7D" w:rsidRPr="00B669B1" w:rsidRDefault="00B43C7D" w:rsidP="00CC53C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1CCC9D4" w14:textId="77777777" w:rsidR="00B43C7D" w:rsidRPr="00D9771E" w:rsidRDefault="00B43C7D" w:rsidP="00B43C7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43C7D" w:rsidRPr="00D9771E" w14:paraId="6EFEC89B" w14:textId="77777777" w:rsidTr="00CC53CC">
        <w:trPr>
          <w:tblHeader/>
        </w:trPr>
        <w:tc>
          <w:tcPr>
            <w:tcW w:w="1735" w:type="dxa"/>
            <w:shd w:val="clear" w:color="auto" w:fill="C2D69B" w:themeFill="accent3" w:themeFillTint="99"/>
          </w:tcPr>
          <w:p w14:paraId="5867C8B8" w14:textId="77777777" w:rsidR="00B43C7D" w:rsidRPr="00C73F6F" w:rsidRDefault="00B43C7D" w:rsidP="00CC53C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08C1AAE"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9E844E7"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EA81488"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SATISFACTORY</w:t>
            </w:r>
          </w:p>
          <w:p w14:paraId="31286B3E" w14:textId="77777777" w:rsidR="00B43C7D" w:rsidRPr="00D9771E" w:rsidRDefault="00B43C7D" w:rsidP="00CC53C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6A6E816"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GOOD</w:t>
            </w:r>
          </w:p>
          <w:p w14:paraId="7C228787" w14:textId="77777777" w:rsidR="00B43C7D" w:rsidRPr="00D9771E" w:rsidRDefault="00B43C7D" w:rsidP="00CC53C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3B649D7"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VERY GOOD</w:t>
            </w:r>
          </w:p>
          <w:p w14:paraId="133BAA6E" w14:textId="77777777" w:rsidR="00B43C7D" w:rsidRPr="00D9771E" w:rsidRDefault="00B43C7D" w:rsidP="00CC53C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305F1F5"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EXCELLENT</w:t>
            </w:r>
          </w:p>
          <w:p w14:paraId="46204674" w14:textId="77777777" w:rsidR="00B43C7D" w:rsidRPr="00D9771E" w:rsidRDefault="00B43C7D" w:rsidP="00CC53C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F3BB31F"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EXCEPTIONAL</w:t>
            </w:r>
          </w:p>
          <w:p w14:paraId="10538415" w14:textId="77777777" w:rsidR="00B43C7D" w:rsidRPr="00D9771E" w:rsidRDefault="00B43C7D" w:rsidP="00CC53C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43C7D" w:rsidRPr="00D9771E" w14:paraId="0054F043" w14:textId="77777777" w:rsidTr="00CC53CC">
        <w:trPr>
          <w:tblHeader/>
        </w:trPr>
        <w:tc>
          <w:tcPr>
            <w:tcW w:w="1735" w:type="dxa"/>
            <w:shd w:val="clear" w:color="auto" w:fill="C2D69B" w:themeFill="accent3" w:themeFillTint="99"/>
          </w:tcPr>
          <w:p w14:paraId="3F62DE3E" w14:textId="77777777" w:rsidR="00B43C7D" w:rsidRPr="00D9771E" w:rsidRDefault="00B43C7D" w:rsidP="00CC53C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EF4B4C8"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CC848B5" w14:textId="77777777" w:rsidR="00B43C7D" w:rsidRPr="00D9771E" w:rsidRDefault="00B43C7D" w:rsidP="00CC53C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A99F862"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FDA9D06"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0C6A55A" w14:textId="77777777" w:rsidR="00B43C7D" w:rsidRPr="00D9771E" w:rsidRDefault="00B43C7D" w:rsidP="00CC53C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FC2540B" w14:textId="77777777" w:rsidR="00B43C7D" w:rsidRPr="00D9771E" w:rsidRDefault="00B43C7D" w:rsidP="00CC53C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D1F2ED9" w14:textId="77777777" w:rsidR="00B43C7D" w:rsidRPr="00D9771E" w:rsidRDefault="00B43C7D" w:rsidP="00CC53C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43C7D" w:rsidRPr="00D9771E" w14:paraId="29F8657E" w14:textId="77777777" w:rsidTr="00CC53CC">
        <w:tc>
          <w:tcPr>
            <w:tcW w:w="1735" w:type="dxa"/>
            <w:shd w:val="clear" w:color="auto" w:fill="C2D69B" w:themeFill="accent3" w:themeFillTint="99"/>
          </w:tcPr>
          <w:p w14:paraId="5591DB02" w14:textId="77777777" w:rsidR="00B43C7D" w:rsidRPr="00F65EEE" w:rsidRDefault="00B43C7D" w:rsidP="00CC53C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8BBD0F" w14:textId="77777777" w:rsidR="00B43C7D" w:rsidRPr="00F65EEE" w:rsidRDefault="00B43C7D" w:rsidP="00CC53C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6E0CECE" w14:textId="77777777" w:rsidR="00B43C7D" w:rsidRDefault="00B43C7D" w:rsidP="00CC53C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96A6CF6" w14:textId="77777777" w:rsidR="00B43C7D" w:rsidRPr="00B669B1" w:rsidRDefault="00B43C7D" w:rsidP="00CC53C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2E2CEB8" w14:textId="77777777" w:rsidR="00B43C7D" w:rsidRPr="00B669B1" w:rsidRDefault="00B43C7D" w:rsidP="00CC53C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2128E8" w14:textId="77777777" w:rsidR="00B43C7D" w:rsidRPr="00B669B1" w:rsidRDefault="00B43C7D" w:rsidP="00CC53C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2B31BB" w14:textId="77777777" w:rsidR="00B43C7D" w:rsidRPr="00B669B1" w:rsidRDefault="00B43C7D" w:rsidP="00CC53C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1FD109" w14:textId="77777777" w:rsidR="00B43C7D" w:rsidRPr="00B669B1" w:rsidRDefault="00B43C7D" w:rsidP="00CC53C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8A33B15" w14:textId="77777777" w:rsidR="00B43C7D" w:rsidRPr="00B669B1" w:rsidRDefault="00B43C7D" w:rsidP="00CC53C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1E755D" w14:textId="77777777" w:rsidR="00B43C7D" w:rsidRPr="00B669B1" w:rsidRDefault="00B43C7D" w:rsidP="00CC53C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89375E" w14:textId="77777777" w:rsidR="00B43C7D" w:rsidRPr="00B669B1" w:rsidRDefault="00B43C7D" w:rsidP="00CC53C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1DEF0A" w14:textId="77777777" w:rsidR="00B43C7D" w:rsidRPr="00B669B1" w:rsidRDefault="00B43C7D" w:rsidP="00CC53C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7F69A" w14:textId="77777777" w:rsidR="00B43C7D" w:rsidRPr="00B669B1" w:rsidRDefault="00B43C7D" w:rsidP="00CC53C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6C2C9E" w14:textId="77777777" w:rsidR="00B43C7D" w:rsidRPr="00B669B1" w:rsidRDefault="00B43C7D" w:rsidP="00CC53C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B43C7D" w:rsidRPr="00D9771E" w14:paraId="614BFAFE" w14:textId="77777777" w:rsidTr="00CC53CC">
        <w:tc>
          <w:tcPr>
            <w:tcW w:w="1735" w:type="dxa"/>
            <w:shd w:val="clear" w:color="auto" w:fill="C2D69B" w:themeFill="accent3" w:themeFillTint="99"/>
          </w:tcPr>
          <w:p w14:paraId="395A602D" w14:textId="77777777" w:rsidR="00B43C7D" w:rsidRPr="00CA7DB9" w:rsidRDefault="00B43C7D" w:rsidP="00CC53C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B286A2C" w14:textId="77777777" w:rsidR="00B43C7D" w:rsidRPr="00D9771E" w:rsidRDefault="00B43C7D" w:rsidP="00CC53C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87E134B" w14:textId="77777777" w:rsidR="00B43C7D" w:rsidRDefault="00B43C7D" w:rsidP="00CC53C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7B70102" w14:textId="77777777" w:rsidR="00B43C7D" w:rsidRPr="00B669B1" w:rsidRDefault="00B43C7D" w:rsidP="00CC53C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2AE7E9F" w14:textId="77777777" w:rsidR="00B43C7D" w:rsidRPr="00B669B1" w:rsidRDefault="00B43C7D" w:rsidP="00CC53C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B3C6BE3" w14:textId="77777777" w:rsidR="00B43C7D" w:rsidRPr="00B669B1" w:rsidRDefault="00B43C7D" w:rsidP="00CC53C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0399EF" w14:textId="77777777" w:rsidR="00B43C7D" w:rsidRPr="00B669B1" w:rsidRDefault="00B43C7D" w:rsidP="00CC53C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35680D" w14:textId="77777777" w:rsidR="00B43C7D" w:rsidRPr="00B669B1" w:rsidRDefault="00B43C7D" w:rsidP="00CC53C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4E588DF" w14:textId="77777777" w:rsidR="00B43C7D" w:rsidRPr="00B669B1" w:rsidRDefault="00B43C7D" w:rsidP="00CC53C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4C0BE29" w14:textId="77777777" w:rsidR="00B43C7D" w:rsidRPr="00B669B1" w:rsidRDefault="00B43C7D" w:rsidP="00CC53C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B43C7D" w:rsidRPr="00D9771E" w14:paraId="34A4A0CE" w14:textId="77777777" w:rsidTr="00CC53CC">
        <w:tc>
          <w:tcPr>
            <w:tcW w:w="1735" w:type="dxa"/>
            <w:shd w:val="clear" w:color="auto" w:fill="C2D69B" w:themeFill="accent3" w:themeFillTint="99"/>
          </w:tcPr>
          <w:p w14:paraId="3AE8C2C8" w14:textId="77777777" w:rsidR="00B43C7D" w:rsidRDefault="00B43C7D" w:rsidP="00CC53C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E854AB3" w14:textId="77777777" w:rsidR="00B43C7D" w:rsidRPr="00F65EEE" w:rsidRDefault="00B43C7D" w:rsidP="00CC53C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A8F78EA" w14:textId="77777777" w:rsidR="00B43C7D" w:rsidRDefault="00B43C7D" w:rsidP="00CC53C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D1E7236" w14:textId="77777777" w:rsidR="00B43C7D" w:rsidRDefault="00B43C7D" w:rsidP="00CC53C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4106D36" w14:textId="77777777" w:rsidR="00B43C7D" w:rsidRPr="00B669B1" w:rsidRDefault="00B43C7D" w:rsidP="00CC53CC">
            <w:pPr>
              <w:rPr>
                <w:rFonts w:ascii="Arial" w:hAnsi="Arial" w:cs="Arial"/>
              </w:rPr>
            </w:pPr>
          </w:p>
        </w:tc>
        <w:tc>
          <w:tcPr>
            <w:tcW w:w="1736" w:type="dxa"/>
          </w:tcPr>
          <w:p w14:paraId="353AAA87" w14:textId="77777777" w:rsidR="00B43C7D" w:rsidRPr="00B669B1" w:rsidRDefault="00B43C7D" w:rsidP="00CC53C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6ACC4E7" w14:textId="77777777" w:rsidR="00B43C7D" w:rsidRPr="00B669B1" w:rsidRDefault="00B43C7D" w:rsidP="00CC53C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D0A8CD0" w14:textId="77777777" w:rsidR="00B43C7D" w:rsidRDefault="00B43C7D" w:rsidP="00CC53C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8C8D890" w14:textId="77777777" w:rsidR="00B43C7D" w:rsidRPr="00E518DC" w:rsidRDefault="00B43C7D" w:rsidP="00CC53C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C28CD5A" w14:textId="77777777" w:rsidR="00B43C7D" w:rsidRPr="00B669B1" w:rsidRDefault="00B43C7D" w:rsidP="00CC53CC">
            <w:pPr>
              <w:rPr>
                <w:rFonts w:ascii="Arial" w:hAnsi="Arial" w:cs="Arial"/>
              </w:rPr>
            </w:pPr>
          </w:p>
        </w:tc>
        <w:tc>
          <w:tcPr>
            <w:tcW w:w="1736" w:type="dxa"/>
          </w:tcPr>
          <w:p w14:paraId="045AC2A7" w14:textId="77777777" w:rsidR="00B43C7D" w:rsidRPr="00B669B1" w:rsidRDefault="00B43C7D" w:rsidP="00CC53C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8EA22B0" w14:textId="77777777" w:rsidR="00B43C7D" w:rsidRPr="00B669B1" w:rsidRDefault="00B43C7D" w:rsidP="00CC53C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9417F3F" w14:textId="77777777" w:rsidR="00B43C7D" w:rsidRPr="00B669B1" w:rsidRDefault="00B43C7D" w:rsidP="00CC53C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0BB6E67" w14:textId="77777777" w:rsidR="00B43C7D" w:rsidRPr="00B669B1" w:rsidRDefault="00B43C7D" w:rsidP="00CC53C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1872914" w14:textId="77777777" w:rsidR="00B43C7D" w:rsidRPr="00B669B1" w:rsidRDefault="00B43C7D" w:rsidP="00CC53CC">
            <w:pPr>
              <w:rPr>
                <w:rFonts w:ascii="Arial" w:hAnsi="Arial" w:cs="Arial"/>
              </w:rPr>
            </w:pPr>
          </w:p>
        </w:tc>
        <w:tc>
          <w:tcPr>
            <w:tcW w:w="1736" w:type="dxa"/>
          </w:tcPr>
          <w:p w14:paraId="493FBEEE" w14:textId="77777777" w:rsidR="00B43C7D" w:rsidRPr="00B669B1" w:rsidRDefault="00B43C7D" w:rsidP="00CC53C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D8C820F" w14:textId="77777777" w:rsidR="00B43C7D" w:rsidRPr="00B669B1" w:rsidRDefault="00B43C7D" w:rsidP="00CC53CC">
            <w:pPr>
              <w:rPr>
                <w:rFonts w:ascii="Arial" w:hAnsi="Arial" w:cs="Arial"/>
              </w:rPr>
            </w:pPr>
          </w:p>
        </w:tc>
        <w:tc>
          <w:tcPr>
            <w:tcW w:w="1736" w:type="dxa"/>
          </w:tcPr>
          <w:p w14:paraId="02664BE0" w14:textId="77777777" w:rsidR="00B43C7D" w:rsidRPr="00B669B1" w:rsidRDefault="00B43C7D" w:rsidP="00CC53C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797C5C" w14:textId="77777777" w:rsidR="00B43C7D" w:rsidRPr="00B669B1" w:rsidRDefault="00B43C7D" w:rsidP="00CC53C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B43C7D" w:rsidRPr="00D9771E" w14:paraId="6840C3F1" w14:textId="77777777" w:rsidTr="00CC53CC">
        <w:tc>
          <w:tcPr>
            <w:tcW w:w="1735" w:type="dxa"/>
            <w:shd w:val="clear" w:color="auto" w:fill="C2D69B" w:themeFill="accent3" w:themeFillTint="99"/>
          </w:tcPr>
          <w:p w14:paraId="2AB9BEFA" w14:textId="77777777" w:rsidR="00B43C7D" w:rsidRDefault="00B43C7D" w:rsidP="00CC53C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E042E1" w14:textId="77777777" w:rsidR="00B43C7D" w:rsidRPr="00F65EEE" w:rsidRDefault="00B43C7D" w:rsidP="00CC53C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0728535" w14:textId="77777777" w:rsidR="00B43C7D" w:rsidRPr="00B669B1" w:rsidRDefault="00B43C7D" w:rsidP="00CC53CC">
            <w:pPr>
              <w:rPr>
                <w:rFonts w:ascii="Arial" w:hAnsi="Arial" w:cs="Arial"/>
              </w:rPr>
            </w:pPr>
            <w:r w:rsidRPr="00B669B1">
              <w:rPr>
                <w:rFonts w:ascii="Arial" w:hAnsi="Arial" w:cs="Arial"/>
              </w:rPr>
              <w:t>Limited or no use of methods, materials, tools and/or techniques.</w:t>
            </w:r>
          </w:p>
          <w:p w14:paraId="246D296F" w14:textId="77777777" w:rsidR="00B43C7D" w:rsidRDefault="00B43C7D" w:rsidP="00CC53CC">
            <w:pPr>
              <w:rPr>
                <w:rFonts w:ascii="Arial" w:hAnsi="Arial" w:cs="Arial"/>
              </w:rPr>
            </w:pPr>
            <w:r w:rsidRPr="00B669B1">
              <w:rPr>
                <w:rFonts w:ascii="Arial" w:hAnsi="Arial" w:cs="Arial"/>
              </w:rPr>
              <w:t>Little or no appreciation of the context of the application.</w:t>
            </w:r>
          </w:p>
          <w:p w14:paraId="0ADB3F60" w14:textId="77777777" w:rsidR="00B43C7D" w:rsidRDefault="00B43C7D" w:rsidP="00CC53C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1AF442" w14:textId="77777777" w:rsidR="00B43C7D" w:rsidRPr="00B669B1" w:rsidRDefault="00B43C7D" w:rsidP="00CC53C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D194C29" w14:textId="77777777" w:rsidR="00B43C7D" w:rsidRDefault="00B43C7D" w:rsidP="00CC53C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E8BA5F9" w14:textId="77777777" w:rsidR="00B43C7D" w:rsidRPr="00B669B1" w:rsidRDefault="00B43C7D" w:rsidP="00CC53C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E6B1C92" w14:textId="77777777" w:rsidR="00B43C7D" w:rsidRPr="00B669B1" w:rsidRDefault="00B43C7D" w:rsidP="00CC53CC">
            <w:pPr>
              <w:rPr>
                <w:rFonts w:ascii="Arial" w:hAnsi="Arial" w:cs="Arial"/>
              </w:rPr>
            </w:pPr>
          </w:p>
          <w:p w14:paraId="2E33E216" w14:textId="77777777" w:rsidR="00B43C7D" w:rsidRPr="00B669B1" w:rsidRDefault="00B43C7D" w:rsidP="00CC53CC">
            <w:pPr>
              <w:rPr>
                <w:rFonts w:ascii="Arial" w:hAnsi="Arial" w:cs="Arial"/>
              </w:rPr>
            </w:pPr>
          </w:p>
        </w:tc>
        <w:tc>
          <w:tcPr>
            <w:tcW w:w="1736" w:type="dxa"/>
          </w:tcPr>
          <w:p w14:paraId="17751FB1" w14:textId="77777777" w:rsidR="00B43C7D" w:rsidRPr="00B669B1" w:rsidRDefault="00B43C7D" w:rsidP="00CC53C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34D7789" w14:textId="77777777" w:rsidR="00B43C7D" w:rsidRDefault="00B43C7D" w:rsidP="00CC53C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EF7904" w14:textId="77777777" w:rsidR="00B43C7D" w:rsidRPr="00B669B1" w:rsidRDefault="00B43C7D" w:rsidP="00CC53C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7027BC6" w14:textId="77777777" w:rsidR="00B43C7D" w:rsidRPr="00B669B1" w:rsidRDefault="00B43C7D" w:rsidP="00CC53CC">
            <w:pPr>
              <w:rPr>
                <w:rFonts w:ascii="Arial" w:hAnsi="Arial" w:cs="Arial"/>
              </w:rPr>
            </w:pPr>
            <w:r w:rsidRPr="00B669B1">
              <w:rPr>
                <w:rFonts w:ascii="Arial" w:hAnsi="Arial" w:cs="Arial"/>
              </w:rPr>
              <w:t>A good and appropriate application of standard methods, materials, tools and/or techniques.</w:t>
            </w:r>
          </w:p>
          <w:p w14:paraId="35534C4C" w14:textId="77777777" w:rsidR="00B43C7D" w:rsidRDefault="00B43C7D" w:rsidP="00CC53C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7A2D2B4" w14:textId="77777777" w:rsidR="00B43C7D" w:rsidRPr="00B669B1" w:rsidRDefault="00B43C7D" w:rsidP="00CC53C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C7A2E17" w14:textId="77777777" w:rsidR="00B43C7D" w:rsidRPr="00B669B1" w:rsidRDefault="00B43C7D" w:rsidP="00CC53CC">
            <w:pPr>
              <w:rPr>
                <w:rFonts w:ascii="Arial" w:hAnsi="Arial" w:cs="Arial"/>
              </w:rPr>
            </w:pPr>
            <w:r w:rsidRPr="00B669B1">
              <w:rPr>
                <w:rFonts w:ascii="Arial" w:hAnsi="Arial" w:cs="Arial"/>
              </w:rPr>
              <w:t>A very good application of a range of methods, materials, tools and/or techniques.</w:t>
            </w:r>
          </w:p>
          <w:p w14:paraId="1646F503" w14:textId="77777777" w:rsidR="00B43C7D" w:rsidRPr="00B669B1" w:rsidRDefault="00B43C7D" w:rsidP="00CC53C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322099" w14:textId="77777777" w:rsidR="00B43C7D" w:rsidRPr="00B669B1" w:rsidRDefault="00B43C7D" w:rsidP="00CC53CC">
            <w:pPr>
              <w:rPr>
                <w:rFonts w:ascii="Arial" w:hAnsi="Arial" w:cs="Arial"/>
              </w:rPr>
            </w:pPr>
            <w:r w:rsidRPr="00B669B1">
              <w:rPr>
                <w:rFonts w:ascii="Arial" w:hAnsi="Arial" w:cs="Arial"/>
              </w:rPr>
              <w:t xml:space="preserve">Evidence of some innovation and creativity. </w:t>
            </w:r>
          </w:p>
        </w:tc>
        <w:tc>
          <w:tcPr>
            <w:tcW w:w="1736" w:type="dxa"/>
          </w:tcPr>
          <w:p w14:paraId="0D196361" w14:textId="77777777" w:rsidR="00B43C7D" w:rsidRPr="00B669B1" w:rsidRDefault="00B43C7D" w:rsidP="00CC53CC">
            <w:pPr>
              <w:rPr>
                <w:rFonts w:ascii="Arial" w:hAnsi="Arial" w:cs="Arial"/>
              </w:rPr>
            </w:pPr>
            <w:r w:rsidRPr="00B669B1">
              <w:rPr>
                <w:rFonts w:ascii="Arial" w:hAnsi="Arial" w:cs="Arial"/>
              </w:rPr>
              <w:t>An advanced application of a range of methods, materials, tools and/or techniques.</w:t>
            </w:r>
          </w:p>
          <w:p w14:paraId="220632E4" w14:textId="77777777" w:rsidR="00B43C7D" w:rsidRPr="00B669B1" w:rsidRDefault="00B43C7D" w:rsidP="00CC53C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2DB2693" w14:textId="77777777" w:rsidR="00B43C7D" w:rsidRPr="00B669B1" w:rsidRDefault="00B43C7D" w:rsidP="00CC53C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C63B5C3" w14:textId="77777777" w:rsidR="00B43C7D" w:rsidRPr="00B669B1" w:rsidRDefault="00B43C7D" w:rsidP="00CC53C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B43C7D" w:rsidRPr="00D9771E" w14:paraId="4B6EE7BE" w14:textId="77777777" w:rsidTr="00CC53CC">
        <w:tc>
          <w:tcPr>
            <w:tcW w:w="1735" w:type="dxa"/>
            <w:shd w:val="clear" w:color="auto" w:fill="C2D69B" w:themeFill="accent3" w:themeFillTint="99"/>
          </w:tcPr>
          <w:p w14:paraId="17A9E70B" w14:textId="77777777" w:rsidR="00B43C7D" w:rsidRDefault="00B43C7D" w:rsidP="00CC53C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115973" w14:textId="77777777" w:rsidR="00B43C7D" w:rsidRPr="00F65EEE" w:rsidRDefault="00B43C7D" w:rsidP="00CC53C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0A1836A" w14:textId="77777777" w:rsidR="00B43C7D" w:rsidRPr="00E07BE3" w:rsidRDefault="00B43C7D" w:rsidP="00CC53C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F3B7669" w14:textId="77777777" w:rsidR="00B43C7D" w:rsidRPr="00E07BE3" w:rsidRDefault="00B43C7D" w:rsidP="00CC53C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73A928E" w14:textId="77777777" w:rsidR="00B43C7D" w:rsidRPr="00ED3ABD" w:rsidRDefault="00B43C7D" w:rsidP="00CC53CC">
            <w:pPr>
              <w:rPr>
                <w:rFonts w:ascii="Arial" w:hAnsi="Arial" w:cs="Arial"/>
              </w:rPr>
            </w:pPr>
          </w:p>
          <w:p w14:paraId="0D152788" w14:textId="77777777" w:rsidR="00B43C7D" w:rsidRPr="00E07BE3" w:rsidRDefault="00B43C7D" w:rsidP="00CC53C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9A4CFE" w14:textId="77777777" w:rsidR="00B43C7D" w:rsidRPr="00E07BE3" w:rsidRDefault="00B43C7D" w:rsidP="00CC53C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D889C24" w14:textId="77777777" w:rsidR="00B43C7D" w:rsidRPr="00E07BE3" w:rsidRDefault="00B43C7D" w:rsidP="00CC53C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CDAF242" w14:textId="77777777" w:rsidR="00B43C7D" w:rsidRPr="00E07BE3" w:rsidRDefault="00B43C7D" w:rsidP="00CC53C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68CBE5E" w14:textId="77777777" w:rsidR="00B43C7D" w:rsidRPr="00E07BE3" w:rsidRDefault="00B43C7D" w:rsidP="00CC53C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07007AB" w14:textId="77777777" w:rsidR="00B43C7D" w:rsidRPr="00E07BE3" w:rsidRDefault="00B43C7D" w:rsidP="00CC53C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4E31E10" w14:textId="77777777" w:rsidR="00B43C7D" w:rsidRPr="00E07BE3" w:rsidRDefault="00B43C7D" w:rsidP="00CC53CC">
            <w:pPr>
              <w:rPr>
                <w:rFonts w:ascii="Arial" w:hAnsi="Arial" w:cs="Arial"/>
              </w:rPr>
            </w:pPr>
            <w:r w:rsidRPr="00E07BE3">
              <w:rPr>
                <w:rFonts w:ascii="Arial" w:hAnsi="Arial" w:cs="Arial"/>
              </w:rPr>
              <w:lastRenderedPageBreak/>
              <w:t>Can communicate effectively in a suitable format, but may have minor errors.</w:t>
            </w:r>
          </w:p>
          <w:p w14:paraId="680517DD" w14:textId="77777777" w:rsidR="00B43C7D" w:rsidRPr="00E07BE3" w:rsidRDefault="00B43C7D" w:rsidP="00CC53C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6716123" w14:textId="77777777" w:rsidR="00B43C7D" w:rsidRPr="00E07BE3" w:rsidRDefault="00B43C7D" w:rsidP="00CC53C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A84C1C" w14:textId="77777777" w:rsidR="00B43C7D" w:rsidRPr="00E07BE3" w:rsidRDefault="00B43C7D" w:rsidP="00CC53CC">
            <w:pPr>
              <w:rPr>
                <w:rFonts w:ascii="Arial" w:hAnsi="Arial" w:cs="Arial"/>
              </w:rPr>
            </w:pPr>
            <w:r w:rsidRPr="00E07BE3">
              <w:rPr>
                <w:rFonts w:ascii="Arial" w:hAnsi="Arial" w:cs="Arial"/>
              </w:rPr>
              <w:lastRenderedPageBreak/>
              <w:t>Can communicate well, confidently and consistently in a suitable format.</w:t>
            </w:r>
          </w:p>
          <w:p w14:paraId="617CCA8D" w14:textId="77777777" w:rsidR="00B43C7D" w:rsidRPr="00E07BE3" w:rsidRDefault="00B43C7D" w:rsidP="00CC53C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B737125" w14:textId="77777777" w:rsidR="00B43C7D" w:rsidRPr="00E07BE3" w:rsidRDefault="00B43C7D" w:rsidP="00CC53C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C85DD3" w14:textId="77777777" w:rsidR="00B43C7D" w:rsidRPr="00E07BE3" w:rsidRDefault="00B43C7D" w:rsidP="00CC53C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FC44923" w14:textId="77777777" w:rsidR="00B43C7D" w:rsidRPr="00E07BE3" w:rsidRDefault="00B43C7D" w:rsidP="00CC53C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8368342" w14:textId="77777777" w:rsidR="00B43C7D" w:rsidRPr="00E07BE3" w:rsidRDefault="00B43C7D" w:rsidP="00CC53CC">
            <w:pPr>
              <w:rPr>
                <w:rFonts w:ascii="Arial" w:hAnsi="Arial" w:cs="Arial"/>
              </w:rPr>
            </w:pPr>
            <w:r w:rsidRPr="00E07BE3">
              <w:rPr>
                <w:rFonts w:ascii="Arial" w:hAnsi="Arial" w:cs="Arial"/>
              </w:rPr>
              <w:lastRenderedPageBreak/>
              <w:t xml:space="preserve">Can communicate with an exceptionally high level of professionalism. </w:t>
            </w:r>
          </w:p>
          <w:p w14:paraId="7E562FA6" w14:textId="77777777" w:rsidR="00B43C7D" w:rsidRPr="00E07BE3" w:rsidRDefault="00B43C7D" w:rsidP="00CC53C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8BD4859" w14:textId="77777777" w:rsidR="00B43C7D" w:rsidRPr="00A406E5" w:rsidRDefault="00B43C7D" w:rsidP="00B43C7D">
      <w:pPr>
        <w:pStyle w:val="NormalWeb"/>
        <w:rPr>
          <w:rFonts w:ascii="Arial" w:hAnsi="Arial" w:cs="Arial"/>
          <w:color w:val="303B44"/>
          <w:sz w:val="22"/>
          <w:szCs w:val="22"/>
        </w:rPr>
      </w:pPr>
    </w:p>
    <w:p w14:paraId="108D86DB" w14:textId="77777777" w:rsidR="00B43C7D" w:rsidRDefault="00B43C7D" w:rsidP="00B43C7D">
      <w:pPr>
        <w:pStyle w:val="NormalWeb"/>
        <w:rPr>
          <w:rFonts w:ascii="Arial" w:hAnsi="Arial" w:cs="Arial"/>
          <w:color w:val="303B44"/>
          <w:sz w:val="22"/>
          <w:szCs w:val="22"/>
        </w:rPr>
      </w:pPr>
    </w:p>
    <w:p w14:paraId="207B313D" w14:textId="77777777" w:rsidR="00B43C7D" w:rsidRDefault="00B43C7D" w:rsidP="00B43C7D">
      <w:pPr>
        <w:pStyle w:val="NormalWeb"/>
        <w:rPr>
          <w:rFonts w:ascii="Arial" w:hAnsi="Arial" w:cs="Arial"/>
          <w:color w:val="303B44"/>
          <w:sz w:val="22"/>
          <w:szCs w:val="22"/>
        </w:rPr>
      </w:pPr>
    </w:p>
    <w:p w14:paraId="311CB50C" w14:textId="77777777" w:rsidR="00B43C7D" w:rsidRDefault="00B43C7D" w:rsidP="00B43C7D">
      <w:pPr>
        <w:pStyle w:val="NormalWeb"/>
        <w:rPr>
          <w:rFonts w:ascii="Arial" w:hAnsi="Arial" w:cs="Arial"/>
          <w:color w:val="303B44"/>
          <w:sz w:val="22"/>
          <w:szCs w:val="22"/>
        </w:rPr>
      </w:pPr>
    </w:p>
    <w:p w14:paraId="355A5691" w14:textId="77777777" w:rsidR="00B43C7D" w:rsidRDefault="00B43C7D" w:rsidP="00B43C7D">
      <w:pPr>
        <w:pStyle w:val="NormalWeb"/>
        <w:rPr>
          <w:rFonts w:ascii="Arial" w:hAnsi="Arial" w:cs="Arial"/>
          <w:color w:val="303B44"/>
          <w:sz w:val="22"/>
          <w:szCs w:val="22"/>
        </w:rPr>
      </w:pPr>
    </w:p>
    <w:p w14:paraId="65B7BDE8" w14:textId="77777777" w:rsidR="00B43C7D" w:rsidRDefault="00B43C7D" w:rsidP="00B43C7D">
      <w:pPr>
        <w:pStyle w:val="NormalWeb"/>
        <w:rPr>
          <w:rFonts w:ascii="Arial" w:hAnsi="Arial" w:cs="Arial"/>
          <w:color w:val="303B44"/>
          <w:sz w:val="22"/>
          <w:szCs w:val="22"/>
        </w:rPr>
      </w:pPr>
    </w:p>
    <w:p w14:paraId="54FD6730" w14:textId="77777777" w:rsidR="00B43C7D" w:rsidRDefault="00B43C7D" w:rsidP="00B43C7D">
      <w:pPr>
        <w:pStyle w:val="NormalWeb"/>
        <w:rPr>
          <w:rFonts w:ascii="Arial" w:hAnsi="Arial" w:cs="Arial"/>
          <w:color w:val="303B44"/>
          <w:sz w:val="22"/>
          <w:szCs w:val="22"/>
        </w:rPr>
      </w:pPr>
    </w:p>
    <w:p w14:paraId="186C8A96" w14:textId="77777777" w:rsidR="00B43C7D" w:rsidRPr="00975DEE" w:rsidRDefault="00B43C7D" w:rsidP="00B43C7D">
      <w:pPr>
        <w:rPr>
          <w:rFonts w:ascii="Arial" w:hAnsi="Arial" w:cs="Arial"/>
          <w:b/>
        </w:rPr>
      </w:pPr>
      <w:r>
        <w:rPr>
          <w:rFonts w:ascii="Arial" w:hAnsi="Arial" w:cs="Arial"/>
          <w:b/>
        </w:rPr>
        <w:t>THIS DOCUMENT IS ALSO AVAILABLE IN WELSH</w:t>
      </w:r>
    </w:p>
    <w:p w14:paraId="1E8AB47A" w14:textId="77777777" w:rsidR="00B43C7D" w:rsidRPr="002E15B4" w:rsidRDefault="00B43C7D" w:rsidP="005C676F">
      <w:pPr>
        <w:spacing w:line="360" w:lineRule="auto"/>
        <w:jc w:val="both"/>
        <w:rPr>
          <w:rFonts w:cs="Arial"/>
          <w:sz w:val="24"/>
          <w:szCs w:val="24"/>
        </w:rPr>
      </w:pPr>
    </w:p>
    <w:p w14:paraId="3BBDE580" w14:textId="77777777" w:rsidR="005C676F" w:rsidRPr="002E15B4" w:rsidRDefault="005C676F" w:rsidP="005C676F">
      <w:pPr>
        <w:spacing w:line="360" w:lineRule="auto"/>
        <w:jc w:val="both"/>
        <w:rPr>
          <w:rFonts w:cs="Arial"/>
          <w:sz w:val="24"/>
          <w:szCs w:val="24"/>
        </w:rPr>
      </w:pPr>
    </w:p>
    <w:p w14:paraId="7F1A2D59" w14:textId="77777777" w:rsidR="005C676F" w:rsidRPr="002E15B4" w:rsidRDefault="005C676F" w:rsidP="005C676F">
      <w:pPr>
        <w:spacing w:line="360" w:lineRule="auto"/>
        <w:jc w:val="both"/>
        <w:rPr>
          <w:rFonts w:cs="Arial"/>
          <w:sz w:val="24"/>
          <w:szCs w:val="24"/>
        </w:rPr>
      </w:pPr>
    </w:p>
    <w:sectPr w:rsidR="005C676F" w:rsidRPr="002E15B4" w:rsidSect="00312ADD">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C2476" w14:textId="77777777" w:rsidR="002B050A" w:rsidRDefault="002B050A">
      <w:r>
        <w:separator/>
      </w:r>
    </w:p>
  </w:endnote>
  <w:endnote w:type="continuationSeparator" w:id="0">
    <w:p w14:paraId="61F55B27" w14:textId="77777777" w:rsidR="002B050A" w:rsidRDefault="002B0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D506C" w14:textId="77777777" w:rsidR="00B43C7D" w:rsidRDefault="00B43C7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4D2EDFD" w14:textId="77777777" w:rsidR="00B43C7D" w:rsidRDefault="00B43C7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B6CBC" w14:textId="77777777" w:rsidR="00B43C7D" w:rsidRDefault="00B43C7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596BF" w14:textId="77777777" w:rsidR="002B050A" w:rsidRDefault="002B050A">
      <w:r>
        <w:separator/>
      </w:r>
    </w:p>
  </w:footnote>
  <w:footnote w:type="continuationSeparator" w:id="0">
    <w:p w14:paraId="310503E1" w14:textId="77777777" w:rsidR="002B050A" w:rsidRDefault="002B0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57E70"/>
    <w:multiLevelType w:val="hybridMultilevel"/>
    <w:tmpl w:val="27AA18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1D3E53"/>
    <w:multiLevelType w:val="hybridMultilevel"/>
    <w:tmpl w:val="4A6C91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495081"/>
    <w:multiLevelType w:val="hybridMultilevel"/>
    <w:tmpl w:val="484050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760C14"/>
    <w:multiLevelType w:val="hybridMultilevel"/>
    <w:tmpl w:val="04C0A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20CDD"/>
    <w:multiLevelType w:val="hybridMultilevel"/>
    <w:tmpl w:val="D5DCF76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6B27AC"/>
    <w:multiLevelType w:val="hybridMultilevel"/>
    <w:tmpl w:val="71B0FB02"/>
    <w:lvl w:ilvl="0" w:tplc="FFFFFFFF">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 w15:restartNumberingAfterBreak="0">
    <w:nsid w:val="1DE353DF"/>
    <w:multiLevelType w:val="hybridMultilevel"/>
    <w:tmpl w:val="C17EA54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BE0DF9"/>
    <w:multiLevelType w:val="hybridMultilevel"/>
    <w:tmpl w:val="C87E0234"/>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11F52DE"/>
    <w:multiLevelType w:val="hybridMultilevel"/>
    <w:tmpl w:val="206E7C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B34FF1"/>
    <w:multiLevelType w:val="hybridMultilevel"/>
    <w:tmpl w:val="1F044D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B8D7E41"/>
    <w:multiLevelType w:val="hybridMultilevel"/>
    <w:tmpl w:val="81BEFC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90393F"/>
    <w:multiLevelType w:val="hybridMultilevel"/>
    <w:tmpl w:val="484050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F91E15"/>
    <w:multiLevelType w:val="hybridMultilevel"/>
    <w:tmpl w:val="8CA6521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FE6E57"/>
    <w:multiLevelType w:val="hybridMultilevel"/>
    <w:tmpl w:val="955C91AE"/>
    <w:lvl w:ilvl="0" w:tplc="0809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5" w15:restartNumberingAfterBreak="0">
    <w:nsid w:val="3FB95FCE"/>
    <w:multiLevelType w:val="hybridMultilevel"/>
    <w:tmpl w:val="71B0FB02"/>
    <w:lvl w:ilvl="0" w:tplc="FFFFFFFF">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6" w15:restartNumberingAfterBreak="0">
    <w:nsid w:val="41FA5C67"/>
    <w:multiLevelType w:val="hybridMultilevel"/>
    <w:tmpl w:val="99BE7F0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A706F37"/>
    <w:multiLevelType w:val="hybridMultilevel"/>
    <w:tmpl w:val="71B0FB02"/>
    <w:lvl w:ilvl="0" w:tplc="0809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 w15:restartNumberingAfterBreak="0">
    <w:nsid w:val="51AA1B5B"/>
    <w:multiLevelType w:val="hybridMultilevel"/>
    <w:tmpl w:val="77EAD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817B7F"/>
    <w:multiLevelType w:val="hybridMultilevel"/>
    <w:tmpl w:val="27AA1866"/>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8E63C9B"/>
    <w:multiLevelType w:val="hybridMultilevel"/>
    <w:tmpl w:val="6ACEC4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EA4205"/>
    <w:multiLevelType w:val="hybridMultilevel"/>
    <w:tmpl w:val="3A4494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2C47A4"/>
    <w:multiLevelType w:val="hybridMultilevel"/>
    <w:tmpl w:val="1F044DF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342C63"/>
    <w:multiLevelType w:val="hybridMultilevel"/>
    <w:tmpl w:val="FB92A4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CF1DE5"/>
    <w:multiLevelType w:val="hybridMultilevel"/>
    <w:tmpl w:val="0CEAD3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3A404C"/>
    <w:multiLevelType w:val="hybridMultilevel"/>
    <w:tmpl w:val="EE2A7E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677868"/>
    <w:multiLevelType w:val="hybridMultilevel"/>
    <w:tmpl w:val="27AA18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5A81992"/>
    <w:multiLevelType w:val="hybridMultilevel"/>
    <w:tmpl w:val="C17EA54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7B735B0"/>
    <w:multiLevelType w:val="hybridMultilevel"/>
    <w:tmpl w:val="C17EA54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B492871"/>
    <w:multiLevelType w:val="hybridMultilevel"/>
    <w:tmpl w:val="81BEFC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0B26BB"/>
    <w:multiLevelType w:val="hybridMultilevel"/>
    <w:tmpl w:val="F86025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1ED57A4"/>
    <w:multiLevelType w:val="hybridMultilevel"/>
    <w:tmpl w:val="0CEAD3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64637D2"/>
    <w:multiLevelType w:val="hybridMultilevel"/>
    <w:tmpl w:val="0CEAD3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67959BD"/>
    <w:multiLevelType w:val="hybridMultilevel"/>
    <w:tmpl w:val="58287F2A"/>
    <w:lvl w:ilvl="0" w:tplc="08090017">
      <w:start w:val="1"/>
      <w:numFmt w:val="lowerLetter"/>
      <w:lvlText w:val="%1)"/>
      <w:lvlJc w:val="left"/>
      <w:pPr>
        <w:ind w:left="644" w:hanging="360"/>
      </w:p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5" w15:restartNumberingAfterBreak="0">
    <w:nsid w:val="767E0F5A"/>
    <w:multiLevelType w:val="hybridMultilevel"/>
    <w:tmpl w:val="6A082E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2F0C14"/>
    <w:multiLevelType w:val="hybridMultilevel"/>
    <w:tmpl w:val="3F34133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9E92492"/>
    <w:multiLevelType w:val="hybridMultilevel"/>
    <w:tmpl w:val="27AA18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A694EC9"/>
    <w:multiLevelType w:val="hybridMultilevel"/>
    <w:tmpl w:val="5660F382"/>
    <w:lvl w:ilvl="0" w:tplc="0809000F">
      <w:start w:val="1"/>
      <w:numFmt w:val="decimal"/>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9" w15:restartNumberingAfterBreak="0">
    <w:nsid w:val="7D591A84"/>
    <w:multiLevelType w:val="hybridMultilevel"/>
    <w:tmpl w:val="D5DCF7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D757C6"/>
    <w:multiLevelType w:val="hybridMultilevel"/>
    <w:tmpl w:val="F7C83636"/>
    <w:lvl w:ilvl="0" w:tplc="FFFFFFFF">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num w:numId="1" w16cid:durableId="1681008594">
    <w:abstractNumId w:val="12"/>
  </w:num>
  <w:num w:numId="2" w16cid:durableId="1442188490">
    <w:abstractNumId w:val="18"/>
  </w:num>
  <w:num w:numId="3" w16cid:durableId="1254629204">
    <w:abstractNumId w:val="36"/>
  </w:num>
  <w:num w:numId="4" w16cid:durableId="425688794">
    <w:abstractNumId w:val="39"/>
  </w:num>
  <w:num w:numId="5" w16cid:durableId="904998505">
    <w:abstractNumId w:val="16"/>
  </w:num>
  <w:num w:numId="6" w16cid:durableId="1082336720">
    <w:abstractNumId w:val="4"/>
  </w:num>
  <w:num w:numId="7" w16cid:durableId="1245143741">
    <w:abstractNumId w:val="3"/>
  </w:num>
  <w:num w:numId="8" w16cid:durableId="1102147264">
    <w:abstractNumId w:val="13"/>
  </w:num>
  <w:num w:numId="9" w16cid:durableId="24330679">
    <w:abstractNumId w:val="1"/>
  </w:num>
  <w:num w:numId="10" w16cid:durableId="1221752687">
    <w:abstractNumId w:val="25"/>
  </w:num>
  <w:num w:numId="11" w16cid:durableId="890388548">
    <w:abstractNumId w:val="21"/>
  </w:num>
  <w:num w:numId="12" w16cid:durableId="913394923">
    <w:abstractNumId w:val="30"/>
  </w:num>
  <w:num w:numId="13" w16cid:durableId="126360004">
    <w:abstractNumId w:val="19"/>
  </w:num>
  <w:num w:numId="14" w16cid:durableId="395054506">
    <w:abstractNumId w:val="34"/>
  </w:num>
  <w:num w:numId="15" w16cid:durableId="1888486818">
    <w:abstractNumId w:val="40"/>
  </w:num>
  <w:num w:numId="16" w16cid:durableId="1070038698">
    <w:abstractNumId w:val="22"/>
  </w:num>
  <w:num w:numId="17" w16cid:durableId="597635994">
    <w:abstractNumId w:val="38"/>
  </w:num>
  <w:num w:numId="18" w16cid:durableId="1189097742">
    <w:abstractNumId w:val="17"/>
  </w:num>
  <w:num w:numId="19" w16cid:durableId="465664905">
    <w:abstractNumId w:val="15"/>
  </w:num>
  <w:num w:numId="20" w16cid:durableId="431438461">
    <w:abstractNumId w:val="5"/>
  </w:num>
  <w:num w:numId="21" w16cid:durableId="214395091">
    <w:abstractNumId w:val="0"/>
  </w:num>
  <w:num w:numId="22" w16cid:durableId="1150248347">
    <w:abstractNumId w:val="26"/>
  </w:num>
  <w:num w:numId="23" w16cid:durableId="911813498">
    <w:abstractNumId w:val="24"/>
  </w:num>
  <w:num w:numId="24" w16cid:durableId="761416875">
    <w:abstractNumId w:val="20"/>
  </w:num>
  <w:num w:numId="25" w16cid:durableId="92475545">
    <w:abstractNumId w:val="35"/>
  </w:num>
  <w:num w:numId="26" w16cid:durableId="61831411">
    <w:abstractNumId w:val="33"/>
  </w:num>
  <w:num w:numId="27" w16cid:durableId="1582136739">
    <w:abstractNumId w:val="32"/>
  </w:num>
  <w:num w:numId="28" w16cid:durableId="705985628">
    <w:abstractNumId w:val="29"/>
  </w:num>
  <w:num w:numId="29" w16cid:durableId="653875458">
    <w:abstractNumId w:val="2"/>
  </w:num>
  <w:num w:numId="30" w16cid:durableId="1492333507">
    <w:abstractNumId w:val="7"/>
  </w:num>
  <w:num w:numId="31" w16cid:durableId="1789083734">
    <w:abstractNumId w:val="6"/>
  </w:num>
  <w:num w:numId="32" w16cid:durableId="1410618426">
    <w:abstractNumId w:val="27"/>
  </w:num>
  <w:num w:numId="33" w16cid:durableId="1946841085">
    <w:abstractNumId w:val="14"/>
  </w:num>
  <w:num w:numId="34" w16cid:durableId="127938984">
    <w:abstractNumId w:val="8"/>
  </w:num>
  <w:num w:numId="35" w16cid:durableId="1146360317">
    <w:abstractNumId w:val="28"/>
  </w:num>
  <w:num w:numId="36" w16cid:durableId="1369648049">
    <w:abstractNumId w:val="37"/>
  </w:num>
  <w:num w:numId="37" w16cid:durableId="1686521000">
    <w:abstractNumId w:val="9"/>
  </w:num>
  <w:num w:numId="38" w16cid:durableId="320503023">
    <w:abstractNumId w:val="10"/>
  </w:num>
  <w:num w:numId="39" w16cid:durableId="978877953">
    <w:abstractNumId w:val="23"/>
  </w:num>
  <w:num w:numId="40" w16cid:durableId="1230000293">
    <w:abstractNumId w:val="11"/>
  </w:num>
  <w:num w:numId="41" w16cid:durableId="532497269">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0C5D"/>
    <w:rsid w:val="000822E5"/>
    <w:rsid w:val="00082B29"/>
    <w:rsid w:val="000835B7"/>
    <w:rsid w:val="000837A8"/>
    <w:rsid w:val="000971FC"/>
    <w:rsid w:val="000976C3"/>
    <w:rsid w:val="000A2A3A"/>
    <w:rsid w:val="000A492A"/>
    <w:rsid w:val="000D2F80"/>
    <w:rsid w:val="000E413A"/>
    <w:rsid w:val="000F5AA3"/>
    <w:rsid w:val="00100396"/>
    <w:rsid w:val="00100B5C"/>
    <w:rsid w:val="00103507"/>
    <w:rsid w:val="001106E9"/>
    <w:rsid w:val="00114209"/>
    <w:rsid w:val="00115FDA"/>
    <w:rsid w:val="001222D4"/>
    <w:rsid w:val="001248FD"/>
    <w:rsid w:val="00124CA5"/>
    <w:rsid w:val="00134F77"/>
    <w:rsid w:val="00152E9D"/>
    <w:rsid w:val="00153F86"/>
    <w:rsid w:val="00154487"/>
    <w:rsid w:val="00173C01"/>
    <w:rsid w:val="0017512A"/>
    <w:rsid w:val="001918E6"/>
    <w:rsid w:val="001939D1"/>
    <w:rsid w:val="00196958"/>
    <w:rsid w:val="001A1E39"/>
    <w:rsid w:val="001A1F8D"/>
    <w:rsid w:val="001A24F3"/>
    <w:rsid w:val="001B405C"/>
    <w:rsid w:val="001B5F45"/>
    <w:rsid w:val="001E1050"/>
    <w:rsid w:val="001E1E1F"/>
    <w:rsid w:val="001E2007"/>
    <w:rsid w:val="001E57C1"/>
    <w:rsid w:val="001F07EF"/>
    <w:rsid w:val="001F50B6"/>
    <w:rsid w:val="001F6D7A"/>
    <w:rsid w:val="00215ED2"/>
    <w:rsid w:val="0022746E"/>
    <w:rsid w:val="00235F71"/>
    <w:rsid w:val="002444CA"/>
    <w:rsid w:val="002474E1"/>
    <w:rsid w:val="00260DE6"/>
    <w:rsid w:val="00263E59"/>
    <w:rsid w:val="00265092"/>
    <w:rsid w:val="002728AA"/>
    <w:rsid w:val="00273FEE"/>
    <w:rsid w:val="0028204E"/>
    <w:rsid w:val="0028591B"/>
    <w:rsid w:val="00291841"/>
    <w:rsid w:val="002B050A"/>
    <w:rsid w:val="002C17FF"/>
    <w:rsid w:val="002C23B5"/>
    <w:rsid w:val="002C283E"/>
    <w:rsid w:val="002C449B"/>
    <w:rsid w:val="002C6040"/>
    <w:rsid w:val="002D5B3F"/>
    <w:rsid w:val="002E272E"/>
    <w:rsid w:val="002F5778"/>
    <w:rsid w:val="00312ADD"/>
    <w:rsid w:val="00321503"/>
    <w:rsid w:val="003223E0"/>
    <w:rsid w:val="00326A19"/>
    <w:rsid w:val="00352C4A"/>
    <w:rsid w:val="00352C6A"/>
    <w:rsid w:val="00355F05"/>
    <w:rsid w:val="00362560"/>
    <w:rsid w:val="00372DD4"/>
    <w:rsid w:val="003732FD"/>
    <w:rsid w:val="003753B2"/>
    <w:rsid w:val="00376559"/>
    <w:rsid w:val="00382BAA"/>
    <w:rsid w:val="00384D73"/>
    <w:rsid w:val="00393EB6"/>
    <w:rsid w:val="003A2D3E"/>
    <w:rsid w:val="003A3CE5"/>
    <w:rsid w:val="003B366F"/>
    <w:rsid w:val="003B3F9D"/>
    <w:rsid w:val="003B6C95"/>
    <w:rsid w:val="003D7945"/>
    <w:rsid w:val="003E2CEF"/>
    <w:rsid w:val="003E5751"/>
    <w:rsid w:val="004046A9"/>
    <w:rsid w:val="00404C50"/>
    <w:rsid w:val="00405EC4"/>
    <w:rsid w:val="00423934"/>
    <w:rsid w:val="00426244"/>
    <w:rsid w:val="0043074D"/>
    <w:rsid w:val="00443866"/>
    <w:rsid w:val="0046576B"/>
    <w:rsid w:val="00470A38"/>
    <w:rsid w:val="004713C3"/>
    <w:rsid w:val="004802BE"/>
    <w:rsid w:val="004874DE"/>
    <w:rsid w:val="004A43DD"/>
    <w:rsid w:val="004B5334"/>
    <w:rsid w:val="004B6C14"/>
    <w:rsid w:val="004B6CE9"/>
    <w:rsid w:val="004C4F19"/>
    <w:rsid w:val="004D5E9B"/>
    <w:rsid w:val="004D63D9"/>
    <w:rsid w:val="004E6585"/>
    <w:rsid w:val="004F7A13"/>
    <w:rsid w:val="0050249F"/>
    <w:rsid w:val="00506713"/>
    <w:rsid w:val="00516926"/>
    <w:rsid w:val="00517E76"/>
    <w:rsid w:val="00524566"/>
    <w:rsid w:val="00530BEF"/>
    <w:rsid w:val="00531E66"/>
    <w:rsid w:val="00552351"/>
    <w:rsid w:val="00560CBF"/>
    <w:rsid w:val="00561F00"/>
    <w:rsid w:val="00562C4E"/>
    <w:rsid w:val="00562DEC"/>
    <w:rsid w:val="00576AB4"/>
    <w:rsid w:val="00577917"/>
    <w:rsid w:val="0058076F"/>
    <w:rsid w:val="00590667"/>
    <w:rsid w:val="005969E2"/>
    <w:rsid w:val="005A1689"/>
    <w:rsid w:val="005A7B62"/>
    <w:rsid w:val="005B61CD"/>
    <w:rsid w:val="005C47A2"/>
    <w:rsid w:val="005C676F"/>
    <w:rsid w:val="005D1D58"/>
    <w:rsid w:val="005D432C"/>
    <w:rsid w:val="005E0883"/>
    <w:rsid w:val="005E285E"/>
    <w:rsid w:val="005E72F8"/>
    <w:rsid w:val="005F0579"/>
    <w:rsid w:val="005F3A53"/>
    <w:rsid w:val="00605608"/>
    <w:rsid w:val="006062A3"/>
    <w:rsid w:val="006102E9"/>
    <w:rsid w:val="00610E08"/>
    <w:rsid w:val="006140BF"/>
    <w:rsid w:val="006161BE"/>
    <w:rsid w:val="00620787"/>
    <w:rsid w:val="00632434"/>
    <w:rsid w:val="0063478F"/>
    <w:rsid w:val="00644256"/>
    <w:rsid w:val="00652428"/>
    <w:rsid w:val="00656D4E"/>
    <w:rsid w:val="00657434"/>
    <w:rsid w:val="00661D6F"/>
    <w:rsid w:val="006628E9"/>
    <w:rsid w:val="0066725E"/>
    <w:rsid w:val="006716C7"/>
    <w:rsid w:val="00681208"/>
    <w:rsid w:val="00681FA9"/>
    <w:rsid w:val="00691EA9"/>
    <w:rsid w:val="006934D4"/>
    <w:rsid w:val="0069686C"/>
    <w:rsid w:val="006A6DC3"/>
    <w:rsid w:val="006B02E0"/>
    <w:rsid w:val="006B39EC"/>
    <w:rsid w:val="006C1480"/>
    <w:rsid w:val="006D49ED"/>
    <w:rsid w:val="006D55CE"/>
    <w:rsid w:val="006D6272"/>
    <w:rsid w:val="006D637A"/>
    <w:rsid w:val="006D6B5E"/>
    <w:rsid w:val="006D6F24"/>
    <w:rsid w:val="006D717A"/>
    <w:rsid w:val="006E3E4E"/>
    <w:rsid w:val="006E43BB"/>
    <w:rsid w:val="006F45BF"/>
    <w:rsid w:val="006F60E0"/>
    <w:rsid w:val="00702F71"/>
    <w:rsid w:val="00725B44"/>
    <w:rsid w:val="007366DF"/>
    <w:rsid w:val="00737B85"/>
    <w:rsid w:val="00757839"/>
    <w:rsid w:val="00770C81"/>
    <w:rsid w:val="007725E0"/>
    <w:rsid w:val="00777C0B"/>
    <w:rsid w:val="007903FE"/>
    <w:rsid w:val="00791024"/>
    <w:rsid w:val="00793F0A"/>
    <w:rsid w:val="007A2657"/>
    <w:rsid w:val="007A5084"/>
    <w:rsid w:val="007C3F5C"/>
    <w:rsid w:val="007C682C"/>
    <w:rsid w:val="007C68A7"/>
    <w:rsid w:val="007D2385"/>
    <w:rsid w:val="007D2B1F"/>
    <w:rsid w:val="007E6F99"/>
    <w:rsid w:val="007F214F"/>
    <w:rsid w:val="00800069"/>
    <w:rsid w:val="00801646"/>
    <w:rsid w:val="008042F0"/>
    <w:rsid w:val="00816115"/>
    <w:rsid w:val="008310A0"/>
    <w:rsid w:val="00833844"/>
    <w:rsid w:val="00835D29"/>
    <w:rsid w:val="0083661B"/>
    <w:rsid w:val="0084250C"/>
    <w:rsid w:val="00842E7F"/>
    <w:rsid w:val="00852933"/>
    <w:rsid w:val="008554A4"/>
    <w:rsid w:val="008566E5"/>
    <w:rsid w:val="008566FE"/>
    <w:rsid w:val="00865619"/>
    <w:rsid w:val="00865B46"/>
    <w:rsid w:val="00867B76"/>
    <w:rsid w:val="00875F42"/>
    <w:rsid w:val="00881C13"/>
    <w:rsid w:val="0089158C"/>
    <w:rsid w:val="00895C8A"/>
    <w:rsid w:val="00896134"/>
    <w:rsid w:val="008A0388"/>
    <w:rsid w:val="008A5CA0"/>
    <w:rsid w:val="008A62BC"/>
    <w:rsid w:val="008A7036"/>
    <w:rsid w:val="008B43E7"/>
    <w:rsid w:val="008B4578"/>
    <w:rsid w:val="008C36C0"/>
    <w:rsid w:val="008C5E56"/>
    <w:rsid w:val="008D763F"/>
    <w:rsid w:val="008F036F"/>
    <w:rsid w:val="008F1308"/>
    <w:rsid w:val="008F78C2"/>
    <w:rsid w:val="009041C7"/>
    <w:rsid w:val="00904568"/>
    <w:rsid w:val="00911394"/>
    <w:rsid w:val="009208DD"/>
    <w:rsid w:val="00923EF2"/>
    <w:rsid w:val="00926496"/>
    <w:rsid w:val="00926D25"/>
    <w:rsid w:val="00926E9D"/>
    <w:rsid w:val="00932C6E"/>
    <w:rsid w:val="00933F10"/>
    <w:rsid w:val="009433C5"/>
    <w:rsid w:val="00965881"/>
    <w:rsid w:val="00975DEE"/>
    <w:rsid w:val="00977F05"/>
    <w:rsid w:val="009871FF"/>
    <w:rsid w:val="00987C3F"/>
    <w:rsid w:val="00990799"/>
    <w:rsid w:val="00991B22"/>
    <w:rsid w:val="00995D51"/>
    <w:rsid w:val="009A0631"/>
    <w:rsid w:val="009A3819"/>
    <w:rsid w:val="009B10ED"/>
    <w:rsid w:val="009D3EA4"/>
    <w:rsid w:val="009D649C"/>
    <w:rsid w:val="009E008F"/>
    <w:rsid w:val="009E4BC1"/>
    <w:rsid w:val="009F24BE"/>
    <w:rsid w:val="009F5CB2"/>
    <w:rsid w:val="00A03BB8"/>
    <w:rsid w:val="00A05B7B"/>
    <w:rsid w:val="00A11039"/>
    <w:rsid w:val="00A3505D"/>
    <w:rsid w:val="00A4036F"/>
    <w:rsid w:val="00A406E5"/>
    <w:rsid w:val="00A41D29"/>
    <w:rsid w:val="00A4641C"/>
    <w:rsid w:val="00A47A81"/>
    <w:rsid w:val="00A54C37"/>
    <w:rsid w:val="00A55876"/>
    <w:rsid w:val="00A67FB1"/>
    <w:rsid w:val="00A775DD"/>
    <w:rsid w:val="00A85BFE"/>
    <w:rsid w:val="00AB6FE7"/>
    <w:rsid w:val="00AB7AD7"/>
    <w:rsid w:val="00AC539B"/>
    <w:rsid w:val="00AC5F32"/>
    <w:rsid w:val="00AD2430"/>
    <w:rsid w:val="00AD4CE5"/>
    <w:rsid w:val="00AD6066"/>
    <w:rsid w:val="00AE41A6"/>
    <w:rsid w:val="00AE5B08"/>
    <w:rsid w:val="00AE7F7B"/>
    <w:rsid w:val="00AF0E34"/>
    <w:rsid w:val="00AF1F0E"/>
    <w:rsid w:val="00AF271D"/>
    <w:rsid w:val="00AF56C2"/>
    <w:rsid w:val="00B004E6"/>
    <w:rsid w:val="00B0744D"/>
    <w:rsid w:val="00B27BFB"/>
    <w:rsid w:val="00B43C7D"/>
    <w:rsid w:val="00B50EA8"/>
    <w:rsid w:val="00B515B8"/>
    <w:rsid w:val="00B64082"/>
    <w:rsid w:val="00B72325"/>
    <w:rsid w:val="00B7639D"/>
    <w:rsid w:val="00B81AD3"/>
    <w:rsid w:val="00B82939"/>
    <w:rsid w:val="00B829D8"/>
    <w:rsid w:val="00B84B5B"/>
    <w:rsid w:val="00B86446"/>
    <w:rsid w:val="00BA1176"/>
    <w:rsid w:val="00BB3A0B"/>
    <w:rsid w:val="00BE0B01"/>
    <w:rsid w:val="00BE520B"/>
    <w:rsid w:val="00BE79C7"/>
    <w:rsid w:val="00BF3CB5"/>
    <w:rsid w:val="00BF6480"/>
    <w:rsid w:val="00C01A3F"/>
    <w:rsid w:val="00C073F1"/>
    <w:rsid w:val="00C1285B"/>
    <w:rsid w:val="00C1361B"/>
    <w:rsid w:val="00C14E1F"/>
    <w:rsid w:val="00C25206"/>
    <w:rsid w:val="00C2528B"/>
    <w:rsid w:val="00C315AF"/>
    <w:rsid w:val="00C36D9A"/>
    <w:rsid w:val="00C44A72"/>
    <w:rsid w:val="00C52A95"/>
    <w:rsid w:val="00C61FC2"/>
    <w:rsid w:val="00C64F1D"/>
    <w:rsid w:val="00C705F9"/>
    <w:rsid w:val="00C779DB"/>
    <w:rsid w:val="00C77B8E"/>
    <w:rsid w:val="00C77E01"/>
    <w:rsid w:val="00C80F0F"/>
    <w:rsid w:val="00C8667A"/>
    <w:rsid w:val="00C93BCB"/>
    <w:rsid w:val="00CC241A"/>
    <w:rsid w:val="00CE30EB"/>
    <w:rsid w:val="00CE4035"/>
    <w:rsid w:val="00CE65AB"/>
    <w:rsid w:val="00CF4266"/>
    <w:rsid w:val="00D218C6"/>
    <w:rsid w:val="00D22D9C"/>
    <w:rsid w:val="00D241F1"/>
    <w:rsid w:val="00D26275"/>
    <w:rsid w:val="00D275CB"/>
    <w:rsid w:val="00D30DFA"/>
    <w:rsid w:val="00D35A14"/>
    <w:rsid w:val="00D463A5"/>
    <w:rsid w:val="00D4710D"/>
    <w:rsid w:val="00D47D25"/>
    <w:rsid w:val="00D62ACD"/>
    <w:rsid w:val="00D66C8A"/>
    <w:rsid w:val="00D7255F"/>
    <w:rsid w:val="00D800C0"/>
    <w:rsid w:val="00D83A9C"/>
    <w:rsid w:val="00D905D8"/>
    <w:rsid w:val="00D94BD6"/>
    <w:rsid w:val="00DA36EE"/>
    <w:rsid w:val="00DB116D"/>
    <w:rsid w:val="00DB3F6E"/>
    <w:rsid w:val="00DD17CC"/>
    <w:rsid w:val="00DE217A"/>
    <w:rsid w:val="00DF321B"/>
    <w:rsid w:val="00E01DE2"/>
    <w:rsid w:val="00E05287"/>
    <w:rsid w:val="00E06C63"/>
    <w:rsid w:val="00E203CD"/>
    <w:rsid w:val="00E20EC8"/>
    <w:rsid w:val="00E230E0"/>
    <w:rsid w:val="00E32D60"/>
    <w:rsid w:val="00E36E4A"/>
    <w:rsid w:val="00E51AAC"/>
    <w:rsid w:val="00E66CC0"/>
    <w:rsid w:val="00E728A9"/>
    <w:rsid w:val="00E807D9"/>
    <w:rsid w:val="00E97F8B"/>
    <w:rsid w:val="00EA0F4E"/>
    <w:rsid w:val="00EA295B"/>
    <w:rsid w:val="00EA3B9B"/>
    <w:rsid w:val="00EA3D32"/>
    <w:rsid w:val="00EA6801"/>
    <w:rsid w:val="00EB4101"/>
    <w:rsid w:val="00EB4F96"/>
    <w:rsid w:val="00ED7072"/>
    <w:rsid w:val="00EE3132"/>
    <w:rsid w:val="00EE3D9D"/>
    <w:rsid w:val="00EE6F25"/>
    <w:rsid w:val="00EEF37A"/>
    <w:rsid w:val="00F02126"/>
    <w:rsid w:val="00F03D85"/>
    <w:rsid w:val="00F07C8C"/>
    <w:rsid w:val="00F12A22"/>
    <w:rsid w:val="00F249F1"/>
    <w:rsid w:val="00F25B9D"/>
    <w:rsid w:val="00F2664E"/>
    <w:rsid w:val="00F31163"/>
    <w:rsid w:val="00F31C04"/>
    <w:rsid w:val="00F442A7"/>
    <w:rsid w:val="00F537A8"/>
    <w:rsid w:val="00F571B4"/>
    <w:rsid w:val="00F57A89"/>
    <w:rsid w:val="00F61A20"/>
    <w:rsid w:val="00F63DD9"/>
    <w:rsid w:val="00F664C3"/>
    <w:rsid w:val="00F67644"/>
    <w:rsid w:val="00F8381F"/>
    <w:rsid w:val="00F872D3"/>
    <w:rsid w:val="00F9764C"/>
    <w:rsid w:val="00FA04CD"/>
    <w:rsid w:val="00FA177F"/>
    <w:rsid w:val="00FA25F5"/>
    <w:rsid w:val="00FA2810"/>
    <w:rsid w:val="00FA68F8"/>
    <w:rsid w:val="00FA6DA2"/>
    <w:rsid w:val="00FB1DC0"/>
    <w:rsid w:val="00FB3B4E"/>
    <w:rsid w:val="00FB4521"/>
    <w:rsid w:val="00FB4F84"/>
    <w:rsid w:val="00FB5CF8"/>
    <w:rsid w:val="00FD3211"/>
    <w:rsid w:val="00FE5651"/>
    <w:rsid w:val="00FF273B"/>
    <w:rsid w:val="00FF564C"/>
    <w:rsid w:val="00FF7D0E"/>
    <w:rsid w:val="0138351C"/>
    <w:rsid w:val="0315EAB9"/>
    <w:rsid w:val="0E16AE86"/>
    <w:rsid w:val="14E46B18"/>
    <w:rsid w:val="1AFF4B28"/>
    <w:rsid w:val="22368AAB"/>
    <w:rsid w:val="33357388"/>
    <w:rsid w:val="3694AFCD"/>
    <w:rsid w:val="36F62A8A"/>
    <w:rsid w:val="39AC96F5"/>
    <w:rsid w:val="3C5ECF6B"/>
    <w:rsid w:val="43CDD806"/>
    <w:rsid w:val="43F77AEE"/>
    <w:rsid w:val="471B6567"/>
    <w:rsid w:val="49983CA5"/>
    <w:rsid w:val="4F80103C"/>
    <w:rsid w:val="560E761E"/>
    <w:rsid w:val="6091231D"/>
    <w:rsid w:val="63662706"/>
    <w:rsid w:val="679FA6A3"/>
    <w:rsid w:val="6DE2FECD"/>
    <w:rsid w:val="719E0655"/>
    <w:rsid w:val="73AB9D37"/>
    <w:rsid w:val="774D3CAB"/>
    <w:rsid w:val="7D5C893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57EF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NormalText">
    <w:name w:val="Normal Text"/>
    <w:rsid w:val="005C676F"/>
    <w:pPr>
      <w:widowControl w:val="0"/>
      <w:autoSpaceDE w:val="0"/>
      <w:autoSpaceDN w:val="0"/>
      <w:adjustRightInd w:val="0"/>
    </w:pPr>
    <w:rPr>
      <w:rFonts w:ascii="Palatino Linotype" w:hAnsi="Palatino Linotype" w:cs="Palatino Linotype"/>
      <w:color w:val="000000"/>
      <w:lang w:val="en-US"/>
    </w:rPr>
  </w:style>
  <w:style w:type="character" w:customStyle="1" w:styleId="Heading2Char">
    <w:name w:val="Heading 2 Char"/>
    <w:basedOn w:val="DefaultParagraphFont"/>
    <w:link w:val="Heading2"/>
    <w:rsid w:val="002C283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579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875853">
      <w:bodyDiv w:val="1"/>
      <w:marLeft w:val="0"/>
      <w:marRight w:val="0"/>
      <w:marTop w:val="0"/>
      <w:marBottom w:val="0"/>
      <w:divBdr>
        <w:top w:val="none" w:sz="0" w:space="0" w:color="auto"/>
        <w:left w:val="none" w:sz="0" w:space="0" w:color="auto"/>
        <w:bottom w:val="none" w:sz="0" w:space="0" w:color="auto"/>
        <w:right w:val="none" w:sz="0" w:space="0" w:color="auto"/>
      </w:divBdr>
    </w:div>
    <w:div w:id="535579681">
      <w:bodyDiv w:val="1"/>
      <w:marLeft w:val="0"/>
      <w:marRight w:val="0"/>
      <w:marTop w:val="0"/>
      <w:marBottom w:val="0"/>
      <w:divBdr>
        <w:top w:val="none" w:sz="0" w:space="0" w:color="auto"/>
        <w:left w:val="none" w:sz="0" w:space="0" w:color="auto"/>
        <w:bottom w:val="none" w:sz="0" w:space="0" w:color="auto"/>
        <w:right w:val="none" w:sz="0" w:space="0" w:color="auto"/>
      </w:divBdr>
    </w:div>
    <w:div w:id="634530856">
      <w:bodyDiv w:val="1"/>
      <w:marLeft w:val="0"/>
      <w:marRight w:val="0"/>
      <w:marTop w:val="0"/>
      <w:marBottom w:val="0"/>
      <w:divBdr>
        <w:top w:val="none" w:sz="0" w:space="0" w:color="auto"/>
        <w:left w:val="none" w:sz="0" w:space="0" w:color="auto"/>
        <w:bottom w:val="none" w:sz="0" w:space="0" w:color="auto"/>
        <w:right w:val="none" w:sz="0" w:space="0" w:color="auto"/>
      </w:divBdr>
    </w:div>
    <w:div w:id="710114573">
      <w:bodyDiv w:val="1"/>
      <w:marLeft w:val="0"/>
      <w:marRight w:val="0"/>
      <w:marTop w:val="0"/>
      <w:marBottom w:val="0"/>
      <w:divBdr>
        <w:top w:val="none" w:sz="0" w:space="0" w:color="auto"/>
        <w:left w:val="none" w:sz="0" w:space="0" w:color="auto"/>
        <w:bottom w:val="none" w:sz="0" w:space="0" w:color="auto"/>
        <w:right w:val="none" w:sz="0" w:space="0" w:color="auto"/>
      </w:divBdr>
      <w:divsChild>
        <w:div w:id="895122899">
          <w:marLeft w:val="0"/>
          <w:marRight w:val="0"/>
          <w:marTop w:val="0"/>
          <w:marBottom w:val="0"/>
          <w:divBdr>
            <w:top w:val="none" w:sz="0" w:space="0" w:color="auto"/>
            <w:left w:val="none" w:sz="0" w:space="0" w:color="auto"/>
            <w:bottom w:val="none" w:sz="0" w:space="0" w:color="auto"/>
            <w:right w:val="none" w:sz="0" w:space="0" w:color="auto"/>
          </w:divBdr>
          <w:divsChild>
            <w:div w:id="1650789228">
              <w:marLeft w:val="0"/>
              <w:marRight w:val="0"/>
              <w:marTop w:val="0"/>
              <w:marBottom w:val="0"/>
              <w:divBdr>
                <w:top w:val="none" w:sz="0" w:space="0" w:color="auto"/>
                <w:left w:val="none" w:sz="0" w:space="0" w:color="auto"/>
                <w:bottom w:val="none" w:sz="0" w:space="0" w:color="auto"/>
                <w:right w:val="none" w:sz="0" w:space="0" w:color="auto"/>
              </w:divBdr>
              <w:divsChild>
                <w:div w:id="196210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23129">
      <w:bodyDiv w:val="1"/>
      <w:marLeft w:val="0"/>
      <w:marRight w:val="0"/>
      <w:marTop w:val="0"/>
      <w:marBottom w:val="0"/>
      <w:divBdr>
        <w:top w:val="none" w:sz="0" w:space="0" w:color="auto"/>
        <w:left w:val="none" w:sz="0" w:space="0" w:color="auto"/>
        <w:bottom w:val="none" w:sz="0" w:space="0" w:color="auto"/>
        <w:right w:val="none" w:sz="0" w:space="0" w:color="auto"/>
      </w:divBdr>
    </w:div>
    <w:div w:id="969671244">
      <w:bodyDiv w:val="1"/>
      <w:marLeft w:val="0"/>
      <w:marRight w:val="0"/>
      <w:marTop w:val="0"/>
      <w:marBottom w:val="0"/>
      <w:divBdr>
        <w:top w:val="none" w:sz="0" w:space="0" w:color="auto"/>
        <w:left w:val="none" w:sz="0" w:space="0" w:color="auto"/>
        <w:bottom w:val="none" w:sz="0" w:space="0" w:color="auto"/>
        <w:right w:val="none" w:sz="0" w:space="0" w:color="auto"/>
      </w:divBdr>
    </w:div>
    <w:div w:id="1154836097">
      <w:bodyDiv w:val="1"/>
      <w:marLeft w:val="0"/>
      <w:marRight w:val="0"/>
      <w:marTop w:val="0"/>
      <w:marBottom w:val="0"/>
      <w:divBdr>
        <w:top w:val="none" w:sz="0" w:space="0" w:color="auto"/>
        <w:left w:val="none" w:sz="0" w:space="0" w:color="auto"/>
        <w:bottom w:val="none" w:sz="0" w:space="0" w:color="auto"/>
        <w:right w:val="none" w:sz="0" w:space="0" w:color="auto"/>
      </w:divBdr>
    </w:div>
    <w:div w:id="1330911611">
      <w:bodyDiv w:val="1"/>
      <w:marLeft w:val="0"/>
      <w:marRight w:val="0"/>
      <w:marTop w:val="0"/>
      <w:marBottom w:val="0"/>
      <w:divBdr>
        <w:top w:val="none" w:sz="0" w:space="0" w:color="auto"/>
        <w:left w:val="none" w:sz="0" w:space="0" w:color="auto"/>
        <w:bottom w:val="none" w:sz="0" w:space="0" w:color="auto"/>
        <w:right w:val="none" w:sz="0" w:space="0" w:color="auto"/>
      </w:divBdr>
      <w:divsChild>
        <w:div w:id="1795057973">
          <w:marLeft w:val="0"/>
          <w:marRight w:val="0"/>
          <w:marTop w:val="0"/>
          <w:marBottom w:val="0"/>
          <w:divBdr>
            <w:top w:val="none" w:sz="0" w:space="0" w:color="auto"/>
            <w:left w:val="none" w:sz="0" w:space="0" w:color="auto"/>
            <w:bottom w:val="none" w:sz="0" w:space="0" w:color="auto"/>
            <w:right w:val="none" w:sz="0" w:space="0" w:color="auto"/>
          </w:divBdr>
          <w:divsChild>
            <w:div w:id="1124470744">
              <w:marLeft w:val="0"/>
              <w:marRight w:val="0"/>
              <w:marTop w:val="0"/>
              <w:marBottom w:val="0"/>
              <w:divBdr>
                <w:top w:val="none" w:sz="0" w:space="0" w:color="auto"/>
                <w:left w:val="none" w:sz="0" w:space="0" w:color="auto"/>
                <w:bottom w:val="none" w:sz="0" w:space="0" w:color="auto"/>
                <w:right w:val="none" w:sz="0" w:space="0" w:color="auto"/>
              </w:divBdr>
              <w:divsChild>
                <w:div w:id="210272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031746">
      <w:bodyDiv w:val="1"/>
      <w:marLeft w:val="0"/>
      <w:marRight w:val="0"/>
      <w:marTop w:val="0"/>
      <w:marBottom w:val="0"/>
      <w:divBdr>
        <w:top w:val="none" w:sz="0" w:space="0" w:color="auto"/>
        <w:left w:val="none" w:sz="0" w:space="0" w:color="auto"/>
        <w:bottom w:val="none" w:sz="0" w:space="0" w:color="auto"/>
        <w:right w:val="none" w:sz="0" w:space="0" w:color="auto"/>
      </w:divBdr>
      <w:divsChild>
        <w:div w:id="1517692867">
          <w:marLeft w:val="0"/>
          <w:marRight w:val="0"/>
          <w:marTop w:val="0"/>
          <w:marBottom w:val="0"/>
          <w:divBdr>
            <w:top w:val="none" w:sz="0" w:space="0" w:color="auto"/>
            <w:left w:val="none" w:sz="0" w:space="0" w:color="auto"/>
            <w:bottom w:val="none" w:sz="0" w:space="0" w:color="auto"/>
            <w:right w:val="none" w:sz="0" w:space="0" w:color="auto"/>
          </w:divBdr>
          <w:divsChild>
            <w:div w:id="1335766412">
              <w:marLeft w:val="0"/>
              <w:marRight w:val="0"/>
              <w:marTop w:val="0"/>
              <w:marBottom w:val="0"/>
              <w:divBdr>
                <w:top w:val="none" w:sz="0" w:space="0" w:color="auto"/>
                <w:left w:val="none" w:sz="0" w:space="0" w:color="auto"/>
                <w:bottom w:val="none" w:sz="0" w:space="0" w:color="auto"/>
                <w:right w:val="none" w:sz="0" w:space="0" w:color="auto"/>
              </w:divBdr>
              <w:divsChild>
                <w:div w:id="174020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506276">
      <w:bodyDiv w:val="1"/>
      <w:marLeft w:val="0"/>
      <w:marRight w:val="0"/>
      <w:marTop w:val="0"/>
      <w:marBottom w:val="0"/>
      <w:divBdr>
        <w:top w:val="none" w:sz="0" w:space="0" w:color="auto"/>
        <w:left w:val="none" w:sz="0" w:space="0" w:color="auto"/>
        <w:bottom w:val="none" w:sz="0" w:space="0" w:color="auto"/>
        <w:right w:val="none" w:sz="0" w:space="0" w:color="auto"/>
      </w:divBdr>
    </w:div>
    <w:div w:id="1783107407">
      <w:bodyDiv w:val="1"/>
      <w:marLeft w:val="0"/>
      <w:marRight w:val="0"/>
      <w:marTop w:val="0"/>
      <w:marBottom w:val="0"/>
      <w:divBdr>
        <w:top w:val="none" w:sz="0" w:space="0" w:color="auto"/>
        <w:left w:val="none" w:sz="0" w:space="0" w:color="auto"/>
        <w:bottom w:val="none" w:sz="0" w:space="0" w:color="auto"/>
        <w:right w:val="none" w:sz="0" w:space="0" w:color="auto"/>
      </w:divBdr>
    </w:div>
    <w:div w:id="1823427906">
      <w:bodyDiv w:val="1"/>
      <w:marLeft w:val="0"/>
      <w:marRight w:val="0"/>
      <w:marTop w:val="0"/>
      <w:marBottom w:val="0"/>
      <w:divBdr>
        <w:top w:val="none" w:sz="0" w:space="0" w:color="auto"/>
        <w:left w:val="none" w:sz="0" w:space="0" w:color="auto"/>
        <w:bottom w:val="none" w:sz="0" w:space="0" w:color="auto"/>
        <w:right w:val="none" w:sz="0" w:space="0" w:color="auto"/>
      </w:divBdr>
    </w:div>
    <w:div w:id="1907833561">
      <w:bodyDiv w:val="1"/>
      <w:marLeft w:val="0"/>
      <w:marRight w:val="0"/>
      <w:marTop w:val="0"/>
      <w:marBottom w:val="0"/>
      <w:divBdr>
        <w:top w:val="none" w:sz="0" w:space="0" w:color="auto"/>
        <w:left w:val="none" w:sz="0" w:space="0" w:color="auto"/>
        <w:bottom w:val="none" w:sz="0" w:space="0" w:color="auto"/>
        <w:right w:val="none" w:sz="0" w:space="0" w:color="auto"/>
      </w:divBdr>
    </w:div>
    <w:div w:id="2011373216">
      <w:bodyDiv w:val="1"/>
      <w:marLeft w:val="0"/>
      <w:marRight w:val="0"/>
      <w:marTop w:val="0"/>
      <w:marBottom w:val="0"/>
      <w:divBdr>
        <w:top w:val="none" w:sz="0" w:space="0" w:color="auto"/>
        <w:left w:val="none" w:sz="0" w:space="0" w:color="auto"/>
        <w:bottom w:val="none" w:sz="0" w:space="0" w:color="auto"/>
        <w:right w:val="none" w:sz="0" w:space="0" w:color="auto"/>
      </w:divBdr>
    </w:div>
    <w:div w:id="2031831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586C08-B14D-43CF-9612-99A18269F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E662E1-BBD5-4E41-90E7-B64B696F7BEA}">
  <ds:schemaRefs>
    <ds:schemaRef ds:uri="http://schemas.microsoft.com/sharepoint/v3/contenttype/forms"/>
  </ds:schemaRefs>
</ds:datastoreItem>
</file>

<file path=customXml/itemProps3.xml><?xml version="1.0" encoding="utf-8"?>
<ds:datastoreItem xmlns:ds="http://schemas.openxmlformats.org/officeDocument/2006/customXml" ds:itemID="{8A441D96-0F53-4148-960D-5BC99B08742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3424</Words>
  <Characters>20581</Characters>
  <Application>Microsoft Office Word</Application>
  <DocSecurity>0</DocSecurity>
  <Lines>1246</Lines>
  <Paragraphs>213</Paragraphs>
  <ScaleCrop>false</ScaleCrop>
  <Company>S.I.H.E.</Company>
  <LinksUpToDate>false</LinksUpToDate>
  <CharactersWithSpaces>23874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Joshua But</cp:lastModifiedBy>
  <cp:revision>2</cp:revision>
  <cp:lastPrinted>2014-10-10T07:42:00Z</cp:lastPrinted>
  <dcterms:created xsi:type="dcterms:W3CDTF">2025-10-07T13:37:00Z</dcterms:created>
  <dcterms:modified xsi:type="dcterms:W3CDTF">2025-10-07T13:37:00Z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7aa9ebd9-3567-4591-a011-7ebafed0e4e1</vt:lpwstr>
  </property>
</Properties>
</file>