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5179" w:rsidRDefault="00AA5179" w:rsidP="009C3E94">
      <w:pPr>
        <w:jc w:val="center"/>
        <w:rPr>
          <w:i/>
          <w:sz w:val="36"/>
          <w:szCs w:val="36"/>
        </w:rPr>
      </w:pPr>
      <w:bookmarkStart w:id="0" w:name="_GoBack"/>
      <w:bookmarkEnd w:id="0"/>
    </w:p>
    <w:p w:rsidR="00C51199" w:rsidRDefault="001F0B25" w:rsidP="009C3E94">
      <w:pPr>
        <w:jc w:val="center"/>
        <w:rPr>
          <w:i/>
          <w:sz w:val="36"/>
          <w:szCs w:val="36"/>
        </w:rPr>
      </w:pPr>
      <w:r>
        <w:rPr>
          <w:i/>
          <w:sz w:val="36"/>
          <w:szCs w:val="36"/>
        </w:rPr>
        <w:t>Our initial thoughts on this key concept in this module.</w:t>
      </w:r>
    </w:p>
    <w:p w:rsidR="008A3976" w:rsidRPr="008A3976" w:rsidRDefault="008A3976" w:rsidP="008A3976">
      <w:pPr>
        <w:pStyle w:val="ListParagraph"/>
        <w:ind w:left="360"/>
        <w:rPr>
          <w:i/>
          <w:sz w:val="36"/>
          <w:szCs w:val="36"/>
          <w:u w:val="single"/>
        </w:rPr>
      </w:pPr>
      <w:r w:rsidRPr="008A3976">
        <w:rPr>
          <w:i/>
          <w:sz w:val="36"/>
          <w:szCs w:val="36"/>
          <w:u w:val="single"/>
        </w:rPr>
        <w:t>Individualism</w:t>
      </w:r>
    </w:p>
    <w:p w:rsidR="008A3976" w:rsidRPr="008A3976" w:rsidRDefault="008A3976" w:rsidP="008A3976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>Selfishness – people are much more focused on their own rights</w:t>
      </w:r>
    </w:p>
    <w:p w:rsidR="008A3976" w:rsidRPr="008A3976" w:rsidRDefault="008A3976" w:rsidP="008A3976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>Person centred practice/thinking - that there is more of a focus on individual needs</w:t>
      </w:r>
    </w:p>
    <w:p w:rsidR="008A3976" w:rsidRPr="008A3976" w:rsidRDefault="008A3976" w:rsidP="008A3976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>Individuality – people are happier to be different</w:t>
      </w:r>
    </w:p>
    <w:p w:rsidR="008A3976" w:rsidRPr="00AD1993" w:rsidRDefault="00DC2938" w:rsidP="008A3976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>Computerisation - increasing reliance on technology</w:t>
      </w:r>
    </w:p>
    <w:p w:rsidR="00AD1993" w:rsidRPr="00DC2938" w:rsidRDefault="00AD1993" w:rsidP="008A3976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>Virtual world</w:t>
      </w:r>
    </w:p>
    <w:p w:rsidR="00DC2938" w:rsidRPr="008A3976" w:rsidRDefault="00DC2938" w:rsidP="008A3976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>Access to Knowledge – False News – Fake News</w:t>
      </w:r>
    </w:p>
    <w:p w:rsidR="008A3976" w:rsidRPr="00AA5179" w:rsidRDefault="008A3976" w:rsidP="008A3976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>Decline of collective organisation</w:t>
      </w:r>
      <w:r w:rsidR="00AA5179">
        <w:rPr>
          <w:sz w:val="36"/>
          <w:szCs w:val="36"/>
        </w:rPr>
        <w:t>s (e.g. trade unions, mutual organisations, churches)</w:t>
      </w:r>
    </w:p>
    <w:p w:rsidR="00AA5179" w:rsidRPr="00AA5179" w:rsidRDefault="00AA5179" w:rsidP="008A3976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>Acknowledgement and issues around multi-culturalism</w:t>
      </w:r>
    </w:p>
    <w:p w:rsidR="00AA5179" w:rsidRPr="00AA5179" w:rsidRDefault="00AA5179" w:rsidP="008A3976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 xml:space="preserve">Acknowledgement and issues other faiths </w:t>
      </w:r>
    </w:p>
    <w:p w:rsidR="00AA5179" w:rsidRPr="00AA5179" w:rsidRDefault="00AA5179" w:rsidP="008A3976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 xml:space="preserve">Acknowledgement and issues gender </w:t>
      </w:r>
    </w:p>
    <w:p w:rsidR="00AA5179" w:rsidRPr="00DC2938" w:rsidRDefault="00AA5179" w:rsidP="008A3976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>Acknowledgement and issues sexualities</w:t>
      </w:r>
    </w:p>
    <w:p w:rsidR="00DC2938" w:rsidRPr="00DC2938" w:rsidRDefault="00DC2938" w:rsidP="00DC2938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>Greater inequality (financial)</w:t>
      </w:r>
    </w:p>
    <w:p w:rsidR="00AD1993" w:rsidRPr="00AD1993" w:rsidRDefault="00AD1993" w:rsidP="00DC2938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 xml:space="preserve">Globalisation of business and </w:t>
      </w:r>
    </w:p>
    <w:p w:rsidR="00DC2938" w:rsidRPr="00AD1993" w:rsidRDefault="00AD1993" w:rsidP="00DC2938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>People – geographical mobility</w:t>
      </w:r>
    </w:p>
    <w:p w:rsidR="00AD1993" w:rsidRPr="00AD1993" w:rsidRDefault="00AD1993" w:rsidP="00DC2938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>No longer a job for life – less job security</w:t>
      </w:r>
    </w:p>
    <w:p w:rsidR="00AD1993" w:rsidRPr="00AD1993" w:rsidRDefault="00AD1993" w:rsidP="00DC2938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>Zero hours contracts</w:t>
      </w:r>
    </w:p>
    <w:p w:rsidR="00AD1993" w:rsidRPr="00DC2938" w:rsidRDefault="00AD1993" w:rsidP="00DC2938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>Changing demographics – we are living longer</w:t>
      </w:r>
    </w:p>
    <w:sectPr w:rsidR="00AD1993" w:rsidRPr="00DC29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2938" w:rsidRDefault="00DC2938" w:rsidP="009C3E94">
      <w:pPr>
        <w:spacing w:after="0" w:line="240" w:lineRule="auto"/>
      </w:pPr>
      <w:r>
        <w:separator/>
      </w:r>
    </w:p>
  </w:endnote>
  <w:endnote w:type="continuationSeparator" w:id="0">
    <w:p w:rsidR="00DC2938" w:rsidRDefault="00DC2938" w:rsidP="009C3E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938" w:rsidRDefault="00DC293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938" w:rsidRDefault="00DC293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938" w:rsidRDefault="00DC29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2938" w:rsidRDefault="00DC2938" w:rsidP="009C3E94">
      <w:pPr>
        <w:spacing w:after="0" w:line="240" w:lineRule="auto"/>
      </w:pPr>
      <w:r>
        <w:separator/>
      </w:r>
    </w:p>
  </w:footnote>
  <w:footnote w:type="continuationSeparator" w:id="0">
    <w:p w:rsidR="00DC2938" w:rsidRDefault="00DC2938" w:rsidP="009C3E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938" w:rsidRDefault="00DC29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938" w:rsidRPr="009C3E94" w:rsidRDefault="00DC2938" w:rsidP="009C3E94">
    <w:pPr>
      <w:pStyle w:val="Header"/>
      <w:jc w:val="center"/>
      <w:rPr>
        <w:b/>
        <w:sz w:val="44"/>
        <w:szCs w:val="44"/>
      </w:rPr>
    </w:pPr>
    <w:r>
      <w:rPr>
        <w:b/>
        <w:sz w:val="44"/>
        <w:szCs w:val="44"/>
      </w:rPr>
      <w:t>What defines ‘the contemporary world’?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938" w:rsidRDefault="00DC29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4B0B26"/>
    <w:multiLevelType w:val="hybridMultilevel"/>
    <w:tmpl w:val="BB66D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0B25"/>
    <w:rsid w:val="001F0B25"/>
    <w:rsid w:val="00827651"/>
    <w:rsid w:val="008A3976"/>
    <w:rsid w:val="009C3E94"/>
    <w:rsid w:val="00AA5179"/>
    <w:rsid w:val="00AD1993"/>
    <w:rsid w:val="00C51199"/>
    <w:rsid w:val="00D46BDD"/>
    <w:rsid w:val="00DC2938"/>
    <w:rsid w:val="00E44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65EB4F4-8536-4B35-BFA2-3E31C4034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3E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3E94"/>
  </w:style>
  <w:style w:type="paragraph" w:styleId="Footer">
    <w:name w:val="footer"/>
    <w:basedOn w:val="Normal"/>
    <w:link w:val="FooterChar"/>
    <w:uiPriority w:val="99"/>
    <w:unhideWhenUsed/>
    <w:rsid w:val="009C3E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3E94"/>
  </w:style>
  <w:style w:type="paragraph" w:styleId="ListParagraph">
    <w:name w:val="List Paragraph"/>
    <w:basedOn w:val="Normal"/>
    <w:uiPriority w:val="34"/>
    <w:qFormat/>
    <w:rsid w:val="009C3E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Session%20Recap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Session Recap</Template>
  <TotalTime>0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peter williams</cp:lastModifiedBy>
  <cp:revision>2</cp:revision>
  <dcterms:created xsi:type="dcterms:W3CDTF">2019-01-06T23:51:00Z</dcterms:created>
  <dcterms:modified xsi:type="dcterms:W3CDTF">2019-01-06T23:51:00Z</dcterms:modified>
</cp:coreProperties>
</file>