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BE59F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3A8BE756" wp14:editId="3A8BE75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3A8BE5A0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A8BE5A2" w14:textId="77777777">
        <w:tc>
          <w:tcPr>
            <w:tcW w:w="9922" w:type="dxa"/>
            <w:shd w:val="clear" w:color="auto" w:fill="C0C0C0"/>
          </w:tcPr>
          <w:p w14:paraId="3A8BE5A1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 xml:space="preserve">– </w:t>
            </w:r>
            <w:proofErr w:type="spellStart"/>
            <w:r w:rsidR="003F5646">
              <w:rPr>
                <w:rFonts w:ascii="Arial" w:hAnsi="Arial" w:cs="Arial"/>
                <w:b/>
              </w:rPr>
              <w:t>Rhan</w:t>
            </w:r>
            <w:proofErr w:type="spellEnd"/>
            <w:r w:rsidR="003F5646">
              <w:rPr>
                <w:rFonts w:ascii="Arial" w:hAnsi="Arial" w:cs="Arial"/>
                <w:b/>
              </w:rPr>
              <w:t xml:space="preserve"> A</w:t>
            </w:r>
          </w:p>
        </w:tc>
      </w:tr>
    </w:tbl>
    <w:p w14:paraId="3A8BE5A3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3A8BE5A8" w14:textId="77777777">
        <w:tc>
          <w:tcPr>
            <w:tcW w:w="2093" w:type="dxa"/>
            <w:shd w:val="pct15" w:color="auto" w:fill="auto"/>
          </w:tcPr>
          <w:p w14:paraId="3A8BE5A4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A8BE5A5" w14:textId="3FEC419E" w:rsidR="003B3F9D" w:rsidRPr="00A406E5" w:rsidRDefault="00E472F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CF1F3C">
              <w:rPr>
                <w:rFonts w:ascii="Arial" w:hAnsi="Arial" w:cs="Arial"/>
                <w:b/>
                <w:sz w:val="22"/>
                <w:szCs w:val="22"/>
              </w:rPr>
              <w:t>Mared Powell</w:t>
            </w:r>
          </w:p>
        </w:tc>
        <w:tc>
          <w:tcPr>
            <w:tcW w:w="2268" w:type="dxa"/>
            <w:shd w:val="clear" w:color="auto" w:fill="D9D9D9"/>
          </w:tcPr>
          <w:p w14:paraId="3A8BE5A6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A8BE5A7" w14:textId="0488DEFA" w:rsidR="003B3F9D" w:rsidRPr="00A406E5" w:rsidRDefault="00CF1F3C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1505026</w:t>
            </w:r>
          </w:p>
        </w:tc>
      </w:tr>
      <w:tr w:rsidR="00DB116D" w:rsidRPr="00A406E5" w14:paraId="3A8BE5AB" w14:textId="77777777">
        <w:tc>
          <w:tcPr>
            <w:tcW w:w="2093" w:type="dxa"/>
            <w:shd w:val="pct15" w:color="auto" w:fill="auto"/>
          </w:tcPr>
          <w:p w14:paraId="3A8BE5A9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A8BE5AA" w14:textId="77777777"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3A8BE5AE" w14:textId="77777777">
        <w:tc>
          <w:tcPr>
            <w:tcW w:w="2093" w:type="dxa"/>
            <w:shd w:val="pct15" w:color="auto" w:fill="auto"/>
          </w:tcPr>
          <w:p w14:paraId="3A8BE5AC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A8BE5AD" w14:textId="77777777"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Materion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 w14:paraId="3A8BE5B3" w14:textId="77777777">
        <w:tc>
          <w:tcPr>
            <w:tcW w:w="2093" w:type="dxa"/>
            <w:shd w:val="pct15" w:color="auto" w:fill="auto"/>
          </w:tcPr>
          <w:p w14:paraId="3A8BE5AF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A8BE5B0" w14:textId="77777777"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14:paraId="3A8BE5B1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A8BE5B2" w14:textId="77777777"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3A8BE5B8" w14:textId="77777777">
        <w:tc>
          <w:tcPr>
            <w:tcW w:w="2093" w:type="dxa"/>
            <w:shd w:val="pct15" w:color="auto" w:fill="auto"/>
          </w:tcPr>
          <w:p w14:paraId="3A8BE5B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A8BE5B5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14:paraId="3A8BE5B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A8BE5B7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 w14:paraId="3A8BE5BE" w14:textId="77777777">
        <w:tc>
          <w:tcPr>
            <w:tcW w:w="2093" w:type="dxa"/>
            <w:shd w:val="pct15" w:color="auto" w:fill="auto"/>
          </w:tcPr>
          <w:p w14:paraId="3A8BE5B9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A8BE5BA" w14:textId="77777777"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a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chyflwynwch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adnodd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addas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gyfer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grŵp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blwyddyn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o'ch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dewis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o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fewn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y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fnod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Sylfaen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datblygu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r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draws y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meysydd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14:paraId="3A8BE5BB" w14:textId="77777777"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14:paraId="3A8BE5BC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A8BE5BD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3A8BE5C3" w14:textId="77777777">
        <w:tc>
          <w:tcPr>
            <w:tcW w:w="2093" w:type="dxa"/>
            <w:shd w:val="pct15" w:color="auto" w:fill="auto"/>
          </w:tcPr>
          <w:p w14:paraId="3A8BE5BF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A8BE5C0" w14:textId="77777777"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Rhagfyr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14eg, 2018. </w:t>
            </w:r>
          </w:p>
        </w:tc>
        <w:tc>
          <w:tcPr>
            <w:tcW w:w="2268" w:type="dxa"/>
            <w:shd w:val="pct15" w:color="auto" w:fill="auto"/>
          </w:tcPr>
          <w:p w14:paraId="3A8BE5C1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A8BE5C2" w14:textId="77777777"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4ydd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Chwefror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2019. </w:t>
            </w:r>
          </w:p>
        </w:tc>
      </w:tr>
      <w:tr w:rsidR="00152E9D" w:rsidRPr="00A406E5" w14:paraId="3A8BE5C8" w14:textId="77777777">
        <w:tc>
          <w:tcPr>
            <w:tcW w:w="2093" w:type="dxa"/>
            <w:shd w:val="pct15" w:color="auto" w:fill="auto"/>
          </w:tcPr>
          <w:p w14:paraId="3A8BE5C4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A8BE5C5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3A8BE5C6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A8BE5C7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3A8BE5CB" w14:textId="77777777">
        <w:tc>
          <w:tcPr>
            <w:tcW w:w="2093" w:type="dxa"/>
            <w:shd w:val="pct15" w:color="auto" w:fill="auto"/>
          </w:tcPr>
          <w:p w14:paraId="3A8BE5C9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A8BE5CA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3A8BE5C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A8BE5C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A8BE5C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A8BE5CF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A8BE5D0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A8BE5D3" w14:textId="77777777">
        <w:tc>
          <w:tcPr>
            <w:tcW w:w="9747" w:type="dxa"/>
            <w:shd w:val="pct10" w:color="auto" w:fill="auto"/>
          </w:tcPr>
          <w:p w14:paraId="3A8BE5D1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A8BE5D2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3A8BE5DE" w14:textId="77777777">
        <w:tc>
          <w:tcPr>
            <w:tcW w:w="9747" w:type="dxa"/>
          </w:tcPr>
          <w:p w14:paraId="3A8BE5D4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8BE5D5" w14:textId="77777777"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14:paraId="3A8BE5D6" w14:textId="77777777"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14:paraId="3A8BE5D7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14:paraId="3A8BE5D8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A8BE5D9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14:paraId="3A8BE5DA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A8BE5DB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14:paraId="3A8BE5DC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8BE5DD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8BE5DF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A8BE5E0" w14:textId="77777777" w:rsidR="00F9293B" w:rsidRDefault="00F9293B" w:rsidP="00BA1176">
      <w:pPr>
        <w:rPr>
          <w:rFonts w:ascii="Arial" w:hAnsi="Arial" w:cs="Arial"/>
          <w:b/>
        </w:rPr>
      </w:pPr>
    </w:p>
    <w:p w14:paraId="3A8BE5E1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A8BE5E2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A8BE5E4" w14:textId="77777777">
        <w:tc>
          <w:tcPr>
            <w:tcW w:w="9781" w:type="dxa"/>
            <w:shd w:val="clear" w:color="auto" w:fill="C0C0C0"/>
          </w:tcPr>
          <w:p w14:paraId="3A8BE5E3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A8BE5E5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3A8BE5E6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3A8BE5E7" w14:textId="77777777"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14:paraId="3A8BE5E8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14:paraId="3A8BE5E9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14:paraId="3A8BE5EA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14:paraId="3A8BE5EB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3A8BE5EC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Dylech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gyflwyno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gwaith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lafar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</w:t>
      </w:r>
      <w:r w:rsidR="00D85E44" w:rsidRPr="004B1502">
        <w:rPr>
          <w:rFonts w:ascii="Arial" w:hAnsi="Arial" w:cs="Arial"/>
          <w:bCs/>
          <w:sz w:val="24"/>
          <w:szCs w:val="18"/>
        </w:rPr>
        <w:t>yniad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munud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</w:t>
      </w:r>
      <w:r w:rsidR="003F5646" w:rsidRPr="004B1502">
        <w:rPr>
          <w:rFonts w:ascii="Arial" w:hAnsi="Arial" w:cs="Arial"/>
          <w:bCs/>
          <w:sz w:val="24"/>
          <w:szCs w:val="18"/>
        </w:rPr>
        <w:t>yddwch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recordio’n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electronig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. </w:t>
      </w:r>
    </w:p>
    <w:p w14:paraId="3A8BE5ED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3A8BE5EE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proofErr w:type="spellStart"/>
      <w:r>
        <w:rPr>
          <w:rFonts w:ascii="Arial" w:hAnsi="Arial" w:cs="Arial"/>
          <w:bCs/>
          <w:sz w:val="24"/>
          <w:szCs w:val="18"/>
        </w:rPr>
        <w:t>Amlygwch</w:t>
      </w:r>
      <w:proofErr w:type="spellEnd"/>
      <w:r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18"/>
        </w:rPr>
        <w:t>s</w:t>
      </w:r>
      <w:r w:rsidR="00D85E44" w:rsidRPr="004B1502">
        <w:rPr>
          <w:rFonts w:ascii="Arial" w:hAnsi="Arial" w:cs="Arial"/>
          <w:bCs/>
          <w:sz w:val="24"/>
          <w:szCs w:val="18"/>
        </w:rPr>
        <w:t>ut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bydd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adnodd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datblygu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ac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cefnogi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dysgu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y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Cyfnod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Sylfaen.  </w:t>
      </w:r>
    </w:p>
    <w:p w14:paraId="3A8BE5EF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3A8BE5F0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14:paraId="3A8BE5F1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14:paraId="3A8BE5F2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14:paraId="3A8BE5F3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14:paraId="3A8BE5F4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14:paraId="3A8BE5F5" w14:textId="77777777"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14:paraId="3A8BE5F6" w14:textId="77777777"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>sut mae’r tri cyfrifoldeb trawsgwricwlaidd yn cael ei ddatblygu</w:t>
      </w:r>
    </w:p>
    <w:p w14:paraId="3A8BE5F7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14:paraId="3A8BE5F8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3A8BE5F9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14:paraId="3A8BE5FA" w14:textId="77777777"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proofErr w:type="spellStart"/>
      <w:r>
        <w:rPr>
          <w:rFonts w:ascii="Arial" w:hAnsi="Arial" w:cs="Arial"/>
          <w:sz w:val="24"/>
          <w:szCs w:val="18"/>
        </w:rPr>
        <w:t>nodi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sz w:val="24"/>
          <w:szCs w:val="18"/>
        </w:rPr>
        <w:t>thema’ch</w:t>
      </w:r>
      <w:proofErr w:type="spellEnd"/>
      <w:r>
        <w:rPr>
          <w:rFonts w:ascii="Arial" w:hAnsi="Arial" w:cs="Arial"/>
          <w:sz w:val="24"/>
          <w:szCs w:val="18"/>
        </w:rPr>
        <w:t xml:space="preserve"> bag/</w:t>
      </w:r>
      <w:proofErr w:type="spellStart"/>
      <w:r>
        <w:rPr>
          <w:rFonts w:ascii="Arial" w:hAnsi="Arial" w:cs="Arial"/>
          <w:sz w:val="24"/>
          <w:szCs w:val="18"/>
        </w:rPr>
        <w:t>bocs</w:t>
      </w:r>
      <w:proofErr w:type="spellEnd"/>
      <w:r>
        <w:rPr>
          <w:rFonts w:ascii="Arial" w:hAnsi="Arial" w:cs="Arial"/>
          <w:sz w:val="24"/>
          <w:szCs w:val="18"/>
        </w:rPr>
        <w:t xml:space="preserve">/ </w:t>
      </w:r>
      <w:proofErr w:type="spellStart"/>
      <w:r>
        <w:rPr>
          <w:rFonts w:ascii="Arial" w:hAnsi="Arial" w:cs="Arial"/>
          <w:sz w:val="24"/>
          <w:szCs w:val="18"/>
        </w:rPr>
        <w:t>adnodd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</w:p>
    <w:p w14:paraId="3A8BE5FB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14:paraId="3A8BE5FC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14:paraId="3A8BE5FD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14:paraId="3A8BE5FE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14:paraId="3A8BE5FF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14:paraId="3A8BE600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14:paraId="3A8BE601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3A8BE602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Gallwch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recordio’ch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cyflwyniad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gan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ddefnyddio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iPad,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ffon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symudol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Flipcamera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neu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unrhyw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fodd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addas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arall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</w:p>
    <w:p w14:paraId="3A8BE603" w14:textId="77777777"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3A8BE604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10670"/>
      </w:tblGrid>
      <w:tr w:rsidR="00AC154E" w14:paraId="3A8BE606" w14:textId="77777777">
        <w:tc>
          <w:tcPr>
            <w:tcW w:w="10670" w:type="dxa"/>
          </w:tcPr>
          <w:p w14:paraId="3A8BE605" w14:textId="77777777"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 w14:paraId="3A8BE60D" w14:textId="77777777">
        <w:tc>
          <w:tcPr>
            <w:tcW w:w="10670" w:type="dxa"/>
          </w:tcPr>
          <w:p w14:paraId="3A8BE607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A8BE608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A8BE609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A8BE60A" w14:textId="24D97B6D" w:rsidR="00AC154E" w:rsidRDefault="00CF1F3C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Pr="000E193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https://uowtsd-my.sharepoint.com/:v:/g/personal/1505026_student_uwtsd_ac_uk/EX4CKMgTTE1DqUvLv5Ifg6QBd_b3QvBQy8ZuwHqy27itbg?e=VLlQ2N</w:t>
              </w:r>
            </w:hyperlink>
          </w:p>
          <w:p w14:paraId="6F3FFE5F" w14:textId="77777777" w:rsidR="00CF1F3C" w:rsidRDefault="00CF1F3C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14:paraId="3A8BE60B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A8BE60C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A8BE60E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3A8BE60F" w14:textId="77777777"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3A8BE610" w14:textId="77777777"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Cyfrifoldeb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chi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bydd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i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sichrau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bod y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cyswllt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o’r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ddogfen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yma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A65EC9" w:rsidRPr="00A65EC9">
        <w:rPr>
          <w:rFonts w:ascii="Arial" w:hAnsi="Arial" w:cs="Arial"/>
          <w:i/>
          <w:sz w:val="24"/>
          <w:szCs w:val="24"/>
        </w:rPr>
        <w:t>(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uchod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) </w:t>
      </w:r>
      <w:r w:rsidR="00A65EC9">
        <w:rPr>
          <w:rFonts w:ascii="Arial" w:hAnsi="Arial" w:cs="Arial"/>
          <w:i/>
          <w:sz w:val="24"/>
          <w:szCs w:val="24"/>
        </w:rPr>
        <w:t xml:space="preserve">–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os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na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nodi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fel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‘none attempt’ a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byddwch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derbyn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sero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0%.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Hefyd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medru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marcio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. </w:t>
      </w:r>
    </w:p>
    <w:p w14:paraId="3A8BE611" w14:textId="77777777" w:rsidR="00F9293B" w:rsidRDefault="00F9293B" w:rsidP="00A65EC9">
      <w:pPr>
        <w:rPr>
          <w:rFonts w:ascii="Arial" w:hAnsi="Arial" w:cs="Arial"/>
          <w:sz w:val="24"/>
          <w:szCs w:val="24"/>
        </w:rPr>
      </w:pPr>
    </w:p>
    <w:p w14:paraId="3A8BE612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A8BE613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A8BE614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A8BE615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A8BE616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A8BE617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3A8BE618" w14:textId="77777777" w:rsidR="00AC154E" w:rsidRDefault="00AC154E" w:rsidP="00F9293B">
      <w:pPr>
        <w:rPr>
          <w:rFonts w:ascii="Arial" w:hAnsi="Arial" w:cs="Arial"/>
          <w:sz w:val="24"/>
          <w:szCs w:val="24"/>
        </w:rPr>
      </w:pPr>
    </w:p>
    <w:p w14:paraId="3A8BE619" w14:textId="77777777" w:rsidR="00F9293B" w:rsidRDefault="00F9293B" w:rsidP="00F9293B">
      <w:pPr>
        <w:rPr>
          <w:rFonts w:ascii="Arial" w:hAnsi="Arial" w:cs="Arial"/>
          <w:sz w:val="24"/>
          <w:szCs w:val="24"/>
        </w:rPr>
      </w:pPr>
    </w:p>
    <w:p w14:paraId="3A8BE61A" w14:textId="77777777"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A8BE61B" w14:textId="77777777"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14:paraId="3A8BE61C" w14:textId="77777777"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14:paraId="3A8BE61D" w14:textId="77777777"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14:paraId="3A8BE61E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14:paraId="3A8BE61F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14:paraId="3A8BE620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hunan</w:t>
      </w:r>
      <w:proofErr w:type="spellEnd"/>
      <w:r w:rsidRPr="00F9293B">
        <w:rPr>
          <w:rFonts w:asciiTheme="majorHAnsi" w:hAnsiTheme="majorHAnsi"/>
          <w:sz w:val="28"/>
        </w:rPr>
        <w:t xml:space="preserve"> – </w:t>
      </w:r>
      <w:proofErr w:type="spellStart"/>
      <w:r w:rsidRPr="00F9293B">
        <w:rPr>
          <w:rFonts w:asciiTheme="majorHAnsi" w:hAnsiTheme="majorHAnsi"/>
          <w:sz w:val="28"/>
        </w:rPr>
        <w:t>enw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rhif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myfyriwr</w:t>
      </w:r>
      <w:proofErr w:type="spellEnd"/>
    </w:p>
    <w:p w14:paraId="3A8BE621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grwp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oedran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(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Derbyn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Blwyddyn</w:t>
      </w:r>
      <w:proofErr w:type="spellEnd"/>
      <w:r w:rsidRPr="00F9293B">
        <w:rPr>
          <w:rFonts w:asciiTheme="majorHAnsi" w:hAnsiTheme="majorHAnsi"/>
          <w:sz w:val="28"/>
        </w:rPr>
        <w:t xml:space="preserve"> 2)</w:t>
      </w:r>
    </w:p>
    <w:p w14:paraId="3A8BE622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</w:p>
    <w:p w14:paraId="3A8BE623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rhesymeg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dros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</w:p>
    <w:p w14:paraId="3A8BE624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cyswllt</w:t>
      </w:r>
      <w:proofErr w:type="spellEnd"/>
      <w:r w:rsidRPr="00F9293B">
        <w:rPr>
          <w:rFonts w:asciiTheme="majorHAnsi" w:hAnsiTheme="majorHAnsi"/>
          <w:sz w:val="28"/>
        </w:rPr>
        <w:t xml:space="preserve"> ag </w:t>
      </w:r>
      <w:proofErr w:type="spellStart"/>
      <w:r w:rsidRPr="00F9293B">
        <w:rPr>
          <w:rFonts w:asciiTheme="majorHAnsi" w:hAnsiTheme="majorHAnsi"/>
          <w:sz w:val="28"/>
        </w:rPr>
        <w:t>athronwyr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dogfennaeth</w:t>
      </w:r>
      <w:proofErr w:type="spellEnd"/>
    </w:p>
    <w:p w14:paraId="3A8BE62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cynnwys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</w:p>
    <w:p w14:paraId="3A8BE626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ddefnyddio’r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eirfa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gywir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darparpaieth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barhaus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cyfoethogi’r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ddarpariaeth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tasgau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ffocws</w:t>
      </w:r>
      <w:proofErr w:type="spellEnd"/>
    </w:p>
    <w:p w14:paraId="3A8BE627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cysylltiadau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Fframwaith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</w:t>
      </w:r>
      <w:r w:rsidR="00F9293B" w:rsidRPr="00F9293B">
        <w:rPr>
          <w:rFonts w:asciiTheme="majorHAnsi" w:hAnsiTheme="majorHAnsi"/>
          <w:sz w:val="28"/>
        </w:rPr>
        <w:t xml:space="preserve">pa </w:t>
      </w:r>
      <w:proofErr w:type="spellStart"/>
      <w:r w:rsidR="00F9293B" w:rsidRPr="00F9293B">
        <w:rPr>
          <w:rFonts w:asciiTheme="majorHAnsi" w:hAnsiTheme="majorHAnsi"/>
          <w:sz w:val="28"/>
        </w:rPr>
        <w:t>f</w:t>
      </w:r>
      <w:r w:rsidRPr="00F9293B">
        <w:rPr>
          <w:rFonts w:asciiTheme="majorHAnsi" w:hAnsiTheme="majorHAnsi"/>
          <w:sz w:val="28"/>
        </w:rPr>
        <w:t>aes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meysydd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dysgu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phrofiad</w:t>
      </w:r>
      <w:proofErr w:type="spellEnd"/>
      <w:r w:rsidRPr="00F9293B">
        <w:rPr>
          <w:rFonts w:asciiTheme="majorHAnsi" w:hAnsiTheme="majorHAnsi"/>
          <w:sz w:val="28"/>
        </w:rPr>
        <w:t xml:space="preserve">– pa </w:t>
      </w:r>
      <w:proofErr w:type="spellStart"/>
      <w:r w:rsidRPr="00F9293B">
        <w:rPr>
          <w:rFonts w:asciiTheme="majorHAnsi" w:hAnsiTheme="majorHAnsi"/>
          <w:sz w:val="28"/>
        </w:rPr>
        <w:t>sgiliau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gysyniadau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wybodaeth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bydd</w:t>
      </w:r>
      <w:proofErr w:type="spellEnd"/>
      <w:r w:rsidRPr="00F9293B">
        <w:rPr>
          <w:rFonts w:asciiTheme="majorHAnsi" w:hAnsiTheme="majorHAnsi"/>
          <w:sz w:val="28"/>
        </w:rPr>
        <w:t xml:space="preserve"> y plant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datblygu</w:t>
      </w:r>
      <w:proofErr w:type="spellEnd"/>
      <w:r w:rsidRPr="00F9293B">
        <w:rPr>
          <w:rFonts w:asciiTheme="majorHAnsi" w:hAnsiTheme="majorHAnsi"/>
          <w:sz w:val="28"/>
        </w:rPr>
        <w:t>?</w:t>
      </w:r>
    </w:p>
    <w:p w14:paraId="3A8BE628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werthuso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  <w:r w:rsidRPr="00F9293B">
        <w:rPr>
          <w:rFonts w:asciiTheme="majorHAnsi" w:hAnsiTheme="majorHAnsi"/>
          <w:sz w:val="28"/>
        </w:rPr>
        <w:t xml:space="preserve"> o </w:t>
      </w:r>
      <w:proofErr w:type="spellStart"/>
      <w:r w:rsidRPr="00F9293B">
        <w:rPr>
          <w:rFonts w:asciiTheme="majorHAnsi" w:hAnsiTheme="majorHAnsi"/>
          <w:sz w:val="28"/>
        </w:rPr>
        <w:t>weithgareddau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datganiad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i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gloi</w:t>
      </w:r>
      <w:proofErr w:type="spellEnd"/>
    </w:p>
    <w:p w14:paraId="3A8BE629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3A8BE62A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 xml:space="preserve">dull: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Mae'r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i'w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gyflwyno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ar-lein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gyda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dolen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cyflwyniad</w:t>
      </w:r>
      <w:proofErr w:type="spellEnd"/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rhan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o’r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pecyn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sy’n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nodi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eich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rhif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myfyriwr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,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teitl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yr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thema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i’ch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adnodd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. </w:t>
      </w:r>
    </w:p>
    <w:p w14:paraId="3A8BE62B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3A8BE62C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Cofiwch</w:t>
      </w:r>
      <w:proofErr w:type="spellEnd"/>
      <w:r w:rsidRPr="001A6FA0">
        <w:rPr>
          <w:rFonts w:asciiTheme="majorHAnsi" w:hAnsiTheme="majorHAnsi"/>
          <w:b/>
          <w:sz w:val="28"/>
        </w:rPr>
        <w:t>:</w:t>
      </w:r>
    </w:p>
    <w:p w14:paraId="3A8BE62D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 xml:space="preserve">i </w:t>
      </w:r>
      <w:proofErr w:type="spellStart"/>
      <w:r w:rsidR="00D85E44" w:rsidRPr="001A6FA0">
        <w:rPr>
          <w:rFonts w:asciiTheme="majorHAnsi" w:hAnsiTheme="majorHAnsi"/>
          <w:b/>
          <w:sz w:val="28"/>
        </w:rPr>
        <w:t>ddylai’r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clip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fod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yn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fwy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na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5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munud</w:t>
      </w:r>
      <w:proofErr w:type="spellEnd"/>
    </w:p>
    <w:p w14:paraId="3A8BE62E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Sicrhewch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ansawdd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da </w:t>
      </w:r>
      <w:proofErr w:type="spellStart"/>
      <w:r w:rsidRPr="001A6FA0">
        <w:rPr>
          <w:rFonts w:asciiTheme="majorHAnsi" w:hAnsiTheme="majorHAnsi"/>
          <w:b/>
          <w:sz w:val="28"/>
        </w:rPr>
        <w:t>i’r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sain</w:t>
      </w:r>
      <w:proofErr w:type="spellEnd"/>
      <w:r w:rsidRPr="001A6FA0">
        <w:rPr>
          <w:rFonts w:asciiTheme="majorHAnsi" w:hAnsiTheme="majorHAnsi"/>
          <w:b/>
          <w:sz w:val="28"/>
        </w:rPr>
        <w:t>/</w:t>
      </w:r>
      <w:proofErr w:type="spellStart"/>
      <w:r w:rsidRPr="001A6FA0">
        <w:rPr>
          <w:rFonts w:asciiTheme="majorHAnsi" w:hAnsiTheme="majorHAnsi"/>
          <w:b/>
          <w:sz w:val="28"/>
        </w:rPr>
        <w:t>ffilmio</w:t>
      </w:r>
      <w:proofErr w:type="spellEnd"/>
    </w:p>
    <w:p w14:paraId="3A8BE62F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Dangoswch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frwdfrydedd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a’ch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gwybodaeth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o </w:t>
      </w:r>
      <w:proofErr w:type="spellStart"/>
      <w:r w:rsidRPr="001A6FA0">
        <w:rPr>
          <w:rFonts w:asciiTheme="majorHAnsi" w:hAnsiTheme="majorHAnsi"/>
          <w:b/>
          <w:sz w:val="28"/>
        </w:rPr>
        <w:t>sut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gwna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plant </w:t>
      </w:r>
      <w:proofErr w:type="spellStart"/>
      <w:r w:rsidRPr="001A6FA0">
        <w:rPr>
          <w:rFonts w:asciiTheme="majorHAnsi" w:hAnsiTheme="majorHAnsi"/>
          <w:b/>
          <w:sz w:val="28"/>
        </w:rPr>
        <w:t>ifainc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ddysgu</w:t>
      </w:r>
      <w:proofErr w:type="spellEnd"/>
    </w:p>
    <w:p w14:paraId="3A8BE630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14:paraId="3A8BE631" w14:textId="77777777"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lastRenderedPageBreak/>
        <w:t>Pob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lwc</w:t>
      </w:r>
      <w:proofErr w:type="spellEnd"/>
      <w:r w:rsidRPr="001A6FA0">
        <w:rPr>
          <w:rFonts w:asciiTheme="majorHAnsi" w:hAnsiTheme="majorHAnsi"/>
          <w:b/>
          <w:sz w:val="28"/>
        </w:rPr>
        <w:t>!</w:t>
      </w:r>
    </w:p>
    <w:p w14:paraId="3A8BE632" w14:textId="77777777"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14:paraId="3A8BE633" w14:textId="77777777"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A8BE634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14:paraId="3A8BE636" w14:textId="77777777">
        <w:trPr>
          <w:trHeight w:val="414"/>
        </w:trPr>
        <w:tc>
          <w:tcPr>
            <w:tcW w:w="10670" w:type="dxa"/>
            <w:shd w:val="clear" w:color="auto" w:fill="D9D9D9"/>
          </w:tcPr>
          <w:p w14:paraId="3A8BE635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3A8BE63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A8BE638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A8BE639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8BE63A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A8BE63B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3A8BE63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A8BE63D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A8BE63E" w14:textId="77777777"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1A6FA0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ystyried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gwerth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unrhyw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ffynhonnell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ddefnyddir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berthnasol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gan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ddeillio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credadwy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Byddai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ymglymiad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lenyddiaeth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fel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nodir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restr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hanfodol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argymhellir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fantais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I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gefnogi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dylid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cynnwys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ddarganfyddir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annibynnol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Amlygwch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agweddau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mewn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perthynas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</w:p>
    <w:p w14:paraId="3A8BE63F" w14:textId="77777777"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14:paraId="3A8BE640" w14:textId="77777777"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14:paraId="3A8BE641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A8BE64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A8BE643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3A8BE644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3A8BE645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A8BE646" w14:textId="77777777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A8BE647" w14:textId="77777777"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5E099A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gadarn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ynghylch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natur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diben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cynradd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gymwys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fewn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dosbarth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Cyfeiriwch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priodol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modelau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</w:t>
      </w:r>
      <w:r w:rsidR="005E099A" w:rsidRPr="005E099A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ymwybyddiaeth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sut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gall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adnodd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gyfoethogi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cyflwyniad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Caiff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gallu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egluro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theor</w:t>
      </w:r>
      <w:r w:rsidR="005E099A" w:rsidRPr="005E099A">
        <w:rPr>
          <w:rFonts w:ascii="Arial" w:hAnsi="Arial" w:cs="Arial"/>
          <w:i/>
          <w:sz w:val="22"/>
          <w:szCs w:val="22"/>
        </w:rPr>
        <w:t>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chysyniadau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gan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amlygu’ch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Sylfaen,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ddylanwad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marc/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gradd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</w:p>
    <w:p w14:paraId="3A8BE648" w14:textId="77777777"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14:paraId="3A8BE649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A8BE64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A8BE64B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8BE64C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A8BE64D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A8BE64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A8BE64F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A8BE650" w14:textId="77777777"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r w:rsidRPr="00713873">
        <w:rPr>
          <w:rFonts w:ascii="Arial" w:hAnsi="Arial" w:cs="Arial"/>
          <w:i/>
          <w:sz w:val="22"/>
          <w:szCs w:val="22"/>
        </w:rPr>
        <w:t xml:space="preserve">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effeithiolrwydd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o’ch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ffurfio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barn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gadarn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unol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perthynas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Trafodwch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feirniadol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phwrpas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maes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/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meysydd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addasrwydd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arf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draws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cwrciwlwm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safbwyntiau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dadleuon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amrywiol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ymwenud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oedran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penodol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3A8BE651" w14:textId="77777777"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14:paraId="3A8BE652" w14:textId="77777777"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A8BE653" w14:textId="77777777"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8BE654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8BE655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A8BE656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A8BE65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A8BE658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A8BE659" w14:textId="77777777"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cefnogi’r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(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FfLlRh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YCC,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FfCD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Meddwl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). 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cyfoethogir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Darperwch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enghreifftiau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ymarferol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digwydd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weithgareddau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technegau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dulliau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elfennol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gyflwyno’</w:t>
      </w:r>
      <w:r>
        <w:rPr>
          <w:rFonts w:ascii="Arial" w:hAnsi="Arial" w:cs="Arial"/>
          <w:i/>
          <w:sz w:val="22"/>
          <w:szCs w:val="22"/>
        </w:rPr>
        <w:t>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>wricwlwm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llwyddiannus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blant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3A8BE65A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A8BE65B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A8BE65C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A8BE65D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3A8BE65E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A8BE65F" w14:textId="77777777"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A8BE66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A8BE661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A8BE662" w14:textId="77777777"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Dylai’r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rhugl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eglur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sicrhau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bod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ramadegol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chywir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iaith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cyswllt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llygad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llafaredd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hyderus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Rhowch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esboniadau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wrth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theori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ategu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yng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e.e.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ymchwiliol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3A8BE664" w14:textId="77777777">
        <w:trPr>
          <w:jc w:val="center"/>
        </w:trPr>
        <w:tc>
          <w:tcPr>
            <w:tcW w:w="10670" w:type="dxa"/>
            <w:shd w:val="clear" w:color="auto" w:fill="BFBFBF"/>
          </w:tcPr>
          <w:p w14:paraId="3A8BE663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3A8BE665" w14:textId="77777777" w:rsidR="00152E9D" w:rsidRPr="00A406E5" w:rsidRDefault="00152E9D" w:rsidP="00152E9D">
      <w:pPr>
        <w:rPr>
          <w:rFonts w:ascii="Arial" w:hAnsi="Arial" w:cs="Arial"/>
        </w:rPr>
      </w:pPr>
    </w:p>
    <w:p w14:paraId="3A8BE666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A8BE667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A8BE668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3A8BE66C" w14:textId="77777777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A8BE669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A8BE66A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A8BE66B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A8BE671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6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3A8BE66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6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8BE67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7A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7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7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7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7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7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7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7E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7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7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83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7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A8BE68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8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8BE68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8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8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8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8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8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8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8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8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90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8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8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8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95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9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3A8BE69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8BE69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9E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9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9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9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9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9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9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A2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9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A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A7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A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3A8BE6A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A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8BE6A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B0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A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A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A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A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A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A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B4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B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B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B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B9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B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A8BE6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8BE6B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8BE6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C0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B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B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B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8BE6B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BE6B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8BE6C4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C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E6C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A8BE6C5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A8BE6C9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A8BE6C6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A8BE6C7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A8BE6C8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A8BE6CE" w14:textId="77777777">
        <w:trPr>
          <w:cantSplit/>
        </w:trPr>
        <w:tc>
          <w:tcPr>
            <w:tcW w:w="6062" w:type="dxa"/>
            <w:vMerge/>
            <w:vAlign w:val="bottom"/>
          </w:tcPr>
          <w:p w14:paraId="3A8BE6CA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A8BE6CB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3A8BE6C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A8BE6CD" w14:textId="77777777"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A8BE6D3" w14:textId="77777777">
        <w:trPr>
          <w:cantSplit/>
        </w:trPr>
        <w:tc>
          <w:tcPr>
            <w:tcW w:w="6062" w:type="dxa"/>
            <w:vMerge/>
            <w:vAlign w:val="bottom"/>
          </w:tcPr>
          <w:p w14:paraId="3A8BE6CF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A8BE6D0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A8BE6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A8BE6D2" w14:textId="77777777"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A8BE6D4" w14:textId="77777777" w:rsidR="00C073F1" w:rsidRDefault="00C073F1" w:rsidP="00152E9D">
      <w:pPr>
        <w:rPr>
          <w:rFonts w:ascii="Arial" w:hAnsi="Arial" w:cs="Arial"/>
        </w:rPr>
      </w:pPr>
    </w:p>
    <w:p w14:paraId="3A8BE6D5" w14:textId="77777777"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A8BE6D6" w14:textId="77777777"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3A8BE6D7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A8BE6D8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3A8BE6DA" w14:textId="77777777">
        <w:tc>
          <w:tcPr>
            <w:tcW w:w="13858" w:type="dxa"/>
            <w:shd w:val="clear" w:color="auto" w:fill="8DB3E2" w:themeFill="text2" w:themeFillTint="66"/>
          </w:tcPr>
          <w:p w14:paraId="3A8BE6D9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3A8BE6DB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3A8BE6DD" w14:textId="77777777">
        <w:tc>
          <w:tcPr>
            <w:tcW w:w="13948" w:type="dxa"/>
            <w:shd w:val="clear" w:color="auto" w:fill="8DB3E2" w:themeFill="text2" w:themeFillTint="66"/>
          </w:tcPr>
          <w:p w14:paraId="3A8BE6DC" w14:textId="77777777"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3A8BE6DF" w14:textId="77777777">
        <w:tc>
          <w:tcPr>
            <w:tcW w:w="13948" w:type="dxa"/>
            <w:shd w:val="clear" w:color="auto" w:fill="DAEEF3" w:themeFill="accent5" w:themeFillTint="33"/>
          </w:tcPr>
          <w:p w14:paraId="3A8BE6DE" w14:textId="77777777"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3A8BE6E0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3A8BE6EE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3A8BE6E1" w14:textId="77777777"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A8BE6E2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A8BE6E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A8BE6E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A8BE6E5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A8BE6E6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3A8BE6E7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A8BE6E8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3A8BE6E9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A8BE6EA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A8BE6EB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A8BE6EC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3A8BE6ED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3A8BE6F7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3A8BE6EF" w14:textId="77777777"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A8BE6F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A8BE6F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A8BE6F2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A8BE6F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A8BE6F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A8BE6F5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3A8BE6F6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3A8BE705" w14:textId="77777777">
        <w:tc>
          <w:tcPr>
            <w:tcW w:w="1735" w:type="dxa"/>
            <w:shd w:val="clear" w:color="auto" w:fill="8DB3E2" w:themeFill="text2" w:themeFillTint="66"/>
          </w:tcPr>
          <w:p w14:paraId="3A8BE6F8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A8BE6F9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A8BE6F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A8BE6F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A8BE6F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A8BE6F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A8BE6F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3A8BE6F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0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0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3A8BE70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0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A8BE70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3A8BE70F" w14:textId="77777777">
        <w:tc>
          <w:tcPr>
            <w:tcW w:w="1735" w:type="dxa"/>
            <w:shd w:val="clear" w:color="auto" w:fill="8DB3E2" w:themeFill="text2" w:themeFillTint="66"/>
          </w:tcPr>
          <w:p w14:paraId="3A8BE706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3A8BE707" w14:textId="77777777"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A8BE708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A8BE709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A8BE70A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0B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0C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0D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A8BE70E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3A8BE723" w14:textId="77777777">
        <w:tc>
          <w:tcPr>
            <w:tcW w:w="1735" w:type="dxa"/>
            <w:shd w:val="clear" w:color="auto" w:fill="8DB3E2" w:themeFill="text2" w:themeFillTint="66"/>
          </w:tcPr>
          <w:p w14:paraId="3A8BE710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3A8BE711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3A8BE712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3A8BE713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A8BE714" w14:textId="77777777"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3A8BE715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3A8BE716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8BE71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3A8BE71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3A8BE719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3A8BE71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8BE71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3A8BE71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3A8BE71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A8BE71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A8BE71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8BE72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A8BE72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3A8BE72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3A8BE73A" w14:textId="77777777">
        <w:tc>
          <w:tcPr>
            <w:tcW w:w="1735" w:type="dxa"/>
            <w:shd w:val="clear" w:color="auto" w:fill="8DB3E2" w:themeFill="text2" w:themeFillTint="66"/>
          </w:tcPr>
          <w:p w14:paraId="3A8BE724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3A8BE725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3A8BE726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A8BE72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3A8BE728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A8BE72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A8BE72A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3A8BE72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3A8BE72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  <w:p w14:paraId="3A8BE72D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8BE72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3A8BE72F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3A8BE73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A8BE73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3A8BE732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3A8BE73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3A8BE73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3A8BE73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3A8BE736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3A8BE73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3A8BE73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A8BE73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3A8BE74A" w14:textId="77777777">
        <w:tc>
          <w:tcPr>
            <w:tcW w:w="1735" w:type="dxa"/>
            <w:shd w:val="clear" w:color="auto" w:fill="8DB3E2" w:themeFill="text2" w:themeFillTint="66"/>
          </w:tcPr>
          <w:p w14:paraId="3A8BE73B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A8BE73C" w14:textId="77777777"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A8BE73D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3A8BE73E" w14:textId="77777777" w:rsidR="002F0E34" w:rsidRPr="00ED3ABD" w:rsidRDefault="002F0E34" w:rsidP="00766D24">
            <w:pPr>
              <w:rPr>
                <w:rFonts w:ascii="Arial" w:hAnsi="Arial" w:cs="Arial"/>
              </w:rPr>
            </w:pPr>
          </w:p>
          <w:p w14:paraId="3A8BE73F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A8BE740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A8BE741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3A8BE742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43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3A8BE744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45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3A8BE746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A8BE747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3A8BE748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A8BE749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3A8BE74B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4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4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4E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4F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5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51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5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53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5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8BE755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BE75A" w14:textId="77777777" w:rsidR="00A65EC9" w:rsidRDefault="00A65EC9">
      <w:r>
        <w:separator/>
      </w:r>
    </w:p>
  </w:endnote>
  <w:endnote w:type="continuationSeparator" w:id="0">
    <w:p w14:paraId="3A8BE75B" w14:textId="77777777" w:rsidR="00A65EC9" w:rsidRDefault="00A6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BE75C" w14:textId="77777777"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AC154E">
      <w:rPr>
        <w:b/>
        <w:noProof/>
        <w:lang w:val="cy-GB"/>
      </w:rPr>
      <w:t>5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AC154E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14:paraId="3A8BE75D" w14:textId="77777777"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BE75E" w14:textId="77777777"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BE758" w14:textId="77777777" w:rsidR="00A65EC9" w:rsidRDefault="00A65EC9">
      <w:r>
        <w:separator/>
      </w:r>
    </w:p>
  </w:footnote>
  <w:footnote w:type="continuationSeparator" w:id="0">
    <w:p w14:paraId="3A8BE759" w14:textId="77777777" w:rsidR="00A65EC9" w:rsidRDefault="00A65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1F3C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8BE59F"/>
  <w15:docId w15:val="{2D16CE01-74FA-4F55-903D-F74AB9A5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F1F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uowtsd-my.sharepoint.com/:v:/g/personal/1505026_student_uwtsd_ac_uk/EX4CKMgTTE1DqUvLv5Ifg6QBd_b3QvBQy8ZuwHqy27itbg?e=VLlQ2N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CFE7D-40C1-40D0-BD63-6BE333AE1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12</Pages>
  <Words>3598</Words>
  <Characters>20510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24060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Mared Powell</cp:lastModifiedBy>
  <cp:revision>3</cp:revision>
  <cp:lastPrinted>2018-11-13T23:21:00Z</cp:lastPrinted>
  <dcterms:created xsi:type="dcterms:W3CDTF">2018-11-14T00:16:00Z</dcterms:created>
  <dcterms:modified xsi:type="dcterms:W3CDTF">2018-12-11T09:07:00Z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