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14:paraId="733D4818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546709BC" w14:textId="77777777"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14:paraId="0FED5BB3" w14:textId="77777777"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14:paraId="1FE392CF" w14:textId="77777777"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14:paraId="7883CC30" w14:textId="77777777" w:rsidR="00FE26B5" w:rsidRDefault="00FE26B5" w:rsidP="004257A5">
            <w:pPr>
              <w:spacing w:before="120" w:after="120"/>
              <w:jc w:val="left"/>
            </w:pPr>
          </w:p>
        </w:tc>
      </w:tr>
      <w:tr w:rsidR="008150DF" w14:paraId="17F71655" w14:textId="77777777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14:paraId="1103A7E6" w14:textId="77777777"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14:paraId="544CDAAD" w14:textId="383AFCC1" w:rsidR="008150DF" w:rsidRDefault="005F12E0" w:rsidP="008150DF">
            <w:pPr>
              <w:spacing w:before="120" w:after="120"/>
              <w:jc w:val="left"/>
            </w:pPr>
            <w:r>
              <w:t>EC</w:t>
            </w:r>
            <w:r w:rsidR="00BB3333">
              <w:t>SO6006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14:paraId="236DFA90" w14:textId="77777777"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14:paraId="4D322660" w14:textId="77777777" w:rsidR="008150DF" w:rsidRDefault="005F12E0" w:rsidP="008150DF">
            <w:pPr>
              <w:spacing w:before="120" w:after="120"/>
              <w:jc w:val="left"/>
            </w:pPr>
            <w:r>
              <w:t>Skills for Life: Employability &amp; Future Pathways</w:t>
            </w:r>
          </w:p>
        </w:tc>
      </w:tr>
      <w:tr w:rsidR="005F12E0" w14:paraId="3668F89B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7D206C1A" w14:textId="77777777" w:rsidR="005F12E0" w:rsidRDefault="005F12E0" w:rsidP="005F12E0">
            <w:pPr>
              <w:spacing w:before="120" w:after="120"/>
              <w:jc w:val="left"/>
            </w:pPr>
            <w:r>
              <w:t>Aim(s):</w:t>
            </w:r>
          </w:p>
        </w:tc>
        <w:tc>
          <w:tcPr>
            <w:tcW w:w="7810" w:type="dxa"/>
            <w:gridSpan w:val="6"/>
          </w:tcPr>
          <w:p w14:paraId="5FE02E9C" w14:textId="77777777" w:rsidR="005F12E0" w:rsidRDefault="005F12E0" w:rsidP="005F12E0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 w:rsidRPr="005F12E0">
              <w:t>To foster a range of behaviours, attitudes and competencies which develop enterprising thinking and an employability mindset and enhance students’ ability to critically reflect on their own development needs</w:t>
            </w:r>
          </w:p>
        </w:tc>
      </w:tr>
      <w:tr w:rsidR="008150DF" w14:paraId="2A831A5F" w14:textId="77777777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14:paraId="7416154B" w14:textId="77777777" w:rsidR="008150DF" w:rsidRDefault="008150DF" w:rsidP="008150DF">
            <w:pPr>
              <w:spacing w:before="120" w:after="120"/>
              <w:jc w:val="left"/>
            </w:pPr>
            <w:r>
              <w:t>Learning Outcome</w:t>
            </w:r>
            <w:r w:rsidR="005F12E0">
              <w:t>(</w:t>
            </w:r>
            <w:r>
              <w:t>s</w:t>
            </w:r>
            <w:r w:rsidR="005F12E0">
              <w:t>)</w:t>
            </w:r>
            <w:r>
              <w:t>:</w:t>
            </w:r>
          </w:p>
        </w:tc>
        <w:tc>
          <w:tcPr>
            <w:tcW w:w="7810" w:type="dxa"/>
            <w:gridSpan w:val="6"/>
          </w:tcPr>
          <w:p w14:paraId="0E3BC6ED" w14:textId="77777777" w:rsidR="00F21F32" w:rsidRDefault="005F12E0" w:rsidP="005F12E0">
            <w:pPr>
              <w:pStyle w:val="ListParagraph"/>
              <w:numPr>
                <w:ilvl w:val="0"/>
                <w:numId w:val="4"/>
              </w:numPr>
              <w:spacing w:after="120"/>
              <w:jc w:val="left"/>
            </w:pPr>
            <w:r w:rsidRPr="005F12E0">
              <w:t>critically analyse the principles of employability and enterprising skills in relation to relevant career pathways;</w:t>
            </w:r>
          </w:p>
          <w:p w14:paraId="264B1C22" w14:textId="77777777" w:rsidR="008150DF" w:rsidRDefault="008150DF" w:rsidP="00CD2F70">
            <w:pPr>
              <w:spacing w:after="120"/>
              <w:jc w:val="left"/>
            </w:pPr>
          </w:p>
        </w:tc>
      </w:tr>
      <w:tr w:rsidR="00454402" w14:paraId="791C3BE1" w14:textId="77777777" w:rsidTr="004257A5">
        <w:tc>
          <w:tcPr>
            <w:tcW w:w="852" w:type="dxa"/>
            <w:shd w:val="clear" w:color="auto" w:fill="D6E3BC" w:themeFill="accent3" w:themeFillTint="66"/>
          </w:tcPr>
          <w:p w14:paraId="02977613" w14:textId="77777777"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14:paraId="079955ED" w14:textId="77777777" w:rsid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  <w:p w14:paraId="20822038" w14:textId="77777777" w:rsidR="005F12E0" w:rsidRDefault="005F12E0" w:rsidP="00454402">
            <w:pPr>
              <w:spacing w:before="120" w:after="120"/>
              <w:rPr>
                <w:b/>
                <w:i/>
              </w:rPr>
            </w:pPr>
            <w:r>
              <w:rPr>
                <w:b/>
                <w:i/>
              </w:rPr>
              <w:t>Take some time to think about these questions.</w:t>
            </w:r>
          </w:p>
          <w:p w14:paraId="3B1ADAE1" w14:textId="77777777" w:rsidR="005F12E0" w:rsidRPr="005F12E0" w:rsidRDefault="005F12E0" w:rsidP="00454402">
            <w:pPr>
              <w:spacing w:before="120" w:after="120"/>
              <w:rPr>
                <w:b/>
                <w:i/>
              </w:rPr>
            </w:pPr>
            <w:r>
              <w:rPr>
                <w:b/>
                <w:i/>
              </w:rPr>
              <w:t>Then share your thoughts with the group.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104BAC77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42240E5F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14:paraId="7C4834BD" w14:textId="77777777"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14:paraId="56D49B5B" w14:textId="77777777" w:rsidTr="004257A5">
        <w:tc>
          <w:tcPr>
            <w:tcW w:w="852" w:type="dxa"/>
          </w:tcPr>
          <w:p w14:paraId="4B322571" w14:textId="77777777"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14:paraId="5DD33FE2" w14:textId="77777777" w:rsidR="00454402" w:rsidRPr="005F12E0" w:rsidRDefault="005F12E0" w:rsidP="004257A5">
            <w:pPr>
              <w:spacing w:before="120" w:after="120"/>
              <w:jc w:val="left"/>
              <w:rPr>
                <w:i/>
              </w:rPr>
            </w:pPr>
            <w:r w:rsidRPr="005F12E0">
              <w:rPr>
                <w:i/>
              </w:rPr>
              <w:t>Who or what is an Entrepreneur?</w:t>
            </w:r>
          </w:p>
        </w:tc>
        <w:tc>
          <w:tcPr>
            <w:tcW w:w="689" w:type="dxa"/>
          </w:tcPr>
          <w:p w14:paraId="0C46A728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0D876C25" w14:textId="77777777" w:rsidR="00454402" w:rsidRPr="00454402" w:rsidRDefault="00CD2F70" w:rsidP="00CF0FA8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1F4C8D47" w14:textId="77777777" w:rsidR="00454402" w:rsidRPr="00454402" w:rsidRDefault="00454402" w:rsidP="00454402">
            <w:pPr>
              <w:spacing w:before="120" w:after="120"/>
              <w:jc w:val="left"/>
            </w:pPr>
          </w:p>
        </w:tc>
      </w:tr>
      <w:tr w:rsidR="00F21F32" w14:paraId="73A545D8" w14:textId="77777777" w:rsidTr="00EF0077">
        <w:trPr>
          <w:trHeight w:val="621"/>
        </w:trPr>
        <w:tc>
          <w:tcPr>
            <w:tcW w:w="10065" w:type="dxa"/>
            <w:gridSpan w:val="9"/>
          </w:tcPr>
          <w:p w14:paraId="3558E599" w14:textId="77777777" w:rsidR="00F21F32" w:rsidRDefault="00F21F32" w:rsidP="00CD2F70">
            <w:pPr>
              <w:spacing w:before="120" w:after="120"/>
              <w:jc w:val="left"/>
            </w:pPr>
          </w:p>
          <w:p w14:paraId="2E6CFBDF" w14:textId="77777777" w:rsidR="005F12E0" w:rsidRDefault="005F12E0" w:rsidP="00CD2F70">
            <w:pPr>
              <w:spacing w:before="120" w:after="120"/>
              <w:jc w:val="left"/>
            </w:pPr>
          </w:p>
          <w:p w14:paraId="260752F6" w14:textId="77777777" w:rsidR="005F12E0" w:rsidRDefault="005F12E0" w:rsidP="00CD2F70">
            <w:pPr>
              <w:spacing w:before="120" w:after="120"/>
              <w:jc w:val="left"/>
            </w:pPr>
          </w:p>
          <w:p w14:paraId="02065CA5" w14:textId="77777777" w:rsidR="005F12E0" w:rsidRDefault="005F12E0" w:rsidP="00CD2F70">
            <w:pPr>
              <w:spacing w:before="120" w:after="120"/>
              <w:jc w:val="left"/>
            </w:pPr>
          </w:p>
          <w:p w14:paraId="491CDF09" w14:textId="77777777" w:rsidR="005F12E0" w:rsidRDefault="005F12E0" w:rsidP="00CD2F70">
            <w:pPr>
              <w:spacing w:before="120" w:after="120"/>
              <w:jc w:val="left"/>
            </w:pPr>
          </w:p>
        </w:tc>
      </w:tr>
      <w:tr w:rsidR="005F12E0" w:rsidRPr="00454402" w14:paraId="4C4D98D8" w14:textId="77777777" w:rsidTr="0062763F">
        <w:tc>
          <w:tcPr>
            <w:tcW w:w="852" w:type="dxa"/>
          </w:tcPr>
          <w:p w14:paraId="26755DB1" w14:textId="77777777" w:rsidR="005F12E0" w:rsidRPr="00454402" w:rsidRDefault="005F12E0" w:rsidP="0062763F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14:paraId="7F980A44" w14:textId="77777777" w:rsidR="005F12E0" w:rsidRPr="005F12E0" w:rsidRDefault="005F12E0" w:rsidP="0062763F">
            <w:pPr>
              <w:spacing w:before="120" w:after="120"/>
              <w:jc w:val="left"/>
              <w:rPr>
                <w:i/>
              </w:rPr>
            </w:pPr>
            <w:r w:rsidRPr="005F12E0">
              <w:rPr>
                <w:i/>
              </w:rPr>
              <w:t>How do people become entrepreneurs?</w:t>
            </w:r>
          </w:p>
        </w:tc>
        <w:tc>
          <w:tcPr>
            <w:tcW w:w="689" w:type="dxa"/>
          </w:tcPr>
          <w:p w14:paraId="06CED109" w14:textId="77777777" w:rsidR="005F12E0" w:rsidRPr="00454402" w:rsidRDefault="005F12E0" w:rsidP="0062763F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47360356" w14:textId="77777777" w:rsidR="005F12E0" w:rsidRPr="00454402" w:rsidRDefault="005F12E0" w:rsidP="0062763F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7E2AD580" w14:textId="77777777" w:rsidR="005F12E0" w:rsidRPr="00454402" w:rsidRDefault="005F12E0" w:rsidP="0062763F">
            <w:pPr>
              <w:spacing w:before="120" w:after="120"/>
              <w:jc w:val="left"/>
            </w:pPr>
          </w:p>
        </w:tc>
      </w:tr>
      <w:tr w:rsidR="005F12E0" w14:paraId="2CF626A6" w14:textId="77777777" w:rsidTr="0062763F">
        <w:trPr>
          <w:trHeight w:val="621"/>
        </w:trPr>
        <w:tc>
          <w:tcPr>
            <w:tcW w:w="10065" w:type="dxa"/>
            <w:gridSpan w:val="9"/>
          </w:tcPr>
          <w:p w14:paraId="57ED6E5C" w14:textId="77777777" w:rsidR="005F12E0" w:rsidRDefault="005F12E0" w:rsidP="0062763F">
            <w:pPr>
              <w:spacing w:before="120" w:after="120"/>
              <w:jc w:val="left"/>
            </w:pPr>
          </w:p>
          <w:p w14:paraId="4AAF9BBC" w14:textId="77777777" w:rsidR="005F12E0" w:rsidRDefault="005F12E0" w:rsidP="0062763F">
            <w:pPr>
              <w:spacing w:before="120" w:after="120"/>
              <w:jc w:val="left"/>
            </w:pPr>
          </w:p>
          <w:p w14:paraId="4DF64CBE" w14:textId="77777777" w:rsidR="005F12E0" w:rsidRDefault="005F12E0" w:rsidP="0062763F">
            <w:pPr>
              <w:spacing w:before="120" w:after="120"/>
              <w:jc w:val="left"/>
            </w:pPr>
          </w:p>
          <w:p w14:paraId="7CEAFFDE" w14:textId="77777777" w:rsidR="005F12E0" w:rsidRDefault="005F12E0" w:rsidP="0062763F">
            <w:pPr>
              <w:spacing w:before="120" w:after="120"/>
              <w:jc w:val="left"/>
            </w:pPr>
          </w:p>
          <w:p w14:paraId="5E66E899" w14:textId="77777777" w:rsidR="005F12E0" w:rsidRDefault="005F12E0" w:rsidP="0062763F">
            <w:pPr>
              <w:spacing w:before="120" w:after="120"/>
              <w:jc w:val="left"/>
            </w:pPr>
          </w:p>
        </w:tc>
      </w:tr>
      <w:tr w:rsidR="005F12E0" w:rsidRPr="00454402" w14:paraId="0C31B3C5" w14:textId="77777777" w:rsidTr="0062763F">
        <w:tc>
          <w:tcPr>
            <w:tcW w:w="852" w:type="dxa"/>
          </w:tcPr>
          <w:p w14:paraId="7A358BD0" w14:textId="77777777" w:rsidR="005F12E0" w:rsidRPr="00454402" w:rsidRDefault="005F12E0" w:rsidP="0062763F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14:paraId="73419EC6" w14:textId="77777777" w:rsidR="005F12E0" w:rsidRPr="005F12E0" w:rsidRDefault="005F12E0" w:rsidP="0062763F">
            <w:pPr>
              <w:spacing w:before="120" w:after="120"/>
              <w:jc w:val="left"/>
              <w:rPr>
                <w:i/>
              </w:rPr>
            </w:pPr>
            <w:r w:rsidRPr="005F12E0">
              <w:rPr>
                <w:i/>
              </w:rPr>
              <w:t>What is the role of entrepreneurship in society?</w:t>
            </w:r>
          </w:p>
        </w:tc>
        <w:tc>
          <w:tcPr>
            <w:tcW w:w="689" w:type="dxa"/>
          </w:tcPr>
          <w:p w14:paraId="377507A5" w14:textId="77777777" w:rsidR="005F12E0" w:rsidRPr="00454402" w:rsidRDefault="005F12E0" w:rsidP="0062763F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14:paraId="1FB30635" w14:textId="77777777" w:rsidR="005F12E0" w:rsidRPr="00454402" w:rsidRDefault="005F12E0" w:rsidP="0062763F">
            <w:pPr>
              <w:spacing w:before="120" w:after="120"/>
            </w:pPr>
            <w:r>
              <w:sym w:font="Wingdings" w:char="F0FE"/>
            </w:r>
          </w:p>
        </w:tc>
        <w:tc>
          <w:tcPr>
            <w:tcW w:w="689" w:type="dxa"/>
          </w:tcPr>
          <w:p w14:paraId="3201DAC0" w14:textId="77777777" w:rsidR="005F12E0" w:rsidRPr="00454402" w:rsidRDefault="005F12E0" w:rsidP="0062763F">
            <w:pPr>
              <w:spacing w:before="120" w:after="120"/>
              <w:jc w:val="left"/>
            </w:pPr>
          </w:p>
        </w:tc>
      </w:tr>
      <w:tr w:rsidR="005F12E0" w14:paraId="342B7285" w14:textId="77777777" w:rsidTr="0062763F">
        <w:trPr>
          <w:trHeight w:val="621"/>
        </w:trPr>
        <w:tc>
          <w:tcPr>
            <w:tcW w:w="10065" w:type="dxa"/>
            <w:gridSpan w:val="9"/>
          </w:tcPr>
          <w:p w14:paraId="69CA52FF" w14:textId="77777777" w:rsidR="005F12E0" w:rsidRDefault="005F12E0" w:rsidP="0062763F">
            <w:pPr>
              <w:spacing w:before="120" w:after="120"/>
              <w:jc w:val="left"/>
            </w:pPr>
          </w:p>
          <w:p w14:paraId="11DEF6F4" w14:textId="77777777" w:rsidR="005F12E0" w:rsidRDefault="005F12E0" w:rsidP="0062763F">
            <w:pPr>
              <w:spacing w:before="120" w:after="120"/>
              <w:jc w:val="left"/>
            </w:pPr>
          </w:p>
          <w:p w14:paraId="31B49AD9" w14:textId="77777777" w:rsidR="005F12E0" w:rsidRDefault="005F12E0" w:rsidP="0062763F">
            <w:pPr>
              <w:spacing w:before="120" w:after="120"/>
              <w:jc w:val="left"/>
            </w:pPr>
          </w:p>
          <w:p w14:paraId="78A5571D" w14:textId="77777777" w:rsidR="005F12E0" w:rsidRDefault="005F12E0" w:rsidP="0062763F">
            <w:pPr>
              <w:spacing w:before="120" w:after="120"/>
              <w:jc w:val="left"/>
            </w:pPr>
          </w:p>
          <w:p w14:paraId="7A0BDD08" w14:textId="77777777" w:rsidR="005F12E0" w:rsidRDefault="005F12E0" w:rsidP="0062763F">
            <w:pPr>
              <w:spacing w:before="120" w:after="120"/>
              <w:jc w:val="left"/>
            </w:pPr>
          </w:p>
        </w:tc>
      </w:tr>
    </w:tbl>
    <w:p w14:paraId="01D5207A" w14:textId="77777777"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077F2" w14:textId="77777777" w:rsidR="005F12E0" w:rsidRDefault="005F12E0" w:rsidP="008150DF">
      <w:pPr>
        <w:spacing w:before="0"/>
      </w:pPr>
      <w:r>
        <w:separator/>
      </w:r>
    </w:p>
  </w:endnote>
  <w:endnote w:type="continuationSeparator" w:id="0">
    <w:p w14:paraId="1C5773A6" w14:textId="77777777" w:rsidR="005F12E0" w:rsidRDefault="005F12E0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ED816" w14:textId="77777777" w:rsidR="005F12E0" w:rsidRDefault="005F12E0" w:rsidP="008150DF">
      <w:pPr>
        <w:spacing w:before="0"/>
      </w:pPr>
      <w:r>
        <w:separator/>
      </w:r>
    </w:p>
  </w:footnote>
  <w:footnote w:type="continuationSeparator" w:id="0">
    <w:p w14:paraId="66BC4691" w14:textId="77777777" w:rsidR="005F12E0" w:rsidRDefault="005F12E0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D9114" w14:textId="77777777" w:rsidR="008150DF" w:rsidRPr="008150DF" w:rsidRDefault="008150DF">
    <w:pPr>
      <w:pStyle w:val="Header"/>
      <w:rPr>
        <w:sz w:val="32"/>
        <w:szCs w:val="32"/>
      </w:rPr>
    </w:pPr>
    <w:r>
      <w:rPr>
        <w:sz w:val="32"/>
        <w:szCs w:val="32"/>
      </w:rPr>
      <w:t>Guided Study Activity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40C35"/>
    <w:multiLevelType w:val="hybridMultilevel"/>
    <w:tmpl w:val="AC40A5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0391913"/>
    <w:multiLevelType w:val="hybridMultilevel"/>
    <w:tmpl w:val="71148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619850">
    <w:abstractNumId w:val="0"/>
  </w:num>
  <w:num w:numId="2" w16cid:durableId="655036592">
    <w:abstractNumId w:val="3"/>
  </w:num>
  <w:num w:numId="3" w16cid:durableId="1939092161">
    <w:abstractNumId w:val="2"/>
  </w:num>
  <w:num w:numId="4" w16cid:durableId="1186945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2E0"/>
    <w:rsid w:val="003F568A"/>
    <w:rsid w:val="004257A5"/>
    <w:rsid w:val="00454402"/>
    <w:rsid w:val="00475034"/>
    <w:rsid w:val="005F12E0"/>
    <w:rsid w:val="008150DF"/>
    <w:rsid w:val="00A15F95"/>
    <w:rsid w:val="00AF00D7"/>
    <w:rsid w:val="00BB3333"/>
    <w:rsid w:val="00C24852"/>
    <w:rsid w:val="00CD2F70"/>
    <w:rsid w:val="00CF0FA8"/>
    <w:rsid w:val="00D5353F"/>
    <w:rsid w:val="00EA6AA4"/>
    <w:rsid w:val="00EC4E49"/>
    <w:rsid w:val="00F21F32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79D05"/>
  <w15:docId w15:val="{8241C8CD-2328-45FD-B8F7-E036989FF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Templates\Guided%20Study%20Activity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cp:lastPrinted>2018-02-05T12:22:00Z</cp:lastPrinted>
  <dcterms:created xsi:type="dcterms:W3CDTF">2025-01-24T18:37:00Z</dcterms:created>
  <dcterms:modified xsi:type="dcterms:W3CDTF">2025-01-24T18:37:00Z</dcterms:modified>
</cp:coreProperties>
</file>