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5719DC" w:rsidR="002D5B3F" w:rsidP="005F3A53" w:rsidRDefault="001A24F3" w14:paraId="25E251A5" w14:textId="77777777">
      <w:pPr>
        <w:pStyle w:val="Pennyn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  <w:lang w:val="cy-GB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7CFE179" wp14:editId="7D09D02C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Pr="005719DC"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:rsidRPr="005719DC" w:rsidR="002D5B3F" w:rsidP="002D5B3F" w:rsidRDefault="002D5B3F" w14:paraId="7663008D" w14:textId="77777777">
      <w:pPr>
        <w:rPr>
          <w:rFonts w:ascii="Arial" w:hAnsi="Arial" w:cs="Arial"/>
          <w:lang w:val="cy-GB"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Pr="005719DC" w:rsidR="003A3CE5" w:rsidTr="00630448" w14:paraId="13889450" w14:textId="77777777">
        <w:tc>
          <w:tcPr>
            <w:tcW w:w="9922" w:type="dxa"/>
            <w:shd w:val="clear" w:color="auto" w:fill="C0C0C0"/>
          </w:tcPr>
          <w:p w:rsidRPr="005719DC" w:rsidR="00681FA9" w:rsidP="002B5FF8" w:rsidRDefault="007E3A41" w14:paraId="4F192AB7" w14:textId="77777777">
            <w:pPr>
              <w:pStyle w:val="Pennawd4"/>
              <w:rPr>
                <w:rFonts w:ascii="Arial" w:hAnsi="Arial" w:cs="Arial"/>
                <w:b/>
                <w:lang w:val="cy-GB"/>
              </w:rPr>
            </w:pPr>
            <w:r w:rsidRPr="005719DC">
              <w:rPr>
                <w:rFonts w:ascii="Arial" w:hAnsi="Arial" w:cs="Arial"/>
                <w:b/>
                <w:lang w:val="cy-GB"/>
              </w:rPr>
              <w:t>MANYLEB ASESU LEFEL 5</w:t>
            </w:r>
            <w:r w:rsidRPr="005719DC" w:rsidR="003A3CE5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</w:tr>
    </w:tbl>
    <w:p w:rsidRPr="005719DC" w:rsidR="003A3CE5" w:rsidP="002D5B3F" w:rsidRDefault="003A3CE5" w14:paraId="79AE6EC4" w14:textId="77777777">
      <w:pPr>
        <w:jc w:val="center"/>
        <w:rPr>
          <w:rFonts w:ascii="Arial" w:hAnsi="Arial"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Pr="005719DC" w:rsidR="003B3F9D" w:rsidTr="6997DECC" w14:paraId="1DC9612C" w14:textId="77777777">
        <w:tc>
          <w:tcPr>
            <w:tcW w:w="2093" w:type="dxa"/>
            <w:shd w:val="clear" w:color="auto" w:fill="D9D9D9" w:themeFill="background1" w:themeFillShade="D9"/>
            <w:tcMar/>
          </w:tcPr>
          <w:p w:rsidRPr="005719DC" w:rsidR="003B3F9D" w:rsidP="002B5FF8" w:rsidRDefault="007E3A41" w14:paraId="33DC4DC4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  <w:tcMar/>
          </w:tcPr>
          <w:p w:rsidRPr="005719DC" w:rsidR="003B3F9D" w:rsidP="001E57C1" w:rsidRDefault="0017512A" w14:paraId="25A015B9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19DC" w:rsidR="003B3F9D">
              <w:rPr>
                <w:rFonts w:ascii="Arial" w:hAnsi="Arial" w:cs="Arial"/>
                <w:b/>
                <w:sz w:val="22"/>
                <w:szCs w:val="22"/>
                <w:lang w:val="cy-GB"/>
              </w:rPr>
              <w:instrText xml:space="preserve"> FORMTEXT </w:instrText>
            </w: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</w: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separate"/>
            </w:r>
            <w:r w:rsidRPr="005719DC" w:rsidR="003B3F9D">
              <w:rPr>
                <w:rFonts w:ascii="Arial" w:hAnsi="Arial" w:cs="Arial"/>
                <w:b/>
                <w:sz w:val="22"/>
                <w:szCs w:val="22"/>
                <w:lang w:val="cy-GB"/>
              </w:rPr>
              <w:t> </w:t>
            </w:r>
            <w:r w:rsidRPr="005719DC" w:rsidR="003B3F9D">
              <w:rPr>
                <w:rFonts w:ascii="Arial" w:hAnsi="Arial" w:cs="Arial"/>
                <w:b/>
                <w:sz w:val="22"/>
                <w:szCs w:val="22"/>
                <w:lang w:val="cy-GB"/>
              </w:rPr>
              <w:t> </w:t>
            </w:r>
            <w:r w:rsidRPr="005719DC" w:rsidR="003B3F9D">
              <w:rPr>
                <w:rFonts w:ascii="Arial" w:hAnsi="Arial" w:cs="Arial"/>
                <w:b/>
                <w:sz w:val="22"/>
                <w:szCs w:val="22"/>
                <w:lang w:val="cy-GB"/>
              </w:rPr>
              <w:t> </w:t>
            </w:r>
            <w:r w:rsidRPr="005719DC" w:rsidR="003B3F9D">
              <w:rPr>
                <w:rFonts w:ascii="Arial" w:hAnsi="Arial" w:cs="Arial"/>
                <w:b/>
                <w:sz w:val="22"/>
                <w:szCs w:val="22"/>
                <w:lang w:val="cy-GB"/>
              </w:rPr>
              <w:t> </w:t>
            </w:r>
            <w:r w:rsidRPr="005719DC" w:rsidR="003B3F9D">
              <w:rPr>
                <w:rFonts w:ascii="Arial" w:hAnsi="Arial" w:cs="Arial"/>
                <w:b/>
                <w:sz w:val="22"/>
                <w:szCs w:val="22"/>
                <w:lang w:val="cy-GB"/>
              </w:rPr>
              <w:t> </w:t>
            </w: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5719DC" w:rsidR="003B3F9D" w:rsidP="002B5FF8" w:rsidRDefault="007E3A41" w14:paraId="096E128F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  <w:tcMar/>
          </w:tcPr>
          <w:p w:rsidRPr="005719DC" w:rsidR="003B3F9D" w:rsidP="001E57C1" w:rsidRDefault="003B3F9D" w14:paraId="5ECA9BD7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Pr="005719DC" w:rsidR="00DB116D" w:rsidTr="6997DECC" w14:paraId="083420F0" w14:textId="77777777">
        <w:tc>
          <w:tcPr>
            <w:tcW w:w="2093" w:type="dxa"/>
            <w:shd w:val="clear" w:color="auto" w:fill="D9D9D9" w:themeFill="background1" w:themeFillShade="D9"/>
            <w:tcMar/>
          </w:tcPr>
          <w:p w:rsidRPr="005719DC" w:rsidR="00DB116D" w:rsidP="002B5FF8" w:rsidRDefault="007E3A41" w14:paraId="51A19532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  <w:tcMar/>
          </w:tcPr>
          <w:p w:rsidRPr="005719DC" w:rsidR="00DB116D" w:rsidP="00E51AAC" w:rsidRDefault="000C4299" w14:paraId="3EE5928E" w14:textId="4B42032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color w:val="FF0000"/>
                <w:sz w:val="22"/>
                <w:szCs w:val="22"/>
                <w:lang w:val="cy-GB"/>
              </w:rPr>
              <w:t xml:space="preserve">BA </w:t>
            </w:r>
            <w:r w:rsidRPr="005719DC" w:rsidR="001028DC">
              <w:rPr>
                <w:rFonts w:ascii="Arial" w:hAnsi="Arial" w:cs="Arial"/>
                <w:b/>
                <w:color w:val="FF0000"/>
                <w:sz w:val="22"/>
                <w:szCs w:val="22"/>
                <w:lang w:val="cy-GB"/>
              </w:rPr>
              <w:t xml:space="preserve">Astudiaethau Addysg </w:t>
            </w:r>
          </w:p>
        </w:tc>
      </w:tr>
      <w:tr w:rsidRPr="005719DC" w:rsidR="008F1308" w:rsidTr="6997DECC" w14:paraId="5A3A6057" w14:textId="77777777">
        <w:tc>
          <w:tcPr>
            <w:tcW w:w="2093" w:type="dxa"/>
            <w:shd w:val="clear" w:color="auto" w:fill="D9D9D9" w:themeFill="background1" w:themeFillShade="D9"/>
            <w:tcMar/>
          </w:tcPr>
          <w:p w:rsidRPr="005719DC" w:rsidR="008F1308" w:rsidP="002B5FF8" w:rsidRDefault="007E3A41" w14:paraId="52E05860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  <w:tcMar/>
          </w:tcPr>
          <w:p w:rsidRPr="005719DC" w:rsidR="008F1308" w:rsidP="00E51AAC" w:rsidRDefault="001028DC" w14:paraId="03AB35C4" w14:textId="5AB65D4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color w:val="FF0000"/>
                <w:sz w:val="22"/>
                <w:szCs w:val="22"/>
                <w:lang w:val="cy-GB"/>
              </w:rPr>
              <w:t xml:space="preserve">Ysgogwyr newid: Creadigrwydd a </w:t>
            </w:r>
            <w:r w:rsidR="0060486C">
              <w:rPr>
                <w:rFonts w:ascii="Arial" w:hAnsi="Arial" w:cs="Arial"/>
                <w:b/>
                <w:color w:val="FF0000"/>
                <w:sz w:val="22"/>
                <w:szCs w:val="22"/>
                <w:lang w:val="cy-GB"/>
              </w:rPr>
              <w:t>C</w:t>
            </w:r>
            <w:r w:rsidRPr="005719DC">
              <w:rPr>
                <w:rFonts w:ascii="Arial" w:hAnsi="Arial" w:cs="Arial"/>
                <w:b/>
                <w:color w:val="FF0000"/>
                <w:sz w:val="22"/>
                <w:szCs w:val="22"/>
                <w:lang w:val="cy-GB"/>
              </w:rPr>
              <w:t xml:space="preserve">hreu </w:t>
            </w:r>
            <w:r w:rsidR="0060486C">
              <w:rPr>
                <w:rFonts w:ascii="Arial" w:hAnsi="Arial" w:cs="Arial"/>
                <w:b/>
                <w:color w:val="FF0000"/>
                <w:sz w:val="22"/>
                <w:szCs w:val="22"/>
                <w:lang w:val="cy-GB"/>
              </w:rPr>
              <w:t>G</w:t>
            </w:r>
            <w:r w:rsidRPr="005719DC">
              <w:rPr>
                <w:rFonts w:ascii="Arial" w:hAnsi="Arial" w:cs="Arial"/>
                <w:b/>
                <w:color w:val="FF0000"/>
                <w:sz w:val="22"/>
                <w:szCs w:val="22"/>
                <w:lang w:val="cy-GB"/>
              </w:rPr>
              <w:t>werth</w:t>
            </w:r>
          </w:p>
        </w:tc>
      </w:tr>
      <w:tr w:rsidRPr="005719DC" w:rsidR="00B84B5B" w:rsidTr="6997DECC" w14:paraId="14956048" w14:textId="77777777">
        <w:tc>
          <w:tcPr>
            <w:tcW w:w="2093" w:type="dxa"/>
            <w:shd w:val="clear" w:color="auto" w:fill="D9D9D9" w:themeFill="background1" w:themeFillShade="D9"/>
            <w:tcMar/>
          </w:tcPr>
          <w:p w:rsidRPr="005719DC" w:rsidR="00B84B5B" w:rsidP="002B5FF8" w:rsidRDefault="007E3A41" w14:paraId="0C8ED608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  <w:tcMar/>
          </w:tcPr>
          <w:p w:rsidRPr="005719DC" w:rsidR="00B84B5B" w:rsidP="00152E9D" w:rsidRDefault="000C4299" w14:paraId="5EB59E03" w14:textId="1EEB2B4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>ECGE5001P/C</w:t>
            </w: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5719DC" w:rsidR="00B84B5B" w:rsidP="002B5FF8" w:rsidRDefault="007E3A41" w14:paraId="787BC043" w14:textId="77777777">
            <w:pPr>
              <w:pStyle w:val="Pennawd2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  <w:tcMar/>
          </w:tcPr>
          <w:p w:rsidRPr="005719DC" w:rsidR="00B84B5B" w:rsidP="5F8F6AE7" w:rsidRDefault="5ED4C327" w14:paraId="79595F25" w14:textId="2612BD87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50%</w:t>
            </w:r>
          </w:p>
          <w:p w:rsidRPr="005719DC" w:rsidR="00B84B5B" w:rsidP="5F8F6AE7" w:rsidRDefault="00B84B5B" w14:paraId="3E8BCF1D" w14:textId="6B545672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Pr="005719DC" w:rsidR="00DB116D" w:rsidTr="6997DECC" w14:paraId="2E33A03F" w14:textId="77777777">
        <w:tc>
          <w:tcPr>
            <w:tcW w:w="2093" w:type="dxa"/>
            <w:shd w:val="clear" w:color="auto" w:fill="D9D9D9" w:themeFill="background1" w:themeFillShade="D9"/>
            <w:tcMar/>
          </w:tcPr>
          <w:p w:rsidRPr="005719DC" w:rsidR="00DB116D" w:rsidP="002B5FF8" w:rsidRDefault="007E3A41" w14:paraId="419B6E57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  <w:tcMar/>
          </w:tcPr>
          <w:p w:rsidRPr="005719DC" w:rsidR="00DB116D" w:rsidP="00E51AAC" w:rsidRDefault="000C4299" w14:paraId="02E4E4B0" w14:textId="38BF3E4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>Ross Phillips</w:t>
            </w: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5719DC" w:rsidR="00DB116D" w:rsidP="002B5FF8" w:rsidRDefault="007E3A41" w14:paraId="2225E8B0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  <w:tcMar/>
          </w:tcPr>
          <w:p w:rsidRPr="005719DC" w:rsidR="00DB116D" w:rsidP="5F8F6AE7" w:rsidRDefault="00DB116D" w14:paraId="235C7CFC" w14:textId="2B8C9390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</w:tc>
      </w:tr>
      <w:tr w:rsidRPr="005719DC" w:rsidR="00DB116D" w:rsidTr="6997DECC" w14:paraId="5722AE13" w14:textId="77777777">
        <w:tc>
          <w:tcPr>
            <w:tcW w:w="2093" w:type="dxa"/>
            <w:shd w:val="clear" w:color="auto" w:fill="D9D9D9" w:themeFill="background1" w:themeFillShade="D9"/>
            <w:tcMar/>
          </w:tcPr>
          <w:p w:rsidRPr="005719DC" w:rsidR="00DB116D" w:rsidP="002B5FF8" w:rsidRDefault="007E3A41" w14:paraId="0D975C6B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  <w:tcMar/>
          </w:tcPr>
          <w:p w:rsidRPr="005719DC" w:rsidR="00DB116D" w:rsidP="005F0579" w:rsidRDefault="00DF0BD1" w14:paraId="02C12BF3" w14:textId="70CC79B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color w:val="FF0000"/>
                <w:sz w:val="22"/>
                <w:szCs w:val="22"/>
                <w:lang w:val="cy-GB"/>
              </w:rPr>
              <w:t>As</w:t>
            </w:r>
            <w:r w:rsidRPr="005719DC" w:rsidR="001028DC">
              <w:rPr>
                <w:rFonts w:ascii="Arial" w:hAnsi="Arial" w:cs="Arial"/>
                <w:b/>
                <w:color w:val="FF0000"/>
                <w:sz w:val="22"/>
                <w:szCs w:val="22"/>
                <w:lang w:val="cy-GB"/>
              </w:rPr>
              <w:t xml:space="preserve">einiad </w:t>
            </w:r>
            <w:r w:rsidRPr="005719DC" w:rsidR="00E72871">
              <w:rPr>
                <w:rFonts w:ascii="Arial" w:hAnsi="Arial" w:cs="Arial"/>
                <w:b/>
                <w:color w:val="FF0000"/>
                <w:sz w:val="22"/>
                <w:szCs w:val="22"/>
                <w:lang w:val="cy-GB"/>
              </w:rPr>
              <w:t>1</w:t>
            </w:r>
            <w:r w:rsidRPr="005719DC">
              <w:rPr>
                <w:rFonts w:ascii="Arial" w:hAnsi="Arial" w:cs="Arial"/>
                <w:b/>
                <w:color w:val="FF0000"/>
                <w:sz w:val="22"/>
                <w:szCs w:val="22"/>
                <w:lang w:val="cy-GB"/>
              </w:rPr>
              <w:t xml:space="preserve"> - </w:t>
            </w:r>
            <w:r w:rsidRPr="005719DC" w:rsidR="00E72871">
              <w:rPr>
                <w:rFonts w:ascii="Arial" w:hAnsi="Arial" w:cs="Arial"/>
                <w:b/>
                <w:color w:val="FF0000"/>
                <w:sz w:val="22"/>
                <w:szCs w:val="22"/>
                <w:lang w:val="cy-GB"/>
              </w:rPr>
              <w:t>Port</w:t>
            </w:r>
            <w:r w:rsidRPr="005719DC" w:rsidR="001028DC">
              <w:rPr>
                <w:rFonts w:ascii="Arial" w:hAnsi="Arial" w:cs="Arial"/>
                <w:b/>
                <w:color w:val="FF0000"/>
                <w:sz w:val="22"/>
                <w:szCs w:val="22"/>
                <w:lang w:val="cy-GB"/>
              </w:rPr>
              <w:t>f</w:t>
            </w:r>
            <w:r w:rsidRPr="005719DC" w:rsidR="00E72871">
              <w:rPr>
                <w:rFonts w:ascii="Arial" w:hAnsi="Arial" w:cs="Arial"/>
                <w:b/>
                <w:color w:val="FF0000"/>
                <w:sz w:val="22"/>
                <w:szCs w:val="22"/>
                <w:lang w:val="cy-GB"/>
              </w:rPr>
              <w:t>folio</w:t>
            </w: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5719DC" w:rsidR="00DB116D" w:rsidP="002B5FF8" w:rsidRDefault="007E3A41" w14:paraId="47BFA9CC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  <w:tcMar/>
          </w:tcPr>
          <w:p w:rsidRPr="005719DC" w:rsidR="00DB116D" w:rsidP="00E51AAC" w:rsidRDefault="001028DC" w14:paraId="1EE1CA82" w14:textId="5071F0F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Cyfwerth â </w:t>
            </w:r>
            <w:r w:rsidRPr="005719DC" w:rsidR="00DF0BD1">
              <w:rPr>
                <w:rFonts w:ascii="Arial" w:hAnsi="Arial" w:cs="Arial"/>
                <w:b/>
                <w:sz w:val="22"/>
                <w:szCs w:val="22"/>
                <w:lang w:val="cy-GB"/>
              </w:rPr>
              <w:t>2000</w:t>
            </w:r>
            <w:r w:rsidR="00DF3E6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o eiriau</w:t>
            </w:r>
            <w:r w:rsidRPr="005719DC" w:rsidR="00DF0BD1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</w:tc>
      </w:tr>
      <w:tr w:rsidRPr="005719DC" w:rsidR="00B84B5B" w:rsidTr="6997DECC" w14:paraId="558E8EF8" w14:textId="77777777">
        <w:tc>
          <w:tcPr>
            <w:tcW w:w="2093" w:type="dxa"/>
            <w:shd w:val="clear" w:color="auto" w:fill="D9D9D9" w:themeFill="background1" w:themeFillShade="D9"/>
            <w:tcMar/>
          </w:tcPr>
          <w:p w:rsidRPr="005719DC" w:rsidR="00B84B5B" w:rsidP="002B5FF8" w:rsidRDefault="007E3A41" w14:paraId="687CE85D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  <w:tcMar/>
          </w:tcPr>
          <w:p w:rsidRPr="005719DC" w:rsidR="00B84B5B" w:rsidP="6997DECC" w:rsidRDefault="00B84B5B" w14:paraId="1AEB3358" w14:textId="60634B87">
            <w:pPr>
              <w:spacing w:before="120" w:after="120"/>
              <w:jc w:val="both"/>
              <w:rPr>
                <w:rFonts w:ascii="Arial" w:hAnsi="Arial" w:cs="Arial"/>
                <w:b w:val="1"/>
                <w:bCs w:val="1"/>
                <w:sz w:val="22"/>
                <w:szCs w:val="22"/>
                <w:lang w:val="cy-GB"/>
              </w:rPr>
            </w:pPr>
            <w:r w:rsidRPr="6997DECC" w:rsidR="5CCF3932">
              <w:rPr>
                <w:rFonts w:ascii="Arial" w:hAnsi="Arial" w:cs="Arial"/>
                <w:b w:val="1"/>
                <w:bCs w:val="1"/>
                <w:sz w:val="22"/>
                <w:szCs w:val="22"/>
                <w:lang w:val="cy-GB"/>
              </w:rPr>
              <w:t>23/01/2023</w:t>
            </w: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5719DC" w:rsidR="00B84B5B" w:rsidP="002B5FF8" w:rsidRDefault="007E3A41" w14:paraId="4C1D7E9A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  <w:tcMar/>
          </w:tcPr>
          <w:p w:rsidRPr="005719DC" w:rsidR="00B84B5B" w:rsidP="6997DECC" w:rsidRDefault="00B84B5B" w14:paraId="228EA64D" w14:textId="1D248D65">
            <w:pPr>
              <w:spacing w:before="120" w:after="120"/>
              <w:jc w:val="both"/>
              <w:rPr>
                <w:rFonts w:ascii="Arial" w:hAnsi="Arial" w:cs="Arial"/>
                <w:b w:val="1"/>
                <w:bCs w:val="1"/>
                <w:sz w:val="22"/>
                <w:szCs w:val="22"/>
                <w:lang w:val="cy-GB"/>
              </w:rPr>
            </w:pPr>
            <w:r w:rsidRPr="6997DECC" w:rsidR="4AA62673">
              <w:rPr>
                <w:rFonts w:ascii="Arial" w:hAnsi="Arial" w:cs="Arial"/>
                <w:b w:val="1"/>
                <w:bCs w:val="1"/>
                <w:sz w:val="22"/>
                <w:szCs w:val="22"/>
                <w:lang w:val="cy-GB"/>
              </w:rPr>
              <w:t>20/02/2023</w:t>
            </w:r>
          </w:p>
        </w:tc>
      </w:tr>
      <w:tr w:rsidRPr="00AE6DBC" w:rsidR="00152E9D" w:rsidTr="6997DECC" w14:paraId="06ABCB13" w14:textId="77777777">
        <w:tc>
          <w:tcPr>
            <w:tcW w:w="2093" w:type="dxa"/>
            <w:shd w:val="clear" w:color="auto" w:fill="D9D9D9" w:themeFill="background1" w:themeFillShade="D9"/>
            <w:tcMar/>
          </w:tcPr>
          <w:p w:rsidRPr="005719DC" w:rsidR="00152E9D" w:rsidP="002B5FF8" w:rsidRDefault="007E3A41" w14:paraId="590FA65F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  <w:tcMar/>
          </w:tcPr>
          <w:p w:rsidRPr="005719DC" w:rsidR="00A406E5" w:rsidP="00A406E5" w:rsidRDefault="007E3A41" w14:paraId="486E6207" w14:textId="7777777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Pr="005719DC" w:rsidR="00A406E5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5719DC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Pr="005719DC" w:rsidR="00A406E5" w:rsidP="00630448" w:rsidRDefault="007E3A41" w14:paraId="4DB38660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5719DC" w:rsidR="00A406E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:rsidRPr="005719DC" w:rsidR="00A406E5" w:rsidP="002B5FF8" w:rsidRDefault="007E3A41" w14:paraId="7B36F6ED" w14:textId="7777777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Pr="005719DC" w:rsidR="00A406E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 </w:t>
            </w:r>
            <w:r w:rsidRPr="005719DC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Pr="005719DC" w:rsidR="00A406E5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5719DC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Pr="005719DC" w:rsidR="008F1308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  <w:r w:rsidRPr="005719DC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Pr="005719DC" w:rsidR="00A406E5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  <w:r w:rsidRPr="005719DC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Pr="00AE6DBC" w:rsidR="00A406E5" w:rsidTr="6997DECC" w14:paraId="51A91A23" w14:textId="77777777">
        <w:tc>
          <w:tcPr>
            <w:tcW w:w="2093" w:type="dxa"/>
            <w:shd w:val="clear" w:color="auto" w:fill="D9D9D9" w:themeFill="background1" w:themeFillShade="D9"/>
            <w:tcMar/>
          </w:tcPr>
          <w:p w:rsidRPr="005719DC" w:rsidR="00A406E5" w:rsidP="002B5FF8" w:rsidRDefault="007E3A41" w14:paraId="079A5DD0" w14:textId="77777777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  <w:tcMar/>
          </w:tcPr>
          <w:p w:rsidRPr="005719DC" w:rsidR="00A406E5" w:rsidP="002B5FF8" w:rsidRDefault="007E3A41" w14:paraId="480DBA19" w14:textId="77777777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5719DC" w:rsidR="00A406E5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5719DC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5719DC" w:rsidR="00A406E5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5719DC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5719DC" w:rsidR="00A406E5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</w:p>
        </w:tc>
      </w:tr>
    </w:tbl>
    <w:p w:rsidRPr="005719DC" w:rsidR="0028204E" w:rsidP="00DB116D" w:rsidRDefault="0028204E" w14:paraId="5F5C8E60" w14:textId="77777777">
      <w:pPr>
        <w:rPr>
          <w:rFonts w:ascii="Arial" w:hAnsi="Arial" w:cs="Arial"/>
          <w:sz w:val="32"/>
          <w:lang w:val="cy-GB"/>
        </w:rPr>
      </w:pPr>
    </w:p>
    <w:p w:rsidRPr="005719DC" w:rsidR="00152E9D" w:rsidP="00DB116D" w:rsidRDefault="00152E9D" w14:paraId="7CCED4A9" w14:textId="77777777">
      <w:pPr>
        <w:rPr>
          <w:rFonts w:ascii="Arial" w:hAnsi="Arial" w:cs="Arial"/>
          <w:sz w:val="32"/>
          <w:lang w:val="cy-GB"/>
        </w:rPr>
      </w:pPr>
    </w:p>
    <w:p w:rsidRPr="005719DC" w:rsidR="00152E9D" w:rsidP="00DB116D" w:rsidRDefault="00152E9D" w14:paraId="25C144CB" w14:textId="77777777">
      <w:pPr>
        <w:rPr>
          <w:rFonts w:ascii="Arial" w:hAnsi="Arial" w:cs="Arial"/>
          <w:sz w:val="32"/>
          <w:lang w:val="cy-GB"/>
        </w:rPr>
      </w:pPr>
    </w:p>
    <w:p w:rsidRPr="005719DC" w:rsidR="00152E9D" w:rsidP="00DB116D" w:rsidRDefault="00152E9D" w14:paraId="0278DAB8" w14:textId="77777777">
      <w:pPr>
        <w:rPr>
          <w:rFonts w:ascii="Arial" w:hAnsi="Arial" w:cs="Arial"/>
          <w:sz w:val="32"/>
          <w:lang w:val="cy-GB"/>
        </w:rPr>
      </w:pPr>
    </w:p>
    <w:p w:rsidRPr="005719DC" w:rsidR="00152E9D" w:rsidP="00DB116D" w:rsidRDefault="00152E9D" w14:paraId="716B7672" w14:textId="77777777">
      <w:pPr>
        <w:rPr>
          <w:rFonts w:ascii="Arial" w:hAnsi="Arial" w:cs="Arial"/>
          <w:sz w:val="32"/>
          <w:lang w:val="cy-GB"/>
        </w:rPr>
      </w:pPr>
    </w:p>
    <w:p w:rsidRPr="005719DC" w:rsidR="00A406E5" w:rsidRDefault="00A406E5" w14:paraId="42ABD6B2" w14:textId="77777777">
      <w:pPr>
        <w:rPr>
          <w:rFonts w:ascii="Arial" w:hAnsi="Arial" w:cs="Arial"/>
          <w:sz w:val="32"/>
          <w:lang w:val="cy-GB"/>
        </w:rPr>
      </w:pPr>
      <w:r w:rsidRPr="005719DC">
        <w:rPr>
          <w:rFonts w:ascii="Arial" w:hAnsi="Arial" w:cs="Arial"/>
          <w:sz w:val="32"/>
          <w:lang w:val="cy-GB"/>
        </w:rPr>
        <w:br w:type="page"/>
      </w:r>
    </w:p>
    <w:p w:rsidRPr="005719DC" w:rsidR="00152E9D" w:rsidP="00DB116D" w:rsidRDefault="00152E9D" w14:paraId="55584EFE" w14:textId="77777777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Pr="005719DC" w:rsidR="00C01A3F" w:rsidTr="00A406E5" w14:paraId="467A3682" w14:textId="77777777">
        <w:tc>
          <w:tcPr>
            <w:tcW w:w="9747" w:type="dxa"/>
            <w:shd w:val="pct10" w:color="auto" w:fill="auto"/>
          </w:tcPr>
          <w:p w:rsidRPr="005719DC" w:rsidR="00C01A3F" w:rsidP="00273FEE" w:rsidRDefault="007E3A41" w14:paraId="37DB486E" w14:textId="77777777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Pr="005719DC" w:rsidR="00C01A3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:rsidRPr="005719DC" w:rsidR="00C01A3F" w:rsidP="002B5FF8" w:rsidRDefault="007E3A41" w14:paraId="72767BD9" w14:textId="7777777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Pr="005719DC" w:rsidR="00C01A3F" w:rsidTr="00175820" w14:paraId="2EE7B56A" w14:textId="77777777">
        <w:trPr>
          <w:trHeight w:val="240"/>
        </w:trPr>
        <w:tc>
          <w:tcPr>
            <w:tcW w:w="9747" w:type="dxa"/>
          </w:tcPr>
          <w:p w:rsidRPr="005719DC" w:rsidR="00C01A3F" w:rsidP="00273FEE" w:rsidRDefault="00C01A3F" w14:paraId="5989EAAC" w14:textId="7777777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:rsidR="00F55015" w:rsidP="00175820" w:rsidRDefault="00175820" w14:paraId="3BB7369D" w14:textId="77777777">
            <w:pPr>
              <w:pStyle w:val="ParagraffRhestr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55015">
              <w:rPr>
                <w:rFonts w:ascii="Arial" w:hAnsi="Arial" w:cs="Arial"/>
                <w:sz w:val="22"/>
                <w:szCs w:val="22"/>
                <w:lang w:val="cy-GB"/>
              </w:rPr>
              <w:t>Arddangos gwybodaeth a dealltwriaeth feirniadol o arloesedd, creadigrwydd a meddylfryd mentrus, gan gydnabod y gwerthoedd a’r cyfraniad mae creadigrwydd yn ei wneud er lles pawb.</w:t>
            </w:r>
            <w:r w:rsidRPr="00F55015" w:rsidR="0004194C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</w:p>
          <w:p w:rsidRPr="00F55015" w:rsidR="005C466C" w:rsidP="00F55015" w:rsidRDefault="005C466C" w14:paraId="3BF0C1ED" w14:textId="0B8D02F5">
            <w:pPr>
              <w:ind w:left="72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:rsidRPr="00F55015" w:rsidR="00C01A3F" w:rsidP="00175820" w:rsidRDefault="00175820" w14:paraId="57015D40" w14:textId="6B0C8191">
            <w:pPr>
              <w:pStyle w:val="ParagraffRhestr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F55015">
              <w:rPr>
                <w:rFonts w:ascii="Arial" w:hAnsi="Arial" w:cs="Arial"/>
                <w:sz w:val="22"/>
                <w:szCs w:val="22"/>
                <w:lang w:val="cy-GB"/>
              </w:rPr>
              <w:t>Ffurfio, mynegi a chymhwyso meddwl creadigol o fewn cyd-destun seiliedig ar waith neu academaidd i ddatblygu datrysiadau newydd a/neu greu gwerth.</w:t>
            </w:r>
          </w:p>
          <w:p w:rsidRPr="005719DC" w:rsidR="00C01A3F" w:rsidP="00A85BFE" w:rsidRDefault="00C01A3F" w14:paraId="6A633238" w14:textId="7777777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:rsidRPr="005719DC" w:rsidR="00C01A3F" w:rsidP="004D5E9B" w:rsidRDefault="00C01A3F" w14:paraId="7A8A839A" w14:textId="7777777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:rsidRPr="005719DC" w:rsidR="00C01A3F" w:rsidP="00BA1176" w:rsidRDefault="00C01A3F" w14:paraId="0A2770C3" w14:textId="77777777">
      <w:pPr>
        <w:rPr>
          <w:rFonts w:ascii="Arial" w:hAnsi="Arial" w:cs="Arial"/>
          <w:b/>
          <w:lang w:val="cy-GB"/>
        </w:rPr>
      </w:pPr>
    </w:p>
    <w:p w:rsidRPr="005719DC" w:rsidR="00C01A3F" w:rsidP="00BA1176" w:rsidRDefault="00C01A3F" w14:paraId="261DA6BC" w14:textId="77777777">
      <w:pPr>
        <w:rPr>
          <w:rFonts w:ascii="Arial" w:hAnsi="Arial" w:cs="Arial"/>
          <w:b/>
          <w:lang w:val="cy-GB"/>
        </w:rPr>
      </w:pPr>
    </w:p>
    <w:p w:rsidRPr="005719DC" w:rsidR="0028204E" w:rsidP="00BA1176" w:rsidRDefault="0028204E" w14:paraId="5A922F1F" w14:textId="77777777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Pr="005719DC" w:rsidR="005969E2" w:rsidTr="00630448" w14:paraId="24131D5E" w14:textId="77777777">
        <w:tc>
          <w:tcPr>
            <w:tcW w:w="9781" w:type="dxa"/>
            <w:shd w:val="clear" w:color="auto" w:fill="C0C0C0"/>
          </w:tcPr>
          <w:p w:rsidRPr="005719DC" w:rsidR="005969E2" w:rsidP="002B5FF8" w:rsidRDefault="00933F10" w14:paraId="35269446" w14:textId="77777777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cy-GB"/>
              </w:rPr>
            </w:pPr>
            <w:r w:rsidRPr="005719DC">
              <w:rPr>
                <w:rFonts w:ascii="Arial" w:hAnsi="Arial" w:cs="Arial"/>
                <w:sz w:val="32"/>
                <w:lang w:val="cy-GB"/>
              </w:rPr>
              <w:br w:type="page"/>
            </w:r>
            <w:r w:rsidRPr="005719DC" w:rsidR="007E3A41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Pr="005719DC" w:rsidR="00EE6F25" w:rsidP="005969E2" w:rsidRDefault="00EE6F25" w14:paraId="0C5A741F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5719DC" w:rsidR="00A67FB1" w:rsidP="00A67FB1" w:rsidRDefault="00A67FB1" w14:paraId="05257BFE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D14FB8" w:rsidR="00D14FB8" w:rsidP="00DF3315" w:rsidRDefault="00AB6219" w14:paraId="4B028FDE" w14:textId="06F128C7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FF0000"/>
          <w:sz w:val="18"/>
          <w:szCs w:val="18"/>
        </w:rPr>
      </w:pPr>
      <w:r w:rsidRPr="00DF3315">
        <w:rPr>
          <w:rStyle w:val="normaltextrun"/>
          <w:rFonts w:ascii="Arial" w:hAnsi="Arial" w:cs="Arial"/>
          <w:color w:val="FF0000"/>
          <w:lang w:val="cy-GB"/>
        </w:rPr>
        <w:t xml:space="preserve">Lluniwch bortffolio ar-lein sy’n adfyfyrio’n feirniadol ar ddau gysyniad allweddol a astudiwyd yn y modwl. </w:t>
      </w:r>
      <w:r w:rsidRPr="002876A3" w:rsidR="00D14FB8">
        <w:rPr>
          <w:rStyle w:val="eop"/>
          <w:rFonts w:ascii="Arial" w:hAnsi="Arial" w:cs="Arial"/>
          <w:color w:val="FF0000"/>
        </w:rPr>
        <w:t> </w:t>
      </w:r>
    </w:p>
    <w:p w:rsidRPr="00D14FB8" w:rsidR="00D14FB8" w:rsidP="00D14FB8" w:rsidRDefault="00D14FB8" w14:paraId="3C56268B" w14:textId="77777777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FF0000"/>
          <w:sz w:val="18"/>
          <w:szCs w:val="18"/>
        </w:rPr>
      </w:pPr>
      <w:r w:rsidRPr="00D14FB8">
        <w:rPr>
          <w:rStyle w:val="normaltextrun"/>
          <w:rFonts w:ascii="Arial" w:hAnsi="Arial" w:cs="Arial"/>
          <w:color w:val="FF0000"/>
        </w:rPr>
        <w:t> </w:t>
      </w:r>
      <w:r w:rsidRPr="00D14FB8">
        <w:rPr>
          <w:rStyle w:val="eop"/>
          <w:rFonts w:ascii="Arial" w:hAnsi="Arial" w:cs="Arial"/>
          <w:color w:val="FF0000"/>
        </w:rPr>
        <w:t> </w:t>
      </w:r>
    </w:p>
    <w:p w:rsidRPr="00D14FB8" w:rsidR="00D14FB8" w:rsidP="00D14FB8" w:rsidRDefault="00AB6219" w14:paraId="501175BE" w14:textId="6EDF56D5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FF0000"/>
          <w:sz w:val="18"/>
          <w:szCs w:val="18"/>
        </w:rPr>
      </w:pPr>
      <w:r w:rsidRPr="00DF3315">
        <w:rPr>
          <w:rStyle w:val="normaltextrun"/>
          <w:rFonts w:ascii="Arial" w:hAnsi="Arial" w:cs="Arial"/>
          <w:b/>
          <w:bCs/>
          <w:color w:val="FF0000"/>
          <w:lang w:val="cy-GB"/>
        </w:rPr>
        <w:t xml:space="preserve">Cyfarwyddyd i’r dasg </w:t>
      </w:r>
      <w:r w:rsidRPr="002876A3" w:rsidR="00D14FB8">
        <w:rPr>
          <w:rStyle w:val="eop"/>
          <w:rFonts w:ascii="Arial" w:hAnsi="Arial" w:cs="Arial"/>
          <w:color w:val="FF0000"/>
        </w:rPr>
        <w:t> </w:t>
      </w:r>
    </w:p>
    <w:p w:rsidRPr="00D14FB8" w:rsidR="00D14FB8" w:rsidP="00D14FB8" w:rsidRDefault="00AB6219" w14:paraId="48DECC4B" w14:textId="0BE4DA95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FF0000"/>
          <w:sz w:val="18"/>
          <w:szCs w:val="18"/>
        </w:rPr>
      </w:pPr>
      <w:r w:rsidRPr="00DF3315">
        <w:rPr>
          <w:rStyle w:val="normaltextrun"/>
          <w:rFonts w:ascii="Arial" w:hAnsi="Arial" w:cs="Arial"/>
          <w:color w:val="FF0000"/>
          <w:lang w:val="cy-GB"/>
        </w:rPr>
        <w:t xml:space="preserve">Disgwylir i chi adfyfyrio’n feirniadol ar ddau gysyniad allweddol ar gyfer dulliau creadigol wrth addysgu. </w:t>
      </w:r>
      <w:r w:rsidRPr="002876A3" w:rsidR="00D14FB8">
        <w:rPr>
          <w:rStyle w:val="normaltextrun"/>
          <w:rFonts w:ascii="Arial" w:hAnsi="Arial" w:cs="Arial"/>
          <w:color w:val="FF0000"/>
        </w:rPr>
        <w:t xml:space="preserve"> </w:t>
      </w:r>
      <w:r w:rsidRPr="00DF3315">
        <w:rPr>
          <w:rStyle w:val="normaltextrun"/>
          <w:rFonts w:ascii="Arial" w:hAnsi="Arial" w:cs="Arial"/>
          <w:color w:val="FF0000"/>
          <w:lang w:val="cy-GB"/>
        </w:rPr>
        <w:t xml:space="preserve">Rhaid i chi arddangos y cysylltiadau rhwng creadigrwydd a dysgu a’r ystod o gyd-destunau lle mae’n digwydd. Sicrhewch eich bod yn ystyried eich creadigrwydd personol a gwaith pobl eraill yn ofalus. </w:t>
      </w:r>
      <w:r w:rsidRPr="002876A3" w:rsidR="00D14FB8">
        <w:rPr>
          <w:rStyle w:val="eop"/>
          <w:rFonts w:ascii="Arial" w:hAnsi="Arial" w:cs="Arial"/>
          <w:color w:val="FF0000"/>
        </w:rPr>
        <w:t> </w:t>
      </w:r>
    </w:p>
    <w:p w:rsidRPr="00D14FB8" w:rsidR="00D14FB8" w:rsidP="00D14FB8" w:rsidRDefault="00D14FB8" w14:paraId="26504405" w14:textId="77777777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FF0000"/>
          <w:sz w:val="18"/>
          <w:szCs w:val="18"/>
        </w:rPr>
      </w:pPr>
      <w:r w:rsidRPr="00D14FB8">
        <w:rPr>
          <w:rStyle w:val="normaltextrun"/>
          <w:rFonts w:ascii="Arial" w:hAnsi="Arial" w:cs="Arial"/>
          <w:color w:val="FF0000"/>
        </w:rPr>
        <w:t> </w:t>
      </w:r>
      <w:r w:rsidRPr="00D14FB8">
        <w:rPr>
          <w:rStyle w:val="eop"/>
          <w:rFonts w:ascii="Arial" w:hAnsi="Arial" w:cs="Arial"/>
          <w:color w:val="FF0000"/>
        </w:rPr>
        <w:t> </w:t>
      </w:r>
    </w:p>
    <w:p w:rsidRPr="00D14FB8" w:rsidR="00D14FB8" w:rsidP="00D14FB8" w:rsidRDefault="00AB6219" w14:paraId="704E476F" w14:textId="39057180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FF0000"/>
          <w:sz w:val="18"/>
          <w:szCs w:val="18"/>
        </w:rPr>
      </w:pPr>
      <w:r w:rsidRPr="00DF3315">
        <w:rPr>
          <w:rStyle w:val="normaltextrun"/>
          <w:rFonts w:ascii="Arial" w:hAnsi="Arial" w:cs="Arial"/>
          <w:color w:val="FF0000"/>
          <w:lang w:val="cy-GB"/>
        </w:rPr>
        <w:t xml:space="preserve">Dewiswch ddau ddull creadigol gwahanol ac adfyfyrio ar eu harwyddocâd mewn addysg heddiw a’u cyfraniad er lles pawb. </w:t>
      </w:r>
      <w:r w:rsidRPr="00D14FB8" w:rsidR="00D14FB8">
        <w:rPr>
          <w:rStyle w:val="normaltextrun"/>
          <w:rFonts w:ascii="Arial" w:hAnsi="Arial" w:cs="Arial"/>
          <w:color w:val="FF0000"/>
        </w:rPr>
        <w:t xml:space="preserve"> </w:t>
      </w:r>
      <w:r w:rsidRPr="00DF3315">
        <w:rPr>
          <w:rStyle w:val="normaltextrun"/>
          <w:rFonts w:ascii="Arial" w:hAnsi="Arial" w:cs="Arial"/>
          <w:color w:val="FF0000"/>
          <w:lang w:val="cy-GB"/>
        </w:rPr>
        <w:t xml:space="preserve">Gall y rhain gynnwys dulliau creadigol rydych wedi’u hastudio yn ystod y modwl, er enghraifft: </w:t>
      </w:r>
      <w:r w:rsidRPr="002876A3" w:rsidR="00D14FB8">
        <w:rPr>
          <w:rStyle w:val="eop"/>
          <w:rFonts w:ascii="Arial" w:hAnsi="Arial" w:cs="Arial"/>
          <w:color w:val="FF0000"/>
        </w:rPr>
        <w:t> </w:t>
      </w:r>
    </w:p>
    <w:p w:rsidRPr="00D14FB8" w:rsidR="00D14FB8" w:rsidP="00DF3315" w:rsidRDefault="00AB6219" w14:paraId="06176271" w14:textId="73D2B879">
      <w:pPr>
        <w:pStyle w:val="paragraph"/>
        <w:numPr>
          <w:ilvl w:val="0"/>
          <w:numId w:val="18"/>
        </w:numPr>
        <w:spacing w:before="0" w:beforeAutospacing="0" w:after="0" w:afterAutospacing="0"/>
        <w:ind w:left="2520" w:firstLine="360"/>
        <w:textAlignment w:val="baseline"/>
        <w:rPr>
          <w:rFonts w:ascii="Arial" w:hAnsi="Arial" w:cs="Arial"/>
          <w:color w:val="FF0000"/>
        </w:rPr>
      </w:pPr>
      <w:r w:rsidRPr="00DF3315">
        <w:rPr>
          <w:rStyle w:val="normaltextrun"/>
          <w:rFonts w:ascii="Arial" w:hAnsi="Arial" w:cs="Arial"/>
          <w:color w:val="FF0000"/>
          <w:lang w:val="cy-GB"/>
        </w:rPr>
        <w:t>Drama,   </w:t>
      </w:r>
      <w:r w:rsidRPr="002876A3" w:rsidR="00D14FB8">
        <w:rPr>
          <w:rStyle w:val="eop"/>
          <w:rFonts w:ascii="Arial" w:hAnsi="Arial" w:cs="Arial"/>
          <w:color w:val="FF0000"/>
        </w:rPr>
        <w:t> </w:t>
      </w:r>
    </w:p>
    <w:p w:rsidR="002B6C63" w:rsidP="00DF3315" w:rsidRDefault="00AB6219" w14:paraId="06D638CA" w14:textId="77777777">
      <w:pPr>
        <w:pStyle w:val="paragraph"/>
        <w:numPr>
          <w:ilvl w:val="0"/>
          <w:numId w:val="18"/>
        </w:numPr>
        <w:spacing w:before="0" w:beforeAutospacing="0" w:after="0" w:afterAutospacing="0"/>
        <w:ind w:left="2520" w:firstLine="360"/>
        <w:textAlignment w:val="baseline"/>
        <w:rPr>
          <w:rStyle w:val="eop"/>
          <w:rFonts w:ascii="Arial" w:hAnsi="Arial" w:cs="Arial"/>
          <w:color w:val="FF0000"/>
        </w:rPr>
      </w:pPr>
      <w:r w:rsidRPr="00DF3315">
        <w:rPr>
          <w:rStyle w:val="normaltextrun"/>
          <w:rFonts w:ascii="Arial" w:hAnsi="Arial" w:cs="Arial"/>
          <w:color w:val="FF0000"/>
          <w:lang w:val="cy-GB"/>
        </w:rPr>
        <w:t xml:space="preserve">Mantell yr Arbengiwr, </w:t>
      </w:r>
      <w:r w:rsidRPr="002876A3" w:rsidR="00D14FB8">
        <w:rPr>
          <w:rStyle w:val="eop"/>
          <w:rFonts w:ascii="Arial" w:hAnsi="Arial" w:cs="Arial"/>
          <w:color w:val="FF0000"/>
        </w:rPr>
        <w:t> </w:t>
      </w:r>
    </w:p>
    <w:p w:rsidRPr="00DF3315" w:rsidR="00D14FB8" w:rsidP="00DF3315" w:rsidRDefault="00AB6219" w14:paraId="041CDEED" w14:textId="1F9A8B14">
      <w:pPr>
        <w:pStyle w:val="paragraph"/>
        <w:numPr>
          <w:ilvl w:val="0"/>
          <w:numId w:val="18"/>
        </w:numPr>
        <w:spacing w:before="0" w:beforeAutospacing="0" w:after="0" w:afterAutospacing="0"/>
        <w:ind w:left="2520" w:firstLine="360"/>
        <w:textAlignment w:val="baseline"/>
        <w:rPr>
          <w:rFonts w:ascii="Arial" w:hAnsi="Arial" w:cs="Arial"/>
          <w:color w:val="FF0000"/>
        </w:rPr>
      </w:pPr>
      <w:r w:rsidRPr="00DF3315">
        <w:rPr>
          <w:rStyle w:val="normaltextrun"/>
          <w:rFonts w:ascii="Arial" w:hAnsi="Arial" w:cs="Arial"/>
          <w:color w:val="FF0000"/>
          <w:lang w:val="cy-GB"/>
        </w:rPr>
        <w:t>Effaith Leonardo,</w:t>
      </w:r>
      <w:r w:rsidRPr="002876A3" w:rsidR="00D14FB8">
        <w:rPr>
          <w:rStyle w:val="eop"/>
          <w:rFonts w:ascii="Arial" w:hAnsi="Arial" w:cs="Arial"/>
          <w:color w:val="FF0000"/>
        </w:rPr>
        <w:t> </w:t>
      </w:r>
    </w:p>
    <w:p w:rsidRPr="00D14FB8" w:rsidR="00D14FB8" w:rsidP="00DF3315" w:rsidRDefault="00AB6219" w14:paraId="62A0E31E" w14:textId="26327D66">
      <w:pPr>
        <w:pStyle w:val="paragraph"/>
        <w:numPr>
          <w:ilvl w:val="0"/>
          <w:numId w:val="19"/>
        </w:numPr>
        <w:spacing w:before="0" w:beforeAutospacing="0" w:after="0" w:afterAutospacing="0"/>
        <w:ind w:left="2520" w:firstLine="360"/>
        <w:textAlignment w:val="baseline"/>
        <w:rPr>
          <w:rFonts w:ascii="Arial" w:hAnsi="Arial" w:cs="Arial"/>
          <w:color w:val="FF0000"/>
        </w:rPr>
      </w:pPr>
      <w:r w:rsidRPr="00DF3315">
        <w:rPr>
          <w:rStyle w:val="normaltextrun"/>
          <w:rFonts w:ascii="Arial" w:hAnsi="Arial" w:cs="Arial"/>
          <w:color w:val="FF0000"/>
          <w:lang w:val="cy-GB"/>
        </w:rPr>
        <w:t xml:space="preserve">Chwarae gwyddonol, </w:t>
      </w:r>
      <w:r w:rsidRPr="002876A3" w:rsidR="00D14FB8">
        <w:rPr>
          <w:rStyle w:val="eop"/>
          <w:rFonts w:ascii="Arial" w:hAnsi="Arial" w:cs="Arial"/>
          <w:color w:val="FF0000"/>
        </w:rPr>
        <w:t> </w:t>
      </w:r>
    </w:p>
    <w:p w:rsidRPr="00D14FB8" w:rsidR="00D14FB8" w:rsidP="00DF3315" w:rsidRDefault="00AB6219" w14:paraId="5135D881" w14:textId="6407B4DF">
      <w:pPr>
        <w:pStyle w:val="paragraph"/>
        <w:numPr>
          <w:ilvl w:val="0"/>
          <w:numId w:val="19"/>
        </w:numPr>
        <w:spacing w:before="0" w:beforeAutospacing="0" w:after="0" w:afterAutospacing="0"/>
        <w:ind w:left="2520" w:firstLine="360"/>
        <w:textAlignment w:val="baseline"/>
        <w:rPr>
          <w:rFonts w:ascii="Arial" w:hAnsi="Arial" w:cs="Arial"/>
          <w:color w:val="FF0000"/>
        </w:rPr>
      </w:pPr>
      <w:r w:rsidRPr="00DF3315">
        <w:rPr>
          <w:rStyle w:val="normaltextrun"/>
          <w:rFonts w:ascii="Arial" w:hAnsi="Arial" w:cs="Arial"/>
          <w:color w:val="FF0000"/>
          <w:lang w:val="cy-GB"/>
        </w:rPr>
        <w:t>Chwarae creadigol,</w:t>
      </w:r>
      <w:r w:rsidRPr="002876A3" w:rsidR="00D14FB8">
        <w:rPr>
          <w:rStyle w:val="eop"/>
          <w:rFonts w:ascii="Arial" w:hAnsi="Arial" w:cs="Arial"/>
          <w:color w:val="FF0000"/>
        </w:rPr>
        <w:t> </w:t>
      </w:r>
    </w:p>
    <w:p w:rsidRPr="00D14FB8" w:rsidR="00D14FB8" w:rsidP="002B6C63" w:rsidRDefault="00AB6219" w14:paraId="19BFA834" w14:textId="33BD9586">
      <w:pPr>
        <w:pStyle w:val="paragraph"/>
        <w:numPr>
          <w:ilvl w:val="0"/>
          <w:numId w:val="19"/>
        </w:numPr>
        <w:spacing w:before="0" w:beforeAutospacing="0" w:after="0" w:afterAutospacing="0"/>
        <w:ind w:left="2520" w:right="-461" w:firstLine="360"/>
        <w:textAlignment w:val="baseline"/>
        <w:rPr>
          <w:rFonts w:ascii="Arial" w:hAnsi="Arial" w:cs="Arial"/>
          <w:color w:val="FF0000"/>
        </w:rPr>
      </w:pPr>
      <w:r w:rsidRPr="00DF3315">
        <w:rPr>
          <w:rStyle w:val="normaltextrun"/>
          <w:rFonts w:ascii="Arial" w:hAnsi="Arial" w:cs="Arial"/>
          <w:color w:val="FF0000"/>
          <w:lang w:val="cy-GB"/>
        </w:rPr>
        <w:t xml:space="preserve">Addysg entrepreneuraidd (nid yw’r rhestr hon yn gynhwysfawr). </w:t>
      </w:r>
      <w:r w:rsidRPr="002876A3" w:rsidR="00D14FB8">
        <w:rPr>
          <w:rStyle w:val="eop"/>
          <w:rFonts w:ascii="Arial" w:hAnsi="Arial" w:cs="Arial"/>
          <w:color w:val="FF0000"/>
        </w:rPr>
        <w:t> </w:t>
      </w:r>
    </w:p>
    <w:p w:rsidRPr="00D14FB8" w:rsidR="00D14FB8" w:rsidP="00D14FB8" w:rsidRDefault="00AB6219" w14:paraId="68A49679" w14:textId="3D018AE0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FF0000"/>
          <w:sz w:val="18"/>
          <w:szCs w:val="18"/>
        </w:rPr>
      </w:pPr>
      <w:r w:rsidRPr="00DF3315">
        <w:rPr>
          <w:rStyle w:val="normaltextrun"/>
          <w:rFonts w:ascii="Arial" w:hAnsi="Arial" w:cs="Arial"/>
          <w:color w:val="FF0000"/>
          <w:lang w:val="cy-GB"/>
        </w:rPr>
        <w:t xml:space="preserve">Bydd angen i chi drafod a ydy’r dull yn cysylltu ymholi a dysgu </w:t>
      </w:r>
      <w:r w:rsidRPr="00DF3315" w:rsidR="00DF3315">
        <w:rPr>
          <w:rStyle w:val="normaltextrun"/>
          <w:rFonts w:ascii="Arial" w:hAnsi="Arial" w:cs="Arial"/>
          <w:color w:val="FF0000"/>
          <w:lang w:val="cy-GB"/>
        </w:rPr>
        <w:t>â</w:t>
      </w:r>
      <w:r w:rsidRPr="00DF3315">
        <w:rPr>
          <w:rStyle w:val="normaltextrun"/>
          <w:rFonts w:ascii="Arial" w:hAnsi="Arial" w:cs="Arial"/>
          <w:color w:val="FF0000"/>
          <w:lang w:val="cy-GB"/>
        </w:rPr>
        <w:t xml:space="preserve">’i gilydd a sut. </w:t>
      </w:r>
      <w:r w:rsidRPr="002876A3" w:rsidR="00D14FB8">
        <w:rPr>
          <w:rStyle w:val="normaltextrun"/>
          <w:rFonts w:ascii="Arial" w:hAnsi="Arial" w:cs="Arial"/>
          <w:color w:val="FF0000"/>
        </w:rPr>
        <w:t xml:space="preserve"> </w:t>
      </w:r>
      <w:r w:rsidRPr="00DF3315">
        <w:rPr>
          <w:rStyle w:val="normaltextrun"/>
          <w:rFonts w:ascii="Arial" w:hAnsi="Arial" w:cs="Arial"/>
          <w:color w:val="FF0000"/>
          <w:lang w:val="cy-GB"/>
        </w:rPr>
        <w:t xml:space="preserve">Gwnewch yn siŵr eich bod yn ystyried ymhle o fewn addysg y mae modd defnyddio’r dull </w:t>
      </w:r>
      <w:r w:rsidRPr="00DF3315" w:rsidR="00DF3315">
        <w:rPr>
          <w:rStyle w:val="normaltextrun"/>
          <w:rFonts w:ascii="Arial" w:hAnsi="Arial" w:cs="Arial"/>
          <w:color w:val="FF0000"/>
          <w:lang w:val="cy-GB"/>
        </w:rPr>
        <w:t xml:space="preserve">/ y mae’r dull yn cael ei ddefnyddio, </w:t>
      </w:r>
      <w:r w:rsidRPr="00DF3315">
        <w:rPr>
          <w:rStyle w:val="normaltextrun"/>
          <w:rFonts w:ascii="Arial" w:hAnsi="Arial" w:cs="Arial"/>
          <w:color w:val="FF0000"/>
          <w:lang w:val="cy-GB"/>
        </w:rPr>
        <w:t xml:space="preserve">a’ch bod yn adfyfyrio ar eich profiad o’r dulliau hyn. </w:t>
      </w:r>
      <w:r w:rsidRPr="002876A3" w:rsidR="00D14FB8">
        <w:rPr>
          <w:rStyle w:val="eop"/>
          <w:rFonts w:ascii="Arial" w:hAnsi="Arial" w:cs="Arial"/>
          <w:color w:val="FF0000"/>
        </w:rPr>
        <w:t> </w:t>
      </w:r>
    </w:p>
    <w:p w:rsidRPr="00D14FB8" w:rsidR="00D14FB8" w:rsidP="00D14FB8" w:rsidRDefault="00AB6219" w14:paraId="0D2D9A05" w14:textId="5750AB16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color w:val="FF0000"/>
          <w:sz w:val="18"/>
          <w:szCs w:val="18"/>
        </w:rPr>
      </w:pPr>
      <w:r w:rsidRPr="00DF3315">
        <w:rPr>
          <w:rStyle w:val="normaltextrun"/>
          <w:rFonts w:ascii="Arial" w:hAnsi="Arial" w:cs="Arial"/>
          <w:color w:val="FF0000"/>
          <w:lang w:val="cy-GB"/>
        </w:rPr>
        <w:t xml:space="preserve">Rhaid i chi gefnogi’r holl bwyntiau a wnewch gyda llenyddiaeth academaidd berthnasol. </w:t>
      </w:r>
      <w:r w:rsidRPr="002876A3" w:rsidR="00D14FB8">
        <w:rPr>
          <w:rStyle w:val="eop"/>
          <w:rFonts w:ascii="Arial" w:hAnsi="Arial" w:cs="Arial"/>
          <w:color w:val="FF0000"/>
        </w:rPr>
        <w:t> </w:t>
      </w:r>
    </w:p>
    <w:p w:rsidRPr="005719DC" w:rsidR="007E1586" w:rsidP="007E1586" w:rsidRDefault="007E1586" w14:paraId="4488AC6E" w14:textId="57574BC4">
      <w:pPr>
        <w:ind w:left="720"/>
        <w:rPr>
          <w:rFonts w:ascii="Arial" w:hAnsi="Arial" w:cs="Arial"/>
          <w:color w:val="FF0000"/>
          <w:sz w:val="24"/>
          <w:szCs w:val="24"/>
          <w:lang w:val="cy-GB"/>
        </w:rPr>
      </w:pPr>
    </w:p>
    <w:p w:rsidRPr="005719DC" w:rsidR="00152E9D" w:rsidP="00A67FB1" w:rsidRDefault="00152E9D" w14:paraId="76C51DB8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5719DC" w:rsidR="00152E9D" w:rsidP="00A67FB1" w:rsidRDefault="00152E9D" w14:paraId="03120FEA" w14:textId="77777777">
      <w:pPr>
        <w:ind w:left="720"/>
        <w:rPr>
          <w:rFonts w:ascii="Arial" w:hAnsi="Arial" w:cs="Arial"/>
          <w:sz w:val="24"/>
          <w:szCs w:val="24"/>
          <w:lang w:val="cy-GB"/>
        </w:rPr>
      </w:pPr>
    </w:p>
    <w:p w:rsidRPr="005719DC" w:rsidR="00A85BFE" w:rsidRDefault="00A85BFE" w14:paraId="3ACD0E4B" w14:textId="77777777">
      <w:pPr>
        <w:rPr>
          <w:rFonts w:ascii="Arial" w:hAnsi="Arial" w:cs="Arial"/>
          <w:sz w:val="22"/>
          <w:szCs w:val="22"/>
          <w:lang w:val="cy-GB"/>
        </w:rPr>
      </w:pPr>
      <w:r w:rsidRPr="005719DC">
        <w:rPr>
          <w:rFonts w:ascii="Arial" w:hAnsi="Arial" w:cs="Arial"/>
          <w:sz w:val="22"/>
          <w:szCs w:val="22"/>
          <w:lang w:val="cy-GB"/>
        </w:rPr>
        <w:br w:type="page"/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Pr="005719DC" w:rsidR="00D22D9C" w:rsidTr="00AB6219" w14:paraId="41D2394A" w14:textId="77777777">
        <w:trPr>
          <w:trHeight w:val="420"/>
        </w:trPr>
        <w:tc>
          <w:tcPr>
            <w:tcW w:w="10670" w:type="dxa"/>
            <w:shd w:val="clear" w:color="auto" w:fill="D9D9D9"/>
          </w:tcPr>
          <w:p w:rsidRPr="00AB6219" w:rsidR="00D22D9C" w:rsidP="00AB6219" w:rsidRDefault="007E3A41" w14:paraId="06C15478" w14:textId="68DECD05">
            <w:pPr>
              <w:jc w:val="center"/>
              <w:rPr>
                <w:rFonts w:ascii="Arial" w:hAnsi="Arial" w:cs="Arial"/>
                <w:b/>
                <w:caps/>
                <w:color w:val="FFFFFF"/>
                <w:sz w:val="40"/>
                <w:lang w:val="cy-GB"/>
              </w:rPr>
            </w:pPr>
            <w:r w:rsidRPr="00AB6219">
              <w:rPr>
                <w:rFonts w:ascii="Arial" w:hAnsi="Arial"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:rsidRPr="005719DC" w:rsidR="00D22D9C" w:rsidP="00D22D9C" w:rsidRDefault="00D22D9C" w14:paraId="38ECA07A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5719DC" w:rsidR="00D22D9C" w:rsidP="00D22D9C" w:rsidRDefault="007E3A41" w14:paraId="68D544EE" w14:textId="77777777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5719DC">
        <w:rPr>
          <w:rFonts w:ascii="Arial" w:hAnsi="Arial" w:cs="Arial"/>
          <w:b/>
          <w:sz w:val="22"/>
          <w:szCs w:val="22"/>
          <w:lang w:val="cy-GB"/>
        </w:rPr>
        <w:t>SYLWER:</w:t>
      </w:r>
      <w:r w:rsidRPr="005719DC" w:rsidR="00D22D9C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5719DC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Pr="005719DC" w:rsidR="004D5E9B" w:rsidP="00D22D9C" w:rsidRDefault="004D5E9B" w14:paraId="58C24BC8" w14:textId="77777777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:rsidRPr="005719DC" w:rsidR="00D22D9C" w:rsidP="00D22D9C" w:rsidRDefault="007E3A41" w14:paraId="30E21205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5719DC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Pr="005719DC" w:rsidR="00D22D9C" w:rsidP="00D22D9C" w:rsidRDefault="007E3A41" w14:paraId="6BDA25E7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5719DC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5719DC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5719DC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5719DC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5719DC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   </w:t>
      </w:r>
      <w:r w:rsidRPr="005719DC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5719DC">
        <w:rPr>
          <w:rFonts w:ascii="Arial" w:hAnsi="Arial" w:cs="Arial"/>
          <w:i/>
          <w:sz w:val="22"/>
          <w:szCs w:val="22"/>
          <w:lang w:val="cy-GB"/>
        </w:rPr>
        <w:t>ystod</w:t>
      </w:r>
      <w:r w:rsidRPr="005719DC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 </w:t>
      </w:r>
      <w:r w:rsidRPr="005719DC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5719DC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5719DC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  </w:t>
      </w:r>
      <w:r w:rsidRPr="005719DC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 </w:t>
      </w:r>
      <w:r w:rsidRPr="005719DC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5719DC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5719DC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</w:t>
      </w:r>
    </w:p>
    <w:p w:rsidRPr="005719DC" w:rsidR="00C01A3F" w:rsidP="00D22D9C" w:rsidRDefault="00C01A3F" w14:paraId="2AECF1D3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5719DC" w:rsidR="00C01A3F" w:rsidP="00C01A3F" w:rsidRDefault="007E3A41" w14:paraId="5F05FC80" w14:textId="77777777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5719DC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Pr="005719DC" w:rsidR="00C01A3F">
        <w:rPr>
          <w:rFonts w:ascii="Arial" w:hAnsi="Arial" w:cs="Arial"/>
          <w:i/>
          <w:iCs/>
          <w:sz w:val="22"/>
          <w:szCs w:val="22"/>
          <w:lang w:val="cy-GB"/>
        </w:rPr>
        <w:t xml:space="preserve"> </w:t>
      </w:r>
    </w:p>
    <w:p w:rsidRPr="00A406E5" w:rsidR="00EB2D04" w:rsidP="00DF3315" w:rsidRDefault="00AB6219" w14:paraId="15F4FC51" w14:textId="23373411">
      <w:pPr>
        <w:jc w:val="both"/>
        <w:rPr>
          <w:rFonts w:ascii="Arial" w:hAnsi="Arial" w:cs="Arial"/>
        </w:rPr>
      </w:pPr>
      <w:r w:rsidRPr="00DF3315">
        <w:rPr>
          <w:rStyle w:val="normaltextrun"/>
          <w:rFonts w:ascii="Arial" w:hAnsi="Arial" w:cs="Arial"/>
          <w:i/>
          <w:iCs/>
          <w:color w:val="FF0000"/>
          <w:lang w:val="cy-GB"/>
        </w:rPr>
        <w:t xml:space="preserve">Dyfernir marciau yn yr adran hon am eich ymgysylltiad â llenyddiaeth berthnasol a chredadwy, yn cynnwys llyfrau, cyfnodolion, dogfennau polisi a gwefannau academaidd priodol. </w:t>
      </w:r>
      <w:r w:rsidRPr="002876A3" w:rsidR="00EB2D04">
        <w:rPr>
          <w:rStyle w:val="normaltextrun"/>
          <w:rFonts w:ascii="Arial" w:hAnsi="Arial" w:cs="Arial"/>
          <w:i/>
          <w:iCs/>
          <w:color w:val="FF0000"/>
          <w:shd w:val="clear" w:color="auto" w:fill="FFFFFF"/>
        </w:rPr>
        <w:t xml:space="preserve"> </w:t>
      </w:r>
      <w:r w:rsidRPr="00DF3315">
        <w:rPr>
          <w:rStyle w:val="normaltextrun"/>
          <w:rFonts w:ascii="Arial" w:hAnsi="Arial" w:cs="Arial"/>
          <w:i/>
          <w:iCs/>
          <w:color w:val="FF0000"/>
          <w:lang w:val="cy-GB"/>
        </w:rPr>
        <w:t xml:space="preserve">Rhaid cynnwys cyfeiriadau yn y testun </w:t>
      </w:r>
      <w:r w:rsidRPr="00DF3315" w:rsidR="00B52DAE">
        <w:rPr>
          <w:rStyle w:val="normaltextrun"/>
          <w:rFonts w:ascii="Arial" w:hAnsi="Arial" w:cs="Arial"/>
          <w:i/>
          <w:iCs/>
          <w:color w:val="FF0000"/>
          <w:lang w:val="cy-GB"/>
        </w:rPr>
        <w:t xml:space="preserve">yn </w:t>
      </w:r>
      <w:r w:rsidRPr="00DF3315">
        <w:rPr>
          <w:rStyle w:val="normaltextrun"/>
          <w:rFonts w:ascii="Arial" w:hAnsi="Arial" w:cs="Arial"/>
          <w:i/>
          <w:iCs/>
          <w:color w:val="FF0000"/>
          <w:lang w:val="cy-GB"/>
        </w:rPr>
        <w:t xml:space="preserve">eich portffolio a dylech hefyd gyflwyno rhestr gyfeiriadau yn null Harvard ar ddiwedd eich </w:t>
      </w:r>
      <w:r w:rsidRPr="00DF3315" w:rsidR="00B52DAE">
        <w:rPr>
          <w:rStyle w:val="normaltextrun"/>
          <w:rFonts w:ascii="Arial" w:hAnsi="Arial" w:cs="Arial"/>
          <w:i/>
          <w:iCs/>
          <w:color w:val="FF0000"/>
          <w:lang w:val="cy-GB"/>
        </w:rPr>
        <w:t>portffolio</w:t>
      </w:r>
      <w:r w:rsidRPr="00DF3315">
        <w:rPr>
          <w:rStyle w:val="normaltextrun"/>
          <w:rFonts w:ascii="Arial" w:hAnsi="Arial" w:cs="Arial"/>
          <w:i/>
          <w:iCs/>
          <w:color w:val="FF0000"/>
          <w:lang w:val="cy-GB"/>
        </w:rPr>
        <w:t>.</w:t>
      </w:r>
      <w:r w:rsidRPr="002876A3" w:rsidR="00EB2D04">
        <w:rPr>
          <w:rStyle w:val="eop"/>
          <w:rFonts w:ascii="Arial" w:hAnsi="Arial" w:cs="Arial"/>
          <w:color w:val="FF0000"/>
          <w:shd w:val="clear" w:color="auto" w:fill="FFFFFF"/>
        </w:rPr>
        <w:t> </w:t>
      </w:r>
    </w:p>
    <w:p w:rsidR="00F55015" w:rsidP="5F8F6AE7" w:rsidRDefault="00F55015" w14:paraId="7ACF3903" w14:textId="77777777">
      <w:pPr>
        <w:jc w:val="both"/>
        <w:rPr>
          <w:rFonts w:ascii="Arial" w:hAnsi="Arial" w:eastAsia="Arial" w:cs="Arial"/>
          <w:i/>
          <w:iCs/>
          <w:color w:val="FF0000"/>
          <w:sz w:val="24"/>
          <w:szCs w:val="24"/>
          <w:lang w:val="cy-GB"/>
        </w:rPr>
      </w:pPr>
    </w:p>
    <w:p w:rsidRPr="005719DC" w:rsidR="00D22D9C" w:rsidP="5F8F6AE7" w:rsidRDefault="00D22D9C" w14:paraId="419D3FED" w14:textId="049C49FE">
      <w:pPr>
        <w:jc w:val="both"/>
        <w:rPr>
          <w:rFonts w:ascii="Arial" w:hAnsi="Arial" w:eastAsia="Arial" w:cs="Arial"/>
          <w:i/>
          <w:iCs/>
          <w:color w:val="FF0000"/>
          <w:sz w:val="24"/>
          <w:szCs w:val="24"/>
          <w:lang w:val="cy-GB"/>
        </w:rPr>
      </w:pPr>
    </w:p>
    <w:p w:rsidRPr="005719DC" w:rsidR="00D22D9C" w:rsidP="00D22D9C" w:rsidRDefault="007E3A41" w14:paraId="48AA2EBB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5719DC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Pr="005719DC" w:rsidR="00D22D9C" w:rsidP="00D22D9C" w:rsidRDefault="007E3A41" w14:paraId="43CF8849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5719DC">
        <w:rPr>
          <w:rFonts w:ascii="Arial" w:hAnsi="Arial" w:cs="Arial"/>
          <w:sz w:val="22"/>
          <w:szCs w:val="22"/>
          <w:lang w:val="cy-GB"/>
        </w:rPr>
        <w:t>Ar lefel 5, dylech allu dangos:</w:t>
      </w:r>
      <w:r w:rsidRPr="005719DC" w:rsidR="004D5E9B">
        <w:rPr>
          <w:lang w:val="cy-GB"/>
        </w:rPr>
        <w:t xml:space="preserve"> </w:t>
      </w:r>
      <w:r w:rsidRPr="005719DC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 </w:t>
      </w:r>
      <w:r w:rsidRPr="005719DC">
        <w:rPr>
          <w:rFonts w:ascii="Arial" w:hAnsi="Arial" w:cs="Arial"/>
          <w:sz w:val="22"/>
          <w:szCs w:val="22"/>
          <w:lang w:val="cy-GB"/>
        </w:rPr>
        <w:t xml:space="preserve">Mae </w:t>
      </w:r>
      <w:r w:rsidRPr="005719DC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5719DC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 </w:t>
      </w:r>
      <w:r w:rsidRPr="005719DC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5719DC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5719DC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</w:t>
      </w:r>
      <w:r w:rsidRPr="005719DC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 </w:t>
      </w:r>
      <w:r w:rsidRPr="005719DC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 </w:t>
      </w:r>
      <w:r w:rsidRPr="005719DC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5719DC">
        <w:rPr>
          <w:rFonts w:ascii="Arial" w:hAnsi="Arial" w:cs="Arial"/>
          <w:i/>
          <w:sz w:val="22"/>
          <w:szCs w:val="22"/>
          <w:lang w:val="cy-GB"/>
        </w:rPr>
        <w:t>graddau</w:t>
      </w:r>
      <w:r w:rsidRPr="005719DC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Pr="005719DC" w:rsidR="004D5E9B">
        <w:rPr>
          <w:lang w:val="cy-GB"/>
        </w:rPr>
        <w:t xml:space="preserve"> </w:t>
      </w:r>
    </w:p>
    <w:p w:rsidRPr="005719DC" w:rsidR="00C01A3F" w:rsidP="00C01A3F" w:rsidRDefault="00C01A3F" w14:paraId="0BAC35E2" w14:textId="7ACB1A94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:rsidRPr="005719DC" w:rsidR="00C01A3F" w:rsidP="00C01A3F" w:rsidRDefault="007E3A41" w14:paraId="689BDF03" w14:textId="77777777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5719DC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Pr="005719DC" w:rsidR="00C01A3F">
        <w:rPr>
          <w:rFonts w:ascii="Arial" w:hAnsi="Arial" w:cs="Arial"/>
          <w:i/>
          <w:iCs/>
          <w:sz w:val="22"/>
          <w:szCs w:val="22"/>
          <w:lang w:val="cy-GB"/>
        </w:rPr>
        <w:t xml:space="preserve"> </w:t>
      </w:r>
    </w:p>
    <w:p w:rsidR="00F55015" w:rsidP="00DF3315" w:rsidRDefault="00B52DAE" w14:paraId="51E627D4" w14:textId="20108EA2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DF3315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 xml:space="preserve">Bydd angen i chi adfyfyrio’n feirniadol ar ddau gysyniad allweddol a drafodwyd yn ystod y modwl. </w:t>
      </w:r>
      <w:r w:rsidRPr="002876A3" w:rsidR="00652950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</w:rPr>
        <w:t> </w:t>
      </w:r>
      <w:r w:rsidR="00652950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</w:rPr>
        <w:t xml:space="preserve"> </w:t>
      </w:r>
      <w:r w:rsidRPr="00DF3315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Dylai’r adfyfyrio beirniadol hwn arddangos eich gwybodaeth a dealltwriaeth ragorol o’r dulliau creadigol a’u harwyddocâd i addysg yr 21</w:t>
      </w:r>
      <w:r w:rsidRPr="00DF3315">
        <w:rPr>
          <w:rStyle w:val="normaltextrun"/>
          <w:rFonts w:ascii="Arial" w:hAnsi="Arial" w:cs="Arial"/>
          <w:color w:val="FF0000"/>
          <w:sz w:val="22"/>
          <w:szCs w:val="22"/>
          <w:vertAlign w:val="superscript"/>
          <w:lang w:val="cy-GB"/>
        </w:rPr>
        <w:t>ain</w:t>
      </w:r>
      <w:r w:rsidRPr="00DF3315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 xml:space="preserve"> ganrif. </w:t>
      </w:r>
      <w:r w:rsidRPr="002876A3" w:rsidR="00652950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</w:rPr>
        <w:t xml:space="preserve"> </w:t>
      </w:r>
      <w:r w:rsidRPr="00DF3315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 xml:space="preserve">Bydd angen i chi drafod a chymhwyso safbwyntiau damcaniaethol perthnasol i arddangos eich dealltwriaeth feirniadol o fuddion dysgu. </w:t>
      </w:r>
      <w:r w:rsidRPr="002876A3" w:rsidR="00652950">
        <w:rPr>
          <w:rStyle w:val="eop"/>
          <w:rFonts w:ascii="Arial" w:hAnsi="Arial" w:cs="Arial"/>
          <w:color w:val="FF0000"/>
          <w:sz w:val="22"/>
          <w:szCs w:val="22"/>
          <w:shd w:val="clear" w:color="auto" w:fill="FFFFFF"/>
        </w:rPr>
        <w:t> </w:t>
      </w:r>
    </w:p>
    <w:p w:rsidRPr="005719DC" w:rsidR="00D22D9C" w:rsidP="00D22D9C" w:rsidRDefault="00D22D9C" w14:paraId="04B8D0EE" w14:textId="6EB5DCD7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:rsidRPr="005719DC" w:rsidR="00D22D9C" w:rsidP="00D22D9C" w:rsidRDefault="007E3A41" w14:paraId="4133FA26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5719DC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Pr="005719DC" w:rsidR="00D22D9C" w:rsidP="00E27F15" w:rsidRDefault="007E3A41" w14:paraId="02106CC9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5719DC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Pr="005719DC" w:rsidR="00E27F15">
        <w:rPr>
          <w:rFonts w:ascii="Arial" w:hAnsi="Arial" w:cs="Arial"/>
          <w:sz w:val="22"/>
          <w:szCs w:val="22"/>
          <w:lang w:val="cy-GB"/>
        </w:rPr>
        <w:t xml:space="preserve"> </w:t>
      </w:r>
      <w:r w:rsidRPr="005719DC" w:rsidR="00B07FB0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</w:t>
      </w:r>
      <w:r w:rsidRPr="005719DC" w:rsidR="00B07FB0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 </w:t>
      </w:r>
      <w:r w:rsidRPr="005719DC" w:rsidR="00B07FB0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</w:t>
      </w:r>
      <w:r w:rsidRPr="005719DC" w:rsidR="00B07FB0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</w:t>
      </w:r>
      <w:r w:rsidRPr="005719DC" w:rsidR="00B07FB0">
        <w:rPr>
          <w:rFonts w:ascii="Arial" w:hAnsi="Arial" w:cs="Arial"/>
          <w:sz w:val="22"/>
          <w:szCs w:val="22"/>
          <w:lang w:val="cy-GB"/>
        </w:rPr>
        <w:t>Pam?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</w:t>
      </w:r>
      <w:r w:rsidRPr="005719DC" w:rsidR="00B07FB0">
        <w:rPr>
          <w:rFonts w:ascii="Arial" w:hAnsi="Arial" w:cs="Arial"/>
          <w:sz w:val="22"/>
          <w:szCs w:val="22"/>
          <w:lang w:val="cy-GB"/>
        </w:rPr>
        <w:t>Sut?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</w:t>
      </w:r>
      <w:r w:rsidRPr="005719DC" w:rsidR="00B07FB0">
        <w:rPr>
          <w:rFonts w:ascii="Arial" w:hAnsi="Arial" w:cs="Arial"/>
          <w:sz w:val="22"/>
          <w:szCs w:val="22"/>
          <w:lang w:val="cy-GB"/>
        </w:rPr>
        <w:t>Pryd?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</w:t>
      </w:r>
      <w:r w:rsidRPr="005719DC" w:rsidR="00B07FB0">
        <w:rPr>
          <w:rFonts w:ascii="Arial" w:hAnsi="Arial" w:cs="Arial"/>
          <w:sz w:val="22"/>
          <w:szCs w:val="22"/>
          <w:lang w:val="cy-GB"/>
        </w:rPr>
        <w:t>Pwy?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</w:t>
      </w:r>
      <w:r w:rsidRPr="005719DC" w:rsidR="00B07FB0">
        <w:rPr>
          <w:rFonts w:ascii="Arial" w:hAnsi="Arial" w:cs="Arial"/>
          <w:sz w:val="22"/>
          <w:szCs w:val="22"/>
          <w:lang w:val="cy-GB"/>
        </w:rPr>
        <w:t>Ble?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</w:t>
      </w:r>
      <w:r w:rsidRPr="005719DC" w:rsidR="00B07FB0">
        <w:rPr>
          <w:rFonts w:ascii="Arial" w:hAnsi="Arial" w:cs="Arial"/>
          <w:sz w:val="22"/>
          <w:szCs w:val="22"/>
          <w:lang w:val="cy-GB"/>
        </w:rPr>
        <w:t>Ar ba gost?</w:t>
      </w:r>
      <w:r w:rsidRPr="005719DC" w:rsidR="00C073F1">
        <w:rPr>
          <w:rFonts w:ascii="Arial" w:hAnsi="Arial" w:cs="Arial"/>
          <w:sz w:val="22"/>
          <w:szCs w:val="22"/>
          <w:lang w:val="cy-GB"/>
        </w:rPr>
        <w:t xml:space="preserve"> </w:t>
      </w:r>
      <w:r w:rsidRPr="005719DC" w:rsidR="00B07FB0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 </w:t>
      </w:r>
      <w:r w:rsidRPr="005719DC" w:rsidR="00B07FB0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 </w:t>
      </w:r>
      <w:r w:rsidRPr="005719DC" w:rsidR="00B07FB0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Pr="005719DC" w:rsidR="00630448">
        <w:rPr>
          <w:rFonts w:ascii="Arial" w:hAnsi="Arial" w:cs="Arial"/>
          <w:sz w:val="22"/>
          <w:szCs w:val="22"/>
          <w:lang w:val="cy-GB"/>
        </w:rPr>
        <w:t>o’r</w:t>
      </w:r>
      <w:r w:rsidRPr="005719DC" w:rsidR="00B07FB0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Pr="005719DC" w:rsidR="00E27F15">
        <w:rPr>
          <w:rFonts w:ascii="Arial" w:hAnsi="Arial" w:cs="Arial"/>
          <w:sz w:val="22"/>
          <w:szCs w:val="22"/>
          <w:lang w:val="cy-GB"/>
        </w:rPr>
        <w:t xml:space="preserve"> </w:t>
      </w:r>
      <w:r w:rsidRPr="005719DC" w:rsidR="00B07FB0">
        <w:rPr>
          <w:rFonts w:ascii="Arial" w:hAnsi="Arial" w:cs="Arial"/>
          <w:sz w:val="22"/>
          <w:szCs w:val="22"/>
          <w:lang w:val="cy-GB"/>
        </w:rPr>
        <w:t xml:space="preserve">Mae </w:t>
      </w:r>
      <w:r w:rsidRPr="005719DC" w:rsidR="00B07FB0">
        <w:rPr>
          <w:rFonts w:ascii="Arial" w:hAnsi="Arial" w:cs="Arial"/>
          <w:sz w:val="22"/>
          <w:szCs w:val="22"/>
          <w:lang w:val="cy-GB"/>
        </w:rPr>
        <w:lastRenderedPageBreak/>
        <w:t>casgliadau cadarn, dilys yn hanfodol ac mae’n rhaid iddynt ddeillio o gynnwys eich gwaith.</w:t>
      </w:r>
      <w:r w:rsidRPr="005719DC" w:rsidR="00995D51">
        <w:rPr>
          <w:rFonts w:ascii="Arial" w:hAnsi="Arial" w:cs="Arial"/>
          <w:sz w:val="22"/>
          <w:szCs w:val="22"/>
          <w:lang w:val="cy-GB"/>
        </w:rPr>
        <w:t xml:space="preserve"> 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 </w:t>
      </w:r>
      <w:r w:rsidRPr="005719DC" w:rsidR="00B07FB0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Pr="005719DC" w:rsidR="00D22D9C" w:rsidP="00D22D9C" w:rsidRDefault="00D22D9C" w14:paraId="4B29FA7D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5719DC" w:rsidR="00C01A3F" w:rsidP="00C01A3F" w:rsidRDefault="00B07FB0" w14:paraId="247B7258" w14:textId="77777777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5719DC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Pr="005719DC" w:rsidR="00C01A3F">
        <w:rPr>
          <w:rFonts w:ascii="Arial" w:hAnsi="Arial" w:cs="Arial"/>
          <w:i/>
          <w:iCs/>
          <w:sz w:val="22"/>
          <w:szCs w:val="22"/>
          <w:lang w:val="cy-GB"/>
        </w:rPr>
        <w:t xml:space="preserve"> </w:t>
      </w:r>
    </w:p>
    <w:p w:rsidRPr="00A406E5" w:rsidR="00EB5B50" w:rsidP="00DF3315" w:rsidRDefault="00B52DAE" w14:paraId="00CC4F43" w14:textId="73DDEE00">
      <w:pPr>
        <w:jc w:val="both"/>
        <w:rPr>
          <w:rFonts w:ascii="Arial" w:hAnsi="Arial" w:cs="Arial"/>
          <w:b/>
        </w:rPr>
      </w:pPr>
      <w:r w:rsidRPr="00DF3315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 xml:space="preserve">Dyfernir marciau yn yr adran hon am eich gwerthusiad a’ch dadansoddiad beirniadol o gysyniadau ac egwyddorion sy’n gysylltiedig â’r dulliau creadigol dan drafodaeth, gan arwain at ddadleuon a barn </w:t>
      </w:r>
      <w:r w:rsidRPr="00DF3315" w:rsidR="00DF3315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 xml:space="preserve">resymegol a </w:t>
      </w:r>
      <w:r w:rsidRPr="00DF3315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r</w:t>
      </w:r>
      <w:r w:rsidRPr="00DF3315" w:rsidR="00DF3315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h</w:t>
      </w:r>
      <w:r w:rsidRPr="00DF3315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 xml:space="preserve">esymedig </w:t>
      </w:r>
      <w:r w:rsidRPr="00DF3315" w:rsidR="00DF3315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 xml:space="preserve">ar sail tystiolaeth </w:t>
      </w:r>
      <w:r w:rsidRPr="00DF3315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ynghylch yr arwyddocâd i ddysgu yn yr 21</w:t>
      </w:r>
      <w:r w:rsidRPr="00DF3315">
        <w:rPr>
          <w:rStyle w:val="normaltextrun"/>
          <w:rFonts w:ascii="Arial" w:hAnsi="Arial" w:cs="Arial"/>
          <w:color w:val="FF0000"/>
          <w:sz w:val="22"/>
          <w:szCs w:val="22"/>
          <w:vertAlign w:val="superscript"/>
          <w:lang w:val="cy-GB"/>
        </w:rPr>
        <w:t>ain</w:t>
      </w:r>
      <w:r w:rsidRPr="00DF3315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 xml:space="preserve"> ganrif.</w:t>
      </w:r>
      <w:r w:rsidR="00EB5B50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</w:rPr>
        <w:t>  </w:t>
      </w:r>
      <w:r w:rsidR="00EB5B50">
        <w:rPr>
          <w:rStyle w:val="eop"/>
          <w:rFonts w:ascii="Arial" w:hAnsi="Arial" w:cs="Arial"/>
          <w:color w:val="FF0000"/>
          <w:sz w:val="22"/>
          <w:szCs w:val="22"/>
          <w:shd w:val="clear" w:color="auto" w:fill="FFFFFF"/>
        </w:rPr>
        <w:t> </w:t>
      </w:r>
    </w:p>
    <w:p w:rsidRPr="005719DC" w:rsidR="690FF93A" w:rsidP="00680AEA" w:rsidRDefault="690FF93A" w14:paraId="19DB0924" w14:textId="364499C8">
      <w:pPr>
        <w:jc w:val="both"/>
        <w:rPr>
          <w:lang w:val="cy-GB"/>
        </w:rPr>
      </w:pPr>
    </w:p>
    <w:p w:rsidR="00F55015" w:rsidP="00D22D9C" w:rsidRDefault="00F55015" w14:paraId="6D399280" w14:textId="77777777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:rsidRPr="005719DC" w:rsidR="00D22D9C" w:rsidP="00D22D9C" w:rsidRDefault="00D22D9C" w14:paraId="22DA8E3E" w14:textId="0592D672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:rsidRPr="005719DC" w:rsidR="00D22D9C" w:rsidP="00D22D9C" w:rsidRDefault="00B07FB0" w14:paraId="358F9A4B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5719DC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Pr="005719DC" w:rsidR="00D22D9C" w:rsidP="00451810" w:rsidRDefault="00B07FB0" w14:paraId="611F0ACF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5719DC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Pr="005719DC" w:rsidR="00C073F1">
        <w:rPr>
          <w:rFonts w:ascii="Arial" w:hAnsi="Arial" w:cs="Arial"/>
          <w:sz w:val="22"/>
          <w:szCs w:val="22"/>
          <w:lang w:val="cy-GB"/>
        </w:rPr>
        <w:t xml:space="preserve"> </w:t>
      </w:r>
      <w:r w:rsidRPr="005719DC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 </w:t>
      </w:r>
      <w:r w:rsidRPr="005719DC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 </w:t>
      </w:r>
      <w:r w:rsidRPr="005719DC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 </w:t>
      </w:r>
      <w:r w:rsidRPr="005719DC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 </w:t>
      </w:r>
      <w:r w:rsidRPr="005719DC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:rsidRPr="005719DC" w:rsidR="00D22D9C" w:rsidP="00D22D9C" w:rsidRDefault="00D22D9C" w14:paraId="7EEE7FB0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5719DC" w:rsidR="00C01A3F" w:rsidP="00C01A3F" w:rsidRDefault="00B07FB0" w14:paraId="1EA570A3" w14:textId="77777777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5719DC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Pr="005719DC" w:rsidR="00C01A3F">
        <w:rPr>
          <w:rFonts w:ascii="Arial" w:hAnsi="Arial" w:cs="Arial"/>
          <w:i/>
          <w:iCs/>
          <w:sz w:val="22"/>
          <w:szCs w:val="22"/>
          <w:lang w:val="cy-GB"/>
        </w:rPr>
        <w:t xml:space="preserve"> </w:t>
      </w:r>
    </w:p>
    <w:p w:rsidRPr="00A406E5" w:rsidR="00512FBF" w:rsidP="00DF3315" w:rsidRDefault="00B52DAE" w14:paraId="2A8263B9" w14:textId="698AC9B5">
      <w:pPr>
        <w:jc w:val="both"/>
        <w:rPr>
          <w:rFonts w:ascii="Arial" w:hAnsi="Arial" w:cs="Arial"/>
        </w:rPr>
      </w:pPr>
      <w:r w:rsidRPr="00DF3315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Dyfernir marciau yn yr adran hon am eich cymhwysiad rhesymegol o theori i arfer wrth ddefnyddio’r dulliau dan drafodaeth mewn cyd-destun addysgol.</w:t>
      </w:r>
      <w:r w:rsidRPr="002876A3" w:rsidR="00512FBF">
        <w:rPr>
          <w:rStyle w:val="normaltextrun"/>
          <w:rFonts w:ascii="Arial" w:hAnsi="Arial" w:cs="Arial"/>
          <w:color w:val="FF0000"/>
          <w:sz w:val="22"/>
          <w:szCs w:val="22"/>
          <w:shd w:val="clear" w:color="auto" w:fill="FFFFFF"/>
        </w:rPr>
        <w:t xml:space="preserve"> </w:t>
      </w:r>
      <w:r w:rsidRPr="00DF3315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 xml:space="preserve">Bydd hefyd angen i chi gynnwys eich profiad eich hun o’r dulliau hyn. </w:t>
      </w:r>
      <w:r w:rsidRPr="002876A3" w:rsidR="00512FBF">
        <w:rPr>
          <w:rStyle w:val="eop"/>
          <w:rFonts w:ascii="Arial" w:hAnsi="Arial" w:cs="Arial"/>
          <w:color w:val="FF0000"/>
          <w:sz w:val="22"/>
          <w:szCs w:val="22"/>
          <w:shd w:val="clear" w:color="auto" w:fill="FFFFFF"/>
        </w:rPr>
        <w:t> </w:t>
      </w:r>
    </w:p>
    <w:p w:rsidR="00F55015" w:rsidP="00D22D9C" w:rsidRDefault="00F55015" w14:paraId="6D53E704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5719DC" w:rsidR="008566E5" w:rsidP="00D22D9C" w:rsidRDefault="008566E5" w14:paraId="3D85ED25" w14:textId="54B63674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5719DC" w:rsidR="00D22D9C" w:rsidP="00D22D9C" w:rsidRDefault="00B07FB0" w14:paraId="55E78938" w14:textId="77777777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5719DC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Pr="005719DC" w:rsidR="00D22D9C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:rsidRPr="005719DC" w:rsidR="00995D51" w:rsidP="009315A0" w:rsidRDefault="00B07FB0" w14:paraId="2E880EF3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5719DC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 </w:t>
      </w:r>
      <w:r w:rsidRPr="005719DC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Pr="005719DC" w:rsidR="00D22D9C">
        <w:rPr>
          <w:rFonts w:ascii="Arial" w:hAnsi="Arial" w:cs="Arial"/>
          <w:sz w:val="22"/>
          <w:szCs w:val="22"/>
          <w:lang w:val="cy-GB"/>
        </w:rPr>
        <w:t xml:space="preserve"> </w:t>
      </w:r>
      <w:r w:rsidRPr="005719DC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Pr="005719DC" w:rsidR="005427D8">
        <w:rPr>
          <w:rFonts w:ascii="Arial" w:hAnsi="Arial" w:cs="Arial"/>
          <w:sz w:val="22"/>
          <w:szCs w:val="22"/>
          <w:lang w:val="cy-GB"/>
        </w:rPr>
        <w:t>ad y</w:t>
      </w:r>
      <w:r w:rsidRPr="005719DC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Pr="005719DC" w:rsidR="005427D8">
        <w:rPr>
          <w:rFonts w:ascii="Arial" w:hAnsi="Arial" w:cs="Arial"/>
          <w:sz w:val="22"/>
          <w:szCs w:val="22"/>
          <w:lang w:val="cy-GB"/>
        </w:rPr>
        <w:t>ar</w:t>
      </w:r>
      <w:r w:rsidRPr="005719DC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Pr="005719DC" w:rsidR="00995D51">
        <w:rPr>
          <w:rFonts w:ascii="Arial" w:hAnsi="Arial" w:cs="Arial"/>
          <w:sz w:val="22"/>
          <w:szCs w:val="22"/>
          <w:lang w:val="cy-GB"/>
        </w:rPr>
        <w:t xml:space="preserve"> </w:t>
      </w:r>
      <w:r w:rsidRPr="005719DC" w:rsidR="005427D8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Pr="005719DC" w:rsidR="00995D51" w:rsidP="00D22D9C" w:rsidRDefault="00995D51" w14:paraId="34B23F71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5719DC" w:rsidR="00D22D9C" w:rsidP="00D22D9C" w:rsidRDefault="00D22D9C" w14:paraId="3538B09C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5719DC" w:rsidR="00C01A3F" w:rsidP="00C01A3F" w:rsidRDefault="005427D8" w14:paraId="5ADC335A" w14:textId="77777777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5719DC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 xml:space="preserve">Canllawiau penodol i'r asesiad hwn: </w:t>
      </w:r>
      <w:r w:rsidRPr="005719DC" w:rsidR="00C01A3F">
        <w:rPr>
          <w:rFonts w:ascii="Arial" w:hAnsi="Arial" w:cs="Arial"/>
          <w:i/>
          <w:iCs/>
          <w:sz w:val="22"/>
          <w:szCs w:val="22"/>
          <w:lang w:val="cy-GB"/>
        </w:rPr>
        <w:t xml:space="preserve"> </w:t>
      </w:r>
    </w:p>
    <w:p w:rsidRPr="005719DC" w:rsidR="00C01A3F" w:rsidP="00DF3315" w:rsidRDefault="00B52DAE" w14:paraId="4CAAE600" w14:textId="09F6A759">
      <w:pPr>
        <w:jc w:val="both"/>
        <w:rPr>
          <w:rFonts w:ascii="Arial" w:hAnsi="Arial" w:cs="Arial"/>
          <w:sz w:val="22"/>
          <w:szCs w:val="22"/>
          <w:lang w:val="cy-GB"/>
        </w:rPr>
      </w:pPr>
      <w:r w:rsidRPr="00DF3315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Dyfernir marciau yn yr adran hon am gyflwyniad cyffredinol eich portffolio.</w:t>
      </w:r>
      <w:r w:rsidRPr="002876A3" w:rsidR="003719D5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</w:rPr>
        <w:t> </w:t>
      </w:r>
      <w:r w:rsidR="003719D5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</w:rPr>
        <w:t xml:space="preserve"> </w:t>
      </w:r>
      <w:r w:rsidRPr="00DF3315">
        <w:rPr>
          <w:rStyle w:val="normaltextrun"/>
          <w:rFonts w:ascii="Arial" w:hAnsi="Arial" w:cs="Arial"/>
          <w:i/>
          <w:iCs/>
          <w:color w:val="FF0000"/>
          <w:sz w:val="22"/>
          <w:szCs w:val="22"/>
          <w:lang w:val="cy-GB"/>
        </w:rPr>
        <w:t>Dyfernir marciau am rwyddineb yr ysgrifennu; sillafu/gramadeg/atalnodi; cyflwyniad; i ba raddau y cydymffurfiwyd â nifer gofynnol y geiriau.</w:t>
      </w:r>
      <w:r w:rsidRPr="002876A3" w:rsidR="003719D5">
        <w:rPr>
          <w:rStyle w:val="eop"/>
          <w:rFonts w:ascii="Arial" w:hAnsi="Arial" w:cs="Arial"/>
          <w:color w:val="FF0000"/>
          <w:sz w:val="22"/>
          <w:szCs w:val="22"/>
          <w:shd w:val="clear" w:color="auto" w:fill="FFFFFF"/>
        </w:rPr>
        <w:t> </w:t>
      </w:r>
    </w:p>
    <w:p w:rsidRPr="005719DC" w:rsidR="00FB3B4E" w:rsidP="00D22D9C" w:rsidRDefault="00FB3B4E" w14:paraId="534673D4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5719DC" w:rsidR="00D22D9C" w:rsidP="00D22D9C" w:rsidRDefault="00D22D9C" w14:paraId="50D66016" w14:textId="77777777">
      <w:pPr>
        <w:jc w:val="both"/>
        <w:rPr>
          <w:rFonts w:ascii="Arial" w:hAnsi="Arial" w:cs="Arial"/>
          <w:sz w:val="22"/>
          <w:szCs w:val="22"/>
          <w:lang w:val="cy-GB"/>
        </w:rPr>
      </w:pPr>
    </w:p>
    <w:p w:rsidRPr="005719DC" w:rsidR="00C01A3F" w:rsidRDefault="00C01A3F" w14:paraId="4B30FE30" w14:textId="77777777">
      <w:pPr>
        <w:rPr>
          <w:rFonts w:ascii="Arial" w:hAnsi="Arial" w:cs="Arial"/>
          <w:sz w:val="22"/>
          <w:szCs w:val="22"/>
          <w:lang w:val="cy-GB"/>
        </w:rPr>
      </w:pPr>
      <w:r w:rsidRPr="005719DC">
        <w:rPr>
          <w:rFonts w:ascii="Arial" w:hAnsi="Arial" w:cs="Arial"/>
          <w:sz w:val="22"/>
          <w:szCs w:val="22"/>
          <w:lang w:val="cy-GB"/>
        </w:rPr>
        <w:br w:type="page"/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Pr="005719DC" w:rsidR="00152E9D" w:rsidTr="00BF6F21" w14:paraId="237D3144" w14:textId="77777777">
        <w:trPr>
          <w:jc w:val="center"/>
        </w:trPr>
        <w:tc>
          <w:tcPr>
            <w:tcW w:w="10670" w:type="dxa"/>
            <w:shd w:val="clear" w:color="auto" w:fill="BFBFBF"/>
          </w:tcPr>
          <w:p w:rsidRPr="005719DC" w:rsidR="00152E9D" w:rsidP="002B5FF8" w:rsidRDefault="00152E9D" w14:paraId="31945B3E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sz w:val="32"/>
                <w:szCs w:val="32"/>
                <w:lang w:val="cy-GB"/>
              </w:rPr>
              <w:lastRenderedPageBreak/>
              <w:br w:type="page"/>
            </w:r>
            <w:r w:rsidRPr="005719DC" w:rsidR="004D5E9B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Pr="005719DC" w:rsidR="005427D8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Pr="005719DC" w:rsidR="00152E9D" w:rsidP="00152E9D" w:rsidRDefault="00152E9D" w14:paraId="14D7CC15" w14:textId="77777777">
      <w:pPr>
        <w:rPr>
          <w:rFonts w:ascii="Arial" w:hAnsi="Arial" w:cs="Arial"/>
          <w:lang w:val="cy-GB"/>
        </w:rPr>
      </w:pPr>
    </w:p>
    <w:p w:rsidRPr="005719DC" w:rsidR="00152E9D" w:rsidP="00152E9D" w:rsidRDefault="005427D8" w14:paraId="35BCF4F5" w14:textId="77777777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cy-GB"/>
        </w:rPr>
      </w:pPr>
      <w:r w:rsidRPr="005719DC">
        <w:rPr>
          <w:rFonts w:ascii="Arial" w:hAnsi="Arial" w:cs="Arial"/>
          <w:sz w:val="20"/>
          <w:lang w:val="cy-GB"/>
        </w:rPr>
        <w:t xml:space="preserve">Noda’r adran hon y </w:t>
      </w:r>
      <w:r w:rsidRPr="005719DC">
        <w:rPr>
          <w:rFonts w:ascii="Arial" w:hAnsi="Arial" w:cs="Arial"/>
          <w:i/>
          <w:sz w:val="20"/>
          <w:lang w:val="cy-GB"/>
        </w:rPr>
        <w:t>graddau</w:t>
      </w:r>
      <w:r w:rsidRPr="005719DC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Pr="005719DC" w:rsidR="00152E9D">
        <w:rPr>
          <w:rFonts w:ascii="Arial" w:hAnsi="Arial" w:cs="Arial"/>
          <w:sz w:val="20"/>
          <w:lang w:val="cy-GB"/>
        </w:rPr>
        <w:t xml:space="preserve"> </w:t>
      </w:r>
      <w:r w:rsidRPr="005719DC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Pr="005719DC" w:rsidR="00152E9D">
        <w:rPr>
          <w:rFonts w:ascii="Arial" w:hAnsi="Arial" w:cs="Arial"/>
          <w:sz w:val="20"/>
          <w:lang w:val="cy-GB"/>
        </w:rPr>
        <w:t xml:space="preserve"> </w:t>
      </w:r>
      <w:r w:rsidRPr="005719DC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Pr="005719DC" w:rsidR="00152E9D" w:rsidP="00152E9D" w:rsidRDefault="00152E9D" w14:paraId="2D0E1EBE" w14:textId="77777777">
      <w:pPr>
        <w:rPr>
          <w:rFonts w:ascii="Arial" w:hAnsi="Arial" w:cs="Arial"/>
          <w:b/>
          <w:sz w:val="22"/>
          <w:szCs w:val="22"/>
          <w:lang w:val="cy-GB"/>
        </w:rPr>
        <w:sectPr w:rsidRPr="005719DC" w:rsidR="00152E9D" w:rsidSect="00F31C0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894" w:h="16834" w:orient="portrait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Pr="005719DC" w:rsidR="00152E9D" w:rsidP="00152E9D" w:rsidRDefault="00152E9D" w14:paraId="11BE1A4B" w14:textId="77777777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Pr="005719DC" w:rsidR="00152E9D" w:rsidTr="5F8F6AE7" w14:paraId="574A6793" w14:textId="77777777">
        <w:trPr>
          <w:trHeight w:val="1002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vAlign w:val="center"/>
          </w:tcPr>
          <w:p w:rsidRPr="005719DC" w:rsidR="00152E9D" w:rsidP="002B5FF8" w:rsidRDefault="005427D8" w14:paraId="45037CB9" w14:textId="77777777">
            <w:pPr>
              <w:rPr>
                <w:rFonts w:ascii="Arial" w:hAnsi="Arial" w:cs="Arial"/>
                <w:b/>
                <w:sz w:val="22"/>
                <w:lang w:val="cy-GB"/>
              </w:rPr>
            </w:pPr>
            <w:r w:rsidRPr="005719DC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Pr="005719DC" w:rsidR="00152E9D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 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extDirection w:val="btLr"/>
          </w:tcPr>
          <w:p w:rsidRPr="005719DC" w:rsidR="00152E9D" w:rsidP="002B5FF8" w:rsidRDefault="005427D8" w14:paraId="31D49801" w14:textId="77777777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extDirection w:val="btLr"/>
            <w:vAlign w:val="center"/>
          </w:tcPr>
          <w:p w:rsidRPr="005719DC" w:rsidR="00152E9D" w:rsidP="002B5FF8" w:rsidRDefault="005427D8" w14:paraId="43D82D30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Pr="005719DC" w:rsidR="00152E9D" w:rsidTr="5F8F6AE7" w14:paraId="6FB46E9E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5719DC" w:rsidR="00152E9D" w:rsidP="00152E9D" w:rsidRDefault="00152E9D" w14:paraId="5C7443C6" w14:textId="77777777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5719DC">
              <w:rPr>
                <w:rFonts w:ascii="Arial" w:hAnsi="Arial" w:cs="Arial"/>
                <w:b/>
                <w:szCs w:val="16"/>
                <w:lang w:val="cy-GB"/>
              </w:rPr>
              <w:t xml:space="preserve">1. </w:t>
            </w:r>
            <w:r w:rsidRPr="005719DC" w:rsidR="005427D8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Pr="005719DC" w:rsidR="00152E9D" w:rsidP="00152E9D" w:rsidRDefault="00152E9D" w14:paraId="7358E6CE" w14:textId="77777777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5719DC">
              <w:rPr>
                <w:rFonts w:ascii="Arial" w:hAnsi="Arial" w:cs="Arial"/>
                <w:sz w:val="14"/>
                <w:szCs w:val="14"/>
                <w:lang w:val="cy-GB"/>
              </w:rPr>
              <w:t>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5719DC" w:rsidR="00152E9D" w:rsidP="00152E9D" w:rsidRDefault="00152E9D" w14:paraId="349B71E9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5719DC" w:rsidR="00152E9D" w:rsidP="00152E9D" w:rsidRDefault="00152E9D" w14:paraId="4A6DC1E6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Pr="005719DC" w:rsidR="00152E9D" w:rsidTr="5F8F6AE7" w14:paraId="1395E65F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5719DC" w:rsidR="00152E9D" w:rsidP="00DF3315" w:rsidRDefault="00B52DAE" w14:paraId="7FC84824" w14:textId="5289AD97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DF3315">
              <w:rPr>
                <w:rStyle w:val="normaltextrun"/>
                <w:rFonts w:ascii="Arial" w:hAnsi="Arial" w:cs="Arial"/>
                <w:i/>
                <w:iCs/>
                <w:color w:val="FF0000"/>
                <w:lang w:val="cy-GB"/>
              </w:rPr>
              <w:t>Dyfernir marciau yn yr adran hon am eich ymgysylltiad â llenyddiaeth berthnasol a chredadwy, yn cynnwys llyfrau, cyfnodolion, dogfennau polisi a gwefannau academaidd priodol.</w:t>
            </w:r>
            <w:r w:rsidRPr="002876A3" w:rsidR="000F4252">
              <w:rPr>
                <w:rStyle w:val="normaltextrun"/>
                <w:rFonts w:ascii="Arial" w:hAnsi="Arial" w:cs="Arial"/>
                <w:i/>
                <w:iCs/>
                <w:color w:val="FF0000"/>
                <w:shd w:val="clear" w:color="auto" w:fill="FFFFFF"/>
              </w:rPr>
              <w:t xml:space="preserve"> </w:t>
            </w:r>
            <w:r w:rsidRPr="00DF3315">
              <w:rPr>
                <w:rStyle w:val="normaltextrun"/>
                <w:rFonts w:ascii="Arial" w:hAnsi="Arial" w:cs="Arial"/>
                <w:i/>
                <w:iCs/>
                <w:color w:val="FF0000"/>
                <w:lang w:val="cy-GB"/>
              </w:rPr>
              <w:t>Rhaid cynnwys cyfeiriadau yn y testun yn eich portffolio a dylech hefyd gyflwyno rhestr gyfeiriadau yn null Harvard ar ddiwedd eich portffolio.</w:t>
            </w:r>
            <w:r w:rsidRPr="002876A3" w:rsidR="000F4252">
              <w:rPr>
                <w:rStyle w:val="eop"/>
                <w:rFonts w:ascii="Arial" w:hAnsi="Arial" w:cs="Arial"/>
                <w:color w:val="FF0000"/>
                <w:shd w:val="clear" w:color="auto" w:fill="FFFFFF"/>
              </w:rPr>
              <w:t> 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5719DC" w:rsidR="00152E9D" w:rsidP="078EAFA3" w:rsidRDefault="4F3735EE" w14:paraId="418487BC" w14:textId="1C9ABFE4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005719DC">
              <w:rPr>
                <w:rFonts w:ascii="Arial" w:hAnsi="Arial" w:cs="Arial"/>
                <w:sz w:val="32"/>
                <w:szCs w:val="32"/>
                <w:lang w:val="cy-GB"/>
              </w:rPr>
              <w:t>15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5719DC" w:rsidR="00152E9D" w:rsidP="00152E9D" w:rsidRDefault="00152E9D" w14:paraId="14581E7A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Pr="005719DC" w:rsidR="00152E9D" w:rsidTr="5F8F6AE7" w14:paraId="3F63CB7F" w14:textId="77777777">
        <w:trPr>
          <w:trHeight w:val="451"/>
        </w:trPr>
        <w:tc>
          <w:tcPr>
            <w:tcW w:w="4169" w:type="pct"/>
            <w:vMerge/>
          </w:tcPr>
          <w:p w:rsidRPr="005719DC" w:rsidR="00152E9D" w:rsidP="00152E9D" w:rsidRDefault="00152E9D" w14:paraId="78B378E4" w14:textId="77777777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5719DC" w:rsidR="00152E9D" w:rsidP="00152E9D" w:rsidRDefault="00152E9D" w14:paraId="1831AD61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</w:tcPr>
          <w:p w:rsidRPr="005719DC" w:rsidR="00152E9D" w:rsidP="00152E9D" w:rsidRDefault="00152E9D" w14:paraId="44D5211A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Pr="005719DC" w:rsidR="00152E9D" w:rsidTr="5F8F6AE7" w14:paraId="36ABEE98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5719DC" w:rsidR="00152E9D" w:rsidP="00152E9D" w:rsidRDefault="00152E9D" w14:paraId="728293EF" w14:textId="77777777">
            <w:pPr>
              <w:rPr>
                <w:rFonts w:ascii="Arial" w:hAnsi="Arial" w:cs="Arial"/>
                <w:b/>
                <w:lang w:val="cy-GB"/>
              </w:rPr>
            </w:pPr>
            <w:r w:rsidRPr="005719DC">
              <w:rPr>
                <w:rFonts w:ascii="Arial" w:hAnsi="Arial" w:cs="Arial"/>
                <w:b/>
                <w:szCs w:val="16"/>
                <w:lang w:val="cy-GB"/>
              </w:rPr>
              <w:t xml:space="preserve">2. </w:t>
            </w:r>
            <w:r w:rsidRPr="005719DC" w:rsidR="005427D8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Pr="005719DC" w:rsidR="00152E9D" w:rsidP="00152E9D" w:rsidRDefault="00152E9D" w14:paraId="16723EFF" w14:textId="77777777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5719DC" w:rsidR="00152E9D" w:rsidP="00152E9D" w:rsidRDefault="00152E9D" w14:paraId="37E78A30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5719DC" w:rsidR="00152E9D" w:rsidP="00152E9D" w:rsidRDefault="00152E9D" w14:paraId="48AD2D34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Pr="005719DC" w:rsidR="00152E9D" w:rsidTr="5F8F6AE7" w14:paraId="04B188FB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5719DC" w:rsidR="00152E9D" w:rsidP="00DF3315" w:rsidRDefault="00B52DAE" w14:paraId="7BDA7082" w14:textId="27726EC1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DF3315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lang w:val="cy-GB"/>
              </w:rPr>
              <w:t>Bydd angen i chi adfyfyrio’n feirniadol ar ddau gysyniad allweddol a drafodwyd yn ystod y modwl.</w:t>
            </w:r>
            <w:r w:rsidRPr="002876A3" w:rsidR="00617E25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 </w:t>
            </w:r>
            <w:r w:rsidR="00617E25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 xml:space="preserve"> </w:t>
            </w:r>
            <w:r w:rsidRPr="00DF3315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lang w:val="cy-GB"/>
              </w:rPr>
              <w:t>Dylai’r adfyfyrio beirniadol hwn arddangos eich gwybodaeth a dealltwriaeth ragorol o’r dulliau creadigol a’u harwyddocâd i addysg yr 21ain ganrif.</w:t>
            </w:r>
            <w:r w:rsidRPr="002876A3" w:rsidR="00617E25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 xml:space="preserve"> </w:t>
            </w:r>
            <w:r w:rsidRPr="00DF3315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lang w:val="cy-GB"/>
              </w:rPr>
              <w:t>Bydd angen i chi drafod a chymhwyso safbwyntiau damcaniaethol perthnasol i arddangos eich dealltwriaeth feirniadol o fuddion dysgu.</w:t>
            </w:r>
            <w:r w:rsidRPr="002876A3" w:rsidR="00617E25">
              <w:rPr>
                <w:rStyle w:val="eop"/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5719DC" w:rsidR="00152E9D" w:rsidP="078EAFA3" w:rsidRDefault="77C3BA60" w14:paraId="061B17A7" w14:textId="19A0A64B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005719DC">
              <w:rPr>
                <w:rFonts w:ascii="Arial" w:hAnsi="Arial" w:cs="Arial"/>
                <w:sz w:val="32"/>
                <w:szCs w:val="32"/>
                <w:lang w:val="cy-GB"/>
              </w:rPr>
              <w:t>25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5719DC" w:rsidR="00152E9D" w:rsidP="00152E9D" w:rsidRDefault="00152E9D" w14:paraId="58670ED9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Pr="005719DC" w:rsidR="00152E9D" w:rsidTr="5F8F6AE7" w14:paraId="6AE9C01D" w14:textId="77777777">
        <w:trPr>
          <w:trHeight w:val="451"/>
        </w:trPr>
        <w:tc>
          <w:tcPr>
            <w:tcW w:w="4169" w:type="pct"/>
            <w:vMerge/>
          </w:tcPr>
          <w:p w:rsidRPr="005719DC" w:rsidR="00152E9D" w:rsidP="00152E9D" w:rsidRDefault="00152E9D" w14:paraId="29E0B91C" w14:textId="77777777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5719DC" w:rsidR="00152E9D" w:rsidP="00152E9D" w:rsidRDefault="00152E9D" w14:paraId="2D2A3C4B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</w:tcPr>
          <w:p w:rsidRPr="005719DC" w:rsidR="00152E9D" w:rsidP="00152E9D" w:rsidRDefault="00152E9D" w14:paraId="4857C9E9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Pr="005719DC" w:rsidR="00152E9D" w:rsidTr="5F8F6AE7" w14:paraId="1F6831B4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5719DC" w:rsidR="00152E9D" w:rsidP="00152E9D" w:rsidRDefault="00152E9D" w14:paraId="247C1BE3" w14:textId="77777777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5719DC">
              <w:rPr>
                <w:rFonts w:ascii="Arial" w:hAnsi="Arial" w:cs="Arial"/>
                <w:b/>
                <w:szCs w:val="16"/>
                <w:lang w:val="cy-GB"/>
              </w:rPr>
              <w:t xml:space="preserve">3. </w:t>
            </w:r>
            <w:r w:rsidRPr="005719DC" w:rsidR="005427D8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Pr="005719DC" w:rsidR="00152E9D" w:rsidP="00152E9D" w:rsidRDefault="00152E9D" w14:paraId="484696FA" w14:textId="77777777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5719DC" w:rsidR="00152E9D" w:rsidP="00152E9D" w:rsidRDefault="00152E9D" w14:paraId="571AC18C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5719DC" w:rsidR="00152E9D" w:rsidP="00152E9D" w:rsidRDefault="00152E9D" w14:paraId="387FF1B3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Pr="005719DC" w:rsidR="00152E9D" w:rsidTr="5F8F6AE7" w14:paraId="4A009534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5719DC" w:rsidR="00152E9D" w:rsidP="006171FE" w:rsidRDefault="00DF3315" w14:paraId="7E911E7F" w14:textId="13EA9D23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6171FE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lang w:val="cy-GB"/>
              </w:rPr>
              <w:t>Dyfernir marciau yn yr adran hon am eich gwerthusiad a’ch dadansoddiad beirniadol o gysyniadau ac egwyddorion sy’n gysylltiedig â’r dulliau creadigol dan drafodaeth, gan arwain at ddadleuon a barn resymegol a rhesymedig ar sail tystiolaeth ynghylch yr arwyddocâd i ddysgu yn yr</w:t>
            </w:r>
            <w:r w:rsidRPr="006171FE" w:rsidR="00D77C0F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 21</w:t>
            </w:r>
            <w:r w:rsidRPr="006171FE" w:rsidR="00D77C0F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vertAlign w:val="superscript"/>
                <w:lang w:val="cy-GB"/>
              </w:rPr>
              <w:t>ain</w:t>
            </w:r>
            <w:r w:rsidRPr="006171FE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 ganrif.</w:t>
            </w:r>
            <w:r w:rsidRPr="002876A3" w:rsidR="000561BF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 </w:t>
            </w:r>
            <w:r w:rsidR="000561BF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 </w:t>
            </w:r>
            <w:r w:rsidR="000561BF">
              <w:rPr>
                <w:rStyle w:val="eop"/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5719DC" w:rsidR="00152E9D" w:rsidP="078EAFA3" w:rsidRDefault="7455250C" w14:paraId="204BF89B" w14:textId="0D10C56C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 w:rsidRPr="005719DC">
              <w:rPr>
                <w:rFonts w:ascii="Arial" w:hAnsi="Arial" w:cs="Arial"/>
                <w:sz w:val="32"/>
                <w:szCs w:val="32"/>
                <w:lang w:val="cy-GB"/>
              </w:rPr>
              <w:t>25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5719DC" w:rsidR="00152E9D" w:rsidP="00152E9D" w:rsidRDefault="00152E9D" w14:paraId="1D8D1F90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Pr="005719DC" w:rsidR="00152E9D" w:rsidTr="5F8F6AE7" w14:paraId="0A31D3E8" w14:textId="77777777">
        <w:trPr>
          <w:trHeight w:val="451"/>
        </w:trPr>
        <w:tc>
          <w:tcPr>
            <w:tcW w:w="4169" w:type="pct"/>
            <w:vMerge/>
          </w:tcPr>
          <w:p w:rsidRPr="005719DC" w:rsidR="00152E9D" w:rsidP="00152E9D" w:rsidRDefault="00152E9D" w14:paraId="1368C715" w14:textId="77777777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5719DC" w:rsidR="00152E9D" w:rsidP="00152E9D" w:rsidRDefault="00152E9D" w14:paraId="35AA2647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</w:tcPr>
          <w:p w:rsidRPr="005719DC" w:rsidR="00152E9D" w:rsidP="00152E9D" w:rsidRDefault="00152E9D" w14:paraId="5B8B4DBB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Pr="005719DC" w:rsidR="00152E9D" w:rsidTr="5F8F6AE7" w14:paraId="23500F65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5719DC" w:rsidR="00152E9D" w:rsidP="00152E9D" w:rsidRDefault="00152E9D" w14:paraId="349B1E02" w14:textId="77777777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5719DC">
              <w:rPr>
                <w:rFonts w:ascii="Arial" w:hAnsi="Arial" w:cs="Arial"/>
                <w:b/>
                <w:szCs w:val="16"/>
                <w:lang w:val="cy-GB"/>
              </w:rPr>
              <w:t xml:space="preserve">4. </w:t>
            </w:r>
            <w:r w:rsidRPr="005719DC" w:rsidR="005427D8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Pr="005719DC" w:rsidR="00152E9D" w:rsidP="00152E9D" w:rsidRDefault="00152E9D" w14:paraId="3DDB0B71" w14:textId="77777777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5719DC" w:rsidR="00152E9D" w:rsidP="00152E9D" w:rsidRDefault="00152E9D" w14:paraId="1752CA4A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5719DC" w:rsidR="00152E9D" w:rsidP="00152E9D" w:rsidRDefault="00152E9D" w14:paraId="5E27435C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Pr="005719DC" w:rsidR="00152E9D" w:rsidTr="5F8F6AE7" w14:paraId="47038D88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4D14F0" w:rsidP="00DF3315" w:rsidRDefault="00B52DAE" w14:paraId="641711A6" w14:textId="057DB719">
            <w:pPr>
              <w:jc w:val="both"/>
              <w:rPr>
                <w:rFonts w:ascii="Arial" w:hAnsi="Arial" w:cs="Arial"/>
              </w:rPr>
            </w:pPr>
            <w:bookmarkStart w:name="_Hlk116905564" w:id="0"/>
            <w:r w:rsidRPr="00DF3315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lang w:val="cy-GB"/>
              </w:rPr>
              <w:t>Dyfernir marciau yn yr adran hon am eich cymhwysiad rhesymegol o theori i arfer wrth ddefnyddio’r dulliau dan drafodaeth mewn cyd-destun addysgol.</w:t>
            </w:r>
            <w:r w:rsidRPr="002876A3" w:rsidR="004D14F0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 xml:space="preserve"> </w:t>
            </w:r>
            <w:r w:rsidRPr="00DF3315">
              <w:rPr>
                <w:rStyle w:val="normaltextrun"/>
                <w:rFonts w:ascii="Arial" w:hAnsi="Arial" w:cs="Arial"/>
                <w:color w:val="FF0000"/>
                <w:sz w:val="22"/>
                <w:szCs w:val="22"/>
                <w:lang w:val="cy-GB"/>
              </w:rPr>
              <w:t>Bydd hefyd angen i chi gynnwys eich profiad eich hun o’r dulliau hyn.</w:t>
            </w:r>
            <w:r w:rsidRPr="002876A3" w:rsidR="004D14F0">
              <w:rPr>
                <w:rStyle w:val="eop"/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 </w:t>
            </w:r>
          </w:p>
          <w:bookmarkEnd w:id="0"/>
          <w:p w:rsidRPr="005719DC" w:rsidR="00152E9D" w:rsidP="00152E9D" w:rsidRDefault="00152E9D" w14:paraId="17A39459" w14:textId="77777777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5719DC" w:rsidR="00152E9D" w:rsidP="078EAFA3" w:rsidRDefault="000F4252" w14:paraId="797EDE37" w14:textId="28267123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>
              <w:rPr>
                <w:rFonts w:ascii="Arial" w:hAnsi="Arial" w:cs="Arial"/>
                <w:sz w:val="32"/>
                <w:szCs w:val="32"/>
                <w:lang w:val="cy-GB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5719DC" w:rsidR="00152E9D" w:rsidP="00152E9D" w:rsidRDefault="00152E9D" w14:paraId="131FD38D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Pr="005719DC" w:rsidR="00152E9D" w:rsidTr="5F8F6AE7" w14:paraId="425C6A9A" w14:textId="77777777">
        <w:trPr>
          <w:trHeight w:val="450"/>
        </w:trPr>
        <w:tc>
          <w:tcPr>
            <w:tcW w:w="4169" w:type="pct"/>
            <w:vMerge/>
          </w:tcPr>
          <w:p w:rsidRPr="005719DC" w:rsidR="00152E9D" w:rsidP="00152E9D" w:rsidRDefault="00152E9D" w14:paraId="6E5974EB" w14:textId="77777777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5719DC" w:rsidR="00152E9D" w:rsidP="00152E9D" w:rsidRDefault="00152E9D" w14:paraId="78E74564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</w:tcPr>
          <w:p w:rsidRPr="005719DC" w:rsidR="00152E9D" w:rsidP="00152E9D" w:rsidRDefault="00152E9D" w14:paraId="5B5E0E6E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Pr="005719DC" w:rsidR="00152E9D" w:rsidTr="5F8F6AE7" w14:paraId="664E892D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5719DC" w:rsidR="00152E9D" w:rsidP="00152E9D" w:rsidRDefault="00152E9D" w14:paraId="6E726B36" w14:textId="77777777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5719DC">
              <w:rPr>
                <w:rFonts w:ascii="Arial" w:hAnsi="Arial" w:cs="Arial"/>
                <w:b/>
                <w:szCs w:val="16"/>
                <w:lang w:val="cy-GB"/>
              </w:rPr>
              <w:t xml:space="preserve">5. </w:t>
            </w:r>
            <w:r w:rsidRPr="005719DC" w:rsidR="005427D8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Pr="005719DC" w:rsidR="00152E9D" w:rsidP="00152E9D" w:rsidRDefault="00152E9D" w14:paraId="3687EB95" w14:textId="77777777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5719DC" w:rsidR="00152E9D" w:rsidP="00152E9D" w:rsidRDefault="00152E9D" w14:paraId="17657B70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</w:tcPr>
          <w:p w:rsidRPr="005719DC" w:rsidR="00152E9D" w:rsidP="00152E9D" w:rsidRDefault="00152E9D" w14:paraId="2B3D3608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Pr="005719DC" w:rsidR="00152E9D" w:rsidTr="5F8F6AE7" w14:paraId="26C759E5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F55015" w:rsidR="00152E9D" w:rsidP="00DF3315" w:rsidRDefault="00B52DAE" w14:paraId="532A8831" w14:textId="5AE35DE1">
            <w:pPr>
              <w:spacing w:after="120"/>
              <w:rPr>
                <w:rFonts w:ascii="Arial" w:hAnsi="Arial" w:eastAsia="Arial" w:cs="Arial"/>
                <w:color w:val="FFFFFF"/>
                <w:sz w:val="14"/>
                <w:szCs w:val="14"/>
                <w:lang w:val="cy-GB"/>
              </w:rPr>
            </w:pPr>
            <w:r w:rsidRPr="00DF3315">
              <w:rPr>
                <w:rStyle w:val="normaltextrun"/>
                <w:rFonts w:ascii="Arial" w:hAnsi="Arial" w:cs="Arial"/>
                <w:i/>
                <w:iCs/>
                <w:color w:val="FF0000"/>
                <w:sz w:val="22"/>
                <w:szCs w:val="22"/>
                <w:lang w:val="cy-GB"/>
              </w:rPr>
              <w:t>Dyfernir marciau yn yr adran hon am gyflwyniad cyffredinol eich portffolio.</w:t>
            </w:r>
            <w:r w:rsidRPr="002876A3" w:rsidR="003719D5">
              <w:rPr>
                <w:rStyle w:val="normaltextrun"/>
                <w:rFonts w:ascii="Arial" w:hAnsi="Arial" w:cs="Arial"/>
                <w:i/>
                <w:iCs/>
                <w:color w:val="FF0000"/>
                <w:sz w:val="22"/>
                <w:szCs w:val="22"/>
                <w:shd w:val="clear" w:color="auto" w:fill="FFFFFF"/>
              </w:rPr>
              <w:t> </w:t>
            </w:r>
            <w:r w:rsidR="003719D5">
              <w:rPr>
                <w:rStyle w:val="normaltextrun"/>
                <w:rFonts w:ascii="Arial" w:hAnsi="Arial" w:cs="Arial"/>
                <w:i/>
                <w:iCs/>
                <w:color w:val="FF0000"/>
                <w:sz w:val="22"/>
                <w:szCs w:val="22"/>
                <w:shd w:val="clear" w:color="auto" w:fill="FFFFFF"/>
              </w:rPr>
              <w:t xml:space="preserve"> </w:t>
            </w:r>
            <w:r w:rsidRPr="00DF3315">
              <w:rPr>
                <w:rStyle w:val="normaltextrun"/>
                <w:rFonts w:ascii="Arial" w:hAnsi="Arial" w:cs="Arial"/>
                <w:i/>
                <w:iCs/>
                <w:color w:val="FF0000"/>
                <w:sz w:val="22"/>
                <w:szCs w:val="22"/>
                <w:lang w:val="cy-GB"/>
              </w:rPr>
              <w:t>Dyfernir marciau am rwyddineb yr ysgrifennu; sillafu/gramadeg/atalnodi; cyflwyniad; i ba raddau y cydymffurfiwyd â nifer gofynnol y geiriau.</w:t>
            </w:r>
            <w:r w:rsidRPr="002876A3" w:rsidR="003719D5">
              <w:rPr>
                <w:rStyle w:val="eop"/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5719DC" w:rsidR="00152E9D" w:rsidP="078EAFA3" w:rsidRDefault="000F4252" w14:paraId="21B79FA3" w14:textId="385F4FCC">
            <w:pPr>
              <w:jc w:val="center"/>
              <w:rPr>
                <w:rFonts w:ascii="Arial" w:hAnsi="Arial" w:cs="Arial"/>
                <w:sz w:val="32"/>
                <w:szCs w:val="32"/>
                <w:lang w:val="cy-GB"/>
              </w:rPr>
            </w:pPr>
            <w:r>
              <w:rPr>
                <w:rFonts w:ascii="Arial" w:hAnsi="Arial" w:cs="Arial"/>
                <w:sz w:val="32"/>
                <w:szCs w:val="32"/>
                <w:lang w:val="cy-GB"/>
              </w:rPr>
              <w:t>15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5719DC" w:rsidR="00152E9D" w:rsidP="00152E9D" w:rsidRDefault="00152E9D" w14:paraId="1C73EFE8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Pr="005719DC" w:rsidR="00152E9D" w:rsidTr="5F8F6AE7" w14:paraId="1C4655C5" w14:textId="77777777">
        <w:trPr>
          <w:trHeight w:val="450"/>
        </w:trPr>
        <w:tc>
          <w:tcPr>
            <w:tcW w:w="4169" w:type="pct"/>
            <w:vMerge/>
          </w:tcPr>
          <w:p w:rsidRPr="005719DC" w:rsidR="00152E9D" w:rsidP="00152E9D" w:rsidRDefault="00152E9D" w14:paraId="48D06C06" w14:textId="77777777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5719DC" w:rsidR="00152E9D" w:rsidP="00152E9D" w:rsidRDefault="00152E9D" w14:paraId="7ECD071B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</w:tcPr>
          <w:p w:rsidRPr="005719DC" w:rsidR="00152E9D" w:rsidP="00152E9D" w:rsidRDefault="00152E9D" w14:paraId="1A968A5A" w14:textId="77777777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:rsidRPr="005719DC" w:rsidR="00152E9D" w:rsidP="00152E9D" w:rsidRDefault="00152E9D" w14:paraId="51552D73" w14:textId="77777777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Pr="005719DC" w:rsidR="00152E9D" w:rsidTr="00152E9D" w14:paraId="47E2E33F" w14:textId="77777777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Pr="005719DC" w:rsidR="00152E9D" w:rsidP="002B5FF8" w:rsidRDefault="005427D8" w14:paraId="4BBD682C" w14:textId="77777777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5719DC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5719DC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Pr="005719DC" w:rsidR="00152E9D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5719DC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color="auto" w:sz="4" w:space="0"/>
            </w:tcBorders>
            <w:shd w:val="pct15" w:color="auto" w:fill="auto"/>
            <w:vAlign w:val="bottom"/>
          </w:tcPr>
          <w:p w:rsidRPr="005719DC" w:rsidR="00152E9D" w:rsidP="002B5FF8" w:rsidRDefault="005427D8" w14:paraId="3C524031" w14:textId="77777777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5719DC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Pr="005719DC" w:rsidR="00152E9D" w:rsidP="00152E9D" w:rsidRDefault="00152E9D" w14:paraId="3A757A55" w14:textId="77777777">
            <w:pPr>
              <w:jc w:val="right"/>
              <w:rPr>
                <w:rFonts w:ascii="Arial" w:hAnsi="Arial" w:cs="Arial"/>
                <w:b/>
                <w:bCs/>
                <w:lang w:val="cy-GB"/>
              </w:rPr>
            </w:pPr>
            <w:r w:rsidRPr="005719DC">
              <w:rPr>
                <w:rFonts w:ascii="Arial" w:hAnsi="Arial" w:cs="Arial"/>
                <w:b/>
                <w:bCs/>
                <w:lang w:val="cy-GB"/>
              </w:rPr>
              <w:t>%</w:t>
            </w:r>
          </w:p>
        </w:tc>
      </w:tr>
      <w:tr w:rsidRPr="005719DC" w:rsidR="00152E9D" w:rsidTr="00152E9D" w14:paraId="4D3B732E" w14:textId="77777777">
        <w:trPr>
          <w:cantSplit/>
        </w:trPr>
        <w:tc>
          <w:tcPr>
            <w:tcW w:w="6062" w:type="dxa"/>
            <w:vMerge/>
            <w:vAlign w:val="bottom"/>
          </w:tcPr>
          <w:p w:rsidRPr="005719DC" w:rsidR="00152E9D" w:rsidP="00152E9D" w:rsidRDefault="00152E9D" w14:paraId="6634D5F4" w14:textId="77777777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:rsidRPr="005719DC" w:rsidR="00152E9D" w:rsidP="002B5FF8" w:rsidRDefault="005427D8" w14:paraId="1400EB54" w14:textId="77777777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5719DC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Pr="005719DC" w:rsidR="00152E9D" w:rsidP="00152E9D" w:rsidRDefault="00152E9D" w14:paraId="0250A865" w14:textId="77777777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:rsidRPr="005719DC" w:rsidR="00152E9D" w:rsidP="00152E9D" w:rsidRDefault="00152E9D" w14:paraId="6B58EAFA" w14:textId="77777777">
            <w:pPr>
              <w:ind w:left="142" w:leftChars="71"/>
              <w:rPr>
                <w:rFonts w:ascii="Arial" w:hAnsi="Arial" w:cs="Arial"/>
                <w:lang w:val="cy-GB"/>
              </w:rPr>
            </w:pPr>
          </w:p>
        </w:tc>
      </w:tr>
      <w:tr w:rsidRPr="005719DC" w:rsidR="00152E9D" w:rsidTr="00152E9D" w14:paraId="12A61EEC" w14:textId="77777777">
        <w:trPr>
          <w:cantSplit/>
        </w:trPr>
        <w:tc>
          <w:tcPr>
            <w:tcW w:w="6062" w:type="dxa"/>
            <w:vMerge/>
            <w:vAlign w:val="bottom"/>
          </w:tcPr>
          <w:p w:rsidRPr="005719DC" w:rsidR="00152E9D" w:rsidP="00152E9D" w:rsidRDefault="00152E9D" w14:paraId="7CBE8DF0" w14:textId="77777777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:rsidRPr="005719DC" w:rsidR="00152E9D" w:rsidP="002B5FF8" w:rsidRDefault="005427D8" w14:paraId="35583569" w14:textId="77777777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5719DC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Pr="005719DC" w:rsidR="00152E9D" w:rsidP="00152E9D" w:rsidRDefault="00152E9D" w14:paraId="1405D57D" w14:textId="77777777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:rsidRPr="005719DC" w:rsidR="00152E9D" w:rsidP="00152E9D" w:rsidRDefault="00152E9D" w14:paraId="3EDBD5CE" w14:textId="77777777">
            <w:pPr>
              <w:ind w:firstLine="282" w:firstLineChars="141"/>
              <w:rPr>
                <w:rFonts w:ascii="Arial" w:hAnsi="Arial" w:cs="Arial"/>
                <w:lang w:val="cy-GB"/>
              </w:rPr>
            </w:pPr>
          </w:p>
        </w:tc>
      </w:tr>
    </w:tbl>
    <w:p w:rsidR="00F55015" w:rsidP="00152E9D" w:rsidRDefault="00F55015" w14:paraId="2C19D41A" w14:textId="77777777">
      <w:pPr>
        <w:rPr>
          <w:rFonts w:ascii="Arial" w:hAnsi="Arial" w:cs="Arial"/>
          <w:vanish/>
          <w:lang w:val="cy-GB"/>
        </w:rPr>
        <w:sectPr w:rsidR="00F55015" w:rsidSect="00F61A20">
          <w:footerReference w:type="default" r:id="rId15"/>
          <w:type w:val="continuous"/>
          <w:pgSz w:w="11894" w:h="16834" w:orient="portrait"/>
          <w:pgMar w:top="720" w:right="720" w:bottom="720" w:left="720" w:header="706" w:footer="706" w:gutter="0"/>
          <w:paperSrc w:first="1" w:other="1"/>
          <w:cols w:space="720"/>
        </w:sectPr>
      </w:pPr>
    </w:p>
    <w:tbl>
      <w:tblPr>
        <w:tblStyle w:val="GridTabl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Pr="005719DC" w:rsidR="00C073F1" w:rsidTr="00527E60" w14:paraId="3545F437" w14:textId="77777777">
        <w:tc>
          <w:tcPr>
            <w:tcW w:w="13858" w:type="dxa"/>
            <w:shd w:val="clear" w:color="auto" w:fill="FF99FF"/>
          </w:tcPr>
          <w:p w:rsidRPr="005719DC" w:rsidR="00C073F1" w:rsidP="002B5FF8" w:rsidRDefault="005427D8" w14:paraId="4D75A4F4" w14:textId="77777777">
            <w:pPr>
              <w:pStyle w:val="NormalGwe"/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</w:pPr>
            <w:r w:rsidRPr="005719DC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:rsidRPr="005719DC" w:rsidR="00D635B3" w:rsidP="00DF2971" w:rsidRDefault="00D635B3" w14:paraId="57B6B812" w14:textId="77777777">
      <w:pPr>
        <w:rPr>
          <w:rFonts w:ascii="Arial" w:hAnsi="Arial" w:cs="Arial"/>
          <w:lang w:val="cy-GB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13948"/>
      </w:tblGrid>
      <w:tr w:rsidRPr="005719DC" w:rsidR="00D635B3" w:rsidTr="00FC160C" w14:paraId="4EE56039" w14:textId="77777777">
        <w:tc>
          <w:tcPr>
            <w:tcW w:w="13948" w:type="dxa"/>
            <w:shd w:val="clear" w:color="auto" w:fill="FF99FF"/>
          </w:tcPr>
          <w:p w:rsidRPr="005719DC" w:rsidR="00D635B3" w:rsidP="00FC160C" w:rsidRDefault="00D635B3" w14:paraId="17C07F6E" w14:textId="77777777">
            <w:pPr>
              <w:rPr>
                <w:rFonts w:ascii="Arial" w:hAnsi="Arial" w:cs="Arial"/>
                <w:b/>
                <w:lang w:val="cy-GB"/>
              </w:rPr>
            </w:pPr>
            <w:r w:rsidRPr="005719DC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Pr="00AE6DBC" w:rsidR="00D635B3" w:rsidTr="00FC160C" w14:paraId="09EB12B2" w14:textId="77777777">
        <w:tc>
          <w:tcPr>
            <w:tcW w:w="13948" w:type="dxa"/>
            <w:shd w:val="clear" w:color="auto" w:fill="FFCCFF"/>
          </w:tcPr>
          <w:p w:rsidRPr="005719DC" w:rsidR="00D635B3" w:rsidP="00FC160C" w:rsidRDefault="00D635B3" w14:paraId="50A94C90" w14:textId="77777777">
            <w:pPr>
              <w:rPr>
                <w:rFonts w:ascii="Arial" w:hAnsi="Arial" w:eastAsia="Arial" w:cs="Arial"/>
                <w:spacing w:val="-1"/>
                <w:lang w:val="cy-GB"/>
              </w:rPr>
            </w:pPr>
            <w:r w:rsidRPr="005719DC">
              <w:rPr>
                <w:rFonts w:ascii="Arial" w:hAnsi="Arial" w:eastAsia="Arial" w:cs="Arial"/>
                <w:spacing w:val="-1"/>
                <w:lang w:val="cy-GB"/>
              </w:rPr>
              <w:t xml:space="preserve">Yn unol â’r </w:t>
            </w:r>
            <w:r w:rsidRPr="005719DC">
              <w:rPr>
                <w:rFonts w:ascii="Arial" w:hAnsi="Arial" w:eastAsia="Arial" w:cs="Arial"/>
                <w:i/>
                <w:spacing w:val="-1"/>
                <w:lang w:val="cy-GB"/>
              </w:rPr>
              <w:t>Framework for Higher Education Qualifications</w:t>
            </w:r>
            <w:r w:rsidRPr="005719DC">
              <w:rPr>
                <w:rFonts w:ascii="Arial" w:hAnsi="Arial" w:eastAsia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  Byddant wedi dysgu cymhwyso’r cysyniadau a’r egwyddorion hynny’n fwy eang y tu allan i’r cyd-destun lle y’u hastudiwyd yn gyntaf, gan gynnwys, pan fo’n briodol, cymhwyso’r egwyddorion hynny mewn cyd-destun cyflogaeth. Bydd ganddynt wybodaeth am y prif ddulliau ymholi yn y maes pwnc, a gallu i werthuso’n feirniadol ddulliau gwahanol o ddatrys problemau.  Byddant yn meddu ar ddealltwriaeth o'r cyfyngiadau ar eu gwybodaeth, a’r modd y mae hyn yn dylanwadu ar eu dadansoddiadau a’u dehongliadau.  Byddant yn gallu defnyddio ystod o dechnegau sefydledig i gychwyn ac ymgymryd â dadansoddiad beirniadol o wybodaeth, ac i gynnig atebion i broblemau sy’n deillio o’r dadansoddiad hwnnw. Byddant yn gallu cyfleu gwybodaeth, dadleuon a dadansoddiad yn effeithiol ar amrywiaeth o ffurfiau i gynulleidfaoedd arbenigol ac anarbenigol, a defnyddio technegau allweddol y ddisgyblaeth yn effeithiol.  Byddant yn gallu ymgymryd â hyfforddiant pellach, datblygu sgiliau cyfredol, ac ennill cymwyseddau newydd a fydd yn eu galluogi i dderbyn cyfrifoldebau sylweddol o fewn sefydliadau.  Bydd ganddynt y rhinweddau a’r sgiliau trosglwyddadwy angenrheidiol ar gyfer cyflogaeth sy’n gofyn am arfer cyfrifoldeb personol a gwneud penderfyniadau. </w:t>
            </w:r>
          </w:p>
        </w:tc>
      </w:tr>
    </w:tbl>
    <w:p w:rsidRPr="005719DC" w:rsidR="00DF2971" w:rsidP="00DF2971" w:rsidRDefault="00DF2971" w14:paraId="17527809" w14:textId="77777777">
      <w:pPr>
        <w:rPr>
          <w:rFonts w:ascii="Arial" w:hAnsi="Arial" w:cs="Arial"/>
          <w:lang w:val="cy-GB"/>
        </w:rPr>
      </w:pPr>
    </w:p>
    <w:tbl>
      <w:tblPr>
        <w:tblStyle w:val="GridTabl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Pr="005719DC" w:rsidR="00DF2971" w:rsidTr="00EF2593" w14:paraId="3A3F7DA2" w14:textId="77777777">
        <w:trPr>
          <w:tblHeader/>
        </w:trPr>
        <w:tc>
          <w:tcPr>
            <w:tcW w:w="1735" w:type="dxa"/>
            <w:shd w:val="clear" w:color="auto" w:fill="FF99FF"/>
          </w:tcPr>
          <w:p w:rsidRPr="005719DC" w:rsidR="00DF2971" w:rsidP="00EF2593" w:rsidRDefault="00DF2971" w14:paraId="51D39D7A" w14:textId="77777777">
            <w:pPr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Pr="005719DC" w:rsidR="00DF2971" w:rsidP="00EF2593" w:rsidRDefault="00DF2971" w14:paraId="3E4D319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Pr="005719DC" w:rsidR="00DF2971" w:rsidP="00EF2593" w:rsidRDefault="00DF2971" w14:paraId="3274CA72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Pr="005719DC" w:rsidR="00DF2971" w:rsidP="00EF2593" w:rsidRDefault="00DF2971" w14:paraId="458747AA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Pr="005719DC" w:rsidR="00DF2971" w:rsidP="00EF2593" w:rsidRDefault="00DF2971" w14:paraId="71D50CD6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5719DC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Pr="005719DC" w:rsidR="00DF2971" w:rsidP="00EF2593" w:rsidRDefault="00DF2971" w14:paraId="155A63E8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Pr="005719DC" w:rsidR="00DF2971" w:rsidP="00EF2593" w:rsidRDefault="00DF2971" w14:paraId="47B77FF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Pr="005719DC" w:rsidR="00DF2971" w:rsidP="00EF2593" w:rsidRDefault="00DF2971" w14:paraId="65B5FC67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Pr="005719DC" w:rsidR="00DF2971" w:rsidP="00EF2593" w:rsidRDefault="00DF2971" w14:paraId="11A0E00D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Pr="005719DC" w:rsidR="00DF2971" w:rsidP="00EF2593" w:rsidRDefault="00DF2971" w14:paraId="63C00406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Pr="005719DC" w:rsidR="00DF2971" w:rsidP="00EF2593" w:rsidRDefault="00DF2971" w14:paraId="586747F3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5719DC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Pr="005719DC" w:rsidR="00DF2971" w:rsidP="00EF2593" w:rsidRDefault="00DF2971" w14:paraId="0D401317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Pr="005719DC" w:rsidR="00DF2971" w:rsidP="00EF2593" w:rsidRDefault="00DF2971" w14:paraId="6E291CB7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5719DC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Pr="005719DC" w:rsidR="00DF2971" w:rsidTr="00EF2593" w14:paraId="0B5F3E1A" w14:textId="77777777">
        <w:trPr>
          <w:tblHeader/>
        </w:trPr>
        <w:tc>
          <w:tcPr>
            <w:tcW w:w="1735" w:type="dxa"/>
            <w:shd w:val="clear" w:color="auto" w:fill="FF99FF"/>
          </w:tcPr>
          <w:p w:rsidRPr="005719DC" w:rsidR="00DF2971" w:rsidP="00EF2593" w:rsidRDefault="00DF2971" w14:paraId="30C39215" w14:textId="77777777">
            <w:pPr>
              <w:ind w:left="171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eastAsia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Pr="005719DC" w:rsidR="00DF2971" w:rsidP="00EF2593" w:rsidRDefault="00DF2971" w14:paraId="59C80E7D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Pr="005719DC" w:rsidR="00DF2971" w:rsidP="00EF2593" w:rsidRDefault="00DF2971" w14:paraId="6AE0A999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Pr="005719DC" w:rsidR="00DF2971" w:rsidP="00EF2593" w:rsidRDefault="00DF2971" w14:paraId="47D74AC4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Pr="005719DC" w:rsidR="00DF2971" w:rsidP="00EF2593" w:rsidRDefault="00DF2971" w14:paraId="295C2888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Pr="005719DC" w:rsidR="00DF2971" w:rsidP="00EF2593" w:rsidRDefault="00DF2971" w14:paraId="4F8BAF63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Pr="005719DC" w:rsidR="00DF2971" w:rsidP="00EF2593" w:rsidRDefault="00DF2971" w14:paraId="3CD45BD5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70-84%</w:t>
            </w:r>
          </w:p>
        </w:tc>
        <w:tc>
          <w:tcPr>
            <w:tcW w:w="1736" w:type="dxa"/>
            <w:shd w:val="clear" w:color="auto" w:fill="FF99FF"/>
          </w:tcPr>
          <w:p w:rsidRPr="005719DC" w:rsidR="00DF2971" w:rsidP="00EF2593" w:rsidRDefault="00DF2971" w14:paraId="39D3BF5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cs="Arial"/>
                <w:b/>
                <w:sz w:val="18"/>
                <w:szCs w:val="18"/>
                <w:lang w:val="cy-GB"/>
              </w:rPr>
              <w:t>85-100%</w:t>
            </w:r>
          </w:p>
        </w:tc>
      </w:tr>
      <w:tr w:rsidRPr="005719DC" w:rsidR="00DF2971" w:rsidTr="00EF2593" w14:paraId="4D74256F" w14:textId="77777777">
        <w:tc>
          <w:tcPr>
            <w:tcW w:w="1735" w:type="dxa"/>
            <w:shd w:val="clear" w:color="auto" w:fill="FF99FF"/>
          </w:tcPr>
          <w:p w:rsidRPr="005719DC" w:rsidR="00DF2971" w:rsidP="00EF2593" w:rsidRDefault="00DF2971" w14:paraId="5FDE1D59" w14:textId="77777777">
            <w:pPr>
              <w:spacing w:before="34"/>
              <w:ind w:left="108" w:right="-54"/>
              <w:rPr>
                <w:rFonts w:ascii="Arial" w:hAnsi="Arial" w:eastAsia="Arial" w:cs="Arial"/>
                <w:b/>
                <w:bCs/>
                <w:lang w:val="cy-GB"/>
              </w:rPr>
            </w:pPr>
            <w:r w:rsidRPr="005719DC">
              <w:rPr>
                <w:rFonts w:ascii="Arial" w:hAnsi="Arial" w:eastAsia="Arial" w:cs="Arial"/>
                <w:b/>
                <w:bCs/>
                <w:lang w:val="cy-GB"/>
              </w:rPr>
              <w:t>Ymgysylltu â llenyddiaeth</w:t>
            </w:r>
          </w:p>
          <w:p w:rsidRPr="005719DC" w:rsidR="00DF2971" w:rsidP="00EF2593" w:rsidRDefault="00DF2971" w14:paraId="6718B81F" w14:textId="77777777">
            <w:pPr>
              <w:spacing w:before="34"/>
              <w:ind w:left="108" w:right="-54"/>
              <w:rPr>
                <w:rFonts w:ascii="Arial" w:hAnsi="Arial" w:eastAsia="Arial" w:cs="Arial"/>
                <w:b/>
                <w:bCs/>
                <w:lang w:val="cy-GB"/>
              </w:rPr>
            </w:pPr>
            <w:r w:rsidRPr="005719DC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 w:rsidRPr="005719DC">
              <w:rPr>
                <w:rFonts w:ascii="Arial" w:hAnsi="Arial" w:eastAsia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ed" w:color="auto" w:sz="4" w:space="0"/>
            </w:tcBorders>
          </w:tcPr>
          <w:p w:rsidRPr="005719DC" w:rsidR="00DF2971" w:rsidP="00EF2593" w:rsidRDefault="00DF2971" w14:paraId="3A5C6078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Pr="005719DC" w:rsidR="00DF2971" w:rsidP="00EF2593" w:rsidRDefault="00DF2971" w14:paraId="04EDA1F5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Pr="005719DC" w:rsidR="00DF2971" w:rsidP="00EF2593" w:rsidRDefault="00DF2971" w14:paraId="2B6AD69F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ouble" w:color="auto" w:sz="4" w:space="0"/>
            </w:tcBorders>
          </w:tcPr>
          <w:p w:rsidRPr="005719DC" w:rsidR="00DF2971" w:rsidP="00EF2593" w:rsidRDefault="00DF2971" w14:paraId="3CB86874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Ymgysylltu gwael â darllen hanfodol.  Dim tystiolaeth o ddarllen ehangach.  Yn dibynnu ar ffynonellau amhriodol, a/neu yn defnyddio ffynonellau’n ddiofal. Yn ddibynnol iawn ar wybodaeth a gafwyd drwy gyswllt â’r dosbarth.  Defnydd anghyson a gwan o gyfeirnodi. </w:t>
            </w:r>
          </w:p>
        </w:tc>
        <w:tc>
          <w:tcPr>
            <w:tcW w:w="173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dashed" w:color="auto" w:sz="4" w:space="0"/>
            </w:tcBorders>
          </w:tcPr>
          <w:p w:rsidRPr="005719DC" w:rsidR="00DF2971" w:rsidP="00EF2593" w:rsidRDefault="00DF2971" w14:paraId="098C0A0D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Ymgysylltu ag ystod gyfyngedig o ffynonellau perthnasol a chredadwy ar y cyfan. Peth esgeulustod a mân wallau. </w:t>
            </w:r>
          </w:p>
          <w:p w:rsidRPr="005719DC" w:rsidR="00DF2971" w:rsidP="00EF2593" w:rsidRDefault="00DF2971" w14:paraId="5C6A5B61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5719DC" w:rsidR="00DF2971" w:rsidP="00EF2593" w:rsidRDefault="00DF2971" w14:paraId="77407D17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 Rhywfaint o orddibyniaeth ar destunau.  Gall y cyfeirnodi ddangos mân anghywirdebau neu anghysonderau.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5719DC" w:rsidR="00DF2971" w:rsidP="00EF2593" w:rsidRDefault="00DF2971" w14:paraId="000BC7EE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:rsidRPr="005719DC" w:rsidR="00DF2971" w:rsidP="00EF2593" w:rsidRDefault="00DF2971" w14:paraId="5F01B094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>Detholiad o ffynonellau perthnasol a chredadwy.  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5719DC" w:rsidR="00DF2971" w:rsidP="00EF2593" w:rsidRDefault="00DF2971" w14:paraId="5EE003AB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Ymgysylltu ag ystod helaeth o lenyddiaeth berthnasol a chredadwy.  Cymhwyso cyfeirnodi’n gyson gywir. 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single" w:color="auto" w:sz="4" w:space="0"/>
            </w:tcBorders>
          </w:tcPr>
          <w:p w:rsidRPr="005719DC" w:rsidR="00DF2971" w:rsidP="00EF2593" w:rsidRDefault="00DF2971" w14:paraId="52F99FCC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>Ymgysylltu eithriadol ag ystod helaeth o lenyddiaeth berthnasol a chredadwy.  Sgiliau cyfeirnodi lefel uchel wedi’u cymhwyso’n gyson.</w:t>
            </w:r>
          </w:p>
        </w:tc>
      </w:tr>
      <w:tr w:rsidRPr="005719DC" w:rsidR="00DF2971" w:rsidTr="00EF2593" w14:paraId="2E6C26AB" w14:textId="77777777">
        <w:tc>
          <w:tcPr>
            <w:tcW w:w="1735" w:type="dxa"/>
            <w:shd w:val="clear" w:color="auto" w:fill="FF99FF"/>
          </w:tcPr>
          <w:p w:rsidRPr="005719DC" w:rsidR="00DF2971" w:rsidP="00EF2593" w:rsidRDefault="00DF2971" w14:paraId="7BCCE25F" w14:textId="77777777">
            <w:pPr>
              <w:spacing w:before="34"/>
              <w:ind w:left="108" w:right="-54"/>
              <w:rPr>
                <w:rFonts w:ascii="Arial" w:hAnsi="Arial" w:eastAsia="Arial" w:cs="Arial"/>
                <w:b/>
                <w:bCs/>
                <w:lang w:val="cy-GB"/>
              </w:rPr>
            </w:pPr>
            <w:r w:rsidRPr="005719DC">
              <w:rPr>
                <w:rFonts w:ascii="Arial" w:hAnsi="Arial" w:eastAsia="Arial" w:cs="Arial"/>
                <w:b/>
                <w:bCs/>
                <w:lang w:val="cy-GB"/>
              </w:rPr>
              <w:t>Gwybodaeth a dealltwriaeth</w:t>
            </w:r>
          </w:p>
          <w:p w:rsidRPr="005719DC" w:rsidR="00DF2971" w:rsidP="00EF2593" w:rsidRDefault="00DF2971" w14:paraId="7E15488D" w14:textId="77777777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lastRenderedPageBreak/>
              <w:t>(Gwybodaeth gadarn a dealltwriaeth feirniadol o’r cysyniadau a’r egwyddorion sefydledig yn eu maes astudiaeth; gwybodaeth am y prif ddulliau ymholi yn y ddisgyblaeth.)</w:t>
            </w:r>
            <w:r w:rsidRPr="005719DC">
              <w:rPr>
                <w:rFonts w:ascii="Arial" w:hAnsi="Arial" w:eastAsia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ed" w:color="auto" w:sz="4" w:space="0"/>
            </w:tcBorders>
          </w:tcPr>
          <w:p w:rsidRPr="005719DC" w:rsidR="00DF2971" w:rsidP="00EF2593" w:rsidRDefault="00DF2971" w14:paraId="118D34BF" w14:textId="77777777">
            <w:pPr>
              <w:spacing w:after="120"/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lastRenderedPageBreak/>
              <w:t xml:space="preserve">Bylchau mawr yn y wybodaeth gyda </w:t>
            </w:r>
            <w:r w:rsidRPr="005719DC">
              <w:rPr>
                <w:rFonts w:ascii="Arial" w:hAnsi="Arial" w:cs="Arial"/>
                <w:lang w:val="cy-GB"/>
              </w:rPr>
              <w:lastRenderedPageBreak/>
              <w:t xml:space="preserve">dealltwriaeth anfoddhaol, anfeirniadol o’r deunydd pwnc.  Llawer o ddeunydd amherthnasol.   Anghywirdebau sylweddol. Dealltwriaeth ddiffygiol iawn o’r prif ddulliau ymholi yn y ddisgyblaeth.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ouble" w:color="auto" w:sz="4" w:space="0"/>
            </w:tcBorders>
          </w:tcPr>
          <w:p w:rsidRPr="005719DC" w:rsidR="00DF2971" w:rsidP="00EF2593" w:rsidRDefault="00DF2971" w14:paraId="712D5009" w14:textId="77777777">
            <w:pPr>
              <w:spacing w:after="120"/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lastRenderedPageBreak/>
              <w:t xml:space="preserve">Gwybodaeth ddarniog, gyda dealltwriaeth </w:t>
            </w:r>
            <w:r w:rsidRPr="005719DC">
              <w:rPr>
                <w:rFonts w:ascii="Arial" w:hAnsi="Arial" w:cs="Arial"/>
                <w:lang w:val="cy-GB"/>
              </w:rPr>
              <w:lastRenderedPageBreak/>
              <w:t xml:space="preserve">feirniadol arwynebol yn unig.  Rhai anghywirdebau sylweddol a/neu ddeunydd amherthnasol.   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dashed" w:color="auto" w:sz="4" w:space="0"/>
            </w:tcBorders>
          </w:tcPr>
          <w:p w:rsidRPr="005719DC" w:rsidR="00DF2971" w:rsidP="00EF2593" w:rsidRDefault="00DF2971" w14:paraId="72646280" w14:textId="77777777">
            <w:pPr>
              <w:spacing w:after="120"/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lastRenderedPageBreak/>
              <w:t xml:space="preserve">Gwybodaeth a dealltwriaeth feirniadol </w:t>
            </w:r>
            <w:r w:rsidRPr="005719DC">
              <w:rPr>
                <w:rFonts w:ascii="Arial" w:hAnsi="Arial" w:cs="Arial"/>
                <w:lang w:val="cy-GB"/>
              </w:rPr>
              <w:lastRenderedPageBreak/>
              <w:t xml:space="preserve">gyfyngedig ond digonol o’r cysyniadau a’r egwyddorion sefydledig yn y maes pwnc, gydag ychydig o fylchau yn y dewis o ddeunydd.  Dealltwriaeth feirniadol gyfyng o’r prif ddulliau ymholi. 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5719DC" w:rsidR="00DF2971" w:rsidP="00EF2593" w:rsidRDefault="00DF2971" w14:paraId="1023C4CF" w14:textId="77777777">
            <w:pPr>
              <w:spacing w:after="120"/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lastRenderedPageBreak/>
              <w:t xml:space="preserve">Mae’r wybodaeth yn weddol fanwl a </w:t>
            </w:r>
            <w:r w:rsidRPr="005719DC">
              <w:rPr>
                <w:rFonts w:ascii="Arial" w:hAnsi="Arial" w:cs="Arial"/>
                <w:lang w:val="cy-GB"/>
              </w:rPr>
              <w:lastRenderedPageBreak/>
              <w:t xml:space="preserve">chywir.  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5719DC" w:rsidR="00DF2971" w:rsidP="00EF2593" w:rsidRDefault="00DF2971" w14:paraId="4741F9DD" w14:textId="77777777">
            <w:pPr>
              <w:spacing w:after="120"/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lastRenderedPageBreak/>
              <w:t xml:space="preserve">Mae’r wybodaeth yn weddol helaeth.   </w:t>
            </w:r>
            <w:r w:rsidRPr="005719DC">
              <w:rPr>
                <w:rFonts w:ascii="Arial" w:hAnsi="Arial" w:cs="Arial"/>
                <w:lang w:val="cy-GB"/>
              </w:rPr>
              <w:lastRenderedPageBreak/>
              <w:t xml:space="preserve">Arddengys ddealltwriaeth feirniadol gymwys iawn o gysyniadau ac egwyddorion sefydledig y pwnc a’r prif ddulliau ymholi.   Gwybodaeth eang a manwl.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5719DC" w:rsidR="00DF2971" w:rsidP="00EF2593" w:rsidRDefault="00DF2971" w14:paraId="491B63C2" w14:textId="77777777">
            <w:pPr>
              <w:spacing w:after="120"/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lastRenderedPageBreak/>
              <w:t xml:space="preserve">Gwybodaeth fanwl, ragorol a dealltwriaeth </w:t>
            </w:r>
            <w:r w:rsidRPr="005719DC">
              <w:rPr>
                <w:rFonts w:ascii="Arial" w:hAnsi="Arial" w:cs="Arial"/>
                <w:lang w:val="cy-GB"/>
              </w:rPr>
              <w:lastRenderedPageBreak/>
              <w:t xml:space="preserve">feirniadol iawn o gysyniadau ac egwyddorion sefydledig y pwnc a’r prif ddulliau ymholi. 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single" w:color="auto" w:sz="4" w:space="0"/>
            </w:tcBorders>
          </w:tcPr>
          <w:p w:rsidRPr="005719DC" w:rsidR="00DF2971" w:rsidP="00EF2593" w:rsidRDefault="00DF2971" w14:paraId="3ACEE677" w14:textId="77777777">
            <w:pPr>
              <w:spacing w:after="120"/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lastRenderedPageBreak/>
              <w:t xml:space="preserve">Gwybodaeth eithriadol o fanwl, a </w:t>
            </w:r>
            <w:r w:rsidRPr="005719DC">
              <w:rPr>
                <w:rFonts w:ascii="Arial" w:hAnsi="Arial" w:cs="Arial"/>
                <w:lang w:val="cy-GB"/>
              </w:rPr>
              <w:lastRenderedPageBreak/>
              <w:t xml:space="preserve">dealltwriaeth feirniadol ragorol o gysyniadau ac egwyddorion sefydledig y pwnc a’r prif ddulliau ymholi.  Gall fynd y tu hwnt i theorïau sefydledig. </w:t>
            </w:r>
          </w:p>
        </w:tc>
      </w:tr>
      <w:tr w:rsidRPr="00AE6DBC" w:rsidR="00DF2971" w:rsidTr="00EF2593" w14:paraId="76B90EE8" w14:textId="77777777">
        <w:tc>
          <w:tcPr>
            <w:tcW w:w="1735" w:type="dxa"/>
            <w:shd w:val="clear" w:color="auto" w:fill="FF99FF"/>
          </w:tcPr>
          <w:p w:rsidRPr="005719DC" w:rsidR="00DF2971" w:rsidP="00EF2593" w:rsidRDefault="00DF2971" w14:paraId="061433E2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  <w:lang w:val="cy-GB"/>
              </w:rPr>
            </w:pPr>
            <w:r w:rsidRPr="005719DC">
              <w:rPr>
                <w:rFonts w:ascii="Arial" w:hAnsi="Arial" w:eastAsia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 w:rsidRPr="005719DC">
              <w:rPr>
                <w:rFonts w:ascii="Arial" w:hAnsi="Arial" w:eastAsia="Arial" w:cs="Arial"/>
                <w:b/>
                <w:bCs/>
                <w:lang w:val="cy-GB"/>
              </w:rPr>
              <w:t xml:space="preserve"> </w:t>
            </w:r>
          </w:p>
          <w:p w:rsidRPr="005719DC" w:rsidR="00DF2971" w:rsidP="00EF2593" w:rsidRDefault="00DF2971" w14:paraId="50171CB3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 xml:space="preserve">(Gwerthuso a dadansoddi cysyniadau ac egwyddorion mewn modd beirniadol; dadl a barn; y cyfyngiadau ar eu gwybodaeth, a’r modd y mae hyn yn dylanwadu ar eu dadansoddiadau a’u dehongliadau.) </w:t>
            </w:r>
          </w:p>
        </w:tc>
        <w:tc>
          <w:tcPr>
            <w:tcW w:w="1736" w:type="dxa"/>
          </w:tcPr>
          <w:p w:rsidRPr="005719DC" w:rsidR="00DF2971" w:rsidP="00EF2593" w:rsidRDefault="00DF2971" w14:paraId="21B4D054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Gwaith hollol neu bron yn hollol ddisgrifiadol.  Fawr ddim neu ddim gwerthuso a dadansoddi cysyniadau ac egwyddorion mewn modd beirniadol. </w:t>
            </w:r>
          </w:p>
          <w:p w:rsidRPr="005719DC" w:rsidR="00DF2971" w:rsidP="00EF2593" w:rsidRDefault="00DF2971" w14:paraId="30A8DD11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>Wedi methu datblygu dadleuon, gan arwain at farn afresymegol neu annilys.  Cyffredinoliadau neu farn heb sail, wedi’u gwneud heb ddefnyddio unrhyw dystiolaeth gredadwy.</w:t>
            </w:r>
          </w:p>
          <w:p w:rsidRPr="005719DC" w:rsidR="00DF2971" w:rsidP="00EF2593" w:rsidRDefault="00DF2971" w14:paraId="593591A4" w14:textId="77777777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:rsidRPr="005719DC" w:rsidR="00DF2971" w:rsidP="00EF2593" w:rsidRDefault="00DF2971" w14:paraId="772130D1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>Gwaith disgrifiadol ar y cyfan, gyda defnydd arwynebol o werthuso a dadansoddi  cysyniadau ac egwyddorion mewn modd beirniadol.  Datblygu gwan ar ddadleuon a barn.  Derbynnir gwybodaeth yn anfeirniadol, defnyddia ddatganiadau cyffredinol heb fawr o dystiolaeth a barn heb sail.  Syniadau weithiau’n afresymegol ac yn gwrthddweud ei gilydd.</w:t>
            </w:r>
          </w:p>
        </w:tc>
        <w:tc>
          <w:tcPr>
            <w:tcW w:w="1736" w:type="dxa"/>
          </w:tcPr>
          <w:p w:rsidRPr="005719DC" w:rsidR="00DF2971" w:rsidP="00EF2593" w:rsidRDefault="00DF2971" w14:paraId="4F5AC5E0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Ymgais cyfyngedig at werthuso a dadansoddi cysyniadau ac egwyddorion mewn modd beirniadol, gan dueddu tuag at ddisgrifio. </w:t>
            </w:r>
          </w:p>
          <w:p w:rsidRPr="005719DC" w:rsidR="00DF2971" w:rsidP="00EF2593" w:rsidRDefault="00DF2971" w14:paraId="6865F744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cyfyngiadau ar wybodaeth. </w:t>
            </w:r>
          </w:p>
          <w:p w:rsidRPr="005719DC" w:rsidR="00DF2971" w:rsidP="00EF2593" w:rsidRDefault="00DF2971" w14:paraId="2ACBE430" w14:textId="77777777">
            <w:pPr>
              <w:rPr>
                <w:rFonts w:ascii="Arial" w:hAnsi="Arial" w:cs="Arial"/>
                <w:lang w:val="cy-GB"/>
              </w:rPr>
            </w:pPr>
          </w:p>
          <w:p w:rsidRPr="005719DC" w:rsidR="00DF2971" w:rsidP="00EF2593" w:rsidRDefault="00DF2971" w14:paraId="6AFDE245" w14:textId="77777777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:rsidRPr="005719DC" w:rsidR="00DF2971" w:rsidP="00EF2593" w:rsidRDefault="00DF2971" w14:paraId="28DE734B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Rhywfaint o werthuso a dadansoddi cysyniadau ac egwyddorion mewn modd beirniadol, er ei fod yn ddisgrifiadol mewn mannau.  </w:t>
            </w:r>
          </w:p>
          <w:p w:rsidRPr="005719DC" w:rsidR="00DF2971" w:rsidP="00EF2593" w:rsidRDefault="00DF2971" w14:paraId="78F9D265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Ymwybyddiaeth gynyddol o’r cyfyngiadau ar eu gwybodaeth a’u gallu i ddefnyddio tystiolaeth i gefnogi’r ddadl er gyda thuedd i daeru / datgan barn yn hytrach na dadlau ar sail rheswm a thystiolaeth. </w:t>
            </w:r>
          </w:p>
          <w:p w:rsidRPr="005719DC" w:rsidR="00DF2971" w:rsidP="00EF2593" w:rsidRDefault="00DF2971" w14:paraId="230957D7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 w:rsidRPr="005719DC">
              <w:rPr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:rsidRPr="005719DC" w:rsidR="00DF2971" w:rsidP="00EF2593" w:rsidRDefault="00DF2971" w14:paraId="387BA35B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Gwerthuso a dadansoddi cysyniadau mewn modd beirniadol, cadarn.  Yn ddethol o ran ystod y dystiolaeth a ddefnyddir ac yn cyfuno yn hytrach na disgrifio.  Gallu i ddyfeisio dadleuon sy’n dangos ymwybyddiaeth o safbwyntiau gwahanol, ac i ddefnyddio tystiolaeth mewn modd argyhoeddiadol i gefnogi barn briodol a dilys.  </w:t>
            </w:r>
          </w:p>
        </w:tc>
        <w:tc>
          <w:tcPr>
            <w:tcW w:w="1736" w:type="dxa"/>
          </w:tcPr>
          <w:p w:rsidRPr="005719DC" w:rsidR="00DF2971" w:rsidP="00EF2593" w:rsidRDefault="00DF2971" w14:paraId="7A36A223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Gwerthuso a dadansoddi cysyniadau ac egwyddorion mewn modd beirniadol, rhagorol gan arwain at ddadleuon a barn rhesymegol a rhesymedig ar sail tystiolaeth.  Cydnabyddiaeth eglur o safbwyntiau eraill ac ymwybyddiaeth gref o'r cyfyngiadau ar eu gwybodaeth. </w:t>
            </w:r>
          </w:p>
          <w:p w:rsidRPr="005719DC" w:rsidR="00DF2971" w:rsidP="00EF2593" w:rsidRDefault="00DF2971" w14:paraId="1CF70EE1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Gallu i feddwl yn annibynnol ac i ‘weld y tu hwnt i’r cwestiwn', gan awgrymu rhywfaint o afael ar y maes a’r cysyniadau ehangach.  </w:t>
            </w:r>
          </w:p>
        </w:tc>
        <w:tc>
          <w:tcPr>
            <w:tcW w:w="1736" w:type="dxa"/>
          </w:tcPr>
          <w:p w:rsidRPr="005719DC" w:rsidR="00DF2971" w:rsidP="00EF2593" w:rsidRDefault="00DF2971" w14:paraId="4D029272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Gwerthuso a dadansoddi cysyniadau ac egwyddorion mewn modd beirniadol, eithriadol.  Defnyddia dystiolaeth yn eithriadol o dda i gysylltu syniadau, a chefnogi dadleuon a barn rhesymegol ac argyhoeddiadol iawn. </w:t>
            </w:r>
            <w:r w:rsidRPr="005719DC">
              <w:rPr>
                <w:lang w:val="cy-GB"/>
              </w:rPr>
              <w:t xml:space="preserve"> </w:t>
            </w:r>
            <w:r w:rsidRPr="005719DC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awgrymu gafael eglur ar y maes a’r cysyniadau ehangach.   Cydnabyddiaeth dreiddgar o'r cyfyngiadau ar eu gwybodaeth, a’r modd y mae hyn yn dylanwadu ar eu dadansoddiadau a’u dehongliadau. </w:t>
            </w:r>
          </w:p>
        </w:tc>
      </w:tr>
      <w:tr w:rsidRPr="005719DC" w:rsidR="00DF2971" w:rsidTr="00EF2593" w14:paraId="5D2554B8" w14:textId="77777777">
        <w:tc>
          <w:tcPr>
            <w:tcW w:w="1735" w:type="dxa"/>
            <w:shd w:val="clear" w:color="auto" w:fill="FF99FF"/>
          </w:tcPr>
          <w:p w:rsidRPr="005719DC" w:rsidR="00DF2971" w:rsidP="00EF2593" w:rsidRDefault="00DF2971" w14:paraId="347DBEE9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  <w:lang w:val="cy-GB"/>
              </w:rPr>
            </w:pPr>
            <w:r w:rsidRPr="005719DC">
              <w:rPr>
                <w:rFonts w:ascii="Arial" w:hAnsi="Arial" w:eastAsia="Arial" w:cs="Arial"/>
                <w:b/>
                <w:bCs/>
                <w:lang w:val="cy-GB"/>
              </w:rPr>
              <w:t>Sgiliau ymarferol</w:t>
            </w:r>
          </w:p>
          <w:p w:rsidRPr="005719DC" w:rsidR="00DF2971" w:rsidP="00EF2593" w:rsidRDefault="00DF2971" w14:paraId="5711C862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eastAsia="Arial" w:cs="Arial"/>
                <w:bCs/>
                <w:sz w:val="18"/>
                <w:szCs w:val="18"/>
                <w:lang w:val="cy-GB"/>
              </w:rPr>
              <w:t>(Cymhwyso cysyniadau ac egwyddorion gwaelodol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:rsidRPr="005719DC" w:rsidR="00DF2971" w:rsidP="00EF2593" w:rsidRDefault="00DF2971" w14:paraId="60414C57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:rsidRPr="005719DC" w:rsidR="00DF2971" w:rsidP="00EF2593" w:rsidRDefault="00DF2971" w14:paraId="441A7F4B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Pr="005719DC" w:rsidR="00DF2971" w:rsidP="00EF2593" w:rsidRDefault="00DF2971" w14:paraId="47924A58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Pr="005719DC" w:rsidR="00DF2971" w:rsidP="00EF2593" w:rsidRDefault="00DF2971" w14:paraId="523AF399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Sgiliau datrys problemau gwan iawn y tu allan i’r cyd-destun lle y’u hastudiwyd yn gyntaf.  </w:t>
            </w:r>
          </w:p>
        </w:tc>
        <w:tc>
          <w:tcPr>
            <w:tcW w:w="1736" w:type="dxa"/>
          </w:tcPr>
          <w:p w:rsidRPr="005719DC" w:rsidR="00DF2971" w:rsidP="00EF2593" w:rsidRDefault="00DF2971" w14:paraId="3AA0286C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Cymhwyso dulliau sefydledig, deunyddiau, offer a/neu dechnegau mewn modd elfennol ond heb ystyriaeth na chymhwysedd. Gwerthfawrogiad diffygiol o gyd-destun y cymhwyso. </w:t>
            </w:r>
          </w:p>
          <w:p w:rsidRPr="005719DC" w:rsidR="00DF2971" w:rsidP="00EF2593" w:rsidRDefault="00DF2971" w14:paraId="2D3B8A08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 Sgiliau datrys problemau gwan y tu allan i’r cyd-destun lle y’u hastudiwyd yn gyntaf.  </w:t>
            </w:r>
          </w:p>
          <w:p w:rsidRPr="005719DC" w:rsidR="00DF2971" w:rsidP="00EF2593" w:rsidRDefault="00DF2971" w14:paraId="602B23BB" w14:textId="77777777">
            <w:pPr>
              <w:rPr>
                <w:rFonts w:ascii="Arial" w:hAnsi="Arial" w:cs="Arial"/>
                <w:lang w:val="cy-GB"/>
              </w:rPr>
            </w:pPr>
          </w:p>
          <w:p w:rsidRPr="005719DC" w:rsidR="00DF2971" w:rsidP="00EF2593" w:rsidRDefault="00DF2971" w14:paraId="72069A11" w14:textId="77777777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:rsidRPr="005719DC" w:rsidR="00DF2971" w:rsidP="00EF2593" w:rsidRDefault="00DF2971" w14:paraId="025175EA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>Ymwybyddiaeth ddigonol o ddulliau sefydledig, deunyddiau, offer a/neu dechnegau ac yn  cymhwyso’r rheini mewn modd priodol ar y cyfan.</w:t>
            </w:r>
          </w:p>
          <w:p w:rsidRPr="005719DC" w:rsidR="00DF2971" w:rsidP="00EF2593" w:rsidRDefault="00DF2971" w14:paraId="0A254FAD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Gwerthfawrogiad sylfaenol o gyd-destun y cymhwyso.  Gwybodaeth a dealltwriaeth ddamcaniaethol wedi’u cymhwyso’n ymarferol, ond heb wneud cysylltiadau rhesymegol rhwng y ddau bob tro. </w:t>
            </w:r>
          </w:p>
          <w:p w:rsidRPr="005719DC" w:rsidR="00DF2971" w:rsidP="00EF2593" w:rsidRDefault="00DF2971" w14:paraId="546E6622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Gall ddynodi problemau a chynnig atebion sylfaenol y tu allan i’r cyd-destun lle y’u hastudiwyd yn gyntaf.  </w:t>
            </w:r>
          </w:p>
        </w:tc>
        <w:tc>
          <w:tcPr>
            <w:tcW w:w="1736" w:type="dxa"/>
          </w:tcPr>
          <w:p w:rsidRPr="005719DC" w:rsidR="00DF2971" w:rsidP="00EF2593" w:rsidRDefault="00DF2971" w14:paraId="2A50FF5C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>Cymhwyso dulliau sefydledig, deunyddiau, offer a/neu dechnegau mewn modd da a phriodol.</w:t>
            </w:r>
          </w:p>
          <w:p w:rsidRPr="005719DC" w:rsidR="00DF2971" w:rsidP="00EF2593" w:rsidRDefault="00DF2971" w14:paraId="00612EE3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Gwerthfawrogiad eglur o gyd-destun y cymhwyso.  Cymhwyso theori i arfer mewn modd cyson, cywir a rhesymegol ar y cyfan, gan wneud cysylltiadau priodol rhwng y ddau. </w:t>
            </w:r>
          </w:p>
          <w:p w:rsidRPr="005719DC" w:rsidR="00DF2971" w:rsidP="00EF2593" w:rsidRDefault="00DF2971" w14:paraId="2B50725D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Gall ddynodi problemau a chynnig atebion priodol ar y cyfan y tu allan i’r cyd-destun lle y’u hastudiwyd yn gyntaf. </w:t>
            </w:r>
          </w:p>
        </w:tc>
        <w:tc>
          <w:tcPr>
            <w:tcW w:w="1736" w:type="dxa"/>
          </w:tcPr>
          <w:p w:rsidRPr="005719DC" w:rsidR="00DF2971" w:rsidP="00EF2593" w:rsidRDefault="00DF2971" w14:paraId="48402098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>Cymhwyso ystod o ddulliau sefydledig, deunyddiau, offer a/neu dechnegau mewn modd da iawn.</w:t>
            </w:r>
          </w:p>
          <w:p w:rsidRPr="005719DC" w:rsidR="00DF2971" w:rsidP="00EF2593" w:rsidRDefault="00DF2971" w14:paraId="5F2F4208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Ystyriaeth dda iawn o gyd-destun y cymhwyso, gyda mewnwelediad treiddgar.   Cymhwyso theori i arfer mewn modd cyson, cywir a rhesymegol, gan wneud cysylltiadau priodol rhwng y ddau.  Gall ddynodi problemau a chynnig atebion priodol y tu allan i’r cyd-destun lle y’u hastudiwyd yn gyntaf. </w:t>
            </w:r>
          </w:p>
          <w:p w:rsidRPr="005719DC" w:rsidR="00DF2971" w:rsidP="00EF2593" w:rsidRDefault="00DF2971" w14:paraId="33050C71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Tystiolaeth o rywfaint o greadigrwydd.  </w:t>
            </w:r>
          </w:p>
        </w:tc>
        <w:tc>
          <w:tcPr>
            <w:tcW w:w="1736" w:type="dxa"/>
          </w:tcPr>
          <w:p w:rsidRPr="005719DC" w:rsidR="00DF2971" w:rsidP="00EF2593" w:rsidRDefault="00DF2971" w14:paraId="63BB153A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>Cymhwyso ystod o ddulliau sefydledig, deunyddiau, offer a/neu dechnegau mewn modd uwch.</w:t>
            </w:r>
          </w:p>
          <w:p w:rsidRPr="005719DC" w:rsidR="00DF2971" w:rsidP="00EF2593" w:rsidRDefault="00DF2971" w14:paraId="1B2A4B88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Pr="005719DC" w:rsidR="00DF2971" w:rsidP="00EF2593" w:rsidRDefault="00DF2971" w14:paraId="40A064BE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 Gall ddynodi problemau a chynnig atebion creadigol, rhagorol y tu allan i’r cyd-destun lle y’u hastudiwyd yn gyntaf.  </w:t>
            </w:r>
          </w:p>
        </w:tc>
        <w:tc>
          <w:tcPr>
            <w:tcW w:w="1736" w:type="dxa"/>
          </w:tcPr>
          <w:p w:rsidRPr="005719DC" w:rsidR="00DF2971" w:rsidP="00EF2593" w:rsidRDefault="00DF2971" w14:paraId="644599AC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Lefelau eithriadol o sgiliau cymhwyso a defnyddio gan ddefnyddio dulliau sefydledig, offer a/neu dechnegau.   Cymhwyso theori i arfer mewn modd cyson, cywir a rhesymegol, gan wneud cysylltiadau datblygedig iawn rhwng y ddau.  Gall ddynodi problemau arferol ac anarferol a chynnig atebion creadigol, eithaf soffistigedig y tu allan i’r cyd-destun lle y’u hastudiwyd yn gyntaf.  </w:t>
            </w:r>
          </w:p>
        </w:tc>
      </w:tr>
      <w:tr w:rsidRPr="00AE6DBC" w:rsidR="00DF2971" w:rsidTr="00EF2593" w14:paraId="1CA1ACE7" w14:textId="77777777">
        <w:tc>
          <w:tcPr>
            <w:tcW w:w="1735" w:type="dxa"/>
            <w:shd w:val="clear" w:color="auto" w:fill="FF99FF"/>
          </w:tcPr>
          <w:p w:rsidRPr="005719DC" w:rsidR="00DF2971" w:rsidP="00EF2593" w:rsidRDefault="00DF2971" w14:paraId="7C2FECA2" w14:textId="77777777">
            <w:pPr>
              <w:spacing w:before="34" w:line="239" w:lineRule="auto"/>
              <w:ind w:left="108" w:right="-54"/>
              <w:rPr>
                <w:rFonts w:ascii="Arial" w:hAnsi="Arial" w:eastAsia="Arial" w:cs="Arial"/>
                <w:b/>
                <w:bCs/>
                <w:lang w:val="cy-GB"/>
              </w:rPr>
            </w:pPr>
            <w:r w:rsidRPr="005719DC">
              <w:rPr>
                <w:rFonts w:ascii="Arial" w:hAnsi="Arial" w:eastAsia="Arial" w:cs="Arial"/>
                <w:b/>
                <w:bCs/>
                <w:lang w:val="cy-GB"/>
              </w:rPr>
              <w:t>Sgiliau trosglwyddadwy ar gyfer bywyd ac arfer proffesiynol</w:t>
            </w:r>
          </w:p>
          <w:p w:rsidRPr="005719DC" w:rsidR="00DF2971" w:rsidP="00EF2593" w:rsidRDefault="00DF2971" w14:paraId="5596023B" w14:textId="77777777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5719DC">
              <w:rPr>
                <w:rFonts w:ascii="Arial" w:hAnsi="Arial" w:eastAsia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ashed" w:color="auto" w:sz="4" w:space="0"/>
            </w:tcBorders>
          </w:tcPr>
          <w:p w:rsidRPr="005719DC" w:rsidR="00DF2971" w:rsidP="00EF2593" w:rsidRDefault="00DF2971" w14:paraId="76E0632D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:rsidRPr="005719DC" w:rsidR="00DF2971" w:rsidP="00EF2593" w:rsidRDefault="00DF2971" w14:paraId="1949BC12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>Mae’r gwaith wedi’i strwythuro’n wael, yn ddi-drefn, a/neu wedi’i fynegi’n ddryslyd.  Defnydd gwan iawn o iaith a/neu arddull amhriodol iawn.  Wedi methu gweithio’n effeithiol yn rhan o grŵp. Fawr ddim neu ddim tystiolaeth o’r sgiliau ar gyfer cyflogaeth sy’n gofyn am arfer cyfrifoldeb personol a gwneud penderfyniadau.</w:t>
            </w:r>
          </w:p>
          <w:p w:rsidRPr="005719DC" w:rsidR="00DF2971" w:rsidP="00EF2593" w:rsidRDefault="00DF2971" w14:paraId="3CC0C8CB" w14:textId="77777777">
            <w:pPr>
              <w:rPr>
                <w:rFonts w:ascii="Arial" w:hAnsi="Arial" w:cs="Arial"/>
                <w:lang w:val="cy-GB"/>
              </w:rPr>
            </w:pPr>
          </w:p>
          <w:p w:rsidRPr="005719DC" w:rsidR="00DF2971" w:rsidP="00EF2593" w:rsidRDefault="00DF2971" w14:paraId="4AE3EDCF" w14:textId="77777777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ouble" w:color="auto" w:sz="4" w:space="0"/>
            </w:tcBorders>
          </w:tcPr>
          <w:p w:rsidRPr="005719DC" w:rsidR="00DF2971" w:rsidP="00EF2593" w:rsidRDefault="00DF2971" w14:paraId="252704C7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Cyfrwng cyfathrebu wedi’i ddylunio’n wael a/neu ddim yn addas at y gynulleidfa. </w:t>
            </w:r>
          </w:p>
          <w:p w:rsidRPr="005719DC" w:rsidR="00DF2971" w:rsidP="00EF2593" w:rsidRDefault="00DF2971" w14:paraId="64EF1351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>Mae’r gwaith wedi’i gyflwyno’n wael mewn modd di-gyswllt.  Mae wedi’i strwythuro’n llac, ac ar brydiau’n anghydlynol, a gwybodaeth a syniadau wedi’u mynegi’n wael yn aml.  Defnydd gwan o iaith a/neu arddull amhriodol.  Ymagwedd ddiffygiol at waith grŵp, gan fodloni rhwymedigaethau rhannol i eraill yn unig.  Tystiolaeth gyfyngedig o’r sgiliau ar gyfer cyflogaeth sy’n gofyn am arfer cyfrifoldeb personol a gwneud penderfyniadau.</w:t>
            </w:r>
          </w:p>
        </w:tc>
        <w:tc>
          <w:tcPr>
            <w:tcW w:w="1736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dashed" w:color="auto" w:sz="4" w:space="0"/>
            </w:tcBorders>
          </w:tcPr>
          <w:p w:rsidRPr="005719DC" w:rsidR="00DF2971" w:rsidP="00EF2593" w:rsidRDefault="00DF2971" w14:paraId="42C50023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Gall gyfathrebu mewn cyfrwng sy’n addas ar gyfer y gynulleidfa ond gyda lle i wella. </w:t>
            </w:r>
          </w:p>
          <w:p w:rsidRPr="005719DC" w:rsidR="00DF2971" w:rsidP="00EF2593" w:rsidRDefault="00DF2971" w14:paraId="1AA32645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 Gall fod diffyg cydlyniad mewn mannau yn y gwaith.  Gall weithio fel rhan o grŵp, gan fodloni’r rhan fwyaf o’r rhwymedigaethau i bobl eraill ond efallai gyda chyfranogiad cyfyngedig mewn gweithgareddau grŵp. </w:t>
            </w:r>
          </w:p>
          <w:p w:rsidRPr="005719DC" w:rsidR="00DF2971" w:rsidP="00EF2593" w:rsidRDefault="00DF2971" w14:paraId="7FFFD996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5719DC" w:rsidR="00DF2971" w:rsidP="00EF2593" w:rsidRDefault="00DF2971" w14:paraId="154B5C5C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>Gall gyfathrebu’n effeithiol mewn cyfrwng sy’n addas ar gyfer y gynulleidfa, ond gall fod â mân wallau.</w:t>
            </w:r>
          </w:p>
          <w:p w:rsidRPr="005719DC" w:rsidR="00DF2971" w:rsidP="00EF2593" w:rsidRDefault="00DF2971" w14:paraId="0722FB7C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 Gall weithio’n effeithiol yn annibynnol a/neu fel rhan o dîm, gyda chyfraniadau eglur at weithgareddau grŵp. </w:t>
            </w:r>
          </w:p>
          <w:p w:rsidRPr="005719DC" w:rsidR="00DF2971" w:rsidP="00EF2593" w:rsidRDefault="00DF2971" w14:paraId="64167127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gyda rhai meysydd o gryfder a rhai o fân wendid.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5719DC" w:rsidR="00DF2971" w:rsidP="00EF2593" w:rsidRDefault="00DF2971" w14:paraId="4BFFCC58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>Gall gyfathrebu’n dda, yn hyderus ac yn gyson mewn cyfrwng sy’n addas ar gyfer y gynulleidfa.</w:t>
            </w:r>
          </w:p>
          <w:p w:rsidRPr="005719DC" w:rsidR="00DF2971" w:rsidP="00EF2593" w:rsidRDefault="00DF2971" w14:paraId="2F4F2A61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 Gall weithio’n dda iawn yn ymreolaethol a/neu fel rhan o dîm, gyda chyfraniadau da iawn at weithgareddau grŵp. </w:t>
            </w:r>
          </w:p>
          <w:p w:rsidRPr="005719DC" w:rsidR="00DF2971" w:rsidP="00EF2593" w:rsidRDefault="00DF2971" w14:paraId="0B199FFC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achlysurol yn unig. </w:t>
            </w: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dashed" w:color="auto" w:sz="4" w:space="0"/>
            </w:tcBorders>
          </w:tcPr>
          <w:p w:rsidRPr="005719DC" w:rsidR="00DF2971" w:rsidP="00EF2593" w:rsidRDefault="00DF2971" w14:paraId="711B4ABB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>Gall gyfathrebu’n broffesiynol, yn hyderus ac yn gyson mewn cyfrwng sy’n addas ar gyfer y gynulleidfa.</w:t>
            </w:r>
          </w:p>
          <w:p w:rsidRPr="005719DC" w:rsidR="00DF2971" w:rsidP="00EF2593" w:rsidRDefault="00DF2971" w14:paraId="3F0ECD03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Mae’r gwaith yn gydlynol, yn rhugl iawn ac wedi’i gyflwyno’n fedrus. Gall weithio’n ymreolaethol gyda menter.  Lle bo’n berthnasol gall weithio’n broffesiynol o fewn tîm, gan ddangos sgiliau arwain fel y bo’n briodol, gan fodloni ymrwymiadau. Arddengys sgiliau rhagorol ar gyfer cyflogaeth sy’n gofyn am arfer cyfrifoldeb personol a gwneud penderfyniadau, gydag awydd i ddatblygu ymhellach.  </w:t>
            </w:r>
          </w:p>
          <w:p w:rsidRPr="005719DC" w:rsidR="00DF2971" w:rsidP="00EF2593" w:rsidRDefault="00DF2971" w14:paraId="35DBC747" w14:textId="77777777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dashed" w:color="auto" w:sz="4" w:space="0"/>
              <w:bottom w:val="single" w:color="auto" w:sz="4" w:space="0"/>
              <w:right w:val="single" w:color="auto" w:sz="4" w:space="0"/>
            </w:tcBorders>
          </w:tcPr>
          <w:p w:rsidRPr="005719DC" w:rsidR="00DF2971" w:rsidP="00EF2593" w:rsidRDefault="00DF2971" w14:paraId="4B78CACE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 xml:space="preserve">Gall gyfathrebu gyda lefel eithriadol o uchel o broffesiynoldeb, sy’n addas iawn ar gyfer y gynulleidfa. </w:t>
            </w:r>
          </w:p>
          <w:p w:rsidRPr="005719DC" w:rsidR="00DF2971" w:rsidP="00EF2593" w:rsidRDefault="00DF2971" w14:paraId="74091CC5" w14:textId="77777777">
            <w:pPr>
              <w:rPr>
                <w:rFonts w:ascii="Arial" w:hAnsi="Arial" w:cs="Arial"/>
                <w:lang w:val="cy-GB"/>
              </w:rPr>
            </w:pPr>
            <w:r w:rsidRPr="005719DC">
              <w:rPr>
                <w:rFonts w:ascii="Arial" w:hAnsi="Arial" w:cs="Arial"/>
                <w:lang w:val="cy-GB"/>
              </w:rPr>
              <w:t>Mae’r gwaith yn eithriadol o gydlynol, yn rhugl iawn ac wedi’i gyflwyno’n broffesiynol. Gall weithio’n eithriadol o dda o fewn tîm, gan ddangos sgiliau arwain.</w:t>
            </w:r>
            <w:r w:rsidRPr="005719DC">
              <w:rPr>
                <w:lang w:val="cy-GB"/>
              </w:rPr>
              <w:t xml:space="preserve"> </w:t>
            </w:r>
            <w:r w:rsidRPr="005719D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:rsidRPr="005719DC" w:rsidR="00DF2971" w:rsidP="00DF2971" w:rsidRDefault="00DF2971" w14:paraId="0172CCCC" w14:textId="77777777">
      <w:pPr>
        <w:rPr>
          <w:rFonts w:ascii="Arial" w:hAnsi="Arial" w:cs="Arial"/>
          <w:lang w:val="cy-GB"/>
        </w:rPr>
      </w:pPr>
    </w:p>
    <w:p w:rsidRPr="005719DC" w:rsidR="00995D51" w:rsidRDefault="00995D51" w14:paraId="2C276E66" w14:textId="77777777">
      <w:pPr>
        <w:pStyle w:val="NormalGwe"/>
        <w:rPr>
          <w:rFonts w:ascii="Arial" w:hAnsi="Arial" w:cs="Arial"/>
          <w:color w:val="303B44"/>
          <w:sz w:val="22"/>
          <w:szCs w:val="22"/>
          <w:lang w:val="cy-GB"/>
        </w:rPr>
      </w:pPr>
    </w:p>
    <w:p w:rsidRPr="005719DC" w:rsidR="00B8506B" w:rsidRDefault="00B8506B" w14:paraId="7FC3130C" w14:textId="77777777">
      <w:pPr>
        <w:pStyle w:val="NormalGwe"/>
        <w:rPr>
          <w:rFonts w:ascii="Arial" w:hAnsi="Arial" w:cs="Arial"/>
          <w:color w:val="303B44"/>
          <w:sz w:val="22"/>
          <w:szCs w:val="22"/>
          <w:lang w:val="cy-GB"/>
        </w:rPr>
      </w:pPr>
    </w:p>
    <w:p w:rsidRPr="005719DC" w:rsidR="00B8506B" w:rsidP="00B8506B" w:rsidRDefault="00B8506B" w14:paraId="6D447F2D" w14:textId="77777777">
      <w:pPr>
        <w:rPr>
          <w:rFonts w:ascii="Arial" w:hAnsi="Arial" w:cs="Arial"/>
          <w:lang w:val="cy-GB"/>
        </w:rPr>
      </w:pPr>
      <w:r w:rsidRPr="005719DC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Pr="005719DC" w:rsid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07FB0" w:rsidRDefault="00B07FB0" w14:paraId="5E91D601" w14:textId="77777777">
      <w:r>
        <w:separator/>
      </w:r>
    </w:p>
  </w:endnote>
  <w:endnote w:type="continuationSeparator" w:id="0">
    <w:p w:rsidR="00B07FB0" w:rsidRDefault="00B07FB0" w14:paraId="764634C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76A3" w:rsidRDefault="002876A3" w14:paraId="7DCCD85F" w14:textId="77777777">
    <w:pPr>
      <w:pStyle w:val="Troedyn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635B3" w:rsidR="00B07FB0" w:rsidRDefault="00D635B3" w14:paraId="52237A78" w14:textId="77777777">
    <w:pPr>
      <w:pStyle w:val="Troedyn"/>
      <w:jc w:val="center"/>
      <w:rPr>
        <w:lang w:val="cy-GB"/>
      </w:rPr>
    </w:pPr>
    <w:r w:rsidRPr="00D635B3">
      <w:rPr>
        <w:lang w:val="cy-GB"/>
      </w:rPr>
      <w:t>Tudalen</w:t>
    </w:r>
    <w:r w:rsidRPr="00D635B3" w:rsidR="00B07FB0">
      <w:rPr>
        <w:lang w:val="cy-GB"/>
      </w:rPr>
      <w:t xml:space="preserve"> </w:t>
    </w:r>
    <w:r w:rsidRPr="00D635B3" w:rsidR="00B07FB0">
      <w:rPr>
        <w:b/>
        <w:sz w:val="24"/>
        <w:szCs w:val="24"/>
        <w:lang w:val="cy-GB"/>
      </w:rPr>
      <w:fldChar w:fldCharType="begin"/>
    </w:r>
    <w:r w:rsidRPr="00D635B3" w:rsidR="00B07FB0">
      <w:rPr>
        <w:b/>
        <w:lang w:val="cy-GB"/>
      </w:rPr>
      <w:instrText xml:space="preserve"> PAGE </w:instrText>
    </w:r>
    <w:r w:rsidRPr="00D635B3" w:rsidR="00B07FB0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5</w:t>
    </w:r>
    <w:r w:rsidRPr="00D635B3" w:rsidR="00B07FB0">
      <w:rPr>
        <w:b/>
        <w:sz w:val="24"/>
        <w:szCs w:val="24"/>
        <w:lang w:val="cy-GB"/>
      </w:rPr>
      <w:fldChar w:fldCharType="end"/>
    </w:r>
    <w:r w:rsidRPr="00D635B3" w:rsidR="00B07FB0">
      <w:rPr>
        <w:lang w:val="cy-GB"/>
      </w:rPr>
      <w:t xml:space="preserve"> o </w:t>
    </w:r>
    <w:r w:rsidRPr="00D635B3" w:rsidR="00B07FB0">
      <w:rPr>
        <w:b/>
        <w:sz w:val="24"/>
        <w:szCs w:val="24"/>
        <w:lang w:val="cy-GB"/>
      </w:rPr>
      <w:fldChar w:fldCharType="begin"/>
    </w:r>
    <w:r w:rsidRPr="00D635B3" w:rsidR="00B07FB0">
      <w:rPr>
        <w:b/>
        <w:lang w:val="cy-GB"/>
      </w:rPr>
      <w:instrText xml:space="preserve"> NUMPAGES  </w:instrText>
    </w:r>
    <w:r w:rsidRPr="00D635B3" w:rsidR="00B07FB0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11</w:t>
    </w:r>
    <w:r w:rsidRPr="00D635B3" w:rsidR="00B07FB0">
      <w:rPr>
        <w:b/>
        <w:sz w:val="24"/>
        <w:szCs w:val="24"/>
        <w:lang w:val="cy-GB"/>
      </w:rPr>
      <w:fldChar w:fldCharType="end"/>
    </w:r>
  </w:p>
  <w:p w:rsidR="00B07FB0" w:rsidRDefault="00B07FB0" w14:paraId="361E33B9" w14:textId="77777777">
    <w:pPr>
      <w:pStyle w:val="Troedyn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76A3" w:rsidRDefault="002876A3" w14:paraId="46AF592A" w14:textId="77777777">
    <w:pPr>
      <w:pStyle w:val="Troedyn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07FB0" w:rsidRDefault="00B07FB0" w14:paraId="528B4C18" w14:textId="77777777">
    <w:pPr>
      <w:pStyle w:val="Troedyn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07FB0" w:rsidRDefault="00B07FB0" w14:paraId="7C841381" w14:textId="77777777">
      <w:r>
        <w:separator/>
      </w:r>
    </w:p>
  </w:footnote>
  <w:footnote w:type="continuationSeparator" w:id="0">
    <w:p w:rsidR="00B07FB0" w:rsidRDefault="00B07FB0" w14:paraId="332C40A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76A3" w:rsidRDefault="002876A3" w14:paraId="7929BC63" w14:textId="77777777">
    <w:pPr>
      <w:pStyle w:val="Pennyn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76A3" w:rsidRDefault="002876A3" w14:paraId="4C1176F5" w14:textId="77777777">
    <w:pPr>
      <w:pStyle w:val="Pennyn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76A3" w:rsidRDefault="002876A3" w14:paraId="2908F93B" w14:textId="77777777">
    <w:pPr>
      <w:pStyle w:val="Pennyn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7" w15:restartNumberingAfterBreak="0">
    <w:nsid w:val="2F231EB6"/>
    <w:multiLevelType w:val="hybridMultilevel"/>
    <w:tmpl w:val="2F9E24F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4066FD20">
      <w:numFmt w:val="bullet"/>
      <w:lvlText w:val="•"/>
      <w:lvlJc w:val="left"/>
      <w:pPr>
        <w:ind w:left="1800" w:hanging="360"/>
      </w:pPr>
      <w:rPr>
        <w:rFonts w:hint="default" w:ascii="Arial" w:hAnsi="Arial" w:eastAsia="Times New Roman" w:cs="Arial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 w15:restartNumberingAfterBreak="0">
    <w:nsid w:val="309627E6"/>
    <w:multiLevelType w:val="multilevel"/>
    <w:tmpl w:val="C6E0F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hint="default" w:ascii="Symbol" w:hAnsi="Symbol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Verdana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Verdana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Verdana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7F5F44AF"/>
    <w:multiLevelType w:val="multilevel"/>
    <w:tmpl w:val="45A4F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213343462">
    <w:abstractNumId w:val="1"/>
  </w:num>
  <w:num w:numId="2" w16cid:durableId="1436100220">
    <w:abstractNumId w:val="11"/>
  </w:num>
  <w:num w:numId="3" w16cid:durableId="2124419038">
    <w:abstractNumId w:val="17"/>
  </w:num>
  <w:num w:numId="4" w16cid:durableId="1173566789">
    <w:abstractNumId w:val="13"/>
  </w:num>
  <w:num w:numId="5" w16cid:durableId="1084376626">
    <w:abstractNumId w:val="9"/>
  </w:num>
  <w:num w:numId="6" w16cid:durableId="1126460760">
    <w:abstractNumId w:val="16"/>
  </w:num>
  <w:num w:numId="7" w16cid:durableId="1583447162">
    <w:abstractNumId w:val="2"/>
  </w:num>
  <w:num w:numId="8" w16cid:durableId="1161652737">
    <w:abstractNumId w:val="15"/>
  </w:num>
  <w:num w:numId="9" w16cid:durableId="548998825">
    <w:abstractNumId w:val="12"/>
  </w:num>
  <w:num w:numId="10" w16cid:durableId="880365165">
    <w:abstractNumId w:val="4"/>
  </w:num>
  <w:num w:numId="11" w16cid:durableId="1164469526">
    <w:abstractNumId w:val="5"/>
  </w:num>
  <w:num w:numId="12" w16cid:durableId="1798449670">
    <w:abstractNumId w:val="10"/>
  </w:num>
  <w:num w:numId="13" w16cid:durableId="1441531665">
    <w:abstractNumId w:val="14"/>
  </w:num>
  <w:num w:numId="14" w16cid:durableId="1246111983">
    <w:abstractNumId w:val="3"/>
  </w:num>
  <w:num w:numId="15" w16cid:durableId="900288865">
    <w:abstractNumId w:val="0"/>
  </w:num>
  <w:num w:numId="16" w16cid:durableId="1205672944">
    <w:abstractNumId w:val="6"/>
  </w:num>
  <w:num w:numId="17" w16cid:durableId="224487279">
    <w:abstractNumId w:val="7"/>
  </w:num>
  <w:num w:numId="18" w16cid:durableId="215747930">
    <w:abstractNumId w:val="8"/>
  </w:num>
  <w:num w:numId="19" w16cid:durableId="17607169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4194C"/>
    <w:rsid w:val="00054C23"/>
    <w:rsid w:val="000561BF"/>
    <w:rsid w:val="000822E5"/>
    <w:rsid w:val="000971FC"/>
    <w:rsid w:val="000A2A3A"/>
    <w:rsid w:val="000A492A"/>
    <w:rsid w:val="000C4299"/>
    <w:rsid w:val="000D2F80"/>
    <w:rsid w:val="000E413A"/>
    <w:rsid w:val="000F4252"/>
    <w:rsid w:val="000F5AA3"/>
    <w:rsid w:val="00100396"/>
    <w:rsid w:val="00100B5C"/>
    <w:rsid w:val="001028DC"/>
    <w:rsid w:val="001106E9"/>
    <w:rsid w:val="00124CA5"/>
    <w:rsid w:val="00134F77"/>
    <w:rsid w:val="00152E9D"/>
    <w:rsid w:val="00154487"/>
    <w:rsid w:val="0017512A"/>
    <w:rsid w:val="00175820"/>
    <w:rsid w:val="00196958"/>
    <w:rsid w:val="001A1E39"/>
    <w:rsid w:val="001A24F3"/>
    <w:rsid w:val="001B405C"/>
    <w:rsid w:val="001B5F45"/>
    <w:rsid w:val="001B6DCC"/>
    <w:rsid w:val="001D7E6B"/>
    <w:rsid w:val="001E1050"/>
    <w:rsid w:val="001E1E1F"/>
    <w:rsid w:val="001E2007"/>
    <w:rsid w:val="001E57C1"/>
    <w:rsid w:val="001E76D7"/>
    <w:rsid w:val="001F07EF"/>
    <w:rsid w:val="001F50B6"/>
    <w:rsid w:val="001F6D7A"/>
    <w:rsid w:val="0022746E"/>
    <w:rsid w:val="00235F71"/>
    <w:rsid w:val="002444CA"/>
    <w:rsid w:val="00260DE6"/>
    <w:rsid w:val="002629EA"/>
    <w:rsid w:val="00273FEE"/>
    <w:rsid w:val="0028204E"/>
    <w:rsid w:val="0028591B"/>
    <w:rsid w:val="002876A3"/>
    <w:rsid w:val="002878BF"/>
    <w:rsid w:val="00291841"/>
    <w:rsid w:val="002B5FF8"/>
    <w:rsid w:val="002B6C63"/>
    <w:rsid w:val="002C449B"/>
    <w:rsid w:val="002C6040"/>
    <w:rsid w:val="002D5B3F"/>
    <w:rsid w:val="002E272E"/>
    <w:rsid w:val="002F5778"/>
    <w:rsid w:val="003223E0"/>
    <w:rsid w:val="00352C4A"/>
    <w:rsid w:val="00362560"/>
    <w:rsid w:val="003719D5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51810"/>
    <w:rsid w:val="00470A38"/>
    <w:rsid w:val="00477880"/>
    <w:rsid w:val="004874DE"/>
    <w:rsid w:val="004944A6"/>
    <w:rsid w:val="004B5334"/>
    <w:rsid w:val="004B6C14"/>
    <w:rsid w:val="004C16B9"/>
    <w:rsid w:val="004D14F0"/>
    <w:rsid w:val="004D341C"/>
    <w:rsid w:val="004D5E9B"/>
    <w:rsid w:val="004D63D9"/>
    <w:rsid w:val="004E6585"/>
    <w:rsid w:val="0050249F"/>
    <w:rsid w:val="00512FBF"/>
    <w:rsid w:val="00524566"/>
    <w:rsid w:val="00527E60"/>
    <w:rsid w:val="00530BEF"/>
    <w:rsid w:val="005427D8"/>
    <w:rsid w:val="00552351"/>
    <w:rsid w:val="00561F00"/>
    <w:rsid w:val="00562C4E"/>
    <w:rsid w:val="00562DEC"/>
    <w:rsid w:val="005719DC"/>
    <w:rsid w:val="00576AB4"/>
    <w:rsid w:val="00577917"/>
    <w:rsid w:val="00590667"/>
    <w:rsid w:val="005969E2"/>
    <w:rsid w:val="005A1689"/>
    <w:rsid w:val="005B1C08"/>
    <w:rsid w:val="005B61CD"/>
    <w:rsid w:val="005C466C"/>
    <w:rsid w:val="005D1D58"/>
    <w:rsid w:val="005D432C"/>
    <w:rsid w:val="005E285E"/>
    <w:rsid w:val="005E72F8"/>
    <w:rsid w:val="005F0579"/>
    <w:rsid w:val="005F3A53"/>
    <w:rsid w:val="0060486C"/>
    <w:rsid w:val="006062A3"/>
    <w:rsid w:val="00610E08"/>
    <w:rsid w:val="006140BF"/>
    <w:rsid w:val="006161BE"/>
    <w:rsid w:val="006171FE"/>
    <w:rsid w:val="00617E25"/>
    <w:rsid w:val="00620787"/>
    <w:rsid w:val="00630448"/>
    <w:rsid w:val="00632434"/>
    <w:rsid w:val="0063478F"/>
    <w:rsid w:val="006366F2"/>
    <w:rsid w:val="00644256"/>
    <w:rsid w:val="00652950"/>
    <w:rsid w:val="00661D6F"/>
    <w:rsid w:val="006628E9"/>
    <w:rsid w:val="0066725E"/>
    <w:rsid w:val="006716C7"/>
    <w:rsid w:val="00680AEA"/>
    <w:rsid w:val="00681208"/>
    <w:rsid w:val="00681FA9"/>
    <w:rsid w:val="00691EA9"/>
    <w:rsid w:val="006934D4"/>
    <w:rsid w:val="006A6DC3"/>
    <w:rsid w:val="006D49ED"/>
    <w:rsid w:val="006D55CE"/>
    <w:rsid w:val="006D637A"/>
    <w:rsid w:val="006D6F24"/>
    <w:rsid w:val="006F0F95"/>
    <w:rsid w:val="006F45BF"/>
    <w:rsid w:val="006F60E0"/>
    <w:rsid w:val="00702F71"/>
    <w:rsid w:val="0070662D"/>
    <w:rsid w:val="007366DF"/>
    <w:rsid w:val="00757839"/>
    <w:rsid w:val="00770C81"/>
    <w:rsid w:val="00791024"/>
    <w:rsid w:val="00793F0A"/>
    <w:rsid w:val="007A2657"/>
    <w:rsid w:val="007C682C"/>
    <w:rsid w:val="007D2385"/>
    <w:rsid w:val="007D24B5"/>
    <w:rsid w:val="007E1586"/>
    <w:rsid w:val="007E3A41"/>
    <w:rsid w:val="007F214F"/>
    <w:rsid w:val="00800069"/>
    <w:rsid w:val="008042F0"/>
    <w:rsid w:val="008310A0"/>
    <w:rsid w:val="0083306B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73044"/>
    <w:rsid w:val="009871FF"/>
    <w:rsid w:val="00990799"/>
    <w:rsid w:val="00995D51"/>
    <w:rsid w:val="009A0631"/>
    <w:rsid w:val="009B10ED"/>
    <w:rsid w:val="009D2542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641C"/>
    <w:rsid w:val="00A55876"/>
    <w:rsid w:val="00A67FB1"/>
    <w:rsid w:val="00A85BFE"/>
    <w:rsid w:val="00AB6219"/>
    <w:rsid w:val="00AB6FE7"/>
    <w:rsid w:val="00AB7AD7"/>
    <w:rsid w:val="00AD2430"/>
    <w:rsid w:val="00AE41A6"/>
    <w:rsid w:val="00AE6DBC"/>
    <w:rsid w:val="00AF0E34"/>
    <w:rsid w:val="00AF1E17"/>
    <w:rsid w:val="00AF271D"/>
    <w:rsid w:val="00AF56C2"/>
    <w:rsid w:val="00AF79BE"/>
    <w:rsid w:val="00B004E6"/>
    <w:rsid w:val="00B0744D"/>
    <w:rsid w:val="00B07FB0"/>
    <w:rsid w:val="00B50EA8"/>
    <w:rsid w:val="00B52DAE"/>
    <w:rsid w:val="00B64082"/>
    <w:rsid w:val="00B72325"/>
    <w:rsid w:val="00B81960"/>
    <w:rsid w:val="00B81AD3"/>
    <w:rsid w:val="00B829D8"/>
    <w:rsid w:val="00B84B5B"/>
    <w:rsid w:val="00B8506B"/>
    <w:rsid w:val="00B86446"/>
    <w:rsid w:val="00BA1176"/>
    <w:rsid w:val="00BC1637"/>
    <w:rsid w:val="00BE0B01"/>
    <w:rsid w:val="00BE79C7"/>
    <w:rsid w:val="00BF21A3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759C1"/>
    <w:rsid w:val="00C80F0F"/>
    <w:rsid w:val="00C8667A"/>
    <w:rsid w:val="00C93BCB"/>
    <w:rsid w:val="00C96DC8"/>
    <w:rsid w:val="00CA5E7B"/>
    <w:rsid w:val="00CC241A"/>
    <w:rsid w:val="00CE4035"/>
    <w:rsid w:val="00CE65AB"/>
    <w:rsid w:val="00CF4266"/>
    <w:rsid w:val="00D00DFE"/>
    <w:rsid w:val="00D14FB8"/>
    <w:rsid w:val="00D22D9C"/>
    <w:rsid w:val="00D241F1"/>
    <w:rsid w:val="00D275CB"/>
    <w:rsid w:val="00D30DFA"/>
    <w:rsid w:val="00D463A5"/>
    <w:rsid w:val="00D4710D"/>
    <w:rsid w:val="00D47D25"/>
    <w:rsid w:val="00D629BF"/>
    <w:rsid w:val="00D62ACD"/>
    <w:rsid w:val="00D635B3"/>
    <w:rsid w:val="00D71D5E"/>
    <w:rsid w:val="00D77C0F"/>
    <w:rsid w:val="00DA36EE"/>
    <w:rsid w:val="00DB116D"/>
    <w:rsid w:val="00DD17CC"/>
    <w:rsid w:val="00DE217A"/>
    <w:rsid w:val="00DF0BD1"/>
    <w:rsid w:val="00DF2971"/>
    <w:rsid w:val="00DF321B"/>
    <w:rsid w:val="00DF3315"/>
    <w:rsid w:val="00DF3E63"/>
    <w:rsid w:val="00E17797"/>
    <w:rsid w:val="00E230E0"/>
    <w:rsid w:val="00E27F15"/>
    <w:rsid w:val="00E51AAC"/>
    <w:rsid w:val="00E615CC"/>
    <w:rsid w:val="00E66CC0"/>
    <w:rsid w:val="00E72871"/>
    <w:rsid w:val="00E728A9"/>
    <w:rsid w:val="00E73A8C"/>
    <w:rsid w:val="00E807D9"/>
    <w:rsid w:val="00EA0F4E"/>
    <w:rsid w:val="00EA295B"/>
    <w:rsid w:val="00EA3B9B"/>
    <w:rsid w:val="00EA6701"/>
    <w:rsid w:val="00EA6801"/>
    <w:rsid w:val="00EB2D04"/>
    <w:rsid w:val="00EB4F96"/>
    <w:rsid w:val="00EB5B50"/>
    <w:rsid w:val="00ED7072"/>
    <w:rsid w:val="00EE3132"/>
    <w:rsid w:val="00EE3D9D"/>
    <w:rsid w:val="00EE6F25"/>
    <w:rsid w:val="00F0184B"/>
    <w:rsid w:val="00F02126"/>
    <w:rsid w:val="00F03D85"/>
    <w:rsid w:val="00F07C8C"/>
    <w:rsid w:val="00F249F1"/>
    <w:rsid w:val="00F25B9D"/>
    <w:rsid w:val="00F2664E"/>
    <w:rsid w:val="00F31163"/>
    <w:rsid w:val="00F31C04"/>
    <w:rsid w:val="00F44248"/>
    <w:rsid w:val="00F442A7"/>
    <w:rsid w:val="00F55015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E5217"/>
    <w:rsid w:val="00FF273B"/>
    <w:rsid w:val="00FF2833"/>
    <w:rsid w:val="00FF564C"/>
    <w:rsid w:val="078EAFA3"/>
    <w:rsid w:val="1CCE9D8F"/>
    <w:rsid w:val="1F7A2D09"/>
    <w:rsid w:val="20ABED6E"/>
    <w:rsid w:val="3AC5F559"/>
    <w:rsid w:val="4345CF7C"/>
    <w:rsid w:val="4798474E"/>
    <w:rsid w:val="4A4957BE"/>
    <w:rsid w:val="4AA62673"/>
    <w:rsid w:val="4C9E093D"/>
    <w:rsid w:val="4E35C115"/>
    <w:rsid w:val="4F3735EE"/>
    <w:rsid w:val="50DB2959"/>
    <w:rsid w:val="5ABBF9C4"/>
    <w:rsid w:val="5B0D204F"/>
    <w:rsid w:val="5B7382C0"/>
    <w:rsid w:val="5CCF3932"/>
    <w:rsid w:val="5DF39A86"/>
    <w:rsid w:val="5ED4C327"/>
    <w:rsid w:val="5F8F6AE7"/>
    <w:rsid w:val="690FF93A"/>
    <w:rsid w:val="6997DECC"/>
    <w:rsid w:val="7455250C"/>
    <w:rsid w:val="77C3B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."/>
  <w:listSeparator w:val=","/>
  <w14:docId w14:val="3EC52B6B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 w:semiHidden="1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 w:semiHidden="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lang w:eastAsia="en-GB"/>
    </w:rPr>
  </w:style>
  <w:style w:type="paragraph" w:styleId="Pennawd1">
    <w:name w:val="heading 1"/>
    <w:basedOn w:val="Normal"/>
    <w:next w:val="Normal"/>
    <w:qFormat/>
    <w:pPr>
      <w:keepNext/>
      <w:pBdr>
        <w:top w:val="single" w:color="auto" w:sz="12" w:space="1"/>
        <w:left w:val="single" w:color="auto" w:sz="12" w:space="1"/>
        <w:bottom w:val="single" w:color="auto" w:sz="12" w:space="1"/>
        <w:right w:val="single" w:color="auto" w:sz="12" w:space="1"/>
      </w:pBdr>
      <w:shd w:val="pct15" w:color="auto" w:fill="auto"/>
      <w:jc w:val="center"/>
      <w:outlineLvl w:val="0"/>
    </w:pPr>
    <w:rPr>
      <w:b/>
      <w:sz w:val="36"/>
    </w:rPr>
  </w:style>
  <w:style w:type="paragraph" w:styleId="Pennawd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Pennawd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Pennawd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Pennawd6">
    <w:name w:val="heading 6"/>
    <w:basedOn w:val="Normal"/>
    <w:next w:val="Normal"/>
    <w:link w:val="Pennawd6Nod"/>
    <w:qFormat/>
    <w:rsid w:val="008A62BC"/>
    <w:pPr>
      <w:keepNext/>
      <w:pBdr>
        <w:top w:val="single" w:color="auto" w:sz="18" w:space="1"/>
        <w:left w:val="single" w:color="auto" w:sz="18" w:space="4"/>
        <w:bottom w:val="single" w:color="auto" w:sz="18" w:space="1"/>
        <w:right w:val="single" w:color="auto" w:sz="18" w:space="4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styleId="FfontParagraffDdiofyn" w:default="1">
    <w:name w:val="Default Paragraph Font"/>
    <w:uiPriority w:val="1"/>
    <w:unhideWhenUsed/>
  </w:style>
  <w:style w:type="table" w:styleId="Tabl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DimRhestr" w:default="1">
    <w:name w:val="No List"/>
    <w:uiPriority w:val="99"/>
    <w:semiHidden/>
    <w:unhideWhenUsed/>
  </w:style>
  <w:style w:type="paragraph" w:styleId="Pennyn">
    <w:name w:val="header"/>
    <w:basedOn w:val="Normal"/>
    <w:link w:val="PennynNod"/>
    <w:pPr>
      <w:tabs>
        <w:tab w:val="center" w:pos="4153"/>
        <w:tab w:val="right" w:pos="8306"/>
      </w:tabs>
    </w:pPr>
  </w:style>
  <w:style w:type="paragraph" w:styleId="Troedyn">
    <w:name w:val="footer"/>
    <w:basedOn w:val="Normal"/>
    <w:link w:val="TroedynNod"/>
    <w:uiPriority w:val="99"/>
    <w:pPr>
      <w:tabs>
        <w:tab w:val="center" w:pos="4153"/>
        <w:tab w:val="right" w:pos="8306"/>
      </w:tabs>
    </w:pPr>
  </w:style>
  <w:style w:type="paragraph" w:styleId="NormalGwe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GridTabl">
    <w:name w:val="Table Grid"/>
    <w:basedOn w:val="TablNormal"/>
    <w:uiPriority w:val="39"/>
    <w:rsid w:val="0096588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CorffyTestun2">
    <w:name w:val="Body Text 2"/>
    <w:basedOn w:val="Normal"/>
    <w:rsid w:val="001F07EF"/>
    <w:rPr>
      <w:sz w:val="16"/>
      <w:lang w:eastAsia="en-US"/>
    </w:rPr>
  </w:style>
  <w:style w:type="paragraph" w:styleId="BodyText1" w:customStyle="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TestunmewnSwigen">
    <w:name w:val="Balloon Text"/>
    <w:basedOn w:val="Normal"/>
    <w:link w:val="TestunmewnSwigenNod"/>
    <w:rsid w:val="00A55876"/>
    <w:rPr>
      <w:rFonts w:ascii="Tahoma" w:hAnsi="Tahoma" w:cs="Tahoma"/>
      <w:sz w:val="16"/>
      <w:szCs w:val="16"/>
    </w:rPr>
  </w:style>
  <w:style w:type="character" w:styleId="TestunmewnSwigenNod" w:customStyle="1">
    <w:name w:val="Testun mewn Swigen Nod"/>
    <w:link w:val="TestunmewnSwigen"/>
    <w:rsid w:val="00A55876"/>
    <w:rPr>
      <w:rFonts w:ascii="Tahoma" w:hAnsi="Tahoma" w:cs="Tahoma"/>
      <w:sz w:val="16"/>
      <w:szCs w:val="16"/>
    </w:rPr>
  </w:style>
  <w:style w:type="character" w:styleId="TroedynNod" w:customStyle="1">
    <w:name w:val="Troedyn Nod"/>
    <w:basedOn w:val="FfontParagraffDdiofyn"/>
    <w:link w:val="Troedyn"/>
    <w:uiPriority w:val="99"/>
    <w:rsid w:val="00EA0F4E"/>
  </w:style>
  <w:style w:type="character" w:styleId="Pennawd6Nod" w:customStyle="1">
    <w:name w:val="Pennawd 6 Nod"/>
    <w:link w:val="Pennawd6"/>
    <w:rsid w:val="008A62BC"/>
    <w:rPr>
      <w:rFonts w:ascii="Arial" w:hAnsi="Arial" w:cs="Arial"/>
      <w:b/>
      <w:bCs/>
      <w:sz w:val="24"/>
      <w:lang w:val="en-GB"/>
    </w:rPr>
  </w:style>
  <w:style w:type="paragraph" w:styleId="BulletedList" w:customStyle="1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styleId="PennynNod" w:customStyle="1">
    <w:name w:val="Pennyn Nod"/>
    <w:basedOn w:val="FfontParagraffDdiofyn"/>
    <w:link w:val="Pennyn"/>
    <w:rsid w:val="00F61A20"/>
  </w:style>
  <w:style w:type="character" w:styleId="Hyperddolen">
    <w:name w:val="Hyperlink"/>
    <w:uiPriority w:val="99"/>
    <w:unhideWhenUsed/>
    <w:rsid w:val="001E2007"/>
    <w:rPr>
      <w:color w:val="0000FF"/>
      <w:u w:val="single"/>
    </w:rPr>
  </w:style>
  <w:style w:type="paragraph" w:styleId="ParagraffRhestr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Pwyslais">
    <w:name w:val="Emphasis"/>
    <w:uiPriority w:val="20"/>
    <w:qFormat/>
    <w:rsid w:val="00DF321B"/>
    <w:rPr>
      <w:i/>
      <w:iCs/>
    </w:rPr>
  </w:style>
  <w:style w:type="paragraph" w:styleId="paragraph" w:customStyle="1">
    <w:name w:val="paragraph"/>
    <w:basedOn w:val="Normal"/>
    <w:rsid w:val="00D14FB8"/>
    <w:pPr>
      <w:spacing w:before="100" w:beforeAutospacing="1" w:after="100" w:afterAutospacing="1"/>
    </w:pPr>
    <w:rPr>
      <w:sz w:val="24"/>
      <w:szCs w:val="24"/>
      <w:lang w:eastAsia="zh-CN"/>
    </w:rPr>
  </w:style>
  <w:style w:type="character" w:styleId="normaltextrun" w:customStyle="1">
    <w:name w:val="normaltextrun"/>
    <w:basedOn w:val="FfontParagraffDdiofyn"/>
    <w:rsid w:val="00D14FB8"/>
  </w:style>
  <w:style w:type="character" w:styleId="eop" w:customStyle="1">
    <w:name w:val="eop"/>
    <w:basedOn w:val="FfontParagraffDdiofyn"/>
    <w:rsid w:val="00D14F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cid:image001.png@01D0EA4A.2BD679A0" TargetMode="External" Id="rId8" /><Relationship Type="http://schemas.openxmlformats.org/officeDocument/2006/relationships/header" Target="header3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footer" Target="footer4.xml" Id="rId15" /><Relationship Type="http://schemas.openxmlformats.org/officeDocument/2006/relationships/header" Target="header2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AssignFrm</ap:Template>
  <ap:Application>Microsoft Word for the web</ap:Application>
  <ap:DocSecurity>0</ap:DocSecurity>
  <ap:ScaleCrop>false</ap:ScaleCrop>
  <ap:Company>S.I.H.E.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GA36b Lefel 5</dc:title>
  <dc:creator>fad-lc</dc:creator>
  <dc:description>Awst 2018</dc:description>
  <lastModifiedBy>Ross Phillips</lastModifiedBy>
  <revision>7</revision>
  <lastPrinted>2014-10-10T07:42:00.0000000Z</lastPrinted>
  <dcterms:created xsi:type="dcterms:W3CDTF">2022-11-16T08:46:00.0000000Z</dcterms:created>
  <dcterms:modified xsi:type="dcterms:W3CDTF">2022-12-02T10:07:28.4572708Z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