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4476984"/>
        <w:docPartObj>
          <w:docPartGallery w:val="Cover Pages"/>
          <w:docPartUnique/>
        </w:docPartObj>
      </w:sdtPr>
      <w:sdtEndPr/>
      <w:sdtContent>
        <w:p w14:paraId="4CB6004D" w14:textId="77777777" w:rsidR="0024465E" w:rsidRPr="0023586C" w:rsidRDefault="0024465E" w:rsidP="0023586C">
          <w:r w:rsidRPr="0023586C">
            <w:rPr>
              <w:noProof/>
              <w:lang w:eastAsia="en-GB"/>
            </w:rPr>
            <mc:AlternateContent>
              <mc:Choice Requires="wpg">
                <w:drawing>
                  <wp:anchor distT="0" distB="0" distL="114300" distR="114300" simplePos="0" relativeHeight="251662336" behindDoc="0" locked="0" layoutInCell="1" allowOverlap="1" wp14:anchorId="4D5980FD" wp14:editId="7DB63C8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1D03B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23586C">
            <w:rPr>
              <w:noProof/>
              <w:lang w:eastAsia="en-GB"/>
            </w:rPr>
            <mc:AlternateContent>
              <mc:Choice Requires="wps">
                <w:drawing>
                  <wp:anchor distT="0" distB="0" distL="114300" distR="114300" simplePos="0" relativeHeight="251660288" behindDoc="0" locked="0" layoutInCell="1" allowOverlap="1" wp14:anchorId="533DFAD6" wp14:editId="0BCCC94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4EF96C" w14:textId="77777777" w:rsidR="00E27D0C" w:rsidRPr="0054178A" w:rsidRDefault="00E27D0C">
                                <w:pPr>
                                  <w:pStyle w:val="NoSpacing"/>
                                  <w:jc w:val="right"/>
                                  <w:rPr>
                                    <w:rFonts w:cstheme="minorHAnsi"/>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33DFAD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5C4EF96C" w14:textId="77777777" w:rsidR="00E27D0C" w:rsidRPr="0054178A" w:rsidRDefault="00E27D0C">
                          <w:pPr>
                            <w:pStyle w:val="NoSpacing"/>
                            <w:jc w:val="right"/>
                            <w:rPr>
                              <w:rFonts w:cstheme="minorHAnsi"/>
                              <w:color w:val="595959" w:themeColor="text1" w:themeTint="A6"/>
                              <w:sz w:val="18"/>
                              <w:szCs w:val="18"/>
                            </w:rPr>
                          </w:pPr>
                        </w:p>
                      </w:txbxContent>
                    </v:textbox>
                    <w10:wrap type="square" anchorx="page" anchory="page"/>
                  </v:shape>
                </w:pict>
              </mc:Fallback>
            </mc:AlternateContent>
          </w:r>
        </w:p>
        <w:p w14:paraId="7D366994" w14:textId="77777777" w:rsidR="00562433" w:rsidRPr="0023586C" w:rsidRDefault="00562433" w:rsidP="0023586C"/>
        <w:p w14:paraId="2B7D4A47" w14:textId="77777777" w:rsidR="00562433" w:rsidRPr="0023586C" w:rsidRDefault="00562433" w:rsidP="0023586C"/>
        <w:p w14:paraId="009754D9" w14:textId="77777777" w:rsidR="00562433" w:rsidRPr="0023586C" w:rsidRDefault="00562433" w:rsidP="0023586C"/>
        <w:p w14:paraId="489EAE25" w14:textId="77777777" w:rsidR="00562433" w:rsidRPr="0023586C" w:rsidRDefault="00562433" w:rsidP="0023586C"/>
        <w:p w14:paraId="0A8BACD2" w14:textId="77777777" w:rsidR="00562433" w:rsidRPr="0023586C" w:rsidRDefault="00562433" w:rsidP="0023586C"/>
        <w:p w14:paraId="2B719808" w14:textId="77777777" w:rsidR="008B5261" w:rsidRPr="0023586C" w:rsidRDefault="008B5261" w:rsidP="0023586C"/>
        <w:p w14:paraId="3FE23709" w14:textId="77777777" w:rsidR="00562433" w:rsidRPr="0023586C" w:rsidRDefault="00562433" w:rsidP="0023586C"/>
        <w:p w14:paraId="64661CB9" w14:textId="77777777" w:rsidR="00562433" w:rsidRPr="0023586C" w:rsidRDefault="00562433" w:rsidP="0023586C"/>
        <w:p w14:paraId="3C68D7D9" w14:textId="77777777" w:rsidR="00562433" w:rsidRPr="0023586C" w:rsidRDefault="00562433" w:rsidP="0023586C"/>
        <w:p w14:paraId="1D2D763A" w14:textId="36C6CD73" w:rsidR="008B5261" w:rsidRPr="0023586C" w:rsidRDefault="00736E1C" w:rsidP="0023586C">
          <w:pPr>
            <w:pStyle w:val="ReportTitle"/>
            <w:rPr>
              <w:rFonts w:cs="Times New Roman"/>
            </w:rPr>
          </w:pPr>
          <w:r w:rsidRPr="0023586C">
            <w:rPr>
              <w:rFonts w:cs="Times New Roman"/>
            </w:rPr>
            <w:t xml:space="preserve">Worksheet </w:t>
          </w:r>
          <w:r w:rsidR="0062442B" w:rsidRPr="0023586C">
            <w:rPr>
              <w:rFonts w:cs="Times New Roman"/>
            </w:rPr>
            <w:t>3</w:t>
          </w:r>
          <w:r w:rsidRPr="0023586C">
            <w:rPr>
              <w:rFonts w:cs="Times New Roman"/>
            </w:rPr>
            <w:t xml:space="preserve">: </w:t>
          </w:r>
          <w:r w:rsidR="00545B5D" w:rsidRPr="0023586C">
            <w:rPr>
              <w:rFonts w:cs="Times New Roman"/>
            </w:rPr>
            <w:t>Network Policy &amp; Security Practices</w:t>
          </w:r>
        </w:p>
        <w:p w14:paraId="741D531A" w14:textId="77777777" w:rsidR="00562433" w:rsidRPr="0023586C" w:rsidRDefault="00562433" w:rsidP="0023586C"/>
        <w:p w14:paraId="240A09F4" w14:textId="77777777" w:rsidR="00562433" w:rsidRPr="0023586C" w:rsidRDefault="00562433" w:rsidP="0023586C"/>
        <w:p w14:paraId="302C92B5" w14:textId="3EF8201C" w:rsidR="00562433" w:rsidRPr="0023586C" w:rsidRDefault="00172944" w:rsidP="0023586C">
          <w:pPr>
            <w:pStyle w:val="ReportSub-Title"/>
            <w:rPr>
              <w:rFonts w:cs="Times New Roman"/>
            </w:rPr>
          </w:pPr>
          <w:r w:rsidRPr="0023586C">
            <w:rPr>
              <w:rFonts w:cs="Times New Roman"/>
            </w:rPr>
            <w:t>Network Operating Systems and Services (ACCA5023)</w:t>
          </w:r>
        </w:p>
        <w:p w14:paraId="39050504" w14:textId="5305529F" w:rsidR="006D6135" w:rsidRPr="0023586C" w:rsidRDefault="0062442B" w:rsidP="0023586C">
          <w:pPr>
            <w:pStyle w:val="ReportSub-Title"/>
            <w:rPr>
              <w:rFonts w:cs="Times New Roman"/>
            </w:rPr>
          </w:pPr>
          <w:r w:rsidRPr="0023586C">
            <w:rPr>
              <w:rFonts w:cs="Times New Roman"/>
            </w:rPr>
            <w:t>April</w:t>
          </w:r>
          <w:r w:rsidR="00F95721" w:rsidRPr="0023586C">
            <w:rPr>
              <w:rFonts w:cs="Times New Roman"/>
            </w:rPr>
            <w:t xml:space="preserve"> </w:t>
          </w:r>
          <w:r w:rsidR="00172944" w:rsidRPr="0023586C">
            <w:rPr>
              <w:rFonts w:cs="Times New Roman"/>
            </w:rPr>
            <w:t>2021</w:t>
          </w:r>
        </w:p>
        <w:p w14:paraId="109E4D70" w14:textId="77777777" w:rsidR="006D6135" w:rsidRPr="0023586C" w:rsidRDefault="006D6135" w:rsidP="0023586C">
          <w:r w:rsidRPr="0023586C">
            <w:br w:type="page"/>
          </w:r>
        </w:p>
        <w:p w14:paraId="240D7324" w14:textId="77777777" w:rsidR="00B9373E" w:rsidRPr="0023586C" w:rsidRDefault="00B9373E" w:rsidP="0023586C">
          <w:pPr>
            <w:pStyle w:val="Heading1"/>
            <w:rPr>
              <w:rFonts w:ascii="Times New Roman" w:eastAsiaTheme="minorHAnsi" w:hAnsi="Times New Roman" w:cs="Times New Roman"/>
            </w:rPr>
          </w:pPr>
          <w:bookmarkStart w:id="0" w:name="_Toc70607948"/>
          <w:r w:rsidRPr="0023586C">
            <w:rPr>
              <w:rFonts w:ascii="Times New Roman" w:eastAsiaTheme="minorHAnsi" w:hAnsi="Times New Roman" w:cs="Times New Roman"/>
            </w:rPr>
            <w:lastRenderedPageBreak/>
            <w:t>Abstract</w:t>
          </w:r>
          <w:bookmarkEnd w:id="0"/>
        </w:p>
        <w:p w14:paraId="3307016C" w14:textId="1702E729" w:rsidR="001D67C6" w:rsidRPr="0023586C" w:rsidRDefault="00073EE1" w:rsidP="0023586C">
          <w:r w:rsidRPr="0023586C">
            <w:t xml:space="preserve">This report will firstly narrate the practical tasks set out in the Network Operating Systems and Services (NOSS) Worksheet </w:t>
          </w:r>
          <w:r w:rsidR="0023586C" w:rsidRPr="0023586C">
            <w:t>3</w:t>
          </w:r>
          <w:r w:rsidRPr="0023586C">
            <w:t xml:space="preserve">. Namely, creating </w:t>
          </w:r>
          <w:r w:rsidR="0023586C" w:rsidRPr="0023586C">
            <w:t>and testing NTFS and network share permissions</w:t>
          </w:r>
          <w:r w:rsidRPr="0023586C">
            <w:t xml:space="preserve">. The second section of the report will discuss </w:t>
          </w:r>
          <w:r w:rsidR="0023586C" w:rsidRPr="0023586C">
            <w:t>group policy management and implement five different policies and test them</w:t>
          </w:r>
          <w:r w:rsidRPr="0023586C">
            <w:t xml:space="preserve">. Finally, there is a discussion of </w:t>
          </w:r>
          <w:r w:rsidR="0023586C" w:rsidRPr="0023586C">
            <w:t>the main differences between network shares and NTFS permissions, group policy management, and the implementation of password policy in an enterprise network.</w:t>
          </w:r>
        </w:p>
        <w:p w14:paraId="2ECE61CE" w14:textId="77777777" w:rsidR="00F95721" w:rsidRPr="0023586C" w:rsidRDefault="00F95721" w:rsidP="0023586C">
          <w:r w:rsidRPr="0023586C">
            <w:br w:type="page"/>
          </w:r>
        </w:p>
        <w:bookmarkStart w:id="1" w:name="_Toc70607949" w:displacedByCustomXml="next"/>
        <w:sdt>
          <w:sdtPr>
            <w:rPr>
              <w:rFonts w:ascii="Times New Roman" w:eastAsiaTheme="minorHAnsi" w:hAnsi="Times New Roman" w:cs="Times New Roman"/>
              <w:color w:val="auto"/>
              <w:sz w:val="24"/>
              <w:szCs w:val="24"/>
            </w:rPr>
            <w:id w:val="-1611272632"/>
            <w:docPartObj>
              <w:docPartGallery w:val="Table of Contents"/>
              <w:docPartUnique/>
            </w:docPartObj>
          </w:sdtPr>
          <w:sdtEndPr/>
          <w:sdtContent>
            <w:p w14:paraId="3E8ADFF2" w14:textId="77777777" w:rsidR="00835A4D" w:rsidRPr="0023586C" w:rsidRDefault="001E7C83" w:rsidP="0023586C">
              <w:pPr>
                <w:pStyle w:val="Heading1"/>
                <w:rPr>
                  <w:rFonts w:ascii="Times New Roman" w:eastAsiaTheme="minorHAnsi" w:hAnsi="Times New Roman" w:cs="Times New Roman"/>
                  <w:color w:val="auto"/>
                  <w:sz w:val="24"/>
                  <w:szCs w:val="24"/>
                </w:rPr>
              </w:pPr>
              <w:r w:rsidRPr="0023586C">
                <w:rPr>
                  <w:rFonts w:ascii="Times New Roman" w:hAnsi="Times New Roman" w:cs="Times New Roman"/>
                </w:rPr>
                <w:t>Table of Co</w:t>
              </w:r>
              <w:r w:rsidR="00835A4D" w:rsidRPr="0023586C">
                <w:rPr>
                  <w:rFonts w:ascii="Times New Roman" w:hAnsi="Times New Roman" w:cs="Times New Roman"/>
                </w:rPr>
                <w:t>ntents</w:t>
              </w:r>
              <w:bookmarkEnd w:id="1"/>
            </w:p>
            <w:p w14:paraId="68EF7BB5" w14:textId="64B1C4F6" w:rsidR="0023586C" w:rsidRDefault="00835A4D" w:rsidP="0023586C">
              <w:pPr>
                <w:pStyle w:val="TOC1"/>
                <w:spacing w:line="240" w:lineRule="auto"/>
                <w:rPr>
                  <w:rFonts w:asciiTheme="minorHAnsi" w:eastAsiaTheme="minorEastAsia" w:hAnsiTheme="minorHAnsi" w:cstheme="minorBidi"/>
                  <w:noProof/>
                  <w:sz w:val="22"/>
                  <w:szCs w:val="22"/>
                  <w:lang w:eastAsia="en-GB"/>
                </w:rPr>
              </w:pPr>
              <w:r w:rsidRPr="0023586C">
                <w:rPr>
                  <w:b/>
                  <w:bCs/>
                </w:rPr>
                <w:fldChar w:fldCharType="begin"/>
              </w:r>
              <w:r w:rsidRPr="0023586C">
                <w:rPr>
                  <w:b/>
                  <w:bCs/>
                </w:rPr>
                <w:instrText xml:space="preserve"> TOC \o "1-3" \h \z \u </w:instrText>
              </w:r>
              <w:r w:rsidRPr="0023586C">
                <w:rPr>
                  <w:b/>
                  <w:bCs/>
                </w:rPr>
                <w:fldChar w:fldCharType="separate"/>
              </w:r>
              <w:hyperlink w:anchor="_Toc70607948" w:history="1">
                <w:r w:rsidR="0023586C" w:rsidRPr="002D6106">
                  <w:rPr>
                    <w:rStyle w:val="Hyperlink"/>
                    <w:noProof/>
                    <w14:scene3d>
                      <w14:camera w14:prst="orthographicFront"/>
                      <w14:lightRig w14:rig="threePt" w14:dir="t">
                        <w14:rot w14:lat="0" w14:lon="0" w14:rev="0"/>
                      </w14:lightRig>
                    </w14:scene3d>
                  </w:rPr>
                  <w:t>1</w:t>
                </w:r>
                <w:r w:rsidR="0023586C">
                  <w:rPr>
                    <w:rFonts w:asciiTheme="minorHAnsi" w:eastAsiaTheme="minorEastAsia" w:hAnsiTheme="minorHAnsi" w:cstheme="minorBidi"/>
                    <w:noProof/>
                    <w:sz w:val="22"/>
                    <w:szCs w:val="22"/>
                    <w:lang w:eastAsia="en-GB"/>
                  </w:rPr>
                  <w:tab/>
                </w:r>
                <w:r w:rsidR="0023586C" w:rsidRPr="002D6106">
                  <w:rPr>
                    <w:rStyle w:val="Hyperlink"/>
                    <w:noProof/>
                  </w:rPr>
                  <w:t>Abstract</w:t>
                </w:r>
                <w:r w:rsidR="0023586C">
                  <w:rPr>
                    <w:noProof/>
                    <w:webHidden/>
                  </w:rPr>
                  <w:tab/>
                </w:r>
                <w:r w:rsidR="0023586C">
                  <w:rPr>
                    <w:noProof/>
                    <w:webHidden/>
                  </w:rPr>
                  <w:fldChar w:fldCharType="begin"/>
                </w:r>
                <w:r w:rsidR="0023586C">
                  <w:rPr>
                    <w:noProof/>
                    <w:webHidden/>
                  </w:rPr>
                  <w:instrText xml:space="preserve"> PAGEREF _Toc70607948 \h </w:instrText>
                </w:r>
                <w:r w:rsidR="0023586C">
                  <w:rPr>
                    <w:noProof/>
                    <w:webHidden/>
                  </w:rPr>
                </w:r>
                <w:r w:rsidR="0023586C">
                  <w:rPr>
                    <w:noProof/>
                    <w:webHidden/>
                  </w:rPr>
                  <w:fldChar w:fldCharType="separate"/>
                </w:r>
                <w:r w:rsidR="0023586C">
                  <w:rPr>
                    <w:noProof/>
                    <w:webHidden/>
                  </w:rPr>
                  <w:t>1</w:t>
                </w:r>
                <w:r w:rsidR="0023586C">
                  <w:rPr>
                    <w:noProof/>
                    <w:webHidden/>
                  </w:rPr>
                  <w:fldChar w:fldCharType="end"/>
                </w:r>
              </w:hyperlink>
            </w:p>
            <w:p w14:paraId="4669BCE6" w14:textId="40645F6D" w:rsidR="0023586C" w:rsidRDefault="0023586C" w:rsidP="0023586C">
              <w:pPr>
                <w:pStyle w:val="TOC1"/>
                <w:spacing w:line="240" w:lineRule="auto"/>
                <w:rPr>
                  <w:rFonts w:asciiTheme="minorHAnsi" w:eastAsiaTheme="minorEastAsia" w:hAnsiTheme="minorHAnsi" w:cstheme="minorBidi"/>
                  <w:noProof/>
                  <w:sz w:val="22"/>
                  <w:szCs w:val="22"/>
                  <w:lang w:eastAsia="en-GB"/>
                </w:rPr>
              </w:pPr>
              <w:hyperlink w:anchor="_Toc70607949" w:history="1">
                <w:r w:rsidRPr="002D6106">
                  <w:rPr>
                    <w:rStyle w:val="Hyperlink"/>
                    <w:noProof/>
                    <w14:scene3d>
                      <w14:camera w14:prst="orthographicFront"/>
                      <w14:lightRig w14:rig="threePt" w14:dir="t">
                        <w14:rot w14:lat="0" w14:lon="0" w14:rev="0"/>
                      </w14:lightRig>
                    </w14:scene3d>
                  </w:rPr>
                  <w:t>2</w:t>
                </w:r>
                <w:r>
                  <w:rPr>
                    <w:rFonts w:asciiTheme="minorHAnsi" w:eastAsiaTheme="minorEastAsia" w:hAnsiTheme="minorHAnsi" w:cstheme="minorBidi"/>
                    <w:noProof/>
                    <w:sz w:val="22"/>
                    <w:szCs w:val="22"/>
                    <w:lang w:eastAsia="en-GB"/>
                  </w:rPr>
                  <w:tab/>
                </w:r>
                <w:r w:rsidRPr="002D6106">
                  <w:rPr>
                    <w:rStyle w:val="Hyperlink"/>
                    <w:noProof/>
                  </w:rPr>
                  <w:t>Table of Contents</w:t>
                </w:r>
                <w:r>
                  <w:rPr>
                    <w:noProof/>
                    <w:webHidden/>
                  </w:rPr>
                  <w:tab/>
                </w:r>
                <w:r>
                  <w:rPr>
                    <w:noProof/>
                    <w:webHidden/>
                  </w:rPr>
                  <w:fldChar w:fldCharType="begin"/>
                </w:r>
                <w:r>
                  <w:rPr>
                    <w:noProof/>
                    <w:webHidden/>
                  </w:rPr>
                  <w:instrText xml:space="preserve"> PAGEREF _Toc70607949 \h </w:instrText>
                </w:r>
                <w:r>
                  <w:rPr>
                    <w:noProof/>
                    <w:webHidden/>
                  </w:rPr>
                </w:r>
                <w:r>
                  <w:rPr>
                    <w:noProof/>
                    <w:webHidden/>
                  </w:rPr>
                  <w:fldChar w:fldCharType="separate"/>
                </w:r>
                <w:r>
                  <w:rPr>
                    <w:noProof/>
                    <w:webHidden/>
                  </w:rPr>
                  <w:t>2</w:t>
                </w:r>
                <w:r>
                  <w:rPr>
                    <w:noProof/>
                    <w:webHidden/>
                  </w:rPr>
                  <w:fldChar w:fldCharType="end"/>
                </w:r>
              </w:hyperlink>
            </w:p>
            <w:p w14:paraId="61809DD7" w14:textId="6685DA4A" w:rsidR="0023586C" w:rsidRDefault="0023586C" w:rsidP="0023586C">
              <w:pPr>
                <w:pStyle w:val="TOC1"/>
                <w:spacing w:line="240" w:lineRule="auto"/>
                <w:rPr>
                  <w:rFonts w:asciiTheme="minorHAnsi" w:eastAsiaTheme="minorEastAsia" w:hAnsiTheme="minorHAnsi" w:cstheme="minorBidi"/>
                  <w:noProof/>
                  <w:sz w:val="22"/>
                  <w:szCs w:val="22"/>
                  <w:lang w:eastAsia="en-GB"/>
                </w:rPr>
              </w:pPr>
              <w:hyperlink w:anchor="_Toc70607950" w:history="1">
                <w:r w:rsidRPr="002D6106">
                  <w:rPr>
                    <w:rStyle w:val="Hyperlink"/>
                    <w:noProof/>
                    <w14:scene3d>
                      <w14:camera w14:prst="orthographicFront"/>
                      <w14:lightRig w14:rig="threePt" w14:dir="t">
                        <w14:rot w14:lat="0" w14:lon="0" w14:rev="0"/>
                      </w14:lightRig>
                    </w14:scene3d>
                  </w:rPr>
                  <w:t>3</w:t>
                </w:r>
                <w:r>
                  <w:rPr>
                    <w:rFonts w:asciiTheme="minorHAnsi" w:eastAsiaTheme="minorEastAsia" w:hAnsiTheme="minorHAnsi" w:cstheme="minorBidi"/>
                    <w:noProof/>
                    <w:sz w:val="22"/>
                    <w:szCs w:val="22"/>
                    <w:lang w:eastAsia="en-GB"/>
                  </w:rPr>
                  <w:tab/>
                </w:r>
                <w:r w:rsidRPr="002D6106">
                  <w:rPr>
                    <w:rStyle w:val="Hyperlink"/>
                    <w:noProof/>
                  </w:rPr>
                  <w:t>Table of Figures</w:t>
                </w:r>
                <w:r>
                  <w:rPr>
                    <w:noProof/>
                    <w:webHidden/>
                  </w:rPr>
                  <w:tab/>
                </w:r>
                <w:r>
                  <w:rPr>
                    <w:noProof/>
                    <w:webHidden/>
                  </w:rPr>
                  <w:fldChar w:fldCharType="begin"/>
                </w:r>
                <w:r>
                  <w:rPr>
                    <w:noProof/>
                    <w:webHidden/>
                  </w:rPr>
                  <w:instrText xml:space="preserve"> PAGEREF _Toc70607950 \h </w:instrText>
                </w:r>
                <w:r>
                  <w:rPr>
                    <w:noProof/>
                    <w:webHidden/>
                  </w:rPr>
                </w:r>
                <w:r>
                  <w:rPr>
                    <w:noProof/>
                    <w:webHidden/>
                  </w:rPr>
                  <w:fldChar w:fldCharType="separate"/>
                </w:r>
                <w:r>
                  <w:rPr>
                    <w:noProof/>
                    <w:webHidden/>
                  </w:rPr>
                  <w:t>3</w:t>
                </w:r>
                <w:r>
                  <w:rPr>
                    <w:noProof/>
                    <w:webHidden/>
                  </w:rPr>
                  <w:fldChar w:fldCharType="end"/>
                </w:r>
              </w:hyperlink>
            </w:p>
            <w:p w14:paraId="1E343C97" w14:textId="3BB88227" w:rsidR="0023586C" w:rsidRDefault="0023586C" w:rsidP="0023586C">
              <w:pPr>
                <w:pStyle w:val="TOC1"/>
                <w:spacing w:line="240" w:lineRule="auto"/>
                <w:rPr>
                  <w:rFonts w:asciiTheme="minorHAnsi" w:eastAsiaTheme="minorEastAsia" w:hAnsiTheme="minorHAnsi" w:cstheme="minorBidi"/>
                  <w:noProof/>
                  <w:sz w:val="22"/>
                  <w:szCs w:val="22"/>
                  <w:lang w:eastAsia="en-GB"/>
                </w:rPr>
              </w:pPr>
              <w:hyperlink w:anchor="_Toc70607951" w:history="1">
                <w:r w:rsidRPr="002D6106">
                  <w:rPr>
                    <w:rStyle w:val="Hyperlink"/>
                    <w:rFonts w:eastAsia="Times New Roman"/>
                    <w:noProof/>
                    <w:lang w:eastAsia="en-GB"/>
                    <w14:scene3d>
                      <w14:camera w14:prst="orthographicFront"/>
                      <w14:lightRig w14:rig="threePt" w14:dir="t">
                        <w14:rot w14:lat="0" w14:lon="0" w14:rev="0"/>
                      </w14:lightRig>
                    </w14:scene3d>
                  </w:rPr>
                  <w:t>4</w:t>
                </w:r>
                <w:r>
                  <w:rPr>
                    <w:rFonts w:asciiTheme="minorHAnsi" w:eastAsiaTheme="minorEastAsia" w:hAnsiTheme="minorHAnsi" w:cstheme="minorBidi"/>
                    <w:noProof/>
                    <w:sz w:val="22"/>
                    <w:szCs w:val="22"/>
                    <w:lang w:eastAsia="en-GB"/>
                  </w:rPr>
                  <w:tab/>
                </w:r>
                <w:r w:rsidRPr="002D6106">
                  <w:rPr>
                    <w:rStyle w:val="Hyperlink"/>
                    <w:rFonts w:eastAsia="Times New Roman"/>
                    <w:noProof/>
                    <w:lang w:eastAsia="en-GB"/>
                  </w:rPr>
                  <w:t>Task 1:  NTFS &amp; Share Permissions</w:t>
                </w:r>
                <w:r>
                  <w:rPr>
                    <w:noProof/>
                    <w:webHidden/>
                  </w:rPr>
                  <w:tab/>
                </w:r>
                <w:r>
                  <w:rPr>
                    <w:noProof/>
                    <w:webHidden/>
                  </w:rPr>
                  <w:fldChar w:fldCharType="begin"/>
                </w:r>
                <w:r>
                  <w:rPr>
                    <w:noProof/>
                    <w:webHidden/>
                  </w:rPr>
                  <w:instrText xml:space="preserve"> PAGEREF _Toc70607951 \h </w:instrText>
                </w:r>
                <w:r>
                  <w:rPr>
                    <w:noProof/>
                    <w:webHidden/>
                  </w:rPr>
                </w:r>
                <w:r>
                  <w:rPr>
                    <w:noProof/>
                    <w:webHidden/>
                  </w:rPr>
                  <w:fldChar w:fldCharType="separate"/>
                </w:r>
                <w:r>
                  <w:rPr>
                    <w:noProof/>
                    <w:webHidden/>
                  </w:rPr>
                  <w:t>5</w:t>
                </w:r>
                <w:r>
                  <w:rPr>
                    <w:noProof/>
                    <w:webHidden/>
                  </w:rPr>
                  <w:fldChar w:fldCharType="end"/>
                </w:r>
              </w:hyperlink>
            </w:p>
            <w:p w14:paraId="55052D85" w14:textId="6A7D5B6A" w:rsidR="0023586C" w:rsidRDefault="0023586C" w:rsidP="0023586C">
              <w:pPr>
                <w:pStyle w:val="TOC2"/>
                <w:tabs>
                  <w:tab w:val="left" w:pos="880"/>
                  <w:tab w:val="right" w:leader="dot" w:pos="9016"/>
                </w:tabs>
                <w:spacing w:line="240" w:lineRule="auto"/>
                <w:rPr>
                  <w:rFonts w:asciiTheme="minorHAnsi" w:eastAsiaTheme="minorEastAsia" w:hAnsiTheme="minorHAnsi" w:cstheme="minorBidi"/>
                  <w:noProof/>
                  <w:sz w:val="22"/>
                  <w:szCs w:val="22"/>
                  <w:lang w:eastAsia="en-GB"/>
                </w:rPr>
              </w:pPr>
              <w:hyperlink w:anchor="_Toc70607952" w:history="1">
                <w:r w:rsidRPr="002D6106">
                  <w:rPr>
                    <w:rStyle w:val="Hyperlink"/>
                    <w:noProof/>
                    <w:lang w:eastAsia="en-GB"/>
                  </w:rPr>
                  <w:t>4.1</w:t>
                </w:r>
                <w:r>
                  <w:rPr>
                    <w:rFonts w:asciiTheme="minorHAnsi" w:eastAsiaTheme="minorEastAsia" w:hAnsiTheme="minorHAnsi" w:cstheme="minorBidi"/>
                    <w:noProof/>
                    <w:sz w:val="22"/>
                    <w:szCs w:val="22"/>
                    <w:lang w:eastAsia="en-GB"/>
                  </w:rPr>
                  <w:tab/>
                </w:r>
                <w:r w:rsidRPr="002D6106">
                  <w:rPr>
                    <w:rStyle w:val="Hyperlink"/>
                    <w:noProof/>
                    <w:lang w:eastAsia="en-GB"/>
                  </w:rPr>
                  <w:t>NTFS permissions</w:t>
                </w:r>
                <w:r>
                  <w:rPr>
                    <w:noProof/>
                    <w:webHidden/>
                  </w:rPr>
                  <w:tab/>
                </w:r>
                <w:r>
                  <w:rPr>
                    <w:noProof/>
                    <w:webHidden/>
                  </w:rPr>
                  <w:fldChar w:fldCharType="begin"/>
                </w:r>
                <w:r>
                  <w:rPr>
                    <w:noProof/>
                    <w:webHidden/>
                  </w:rPr>
                  <w:instrText xml:space="preserve"> PAGEREF _Toc70607952 \h </w:instrText>
                </w:r>
                <w:r>
                  <w:rPr>
                    <w:noProof/>
                    <w:webHidden/>
                  </w:rPr>
                </w:r>
                <w:r>
                  <w:rPr>
                    <w:noProof/>
                    <w:webHidden/>
                  </w:rPr>
                  <w:fldChar w:fldCharType="separate"/>
                </w:r>
                <w:r>
                  <w:rPr>
                    <w:noProof/>
                    <w:webHidden/>
                  </w:rPr>
                  <w:t>5</w:t>
                </w:r>
                <w:r>
                  <w:rPr>
                    <w:noProof/>
                    <w:webHidden/>
                  </w:rPr>
                  <w:fldChar w:fldCharType="end"/>
                </w:r>
              </w:hyperlink>
            </w:p>
            <w:p w14:paraId="42B017CA" w14:textId="0EDF582E" w:rsidR="0023586C" w:rsidRDefault="0023586C" w:rsidP="0023586C">
              <w:pPr>
                <w:pStyle w:val="TOC2"/>
                <w:tabs>
                  <w:tab w:val="left" w:pos="880"/>
                  <w:tab w:val="right" w:leader="dot" w:pos="9016"/>
                </w:tabs>
                <w:spacing w:line="240" w:lineRule="auto"/>
                <w:rPr>
                  <w:rFonts w:asciiTheme="minorHAnsi" w:eastAsiaTheme="minorEastAsia" w:hAnsiTheme="minorHAnsi" w:cstheme="minorBidi"/>
                  <w:noProof/>
                  <w:sz w:val="22"/>
                  <w:szCs w:val="22"/>
                  <w:lang w:eastAsia="en-GB"/>
                </w:rPr>
              </w:pPr>
              <w:hyperlink w:anchor="_Toc70607953" w:history="1">
                <w:r w:rsidRPr="002D6106">
                  <w:rPr>
                    <w:rStyle w:val="Hyperlink"/>
                    <w:rFonts w:eastAsia="Times New Roman"/>
                    <w:noProof/>
                    <w:lang w:eastAsia="en-GB"/>
                  </w:rPr>
                  <w:t>4.2</w:t>
                </w:r>
                <w:r>
                  <w:rPr>
                    <w:rFonts w:asciiTheme="minorHAnsi" w:eastAsiaTheme="minorEastAsia" w:hAnsiTheme="minorHAnsi" w:cstheme="minorBidi"/>
                    <w:noProof/>
                    <w:sz w:val="22"/>
                    <w:szCs w:val="22"/>
                    <w:lang w:eastAsia="en-GB"/>
                  </w:rPr>
                  <w:tab/>
                </w:r>
                <w:r w:rsidRPr="002D6106">
                  <w:rPr>
                    <w:rStyle w:val="Hyperlink"/>
                    <w:rFonts w:eastAsia="Times New Roman"/>
                    <w:noProof/>
                    <w:lang w:eastAsia="en-GB"/>
                  </w:rPr>
                  <w:t>Network shares</w:t>
                </w:r>
                <w:r>
                  <w:rPr>
                    <w:noProof/>
                    <w:webHidden/>
                  </w:rPr>
                  <w:tab/>
                </w:r>
                <w:r>
                  <w:rPr>
                    <w:noProof/>
                    <w:webHidden/>
                  </w:rPr>
                  <w:fldChar w:fldCharType="begin"/>
                </w:r>
                <w:r>
                  <w:rPr>
                    <w:noProof/>
                    <w:webHidden/>
                  </w:rPr>
                  <w:instrText xml:space="preserve"> PAGEREF _Toc70607953 \h </w:instrText>
                </w:r>
                <w:r>
                  <w:rPr>
                    <w:noProof/>
                    <w:webHidden/>
                  </w:rPr>
                </w:r>
                <w:r>
                  <w:rPr>
                    <w:noProof/>
                    <w:webHidden/>
                  </w:rPr>
                  <w:fldChar w:fldCharType="separate"/>
                </w:r>
                <w:r>
                  <w:rPr>
                    <w:noProof/>
                    <w:webHidden/>
                  </w:rPr>
                  <w:t>20</w:t>
                </w:r>
                <w:r>
                  <w:rPr>
                    <w:noProof/>
                    <w:webHidden/>
                  </w:rPr>
                  <w:fldChar w:fldCharType="end"/>
                </w:r>
              </w:hyperlink>
            </w:p>
            <w:p w14:paraId="788D7D5E" w14:textId="255F051E" w:rsidR="0023586C" w:rsidRDefault="0023586C" w:rsidP="0023586C">
              <w:pPr>
                <w:pStyle w:val="TOC1"/>
                <w:spacing w:line="240" w:lineRule="auto"/>
                <w:rPr>
                  <w:rFonts w:asciiTheme="minorHAnsi" w:eastAsiaTheme="minorEastAsia" w:hAnsiTheme="minorHAnsi" w:cstheme="minorBidi"/>
                  <w:noProof/>
                  <w:sz w:val="22"/>
                  <w:szCs w:val="22"/>
                  <w:lang w:eastAsia="en-GB"/>
                </w:rPr>
              </w:pPr>
              <w:hyperlink w:anchor="_Toc70607954" w:history="1">
                <w:r w:rsidRPr="002D6106">
                  <w:rPr>
                    <w:rStyle w:val="Hyperlink"/>
                    <w:noProof/>
                    <w:lang w:eastAsia="en-GB"/>
                    <w14:scene3d>
                      <w14:camera w14:prst="orthographicFront"/>
                      <w14:lightRig w14:rig="threePt" w14:dir="t">
                        <w14:rot w14:lat="0" w14:lon="0" w14:rev="0"/>
                      </w14:lightRig>
                    </w14:scene3d>
                  </w:rPr>
                  <w:t>5</w:t>
                </w:r>
                <w:r>
                  <w:rPr>
                    <w:rFonts w:asciiTheme="minorHAnsi" w:eastAsiaTheme="minorEastAsia" w:hAnsiTheme="minorHAnsi" w:cstheme="minorBidi"/>
                    <w:noProof/>
                    <w:sz w:val="22"/>
                    <w:szCs w:val="22"/>
                    <w:lang w:eastAsia="en-GB"/>
                  </w:rPr>
                  <w:tab/>
                </w:r>
                <w:r w:rsidRPr="002D6106">
                  <w:rPr>
                    <w:rStyle w:val="Hyperlink"/>
                    <w:noProof/>
                    <w:lang w:eastAsia="en-GB"/>
                  </w:rPr>
                  <w:t>Task 2: Group Policy Management</w:t>
                </w:r>
                <w:r>
                  <w:rPr>
                    <w:noProof/>
                    <w:webHidden/>
                  </w:rPr>
                  <w:tab/>
                </w:r>
                <w:r>
                  <w:rPr>
                    <w:noProof/>
                    <w:webHidden/>
                  </w:rPr>
                  <w:fldChar w:fldCharType="begin"/>
                </w:r>
                <w:r>
                  <w:rPr>
                    <w:noProof/>
                    <w:webHidden/>
                  </w:rPr>
                  <w:instrText xml:space="preserve"> PAGEREF _Toc70607954 \h </w:instrText>
                </w:r>
                <w:r>
                  <w:rPr>
                    <w:noProof/>
                    <w:webHidden/>
                  </w:rPr>
                </w:r>
                <w:r>
                  <w:rPr>
                    <w:noProof/>
                    <w:webHidden/>
                  </w:rPr>
                  <w:fldChar w:fldCharType="separate"/>
                </w:r>
                <w:r>
                  <w:rPr>
                    <w:noProof/>
                    <w:webHidden/>
                  </w:rPr>
                  <w:t>24</w:t>
                </w:r>
                <w:r>
                  <w:rPr>
                    <w:noProof/>
                    <w:webHidden/>
                  </w:rPr>
                  <w:fldChar w:fldCharType="end"/>
                </w:r>
              </w:hyperlink>
            </w:p>
            <w:p w14:paraId="670F68F2" w14:textId="23A9A738" w:rsidR="0023586C" w:rsidRDefault="0023586C" w:rsidP="0023586C">
              <w:pPr>
                <w:pStyle w:val="TOC2"/>
                <w:tabs>
                  <w:tab w:val="left" w:pos="880"/>
                  <w:tab w:val="right" w:leader="dot" w:pos="9016"/>
                </w:tabs>
                <w:spacing w:line="240" w:lineRule="auto"/>
                <w:rPr>
                  <w:rFonts w:asciiTheme="minorHAnsi" w:eastAsiaTheme="minorEastAsia" w:hAnsiTheme="minorHAnsi" w:cstheme="minorBidi"/>
                  <w:noProof/>
                  <w:sz w:val="22"/>
                  <w:szCs w:val="22"/>
                  <w:lang w:eastAsia="en-GB"/>
                </w:rPr>
              </w:pPr>
              <w:hyperlink w:anchor="_Toc70607955" w:history="1">
                <w:r w:rsidRPr="002D6106">
                  <w:rPr>
                    <w:rStyle w:val="Hyperlink"/>
                    <w:noProof/>
                    <w:lang w:eastAsia="en-GB"/>
                  </w:rPr>
                  <w:t>5.1</w:t>
                </w:r>
                <w:r>
                  <w:rPr>
                    <w:rFonts w:asciiTheme="minorHAnsi" w:eastAsiaTheme="minorEastAsia" w:hAnsiTheme="minorHAnsi" w:cstheme="minorBidi"/>
                    <w:noProof/>
                    <w:sz w:val="22"/>
                    <w:szCs w:val="22"/>
                    <w:lang w:eastAsia="en-GB"/>
                  </w:rPr>
                  <w:tab/>
                </w:r>
                <w:r w:rsidRPr="002D6106">
                  <w:rPr>
                    <w:rStyle w:val="Hyperlink"/>
                    <w:noProof/>
                    <w:lang w:eastAsia="en-GB"/>
                  </w:rPr>
                  <w:t>GPO 1: Removing access to the control panel</w:t>
                </w:r>
                <w:r>
                  <w:rPr>
                    <w:noProof/>
                    <w:webHidden/>
                  </w:rPr>
                  <w:tab/>
                </w:r>
                <w:r>
                  <w:rPr>
                    <w:noProof/>
                    <w:webHidden/>
                  </w:rPr>
                  <w:fldChar w:fldCharType="begin"/>
                </w:r>
                <w:r>
                  <w:rPr>
                    <w:noProof/>
                    <w:webHidden/>
                  </w:rPr>
                  <w:instrText xml:space="preserve"> PAGEREF _Toc70607955 \h </w:instrText>
                </w:r>
                <w:r>
                  <w:rPr>
                    <w:noProof/>
                    <w:webHidden/>
                  </w:rPr>
                </w:r>
                <w:r>
                  <w:rPr>
                    <w:noProof/>
                    <w:webHidden/>
                  </w:rPr>
                  <w:fldChar w:fldCharType="separate"/>
                </w:r>
                <w:r>
                  <w:rPr>
                    <w:noProof/>
                    <w:webHidden/>
                  </w:rPr>
                  <w:t>24</w:t>
                </w:r>
                <w:r>
                  <w:rPr>
                    <w:noProof/>
                    <w:webHidden/>
                  </w:rPr>
                  <w:fldChar w:fldCharType="end"/>
                </w:r>
              </w:hyperlink>
            </w:p>
            <w:p w14:paraId="5539F809" w14:textId="5E5ABA89" w:rsidR="0023586C" w:rsidRDefault="0023586C" w:rsidP="0023586C">
              <w:pPr>
                <w:pStyle w:val="TOC2"/>
                <w:tabs>
                  <w:tab w:val="left" w:pos="880"/>
                  <w:tab w:val="right" w:leader="dot" w:pos="9016"/>
                </w:tabs>
                <w:spacing w:line="240" w:lineRule="auto"/>
                <w:rPr>
                  <w:rFonts w:asciiTheme="minorHAnsi" w:eastAsiaTheme="minorEastAsia" w:hAnsiTheme="minorHAnsi" w:cstheme="minorBidi"/>
                  <w:noProof/>
                  <w:sz w:val="22"/>
                  <w:szCs w:val="22"/>
                  <w:lang w:eastAsia="en-GB"/>
                </w:rPr>
              </w:pPr>
              <w:hyperlink w:anchor="_Toc70607956" w:history="1">
                <w:r w:rsidRPr="002D6106">
                  <w:rPr>
                    <w:rStyle w:val="Hyperlink"/>
                    <w:noProof/>
                  </w:rPr>
                  <w:t>5.2</w:t>
                </w:r>
                <w:r>
                  <w:rPr>
                    <w:rFonts w:asciiTheme="minorHAnsi" w:eastAsiaTheme="minorEastAsia" w:hAnsiTheme="minorHAnsi" w:cstheme="minorBidi"/>
                    <w:noProof/>
                    <w:sz w:val="22"/>
                    <w:szCs w:val="22"/>
                    <w:lang w:eastAsia="en-GB"/>
                  </w:rPr>
                  <w:tab/>
                </w:r>
                <w:r w:rsidRPr="002D6106">
                  <w:rPr>
                    <w:rStyle w:val="Hyperlink"/>
                    <w:noProof/>
                  </w:rPr>
                  <w:t>GPO 2: Removing access to the command prompt</w:t>
                </w:r>
                <w:r>
                  <w:rPr>
                    <w:noProof/>
                    <w:webHidden/>
                  </w:rPr>
                  <w:tab/>
                </w:r>
                <w:r>
                  <w:rPr>
                    <w:noProof/>
                    <w:webHidden/>
                  </w:rPr>
                  <w:fldChar w:fldCharType="begin"/>
                </w:r>
                <w:r>
                  <w:rPr>
                    <w:noProof/>
                    <w:webHidden/>
                  </w:rPr>
                  <w:instrText xml:space="preserve"> PAGEREF _Toc70607956 \h </w:instrText>
                </w:r>
                <w:r>
                  <w:rPr>
                    <w:noProof/>
                    <w:webHidden/>
                  </w:rPr>
                </w:r>
                <w:r>
                  <w:rPr>
                    <w:noProof/>
                    <w:webHidden/>
                  </w:rPr>
                  <w:fldChar w:fldCharType="separate"/>
                </w:r>
                <w:r>
                  <w:rPr>
                    <w:noProof/>
                    <w:webHidden/>
                  </w:rPr>
                  <w:t>27</w:t>
                </w:r>
                <w:r>
                  <w:rPr>
                    <w:noProof/>
                    <w:webHidden/>
                  </w:rPr>
                  <w:fldChar w:fldCharType="end"/>
                </w:r>
              </w:hyperlink>
            </w:p>
            <w:p w14:paraId="2BED4F3B" w14:textId="0A1E331E" w:rsidR="0023586C" w:rsidRDefault="0023586C" w:rsidP="0023586C">
              <w:pPr>
                <w:pStyle w:val="TOC2"/>
                <w:tabs>
                  <w:tab w:val="left" w:pos="880"/>
                  <w:tab w:val="right" w:leader="dot" w:pos="9016"/>
                </w:tabs>
                <w:spacing w:line="240" w:lineRule="auto"/>
                <w:rPr>
                  <w:rFonts w:asciiTheme="minorHAnsi" w:eastAsiaTheme="minorEastAsia" w:hAnsiTheme="minorHAnsi" w:cstheme="minorBidi"/>
                  <w:noProof/>
                  <w:sz w:val="22"/>
                  <w:szCs w:val="22"/>
                  <w:lang w:eastAsia="en-GB"/>
                </w:rPr>
              </w:pPr>
              <w:hyperlink w:anchor="_Toc70607957" w:history="1">
                <w:r w:rsidRPr="002D6106">
                  <w:rPr>
                    <w:rStyle w:val="Hyperlink"/>
                    <w:rFonts w:eastAsia="Times New Roman"/>
                    <w:noProof/>
                    <w:lang w:eastAsia="en-GB"/>
                  </w:rPr>
                  <w:t>5.3</w:t>
                </w:r>
                <w:r>
                  <w:rPr>
                    <w:rFonts w:asciiTheme="minorHAnsi" w:eastAsiaTheme="minorEastAsia" w:hAnsiTheme="minorHAnsi" w:cstheme="minorBidi"/>
                    <w:noProof/>
                    <w:sz w:val="22"/>
                    <w:szCs w:val="22"/>
                    <w:lang w:eastAsia="en-GB"/>
                  </w:rPr>
                  <w:tab/>
                </w:r>
                <w:r w:rsidRPr="002D6106">
                  <w:rPr>
                    <w:rStyle w:val="Hyperlink"/>
                    <w:rFonts w:eastAsia="Times New Roman"/>
                    <w:noProof/>
                    <w:lang w:eastAsia="en-GB"/>
                  </w:rPr>
                  <w:t>GPO 3: Restricting access to removable media drives</w:t>
                </w:r>
                <w:r>
                  <w:rPr>
                    <w:noProof/>
                    <w:webHidden/>
                  </w:rPr>
                  <w:tab/>
                </w:r>
                <w:r>
                  <w:rPr>
                    <w:noProof/>
                    <w:webHidden/>
                  </w:rPr>
                  <w:fldChar w:fldCharType="begin"/>
                </w:r>
                <w:r>
                  <w:rPr>
                    <w:noProof/>
                    <w:webHidden/>
                  </w:rPr>
                  <w:instrText xml:space="preserve"> PAGEREF _Toc70607957 \h </w:instrText>
                </w:r>
                <w:r>
                  <w:rPr>
                    <w:noProof/>
                    <w:webHidden/>
                  </w:rPr>
                </w:r>
                <w:r>
                  <w:rPr>
                    <w:noProof/>
                    <w:webHidden/>
                  </w:rPr>
                  <w:fldChar w:fldCharType="separate"/>
                </w:r>
                <w:r>
                  <w:rPr>
                    <w:noProof/>
                    <w:webHidden/>
                  </w:rPr>
                  <w:t>30</w:t>
                </w:r>
                <w:r>
                  <w:rPr>
                    <w:noProof/>
                    <w:webHidden/>
                  </w:rPr>
                  <w:fldChar w:fldCharType="end"/>
                </w:r>
              </w:hyperlink>
            </w:p>
            <w:p w14:paraId="4A055BBB" w14:textId="23F725EA" w:rsidR="0023586C" w:rsidRDefault="0023586C" w:rsidP="0023586C">
              <w:pPr>
                <w:pStyle w:val="TOC2"/>
                <w:tabs>
                  <w:tab w:val="left" w:pos="880"/>
                  <w:tab w:val="right" w:leader="dot" w:pos="9016"/>
                </w:tabs>
                <w:spacing w:line="240" w:lineRule="auto"/>
                <w:rPr>
                  <w:rFonts w:asciiTheme="minorHAnsi" w:eastAsiaTheme="minorEastAsia" w:hAnsiTheme="minorHAnsi" w:cstheme="minorBidi"/>
                  <w:noProof/>
                  <w:sz w:val="22"/>
                  <w:szCs w:val="22"/>
                  <w:lang w:eastAsia="en-GB"/>
                </w:rPr>
              </w:pPr>
              <w:hyperlink w:anchor="_Toc70607958" w:history="1">
                <w:r w:rsidRPr="002D6106">
                  <w:rPr>
                    <w:rStyle w:val="Hyperlink"/>
                    <w:rFonts w:eastAsia="Times New Roman"/>
                    <w:noProof/>
                    <w:lang w:eastAsia="en-GB"/>
                  </w:rPr>
                  <w:t>5.4</w:t>
                </w:r>
                <w:r>
                  <w:rPr>
                    <w:rFonts w:asciiTheme="minorHAnsi" w:eastAsiaTheme="minorEastAsia" w:hAnsiTheme="minorHAnsi" w:cstheme="minorBidi"/>
                    <w:noProof/>
                    <w:sz w:val="22"/>
                    <w:szCs w:val="22"/>
                    <w:lang w:eastAsia="en-GB"/>
                  </w:rPr>
                  <w:tab/>
                </w:r>
                <w:r w:rsidRPr="002D6106">
                  <w:rPr>
                    <w:rStyle w:val="Hyperlink"/>
                    <w:rFonts w:eastAsia="Times New Roman"/>
                    <w:noProof/>
                    <w:lang w:eastAsia="en-GB"/>
                  </w:rPr>
                  <w:t>GPO 4:</w:t>
                </w:r>
                <w:r w:rsidRPr="002D6106">
                  <w:rPr>
                    <w:rStyle w:val="Hyperlink"/>
                    <w:noProof/>
                  </w:rPr>
                  <w:t xml:space="preserve"> </w:t>
                </w:r>
                <w:r w:rsidRPr="002D6106">
                  <w:rPr>
                    <w:rStyle w:val="Hyperlink"/>
                    <w:rFonts w:eastAsia="Times New Roman"/>
                    <w:noProof/>
                    <w:lang w:eastAsia="en-GB"/>
                  </w:rPr>
                  <w:t>Restricting software installs</w:t>
                </w:r>
                <w:r>
                  <w:rPr>
                    <w:noProof/>
                    <w:webHidden/>
                  </w:rPr>
                  <w:tab/>
                </w:r>
                <w:r>
                  <w:rPr>
                    <w:noProof/>
                    <w:webHidden/>
                  </w:rPr>
                  <w:fldChar w:fldCharType="begin"/>
                </w:r>
                <w:r>
                  <w:rPr>
                    <w:noProof/>
                    <w:webHidden/>
                  </w:rPr>
                  <w:instrText xml:space="preserve"> PAGEREF _Toc70607958 \h </w:instrText>
                </w:r>
                <w:r>
                  <w:rPr>
                    <w:noProof/>
                    <w:webHidden/>
                  </w:rPr>
                </w:r>
                <w:r>
                  <w:rPr>
                    <w:noProof/>
                    <w:webHidden/>
                  </w:rPr>
                  <w:fldChar w:fldCharType="separate"/>
                </w:r>
                <w:r>
                  <w:rPr>
                    <w:noProof/>
                    <w:webHidden/>
                  </w:rPr>
                  <w:t>32</w:t>
                </w:r>
                <w:r>
                  <w:rPr>
                    <w:noProof/>
                    <w:webHidden/>
                  </w:rPr>
                  <w:fldChar w:fldCharType="end"/>
                </w:r>
              </w:hyperlink>
            </w:p>
            <w:p w14:paraId="4A9CF1D8" w14:textId="7DC2EEDC" w:rsidR="0023586C" w:rsidRDefault="0023586C" w:rsidP="0023586C">
              <w:pPr>
                <w:pStyle w:val="TOC2"/>
                <w:tabs>
                  <w:tab w:val="left" w:pos="880"/>
                  <w:tab w:val="right" w:leader="dot" w:pos="9016"/>
                </w:tabs>
                <w:spacing w:line="240" w:lineRule="auto"/>
                <w:rPr>
                  <w:rFonts w:asciiTheme="minorHAnsi" w:eastAsiaTheme="minorEastAsia" w:hAnsiTheme="minorHAnsi" w:cstheme="minorBidi"/>
                  <w:noProof/>
                  <w:sz w:val="22"/>
                  <w:szCs w:val="22"/>
                  <w:lang w:eastAsia="en-GB"/>
                </w:rPr>
              </w:pPr>
              <w:hyperlink w:anchor="_Toc70607959" w:history="1">
                <w:r w:rsidRPr="002D6106">
                  <w:rPr>
                    <w:rStyle w:val="Hyperlink"/>
                    <w:noProof/>
                  </w:rPr>
                  <w:t>5.5</w:t>
                </w:r>
                <w:r>
                  <w:rPr>
                    <w:rFonts w:asciiTheme="minorHAnsi" w:eastAsiaTheme="minorEastAsia" w:hAnsiTheme="minorHAnsi" w:cstheme="minorBidi"/>
                    <w:noProof/>
                    <w:sz w:val="22"/>
                    <w:szCs w:val="22"/>
                    <w:lang w:eastAsia="en-GB"/>
                  </w:rPr>
                  <w:tab/>
                </w:r>
                <w:r w:rsidRPr="002D6106">
                  <w:rPr>
                    <w:rStyle w:val="Hyperlink"/>
                    <w:noProof/>
                  </w:rPr>
                  <w:t>GPO 5: Enforcing Password policy in the ‘nwtraders.msft’ domain</w:t>
                </w:r>
                <w:r>
                  <w:rPr>
                    <w:noProof/>
                    <w:webHidden/>
                  </w:rPr>
                  <w:tab/>
                </w:r>
                <w:r>
                  <w:rPr>
                    <w:noProof/>
                    <w:webHidden/>
                  </w:rPr>
                  <w:fldChar w:fldCharType="begin"/>
                </w:r>
                <w:r>
                  <w:rPr>
                    <w:noProof/>
                    <w:webHidden/>
                  </w:rPr>
                  <w:instrText xml:space="preserve"> PAGEREF _Toc70607959 \h </w:instrText>
                </w:r>
                <w:r>
                  <w:rPr>
                    <w:noProof/>
                    <w:webHidden/>
                  </w:rPr>
                </w:r>
                <w:r>
                  <w:rPr>
                    <w:noProof/>
                    <w:webHidden/>
                  </w:rPr>
                  <w:fldChar w:fldCharType="separate"/>
                </w:r>
                <w:r>
                  <w:rPr>
                    <w:noProof/>
                    <w:webHidden/>
                  </w:rPr>
                  <w:t>36</w:t>
                </w:r>
                <w:r>
                  <w:rPr>
                    <w:noProof/>
                    <w:webHidden/>
                  </w:rPr>
                  <w:fldChar w:fldCharType="end"/>
                </w:r>
              </w:hyperlink>
            </w:p>
            <w:p w14:paraId="01F6CE4E" w14:textId="05FE8E2F" w:rsidR="0023586C" w:rsidRDefault="0023586C" w:rsidP="0023586C">
              <w:pPr>
                <w:pStyle w:val="TOC1"/>
                <w:spacing w:line="240" w:lineRule="auto"/>
                <w:rPr>
                  <w:rFonts w:asciiTheme="minorHAnsi" w:eastAsiaTheme="minorEastAsia" w:hAnsiTheme="minorHAnsi" w:cstheme="minorBidi"/>
                  <w:noProof/>
                  <w:sz w:val="22"/>
                  <w:szCs w:val="22"/>
                  <w:lang w:eastAsia="en-GB"/>
                </w:rPr>
              </w:pPr>
              <w:hyperlink w:anchor="_Toc70607960" w:history="1">
                <w:r w:rsidRPr="002D6106">
                  <w:rPr>
                    <w:rStyle w:val="Hyperlink"/>
                    <w:noProof/>
                    <w:lang w:eastAsia="en-GB"/>
                    <w14:scene3d>
                      <w14:camera w14:prst="orthographicFront"/>
                      <w14:lightRig w14:rig="threePt" w14:dir="t">
                        <w14:rot w14:lat="0" w14:lon="0" w14:rev="0"/>
                      </w14:lightRig>
                    </w14:scene3d>
                  </w:rPr>
                  <w:t>6</w:t>
                </w:r>
                <w:r>
                  <w:rPr>
                    <w:rFonts w:asciiTheme="minorHAnsi" w:eastAsiaTheme="minorEastAsia" w:hAnsiTheme="minorHAnsi" w:cstheme="minorBidi"/>
                    <w:noProof/>
                    <w:sz w:val="22"/>
                    <w:szCs w:val="22"/>
                    <w:lang w:eastAsia="en-GB"/>
                  </w:rPr>
                  <w:tab/>
                </w:r>
                <w:r w:rsidRPr="002D6106">
                  <w:rPr>
                    <w:rStyle w:val="Hyperlink"/>
                    <w:noProof/>
                    <w:lang w:eastAsia="en-GB"/>
                  </w:rPr>
                  <w:t>Task 3: Observational Tasks</w:t>
                </w:r>
                <w:r>
                  <w:rPr>
                    <w:noProof/>
                    <w:webHidden/>
                  </w:rPr>
                  <w:tab/>
                </w:r>
                <w:r>
                  <w:rPr>
                    <w:noProof/>
                    <w:webHidden/>
                  </w:rPr>
                  <w:fldChar w:fldCharType="begin"/>
                </w:r>
                <w:r>
                  <w:rPr>
                    <w:noProof/>
                    <w:webHidden/>
                  </w:rPr>
                  <w:instrText xml:space="preserve"> PAGEREF _Toc70607960 \h </w:instrText>
                </w:r>
                <w:r>
                  <w:rPr>
                    <w:noProof/>
                    <w:webHidden/>
                  </w:rPr>
                </w:r>
                <w:r>
                  <w:rPr>
                    <w:noProof/>
                    <w:webHidden/>
                  </w:rPr>
                  <w:fldChar w:fldCharType="separate"/>
                </w:r>
                <w:r>
                  <w:rPr>
                    <w:noProof/>
                    <w:webHidden/>
                  </w:rPr>
                  <w:t>40</w:t>
                </w:r>
                <w:r>
                  <w:rPr>
                    <w:noProof/>
                    <w:webHidden/>
                  </w:rPr>
                  <w:fldChar w:fldCharType="end"/>
                </w:r>
              </w:hyperlink>
            </w:p>
            <w:p w14:paraId="745529D9" w14:textId="03F4111F" w:rsidR="0023586C" w:rsidRDefault="0023586C" w:rsidP="0023586C">
              <w:pPr>
                <w:pStyle w:val="TOC2"/>
                <w:tabs>
                  <w:tab w:val="left" w:pos="880"/>
                  <w:tab w:val="right" w:leader="dot" w:pos="9016"/>
                </w:tabs>
                <w:spacing w:line="240" w:lineRule="auto"/>
                <w:rPr>
                  <w:rFonts w:asciiTheme="minorHAnsi" w:eastAsiaTheme="minorEastAsia" w:hAnsiTheme="minorHAnsi" w:cstheme="minorBidi"/>
                  <w:noProof/>
                  <w:sz w:val="22"/>
                  <w:szCs w:val="22"/>
                  <w:lang w:eastAsia="en-GB"/>
                </w:rPr>
              </w:pPr>
              <w:hyperlink w:anchor="_Toc70607961" w:history="1">
                <w:r w:rsidRPr="002D6106">
                  <w:rPr>
                    <w:rStyle w:val="Hyperlink"/>
                    <w:noProof/>
                  </w:rPr>
                  <w:t>6.1</w:t>
                </w:r>
                <w:r>
                  <w:rPr>
                    <w:rFonts w:asciiTheme="minorHAnsi" w:eastAsiaTheme="minorEastAsia" w:hAnsiTheme="minorHAnsi" w:cstheme="minorBidi"/>
                    <w:noProof/>
                    <w:sz w:val="22"/>
                    <w:szCs w:val="22"/>
                    <w:lang w:eastAsia="en-GB"/>
                  </w:rPr>
                  <w:tab/>
                </w:r>
                <w:r w:rsidRPr="002D6106">
                  <w:rPr>
                    <w:rStyle w:val="Hyperlink"/>
                    <w:noProof/>
                  </w:rPr>
                  <w:t>Local permissions and file shares</w:t>
                </w:r>
                <w:r>
                  <w:rPr>
                    <w:noProof/>
                    <w:webHidden/>
                  </w:rPr>
                  <w:tab/>
                </w:r>
                <w:r>
                  <w:rPr>
                    <w:noProof/>
                    <w:webHidden/>
                  </w:rPr>
                  <w:fldChar w:fldCharType="begin"/>
                </w:r>
                <w:r>
                  <w:rPr>
                    <w:noProof/>
                    <w:webHidden/>
                  </w:rPr>
                  <w:instrText xml:space="preserve"> PAGEREF _Toc70607961 \h </w:instrText>
                </w:r>
                <w:r>
                  <w:rPr>
                    <w:noProof/>
                    <w:webHidden/>
                  </w:rPr>
                </w:r>
                <w:r>
                  <w:rPr>
                    <w:noProof/>
                    <w:webHidden/>
                  </w:rPr>
                  <w:fldChar w:fldCharType="separate"/>
                </w:r>
                <w:r>
                  <w:rPr>
                    <w:noProof/>
                    <w:webHidden/>
                  </w:rPr>
                  <w:t>40</w:t>
                </w:r>
                <w:r>
                  <w:rPr>
                    <w:noProof/>
                    <w:webHidden/>
                  </w:rPr>
                  <w:fldChar w:fldCharType="end"/>
                </w:r>
              </w:hyperlink>
            </w:p>
            <w:p w14:paraId="02336DCA" w14:textId="5F56DB07" w:rsidR="0023586C" w:rsidRDefault="0023586C" w:rsidP="0023586C">
              <w:pPr>
                <w:pStyle w:val="TOC2"/>
                <w:tabs>
                  <w:tab w:val="left" w:pos="880"/>
                  <w:tab w:val="right" w:leader="dot" w:pos="9016"/>
                </w:tabs>
                <w:spacing w:line="240" w:lineRule="auto"/>
                <w:rPr>
                  <w:rFonts w:asciiTheme="minorHAnsi" w:eastAsiaTheme="minorEastAsia" w:hAnsiTheme="minorHAnsi" w:cstheme="minorBidi"/>
                  <w:noProof/>
                  <w:sz w:val="22"/>
                  <w:szCs w:val="22"/>
                  <w:lang w:eastAsia="en-GB"/>
                </w:rPr>
              </w:pPr>
              <w:hyperlink w:anchor="_Toc70607962" w:history="1">
                <w:r w:rsidRPr="002D6106">
                  <w:rPr>
                    <w:rStyle w:val="Hyperlink"/>
                    <w:noProof/>
                  </w:rPr>
                  <w:t>6.2</w:t>
                </w:r>
                <w:r>
                  <w:rPr>
                    <w:rFonts w:asciiTheme="minorHAnsi" w:eastAsiaTheme="minorEastAsia" w:hAnsiTheme="minorHAnsi" w:cstheme="minorBidi"/>
                    <w:noProof/>
                    <w:sz w:val="22"/>
                    <w:szCs w:val="22"/>
                    <w:lang w:eastAsia="en-GB"/>
                  </w:rPr>
                  <w:tab/>
                </w:r>
                <w:r w:rsidRPr="002D6106">
                  <w:rPr>
                    <w:rStyle w:val="Hyperlink"/>
                    <w:noProof/>
                  </w:rPr>
                  <w:t>Group policy management</w:t>
                </w:r>
                <w:r>
                  <w:rPr>
                    <w:noProof/>
                    <w:webHidden/>
                  </w:rPr>
                  <w:tab/>
                </w:r>
                <w:r>
                  <w:rPr>
                    <w:noProof/>
                    <w:webHidden/>
                  </w:rPr>
                  <w:fldChar w:fldCharType="begin"/>
                </w:r>
                <w:r>
                  <w:rPr>
                    <w:noProof/>
                    <w:webHidden/>
                  </w:rPr>
                  <w:instrText xml:space="preserve"> PAGEREF _Toc70607962 \h </w:instrText>
                </w:r>
                <w:r>
                  <w:rPr>
                    <w:noProof/>
                    <w:webHidden/>
                  </w:rPr>
                </w:r>
                <w:r>
                  <w:rPr>
                    <w:noProof/>
                    <w:webHidden/>
                  </w:rPr>
                  <w:fldChar w:fldCharType="separate"/>
                </w:r>
                <w:r>
                  <w:rPr>
                    <w:noProof/>
                    <w:webHidden/>
                  </w:rPr>
                  <w:t>40</w:t>
                </w:r>
                <w:r>
                  <w:rPr>
                    <w:noProof/>
                    <w:webHidden/>
                  </w:rPr>
                  <w:fldChar w:fldCharType="end"/>
                </w:r>
              </w:hyperlink>
            </w:p>
            <w:p w14:paraId="0A077D7B" w14:textId="3D9CE0B5" w:rsidR="0023586C" w:rsidRDefault="0023586C" w:rsidP="0023586C">
              <w:pPr>
                <w:pStyle w:val="TOC2"/>
                <w:tabs>
                  <w:tab w:val="left" w:pos="880"/>
                  <w:tab w:val="right" w:leader="dot" w:pos="9016"/>
                </w:tabs>
                <w:spacing w:line="240" w:lineRule="auto"/>
                <w:rPr>
                  <w:rFonts w:asciiTheme="minorHAnsi" w:eastAsiaTheme="minorEastAsia" w:hAnsiTheme="minorHAnsi" w:cstheme="minorBidi"/>
                  <w:noProof/>
                  <w:sz w:val="22"/>
                  <w:szCs w:val="22"/>
                  <w:lang w:eastAsia="en-GB"/>
                </w:rPr>
              </w:pPr>
              <w:hyperlink w:anchor="_Toc70607963" w:history="1">
                <w:r w:rsidRPr="002D6106">
                  <w:rPr>
                    <w:rStyle w:val="Hyperlink"/>
                    <w:noProof/>
                  </w:rPr>
                  <w:t>6.3</w:t>
                </w:r>
                <w:r>
                  <w:rPr>
                    <w:rFonts w:asciiTheme="minorHAnsi" w:eastAsiaTheme="minorEastAsia" w:hAnsiTheme="minorHAnsi" w:cstheme="minorBidi"/>
                    <w:noProof/>
                    <w:sz w:val="22"/>
                    <w:szCs w:val="22"/>
                    <w:lang w:eastAsia="en-GB"/>
                  </w:rPr>
                  <w:tab/>
                </w:r>
                <w:r w:rsidRPr="002D6106">
                  <w:rPr>
                    <w:rStyle w:val="Hyperlink"/>
                    <w:noProof/>
                  </w:rPr>
                  <w:t>Password principles</w:t>
                </w:r>
                <w:r>
                  <w:rPr>
                    <w:noProof/>
                    <w:webHidden/>
                  </w:rPr>
                  <w:tab/>
                </w:r>
                <w:r>
                  <w:rPr>
                    <w:noProof/>
                    <w:webHidden/>
                  </w:rPr>
                  <w:fldChar w:fldCharType="begin"/>
                </w:r>
                <w:r>
                  <w:rPr>
                    <w:noProof/>
                    <w:webHidden/>
                  </w:rPr>
                  <w:instrText xml:space="preserve"> PAGEREF _Toc70607963 \h </w:instrText>
                </w:r>
                <w:r>
                  <w:rPr>
                    <w:noProof/>
                    <w:webHidden/>
                  </w:rPr>
                </w:r>
                <w:r>
                  <w:rPr>
                    <w:noProof/>
                    <w:webHidden/>
                  </w:rPr>
                  <w:fldChar w:fldCharType="separate"/>
                </w:r>
                <w:r>
                  <w:rPr>
                    <w:noProof/>
                    <w:webHidden/>
                  </w:rPr>
                  <w:t>41</w:t>
                </w:r>
                <w:r>
                  <w:rPr>
                    <w:noProof/>
                    <w:webHidden/>
                  </w:rPr>
                  <w:fldChar w:fldCharType="end"/>
                </w:r>
              </w:hyperlink>
            </w:p>
            <w:p w14:paraId="5C6599C5" w14:textId="6224A743" w:rsidR="0023586C" w:rsidRDefault="0023586C" w:rsidP="0023586C">
              <w:pPr>
                <w:pStyle w:val="TOC3"/>
                <w:tabs>
                  <w:tab w:val="left" w:pos="1320"/>
                  <w:tab w:val="right" w:leader="dot" w:pos="9016"/>
                </w:tabs>
                <w:spacing w:line="240" w:lineRule="auto"/>
                <w:rPr>
                  <w:rFonts w:asciiTheme="minorHAnsi" w:eastAsiaTheme="minorEastAsia" w:hAnsiTheme="minorHAnsi" w:cstheme="minorBidi"/>
                  <w:noProof/>
                  <w:sz w:val="22"/>
                  <w:szCs w:val="22"/>
                  <w:lang w:eastAsia="en-GB"/>
                </w:rPr>
              </w:pPr>
              <w:hyperlink w:anchor="_Toc70607964" w:history="1">
                <w:r w:rsidRPr="002D6106">
                  <w:rPr>
                    <w:rStyle w:val="Hyperlink"/>
                    <w:noProof/>
                    <w:lang w:eastAsia="en-GB"/>
                    <w14:scene3d>
                      <w14:camera w14:prst="orthographicFront"/>
                      <w14:lightRig w14:rig="threePt" w14:dir="t">
                        <w14:rot w14:lat="0" w14:lon="0" w14:rev="0"/>
                      </w14:lightRig>
                    </w14:scene3d>
                  </w:rPr>
                  <w:t>6.3.1</w:t>
                </w:r>
                <w:r>
                  <w:rPr>
                    <w:rFonts w:asciiTheme="minorHAnsi" w:eastAsiaTheme="minorEastAsia" w:hAnsiTheme="minorHAnsi" w:cstheme="minorBidi"/>
                    <w:noProof/>
                    <w:sz w:val="22"/>
                    <w:szCs w:val="22"/>
                    <w:lang w:eastAsia="en-GB"/>
                  </w:rPr>
                  <w:tab/>
                </w:r>
                <w:r w:rsidRPr="002D6106">
                  <w:rPr>
                    <w:rStyle w:val="Hyperlink"/>
                    <w:noProof/>
                    <w:lang w:eastAsia="en-GB"/>
                  </w:rPr>
                  <w:t>Password complexity</w:t>
                </w:r>
                <w:r>
                  <w:rPr>
                    <w:noProof/>
                    <w:webHidden/>
                  </w:rPr>
                  <w:tab/>
                </w:r>
                <w:r>
                  <w:rPr>
                    <w:noProof/>
                    <w:webHidden/>
                  </w:rPr>
                  <w:fldChar w:fldCharType="begin"/>
                </w:r>
                <w:r>
                  <w:rPr>
                    <w:noProof/>
                    <w:webHidden/>
                  </w:rPr>
                  <w:instrText xml:space="preserve"> PAGEREF _Toc70607964 \h </w:instrText>
                </w:r>
                <w:r>
                  <w:rPr>
                    <w:noProof/>
                    <w:webHidden/>
                  </w:rPr>
                </w:r>
                <w:r>
                  <w:rPr>
                    <w:noProof/>
                    <w:webHidden/>
                  </w:rPr>
                  <w:fldChar w:fldCharType="separate"/>
                </w:r>
                <w:r>
                  <w:rPr>
                    <w:noProof/>
                    <w:webHidden/>
                  </w:rPr>
                  <w:t>41</w:t>
                </w:r>
                <w:r>
                  <w:rPr>
                    <w:noProof/>
                    <w:webHidden/>
                  </w:rPr>
                  <w:fldChar w:fldCharType="end"/>
                </w:r>
              </w:hyperlink>
            </w:p>
            <w:p w14:paraId="40C91357" w14:textId="74D217EA" w:rsidR="0023586C" w:rsidRDefault="0023586C" w:rsidP="0023586C">
              <w:pPr>
                <w:pStyle w:val="TOC3"/>
                <w:tabs>
                  <w:tab w:val="left" w:pos="1320"/>
                  <w:tab w:val="right" w:leader="dot" w:pos="9016"/>
                </w:tabs>
                <w:spacing w:line="240" w:lineRule="auto"/>
                <w:rPr>
                  <w:rFonts w:asciiTheme="minorHAnsi" w:eastAsiaTheme="minorEastAsia" w:hAnsiTheme="minorHAnsi" w:cstheme="minorBidi"/>
                  <w:noProof/>
                  <w:sz w:val="22"/>
                  <w:szCs w:val="22"/>
                  <w:lang w:eastAsia="en-GB"/>
                </w:rPr>
              </w:pPr>
              <w:hyperlink w:anchor="_Toc70607965" w:history="1">
                <w:r w:rsidRPr="002D6106">
                  <w:rPr>
                    <w:rStyle w:val="Hyperlink"/>
                    <w:noProof/>
                    <w:lang w:eastAsia="en-GB"/>
                    <w14:scene3d>
                      <w14:camera w14:prst="orthographicFront"/>
                      <w14:lightRig w14:rig="threePt" w14:dir="t">
                        <w14:rot w14:lat="0" w14:lon="0" w14:rev="0"/>
                      </w14:lightRig>
                    </w14:scene3d>
                  </w:rPr>
                  <w:t>6.3.2</w:t>
                </w:r>
                <w:r>
                  <w:rPr>
                    <w:rFonts w:asciiTheme="minorHAnsi" w:eastAsiaTheme="minorEastAsia" w:hAnsiTheme="minorHAnsi" w:cstheme="minorBidi"/>
                    <w:noProof/>
                    <w:sz w:val="22"/>
                    <w:szCs w:val="22"/>
                    <w:lang w:eastAsia="en-GB"/>
                  </w:rPr>
                  <w:tab/>
                </w:r>
                <w:r w:rsidRPr="002D6106">
                  <w:rPr>
                    <w:rStyle w:val="Hyperlink"/>
                    <w:noProof/>
                    <w:lang w:eastAsia="en-GB"/>
                  </w:rPr>
                  <w:t>Password expiry</w:t>
                </w:r>
                <w:r>
                  <w:rPr>
                    <w:noProof/>
                    <w:webHidden/>
                  </w:rPr>
                  <w:tab/>
                </w:r>
                <w:r>
                  <w:rPr>
                    <w:noProof/>
                    <w:webHidden/>
                  </w:rPr>
                  <w:fldChar w:fldCharType="begin"/>
                </w:r>
                <w:r>
                  <w:rPr>
                    <w:noProof/>
                    <w:webHidden/>
                  </w:rPr>
                  <w:instrText xml:space="preserve"> PAGEREF _Toc70607965 \h </w:instrText>
                </w:r>
                <w:r>
                  <w:rPr>
                    <w:noProof/>
                    <w:webHidden/>
                  </w:rPr>
                </w:r>
                <w:r>
                  <w:rPr>
                    <w:noProof/>
                    <w:webHidden/>
                  </w:rPr>
                  <w:fldChar w:fldCharType="separate"/>
                </w:r>
                <w:r>
                  <w:rPr>
                    <w:noProof/>
                    <w:webHidden/>
                  </w:rPr>
                  <w:t>41</w:t>
                </w:r>
                <w:r>
                  <w:rPr>
                    <w:noProof/>
                    <w:webHidden/>
                  </w:rPr>
                  <w:fldChar w:fldCharType="end"/>
                </w:r>
              </w:hyperlink>
            </w:p>
            <w:p w14:paraId="7CF7DA07" w14:textId="215067C8" w:rsidR="0023586C" w:rsidRDefault="0023586C" w:rsidP="0023586C">
              <w:pPr>
                <w:pStyle w:val="TOC3"/>
                <w:tabs>
                  <w:tab w:val="left" w:pos="1320"/>
                  <w:tab w:val="right" w:leader="dot" w:pos="9016"/>
                </w:tabs>
                <w:spacing w:line="240" w:lineRule="auto"/>
                <w:rPr>
                  <w:rFonts w:asciiTheme="minorHAnsi" w:eastAsiaTheme="minorEastAsia" w:hAnsiTheme="minorHAnsi" w:cstheme="minorBidi"/>
                  <w:noProof/>
                  <w:sz w:val="22"/>
                  <w:szCs w:val="22"/>
                  <w:lang w:eastAsia="en-GB"/>
                </w:rPr>
              </w:pPr>
              <w:hyperlink w:anchor="_Toc70607966" w:history="1">
                <w:r w:rsidRPr="002D6106">
                  <w:rPr>
                    <w:rStyle w:val="Hyperlink"/>
                    <w:noProof/>
                    <w:lang w:eastAsia="en-GB"/>
                    <w14:scene3d>
                      <w14:camera w14:prst="orthographicFront"/>
                      <w14:lightRig w14:rig="threePt" w14:dir="t">
                        <w14:rot w14:lat="0" w14:lon="0" w14:rev="0"/>
                      </w14:lightRig>
                    </w14:scene3d>
                  </w:rPr>
                  <w:t>6.3.3</w:t>
                </w:r>
                <w:r>
                  <w:rPr>
                    <w:rFonts w:asciiTheme="minorHAnsi" w:eastAsiaTheme="minorEastAsia" w:hAnsiTheme="minorHAnsi" w:cstheme="minorBidi"/>
                    <w:noProof/>
                    <w:sz w:val="22"/>
                    <w:szCs w:val="22"/>
                    <w:lang w:eastAsia="en-GB"/>
                  </w:rPr>
                  <w:tab/>
                </w:r>
                <w:r w:rsidRPr="002D6106">
                  <w:rPr>
                    <w:rStyle w:val="Hyperlink"/>
                    <w:noProof/>
                    <w:lang w:eastAsia="en-GB"/>
                  </w:rPr>
                  <w:t>Password blacklists</w:t>
                </w:r>
                <w:r>
                  <w:rPr>
                    <w:noProof/>
                    <w:webHidden/>
                  </w:rPr>
                  <w:tab/>
                </w:r>
                <w:r>
                  <w:rPr>
                    <w:noProof/>
                    <w:webHidden/>
                  </w:rPr>
                  <w:fldChar w:fldCharType="begin"/>
                </w:r>
                <w:r>
                  <w:rPr>
                    <w:noProof/>
                    <w:webHidden/>
                  </w:rPr>
                  <w:instrText xml:space="preserve"> PAGEREF _Toc70607966 \h </w:instrText>
                </w:r>
                <w:r>
                  <w:rPr>
                    <w:noProof/>
                    <w:webHidden/>
                  </w:rPr>
                </w:r>
                <w:r>
                  <w:rPr>
                    <w:noProof/>
                    <w:webHidden/>
                  </w:rPr>
                  <w:fldChar w:fldCharType="separate"/>
                </w:r>
                <w:r>
                  <w:rPr>
                    <w:noProof/>
                    <w:webHidden/>
                  </w:rPr>
                  <w:t>42</w:t>
                </w:r>
                <w:r>
                  <w:rPr>
                    <w:noProof/>
                    <w:webHidden/>
                  </w:rPr>
                  <w:fldChar w:fldCharType="end"/>
                </w:r>
              </w:hyperlink>
            </w:p>
            <w:p w14:paraId="4B742E30" w14:textId="7E7BA2A1" w:rsidR="0023586C" w:rsidRDefault="0023586C" w:rsidP="0023586C">
              <w:pPr>
                <w:pStyle w:val="TOC3"/>
                <w:tabs>
                  <w:tab w:val="left" w:pos="1320"/>
                  <w:tab w:val="right" w:leader="dot" w:pos="9016"/>
                </w:tabs>
                <w:spacing w:line="240" w:lineRule="auto"/>
                <w:rPr>
                  <w:rFonts w:asciiTheme="minorHAnsi" w:eastAsiaTheme="minorEastAsia" w:hAnsiTheme="minorHAnsi" w:cstheme="minorBidi"/>
                  <w:noProof/>
                  <w:sz w:val="22"/>
                  <w:szCs w:val="22"/>
                  <w:lang w:eastAsia="en-GB"/>
                </w:rPr>
              </w:pPr>
              <w:hyperlink w:anchor="_Toc70607967" w:history="1">
                <w:r w:rsidRPr="002D6106">
                  <w:rPr>
                    <w:rStyle w:val="Hyperlink"/>
                    <w:noProof/>
                    <w:lang w:eastAsia="en-GB"/>
                    <w14:scene3d>
                      <w14:camera w14:prst="orthographicFront"/>
                      <w14:lightRig w14:rig="threePt" w14:dir="t">
                        <w14:rot w14:lat="0" w14:lon="0" w14:rev="0"/>
                      </w14:lightRig>
                    </w14:scene3d>
                  </w:rPr>
                  <w:t>6.3.4</w:t>
                </w:r>
                <w:r>
                  <w:rPr>
                    <w:rFonts w:asciiTheme="minorHAnsi" w:eastAsiaTheme="minorEastAsia" w:hAnsiTheme="minorHAnsi" w:cstheme="minorBidi"/>
                    <w:noProof/>
                    <w:sz w:val="22"/>
                    <w:szCs w:val="22"/>
                    <w:lang w:eastAsia="en-GB"/>
                  </w:rPr>
                  <w:tab/>
                </w:r>
                <w:r w:rsidRPr="002D6106">
                  <w:rPr>
                    <w:rStyle w:val="Hyperlink"/>
                    <w:noProof/>
                    <w:lang w:eastAsia="en-GB"/>
                  </w:rPr>
                  <w:t>Elevated accounts</w:t>
                </w:r>
                <w:r>
                  <w:rPr>
                    <w:noProof/>
                    <w:webHidden/>
                  </w:rPr>
                  <w:tab/>
                </w:r>
                <w:r>
                  <w:rPr>
                    <w:noProof/>
                    <w:webHidden/>
                  </w:rPr>
                  <w:fldChar w:fldCharType="begin"/>
                </w:r>
                <w:r>
                  <w:rPr>
                    <w:noProof/>
                    <w:webHidden/>
                  </w:rPr>
                  <w:instrText xml:space="preserve"> PAGEREF _Toc70607967 \h </w:instrText>
                </w:r>
                <w:r>
                  <w:rPr>
                    <w:noProof/>
                    <w:webHidden/>
                  </w:rPr>
                </w:r>
                <w:r>
                  <w:rPr>
                    <w:noProof/>
                    <w:webHidden/>
                  </w:rPr>
                  <w:fldChar w:fldCharType="separate"/>
                </w:r>
                <w:r>
                  <w:rPr>
                    <w:noProof/>
                    <w:webHidden/>
                  </w:rPr>
                  <w:t>42</w:t>
                </w:r>
                <w:r>
                  <w:rPr>
                    <w:noProof/>
                    <w:webHidden/>
                  </w:rPr>
                  <w:fldChar w:fldCharType="end"/>
                </w:r>
              </w:hyperlink>
            </w:p>
            <w:p w14:paraId="431CB3CA" w14:textId="1F853BEA" w:rsidR="0023586C" w:rsidRDefault="0023586C" w:rsidP="0023586C">
              <w:pPr>
                <w:pStyle w:val="TOC3"/>
                <w:tabs>
                  <w:tab w:val="left" w:pos="1320"/>
                  <w:tab w:val="right" w:leader="dot" w:pos="9016"/>
                </w:tabs>
                <w:spacing w:line="240" w:lineRule="auto"/>
                <w:rPr>
                  <w:rFonts w:asciiTheme="minorHAnsi" w:eastAsiaTheme="minorEastAsia" w:hAnsiTheme="minorHAnsi" w:cstheme="minorBidi"/>
                  <w:noProof/>
                  <w:sz w:val="22"/>
                  <w:szCs w:val="22"/>
                  <w:lang w:eastAsia="en-GB"/>
                </w:rPr>
              </w:pPr>
              <w:hyperlink w:anchor="_Toc70607968" w:history="1">
                <w:r w:rsidRPr="002D6106">
                  <w:rPr>
                    <w:rStyle w:val="Hyperlink"/>
                    <w:noProof/>
                    <w:lang w:eastAsia="en-GB"/>
                    <w14:scene3d>
                      <w14:camera w14:prst="orthographicFront"/>
                      <w14:lightRig w14:rig="threePt" w14:dir="t">
                        <w14:rot w14:lat="0" w14:lon="0" w14:rev="0"/>
                      </w14:lightRig>
                    </w14:scene3d>
                  </w:rPr>
                  <w:t>6.3.5</w:t>
                </w:r>
                <w:r>
                  <w:rPr>
                    <w:rFonts w:asciiTheme="minorHAnsi" w:eastAsiaTheme="minorEastAsia" w:hAnsiTheme="minorHAnsi" w:cstheme="minorBidi"/>
                    <w:noProof/>
                    <w:sz w:val="22"/>
                    <w:szCs w:val="22"/>
                    <w:lang w:eastAsia="en-GB"/>
                  </w:rPr>
                  <w:tab/>
                </w:r>
                <w:r w:rsidRPr="002D6106">
                  <w:rPr>
                    <w:rStyle w:val="Hyperlink"/>
                    <w:noProof/>
                    <w:lang w:eastAsia="en-GB"/>
                  </w:rPr>
                  <w:t>Multi-factor authentication</w:t>
                </w:r>
                <w:r>
                  <w:rPr>
                    <w:noProof/>
                    <w:webHidden/>
                  </w:rPr>
                  <w:tab/>
                </w:r>
                <w:r>
                  <w:rPr>
                    <w:noProof/>
                    <w:webHidden/>
                  </w:rPr>
                  <w:fldChar w:fldCharType="begin"/>
                </w:r>
                <w:r>
                  <w:rPr>
                    <w:noProof/>
                    <w:webHidden/>
                  </w:rPr>
                  <w:instrText xml:space="preserve"> PAGEREF _Toc70607968 \h </w:instrText>
                </w:r>
                <w:r>
                  <w:rPr>
                    <w:noProof/>
                    <w:webHidden/>
                  </w:rPr>
                </w:r>
                <w:r>
                  <w:rPr>
                    <w:noProof/>
                    <w:webHidden/>
                  </w:rPr>
                  <w:fldChar w:fldCharType="separate"/>
                </w:r>
                <w:r>
                  <w:rPr>
                    <w:noProof/>
                    <w:webHidden/>
                  </w:rPr>
                  <w:t>42</w:t>
                </w:r>
                <w:r>
                  <w:rPr>
                    <w:noProof/>
                    <w:webHidden/>
                  </w:rPr>
                  <w:fldChar w:fldCharType="end"/>
                </w:r>
              </w:hyperlink>
            </w:p>
            <w:p w14:paraId="3F2A29BE" w14:textId="203E164B" w:rsidR="0023586C" w:rsidRDefault="0023586C" w:rsidP="0023586C">
              <w:pPr>
                <w:pStyle w:val="TOC1"/>
                <w:spacing w:line="240" w:lineRule="auto"/>
                <w:rPr>
                  <w:rFonts w:asciiTheme="minorHAnsi" w:eastAsiaTheme="minorEastAsia" w:hAnsiTheme="minorHAnsi" w:cstheme="minorBidi"/>
                  <w:noProof/>
                  <w:sz w:val="22"/>
                  <w:szCs w:val="22"/>
                  <w:lang w:eastAsia="en-GB"/>
                </w:rPr>
              </w:pPr>
              <w:hyperlink w:anchor="_Toc70607969" w:history="1">
                <w:r w:rsidRPr="002D6106">
                  <w:rPr>
                    <w:rStyle w:val="Hyperlink"/>
                    <w:noProof/>
                    <w14:scene3d>
                      <w14:camera w14:prst="orthographicFront"/>
                      <w14:lightRig w14:rig="threePt" w14:dir="t">
                        <w14:rot w14:lat="0" w14:lon="0" w14:rev="0"/>
                      </w14:lightRig>
                    </w14:scene3d>
                  </w:rPr>
                  <w:t>7</w:t>
                </w:r>
                <w:r>
                  <w:rPr>
                    <w:rFonts w:asciiTheme="minorHAnsi" w:eastAsiaTheme="minorEastAsia" w:hAnsiTheme="minorHAnsi" w:cstheme="minorBidi"/>
                    <w:noProof/>
                    <w:sz w:val="22"/>
                    <w:szCs w:val="22"/>
                    <w:lang w:eastAsia="en-GB"/>
                  </w:rPr>
                  <w:tab/>
                </w:r>
                <w:r w:rsidRPr="002D6106">
                  <w:rPr>
                    <w:rStyle w:val="Hyperlink"/>
                    <w:noProof/>
                  </w:rPr>
                  <w:t>References</w:t>
                </w:r>
                <w:r>
                  <w:rPr>
                    <w:noProof/>
                    <w:webHidden/>
                  </w:rPr>
                  <w:tab/>
                </w:r>
                <w:r>
                  <w:rPr>
                    <w:noProof/>
                    <w:webHidden/>
                  </w:rPr>
                  <w:fldChar w:fldCharType="begin"/>
                </w:r>
                <w:r>
                  <w:rPr>
                    <w:noProof/>
                    <w:webHidden/>
                  </w:rPr>
                  <w:instrText xml:space="preserve"> PAGEREF _Toc70607969 \h </w:instrText>
                </w:r>
                <w:r>
                  <w:rPr>
                    <w:noProof/>
                    <w:webHidden/>
                  </w:rPr>
                </w:r>
                <w:r>
                  <w:rPr>
                    <w:noProof/>
                    <w:webHidden/>
                  </w:rPr>
                  <w:fldChar w:fldCharType="separate"/>
                </w:r>
                <w:r>
                  <w:rPr>
                    <w:noProof/>
                    <w:webHidden/>
                  </w:rPr>
                  <w:t>44</w:t>
                </w:r>
                <w:r>
                  <w:rPr>
                    <w:noProof/>
                    <w:webHidden/>
                  </w:rPr>
                  <w:fldChar w:fldCharType="end"/>
                </w:r>
              </w:hyperlink>
            </w:p>
            <w:p w14:paraId="3BA18CFF" w14:textId="4F90444D" w:rsidR="00CD5157" w:rsidRPr="0023586C" w:rsidRDefault="00835A4D" w:rsidP="0023586C">
              <w:pPr>
                <w:spacing w:line="240" w:lineRule="auto"/>
              </w:pPr>
              <w:r w:rsidRPr="0023586C">
                <w:fldChar w:fldCharType="end"/>
              </w:r>
            </w:p>
          </w:sdtContent>
        </w:sdt>
      </w:sdtContent>
    </w:sdt>
    <w:bookmarkStart w:id="2" w:name="_Toc530390238" w:displacedByCustomXml="prev"/>
    <w:bookmarkEnd w:id="2"/>
    <w:p w14:paraId="3FAAEC2D" w14:textId="77777777" w:rsidR="00F95721" w:rsidRPr="0023586C" w:rsidRDefault="00F95721" w:rsidP="0023586C">
      <w:pPr>
        <w:rPr>
          <w:rFonts w:eastAsiaTheme="majorEastAsia"/>
          <w:color w:val="2E74B5" w:themeColor="accent1" w:themeShade="BF"/>
          <w:sz w:val="32"/>
          <w:szCs w:val="32"/>
        </w:rPr>
      </w:pPr>
      <w:r w:rsidRPr="0023586C">
        <w:br w:type="page"/>
      </w:r>
    </w:p>
    <w:p w14:paraId="1571DFBF" w14:textId="77777777" w:rsidR="0023586C" w:rsidRDefault="009602DA" w:rsidP="0023586C">
      <w:pPr>
        <w:pStyle w:val="Heading1"/>
        <w:spacing w:line="240" w:lineRule="auto"/>
        <w:rPr>
          <w:noProof/>
        </w:rPr>
      </w:pPr>
      <w:bookmarkStart w:id="3" w:name="_Toc70607950"/>
      <w:r w:rsidRPr="0023586C">
        <w:rPr>
          <w:rFonts w:ascii="Times New Roman" w:eastAsiaTheme="minorHAnsi" w:hAnsi="Times New Roman" w:cs="Times New Roman"/>
        </w:rPr>
        <w:lastRenderedPageBreak/>
        <w:t>Table of Figures</w:t>
      </w:r>
      <w:bookmarkEnd w:id="3"/>
      <w:r w:rsidRPr="0023586C">
        <w:rPr>
          <w:rFonts w:ascii="Times New Roman" w:eastAsiaTheme="minorHAnsi" w:hAnsi="Times New Roman" w:cs="Times New Roman"/>
        </w:rPr>
        <w:fldChar w:fldCharType="begin"/>
      </w:r>
      <w:r w:rsidRPr="0023586C">
        <w:rPr>
          <w:rFonts w:ascii="Times New Roman" w:eastAsiaTheme="minorHAnsi" w:hAnsi="Times New Roman" w:cs="Times New Roman"/>
        </w:rPr>
        <w:instrText xml:space="preserve"> TOC \h \z \c "Figure" </w:instrText>
      </w:r>
      <w:r w:rsidRPr="0023586C">
        <w:rPr>
          <w:rFonts w:ascii="Times New Roman" w:eastAsiaTheme="minorHAnsi" w:hAnsi="Times New Roman" w:cs="Times New Roman"/>
        </w:rPr>
        <w:fldChar w:fldCharType="separate"/>
      </w:r>
    </w:p>
    <w:p w14:paraId="4CA15171" w14:textId="351C5F10"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77" w:history="1">
        <w:r w:rsidRPr="00A15728">
          <w:rPr>
            <w:rStyle w:val="Hyperlink"/>
            <w:noProof/>
          </w:rPr>
          <w:t>Figure 1 - Domain Admin Users</w:t>
        </w:r>
        <w:r>
          <w:rPr>
            <w:noProof/>
            <w:webHidden/>
          </w:rPr>
          <w:tab/>
        </w:r>
        <w:r>
          <w:rPr>
            <w:noProof/>
            <w:webHidden/>
          </w:rPr>
          <w:fldChar w:fldCharType="begin"/>
        </w:r>
        <w:r>
          <w:rPr>
            <w:noProof/>
            <w:webHidden/>
          </w:rPr>
          <w:instrText xml:space="preserve"> PAGEREF _Toc70607977 \h </w:instrText>
        </w:r>
        <w:r>
          <w:rPr>
            <w:noProof/>
            <w:webHidden/>
          </w:rPr>
        </w:r>
        <w:r>
          <w:rPr>
            <w:noProof/>
            <w:webHidden/>
          </w:rPr>
          <w:fldChar w:fldCharType="separate"/>
        </w:r>
        <w:r>
          <w:rPr>
            <w:noProof/>
            <w:webHidden/>
          </w:rPr>
          <w:t>5</w:t>
        </w:r>
        <w:r>
          <w:rPr>
            <w:noProof/>
            <w:webHidden/>
          </w:rPr>
          <w:fldChar w:fldCharType="end"/>
        </w:r>
      </w:hyperlink>
    </w:p>
    <w:p w14:paraId="63BE3896" w14:textId="5858FFDB"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78" w:history="1">
        <w:r w:rsidRPr="00A15728">
          <w:rPr>
            <w:rStyle w:val="Hyperlink"/>
            <w:noProof/>
          </w:rPr>
          <w:t>Figure 2 - Client 1 logged in as domain admin</w:t>
        </w:r>
        <w:r>
          <w:rPr>
            <w:noProof/>
            <w:webHidden/>
          </w:rPr>
          <w:tab/>
        </w:r>
        <w:r>
          <w:rPr>
            <w:noProof/>
            <w:webHidden/>
          </w:rPr>
          <w:fldChar w:fldCharType="begin"/>
        </w:r>
        <w:r>
          <w:rPr>
            <w:noProof/>
            <w:webHidden/>
          </w:rPr>
          <w:instrText xml:space="preserve"> PAGEREF _Toc70607978 \h </w:instrText>
        </w:r>
        <w:r>
          <w:rPr>
            <w:noProof/>
            <w:webHidden/>
          </w:rPr>
        </w:r>
        <w:r>
          <w:rPr>
            <w:noProof/>
            <w:webHidden/>
          </w:rPr>
          <w:fldChar w:fldCharType="separate"/>
        </w:r>
        <w:r>
          <w:rPr>
            <w:noProof/>
            <w:webHidden/>
          </w:rPr>
          <w:t>6</w:t>
        </w:r>
        <w:r>
          <w:rPr>
            <w:noProof/>
            <w:webHidden/>
          </w:rPr>
          <w:fldChar w:fldCharType="end"/>
        </w:r>
      </w:hyperlink>
    </w:p>
    <w:p w14:paraId="138DB8D9" w14:textId="1FB62DD9"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79" w:history="1">
        <w:r w:rsidRPr="00A15728">
          <w:rPr>
            <w:rStyle w:val="Hyperlink"/>
            <w:noProof/>
          </w:rPr>
          <w:t>Figure 3 - Dept_Important_Docs folder</w:t>
        </w:r>
        <w:r>
          <w:rPr>
            <w:noProof/>
            <w:webHidden/>
          </w:rPr>
          <w:tab/>
        </w:r>
        <w:r>
          <w:rPr>
            <w:noProof/>
            <w:webHidden/>
          </w:rPr>
          <w:fldChar w:fldCharType="begin"/>
        </w:r>
        <w:r>
          <w:rPr>
            <w:noProof/>
            <w:webHidden/>
          </w:rPr>
          <w:instrText xml:space="preserve"> PAGEREF _Toc70607979 \h </w:instrText>
        </w:r>
        <w:r>
          <w:rPr>
            <w:noProof/>
            <w:webHidden/>
          </w:rPr>
        </w:r>
        <w:r>
          <w:rPr>
            <w:noProof/>
            <w:webHidden/>
          </w:rPr>
          <w:fldChar w:fldCharType="separate"/>
        </w:r>
        <w:r>
          <w:rPr>
            <w:noProof/>
            <w:webHidden/>
          </w:rPr>
          <w:t>7</w:t>
        </w:r>
        <w:r>
          <w:rPr>
            <w:noProof/>
            <w:webHidden/>
          </w:rPr>
          <w:fldChar w:fldCharType="end"/>
        </w:r>
      </w:hyperlink>
    </w:p>
    <w:p w14:paraId="3EF914F4" w14:textId="42F9C9E4"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80" w:history="1">
        <w:r w:rsidRPr="00A15728">
          <w:rPr>
            <w:rStyle w:val="Hyperlink"/>
            <w:noProof/>
          </w:rPr>
          <w:t>Figure 4 - Important_File text document</w:t>
        </w:r>
        <w:r>
          <w:rPr>
            <w:noProof/>
            <w:webHidden/>
          </w:rPr>
          <w:tab/>
        </w:r>
        <w:r>
          <w:rPr>
            <w:noProof/>
            <w:webHidden/>
          </w:rPr>
          <w:fldChar w:fldCharType="begin"/>
        </w:r>
        <w:r>
          <w:rPr>
            <w:noProof/>
            <w:webHidden/>
          </w:rPr>
          <w:instrText xml:space="preserve"> PAGEREF _Toc70607980 \h </w:instrText>
        </w:r>
        <w:r>
          <w:rPr>
            <w:noProof/>
            <w:webHidden/>
          </w:rPr>
        </w:r>
        <w:r>
          <w:rPr>
            <w:noProof/>
            <w:webHidden/>
          </w:rPr>
          <w:fldChar w:fldCharType="separate"/>
        </w:r>
        <w:r>
          <w:rPr>
            <w:noProof/>
            <w:webHidden/>
          </w:rPr>
          <w:t>7</w:t>
        </w:r>
        <w:r>
          <w:rPr>
            <w:noProof/>
            <w:webHidden/>
          </w:rPr>
          <w:fldChar w:fldCharType="end"/>
        </w:r>
      </w:hyperlink>
    </w:p>
    <w:p w14:paraId="74A5B05A" w14:textId="04BE51D9"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81" w:history="1">
        <w:r w:rsidRPr="00A15728">
          <w:rPr>
            <w:rStyle w:val="Hyperlink"/>
            <w:noProof/>
          </w:rPr>
          <w:t>Figure 5 - Default permissions for Dept_Important_Docs</w:t>
        </w:r>
        <w:r>
          <w:rPr>
            <w:noProof/>
            <w:webHidden/>
          </w:rPr>
          <w:tab/>
        </w:r>
        <w:r>
          <w:rPr>
            <w:noProof/>
            <w:webHidden/>
          </w:rPr>
          <w:fldChar w:fldCharType="begin"/>
        </w:r>
        <w:r>
          <w:rPr>
            <w:noProof/>
            <w:webHidden/>
          </w:rPr>
          <w:instrText xml:space="preserve"> PAGEREF _Toc70607981 \h </w:instrText>
        </w:r>
        <w:r>
          <w:rPr>
            <w:noProof/>
            <w:webHidden/>
          </w:rPr>
        </w:r>
        <w:r>
          <w:rPr>
            <w:noProof/>
            <w:webHidden/>
          </w:rPr>
          <w:fldChar w:fldCharType="separate"/>
        </w:r>
        <w:r>
          <w:rPr>
            <w:noProof/>
            <w:webHidden/>
          </w:rPr>
          <w:t>8</w:t>
        </w:r>
        <w:r>
          <w:rPr>
            <w:noProof/>
            <w:webHidden/>
          </w:rPr>
          <w:fldChar w:fldCharType="end"/>
        </w:r>
      </w:hyperlink>
    </w:p>
    <w:p w14:paraId="136B5320" w14:textId="1EBAF804"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82" w:history="1">
        <w:r w:rsidRPr="00A15728">
          <w:rPr>
            <w:rStyle w:val="Hyperlink"/>
            <w:noProof/>
          </w:rPr>
          <w:t>Figure 6 - Dept_Important_Docs permssions error</w:t>
        </w:r>
        <w:r>
          <w:rPr>
            <w:noProof/>
            <w:webHidden/>
          </w:rPr>
          <w:tab/>
        </w:r>
        <w:r>
          <w:rPr>
            <w:noProof/>
            <w:webHidden/>
          </w:rPr>
          <w:fldChar w:fldCharType="begin"/>
        </w:r>
        <w:r>
          <w:rPr>
            <w:noProof/>
            <w:webHidden/>
          </w:rPr>
          <w:instrText xml:space="preserve"> PAGEREF _Toc70607982 \h </w:instrText>
        </w:r>
        <w:r>
          <w:rPr>
            <w:noProof/>
            <w:webHidden/>
          </w:rPr>
        </w:r>
        <w:r>
          <w:rPr>
            <w:noProof/>
            <w:webHidden/>
          </w:rPr>
          <w:fldChar w:fldCharType="separate"/>
        </w:r>
        <w:r>
          <w:rPr>
            <w:noProof/>
            <w:webHidden/>
          </w:rPr>
          <w:t>8</w:t>
        </w:r>
        <w:r>
          <w:rPr>
            <w:noProof/>
            <w:webHidden/>
          </w:rPr>
          <w:fldChar w:fldCharType="end"/>
        </w:r>
      </w:hyperlink>
    </w:p>
    <w:p w14:paraId="1760B1CB" w14:textId="6A553BA8"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83" w:history="1">
        <w:r w:rsidRPr="00A15728">
          <w:rPr>
            <w:rStyle w:val="Hyperlink"/>
            <w:noProof/>
          </w:rPr>
          <w:t>Figure 7 - Disabling permission inheritance</w:t>
        </w:r>
        <w:r>
          <w:rPr>
            <w:noProof/>
            <w:webHidden/>
          </w:rPr>
          <w:tab/>
        </w:r>
        <w:r>
          <w:rPr>
            <w:noProof/>
            <w:webHidden/>
          </w:rPr>
          <w:fldChar w:fldCharType="begin"/>
        </w:r>
        <w:r>
          <w:rPr>
            <w:noProof/>
            <w:webHidden/>
          </w:rPr>
          <w:instrText xml:space="preserve"> PAGEREF _Toc70607983 \h </w:instrText>
        </w:r>
        <w:r>
          <w:rPr>
            <w:noProof/>
            <w:webHidden/>
          </w:rPr>
        </w:r>
        <w:r>
          <w:rPr>
            <w:noProof/>
            <w:webHidden/>
          </w:rPr>
          <w:fldChar w:fldCharType="separate"/>
        </w:r>
        <w:r>
          <w:rPr>
            <w:noProof/>
            <w:webHidden/>
          </w:rPr>
          <w:t>9</w:t>
        </w:r>
        <w:r>
          <w:rPr>
            <w:noProof/>
            <w:webHidden/>
          </w:rPr>
          <w:fldChar w:fldCharType="end"/>
        </w:r>
      </w:hyperlink>
    </w:p>
    <w:p w14:paraId="739170F1" w14:textId="3B3EE305"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84" w:history="1">
        <w:r w:rsidRPr="00A15728">
          <w:rPr>
            <w:rStyle w:val="Hyperlink"/>
            <w:noProof/>
          </w:rPr>
          <w:t>Figure 8 - Disabling permission inheritance</w:t>
        </w:r>
        <w:r>
          <w:rPr>
            <w:noProof/>
            <w:webHidden/>
          </w:rPr>
          <w:tab/>
        </w:r>
        <w:r>
          <w:rPr>
            <w:noProof/>
            <w:webHidden/>
          </w:rPr>
          <w:fldChar w:fldCharType="begin"/>
        </w:r>
        <w:r>
          <w:rPr>
            <w:noProof/>
            <w:webHidden/>
          </w:rPr>
          <w:instrText xml:space="preserve"> PAGEREF _Toc70607984 \h </w:instrText>
        </w:r>
        <w:r>
          <w:rPr>
            <w:noProof/>
            <w:webHidden/>
          </w:rPr>
        </w:r>
        <w:r>
          <w:rPr>
            <w:noProof/>
            <w:webHidden/>
          </w:rPr>
          <w:fldChar w:fldCharType="separate"/>
        </w:r>
        <w:r>
          <w:rPr>
            <w:noProof/>
            <w:webHidden/>
          </w:rPr>
          <w:t>10</w:t>
        </w:r>
        <w:r>
          <w:rPr>
            <w:noProof/>
            <w:webHidden/>
          </w:rPr>
          <w:fldChar w:fldCharType="end"/>
        </w:r>
      </w:hyperlink>
    </w:p>
    <w:p w14:paraId="2DA6B03C" w14:textId="7759ED3D"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85" w:history="1">
        <w:r w:rsidRPr="00A15728">
          <w:rPr>
            <w:rStyle w:val="Hyperlink"/>
            <w:noProof/>
          </w:rPr>
          <w:t>Figure 9 - Blank folder permissions</w:t>
        </w:r>
        <w:r>
          <w:rPr>
            <w:noProof/>
            <w:webHidden/>
          </w:rPr>
          <w:tab/>
        </w:r>
        <w:r>
          <w:rPr>
            <w:noProof/>
            <w:webHidden/>
          </w:rPr>
          <w:fldChar w:fldCharType="begin"/>
        </w:r>
        <w:r>
          <w:rPr>
            <w:noProof/>
            <w:webHidden/>
          </w:rPr>
          <w:instrText xml:space="preserve"> PAGEREF _Toc70607985 \h </w:instrText>
        </w:r>
        <w:r>
          <w:rPr>
            <w:noProof/>
            <w:webHidden/>
          </w:rPr>
        </w:r>
        <w:r>
          <w:rPr>
            <w:noProof/>
            <w:webHidden/>
          </w:rPr>
          <w:fldChar w:fldCharType="separate"/>
        </w:r>
        <w:r>
          <w:rPr>
            <w:noProof/>
            <w:webHidden/>
          </w:rPr>
          <w:t>10</w:t>
        </w:r>
        <w:r>
          <w:rPr>
            <w:noProof/>
            <w:webHidden/>
          </w:rPr>
          <w:fldChar w:fldCharType="end"/>
        </w:r>
      </w:hyperlink>
    </w:p>
    <w:p w14:paraId="6EC3A9D0" w14:textId="7FA3B31A"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86" w:history="1">
        <w:r w:rsidRPr="00A15728">
          <w:rPr>
            <w:rStyle w:val="Hyperlink"/>
            <w:noProof/>
          </w:rPr>
          <w:t>Figure 10 - NWT-JB full control permissions</w:t>
        </w:r>
        <w:r>
          <w:rPr>
            <w:noProof/>
            <w:webHidden/>
          </w:rPr>
          <w:tab/>
        </w:r>
        <w:r>
          <w:rPr>
            <w:noProof/>
            <w:webHidden/>
          </w:rPr>
          <w:fldChar w:fldCharType="begin"/>
        </w:r>
        <w:r>
          <w:rPr>
            <w:noProof/>
            <w:webHidden/>
          </w:rPr>
          <w:instrText xml:space="preserve"> PAGEREF _Toc70607986 \h </w:instrText>
        </w:r>
        <w:r>
          <w:rPr>
            <w:noProof/>
            <w:webHidden/>
          </w:rPr>
        </w:r>
        <w:r>
          <w:rPr>
            <w:noProof/>
            <w:webHidden/>
          </w:rPr>
          <w:fldChar w:fldCharType="separate"/>
        </w:r>
        <w:r>
          <w:rPr>
            <w:noProof/>
            <w:webHidden/>
          </w:rPr>
          <w:t>11</w:t>
        </w:r>
        <w:r>
          <w:rPr>
            <w:noProof/>
            <w:webHidden/>
          </w:rPr>
          <w:fldChar w:fldCharType="end"/>
        </w:r>
      </w:hyperlink>
    </w:p>
    <w:p w14:paraId="63567D5B" w14:textId="0BBB3DF7"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87" w:history="1">
        <w:r w:rsidRPr="00A15728">
          <w:rPr>
            <w:rStyle w:val="Hyperlink"/>
            <w:noProof/>
          </w:rPr>
          <w:t>Figure 11 - NWT-JB full control permissions</w:t>
        </w:r>
        <w:r>
          <w:rPr>
            <w:noProof/>
            <w:webHidden/>
          </w:rPr>
          <w:tab/>
        </w:r>
        <w:r>
          <w:rPr>
            <w:noProof/>
            <w:webHidden/>
          </w:rPr>
          <w:fldChar w:fldCharType="begin"/>
        </w:r>
        <w:r>
          <w:rPr>
            <w:noProof/>
            <w:webHidden/>
          </w:rPr>
          <w:instrText xml:space="preserve"> PAGEREF _Toc70607987 \h </w:instrText>
        </w:r>
        <w:r>
          <w:rPr>
            <w:noProof/>
            <w:webHidden/>
          </w:rPr>
        </w:r>
        <w:r>
          <w:rPr>
            <w:noProof/>
            <w:webHidden/>
          </w:rPr>
          <w:fldChar w:fldCharType="separate"/>
        </w:r>
        <w:r>
          <w:rPr>
            <w:noProof/>
            <w:webHidden/>
          </w:rPr>
          <w:t>11</w:t>
        </w:r>
        <w:r>
          <w:rPr>
            <w:noProof/>
            <w:webHidden/>
          </w:rPr>
          <w:fldChar w:fldCharType="end"/>
        </w:r>
      </w:hyperlink>
    </w:p>
    <w:p w14:paraId="08140260" w14:textId="3FF8DDD3"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88" w:history="1">
        <w:r w:rsidRPr="00A15728">
          <w:rPr>
            <w:rStyle w:val="Hyperlink"/>
            <w:noProof/>
          </w:rPr>
          <w:t>Figure 12 - User 1 folder permissions</w:t>
        </w:r>
        <w:r>
          <w:rPr>
            <w:noProof/>
            <w:webHidden/>
          </w:rPr>
          <w:tab/>
        </w:r>
        <w:r>
          <w:rPr>
            <w:noProof/>
            <w:webHidden/>
          </w:rPr>
          <w:fldChar w:fldCharType="begin"/>
        </w:r>
        <w:r>
          <w:rPr>
            <w:noProof/>
            <w:webHidden/>
          </w:rPr>
          <w:instrText xml:space="preserve"> PAGEREF _Toc70607988 \h </w:instrText>
        </w:r>
        <w:r>
          <w:rPr>
            <w:noProof/>
            <w:webHidden/>
          </w:rPr>
        </w:r>
        <w:r>
          <w:rPr>
            <w:noProof/>
            <w:webHidden/>
          </w:rPr>
          <w:fldChar w:fldCharType="separate"/>
        </w:r>
        <w:r>
          <w:rPr>
            <w:noProof/>
            <w:webHidden/>
          </w:rPr>
          <w:t>12</w:t>
        </w:r>
        <w:r>
          <w:rPr>
            <w:noProof/>
            <w:webHidden/>
          </w:rPr>
          <w:fldChar w:fldCharType="end"/>
        </w:r>
      </w:hyperlink>
    </w:p>
    <w:p w14:paraId="02ABC916" w14:textId="2D8171F7"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89" w:history="1">
        <w:r w:rsidRPr="00A15728">
          <w:rPr>
            <w:rStyle w:val="Hyperlink"/>
            <w:noProof/>
          </w:rPr>
          <w:t>Figure 13 - User 2 folder permissions</w:t>
        </w:r>
        <w:r>
          <w:rPr>
            <w:noProof/>
            <w:webHidden/>
          </w:rPr>
          <w:tab/>
        </w:r>
        <w:r>
          <w:rPr>
            <w:noProof/>
            <w:webHidden/>
          </w:rPr>
          <w:fldChar w:fldCharType="begin"/>
        </w:r>
        <w:r>
          <w:rPr>
            <w:noProof/>
            <w:webHidden/>
          </w:rPr>
          <w:instrText xml:space="preserve"> PAGEREF _Toc70607989 \h </w:instrText>
        </w:r>
        <w:r>
          <w:rPr>
            <w:noProof/>
            <w:webHidden/>
          </w:rPr>
        </w:r>
        <w:r>
          <w:rPr>
            <w:noProof/>
            <w:webHidden/>
          </w:rPr>
          <w:fldChar w:fldCharType="separate"/>
        </w:r>
        <w:r>
          <w:rPr>
            <w:noProof/>
            <w:webHidden/>
          </w:rPr>
          <w:t>13</w:t>
        </w:r>
        <w:r>
          <w:rPr>
            <w:noProof/>
            <w:webHidden/>
          </w:rPr>
          <w:fldChar w:fldCharType="end"/>
        </w:r>
      </w:hyperlink>
    </w:p>
    <w:p w14:paraId="134E0AEA" w14:textId="116475D2"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90" w:history="1">
        <w:r w:rsidRPr="00A15728">
          <w:rPr>
            <w:rStyle w:val="Hyperlink"/>
            <w:noProof/>
          </w:rPr>
          <w:t>Figure 14 - User 3 folder permissions</w:t>
        </w:r>
        <w:r>
          <w:rPr>
            <w:noProof/>
            <w:webHidden/>
          </w:rPr>
          <w:tab/>
        </w:r>
        <w:r>
          <w:rPr>
            <w:noProof/>
            <w:webHidden/>
          </w:rPr>
          <w:fldChar w:fldCharType="begin"/>
        </w:r>
        <w:r>
          <w:rPr>
            <w:noProof/>
            <w:webHidden/>
          </w:rPr>
          <w:instrText xml:space="preserve"> PAGEREF _Toc70607990 \h </w:instrText>
        </w:r>
        <w:r>
          <w:rPr>
            <w:noProof/>
            <w:webHidden/>
          </w:rPr>
        </w:r>
        <w:r>
          <w:rPr>
            <w:noProof/>
            <w:webHidden/>
          </w:rPr>
          <w:fldChar w:fldCharType="separate"/>
        </w:r>
        <w:r>
          <w:rPr>
            <w:noProof/>
            <w:webHidden/>
          </w:rPr>
          <w:t>13</w:t>
        </w:r>
        <w:r>
          <w:rPr>
            <w:noProof/>
            <w:webHidden/>
          </w:rPr>
          <w:fldChar w:fldCharType="end"/>
        </w:r>
      </w:hyperlink>
    </w:p>
    <w:p w14:paraId="34057626" w14:textId="570136F6"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91" w:history="1">
        <w:r w:rsidRPr="00A15728">
          <w:rPr>
            <w:rStyle w:val="Hyperlink"/>
            <w:noProof/>
          </w:rPr>
          <w:t>Figure 15 - NWT-JB file edit</w:t>
        </w:r>
        <w:r>
          <w:rPr>
            <w:noProof/>
            <w:webHidden/>
          </w:rPr>
          <w:tab/>
        </w:r>
        <w:r>
          <w:rPr>
            <w:noProof/>
            <w:webHidden/>
          </w:rPr>
          <w:fldChar w:fldCharType="begin"/>
        </w:r>
        <w:r>
          <w:rPr>
            <w:noProof/>
            <w:webHidden/>
          </w:rPr>
          <w:instrText xml:space="preserve"> PAGEREF _Toc70607991 \h </w:instrText>
        </w:r>
        <w:r>
          <w:rPr>
            <w:noProof/>
            <w:webHidden/>
          </w:rPr>
        </w:r>
        <w:r>
          <w:rPr>
            <w:noProof/>
            <w:webHidden/>
          </w:rPr>
          <w:fldChar w:fldCharType="separate"/>
        </w:r>
        <w:r>
          <w:rPr>
            <w:noProof/>
            <w:webHidden/>
          </w:rPr>
          <w:t>14</w:t>
        </w:r>
        <w:r>
          <w:rPr>
            <w:noProof/>
            <w:webHidden/>
          </w:rPr>
          <w:fldChar w:fldCharType="end"/>
        </w:r>
      </w:hyperlink>
    </w:p>
    <w:p w14:paraId="509250B1" w14:textId="4D726254"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92" w:history="1">
        <w:r w:rsidRPr="00A15728">
          <w:rPr>
            <w:rStyle w:val="Hyperlink"/>
            <w:noProof/>
          </w:rPr>
          <w:t>Figure 16 - User 1 file edit error</w:t>
        </w:r>
        <w:r>
          <w:rPr>
            <w:noProof/>
            <w:webHidden/>
          </w:rPr>
          <w:tab/>
        </w:r>
        <w:r>
          <w:rPr>
            <w:noProof/>
            <w:webHidden/>
          </w:rPr>
          <w:fldChar w:fldCharType="begin"/>
        </w:r>
        <w:r>
          <w:rPr>
            <w:noProof/>
            <w:webHidden/>
          </w:rPr>
          <w:instrText xml:space="preserve"> PAGEREF _Toc70607992 \h </w:instrText>
        </w:r>
        <w:r>
          <w:rPr>
            <w:noProof/>
            <w:webHidden/>
          </w:rPr>
        </w:r>
        <w:r>
          <w:rPr>
            <w:noProof/>
            <w:webHidden/>
          </w:rPr>
          <w:fldChar w:fldCharType="separate"/>
        </w:r>
        <w:r>
          <w:rPr>
            <w:noProof/>
            <w:webHidden/>
          </w:rPr>
          <w:t>15</w:t>
        </w:r>
        <w:r>
          <w:rPr>
            <w:noProof/>
            <w:webHidden/>
          </w:rPr>
          <w:fldChar w:fldCharType="end"/>
        </w:r>
      </w:hyperlink>
    </w:p>
    <w:p w14:paraId="182E7BAE" w14:textId="2A60EF11"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93" w:history="1">
        <w:r w:rsidRPr="00A15728">
          <w:rPr>
            <w:rStyle w:val="Hyperlink"/>
            <w:noProof/>
          </w:rPr>
          <w:t>Figure 17 - User 1 file overwrite error</w:t>
        </w:r>
        <w:r>
          <w:rPr>
            <w:noProof/>
            <w:webHidden/>
          </w:rPr>
          <w:tab/>
        </w:r>
        <w:r>
          <w:rPr>
            <w:noProof/>
            <w:webHidden/>
          </w:rPr>
          <w:fldChar w:fldCharType="begin"/>
        </w:r>
        <w:r>
          <w:rPr>
            <w:noProof/>
            <w:webHidden/>
          </w:rPr>
          <w:instrText xml:space="preserve"> PAGEREF _Toc70607993 \h </w:instrText>
        </w:r>
        <w:r>
          <w:rPr>
            <w:noProof/>
            <w:webHidden/>
          </w:rPr>
        </w:r>
        <w:r>
          <w:rPr>
            <w:noProof/>
            <w:webHidden/>
          </w:rPr>
          <w:fldChar w:fldCharType="separate"/>
        </w:r>
        <w:r>
          <w:rPr>
            <w:noProof/>
            <w:webHidden/>
          </w:rPr>
          <w:t>15</w:t>
        </w:r>
        <w:r>
          <w:rPr>
            <w:noProof/>
            <w:webHidden/>
          </w:rPr>
          <w:fldChar w:fldCharType="end"/>
        </w:r>
      </w:hyperlink>
    </w:p>
    <w:p w14:paraId="4A4B92D5" w14:textId="4BA9BE46"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94" w:history="1">
        <w:r w:rsidRPr="00A15728">
          <w:rPr>
            <w:rStyle w:val="Hyperlink"/>
            <w:noProof/>
          </w:rPr>
          <w:t>Figure 18 - User 2 overwrite</w:t>
        </w:r>
        <w:r>
          <w:rPr>
            <w:noProof/>
            <w:webHidden/>
          </w:rPr>
          <w:tab/>
        </w:r>
        <w:r>
          <w:rPr>
            <w:noProof/>
            <w:webHidden/>
          </w:rPr>
          <w:fldChar w:fldCharType="begin"/>
        </w:r>
        <w:r>
          <w:rPr>
            <w:noProof/>
            <w:webHidden/>
          </w:rPr>
          <w:instrText xml:space="preserve"> PAGEREF _Toc70607994 \h </w:instrText>
        </w:r>
        <w:r>
          <w:rPr>
            <w:noProof/>
            <w:webHidden/>
          </w:rPr>
        </w:r>
        <w:r>
          <w:rPr>
            <w:noProof/>
            <w:webHidden/>
          </w:rPr>
          <w:fldChar w:fldCharType="separate"/>
        </w:r>
        <w:r>
          <w:rPr>
            <w:noProof/>
            <w:webHidden/>
          </w:rPr>
          <w:t>16</w:t>
        </w:r>
        <w:r>
          <w:rPr>
            <w:noProof/>
            <w:webHidden/>
          </w:rPr>
          <w:fldChar w:fldCharType="end"/>
        </w:r>
      </w:hyperlink>
    </w:p>
    <w:p w14:paraId="504CE04D" w14:textId="112EBD24"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95" w:history="1">
        <w:r w:rsidRPr="00A15728">
          <w:rPr>
            <w:rStyle w:val="Hyperlink"/>
            <w:noProof/>
          </w:rPr>
          <w:t>Figure 19 - User 2 re-name error</w:t>
        </w:r>
        <w:r>
          <w:rPr>
            <w:noProof/>
            <w:webHidden/>
          </w:rPr>
          <w:tab/>
        </w:r>
        <w:r>
          <w:rPr>
            <w:noProof/>
            <w:webHidden/>
          </w:rPr>
          <w:fldChar w:fldCharType="begin"/>
        </w:r>
        <w:r>
          <w:rPr>
            <w:noProof/>
            <w:webHidden/>
          </w:rPr>
          <w:instrText xml:space="preserve"> PAGEREF _Toc70607995 \h </w:instrText>
        </w:r>
        <w:r>
          <w:rPr>
            <w:noProof/>
            <w:webHidden/>
          </w:rPr>
        </w:r>
        <w:r>
          <w:rPr>
            <w:noProof/>
            <w:webHidden/>
          </w:rPr>
          <w:fldChar w:fldCharType="separate"/>
        </w:r>
        <w:r>
          <w:rPr>
            <w:noProof/>
            <w:webHidden/>
          </w:rPr>
          <w:t>16</w:t>
        </w:r>
        <w:r>
          <w:rPr>
            <w:noProof/>
            <w:webHidden/>
          </w:rPr>
          <w:fldChar w:fldCharType="end"/>
        </w:r>
      </w:hyperlink>
    </w:p>
    <w:p w14:paraId="3045CB88" w14:textId="38983CCB"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96" w:history="1">
        <w:r w:rsidRPr="00A15728">
          <w:rPr>
            <w:rStyle w:val="Hyperlink"/>
            <w:noProof/>
          </w:rPr>
          <w:t>Figure 20 - User 2 folder re-name error</w:t>
        </w:r>
        <w:r>
          <w:rPr>
            <w:noProof/>
            <w:webHidden/>
          </w:rPr>
          <w:tab/>
        </w:r>
        <w:r>
          <w:rPr>
            <w:noProof/>
            <w:webHidden/>
          </w:rPr>
          <w:fldChar w:fldCharType="begin"/>
        </w:r>
        <w:r>
          <w:rPr>
            <w:noProof/>
            <w:webHidden/>
          </w:rPr>
          <w:instrText xml:space="preserve"> PAGEREF _Toc70607996 \h </w:instrText>
        </w:r>
        <w:r>
          <w:rPr>
            <w:noProof/>
            <w:webHidden/>
          </w:rPr>
        </w:r>
        <w:r>
          <w:rPr>
            <w:noProof/>
            <w:webHidden/>
          </w:rPr>
          <w:fldChar w:fldCharType="separate"/>
        </w:r>
        <w:r>
          <w:rPr>
            <w:noProof/>
            <w:webHidden/>
          </w:rPr>
          <w:t>17</w:t>
        </w:r>
        <w:r>
          <w:rPr>
            <w:noProof/>
            <w:webHidden/>
          </w:rPr>
          <w:fldChar w:fldCharType="end"/>
        </w:r>
      </w:hyperlink>
    </w:p>
    <w:p w14:paraId="009DE6EB" w14:textId="52C01568"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97" w:history="1">
        <w:r w:rsidRPr="00A15728">
          <w:rPr>
            <w:rStyle w:val="Hyperlink"/>
            <w:noProof/>
          </w:rPr>
          <w:t>Figure 21 - User 3 file edit</w:t>
        </w:r>
        <w:r>
          <w:rPr>
            <w:noProof/>
            <w:webHidden/>
          </w:rPr>
          <w:tab/>
        </w:r>
        <w:r>
          <w:rPr>
            <w:noProof/>
            <w:webHidden/>
          </w:rPr>
          <w:fldChar w:fldCharType="begin"/>
        </w:r>
        <w:r>
          <w:rPr>
            <w:noProof/>
            <w:webHidden/>
          </w:rPr>
          <w:instrText xml:space="preserve"> PAGEREF _Toc70607997 \h </w:instrText>
        </w:r>
        <w:r>
          <w:rPr>
            <w:noProof/>
            <w:webHidden/>
          </w:rPr>
        </w:r>
        <w:r>
          <w:rPr>
            <w:noProof/>
            <w:webHidden/>
          </w:rPr>
          <w:fldChar w:fldCharType="separate"/>
        </w:r>
        <w:r>
          <w:rPr>
            <w:noProof/>
            <w:webHidden/>
          </w:rPr>
          <w:t>18</w:t>
        </w:r>
        <w:r>
          <w:rPr>
            <w:noProof/>
            <w:webHidden/>
          </w:rPr>
          <w:fldChar w:fldCharType="end"/>
        </w:r>
      </w:hyperlink>
    </w:p>
    <w:p w14:paraId="44B075ED" w14:textId="1070343B"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98" w:history="1">
        <w:r w:rsidRPr="00A15728">
          <w:rPr>
            <w:rStyle w:val="Hyperlink"/>
            <w:noProof/>
          </w:rPr>
          <w:t>Figure 22 - User 3 folder re-name</w:t>
        </w:r>
        <w:r>
          <w:rPr>
            <w:noProof/>
            <w:webHidden/>
          </w:rPr>
          <w:tab/>
        </w:r>
        <w:r>
          <w:rPr>
            <w:noProof/>
            <w:webHidden/>
          </w:rPr>
          <w:fldChar w:fldCharType="begin"/>
        </w:r>
        <w:r>
          <w:rPr>
            <w:noProof/>
            <w:webHidden/>
          </w:rPr>
          <w:instrText xml:space="preserve"> PAGEREF _Toc70607998 \h </w:instrText>
        </w:r>
        <w:r>
          <w:rPr>
            <w:noProof/>
            <w:webHidden/>
          </w:rPr>
        </w:r>
        <w:r>
          <w:rPr>
            <w:noProof/>
            <w:webHidden/>
          </w:rPr>
          <w:fldChar w:fldCharType="separate"/>
        </w:r>
        <w:r>
          <w:rPr>
            <w:noProof/>
            <w:webHidden/>
          </w:rPr>
          <w:t>18</w:t>
        </w:r>
        <w:r>
          <w:rPr>
            <w:noProof/>
            <w:webHidden/>
          </w:rPr>
          <w:fldChar w:fldCharType="end"/>
        </w:r>
      </w:hyperlink>
    </w:p>
    <w:p w14:paraId="40A8D38D" w14:textId="4C47D300"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7999" w:history="1">
        <w:r w:rsidRPr="00A15728">
          <w:rPr>
            <w:rStyle w:val="Hyperlink"/>
            <w:noProof/>
          </w:rPr>
          <w:t>Figure 23 - User 3 folder deletion</w:t>
        </w:r>
        <w:r>
          <w:rPr>
            <w:noProof/>
            <w:webHidden/>
          </w:rPr>
          <w:tab/>
        </w:r>
        <w:r>
          <w:rPr>
            <w:noProof/>
            <w:webHidden/>
          </w:rPr>
          <w:fldChar w:fldCharType="begin"/>
        </w:r>
        <w:r>
          <w:rPr>
            <w:noProof/>
            <w:webHidden/>
          </w:rPr>
          <w:instrText xml:space="preserve"> PAGEREF _Toc70607999 \h </w:instrText>
        </w:r>
        <w:r>
          <w:rPr>
            <w:noProof/>
            <w:webHidden/>
          </w:rPr>
        </w:r>
        <w:r>
          <w:rPr>
            <w:noProof/>
            <w:webHidden/>
          </w:rPr>
          <w:fldChar w:fldCharType="separate"/>
        </w:r>
        <w:r>
          <w:rPr>
            <w:noProof/>
            <w:webHidden/>
          </w:rPr>
          <w:t>19</w:t>
        </w:r>
        <w:r>
          <w:rPr>
            <w:noProof/>
            <w:webHidden/>
          </w:rPr>
          <w:fldChar w:fldCharType="end"/>
        </w:r>
      </w:hyperlink>
    </w:p>
    <w:p w14:paraId="27C88DFC" w14:textId="12E0CBAD"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00" w:history="1">
        <w:r w:rsidRPr="00A15728">
          <w:rPr>
            <w:rStyle w:val="Hyperlink"/>
            <w:noProof/>
          </w:rPr>
          <w:t>Figure 24 - New network share</w:t>
        </w:r>
        <w:r>
          <w:rPr>
            <w:noProof/>
            <w:webHidden/>
          </w:rPr>
          <w:tab/>
        </w:r>
        <w:r>
          <w:rPr>
            <w:noProof/>
            <w:webHidden/>
          </w:rPr>
          <w:fldChar w:fldCharType="begin"/>
        </w:r>
        <w:r>
          <w:rPr>
            <w:noProof/>
            <w:webHidden/>
          </w:rPr>
          <w:instrText xml:space="preserve"> PAGEREF _Toc70608000 \h </w:instrText>
        </w:r>
        <w:r>
          <w:rPr>
            <w:noProof/>
            <w:webHidden/>
          </w:rPr>
        </w:r>
        <w:r>
          <w:rPr>
            <w:noProof/>
            <w:webHidden/>
          </w:rPr>
          <w:fldChar w:fldCharType="separate"/>
        </w:r>
        <w:r>
          <w:rPr>
            <w:noProof/>
            <w:webHidden/>
          </w:rPr>
          <w:t>20</w:t>
        </w:r>
        <w:r>
          <w:rPr>
            <w:noProof/>
            <w:webHidden/>
          </w:rPr>
          <w:fldChar w:fldCharType="end"/>
        </w:r>
      </w:hyperlink>
    </w:p>
    <w:p w14:paraId="53FBB425" w14:textId="7FB2C35B"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01" w:history="1">
        <w:r w:rsidRPr="00A15728">
          <w:rPr>
            <w:rStyle w:val="Hyperlink"/>
            <w:noProof/>
          </w:rPr>
          <w:t>Figure 25 - New share network path</w:t>
        </w:r>
        <w:r>
          <w:rPr>
            <w:noProof/>
            <w:webHidden/>
          </w:rPr>
          <w:tab/>
        </w:r>
        <w:r>
          <w:rPr>
            <w:noProof/>
            <w:webHidden/>
          </w:rPr>
          <w:fldChar w:fldCharType="begin"/>
        </w:r>
        <w:r>
          <w:rPr>
            <w:noProof/>
            <w:webHidden/>
          </w:rPr>
          <w:instrText xml:space="preserve"> PAGEREF _Toc70608001 \h </w:instrText>
        </w:r>
        <w:r>
          <w:rPr>
            <w:noProof/>
            <w:webHidden/>
          </w:rPr>
        </w:r>
        <w:r>
          <w:rPr>
            <w:noProof/>
            <w:webHidden/>
          </w:rPr>
          <w:fldChar w:fldCharType="separate"/>
        </w:r>
        <w:r>
          <w:rPr>
            <w:noProof/>
            <w:webHidden/>
          </w:rPr>
          <w:t>20</w:t>
        </w:r>
        <w:r>
          <w:rPr>
            <w:noProof/>
            <w:webHidden/>
          </w:rPr>
          <w:fldChar w:fldCharType="end"/>
        </w:r>
      </w:hyperlink>
    </w:p>
    <w:p w14:paraId="7A3AC0BC" w14:textId="528AAFD3"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02" w:history="1">
        <w:r w:rsidRPr="00A15728">
          <w:rPr>
            <w:rStyle w:val="Hyperlink"/>
            <w:noProof/>
          </w:rPr>
          <w:t>Figure 26 - Access-based enumeration</w:t>
        </w:r>
        <w:r>
          <w:rPr>
            <w:noProof/>
            <w:webHidden/>
          </w:rPr>
          <w:tab/>
        </w:r>
        <w:r>
          <w:rPr>
            <w:noProof/>
            <w:webHidden/>
          </w:rPr>
          <w:fldChar w:fldCharType="begin"/>
        </w:r>
        <w:r>
          <w:rPr>
            <w:noProof/>
            <w:webHidden/>
          </w:rPr>
          <w:instrText xml:space="preserve"> PAGEREF _Toc70608002 \h </w:instrText>
        </w:r>
        <w:r>
          <w:rPr>
            <w:noProof/>
            <w:webHidden/>
          </w:rPr>
        </w:r>
        <w:r>
          <w:rPr>
            <w:noProof/>
            <w:webHidden/>
          </w:rPr>
          <w:fldChar w:fldCharType="separate"/>
        </w:r>
        <w:r>
          <w:rPr>
            <w:noProof/>
            <w:webHidden/>
          </w:rPr>
          <w:t>21</w:t>
        </w:r>
        <w:r>
          <w:rPr>
            <w:noProof/>
            <w:webHidden/>
          </w:rPr>
          <w:fldChar w:fldCharType="end"/>
        </w:r>
      </w:hyperlink>
    </w:p>
    <w:p w14:paraId="3B00EF92" w14:textId="01488038"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03" w:history="1">
        <w:r w:rsidRPr="00A15728">
          <w:rPr>
            <w:rStyle w:val="Hyperlink"/>
            <w:noProof/>
          </w:rPr>
          <w:t>Figure 27 - Network share permissions</w:t>
        </w:r>
        <w:r>
          <w:rPr>
            <w:noProof/>
            <w:webHidden/>
          </w:rPr>
          <w:tab/>
        </w:r>
        <w:r>
          <w:rPr>
            <w:noProof/>
            <w:webHidden/>
          </w:rPr>
          <w:fldChar w:fldCharType="begin"/>
        </w:r>
        <w:r>
          <w:rPr>
            <w:noProof/>
            <w:webHidden/>
          </w:rPr>
          <w:instrText xml:space="preserve"> PAGEREF _Toc70608003 \h </w:instrText>
        </w:r>
        <w:r>
          <w:rPr>
            <w:noProof/>
            <w:webHidden/>
          </w:rPr>
        </w:r>
        <w:r>
          <w:rPr>
            <w:noProof/>
            <w:webHidden/>
          </w:rPr>
          <w:fldChar w:fldCharType="separate"/>
        </w:r>
        <w:r>
          <w:rPr>
            <w:noProof/>
            <w:webHidden/>
          </w:rPr>
          <w:t>22</w:t>
        </w:r>
        <w:r>
          <w:rPr>
            <w:noProof/>
            <w:webHidden/>
          </w:rPr>
          <w:fldChar w:fldCharType="end"/>
        </w:r>
      </w:hyperlink>
    </w:p>
    <w:p w14:paraId="2DF396DF" w14:textId="67D00CE5"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04" w:history="1">
        <w:r w:rsidRPr="00A15728">
          <w:rPr>
            <w:rStyle w:val="Hyperlink"/>
            <w:noProof/>
          </w:rPr>
          <w:t>Figure 28 - Network share mapping</w:t>
        </w:r>
        <w:r>
          <w:rPr>
            <w:noProof/>
            <w:webHidden/>
          </w:rPr>
          <w:tab/>
        </w:r>
        <w:r>
          <w:rPr>
            <w:noProof/>
            <w:webHidden/>
          </w:rPr>
          <w:fldChar w:fldCharType="begin"/>
        </w:r>
        <w:r>
          <w:rPr>
            <w:noProof/>
            <w:webHidden/>
          </w:rPr>
          <w:instrText xml:space="preserve"> PAGEREF _Toc70608004 \h </w:instrText>
        </w:r>
        <w:r>
          <w:rPr>
            <w:noProof/>
            <w:webHidden/>
          </w:rPr>
        </w:r>
        <w:r>
          <w:rPr>
            <w:noProof/>
            <w:webHidden/>
          </w:rPr>
          <w:fldChar w:fldCharType="separate"/>
        </w:r>
        <w:r>
          <w:rPr>
            <w:noProof/>
            <w:webHidden/>
          </w:rPr>
          <w:t>23</w:t>
        </w:r>
        <w:r>
          <w:rPr>
            <w:noProof/>
            <w:webHidden/>
          </w:rPr>
          <w:fldChar w:fldCharType="end"/>
        </w:r>
      </w:hyperlink>
    </w:p>
    <w:p w14:paraId="74EFB2E3" w14:textId="4B2FCDB0"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05" w:history="1">
        <w:r w:rsidRPr="00A15728">
          <w:rPr>
            <w:rStyle w:val="Hyperlink"/>
            <w:noProof/>
          </w:rPr>
          <w:t>Figure 29 - Files in the network share</w:t>
        </w:r>
        <w:r>
          <w:rPr>
            <w:noProof/>
            <w:webHidden/>
          </w:rPr>
          <w:tab/>
        </w:r>
        <w:r>
          <w:rPr>
            <w:noProof/>
            <w:webHidden/>
          </w:rPr>
          <w:fldChar w:fldCharType="begin"/>
        </w:r>
        <w:r>
          <w:rPr>
            <w:noProof/>
            <w:webHidden/>
          </w:rPr>
          <w:instrText xml:space="preserve"> PAGEREF _Toc70608005 \h </w:instrText>
        </w:r>
        <w:r>
          <w:rPr>
            <w:noProof/>
            <w:webHidden/>
          </w:rPr>
        </w:r>
        <w:r>
          <w:rPr>
            <w:noProof/>
            <w:webHidden/>
          </w:rPr>
          <w:fldChar w:fldCharType="separate"/>
        </w:r>
        <w:r>
          <w:rPr>
            <w:noProof/>
            <w:webHidden/>
          </w:rPr>
          <w:t>23</w:t>
        </w:r>
        <w:r>
          <w:rPr>
            <w:noProof/>
            <w:webHidden/>
          </w:rPr>
          <w:fldChar w:fldCharType="end"/>
        </w:r>
      </w:hyperlink>
    </w:p>
    <w:p w14:paraId="2AAEB26A" w14:textId="2CAF9539"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06" w:history="1">
        <w:r w:rsidRPr="00A15728">
          <w:rPr>
            <w:rStyle w:val="Hyperlink"/>
            <w:noProof/>
          </w:rPr>
          <w:t>Figure 30 - Non Admin Users OU</w:t>
        </w:r>
        <w:r>
          <w:rPr>
            <w:noProof/>
            <w:webHidden/>
          </w:rPr>
          <w:tab/>
        </w:r>
        <w:r>
          <w:rPr>
            <w:noProof/>
            <w:webHidden/>
          </w:rPr>
          <w:fldChar w:fldCharType="begin"/>
        </w:r>
        <w:r>
          <w:rPr>
            <w:noProof/>
            <w:webHidden/>
          </w:rPr>
          <w:instrText xml:space="preserve"> PAGEREF _Toc70608006 \h </w:instrText>
        </w:r>
        <w:r>
          <w:rPr>
            <w:noProof/>
            <w:webHidden/>
          </w:rPr>
        </w:r>
        <w:r>
          <w:rPr>
            <w:noProof/>
            <w:webHidden/>
          </w:rPr>
          <w:fldChar w:fldCharType="separate"/>
        </w:r>
        <w:r>
          <w:rPr>
            <w:noProof/>
            <w:webHidden/>
          </w:rPr>
          <w:t>24</w:t>
        </w:r>
        <w:r>
          <w:rPr>
            <w:noProof/>
            <w:webHidden/>
          </w:rPr>
          <w:fldChar w:fldCharType="end"/>
        </w:r>
      </w:hyperlink>
    </w:p>
    <w:p w14:paraId="0AFF6168" w14:textId="530770F1"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07" w:history="1">
        <w:r w:rsidRPr="00A15728">
          <w:rPr>
            <w:rStyle w:val="Hyperlink"/>
            <w:noProof/>
          </w:rPr>
          <w:t>Figure 31 - NoCtrlPanAccess GPO</w:t>
        </w:r>
        <w:r>
          <w:rPr>
            <w:noProof/>
            <w:webHidden/>
          </w:rPr>
          <w:tab/>
        </w:r>
        <w:r>
          <w:rPr>
            <w:noProof/>
            <w:webHidden/>
          </w:rPr>
          <w:fldChar w:fldCharType="begin"/>
        </w:r>
        <w:r>
          <w:rPr>
            <w:noProof/>
            <w:webHidden/>
          </w:rPr>
          <w:instrText xml:space="preserve"> PAGEREF _Toc70608007 \h </w:instrText>
        </w:r>
        <w:r>
          <w:rPr>
            <w:noProof/>
            <w:webHidden/>
          </w:rPr>
        </w:r>
        <w:r>
          <w:rPr>
            <w:noProof/>
            <w:webHidden/>
          </w:rPr>
          <w:fldChar w:fldCharType="separate"/>
        </w:r>
        <w:r>
          <w:rPr>
            <w:noProof/>
            <w:webHidden/>
          </w:rPr>
          <w:t>25</w:t>
        </w:r>
        <w:r>
          <w:rPr>
            <w:noProof/>
            <w:webHidden/>
          </w:rPr>
          <w:fldChar w:fldCharType="end"/>
        </w:r>
      </w:hyperlink>
    </w:p>
    <w:p w14:paraId="02487E8B" w14:textId="2C94F653"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08" w:history="1">
        <w:r w:rsidRPr="00A15728">
          <w:rPr>
            <w:rStyle w:val="Hyperlink"/>
            <w:noProof/>
          </w:rPr>
          <w:t>Figure 32 - NoCtrlPanAccess GPO enabled</w:t>
        </w:r>
        <w:r>
          <w:rPr>
            <w:noProof/>
            <w:webHidden/>
          </w:rPr>
          <w:tab/>
        </w:r>
        <w:r>
          <w:rPr>
            <w:noProof/>
            <w:webHidden/>
          </w:rPr>
          <w:fldChar w:fldCharType="begin"/>
        </w:r>
        <w:r>
          <w:rPr>
            <w:noProof/>
            <w:webHidden/>
          </w:rPr>
          <w:instrText xml:space="preserve"> PAGEREF _Toc70608008 \h </w:instrText>
        </w:r>
        <w:r>
          <w:rPr>
            <w:noProof/>
            <w:webHidden/>
          </w:rPr>
        </w:r>
        <w:r>
          <w:rPr>
            <w:noProof/>
            <w:webHidden/>
          </w:rPr>
          <w:fldChar w:fldCharType="separate"/>
        </w:r>
        <w:r>
          <w:rPr>
            <w:noProof/>
            <w:webHidden/>
          </w:rPr>
          <w:t>25</w:t>
        </w:r>
        <w:r>
          <w:rPr>
            <w:noProof/>
            <w:webHidden/>
          </w:rPr>
          <w:fldChar w:fldCharType="end"/>
        </w:r>
      </w:hyperlink>
    </w:p>
    <w:p w14:paraId="322B50F8" w14:textId="78B20C84"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09" w:history="1">
        <w:r w:rsidRPr="00A15728">
          <w:rPr>
            <w:rStyle w:val="Hyperlink"/>
            <w:noProof/>
          </w:rPr>
          <w:t>Figure 33 - Group policy force update</w:t>
        </w:r>
        <w:r>
          <w:rPr>
            <w:noProof/>
            <w:webHidden/>
          </w:rPr>
          <w:tab/>
        </w:r>
        <w:r>
          <w:rPr>
            <w:noProof/>
            <w:webHidden/>
          </w:rPr>
          <w:fldChar w:fldCharType="begin"/>
        </w:r>
        <w:r>
          <w:rPr>
            <w:noProof/>
            <w:webHidden/>
          </w:rPr>
          <w:instrText xml:space="preserve"> PAGEREF _Toc70608009 \h </w:instrText>
        </w:r>
        <w:r>
          <w:rPr>
            <w:noProof/>
            <w:webHidden/>
          </w:rPr>
        </w:r>
        <w:r>
          <w:rPr>
            <w:noProof/>
            <w:webHidden/>
          </w:rPr>
          <w:fldChar w:fldCharType="separate"/>
        </w:r>
        <w:r>
          <w:rPr>
            <w:noProof/>
            <w:webHidden/>
          </w:rPr>
          <w:t>26</w:t>
        </w:r>
        <w:r>
          <w:rPr>
            <w:noProof/>
            <w:webHidden/>
          </w:rPr>
          <w:fldChar w:fldCharType="end"/>
        </w:r>
      </w:hyperlink>
    </w:p>
    <w:p w14:paraId="42CE15F5" w14:textId="233FC347"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10" w:history="1">
        <w:r w:rsidRPr="00A15728">
          <w:rPr>
            <w:rStyle w:val="Hyperlink"/>
            <w:noProof/>
          </w:rPr>
          <w:t>Figure 34 - Control panel access denied</w:t>
        </w:r>
        <w:r>
          <w:rPr>
            <w:noProof/>
            <w:webHidden/>
          </w:rPr>
          <w:tab/>
        </w:r>
        <w:r>
          <w:rPr>
            <w:noProof/>
            <w:webHidden/>
          </w:rPr>
          <w:fldChar w:fldCharType="begin"/>
        </w:r>
        <w:r>
          <w:rPr>
            <w:noProof/>
            <w:webHidden/>
          </w:rPr>
          <w:instrText xml:space="preserve"> PAGEREF _Toc70608010 \h </w:instrText>
        </w:r>
        <w:r>
          <w:rPr>
            <w:noProof/>
            <w:webHidden/>
          </w:rPr>
        </w:r>
        <w:r>
          <w:rPr>
            <w:noProof/>
            <w:webHidden/>
          </w:rPr>
          <w:fldChar w:fldCharType="separate"/>
        </w:r>
        <w:r>
          <w:rPr>
            <w:noProof/>
            <w:webHidden/>
          </w:rPr>
          <w:t>27</w:t>
        </w:r>
        <w:r>
          <w:rPr>
            <w:noProof/>
            <w:webHidden/>
          </w:rPr>
          <w:fldChar w:fldCharType="end"/>
        </w:r>
      </w:hyperlink>
    </w:p>
    <w:p w14:paraId="772D3D01" w14:textId="777A8044"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11" w:history="1">
        <w:r w:rsidRPr="00A15728">
          <w:rPr>
            <w:rStyle w:val="Hyperlink"/>
            <w:noProof/>
          </w:rPr>
          <w:t>Figure 35 - NoCmdPrmptAccess GPO</w:t>
        </w:r>
        <w:r>
          <w:rPr>
            <w:noProof/>
            <w:webHidden/>
          </w:rPr>
          <w:tab/>
        </w:r>
        <w:r>
          <w:rPr>
            <w:noProof/>
            <w:webHidden/>
          </w:rPr>
          <w:fldChar w:fldCharType="begin"/>
        </w:r>
        <w:r>
          <w:rPr>
            <w:noProof/>
            <w:webHidden/>
          </w:rPr>
          <w:instrText xml:space="preserve"> PAGEREF _Toc70608011 \h </w:instrText>
        </w:r>
        <w:r>
          <w:rPr>
            <w:noProof/>
            <w:webHidden/>
          </w:rPr>
        </w:r>
        <w:r>
          <w:rPr>
            <w:noProof/>
            <w:webHidden/>
          </w:rPr>
          <w:fldChar w:fldCharType="separate"/>
        </w:r>
        <w:r>
          <w:rPr>
            <w:noProof/>
            <w:webHidden/>
          </w:rPr>
          <w:t>28</w:t>
        </w:r>
        <w:r>
          <w:rPr>
            <w:noProof/>
            <w:webHidden/>
          </w:rPr>
          <w:fldChar w:fldCharType="end"/>
        </w:r>
      </w:hyperlink>
    </w:p>
    <w:p w14:paraId="1D8A49E0" w14:textId="2F1CEAA9"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12" w:history="1">
        <w:r w:rsidRPr="00A15728">
          <w:rPr>
            <w:rStyle w:val="Hyperlink"/>
            <w:noProof/>
          </w:rPr>
          <w:t>Figure 36 – Command prompt working</w:t>
        </w:r>
        <w:r>
          <w:rPr>
            <w:noProof/>
            <w:webHidden/>
          </w:rPr>
          <w:tab/>
        </w:r>
        <w:r>
          <w:rPr>
            <w:noProof/>
            <w:webHidden/>
          </w:rPr>
          <w:fldChar w:fldCharType="begin"/>
        </w:r>
        <w:r>
          <w:rPr>
            <w:noProof/>
            <w:webHidden/>
          </w:rPr>
          <w:instrText xml:space="preserve"> PAGEREF _Toc70608012 \h </w:instrText>
        </w:r>
        <w:r>
          <w:rPr>
            <w:noProof/>
            <w:webHidden/>
          </w:rPr>
        </w:r>
        <w:r>
          <w:rPr>
            <w:noProof/>
            <w:webHidden/>
          </w:rPr>
          <w:fldChar w:fldCharType="separate"/>
        </w:r>
        <w:r>
          <w:rPr>
            <w:noProof/>
            <w:webHidden/>
          </w:rPr>
          <w:t>28</w:t>
        </w:r>
        <w:r>
          <w:rPr>
            <w:noProof/>
            <w:webHidden/>
          </w:rPr>
          <w:fldChar w:fldCharType="end"/>
        </w:r>
      </w:hyperlink>
    </w:p>
    <w:p w14:paraId="5D40C940" w14:textId="3D391322"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13" w:history="1">
        <w:r w:rsidRPr="00A15728">
          <w:rPr>
            <w:rStyle w:val="Hyperlink"/>
            <w:noProof/>
          </w:rPr>
          <w:t>Figure 37 - Command prompt access denied</w:t>
        </w:r>
        <w:r>
          <w:rPr>
            <w:noProof/>
            <w:webHidden/>
          </w:rPr>
          <w:tab/>
        </w:r>
        <w:r>
          <w:rPr>
            <w:noProof/>
            <w:webHidden/>
          </w:rPr>
          <w:fldChar w:fldCharType="begin"/>
        </w:r>
        <w:r>
          <w:rPr>
            <w:noProof/>
            <w:webHidden/>
          </w:rPr>
          <w:instrText xml:space="preserve"> PAGEREF _Toc70608013 \h </w:instrText>
        </w:r>
        <w:r>
          <w:rPr>
            <w:noProof/>
            <w:webHidden/>
          </w:rPr>
        </w:r>
        <w:r>
          <w:rPr>
            <w:noProof/>
            <w:webHidden/>
          </w:rPr>
          <w:fldChar w:fldCharType="separate"/>
        </w:r>
        <w:r>
          <w:rPr>
            <w:noProof/>
            <w:webHidden/>
          </w:rPr>
          <w:t>29</w:t>
        </w:r>
        <w:r>
          <w:rPr>
            <w:noProof/>
            <w:webHidden/>
          </w:rPr>
          <w:fldChar w:fldCharType="end"/>
        </w:r>
      </w:hyperlink>
    </w:p>
    <w:p w14:paraId="197582E8" w14:textId="0B1FB47D"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14" w:history="1">
        <w:r w:rsidRPr="00A15728">
          <w:rPr>
            <w:rStyle w:val="Hyperlink"/>
            <w:noProof/>
          </w:rPr>
          <w:t>Figure 38 - NoRemDriveAccess GPO</w:t>
        </w:r>
        <w:r>
          <w:rPr>
            <w:noProof/>
            <w:webHidden/>
          </w:rPr>
          <w:tab/>
        </w:r>
        <w:r>
          <w:rPr>
            <w:noProof/>
            <w:webHidden/>
          </w:rPr>
          <w:fldChar w:fldCharType="begin"/>
        </w:r>
        <w:r>
          <w:rPr>
            <w:noProof/>
            <w:webHidden/>
          </w:rPr>
          <w:instrText xml:space="preserve"> PAGEREF _Toc70608014 \h </w:instrText>
        </w:r>
        <w:r>
          <w:rPr>
            <w:noProof/>
            <w:webHidden/>
          </w:rPr>
        </w:r>
        <w:r>
          <w:rPr>
            <w:noProof/>
            <w:webHidden/>
          </w:rPr>
          <w:fldChar w:fldCharType="separate"/>
        </w:r>
        <w:r>
          <w:rPr>
            <w:noProof/>
            <w:webHidden/>
          </w:rPr>
          <w:t>30</w:t>
        </w:r>
        <w:r>
          <w:rPr>
            <w:noProof/>
            <w:webHidden/>
          </w:rPr>
          <w:fldChar w:fldCharType="end"/>
        </w:r>
      </w:hyperlink>
    </w:p>
    <w:p w14:paraId="4C2BABEA" w14:textId="7ED75123"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15" w:history="1">
        <w:r w:rsidRPr="00A15728">
          <w:rPr>
            <w:rStyle w:val="Hyperlink"/>
            <w:noProof/>
          </w:rPr>
          <w:t>Figure 39 - GPO force update</w:t>
        </w:r>
        <w:r>
          <w:rPr>
            <w:noProof/>
            <w:webHidden/>
          </w:rPr>
          <w:tab/>
        </w:r>
        <w:r>
          <w:rPr>
            <w:noProof/>
            <w:webHidden/>
          </w:rPr>
          <w:fldChar w:fldCharType="begin"/>
        </w:r>
        <w:r>
          <w:rPr>
            <w:noProof/>
            <w:webHidden/>
          </w:rPr>
          <w:instrText xml:space="preserve"> PAGEREF _Toc70608015 \h </w:instrText>
        </w:r>
        <w:r>
          <w:rPr>
            <w:noProof/>
            <w:webHidden/>
          </w:rPr>
        </w:r>
        <w:r>
          <w:rPr>
            <w:noProof/>
            <w:webHidden/>
          </w:rPr>
          <w:fldChar w:fldCharType="separate"/>
        </w:r>
        <w:r>
          <w:rPr>
            <w:noProof/>
            <w:webHidden/>
          </w:rPr>
          <w:t>31</w:t>
        </w:r>
        <w:r>
          <w:rPr>
            <w:noProof/>
            <w:webHidden/>
          </w:rPr>
          <w:fldChar w:fldCharType="end"/>
        </w:r>
      </w:hyperlink>
    </w:p>
    <w:p w14:paraId="426EFB3C" w14:textId="2C0FA7FA"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16" w:history="1">
        <w:r w:rsidRPr="00A15728">
          <w:rPr>
            <w:rStyle w:val="Hyperlink"/>
            <w:noProof/>
          </w:rPr>
          <w:t>Figure 40 - USB access denied</w:t>
        </w:r>
        <w:r>
          <w:rPr>
            <w:noProof/>
            <w:webHidden/>
          </w:rPr>
          <w:tab/>
        </w:r>
        <w:r>
          <w:rPr>
            <w:noProof/>
            <w:webHidden/>
          </w:rPr>
          <w:fldChar w:fldCharType="begin"/>
        </w:r>
        <w:r>
          <w:rPr>
            <w:noProof/>
            <w:webHidden/>
          </w:rPr>
          <w:instrText xml:space="preserve"> PAGEREF _Toc70608016 \h </w:instrText>
        </w:r>
        <w:r>
          <w:rPr>
            <w:noProof/>
            <w:webHidden/>
          </w:rPr>
        </w:r>
        <w:r>
          <w:rPr>
            <w:noProof/>
            <w:webHidden/>
          </w:rPr>
          <w:fldChar w:fldCharType="separate"/>
        </w:r>
        <w:r>
          <w:rPr>
            <w:noProof/>
            <w:webHidden/>
          </w:rPr>
          <w:t>32</w:t>
        </w:r>
        <w:r>
          <w:rPr>
            <w:noProof/>
            <w:webHidden/>
          </w:rPr>
          <w:fldChar w:fldCharType="end"/>
        </w:r>
      </w:hyperlink>
    </w:p>
    <w:p w14:paraId="36A914B9" w14:textId="1059F2F2"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17" w:history="1">
        <w:r w:rsidRPr="00A15728">
          <w:rPr>
            <w:rStyle w:val="Hyperlink"/>
            <w:noProof/>
          </w:rPr>
          <w:t>Figure 41 - NWClient Computers</w:t>
        </w:r>
        <w:r>
          <w:rPr>
            <w:noProof/>
            <w:webHidden/>
          </w:rPr>
          <w:tab/>
        </w:r>
        <w:r>
          <w:rPr>
            <w:noProof/>
            <w:webHidden/>
          </w:rPr>
          <w:fldChar w:fldCharType="begin"/>
        </w:r>
        <w:r>
          <w:rPr>
            <w:noProof/>
            <w:webHidden/>
          </w:rPr>
          <w:instrText xml:space="preserve"> PAGEREF _Toc70608017 \h </w:instrText>
        </w:r>
        <w:r>
          <w:rPr>
            <w:noProof/>
            <w:webHidden/>
          </w:rPr>
        </w:r>
        <w:r>
          <w:rPr>
            <w:noProof/>
            <w:webHidden/>
          </w:rPr>
          <w:fldChar w:fldCharType="separate"/>
        </w:r>
        <w:r>
          <w:rPr>
            <w:noProof/>
            <w:webHidden/>
          </w:rPr>
          <w:t>33</w:t>
        </w:r>
        <w:r>
          <w:rPr>
            <w:noProof/>
            <w:webHidden/>
          </w:rPr>
          <w:fldChar w:fldCharType="end"/>
        </w:r>
      </w:hyperlink>
    </w:p>
    <w:p w14:paraId="0F8CD494" w14:textId="5BB8D223"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18" w:history="1">
        <w:r w:rsidRPr="00A15728">
          <w:rPr>
            <w:rStyle w:val="Hyperlink"/>
            <w:noProof/>
          </w:rPr>
          <w:t>Figure 42 - NoUnauthSoftInstalls GPO</w:t>
        </w:r>
        <w:r>
          <w:rPr>
            <w:noProof/>
            <w:webHidden/>
          </w:rPr>
          <w:tab/>
        </w:r>
        <w:r>
          <w:rPr>
            <w:noProof/>
            <w:webHidden/>
          </w:rPr>
          <w:fldChar w:fldCharType="begin"/>
        </w:r>
        <w:r>
          <w:rPr>
            <w:noProof/>
            <w:webHidden/>
          </w:rPr>
          <w:instrText xml:space="preserve"> PAGEREF _Toc70608018 \h </w:instrText>
        </w:r>
        <w:r>
          <w:rPr>
            <w:noProof/>
            <w:webHidden/>
          </w:rPr>
        </w:r>
        <w:r>
          <w:rPr>
            <w:noProof/>
            <w:webHidden/>
          </w:rPr>
          <w:fldChar w:fldCharType="separate"/>
        </w:r>
        <w:r>
          <w:rPr>
            <w:noProof/>
            <w:webHidden/>
          </w:rPr>
          <w:t>33</w:t>
        </w:r>
        <w:r>
          <w:rPr>
            <w:noProof/>
            <w:webHidden/>
          </w:rPr>
          <w:fldChar w:fldCharType="end"/>
        </w:r>
      </w:hyperlink>
    </w:p>
    <w:p w14:paraId="28C3DD4D" w14:textId="4BDB0CC0"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19" w:history="1">
        <w:r w:rsidRPr="00A15728">
          <w:rPr>
            <w:rStyle w:val="Hyperlink"/>
            <w:noProof/>
          </w:rPr>
          <w:t>Figure 43 - 7-zip installation file</w:t>
        </w:r>
        <w:r>
          <w:rPr>
            <w:noProof/>
            <w:webHidden/>
          </w:rPr>
          <w:tab/>
        </w:r>
        <w:r>
          <w:rPr>
            <w:noProof/>
            <w:webHidden/>
          </w:rPr>
          <w:fldChar w:fldCharType="begin"/>
        </w:r>
        <w:r>
          <w:rPr>
            <w:noProof/>
            <w:webHidden/>
          </w:rPr>
          <w:instrText xml:space="preserve"> PAGEREF _Toc70608019 \h </w:instrText>
        </w:r>
        <w:r>
          <w:rPr>
            <w:noProof/>
            <w:webHidden/>
          </w:rPr>
        </w:r>
        <w:r>
          <w:rPr>
            <w:noProof/>
            <w:webHidden/>
          </w:rPr>
          <w:fldChar w:fldCharType="separate"/>
        </w:r>
        <w:r>
          <w:rPr>
            <w:noProof/>
            <w:webHidden/>
          </w:rPr>
          <w:t>34</w:t>
        </w:r>
        <w:r>
          <w:rPr>
            <w:noProof/>
            <w:webHidden/>
          </w:rPr>
          <w:fldChar w:fldCharType="end"/>
        </w:r>
      </w:hyperlink>
    </w:p>
    <w:p w14:paraId="7D0D9AE7" w14:textId="77E7E7A4"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20" w:history="1">
        <w:r w:rsidRPr="00A15728">
          <w:rPr>
            <w:rStyle w:val="Hyperlink"/>
            <w:noProof/>
          </w:rPr>
          <w:t>Figure 44 - Installation denied</w:t>
        </w:r>
        <w:r>
          <w:rPr>
            <w:noProof/>
            <w:webHidden/>
          </w:rPr>
          <w:tab/>
        </w:r>
        <w:r>
          <w:rPr>
            <w:noProof/>
            <w:webHidden/>
          </w:rPr>
          <w:fldChar w:fldCharType="begin"/>
        </w:r>
        <w:r>
          <w:rPr>
            <w:noProof/>
            <w:webHidden/>
          </w:rPr>
          <w:instrText xml:space="preserve"> PAGEREF _Toc70608020 \h </w:instrText>
        </w:r>
        <w:r>
          <w:rPr>
            <w:noProof/>
            <w:webHidden/>
          </w:rPr>
        </w:r>
        <w:r>
          <w:rPr>
            <w:noProof/>
            <w:webHidden/>
          </w:rPr>
          <w:fldChar w:fldCharType="separate"/>
        </w:r>
        <w:r>
          <w:rPr>
            <w:noProof/>
            <w:webHidden/>
          </w:rPr>
          <w:t>35</w:t>
        </w:r>
        <w:r>
          <w:rPr>
            <w:noProof/>
            <w:webHidden/>
          </w:rPr>
          <w:fldChar w:fldCharType="end"/>
        </w:r>
      </w:hyperlink>
    </w:p>
    <w:p w14:paraId="0DFC7826" w14:textId="17BA1881"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21" w:history="1">
        <w:r w:rsidRPr="00A15728">
          <w:rPr>
            <w:rStyle w:val="Hyperlink"/>
            <w:noProof/>
          </w:rPr>
          <w:t>Figure 45 - Installation successful</w:t>
        </w:r>
        <w:r>
          <w:rPr>
            <w:noProof/>
            <w:webHidden/>
          </w:rPr>
          <w:tab/>
        </w:r>
        <w:r>
          <w:rPr>
            <w:noProof/>
            <w:webHidden/>
          </w:rPr>
          <w:fldChar w:fldCharType="begin"/>
        </w:r>
        <w:r>
          <w:rPr>
            <w:noProof/>
            <w:webHidden/>
          </w:rPr>
          <w:instrText xml:space="preserve"> PAGEREF _Toc70608021 \h </w:instrText>
        </w:r>
        <w:r>
          <w:rPr>
            <w:noProof/>
            <w:webHidden/>
          </w:rPr>
        </w:r>
        <w:r>
          <w:rPr>
            <w:noProof/>
            <w:webHidden/>
          </w:rPr>
          <w:fldChar w:fldCharType="separate"/>
        </w:r>
        <w:r>
          <w:rPr>
            <w:noProof/>
            <w:webHidden/>
          </w:rPr>
          <w:t>35</w:t>
        </w:r>
        <w:r>
          <w:rPr>
            <w:noProof/>
            <w:webHidden/>
          </w:rPr>
          <w:fldChar w:fldCharType="end"/>
        </w:r>
      </w:hyperlink>
    </w:p>
    <w:p w14:paraId="2999F065" w14:textId="013FFD7D"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22" w:history="1">
        <w:r w:rsidRPr="00A15728">
          <w:rPr>
            <w:rStyle w:val="Hyperlink"/>
            <w:noProof/>
          </w:rPr>
          <w:t>Figure 46 - Default domain policy</w:t>
        </w:r>
        <w:r>
          <w:rPr>
            <w:noProof/>
            <w:webHidden/>
          </w:rPr>
          <w:tab/>
        </w:r>
        <w:r>
          <w:rPr>
            <w:noProof/>
            <w:webHidden/>
          </w:rPr>
          <w:fldChar w:fldCharType="begin"/>
        </w:r>
        <w:r>
          <w:rPr>
            <w:noProof/>
            <w:webHidden/>
          </w:rPr>
          <w:instrText xml:space="preserve"> PAGEREF _Toc70608022 \h </w:instrText>
        </w:r>
        <w:r>
          <w:rPr>
            <w:noProof/>
            <w:webHidden/>
          </w:rPr>
        </w:r>
        <w:r>
          <w:rPr>
            <w:noProof/>
            <w:webHidden/>
          </w:rPr>
          <w:fldChar w:fldCharType="separate"/>
        </w:r>
        <w:r>
          <w:rPr>
            <w:noProof/>
            <w:webHidden/>
          </w:rPr>
          <w:t>36</w:t>
        </w:r>
        <w:r>
          <w:rPr>
            <w:noProof/>
            <w:webHidden/>
          </w:rPr>
          <w:fldChar w:fldCharType="end"/>
        </w:r>
      </w:hyperlink>
    </w:p>
    <w:p w14:paraId="11A81B13" w14:textId="475F5864"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23" w:history="1">
        <w:r w:rsidRPr="00A15728">
          <w:rPr>
            <w:rStyle w:val="Hyperlink"/>
            <w:noProof/>
          </w:rPr>
          <w:t>Figure 47 - Password policy</w:t>
        </w:r>
        <w:r>
          <w:rPr>
            <w:noProof/>
            <w:webHidden/>
          </w:rPr>
          <w:tab/>
        </w:r>
        <w:r>
          <w:rPr>
            <w:noProof/>
            <w:webHidden/>
          </w:rPr>
          <w:fldChar w:fldCharType="begin"/>
        </w:r>
        <w:r>
          <w:rPr>
            <w:noProof/>
            <w:webHidden/>
          </w:rPr>
          <w:instrText xml:space="preserve"> PAGEREF _Toc70608023 \h </w:instrText>
        </w:r>
        <w:r>
          <w:rPr>
            <w:noProof/>
            <w:webHidden/>
          </w:rPr>
        </w:r>
        <w:r>
          <w:rPr>
            <w:noProof/>
            <w:webHidden/>
          </w:rPr>
          <w:fldChar w:fldCharType="separate"/>
        </w:r>
        <w:r>
          <w:rPr>
            <w:noProof/>
            <w:webHidden/>
          </w:rPr>
          <w:t>37</w:t>
        </w:r>
        <w:r>
          <w:rPr>
            <w:noProof/>
            <w:webHidden/>
          </w:rPr>
          <w:fldChar w:fldCharType="end"/>
        </w:r>
      </w:hyperlink>
    </w:p>
    <w:p w14:paraId="79236D35" w14:textId="571EE415"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24" w:history="1">
        <w:r w:rsidRPr="00A15728">
          <w:rPr>
            <w:rStyle w:val="Hyperlink"/>
            <w:noProof/>
          </w:rPr>
          <w:t>Figure 48 - New user account</w:t>
        </w:r>
        <w:r>
          <w:rPr>
            <w:noProof/>
            <w:webHidden/>
          </w:rPr>
          <w:tab/>
        </w:r>
        <w:r>
          <w:rPr>
            <w:noProof/>
            <w:webHidden/>
          </w:rPr>
          <w:fldChar w:fldCharType="begin"/>
        </w:r>
        <w:r>
          <w:rPr>
            <w:noProof/>
            <w:webHidden/>
          </w:rPr>
          <w:instrText xml:space="preserve"> PAGEREF _Toc70608024 \h </w:instrText>
        </w:r>
        <w:r>
          <w:rPr>
            <w:noProof/>
            <w:webHidden/>
          </w:rPr>
        </w:r>
        <w:r>
          <w:rPr>
            <w:noProof/>
            <w:webHidden/>
          </w:rPr>
          <w:fldChar w:fldCharType="separate"/>
        </w:r>
        <w:r>
          <w:rPr>
            <w:noProof/>
            <w:webHidden/>
          </w:rPr>
          <w:t>37</w:t>
        </w:r>
        <w:r>
          <w:rPr>
            <w:noProof/>
            <w:webHidden/>
          </w:rPr>
          <w:fldChar w:fldCharType="end"/>
        </w:r>
      </w:hyperlink>
    </w:p>
    <w:p w14:paraId="5F218B21" w14:textId="38F5EBE3"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25" w:history="1">
        <w:r w:rsidRPr="00A15728">
          <w:rPr>
            <w:rStyle w:val="Hyperlink"/>
            <w:noProof/>
          </w:rPr>
          <w:t>Figure 49 - Password change denied</w:t>
        </w:r>
        <w:r>
          <w:rPr>
            <w:noProof/>
            <w:webHidden/>
          </w:rPr>
          <w:tab/>
        </w:r>
        <w:r>
          <w:rPr>
            <w:noProof/>
            <w:webHidden/>
          </w:rPr>
          <w:fldChar w:fldCharType="begin"/>
        </w:r>
        <w:r>
          <w:rPr>
            <w:noProof/>
            <w:webHidden/>
          </w:rPr>
          <w:instrText xml:space="preserve"> PAGEREF _Toc70608025 \h </w:instrText>
        </w:r>
        <w:r>
          <w:rPr>
            <w:noProof/>
            <w:webHidden/>
          </w:rPr>
        </w:r>
        <w:r>
          <w:rPr>
            <w:noProof/>
            <w:webHidden/>
          </w:rPr>
          <w:fldChar w:fldCharType="separate"/>
        </w:r>
        <w:r>
          <w:rPr>
            <w:noProof/>
            <w:webHidden/>
          </w:rPr>
          <w:t>38</w:t>
        </w:r>
        <w:r>
          <w:rPr>
            <w:noProof/>
            <w:webHidden/>
          </w:rPr>
          <w:fldChar w:fldCharType="end"/>
        </w:r>
      </w:hyperlink>
    </w:p>
    <w:p w14:paraId="24E35B04" w14:textId="525C81DC" w:rsidR="0023586C" w:rsidRDefault="0023586C" w:rsidP="0023586C">
      <w:pPr>
        <w:pStyle w:val="TableofFigures"/>
        <w:tabs>
          <w:tab w:val="right" w:leader="dot" w:pos="9016"/>
        </w:tabs>
        <w:spacing w:line="240" w:lineRule="auto"/>
        <w:rPr>
          <w:rFonts w:asciiTheme="minorHAnsi" w:eastAsiaTheme="minorEastAsia" w:hAnsiTheme="minorHAnsi" w:cstheme="minorBidi"/>
          <w:noProof/>
          <w:sz w:val="22"/>
          <w:szCs w:val="22"/>
          <w:lang w:eastAsia="en-GB"/>
        </w:rPr>
      </w:pPr>
      <w:hyperlink w:anchor="_Toc70608026" w:history="1">
        <w:r w:rsidRPr="00A15728">
          <w:rPr>
            <w:rStyle w:val="Hyperlink"/>
            <w:noProof/>
          </w:rPr>
          <w:t>Figure 50 - Password change successful</w:t>
        </w:r>
        <w:r>
          <w:rPr>
            <w:noProof/>
            <w:webHidden/>
          </w:rPr>
          <w:tab/>
        </w:r>
        <w:r>
          <w:rPr>
            <w:noProof/>
            <w:webHidden/>
          </w:rPr>
          <w:fldChar w:fldCharType="begin"/>
        </w:r>
        <w:r>
          <w:rPr>
            <w:noProof/>
            <w:webHidden/>
          </w:rPr>
          <w:instrText xml:space="preserve"> PAGEREF _Toc70608026 \h </w:instrText>
        </w:r>
        <w:r>
          <w:rPr>
            <w:noProof/>
            <w:webHidden/>
          </w:rPr>
        </w:r>
        <w:r>
          <w:rPr>
            <w:noProof/>
            <w:webHidden/>
          </w:rPr>
          <w:fldChar w:fldCharType="separate"/>
        </w:r>
        <w:r>
          <w:rPr>
            <w:noProof/>
            <w:webHidden/>
          </w:rPr>
          <w:t>39</w:t>
        </w:r>
        <w:r>
          <w:rPr>
            <w:noProof/>
            <w:webHidden/>
          </w:rPr>
          <w:fldChar w:fldCharType="end"/>
        </w:r>
      </w:hyperlink>
    </w:p>
    <w:p w14:paraId="171DCBBC" w14:textId="0FEC727D" w:rsidR="009602DA" w:rsidRPr="0023586C" w:rsidRDefault="009602DA" w:rsidP="0023586C">
      <w:pPr>
        <w:spacing w:line="240" w:lineRule="auto"/>
      </w:pPr>
      <w:r w:rsidRPr="0023586C">
        <w:lastRenderedPageBreak/>
        <w:fldChar w:fldCharType="end"/>
      </w:r>
    </w:p>
    <w:p w14:paraId="7CF0CCD2" w14:textId="77777777" w:rsidR="009602DA" w:rsidRPr="0023586C" w:rsidRDefault="009602DA" w:rsidP="0023586C">
      <w:r w:rsidRPr="0023586C">
        <w:br w:type="page"/>
      </w:r>
    </w:p>
    <w:p w14:paraId="1B8AA31A" w14:textId="274BA03C" w:rsidR="007E14AC" w:rsidRPr="0023586C" w:rsidRDefault="00172944" w:rsidP="0023586C">
      <w:pPr>
        <w:pStyle w:val="Heading1"/>
        <w:rPr>
          <w:rFonts w:ascii="Times New Roman" w:eastAsia="Times New Roman" w:hAnsi="Times New Roman" w:cs="Times New Roman"/>
          <w:lang w:eastAsia="en-GB"/>
        </w:rPr>
      </w:pPr>
      <w:bookmarkStart w:id="4" w:name="_Toc70607951"/>
      <w:r w:rsidRPr="0023586C">
        <w:rPr>
          <w:rFonts w:ascii="Times New Roman" w:eastAsia="Times New Roman" w:hAnsi="Times New Roman" w:cs="Times New Roman"/>
          <w:lang w:eastAsia="en-GB"/>
        </w:rPr>
        <w:lastRenderedPageBreak/>
        <w:t xml:space="preserve">Task 1:  </w:t>
      </w:r>
      <w:r w:rsidR="009602DA" w:rsidRPr="0023586C">
        <w:rPr>
          <w:rFonts w:ascii="Times New Roman" w:eastAsia="Times New Roman" w:hAnsi="Times New Roman" w:cs="Times New Roman"/>
          <w:lang w:eastAsia="en-GB"/>
        </w:rPr>
        <w:t>NTFS &amp; Share Permissions</w:t>
      </w:r>
      <w:bookmarkEnd w:id="4"/>
    </w:p>
    <w:p w14:paraId="3635B419" w14:textId="77777777" w:rsidR="00723C59" w:rsidRPr="0023586C" w:rsidRDefault="00723C59" w:rsidP="0023586C">
      <w:pPr>
        <w:pStyle w:val="Heading2"/>
        <w:rPr>
          <w:rFonts w:ascii="Times New Roman" w:hAnsi="Times New Roman" w:cs="Times New Roman"/>
          <w:lang w:eastAsia="en-GB"/>
        </w:rPr>
      </w:pPr>
      <w:bookmarkStart w:id="5" w:name="_Toc70607952"/>
      <w:r w:rsidRPr="0023586C">
        <w:rPr>
          <w:rFonts w:ascii="Times New Roman" w:hAnsi="Times New Roman" w:cs="Times New Roman"/>
          <w:lang w:eastAsia="en-GB"/>
        </w:rPr>
        <w:t>NTFS permissions</w:t>
      </w:r>
      <w:bookmarkEnd w:id="5"/>
    </w:p>
    <w:p w14:paraId="454AE7B7" w14:textId="77777777" w:rsidR="00723C59" w:rsidRPr="0023586C" w:rsidRDefault="00723C59" w:rsidP="0023586C">
      <w:pPr>
        <w:rPr>
          <w:lang w:eastAsia="en-GB"/>
        </w:rPr>
      </w:pPr>
      <w:r w:rsidRPr="0023586C">
        <w:rPr>
          <w:lang w:eastAsia="en-GB"/>
        </w:rPr>
        <w:t>Client 1 was logged in with NWT-JB as they are a domain admin, this ensures that the account will have sufficient permissions to create and edit shares.</w:t>
      </w:r>
    </w:p>
    <w:p w14:paraId="02AC4F1E" w14:textId="77777777" w:rsidR="00723C59" w:rsidRPr="0023586C" w:rsidRDefault="00723C59" w:rsidP="002A184E">
      <w:pPr>
        <w:jc w:val="center"/>
      </w:pPr>
      <w:r w:rsidRPr="0023586C">
        <w:rPr>
          <w:noProof/>
          <w:lang w:eastAsia="en-GB"/>
        </w:rPr>
        <w:drawing>
          <wp:inline distT="0" distB="0" distL="0" distR="0" wp14:anchorId="5F1AC8FE" wp14:editId="219DA080">
            <wp:extent cx="4320000" cy="3546000"/>
            <wp:effectExtent l="0" t="0" r="4445" b="0"/>
            <wp:docPr id="173" name="Picture 173" descr="Serverl (Worksheet 2- Done) [Running] - Oracle VM Virtua180x &#10;nput Devices &#10;File Machine View &#10;Server Manager &#10;Help &#10;Server Manager Dashboard &#10;• &#10;Manage &#10;Description &#10;Built-in account for ad... &#10;Members in this group c... &#10;Members of this group &#10;Members of this group &#10;Members in this group c... &#10;DNS Administrators Gro... &#10;DNS clients who are per... &#10;Designated administrato... &#10;All workstations and ser... &#10;All domain controllers i... &#10;All domain guests &#10;All domain users &#10;Designated administrato... &#10;Members of this group &#10;Members of this group &#10;Members in this group c... &#10;Built-in account for gue... &#10;Members of this group &#10;Members of this group &#10;Servers in this arouo can... &#10;Tools &#10;View &#10;Hide &#10;1818 &#10;21/02/2021 &#10;Help &#10;iäi &#10;Dashboard &#10;Local Server &#10;All Servers &#10;AD DS &#10;DNS &#10;Active Dir &#10;File Action &#10;Active Dire &#10;Saved &#10;Domain Admins Properties &#10;General Members MemberOf Managed ay &#10;Active Directory Domain Services Folder &#10;nwtrad &#10;File and Storage Se v &#10;Administrator &#10;SPA results &#10;nwtradeß m sft / users &#10;n wtradeß.msft/l_lseß &#10;SPA resul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l (Worksheet 2- Done) [Running] - Oracle VM Virtua180x &#10;nput Devices &#10;File Machine View &#10;Server Manager &#10;Help &#10;Server Manager Dashboard &#10;• &#10;Manage &#10;Description &#10;Built-in account for ad... &#10;Members in this group c... &#10;Members of this group &#10;Members of this group &#10;Members in this group c... &#10;DNS Administrators Gro... &#10;DNS clients who are per... &#10;Designated administrato... &#10;All workstations and ser... &#10;All domain controllers i... &#10;All domain guests &#10;All domain users &#10;Designated administrato... &#10;Members of this group &#10;Members of this group &#10;Members in this group c... &#10;Built-in account for gue... &#10;Members of this group &#10;Members of this group &#10;Servers in this arouo can... &#10;Tools &#10;View &#10;Hide &#10;1818 &#10;21/02/2021 &#10;Help &#10;iäi &#10;Dashboard &#10;Local Server &#10;All Servers &#10;AD DS &#10;DNS &#10;Active Dir &#10;File Action &#10;Active Dire &#10;Saved &#10;Domain Admins Properties &#10;General Members MemberOf Managed ay &#10;Active Directory Domain Services Folder &#10;nwtrad &#10;File and Storage Se v &#10;Administrator &#10;SPA results &#10;nwtradeß m sft / users &#10;n wtradeß.msft/l_lseß &#10;SPA result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2763E2D4" w14:textId="272A38E4" w:rsidR="00723C59" w:rsidRPr="0023586C" w:rsidRDefault="00723C59" w:rsidP="002A184E">
      <w:pPr>
        <w:pStyle w:val="Caption"/>
        <w:jc w:val="center"/>
        <w:rPr>
          <w:rFonts w:eastAsia="Times New Roman"/>
          <w:lang w:eastAsia="en-GB"/>
        </w:rPr>
      </w:pPr>
      <w:bookmarkStart w:id="6" w:name="_Toc67905971"/>
      <w:bookmarkStart w:id="7" w:name="_Toc70607977"/>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1</w:t>
      </w:r>
      <w:r w:rsidRPr="0023586C">
        <w:rPr>
          <w:noProof/>
        </w:rPr>
        <w:fldChar w:fldCharType="end"/>
      </w:r>
      <w:r w:rsidRPr="0023586C">
        <w:t xml:space="preserve"> - Domain Admin Users</w:t>
      </w:r>
      <w:bookmarkEnd w:id="6"/>
      <w:bookmarkEnd w:id="7"/>
    </w:p>
    <w:p w14:paraId="3E01A9F2" w14:textId="77777777" w:rsidR="00723C59" w:rsidRPr="0023586C" w:rsidRDefault="00723C59" w:rsidP="002A184E">
      <w:pPr>
        <w:jc w:val="center"/>
      </w:pPr>
      <w:r w:rsidRPr="0023586C">
        <w:rPr>
          <w:noProof/>
          <w:lang w:eastAsia="en-GB"/>
        </w:rPr>
        <w:drawing>
          <wp:inline distT="0" distB="0" distL="0" distR="0" wp14:anchorId="37231B61" wp14:editId="58DE19A6">
            <wp:extent cx="4320000" cy="3546000"/>
            <wp:effectExtent l="0" t="0" r="4445" b="0"/>
            <wp:docPr id="172" name="Picture 172" descr="Clientl (Worksheet 2- Done) [Running] - Oracle VM Virtua180x &#10;File Machine View Input Devices Help &#10;Recycle Bin &#10;Productivity &#10;Microsoft Edge &#10;Microsoft Store &#10;C) &#10;START &#10;James Ball &#10;Documents &#10;Pictures &#10;Settings &#10;Power &#10;p type here to search &#10;1818 &#10;A (D) ENG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entl (Worksheet 2- Done) [Running] - Oracle VM Virtua180x &#10;File Machine View Input Devices Help &#10;Recycle Bin &#10;Productivity &#10;Microsoft Edge &#10;Microsoft Store &#10;C) &#10;START &#10;James Ball &#10;Documents &#10;Pictures &#10;Settings &#10;Power &#10;p type here to search &#10;1818 &#10;A (D) ENG &#10;21/02/2021 &#10;Right ctrl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0E18BF8" w14:textId="0A5D74C5" w:rsidR="00723C59" w:rsidRPr="0023586C" w:rsidRDefault="00723C59" w:rsidP="002A184E">
      <w:pPr>
        <w:pStyle w:val="Caption"/>
        <w:jc w:val="center"/>
        <w:rPr>
          <w:rFonts w:eastAsia="Times New Roman"/>
          <w:lang w:eastAsia="en-GB"/>
        </w:rPr>
      </w:pPr>
      <w:bookmarkStart w:id="8" w:name="_Toc70607978"/>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2</w:t>
      </w:r>
      <w:r w:rsidRPr="0023586C">
        <w:rPr>
          <w:noProof/>
        </w:rPr>
        <w:fldChar w:fldCharType="end"/>
      </w:r>
      <w:r w:rsidRPr="0023586C">
        <w:t xml:space="preserve"> - Client 1 logged in as domain </w:t>
      </w:r>
      <w:proofErr w:type="gramStart"/>
      <w:r w:rsidRPr="0023586C">
        <w:t>admin</w:t>
      </w:r>
      <w:bookmarkEnd w:id="8"/>
      <w:proofErr w:type="gramEnd"/>
    </w:p>
    <w:p w14:paraId="4F791A4F" w14:textId="77777777" w:rsidR="00723C59" w:rsidRPr="0023586C" w:rsidRDefault="00723C59" w:rsidP="0023586C">
      <w:pPr>
        <w:rPr>
          <w:lang w:eastAsia="en-GB"/>
        </w:rPr>
      </w:pPr>
      <w:r w:rsidRPr="0023586C">
        <w:rPr>
          <w:lang w:eastAsia="en-GB"/>
        </w:rPr>
        <w:lastRenderedPageBreak/>
        <w:t>A folder “</w:t>
      </w:r>
      <w:proofErr w:type="spellStart"/>
      <w:r w:rsidRPr="0023586C">
        <w:rPr>
          <w:lang w:eastAsia="en-GB"/>
        </w:rPr>
        <w:t>Dept_Important_Docs</w:t>
      </w:r>
      <w:proofErr w:type="spellEnd"/>
      <w:r w:rsidRPr="0023586C">
        <w:rPr>
          <w:lang w:eastAsia="en-GB"/>
        </w:rPr>
        <w:t xml:space="preserve">” was created in the root C: directory on client </w:t>
      </w:r>
      <w:proofErr w:type="gramStart"/>
      <w:r w:rsidRPr="0023586C">
        <w:rPr>
          <w:lang w:eastAsia="en-GB"/>
        </w:rPr>
        <w:t>1</w:t>
      </w:r>
      <w:proofErr w:type="gramEnd"/>
    </w:p>
    <w:p w14:paraId="73F32FA6" w14:textId="77777777" w:rsidR="00723C59" w:rsidRPr="0023586C" w:rsidRDefault="00723C59" w:rsidP="002A184E">
      <w:pPr>
        <w:jc w:val="center"/>
      </w:pPr>
      <w:r w:rsidRPr="0023586C">
        <w:rPr>
          <w:noProof/>
          <w:lang w:eastAsia="en-GB"/>
        </w:rPr>
        <w:drawing>
          <wp:inline distT="0" distB="0" distL="0" distR="0" wp14:anchorId="5B8AE519" wp14:editId="7A83CA38">
            <wp:extent cx="4320000" cy="3546000"/>
            <wp:effectExtent l="0" t="0" r="4445" b="0"/>
            <wp:docPr id="168" name="Picture 168" descr="Clientl (Worksheet 2- Done) [Running] &#10;File Machine View Input Devices &#10;C] Local Disk (C:) &#10;Home &#10;Share &#10;View &#10;Oracle VM Virtua180x &#10;Help &#10;O &#10;•t ThisPC LocalDisk(C.•) &#10;p Search Local Disk (C:) &#10;Size &#10;* Quick access &#10;Desktop &#10;Downloads &#10;Documents &#10;[e] Pictures &#10;Music &#10;Videos &#10;OneDrive &#10;This pc &#10;3D Objects &#10;Desktop &#10;8] Documents &#10;Downloads &#10;Music &#10;[e] Pictures &#10;Videos &#10;Local Disk (C) &#10;Network &#10;6 items I item selected &#10;Name &#10;Dept_ Important_ Docs &#10;PerfLogs &#10;Date modified &#10;21/02/2021 1821 &#10;Type &#10;File folder &#10;Properties &#10;Program Fil &#10;Program Fil &#10;Users &#10;General Sharing Security Previous Versions &#10;Customize &#10;Sze on disk &#10;Containe &#10;Dept hiportant Docs &#10;File folder &#10;O bytes &#10;O bytes &#10;files O Folders &#10;21 February2021. 182035 &#10;@ Read-only (Only applies to files in folder) &#10;D Hidden &#10;Advanced &#10;p Type here to search &#10;1821 &#10;(D) ENG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ientl (Worksheet 2- Done) [Running] &#10;File Machine View Input Devices &#10;C] Local Disk (C:) &#10;Home &#10;Share &#10;View &#10;Oracle VM Virtua180x &#10;Help &#10;O &#10;•t ThisPC LocalDisk(C.•) &#10;p Search Local Disk (C:) &#10;Size &#10;* Quick access &#10;Desktop &#10;Downloads &#10;Documents &#10;[e] Pictures &#10;Music &#10;Videos &#10;OneDrive &#10;This pc &#10;3D Objects &#10;Desktop &#10;8] Documents &#10;Downloads &#10;Music &#10;[e] Pictures &#10;Videos &#10;Local Disk (C) &#10;Network &#10;6 items I item selected &#10;Name &#10;Dept_ Important_ Docs &#10;PerfLogs &#10;Date modified &#10;21/02/2021 1821 &#10;Type &#10;File folder &#10;Properties &#10;Program Fil &#10;Program Fil &#10;Users &#10;General Sharing Security Previous Versions &#10;Customize &#10;Sze on disk &#10;Containe &#10;Dept hiportant Docs &#10;File folder &#10;O bytes &#10;O bytes &#10;files O Folders &#10;21 February2021. 182035 &#10;@ Read-only (Only applies to files in folder) &#10;D Hidden &#10;Advanced &#10;p Type here to search &#10;1821 &#10;(D) ENG &#10;21/02/2021 &#10;Right ctrl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377E32C" w14:textId="2F62F105" w:rsidR="00723C59" w:rsidRPr="0023586C" w:rsidRDefault="00723C59" w:rsidP="002A184E">
      <w:pPr>
        <w:pStyle w:val="Caption"/>
        <w:jc w:val="center"/>
        <w:rPr>
          <w:rFonts w:eastAsia="Times New Roman"/>
          <w:lang w:eastAsia="en-GB"/>
        </w:rPr>
      </w:pPr>
      <w:bookmarkStart w:id="9" w:name="_Toc70607979"/>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3</w:t>
      </w:r>
      <w:r w:rsidRPr="0023586C">
        <w:rPr>
          <w:noProof/>
        </w:rPr>
        <w:fldChar w:fldCharType="end"/>
      </w:r>
      <w:r w:rsidRPr="0023586C">
        <w:t xml:space="preserve"> - </w:t>
      </w:r>
      <w:proofErr w:type="spellStart"/>
      <w:r w:rsidRPr="0023586C">
        <w:t>Dept_Important_</w:t>
      </w:r>
      <w:proofErr w:type="gramStart"/>
      <w:r w:rsidRPr="0023586C">
        <w:t>Docs</w:t>
      </w:r>
      <w:proofErr w:type="spellEnd"/>
      <w:proofErr w:type="gramEnd"/>
      <w:r w:rsidRPr="0023586C">
        <w:t xml:space="preserve"> folder</w:t>
      </w:r>
      <w:bookmarkEnd w:id="9"/>
    </w:p>
    <w:p w14:paraId="3DD46BA7" w14:textId="77777777" w:rsidR="00723C59" w:rsidRPr="0023586C" w:rsidRDefault="00723C59" w:rsidP="0023586C">
      <w:pPr>
        <w:rPr>
          <w:lang w:eastAsia="en-GB"/>
        </w:rPr>
      </w:pPr>
      <w:r w:rsidRPr="0023586C">
        <w:rPr>
          <w:lang w:eastAsia="en-GB"/>
        </w:rPr>
        <w:t>A text file “</w:t>
      </w:r>
      <w:proofErr w:type="spellStart"/>
      <w:r w:rsidRPr="0023586C">
        <w:rPr>
          <w:lang w:eastAsia="en-GB"/>
        </w:rPr>
        <w:t>Important_File</w:t>
      </w:r>
      <w:proofErr w:type="spellEnd"/>
      <w:r w:rsidRPr="0023586C">
        <w:rPr>
          <w:lang w:eastAsia="en-GB"/>
        </w:rPr>
        <w:t>” was created in this new folder.</w:t>
      </w:r>
    </w:p>
    <w:p w14:paraId="1932AAD4" w14:textId="77777777" w:rsidR="00723C59" w:rsidRPr="0023586C" w:rsidRDefault="00723C59" w:rsidP="002A184E">
      <w:pPr>
        <w:jc w:val="center"/>
      </w:pPr>
      <w:r w:rsidRPr="0023586C">
        <w:rPr>
          <w:noProof/>
          <w:lang w:eastAsia="en-GB"/>
        </w:rPr>
        <w:drawing>
          <wp:inline distT="0" distB="0" distL="0" distR="0" wp14:anchorId="2CF1B3E4" wp14:editId="4F8EFAE2">
            <wp:extent cx="4320000" cy="3546000"/>
            <wp:effectExtent l="0" t="0" r="4445" b="0"/>
            <wp:docPr id="169" name="Picture 169" descr="File &#10;Clientl (Worksheet 2- Done) [Running] &#10;Machine View Input Devices &#10;Dept_ m portant_ Docs &#10;Oracle VM Virtua180x &#10;Help &#10;Home &#10;* Quick access &#10;Desktop &#10;Downloads &#10;Documents &#10;[e] Pictures &#10;Music &#10;Videos &#10;OneDrive &#10;This pc &#10;3D Objects &#10;Desktop &#10;8] Documents &#10;Downloads &#10;Music &#10;[e] Pictures &#10;Videos &#10;Local Disk (C) &#10;Network &#10;I item &#10;Share &#10;View &#10;ThisPC Local Disk &#10;Name &#10;Important_FiIe &#10;O &#10;Dept_ m portant_ Docs &#10;p Search &#10;Size &#10;Date modified &#10;21/02/2021 18:21 &#10;Type &#10;Text Document &#10;Type here to search &#10;1821 &#10;(D) ENG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 &#10;Clientl (Worksheet 2- Done) [Running] &#10;Machine View Input Devices &#10;Dept_ m portant_ Docs &#10;Oracle VM Virtua180x &#10;Help &#10;Home &#10;* Quick access &#10;Desktop &#10;Downloads &#10;Documents &#10;[e] Pictures &#10;Music &#10;Videos &#10;OneDrive &#10;This pc &#10;3D Objects &#10;Desktop &#10;8] Documents &#10;Downloads &#10;Music &#10;[e] Pictures &#10;Videos &#10;Local Disk (C) &#10;Network &#10;I item &#10;Share &#10;View &#10;ThisPC Local Disk &#10;Name &#10;Important_FiIe &#10;O &#10;Dept_ m portant_ Docs &#10;p Search &#10;Size &#10;Date modified &#10;21/02/2021 18:21 &#10;Type &#10;Text Document &#10;Type here to search &#10;1821 &#10;(D) ENG &#10;21/02/2021 &#10;Right ctrl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7D05398" w14:textId="61C7F036" w:rsidR="00723C59" w:rsidRPr="0023586C" w:rsidRDefault="00723C59" w:rsidP="002A184E">
      <w:pPr>
        <w:pStyle w:val="Caption"/>
        <w:jc w:val="center"/>
        <w:rPr>
          <w:rFonts w:eastAsia="Times New Roman"/>
          <w:lang w:eastAsia="en-GB"/>
        </w:rPr>
      </w:pPr>
      <w:bookmarkStart w:id="10" w:name="_Toc70607980"/>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4</w:t>
      </w:r>
      <w:r w:rsidRPr="0023586C">
        <w:rPr>
          <w:noProof/>
        </w:rPr>
        <w:fldChar w:fldCharType="end"/>
      </w:r>
      <w:r w:rsidRPr="0023586C">
        <w:t xml:space="preserve"> - </w:t>
      </w:r>
      <w:proofErr w:type="spellStart"/>
      <w:r w:rsidRPr="0023586C">
        <w:t>Important_File</w:t>
      </w:r>
      <w:proofErr w:type="spellEnd"/>
      <w:r w:rsidRPr="0023586C">
        <w:t xml:space="preserve"> text document</w:t>
      </w:r>
      <w:bookmarkEnd w:id="10"/>
    </w:p>
    <w:p w14:paraId="1E23BA20" w14:textId="77777777" w:rsidR="00723C59" w:rsidRPr="0023586C" w:rsidRDefault="00723C59" w:rsidP="0023586C">
      <w:pPr>
        <w:rPr>
          <w:lang w:eastAsia="en-GB"/>
        </w:rPr>
      </w:pPr>
      <w:r w:rsidRPr="0023586C">
        <w:rPr>
          <w:lang w:eastAsia="en-GB"/>
        </w:rPr>
        <w:t> </w:t>
      </w:r>
    </w:p>
    <w:p w14:paraId="1416962E" w14:textId="77777777" w:rsidR="00723C59" w:rsidRPr="0023586C" w:rsidRDefault="00723C59" w:rsidP="002A184E">
      <w:pPr>
        <w:jc w:val="center"/>
      </w:pPr>
      <w:r w:rsidRPr="0023586C">
        <w:rPr>
          <w:noProof/>
          <w:lang w:eastAsia="en-GB"/>
        </w:rPr>
        <w:lastRenderedPageBreak/>
        <w:drawing>
          <wp:inline distT="0" distB="0" distL="0" distR="0" wp14:anchorId="3B3B8DC3" wp14:editId="76BA4DA0">
            <wp:extent cx="4320000" cy="3546000"/>
            <wp:effectExtent l="0" t="0" r="4445" b="0"/>
            <wp:docPr id="167" name="Picture 167" descr="Clientl (Worksheet 2- Done) [Running] &#10;File Machine View Input Devices &#10;C] Local Disk (C:) &#10;Home &#10;Share &#10;View &#10;Oracle VM Virtua180x &#10;Help &#10;O &#10;•t ThisPC LocalDisk(C.•) &#10;p Search Local Disk (C:) &#10;Size &#10;* Quick access &#10;Desktop &#10;Downloads &#10;Documents &#10;[e] Pictures &#10;Music &#10;Videos &#10;OneDrive &#10;This pc &#10;3D Objects &#10;Desktop &#10;8] Documents &#10;Downloads &#10;Music &#10;[e] Pictures &#10;Videos &#10;Local Disk (C) &#10;Network &#10;6 items I item selected &#10;Name &#10;Dept_ Important_ Docs &#10;PerfLogs &#10;Date modified &#10;21/02/2021 1821 &#10;Properties &#10;Program Fi &#10;Program Fil &#10;Users &#10;General Sharing Security Previous Versions Customize &#10;Permissions for &#10;Object name C \Dept Important Docs &#10;Group or user names: &#10;*Lithenticated I_lsetz &#10;SYSTEM &#10;Administrators (WS I -NWTVdministrat0ß) &#10;Type &#10;File folder &#10;Deny &#10;P emissions for Authenticated &#10;Read 8 execute &#10;Ljst folder contents &#10;Alo w &#10;p Type here to search &#10;1822 &#10;(D) ENG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ientl (Worksheet 2- Done) [Running] &#10;File Machine View Input Devices &#10;C] Local Disk (C:) &#10;Home &#10;Share &#10;View &#10;Oracle VM Virtua180x &#10;Help &#10;O &#10;•t ThisPC LocalDisk(C.•) &#10;p Search Local Disk (C:) &#10;Size &#10;* Quick access &#10;Desktop &#10;Downloads &#10;Documents &#10;[e] Pictures &#10;Music &#10;Videos &#10;OneDrive &#10;This pc &#10;3D Objects &#10;Desktop &#10;8] Documents &#10;Downloads &#10;Music &#10;[e] Pictures &#10;Videos &#10;Local Disk (C) &#10;Network &#10;6 items I item selected &#10;Name &#10;Dept_ Important_ Docs &#10;PerfLogs &#10;Date modified &#10;21/02/2021 1821 &#10;Properties &#10;Program Fi &#10;Program Fil &#10;Users &#10;General Sharing Security Previous Versions Customize &#10;Permissions for &#10;Object name C \Dept Important Docs &#10;Group or user names: &#10;*Lithenticated I_lsetz &#10;SYSTEM &#10;Administrators (WS I -NWTVdministrat0ß) &#10;Type &#10;File folder &#10;Deny &#10;P emissions for Authenticated &#10;Read 8 execute &#10;Ljst folder contents &#10;Alo w &#10;p Type here to search &#10;1822 &#10;(D) ENG &#10;21/02/2021 &#10;Right ctrl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18C3150" w14:textId="2AF3956F" w:rsidR="00723C59" w:rsidRPr="0023586C" w:rsidRDefault="00723C59" w:rsidP="002A184E">
      <w:pPr>
        <w:pStyle w:val="Caption"/>
        <w:jc w:val="center"/>
        <w:rPr>
          <w:rFonts w:eastAsia="Times New Roman"/>
          <w:lang w:eastAsia="en-GB"/>
        </w:rPr>
      </w:pPr>
      <w:bookmarkStart w:id="11" w:name="_Toc70607981"/>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5</w:t>
      </w:r>
      <w:r w:rsidRPr="0023586C">
        <w:rPr>
          <w:noProof/>
        </w:rPr>
        <w:fldChar w:fldCharType="end"/>
      </w:r>
      <w:r w:rsidRPr="0023586C">
        <w:t xml:space="preserve"> - Default permissions for </w:t>
      </w:r>
      <w:proofErr w:type="spellStart"/>
      <w:r w:rsidRPr="0023586C">
        <w:t>Dept_Important_Docs</w:t>
      </w:r>
      <w:bookmarkEnd w:id="11"/>
      <w:proofErr w:type="spellEnd"/>
    </w:p>
    <w:p w14:paraId="3A4C924B" w14:textId="77777777" w:rsidR="00723C59" w:rsidRPr="0023586C" w:rsidRDefault="00723C59" w:rsidP="0023586C">
      <w:pPr>
        <w:rPr>
          <w:lang w:eastAsia="en-GB"/>
        </w:rPr>
      </w:pPr>
      <w:r w:rsidRPr="0023586C">
        <w:rPr>
          <w:lang w:eastAsia="en-GB"/>
        </w:rPr>
        <w:t xml:space="preserve">An error occurred when attempting to remove “Authenticated Users” from having access to the folder. This was due to the folder inheriting permissions from the root C: directory.  </w:t>
      </w:r>
    </w:p>
    <w:p w14:paraId="269524FC" w14:textId="77777777" w:rsidR="00723C59" w:rsidRPr="0023586C" w:rsidRDefault="00723C59" w:rsidP="002A184E">
      <w:pPr>
        <w:jc w:val="center"/>
      </w:pPr>
      <w:r w:rsidRPr="0023586C">
        <w:rPr>
          <w:noProof/>
          <w:lang w:eastAsia="en-GB"/>
        </w:rPr>
        <w:drawing>
          <wp:inline distT="0" distB="0" distL="0" distR="0" wp14:anchorId="6440E085" wp14:editId="27F22FA6">
            <wp:extent cx="4320000" cy="3546000"/>
            <wp:effectExtent l="0" t="0" r="4445" b="0"/>
            <wp:docPr id="166" name="Picture 166" descr="Clientl (Worksheet 2- Done) [Running] &#10;File Machine View Input Devices &#10;C] Local Disk (C:) &#10;Home &#10;Share &#10;View &#10;Oracle VM Virtua180x &#10;Help &#10;O &#10;•t ThisPC LocalDisk(C.•) &#10;p Search Local Disk (C:) &#10;Size &#10;* Quick access &#10;Desktop &#10;Downloads &#10;Documents &#10;[e] Pictures &#10;Music &#10;Videos &#10;OneDrive &#10;This pc &#10;3D Objects &#10;Desktop &#10;8] Documents &#10;Downloads &#10;Music &#10;[e] Pictures &#10;Videos &#10;Local Disk (C) &#10;Network &#10;6 items I item selected &#10;Name &#10;Dept_ Important_ Docs &#10;PerfLogs &#10;Date modified &#10;21/02/2021 1821 &#10;Type &#10;File folder &#10;Properties &#10;Program Fi &#10;Program Fil &#10;Users &#10;General Sharing Security Previous Versions Customize &#10;Permissions for &#10;Windows Security &#10;You cant remove Authenticated Users because this object is &#10;inheriting permissions from its parent. To remove &#10;Authenticated users, you must prevent this object from &#10;inheriting permissions. Turn off the option for inheriting &#10;permissions, and then try removing Authenticated Users &#10;again. &#10;Read 8 execute &#10;Ljst folder contents &#10;Alo &#10;Deny &#10;p Type here to search &#10;1822 &#10;(D) ENG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lientl (Worksheet 2- Done) [Running] &#10;File Machine View Input Devices &#10;C] Local Disk (C:) &#10;Home &#10;Share &#10;View &#10;Oracle VM Virtua180x &#10;Help &#10;O &#10;•t ThisPC LocalDisk(C.•) &#10;p Search Local Disk (C:) &#10;Size &#10;* Quick access &#10;Desktop &#10;Downloads &#10;Documents &#10;[e] Pictures &#10;Music &#10;Videos &#10;OneDrive &#10;This pc &#10;3D Objects &#10;Desktop &#10;8] Documents &#10;Downloads &#10;Music &#10;[e] Pictures &#10;Videos &#10;Local Disk (C) &#10;Network &#10;6 items I item selected &#10;Name &#10;Dept_ Important_ Docs &#10;PerfLogs &#10;Date modified &#10;21/02/2021 1821 &#10;Type &#10;File folder &#10;Properties &#10;Program Fi &#10;Program Fil &#10;Users &#10;General Sharing Security Previous Versions Customize &#10;Permissions for &#10;Windows Security &#10;You cant remove Authenticated Users because this object is &#10;inheriting permissions from its parent. To remove &#10;Authenticated users, you must prevent this object from &#10;inheriting permissions. Turn off the option for inheriting &#10;permissions, and then try removing Authenticated Users &#10;again. &#10;Read 8 execute &#10;Ljst folder contents &#10;Alo &#10;Deny &#10;p Type here to search &#10;1822 &#10;(D) ENG &#10;21/02/2021 &#10;Right ctrl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2B893F0" w14:textId="5A544DEF" w:rsidR="00723C59" w:rsidRPr="0023586C" w:rsidRDefault="00723C59" w:rsidP="002A184E">
      <w:pPr>
        <w:pStyle w:val="Caption"/>
        <w:jc w:val="center"/>
        <w:rPr>
          <w:rFonts w:eastAsia="Times New Roman"/>
          <w:lang w:eastAsia="en-GB"/>
        </w:rPr>
      </w:pPr>
      <w:bookmarkStart w:id="12" w:name="_Toc70607982"/>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6</w:t>
      </w:r>
      <w:r w:rsidRPr="0023586C">
        <w:rPr>
          <w:noProof/>
        </w:rPr>
        <w:fldChar w:fldCharType="end"/>
      </w:r>
      <w:r w:rsidRPr="0023586C">
        <w:t xml:space="preserve"> - </w:t>
      </w:r>
      <w:proofErr w:type="spellStart"/>
      <w:r w:rsidRPr="0023586C">
        <w:t>Dept_Important_Docs</w:t>
      </w:r>
      <w:proofErr w:type="spellEnd"/>
      <w:r w:rsidRPr="0023586C">
        <w:t xml:space="preserve"> </w:t>
      </w:r>
      <w:proofErr w:type="spellStart"/>
      <w:r w:rsidRPr="0023586C">
        <w:t>permssions</w:t>
      </w:r>
      <w:proofErr w:type="spellEnd"/>
      <w:r w:rsidRPr="0023586C">
        <w:t xml:space="preserve"> error</w:t>
      </w:r>
      <w:bookmarkEnd w:id="12"/>
    </w:p>
    <w:p w14:paraId="3E104776" w14:textId="77777777" w:rsidR="00723C59" w:rsidRPr="0023586C" w:rsidRDefault="00723C59" w:rsidP="0023586C">
      <w:pPr>
        <w:rPr>
          <w:lang w:eastAsia="en-GB"/>
        </w:rPr>
      </w:pPr>
      <w:r w:rsidRPr="0023586C">
        <w:rPr>
          <w:lang w:eastAsia="en-GB"/>
        </w:rPr>
        <w:t> </w:t>
      </w:r>
    </w:p>
    <w:p w14:paraId="5990CE36" w14:textId="77777777" w:rsidR="00723C59" w:rsidRPr="0023586C" w:rsidRDefault="00723C59" w:rsidP="0023586C">
      <w:pPr>
        <w:rPr>
          <w:lang w:eastAsia="en-GB"/>
        </w:rPr>
      </w:pPr>
      <w:r w:rsidRPr="0023586C">
        <w:rPr>
          <w:lang w:eastAsia="en-GB"/>
        </w:rPr>
        <w:lastRenderedPageBreak/>
        <w:t>To resolve this, permission inheritance was disabled on the folder.</w:t>
      </w:r>
    </w:p>
    <w:p w14:paraId="2343D0C0" w14:textId="77777777" w:rsidR="00723C59" w:rsidRPr="0023586C" w:rsidRDefault="00723C59" w:rsidP="002A184E">
      <w:pPr>
        <w:jc w:val="center"/>
      </w:pPr>
      <w:r w:rsidRPr="0023586C">
        <w:rPr>
          <w:noProof/>
          <w:lang w:eastAsia="en-GB"/>
        </w:rPr>
        <w:drawing>
          <wp:inline distT="0" distB="0" distL="0" distR="0" wp14:anchorId="111ACB46" wp14:editId="4BF4F959">
            <wp:extent cx="4320000" cy="3546000"/>
            <wp:effectExtent l="0" t="0" r="4445" b="0"/>
            <wp:docPr id="164" name="Picture 164" descr="File &#10;Clientl (Worksheet 2- Done) [Running] &#10;Machine View Input Devices &#10;Local Disk (c:) &#10;Home &#10;Share &#10;View &#10;Oracle VM Virtua180x &#10;Help &#10;O &#10;•t ThisPC LocalDisk(C.•) &#10;Search Local Disk (C:) &#10;* Quick access &#10;Desktop &#10;Downloads &#10;Documents &#10;[e] Pictures &#10;Music &#10;Videos &#10;OneDrive &#10;This pc &#10;3D Objects &#10;Desktop &#10;8] Documents &#10;Downloads &#10;Music &#10;[e] Pictures &#10;Videos &#10;Local Disk( • &#10;Network &#10;Advanced Security Settings for &#10;Owner: &#10;Permissions &#10;For additional in &#10;Permission entr- &#10;Type p &#10;Allow A &#10;Allow &#10;Allow &#10;Allow &#10;Block Inheritance &#10;What would you like to do with the current inherited permissions? &#10;You are about to block inheritance to this object, which means that permissions &#10;inherited from a parent object will no longer be applied to this object. &#10;-9 &#10;-9 &#10;Convert inherited permissions into explicit permissions on &#10;this object. &#10;Remove all inherited permissions from this object. &#10;Cancel &#10;It (if available). &#10;alders and files &#10;alders and files &#10;alders and files &#10;alders and files &#10;Disable inheritance &#10;Replace all child object permission entries with inheritable permission entries from this object &#10;Cancel &#10;6 items I item selected &#10;p Type here to search &#10;1823 &#10;(D) ENG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le &#10;Clientl (Worksheet 2- Done) [Running] &#10;Machine View Input Devices &#10;Local Disk (c:) &#10;Home &#10;Share &#10;View &#10;Oracle VM Virtua180x &#10;Help &#10;O &#10;•t ThisPC LocalDisk(C.•) &#10;Search Local Disk (C:) &#10;* Quick access &#10;Desktop &#10;Downloads &#10;Documents &#10;[e] Pictures &#10;Music &#10;Videos &#10;OneDrive &#10;This pc &#10;3D Objects &#10;Desktop &#10;8] Documents &#10;Downloads &#10;Music &#10;[e] Pictures &#10;Videos &#10;Local Disk( • &#10;Network &#10;Advanced Security Settings for &#10;Owner: &#10;Permissions &#10;For additional in &#10;Permission entr- &#10;Type p &#10;Allow A &#10;Allow &#10;Allow &#10;Allow &#10;Block Inheritance &#10;What would you like to do with the current inherited permissions? &#10;You are about to block inheritance to this object, which means that permissions &#10;inherited from a parent object will no longer be applied to this object. &#10;-9 &#10;-9 &#10;Convert inherited permissions into explicit permissions on &#10;this object. &#10;Remove all inherited permissions from this object. &#10;Cancel &#10;It (if available). &#10;alders and files &#10;alders and files &#10;alders and files &#10;alders and files &#10;Disable inheritance &#10;Replace all child object permission entries with inheritable permission entries from this object &#10;Cancel &#10;6 items I item selected &#10;p Type here to search &#10;1823 &#10;(D) ENG &#10;21/02/2021 &#10;Right ctrl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7BAC1523" w14:textId="6199FDBC" w:rsidR="00723C59" w:rsidRPr="0023586C" w:rsidRDefault="00723C59" w:rsidP="002A184E">
      <w:pPr>
        <w:pStyle w:val="Caption"/>
        <w:jc w:val="center"/>
        <w:rPr>
          <w:rFonts w:eastAsia="Times New Roman"/>
          <w:lang w:eastAsia="en-GB"/>
        </w:rPr>
      </w:pPr>
      <w:bookmarkStart w:id="13" w:name="_Toc70607983"/>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7</w:t>
      </w:r>
      <w:r w:rsidRPr="0023586C">
        <w:rPr>
          <w:noProof/>
        </w:rPr>
        <w:fldChar w:fldCharType="end"/>
      </w:r>
      <w:r w:rsidRPr="0023586C">
        <w:t xml:space="preserve"> - Disabling permission </w:t>
      </w:r>
      <w:proofErr w:type="gramStart"/>
      <w:r w:rsidRPr="0023586C">
        <w:t>inheritance</w:t>
      </w:r>
      <w:bookmarkEnd w:id="13"/>
      <w:proofErr w:type="gramEnd"/>
    </w:p>
    <w:p w14:paraId="13B3D32F" w14:textId="77777777" w:rsidR="00723C59" w:rsidRPr="0023586C" w:rsidRDefault="00723C59" w:rsidP="0023586C">
      <w:pPr>
        <w:rPr>
          <w:lang w:eastAsia="en-GB"/>
        </w:rPr>
      </w:pPr>
      <w:r w:rsidRPr="0023586C">
        <w:rPr>
          <w:lang w:eastAsia="en-GB"/>
        </w:rPr>
        <w:t>This disables all permissions on the folder and only the folder owner (NWT-JB in this case) will be able to add new permissions.</w:t>
      </w:r>
    </w:p>
    <w:p w14:paraId="74B9621A" w14:textId="77777777" w:rsidR="00723C59" w:rsidRPr="0023586C" w:rsidRDefault="00723C59" w:rsidP="002A184E">
      <w:pPr>
        <w:jc w:val="center"/>
      </w:pPr>
      <w:r w:rsidRPr="0023586C">
        <w:rPr>
          <w:noProof/>
          <w:lang w:eastAsia="en-GB"/>
        </w:rPr>
        <w:drawing>
          <wp:inline distT="0" distB="0" distL="0" distR="0" wp14:anchorId="100E98A9" wp14:editId="1B035042">
            <wp:extent cx="4320000" cy="3546000"/>
            <wp:effectExtent l="0" t="0" r="4445" b="0"/>
            <wp:docPr id="163" name="Picture 163" descr="Clientl (Worksheet 2- Done) [Running] &#10;File Machine View Input Devices &#10;C] Local Disk (C:) &#10;Home &#10;Share &#10;View &#10;Oracle VM Virtua180x &#10;Help &#10;O &#10;•t ThisPC LocalDisk(C.•) &#10;Search Local Disk (C:) &#10;* Quick access &#10;Desktop &#10;Downloads &#10;Documents &#10;[e] Pictures &#10;Music &#10;Videos &#10;OneDrive &#10;This pc &#10;3D Objects &#10;Desktop &#10;8] Documents &#10;Downloads &#10;Music &#10;[e] Pictures &#10;Videos &#10;Local Disk( • &#10;Network &#10;Advanced Security Settings for &#10;Owner: &#10;Permissions &#10;James Ball (NWT J8@nwtraders.msft) Change &#10;A uditing &#10;Effective Access &#10;For additional information, double-click a permission entry. To modify a permission entry, select the entry and click Edit (if available). &#10;Permission entries: &#10;Windows Security &#10;No groups or users have per &#10;You have denied all users access to No &#10;one will be able to access and only the &#10;owner will be able to change the permissions. &#10;Do you want to continue? &#10;Enable inheritance &#10;Replace all child object permission entries with inheritable permission entries from this object &#10;Ions. &#10;6 items I item selected &#10;p Type here to search &#10;Apply &#10;1823 &#10;(D) ENG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lientl (Worksheet 2- Done) [Running] &#10;File Machine View Input Devices &#10;C] Local Disk (C:) &#10;Home &#10;Share &#10;View &#10;Oracle VM Virtua180x &#10;Help &#10;O &#10;•t ThisPC LocalDisk(C.•) &#10;Search Local Disk (C:) &#10;* Quick access &#10;Desktop &#10;Downloads &#10;Documents &#10;[e] Pictures &#10;Music &#10;Videos &#10;OneDrive &#10;This pc &#10;3D Objects &#10;Desktop &#10;8] Documents &#10;Downloads &#10;Music &#10;[e] Pictures &#10;Videos &#10;Local Disk( • &#10;Network &#10;Advanced Security Settings for &#10;Owner: &#10;Permissions &#10;James Ball (NWT J8@nwtraders.msft) Change &#10;A uditing &#10;Effective Access &#10;For additional information, double-click a permission entry. To modify a permission entry, select the entry and click Edit (if available). &#10;Permission entries: &#10;Windows Security &#10;No groups or users have per &#10;You have denied all users access to No &#10;one will be able to access and only the &#10;owner will be able to change the permissions. &#10;Do you want to continue? &#10;Enable inheritance &#10;Replace all child object permission entries with inheritable permission entries from this object &#10;Ions. &#10;6 items I item selected &#10;p Type here to search &#10;Apply &#10;1823 &#10;(D) ENG &#10;21/02/2021 &#10;Right ctrl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6F569D9" w14:textId="1C596A04" w:rsidR="00723C59" w:rsidRPr="0023586C" w:rsidRDefault="00723C59" w:rsidP="002A184E">
      <w:pPr>
        <w:pStyle w:val="Caption"/>
        <w:jc w:val="center"/>
        <w:rPr>
          <w:rFonts w:eastAsia="Times New Roman"/>
          <w:lang w:eastAsia="en-GB"/>
        </w:rPr>
      </w:pPr>
      <w:bookmarkStart w:id="14" w:name="_Toc70607984"/>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8</w:t>
      </w:r>
      <w:r w:rsidRPr="0023586C">
        <w:rPr>
          <w:noProof/>
        </w:rPr>
        <w:fldChar w:fldCharType="end"/>
      </w:r>
      <w:r w:rsidRPr="0023586C">
        <w:t xml:space="preserve"> - Disabling permission </w:t>
      </w:r>
      <w:proofErr w:type="gramStart"/>
      <w:r w:rsidRPr="0023586C">
        <w:t>inheritance</w:t>
      </w:r>
      <w:bookmarkEnd w:id="14"/>
      <w:proofErr w:type="gramEnd"/>
    </w:p>
    <w:p w14:paraId="0FEA5A9D" w14:textId="77777777" w:rsidR="00723C59" w:rsidRPr="0023586C" w:rsidRDefault="00723C59" w:rsidP="0023586C">
      <w:pPr>
        <w:rPr>
          <w:lang w:eastAsia="en-GB"/>
        </w:rPr>
      </w:pPr>
      <w:r w:rsidRPr="0023586C">
        <w:rPr>
          <w:lang w:eastAsia="en-GB"/>
        </w:rPr>
        <w:lastRenderedPageBreak/>
        <w:t> </w:t>
      </w:r>
    </w:p>
    <w:p w14:paraId="2CA2F607" w14:textId="77777777" w:rsidR="00723C59" w:rsidRPr="0023586C" w:rsidRDefault="00723C59" w:rsidP="002A184E">
      <w:pPr>
        <w:jc w:val="center"/>
      </w:pPr>
      <w:r w:rsidRPr="0023586C">
        <w:rPr>
          <w:noProof/>
          <w:lang w:eastAsia="en-GB"/>
        </w:rPr>
        <w:drawing>
          <wp:inline distT="0" distB="0" distL="0" distR="0" wp14:anchorId="692AA4AE" wp14:editId="23FC8399">
            <wp:extent cx="4320000" cy="3546000"/>
            <wp:effectExtent l="0" t="0" r="4445" b="0"/>
            <wp:docPr id="162" name="Picture 162" descr="Clientl (Worksheet 2- Done) [Running] &#10;File Machine View Input Devices &#10;C] Local Disk (C:) &#10;Home &#10;Share &#10;View &#10;Oracle VM Virtua180x &#10;Help &#10;O &#10;•t ThisPC LocalDisk(C.•) &#10;p Search Local Disk (C:) &#10;Size &#10;* Quick access &#10;Desktop &#10;Downloads &#10;Documents &#10;[e] Pictures &#10;Music &#10;Videos &#10;OneDrive &#10;This pc &#10;3D Objects &#10;Desktop &#10;8] Documents &#10;Downloads &#10;Music &#10;[e] Pictures &#10;Videos &#10;Local Disk (C) &#10;Network &#10;6 items I item selected &#10;Name &#10;Dept_ Important_ Docs &#10;PerfLogs &#10;Date modified &#10;21/02/2021 1821 &#10;Type &#10;File folder &#10;Properties &#10;Program Fi &#10;Program Fil &#10;Users &#10;General Sharing Security Previous Versions Customize &#10;Permissions for &#10;Object name C \Dept Important Docs &#10;Group or user names: &#10;No groups or userz have permission to access this object &#10;However. the owner of this object can assign permissione &#10;P emissions &#10;Read 8 execute &#10;Ljst folder contents &#10;Alo w &#10;Deny &#10;p Type here to search &#10;1824 &#10;(D) ENG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lientl (Worksheet 2- Done) [Running] &#10;File Machine View Input Devices &#10;C] Local Disk (C:) &#10;Home &#10;Share &#10;View &#10;Oracle VM Virtua180x &#10;Help &#10;O &#10;•t ThisPC LocalDisk(C.•) &#10;p Search Local Disk (C:) &#10;Size &#10;* Quick access &#10;Desktop &#10;Downloads &#10;Documents &#10;[e] Pictures &#10;Music &#10;Videos &#10;OneDrive &#10;This pc &#10;3D Objects &#10;Desktop &#10;8] Documents &#10;Downloads &#10;Music &#10;[e] Pictures &#10;Videos &#10;Local Disk (C) &#10;Network &#10;6 items I item selected &#10;Name &#10;Dept_ Important_ Docs &#10;PerfLogs &#10;Date modified &#10;21/02/2021 1821 &#10;Type &#10;File folder &#10;Properties &#10;Program Fi &#10;Program Fil &#10;Users &#10;General Sharing Security Previous Versions Customize &#10;Permissions for &#10;Object name C \Dept Important Docs &#10;Group or user names: &#10;No groups or userz have permission to access this object &#10;However. the owner of this object can assign permissione &#10;P emissions &#10;Read 8 execute &#10;Ljst folder contents &#10;Alo w &#10;Deny &#10;p Type here to search &#10;1824 &#10;(D) ENG &#10;21/02/2021 &#10;Right ctrl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2C53ED7" w14:textId="67CA51C9" w:rsidR="00723C59" w:rsidRPr="0023586C" w:rsidRDefault="00723C59" w:rsidP="002A184E">
      <w:pPr>
        <w:pStyle w:val="Caption"/>
        <w:jc w:val="center"/>
        <w:rPr>
          <w:rFonts w:eastAsia="Times New Roman"/>
          <w:lang w:eastAsia="en-GB"/>
        </w:rPr>
      </w:pPr>
      <w:bookmarkStart w:id="15" w:name="_Toc70607985"/>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9</w:t>
      </w:r>
      <w:r w:rsidRPr="0023586C">
        <w:rPr>
          <w:noProof/>
        </w:rPr>
        <w:fldChar w:fldCharType="end"/>
      </w:r>
      <w:r w:rsidRPr="0023586C">
        <w:t xml:space="preserve"> - Blank folder permissions</w:t>
      </w:r>
      <w:bookmarkEnd w:id="15"/>
    </w:p>
    <w:p w14:paraId="64087ED7" w14:textId="77777777" w:rsidR="00723C59" w:rsidRPr="0023586C" w:rsidRDefault="00723C59" w:rsidP="0023586C">
      <w:pPr>
        <w:rPr>
          <w:lang w:eastAsia="en-GB"/>
        </w:rPr>
      </w:pPr>
      <w:r w:rsidRPr="0023586C">
        <w:rPr>
          <w:lang w:eastAsia="en-GB"/>
        </w:rPr>
        <w:t> The admin account NWT-JB was given full control permissions to the folder.</w:t>
      </w:r>
    </w:p>
    <w:p w14:paraId="34F6FBEA" w14:textId="77777777" w:rsidR="00723C59" w:rsidRPr="0023586C" w:rsidRDefault="00723C59" w:rsidP="002A184E">
      <w:pPr>
        <w:jc w:val="center"/>
      </w:pPr>
      <w:r w:rsidRPr="0023586C">
        <w:rPr>
          <w:noProof/>
          <w:lang w:eastAsia="en-GB"/>
        </w:rPr>
        <w:drawing>
          <wp:inline distT="0" distB="0" distL="0" distR="0" wp14:anchorId="29515D00" wp14:editId="3169895D">
            <wp:extent cx="4320000" cy="3546000"/>
            <wp:effectExtent l="0" t="0" r="4445" b="0"/>
            <wp:docPr id="160" name="Picture 160" descr="Clientl (Worksheet 2- Done) [Running] &#10;File Machine View Input Devices &#10;C] Local Disk (C:) &#10;Home &#10;Share &#10;View &#10;Oracle VM Virtua180x &#10;Help &#10;O &#10;•t ThisPC LocalDisk(C.•) &#10;p Search Local Disk (C:) &#10;Size &#10;* Quick access &#10;Desktop &#10;Downloads &#10;8] Documents &#10;[e] Pictures &#10;Music &#10;Videos &#10;OneDrive &#10;This pc &#10;3D Objects &#10;Desktop &#10;8] Documents &#10;Downloads &#10;Music &#10;[e] Pictures &#10;Videos &#10;Local Disk (C) &#10;Network &#10;6 items I item selected &#10;Name &#10;Dept_ Important_ Docs &#10;PerfLogs &#10;Date modified &#10;21/02/2021 1821 &#10;Properties &#10;Program Fi &#10;Program Fil &#10;Users &#10;General Sharing Security Previous Versions Customize &#10;Permissions for &#10;Object name C \Dept Important Docs &#10;Group or user names: &#10;James Ball (NWT.JB@nwtradeß.msft) &#10;Type &#10;File folder &#10;Deny &#10;P emissions for James Ball &#10;Read 8 execute &#10;Ljst folder contents &#10;Alo w &#10;p Type here to search &#10;1824 &#10;(D) ENG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lientl (Worksheet 2- Done) [Running] &#10;File Machine View Input Devices &#10;C] Local Disk (C:) &#10;Home &#10;Share &#10;View &#10;Oracle VM Virtua180x &#10;Help &#10;O &#10;•t ThisPC LocalDisk(C.•) &#10;p Search Local Disk (C:) &#10;Size &#10;* Quick access &#10;Desktop &#10;Downloads &#10;8] Documents &#10;[e] Pictures &#10;Music &#10;Videos &#10;OneDrive &#10;This pc &#10;3D Objects &#10;Desktop &#10;8] Documents &#10;Downloads &#10;Music &#10;[e] Pictures &#10;Videos &#10;Local Disk (C) &#10;Network &#10;6 items I item selected &#10;Name &#10;Dept_ Important_ Docs &#10;PerfLogs &#10;Date modified &#10;21/02/2021 1821 &#10;Properties &#10;Program Fi &#10;Program Fil &#10;Users &#10;General Sharing Security Previous Versions Customize &#10;Permissions for &#10;Object name C \Dept Important Docs &#10;Group or user names: &#10;James Ball (NWT.JB@nwtradeß.msft) &#10;Type &#10;File folder &#10;Deny &#10;P emissions for James Ball &#10;Read 8 execute &#10;Ljst folder contents &#10;Alo w &#10;p Type here to search &#10;1824 &#10;(D) ENG &#10;21/02/2021 &#10;Right ctrl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22B0984" w14:textId="6E17BC9E" w:rsidR="00723C59" w:rsidRPr="0023586C" w:rsidRDefault="00723C59" w:rsidP="002A184E">
      <w:pPr>
        <w:pStyle w:val="Caption"/>
        <w:jc w:val="center"/>
        <w:rPr>
          <w:rFonts w:eastAsia="Times New Roman"/>
          <w:lang w:eastAsia="en-GB"/>
        </w:rPr>
      </w:pPr>
      <w:bookmarkStart w:id="16" w:name="_Toc70607986"/>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10</w:t>
      </w:r>
      <w:r w:rsidRPr="0023586C">
        <w:rPr>
          <w:noProof/>
        </w:rPr>
        <w:fldChar w:fldCharType="end"/>
      </w:r>
      <w:r w:rsidRPr="0023586C">
        <w:t xml:space="preserve"> - NWT-JB full control permissions</w:t>
      </w:r>
      <w:bookmarkEnd w:id="16"/>
    </w:p>
    <w:p w14:paraId="4818C7B2" w14:textId="77777777" w:rsidR="00723C59" w:rsidRPr="0023586C" w:rsidRDefault="00723C59" w:rsidP="0023586C">
      <w:pPr>
        <w:rPr>
          <w:lang w:eastAsia="en-GB"/>
        </w:rPr>
      </w:pPr>
      <w:r w:rsidRPr="0023586C">
        <w:rPr>
          <w:lang w:eastAsia="en-GB"/>
        </w:rPr>
        <w:t> </w:t>
      </w:r>
    </w:p>
    <w:p w14:paraId="79B1E116" w14:textId="77777777" w:rsidR="00723C59" w:rsidRPr="0023586C" w:rsidRDefault="00723C59" w:rsidP="002A184E">
      <w:pPr>
        <w:jc w:val="center"/>
      </w:pPr>
      <w:r w:rsidRPr="0023586C">
        <w:rPr>
          <w:noProof/>
          <w:lang w:eastAsia="en-GB"/>
        </w:rPr>
        <w:lastRenderedPageBreak/>
        <w:drawing>
          <wp:inline distT="0" distB="0" distL="0" distR="0" wp14:anchorId="38C78FC0" wp14:editId="5AE27FDB">
            <wp:extent cx="4320000" cy="3546000"/>
            <wp:effectExtent l="0" t="0" r="4445" b="0"/>
            <wp:docPr id="159" name="Picture 159" descr="Clientl (Worksheet 2- Done) [Running] &#10;File Machine View Input Devices &#10;Oracle VM Virtua180x &#10;Help &#10;Home &#10;* Quick access &#10;Desktop &#10;Downloads &#10;8] Documents &#10;[e] Pictures &#10;Music &#10;Videos &#10;OneDrive &#10;This pc &#10;3D Objects &#10;Desktop &#10;8] Documents &#10;Downloads &#10;Music &#10;[e] Pictures &#10;Videos &#10;Local Disk (C) &#10;Network &#10;Share &#10;View &#10;ThisPC Local Disk &#10;Name &#10;O &#10;Dept_ m portant_ Docs &#10;Date modified &#10;Type &#10;p Search &#10;Size &#10;Z] 1m &#10;Document &#10;Important_FiIe Properties &#10;General Security Details Previous Versions &#10;Object name C \Dept Important Docs\lmportant File txt &#10;Group or user names: &#10;James Ball &#10;To change permissions. click Edit &#10;Permissions for James Ball &#10;MO dfy &#10;Read 8 execute &#10;Writ e &#10;Special permissions &#10;Alo w &#10;For special permissions or advanced settings. &#10;click Advanced &#10;Deny &#10;Advanced &#10;I item &#10;I item selected O bytes &#10;p Type here to search &#10;(D) ENG &#10;1825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lientl (Worksheet 2- Done) [Running] &#10;File Machine View Input Devices &#10;Oracle VM Virtua180x &#10;Help &#10;Home &#10;* Quick access &#10;Desktop &#10;Downloads &#10;8] Documents &#10;[e] Pictures &#10;Music &#10;Videos &#10;OneDrive &#10;This pc &#10;3D Objects &#10;Desktop &#10;8] Documents &#10;Downloads &#10;Music &#10;[e] Pictures &#10;Videos &#10;Local Disk (C) &#10;Network &#10;Share &#10;View &#10;ThisPC Local Disk &#10;Name &#10;O &#10;Dept_ m portant_ Docs &#10;Date modified &#10;Type &#10;p Search &#10;Size &#10;Z] 1m &#10;Document &#10;Important_FiIe Properties &#10;General Security Details Previous Versions &#10;Object name C \Dept Important Docs\lmportant File txt &#10;Group or user names: &#10;James Ball &#10;To change permissions. click Edit &#10;Permissions for James Ball &#10;MO dfy &#10;Read 8 execute &#10;Writ e &#10;Special permissions &#10;Alo w &#10;For special permissions or advanced settings. &#10;click Advanced &#10;Deny &#10;Advanced &#10;I item &#10;I item selected O bytes &#10;p Type here to search &#10;(D) ENG &#10;1825 &#10;21/02/2021 &#10;Right ctrl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38150FA4" w14:textId="019172AA" w:rsidR="00723C59" w:rsidRPr="0023586C" w:rsidRDefault="00723C59" w:rsidP="002A184E">
      <w:pPr>
        <w:pStyle w:val="Caption"/>
        <w:jc w:val="center"/>
        <w:rPr>
          <w:rFonts w:eastAsia="Times New Roman"/>
          <w:lang w:eastAsia="en-GB"/>
        </w:rPr>
      </w:pPr>
      <w:bookmarkStart w:id="17" w:name="_Toc70607987"/>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11</w:t>
      </w:r>
      <w:r w:rsidRPr="0023586C">
        <w:rPr>
          <w:noProof/>
        </w:rPr>
        <w:fldChar w:fldCharType="end"/>
      </w:r>
      <w:r w:rsidRPr="0023586C">
        <w:t xml:space="preserve"> - NWT-JB full control permissions</w:t>
      </w:r>
      <w:bookmarkEnd w:id="17"/>
    </w:p>
    <w:p w14:paraId="1B05C9CB" w14:textId="77777777" w:rsidR="00723C59" w:rsidRPr="0023586C" w:rsidRDefault="00723C59" w:rsidP="0023586C">
      <w:pPr>
        <w:rPr>
          <w:lang w:eastAsia="en-GB"/>
        </w:rPr>
      </w:pPr>
      <w:r w:rsidRPr="0023586C">
        <w:rPr>
          <w:lang w:eastAsia="en-GB"/>
        </w:rPr>
        <w:t>After this, three additional users were given permissions to the folder:</w:t>
      </w:r>
    </w:p>
    <w:p w14:paraId="481B2199" w14:textId="77777777" w:rsidR="00723C59" w:rsidRPr="0023586C" w:rsidRDefault="00723C59" w:rsidP="0023586C">
      <w:pPr>
        <w:pStyle w:val="ListParagraph"/>
        <w:numPr>
          <w:ilvl w:val="0"/>
          <w:numId w:val="33"/>
        </w:numPr>
      </w:pPr>
      <w:r w:rsidRPr="0023586C">
        <w:t xml:space="preserve">User 1 had read, </w:t>
      </w:r>
      <w:proofErr w:type="gramStart"/>
      <w:r w:rsidRPr="0023586C">
        <w:t>list</w:t>
      </w:r>
      <w:proofErr w:type="gramEnd"/>
    </w:p>
    <w:p w14:paraId="53E4D4E8" w14:textId="77777777" w:rsidR="00723C59" w:rsidRPr="0023586C" w:rsidRDefault="00723C59" w:rsidP="0023586C">
      <w:pPr>
        <w:pStyle w:val="ListParagraph"/>
        <w:numPr>
          <w:ilvl w:val="0"/>
          <w:numId w:val="33"/>
        </w:numPr>
      </w:pPr>
      <w:r w:rsidRPr="0023586C">
        <w:t xml:space="preserve">User 2 had read, list, </w:t>
      </w:r>
      <w:proofErr w:type="gramStart"/>
      <w:r w:rsidRPr="0023586C">
        <w:t>write</w:t>
      </w:r>
      <w:proofErr w:type="gramEnd"/>
    </w:p>
    <w:p w14:paraId="0CC89875" w14:textId="77777777" w:rsidR="00723C59" w:rsidRPr="0023586C" w:rsidRDefault="00723C59" w:rsidP="0023586C">
      <w:pPr>
        <w:pStyle w:val="ListParagraph"/>
        <w:numPr>
          <w:ilvl w:val="0"/>
          <w:numId w:val="33"/>
        </w:numPr>
      </w:pPr>
      <w:r w:rsidRPr="0023586C">
        <w:t xml:space="preserve">User 3 had read, list, write, and </w:t>
      </w:r>
      <w:proofErr w:type="gramStart"/>
      <w:r w:rsidRPr="0023586C">
        <w:t>modify</w:t>
      </w:r>
      <w:proofErr w:type="gramEnd"/>
    </w:p>
    <w:p w14:paraId="068D819F" w14:textId="77777777" w:rsidR="00723C59" w:rsidRPr="0023586C" w:rsidRDefault="00723C59" w:rsidP="0023586C">
      <w:pPr>
        <w:rPr>
          <w:lang w:eastAsia="en-GB"/>
        </w:rPr>
      </w:pPr>
      <w:r w:rsidRPr="0023586C">
        <w:rPr>
          <w:lang w:eastAsia="en-GB"/>
        </w:rPr>
        <w:t> </w:t>
      </w:r>
    </w:p>
    <w:p w14:paraId="7DB25E51" w14:textId="77777777" w:rsidR="00723C59" w:rsidRPr="0023586C" w:rsidRDefault="00723C59" w:rsidP="002A184E">
      <w:pPr>
        <w:jc w:val="center"/>
      </w:pPr>
      <w:r w:rsidRPr="0023586C">
        <w:rPr>
          <w:noProof/>
          <w:lang w:eastAsia="en-GB"/>
        </w:rPr>
        <w:lastRenderedPageBreak/>
        <w:drawing>
          <wp:inline distT="0" distB="0" distL="0" distR="0" wp14:anchorId="3E4FDCDC" wp14:editId="18D8B7C5">
            <wp:extent cx="4320000" cy="3546000"/>
            <wp:effectExtent l="0" t="0" r="4445" b="0"/>
            <wp:docPr id="146" name="Picture 146" descr="Clientl (Worksheet 2- Done) [Running] &#10;File Machine View Input Devices &#10;C] Local Disk (C:) &#10;Home &#10;Share &#10;View &#10;Oracle VM Virtua180x &#10;Help &#10;O &#10;ThisPC Local Disk(C.•) &#10;Name &#10;Dept_ Important_Docs &#10;PerfLogs &#10;Program Files &#10;Program Files (x86) &#10;Users &#10;p Search Local Disk (C:) &#10;Size &#10;* Quick access &#10;Desktop &#10;Downloads &#10;Documents &#10;[e] Pictures &#10;Dept_lmportant_ &#10;Music &#10;Videos &#10;OneDrive &#10;This pc &#10;3D Objects &#10;Desktop &#10;8] Documents &#10;Downloads &#10;Music &#10;[e] Pictures &#10;Videos &#10;Date modified &#10;21/02/2021 1821 &#10;Properties &#10;General Sharing Security previous Versions &#10;Object name C \Dept Important Docs &#10;Group or user names: &#10;a &#10;James Ball (NWT-J8@nMradeß.msft) &#10;user I (userl@nwtradeß.msft) &#10;user 2 (user2@nMradeß.msft) &#10;user 3 (user3@nMradeß.msft) &#10;To change permissions. click Edit &#10;Permissions for user I &#10;Modfy &#10;Read 8 execute &#10;Ljst folder contents &#10;Writ e &#10;Special permissions &#10;Alo w &#10;For special permissions or advanced settings. &#10;click Advanced &#10;Type &#10;File folder &#10;Customize &#10;Deny &#10;Advanced &#10;Local Disk (C) &#10;Network &#10;6 items I item selected &#10;p Type here to search &#10;(D) ENG &#10;1838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lientl (Worksheet 2- Done) [Running] &#10;File Machine View Input Devices &#10;C] Local Disk (C:) &#10;Home &#10;Share &#10;View &#10;Oracle VM Virtua180x &#10;Help &#10;O &#10;ThisPC Local Disk(C.•) &#10;Name &#10;Dept_ Important_Docs &#10;PerfLogs &#10;Program Files &#10;Program Files (x86) &#10;Users &#10;p Search Local Disk (C:) &#10;Size &#10;* Quick access &#10;Desktop &#10;Downloads &#10;Documents &#10;[e] Pictures &#10;Dept_lmportant_ &#10;Music &#10;Videos &#10;OneDrive &#10;This pc &#10;3D Objects &#10;Desktop &#10;8] Documents &#10;Downloads &#10;Music &#10;[e] Pictures &#10;Videos &#10;Date modified &#10;21/02/2021 1821 &#10;Properties &#10;General Sharing Security previous Versions &#10;Object name C \Dept Important Docs &#10;Group or user names: &#10;a &#10;James Ball (NWT-J8@nMradeß.msft) &#10;user I (userl@nwtradeß.msft) &#10;user 2 (user2@nMradeß.msft) &#10;user 3 (user3@nMradeß.msft) &#10;To change permissions. click Edit &#10;Permissions for user I &#10;Modfy &#10;Read 8 execute &#10;Ljst folder contents &#10;Writ e &#10;Special permissions &#10;Alo w &#10;For special permissions or advanced settings. &#10;click Advanced &#10;Type &#10;File folder &#10;Customize &#10;Deny &#10;Advanced &#10;Local Disk (C) &#10;Network &#10;6 items I item selected &#10;p Type here to search &#10;(D) ENG &#10;1838 &#10;21/02/2021 &#10;Right ctrl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3ED9340D" w14:textId="5E03447B" w:rsidR="00723C59" w:rsidRPr="0023586C" w:rsidRDefault="00723C59" w:rsidP="002A184E">
      <w:pPr>
        <w:pStyle w:val="Caption"/>
        <w:jc w:val="center"/>
        <w:rPr>
          <w:rFonts w:eastAsia="Times New Roman"/>
          <w:lang w:eastAsia="en-GB"/>
        </w:rPr>
      </w:pPr>
      <w:bookmarkStart w:id="18" w:name="_Toc70607988"/>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12</w:t>
      </w:r>
      <w:r w:rsidRPr="0023586C">
        <w:rPr>
          <w:noProof/>
        </w:rPr>
        <w:fldChar w:fldCharType="end"/>
      </w:r>
      <w:r w:rsidRPr="0023586C">
        <w:t xml:space="preserve"> - User 1 folder permissions</w:t>
      </w:r>
      <w:bookmarkEnd w:id="18"/>
    </w:p>
    <w:p w14:paraId="1EB5F8A5" w14:textId="3E20FC7A" w:rsidR="00723C59" w:rsidRPr="0023586C" w:rsidRDefault="00723C59" w:rsidP="002A184E">
      <w:pPr>
        <w:jc w:val="center"/>
      </w:pPr>
      <w:r w:rsidRPr="0023586C">
        <w:rPr>
          <w:noProof/>
          <w:lang w:eastAsia="en-GB"/>
        </w:rPr>
        <w:drawing>
          <wp:inline distT="0" distB="0" distL="0" distR="0" wp14:anchorId="4D0EBDDB" wp14:editId="49966ABA">
            <wp:extent cx="4320000" cy="3546000"/>
            <wp:effectExtent l="0" t="0" r="4445" b="0"/>
            <wp:docPr id="145" name="Picture 145" descr="Clientl (Worksheet 2- Done) [Running] &#10;File Machine View Input Devices &#10;C] Local Disk (C:) &#10;Home &#10;Share &#10;View &#10;Oracle VM Virtua180x &#10;Help &#10;O &#10;ThisPC Local Disk(C.•) &#10;Name &#10;Dept_ Important_Docs &#10;PerfLogs &#10;Program Files &#10;Program Files (x86) &#10;Users &#10;p Search Local Disk (C:) &#10;Size &#10;* Quick access &#10;Desktop &#10;Downloads &#10;Documents &#10;[e] Pictures &#10;Dept_lmportant_ &#10;Music &#10;Videos &#10;OneDrive &#10;This pc &#10;3D Objects &#10;Desktop &#10;8] Documents &#10;Downloads &#10;Music &#10;[e] Pictures &#10;Videos &#10;Date modified &#10;21/02/2021 1821 &#10;Properties &#10;General Sharing Security previous Versions &#10;Object name C \Dept Important Docs &#10;Group or user names: &#10;a &#10;James Ball (NWT-J8@nMradeß.msft) &#10;user I (user I &#10;user 2 &#10;user 3 &#10;To change permissions. click Edit &#10;Permissions for user 2 &#10;Modfy &#10;Read 8 execute &#10;Ljst folder contents &#10;Writ e &#10;Special permissions &#10;Alo w &#10;For special permissions or advanced settings. &#10;click Advanced &#10;Type &#10;File folder &#10;Customize &#10;Deny &#10;Advanced &#10;Local Disk (C) &#10;Network &#10;6 items I item selected &#10;p Type here to search &#10;(D) ENG &#10;1839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lientl (Worksheet 2- Done) [Running] &#10;File Machine View Input Devices &#10;C] Local Disk (C:) &#10;Home &#10;Share &#10;View &#10;Oracle VM Virtua180x &#10;Help &#10;O &#10;ThisPC Local Disk(C.•) &#10;Name &#10;Dept_ Important_Docs &#10;PerfLogs &#10;Program Files &#10;Program Files (x86) &#10;Users &#10;p Search Local Disk (C:) &#10;Size &#10;* Quick access &#10;Desktop &#10;Downloads &#10;Documents &#10;[e] Pictures &#10;Dept_lmportant_ &#10;Music &#10;Videos &#10;OneDrive &#10;This pc &#10;3D Objects &#10;Desktop &#10;8] Documents &#10;Downloads &#10;Music &#10;[e] Pictures &#10;Videos &#10;Date modified &#10;21/02/2021 1821 &#10;Properties &#10;General Sharing Security previous Versions &#10;Object name C \Dept Important Docs &#10;Group or user names: &#10;a &#10;James Ball (NWT-J8@nMradeß.msft) &#10;user I (user I &#10;user 2 &#10;user 3 &#10;To change permissions. click Edit &#10;Permissions for user 2 &#10;Modfy &#10;Read 8 execute &#10;Ljst folder contents &#10;Writ e &#10;Special permissions &#10;Alo w &#10;For special permissions or advanced settings. &#10;click Advanced &#10;Type &#10;File folder &#10;Customize &#10;Deny &#10;Advanced &#10;Local Disk (C) &#10;Network &#10;6 items I item selected &#10;p Type here to search &#10;(D) ENG &#10;1839 &#10;21/02/2021 &#10;Right ctrl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610A33D" w14:textId="588A17DB" w:rsidR="00723C59" w:rsidRPr="0023586C" w:rsidRDefault="00723C59" w:rsidP="002A184E">
      <w:pPr>
        <w:pStyle w:val="Caption"/>
        <w:jc w:val="center"/>
        <w:rPr>
          <w:rFonts w:eastAsia="Times New Roman"/>
          <w:lang w:eastAsia="en-GB"/>
        </w:rPr>
      </w:pPr>
      <w:bookmarkStart w:id="19" w:name="_Toc70607989"/>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13</w:t>
      </w:r>
      <w:r w:rsidRPr="0023586C">
        <w:rPr>
          <w:noProof/>
        </w:rPr>
        <w:fldChar w:fldCharType="end"/>
      </w:r>
      <w:r w:rsidRPr="0023586C">
        <w:t xml:space="preserve"> - User 2 folder permissions</w:t>
      </w:r>
      <w:bookmarkEnd w:id="19"/>
    </w:p>
    <w:p w14:paraId="07533813" w14:textId="77777777" w:rsidR="00723C59" w:rsidRPr="0023586C" w:rsidRDefault="00723C59" w:rsidP="0023586C">
      <w:pPr>
        <w:rPr>
          <w:lang w:eastAsia="en-GB"/>
        </w:rPr>
      </w:pPr>
      <w:r w:rsidRPr="0023586C">
        <w:rPr>
          <w:lang w:eastAsia="en-GB"/>
        </w:rPr>
        <w:t> </w:t>
      </w:r>
    </w:p>
    <w:p w14:paraId="1E9AED5F" w14:textId="77777777" w:rsidR="00723C59" w:rsidRPr="0023586C" w:rsidRDefault="00723C59" w:rsidP="002A184E">
      <w:pPr>
        <w:jc w:val="center"/>
      </w:pPr>
      <w:r w:rsidRPr="0023586C">
        <w:rPr>
          <w:noProof/>
          <w:lang w:eastAsia="en-GB"/>
        </w:rPr>
        <w:lastRenderedPageBreak/>
        <w:drawing>
          <wp:inline distT="0" distB="0" distL="0" distR="0" wp14:anchorId="2A893830" wp14:editId="6D3D6260">
            <wp:extent cx="4320000" cy="3546000"/>
            <wp:effectExtent l="0" t="0" r="4445" b="0"/>
            <wp:docPr id="144" name="Picture 144" descr="Clientl (Worksheet 2- Done) [Running] &#10;File Machine View Input Devices &#10;C] Local Disk (C:) &#10;Home &#10;Share &#10;View &#10;Oracle VM Virtua180x &#10;Help &#10;O &#10;ThisPC Local Disk(C.•) &#10;Name &#10;Dept_ Important_Docs &#10;PerfLogs &#10;Program Files &#10;Program Files (x86) &#10;Users &#10;p Search Local Disk (C:) &#10;Size &#10;* Quick access &#10;Desktop &#10;Downloads &#10;Documents &#10;[e] Pictures &#10;Dept_lmportant_ &#10;Music &#10;Videos &#10;OneDrive &#10;This pc &#10;3D Objects &#10;Desktop &#10;8] Documents &#10;Downloads &#10;Music &#10;[e] Pictures &#10;Videos &#10;Date modified &#10;21/02/2021 1821 &#10;Properties &#10;General Sharing Security previous Versions &#10;Object name C \Dept Important Docs &#10;Group or user names: &#10;a &#10;James Ball (NWT-J8@nMradeß.msft) &#10;user 1 (userl@nmradeß.msft) &#10;user 2 (user2@nntrademmsft) &#10;IJser 3 &#10;To change permissions. click Edit &#10;Permissions for user 3 &#10;Modfy &#10;Read 8 execute &#10;Ljst folder contents &#10;Writ e &#10;Special permissions &#10;Alo w &#10;For special permissions or advanced settings. &#10;click Advanced &#10;Type &#10;File folder &#10;Customize &#10;Deny &#10;Advanced &#10;Local Disk (C) &#10;Network &#10;6 items I item selected &#10;p Type here to search &#10;(D) ENG &#10;1839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lientl (Worksheet 2- Done) [Running] &#10;File Machine View Input Devices &#10;C] Local Disk (C:) &#10;Home &#10;Share &#10;View &#10;Oracle VM Virtua180x &#10;Help &#10;O &#10;ThisPC Local Disk(C.•) &#10;Name &#10;Dept_ Important_Docs &#10;PerfLogs &#10;Program Files &#10;Program Files (x86) &#10;Users &#10;p Search Local Disk (C:) &#10;Size &#10;* Quick access &#10;Desktop &#10;Downloads &#10;Documents &#10;[e] Pictures &#10;Dept_lmportant_ &#10;Music &#10;Videos &#10;OneDrive &#10;This pc &#10;3D Objects &#10;Desktop &#10;8] Documents &#10;Downloads &#10;Music &#10;[e] Pictures &#10;Videos &#10;Date modified &#10;21/02/2021 1821 &#10;Properties &#10;General Sharing Security previous Versions &#10;Object name C \Dept Important Docs &#10;Group or user names: &#10;a &#10;James Ball (NWT-J8@nMradeß.msft) &#10;user 1 (userl@nmradeß.msft) &#10;user 2 (user2@nntrademmsft) &#10;IJser 3 &#10;To change permissions. click Edit &#10;Permissions for user 3 &#10;Modfy &#10;Read 8 execute &#10;Ljst folder contents &#10;Writ e &#10;Special permissions &#10;Alo w &#10;For special permissions or advanced settings. &#10;click Advanced &#10;Type &#10;File folder &#10;Customize &#10;Deny &#10;Advanced &#10;Local Disk (C) &#10;Network &#10;6 items I item selected &#10;p Type here to search &#10;(D) ENG &#10;1839 &#10;21/02/2021 &#10;Right ctrl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38911F64" w14:textId="1BED9706" w:rsidR="00723C59" w:rsidRPr="0023586C" w:rsidRDefault="00723C59" w:rsidP="002A184E">
      <w:pPr>
        <w:pStyle w:val="Caption"/>
        <w:jc w:val="center"/>
        <w:rPr>
          <w:rFonts w:eastAsia="Times New Roman"/>
          <w:lang w:eastAsia="en-GB"/>
        </w:rPr>
      </w:pPr>
      <w:bookmarkStart w:id="20" w:name="_Toc70607990"/>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14</w:t>
      </w:r>
      <w:r w:rsidRPr="0023586C">
        <w:rPr>
          <w:noProof/>
        </w:rPr>
        <w:fldChar w:fldCharType="end"/>
      </w:r>
      <w:r w:rsidRPr="0023586C">
        <w:t xml:space="preserve"> - User 3 folder permissions</w:t>
      </w:r>
      <w:bookmarkEnd w:id="20"/>
    </w:p>
    <w:p w14:paraId="6E6AF52A" w14:textId="235623AC" w:rsidR="00723C59" w:rsidRPr="0023586C" w:rsidRDefault="00723C59" w:rsidP="0023586C">
      <w:pPr>
        <w:rPr>
          <w:lang w:eastAsia="en-GB"/>
        </w:rPr>
      </w:pPr>
      <w:r w:rsidRPr="0023586C">
        <w:rPr>
          <w:lang w:eastAsia="en-GB"/>
        </w:rPr>
        <w:t>As expected, NWT-JB was able to save an edit to the file as they have full control permissions.</w:t>
      </w:r>
    </w:p>
    <w:p w14:paraId="184C4917" w14:textId="77777777" w:rsidR="00723C59" w:rsidRPr="0023586C" w:rsidRDefault="00723C59" w:rsidP="002A184E">
      <w:pPr>
        <w:jc w:val="center"/>
      </w:pPr>
      <w:r w:rsidRPr="0023586C">
        <w:rPr>
          <w:noProof/>
          <w:lang w:eastAsia="en-GB"/>
        </w:rPr>
        <w:drawing>
          <wp:inline distT="0" distB="0" distL="0" distR="0" wp14:anchorId="66F3EE04" wp14:editId="36FEF415">
            <wp:extent cx="4320000" cy="3546000"/>
            <wp:effectExtent l="0" t="0" r="4445" b="0"/>
            <wp:docPr id="154" name="Picture 154" descr="File &#10;Clientl (Worksheet 2- Done) [Running] &#10;Machine View Input Devices &#10;Oracle VM Virtua180x &#10;Help &#10;Home &#10;* Quick acc &#10;Desktop &#10;Downloa &#10;8] Documen &#10;[e] Pictures &#10;Music &#10;Videos &#10;OneDrive &#10;This pc &#10;3D Obje &#10;Desktop &#10;8] Documen &#10;Downloa &#10;Music &#10;[e] Pictures &#10;Videos &#10;Local Dis &#10;Network &#10;Share &#10;View &#10;ThisPC Local Disk &#10;Important_FiIe - Notepad &#10;O &#10;Dept_ m portant_ Docs &#10;File Edit Format View Help &#10;his edit was done as user &#10;&quot;NWT-]3&quot; &#10;Ln 1, Col 1 &#10;100% &#10;Search &#10;Windows (CRLF) &#10;UTE 8 &#10;I item &#10;I item selected 35 bytes &#10;p Type here to search &#10;(D) ENG &#10;1833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ile &#10;Clientl (Worksheet 2- Done) [Running] &#10;Machine View Input Devices &#10;Oracle VM Virtua180x &#10;Help &#10;Home &#10;* Quick acc &#10;Desktop &#10;Downloa &#10;8] Documen &#10;[e] Pictures &#10;Music &#10;Videos &#10;OneDrive &#10;This pc &#10;3D Obje &#10;Desktop &#10;8] Documen &#10;Downloa &#10;Music &#10;[e] Pictures &#10;Videos &#10;Local Dis &#10;Network &#10;Share &#10;View &#10;ThisPC Local Disk &#10;Important_FiIe - Notepad &#10;O &#10;Dept_ m portant_ Docs &#10;File Edit Format View Help &#10;his edit was done as user &#10;&quot;NWT-]3&quot; &#10;Ln 1, Col 1 &#10;100% &#10;Search &#10;Windows (CRLF) &#10;UTE 8 &#10;I item &#10;I item selected 35 bytes &#10;p Type here to search &#10;(D) ENG &#10;1833 &#10;21/02/2021 &#10;Right ctrl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19CC282" w14:textId="799B753D" w:rsidR="00723C59" w:rsidRPr="0023586C" w:rsidRDefault="00723C59" w:rsidP="002A184E">
      <w:pPr>
        <w:pStyle w:val="Caption"/>
        <w:jc w:val="center"/>
        <w:rPr>
          <w:rFonts w:eastAsia="Times New Roman"/>
          <w:lang w:eastAsia="en-GB"/>
        </w:rPr>
      </w:pPr>
      <w:bookmarkStart w:id="21" w:name="_Toc70607991"/>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15</w:t>
      </w:r>
      <w:r w:rsidRPr="0023586C">
        <w:rPr>
          <w:noProof/>
        </w:rPr>
        <w:fldChar w:fldCharType="end"/>
      </w:r>
      <w:r w:rsidRPr="0023586C">
        <w:t xml:space="preserve"> - NWT-JB file edit</w:t>
      </w:r>
      <w:bookmarkEnd w:id="21"/>
    </w:p>
    <w:p w14:paraId="35DED62F" w14:textId="77777777" w:rsidR="00723C59" w:rsidRPr="0023586C" w:rsidRDefault="00723C59" w:rsidP="0023586C">
      <w:pPr>
        <w:rPr>
          <w:lang w:eastAsia="en-GB"/>
        </w:rPr>
      </w:pPr>
      <w:r w:rsidRPr="0023586C">
        <w:rPr>
          <w:lang w:eastAsia="en-GB"/>
        </w:rPr>
        <w:lastRenderedPageBreak/>
        <w:t>NWT-JB was logged out and User 1 was logged into client 1. User 1 was able to open the file, but were unable to overwrite the current file or save a new version with modified content.</w:t>
      </w:r>
    </w:p>
    <w:p w14:paraId="40CBA490" w14:textId="77777777" w:rsidR="00723C59" w:rsidRPr="0023586C" w:rsidRDefault="00723C59" w:rsidP="002A184E">
      <w:pPr>
        <w:jc w:val="center"/>
      </w:pPr>
      <w:r w:rsidRPr="0023586C">
        <w:rPr>
          <w:noProof/>
          <w:lang w:eastAsia="en-GB"/>
        </w:rPr>
        <w:drawing>
          <wp:inline distT="0" distB="0" distL="0" distR="0" wp14:anchorId="6DE6A14B" wp14:editId="43C6A804">
            <wp:extent cx="4320000" cy="3546000"/>
            <wp:effectExtent l="0" t="0" r="4445" b="0"/>
            <wp:docPr id="141" name="Picture 141" descr="Clientl (Worksheet 2- Done) [Running] - Oracle VM Virtua180x &#10;File Machine View Input Devices Help &#10;XImportant_FiIe &#10;Recycle 8 &#10;Notepad &#10;File &#10;This &#10;This &#10;Edit Format &#10;edit was &#10;edit was &#10;I item &#10;View &#10;done &#10;done &#10;Help &#10;as user &#10;as user &#10;&quot;NWT &#10;&quot;Userl&quot; &#10;Notepad &#10;O &#10;Micrcscf &#10;Edge &#10;Size &#10;You do not have permission to open this file. See the co,vner &#10;of the file or an administrator to obtain permission. &#10;Ln3, Col 35 &#10;IDO% &#10;Windows (CRLF) &#10;UTE 8 &#10;I item selected 35 bytes &#10;Type here to search &#10;1835 &#10;A (D) ENG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lientl (Worksheet 2- Done) [Running] - Oracle VM Virtua180x &#10;File Machine View Input Devices Help &#10;XImportant_FiIe &#10;Recycle 8 &#10;Notepad &#10;File &#10;This &#10;This &#10;Edit Format &#10;edit was &#10;edit was &#10;I item &#10;View &#10;done &#10;done &#10;Help &#10;as user &#10;as user &#10;&quot;NWT &#10;&quot;Userl&quot; &#10;Notepad &#10;O &#10;Micrcscf &#10;Edge &#10;Size &#10;You do not have permission to open this file. See the co,vner &#10;of the file or an administrator to obtain permission. &#10;Ln3, Col 35 &#10;IDO% &#10;Windows (CRLF) &#10;UTE 8 &#10;I item selected 35 bytes &#10;Type here to search &#10;1835 &#10;A (D) ENG &#10;21/02/2021 &#10;Right ctrl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F74F9D5" w14:textId="36AFAD94" w:rsidR="00723C59" w:rsidRPr="0023586C" w:rsidRDefault="00723C59" w:rsidP="002A184E">
      <w:pPr>
        <w:pStyle w:val="Caption"/>
        <w:jc w:val="center"/>
        <w:rPr>
          <w:rFonts w:eastAsia="Times New Roman"/>
          <w:lang w:eastAsia="en-GB"/>
        </w:rPr>
      </w:pPr>
      <w:bookmarkStart w:id="22" w:name="_Toc70607992"/>
      <w:r w:rsidRPr="0023586C">
        <w:t xml:space="preserve">Figure </w:t>
      </w:r>
      <w:r w:rsidRPr="0023586C">
        <w:fldChar w:fldCharType="begin"/>
      </w:r>
      <w:r w:rsidRPr="0023586C">
        <w:instrText xml:space="preserve"> SEQ Figure \* ARABIC </w:instrText>
      </w:r>
      <w:r w:rsidRPr="0023586C">
        <w:fldChar w:fldCharType="separate"/>
      </w:r>
      <w:r w:rsidR="009D5CBF" w:rsidRPr="0023586C">
        <w:rPr>
          <w:noProof/>
        </w:rPr>
        <w:t>16</w:t>
      </w:r>
      <w:r w:rsidRPr="0023586C">
        <w:rPr>
          <w:noProof/>
        </w:rPr>
        <w:fldChar w:fldCharType="end"/>
      </w:r>
      <w:r w:rsidRPr="0023586C">
        <w:t xml:space="preserve"> - User 1 file edit </w:t>
      </w:r>
      <w:proofErr w:type="gramStart"/>
      <w:r w:rsidRPr="0023586C">
        <w:t>error</w:t>
      </w:r>
      <w:bookmarkEnd w:id="22"/>
      <w:proofErr w:type="gramEnd"/>
    </w:p>
    <w:p w14:paraId="2615720B" w14:textId="77777777" w:rsidR="00761191" w:rsidRPr="0023586C" w:rsidRDefault="00723C59" w:rsidP="002A184E">
      <w:pPr>
        <w:jc w:val="center"/>
      </w:pPr>
      <w:r w:rsidRPr="0023586C">
        <w:rPr>
          <w:noProof/>
          <w:lang w:eastAsia="en-GB"/>
        </w:rPr>
        <w:drawing>
          <wp:inline distT="0" distB="0" distL="0" distR="0" wp14:anchorId="37287F57" wp14:editId="27A9F6F0">
            <wp:extent cx="4320000" cy="3546000"/>
            <wp:effectExtent l="0" t="0" r="4445" b="0"/>
            <wp:docPr id="142" name="Picture 142" descr="Clientl (Worksheet 2- Done) [Running] - Oracle VM Virtua180x &#10;File Machine View Input &#10;XImportant_FiIe &#10;Recycle 8 &#10;File Edit Format &#10;Save As &#10;Micrcscf &#10;Edge &#10;Organize &#10;Devices Help &#10;Notepad &#10;View Help &#10;New folder &#10;O &#10;Dept_lmport... &#10;Search &#10;Date modified &#10;21/02/2021 18:33 &#10;O &#10;Type &#10;Tex t &#10;Size &#10;Quick access &#10;Desktop &#10;Downloads &#10;Documents &#10;[e] Pictures &#10;Music &#10;Videos &#10;OneDrive &#10;This pc &#10;Name &#10;Important_FiIe &#10;Confirm Save As &#10;Important_FiIe.txt already exists. &#10;Do you want to replace it? &#10;Filename: &#10;Save as type: Text Documents txt) &#10;Hide Folders &#10;I item &#10;Encoding: UTF-8 &#10;I item selected 35 bytes &#10;Type here to search &#10;1835 &#10;A (D) ENG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lientl (Worksheet 2- Done) [Running] - Oracle VM Virtua180x &#10;File Machine View Input &#10;XImportant_FiIe &#10;Recycle 8 &#10;File Edit Format &#10;Save As &#10;Micrcscf &#10;Edge &#10;Organize &#10;Devices Help &#10;Notepad &#10;View Help &#10;New folder &#10;O &#10;Dept_lmport... &#10;Search &#10;Date modified &#10;21/02/2021 18:33 &#10;O &#10;Type &#10;Tex t &#10;Size &#10;Quick access &#10;Desktop &#10;Downloads &#10;Documents &#10;[e] Pictures &#10;Music &#10;Videos &#10;OneDrive &#10;This pc &#10;Name &#10;Important_FiIe &#10;Confirm Save As &#10;Important_FiIe.txt already exists. &#10;Do you want to replace it? &#10;Filename: &#10;Save as type: Text Documents txt) &#10;Hide Folders &#10;I item &#10;Encoding: UTF-8 &#10;I item selected 35 bytes &#10;Type here to search &#10;1835 &#10;A (D) ENG &#10;21/02/2021 &#10;Right ctrl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25A15232" w14:textId="68A2C130" w:rsidR="00723C59" w:rsidRPr="0023586C" w:rsidRDefault="00761191" w:rsidP="002A184E">
      <w:pPr>
        <w:pStyle w:val="Caption"/>
        <w:jc w:val="center"/>
        <w:rPr>
          <w:rFonts w:eastAsia="Times New Roman"/>
          <w:lang w:eastAsia="en-GB"/>
        </w:rPr>
      </w:pPr>
      <w:bookmarkStart w:id="23" w:name="_Toc70607993"/>
      <w:r w:rsidRPr="0023586C">
        <w:t xml:space="preserve">Figure </w:t>
      </w:r>
      <w:fldSimple w:instr=" SEQ Figure \* ARABIC ">
        <w:r w:rsidR="009D5CBF" w:rsidRPr="0023586C">
          <w:rPr>
            <w:noProof/>
          </w:rPr>
          <w:t>17</w:t>
        </w:r>
      </w:fldSimple>
      <w:r w:rsidRPr="0023586C">
        <w:t xml:space="preserve"> - User 1 file overwrite </w:t>
      </w:r>
      <w:proofErr w:type="gramStart"/>
      <w:r w:rsidRPr="0023586C">
        <w:t>error</w:t>
      </w:r>
      <w:bookmarkEnd w:id="23"/>
      <w:proofErr w:type="gramEnd"/>
    </w:p>
    <w:p w14:paraId="38DB1EA2" w14:textId="77777777" w:rsidR="00723C59" w:rsidRPr="0023586C" w:rsidRDefault="00723C59" w:rsidP="0023586C">
      <w:pPr>
        <w:rPr>
          <w:lang w:eastAsia="en-GB"/>
        </w:rPr>
      </w:pPr>
    </w:p>
    <w:p w14:paraId="37536D8F" w14:textId="0A5FC9F3" w:rsidR="00761191" w:rsidRPr="0023586C" w:rsidRDefault="00761191" w:rsidP="0023586C">
      <w:pPr>
        <w:rPr>
          <w:lang w:eastAsia="en-GB"/>
        </w:rPr>
      </w:pPr>
      <w:r w:rsidRPr="0023586C">
        <w:rPr>
          <w:lang w:eastAsia="en-GB"/>
        </w:rPr>
        <w:lastRenderedPageBreak/>
        <w:t>User 2 was able to overwrite the current version of the file</w:t>
      </w:r>
      <w:r w:rsidRPr="0023586C">
        <w:rPr>
          <w:lang w:eastAsia="en-GB"/>
        </w:rPr>
        <w:t xml:space="preserve"> and create a new folder, but was unable to </w:t>
      </w:r>
      <w:r w:rsidRPr="0023586C">
        <w:rPr>
          <w:lang w:eastAsia="en-GB"/>
        </w:rPr>
        <w:t>re-name the file</w:t>
      </w:r>
      <w:r w:rsidRPr="0023586C">
        <w:rPr>
          <w:lang w:eastAsia="en-GB"/>
        </w:rPr>
        <w:t xml:space="preserve"> or folder.</w:t>
      </w:r>
    </w:p>
    <w:p w14:paraId="2D6C9C62" w14:textId="77777777" w:rsidR="00761191" w:rsidRPr="0023586C" w:rsidRDefault="00723C59" w:rsidP="002A184E">
      <w:pPr>
        <w:jc w:val="center"/>
      </w:pPr>
      <w:r w:rsidRPr="0023586C">
        <w:rPr>
          <w:noProof/>
          <w:lang w:eastAsia="en-GB"/>
        </w:rPr>
        <w:drawing>
          <wp:inline distT="0" distB="0" distL="0" distR="0" wp14:anchorId="5C330FAC" wp14:editId="2DED31F8">
            <wp:extent cx="4320000" cy="3546000"/>
            <wp:effectExtent l="0" t="0" r="4445" b="0"/>
            <wp:docPr id="37" name="Picture 37" descr="Clientl (Worksheet 2- Done) [Running] &#10;File Machine View &#10;Input Devices &#10;Recycle Bin &#10;Oracle VM Virtua180x &#10;Help &#10;O &#10;Microsoft &#10;File &#10;Home &#10;Important_FiIe - &#10;Edit Format &#10;Edge &#10;this edit was &#10;This edit was &#10;Share &#10;View &#10;Notepad &#10;View Help &#10;done as user &#10;done as user &#10;&quot;NWT-]3&quot; &#10;&quot;user2&quot; &#10;Ln 1, col 1 &#10;IDO% &#10;I item &#10;I item selected 73 bytes &#10;Windows (CRLF) &#10;Apply &#10;p Type here to search &#10;UTE 8 &#10;A (D) ENG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lientl (Worksheet 2- Done) [Running] &#10;File Machine View &#10;Input Devices &#10;Recycle Bin &#10;Oracle VM Virtua180x &#10;Help &#10;O &#10;Microsoft &#10;File &#10;Home &#10;Important_FiIe - &#10;Edit Format &#10;Edge &#10;this edit was &#10;This edit was &#10;Share &#10;View &#10;Notepad &#10;View Help &#10;done as user &#10;done as user &#10;&quot;NWT-]3&quot; &#10;&quot;user2&quot; &#10;Ln 1, col 1 &#10;IDO% &#10;I item &#10;I item selected 73 bytes &#10;Windows (CRLF) &#10;Apply &#10;p Type here to search &#10;UTE 8 &#10;A (D) ENG &#10;21/02/2021 &#10;Right ctrl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6A2791E" w14:textId="3021EC0C" w:rsidR="00723C59" w:rsidRPr="0023586C" w:rsidRDefault="00761191" w:rsidP="002A184E">
      <w:pPr>
        <w:pStyle w:val="Caption"/>
        <w:jc w:val="center"/>
        <w:rPr>
          <w:rFonts w:eastAsia="Times New Roman"/>
          <w:lang w:eastAsia="en-GB"/>
        </w:rPr>
      </w:pPr>
      <w:bookmarkStart w:id="24" w:name="_Toc70607994"/>
      <w:r w:rsidRPr="0023586C">
        <w:t xml:space="preserve">Figure </w:t>
      </w:r>
      <w:fldSimple w:instr=" SEQ Figure \* ARABIC ">
        <w:r w:rsidR="009D5CBF" w:rsidRPr="0023586C">
          <w:rPr>
            <w:noProof/>
          </w:rPr>
          <w:t>18</w:t>
        </w:r>
      </w:fldSimple>
      <w:r w:rsidRPr="0023586C">
        <w:t xml:space="preserve"> - User 2 </w:t>
      </w:r>
      <w:proofErr w:type="gramStart"/>
      <w:r w:rsidRPr="0023586C">
        <w:t>overwrite</w:t>
      </w:r>
      <w:bookmarkEnd w:id="24"/>
      <w:proofErr w:type="gramEnd"/>
    </w:p>
    <w:p w14:paraId="445F7973" w14:textId="2D58E84F" w:rsidR="00761191" w:rsidRPr="0023586C" w:rsidRDefault="00723C59" w:rsidP="002A184E">
      <w:pPr>
        <w:jc w:val="center"/>
      </w:pPr>
      <w:r w:rsidRPr="0023586C">
        <w:rPr>
          <w:noProof/>
          <w:lang w:eastAsia="en-GB"/>
        </w:rPr>
        <w:drawing>
          <wp:inline distT="0" distB="0" distL="0" distR="0" wp14:anchorId="7FA2D3ED" wp14:editId="24A92D53">
            <wp:extent cx="4320000" cy="3546000"/>
            <wp:effectExtent l="0" t="0" r="4445" b="0"/>
            <wp:docPr id="36" name="Picture 36" descr="Clientl (Worksheet 2- Done) [Running] - Oracle VM Virtua180x &#10;File Machine View Input Devices &#10;Recycle Bin &#10;Microsoft &#10;Edge &#10;Home &#10;* Quick access &#10;Desktop &#10;Downloads &#10;Documents &#10;[e] Pictures &#10;Music &#10;Videos &#10;OneDrive &#10;This pc &#10;Network &#10;Help &#10;Share &#10;View &#10;&lt; Local... &#10;Dept_ m portant_ Docs &#10;Name &#10;File Access Denied &#10;O &#10;p Search &#10;Date modified &#10;21/02/2021 1842 &#10;Type &#10;Text Document &#10;I item &#10;I item selected 73 bytes &#10;You' Il need to provide administrator permission to rename this file &#10;Important_FiIe &#10;Type: Text Document &#10;Size: 73 bytes &#10;Date modified: 21/02/2021 1842 &#10;Continue &#10;Apply &#10;Type here to search &#10;Size &#10;A (D) ENG &#10;21/02/202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lientl (Worksheet 2- Done) [Running] - Oracle VM Virtua180x &#10;File Machine View Input Devices &#10;Recycle Bin &#10;Microsoft &#10;Edge &#10;Home &#10;* Quick access &#10;Desktop &#10;Downloads &#10;Documents &#10;[e] Pictures &#10;Music &#10;Videos &#10;OneDrive &#10;This pc &#10;Network &#10;Help &#10;Share &#10;View &#10;&lt; Local... &#10;Dept_ m portant_ Docs &#10;Name &#10;File Access Denied &#10;O &#10;p Search &#10;Date modified &#10;21/02/2021 1842 &#10;Type &#10;Text Document &#10;I item &#10;I item selected 73 bytes &#10;You' Il need to provide administrator permission to rename this file &#10;Important_FiIe &#10;Type: Text Document &#10;Size: 73 bytes &#10;Date modified: 21/02/2021 1842 &#10;Continue &#10;Apply &#10;Type here to search &#10;Size &#10;A (D) ENG &#10;21/02/2021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969829F" w14:textId="46D4FCCF" w:rsidR="00723C59" w:rsidRPr="0023586C" w:rsidRDefault="00761191" w:rsidP="002A184E">
      <w:pPr>
        <w:pStyle w:val="Caption"/>
        <w:jc w:val="center"/>
        <w:rPr>
          <w:rFonts w:eastAsia="Times New Roman"/>
          <w:lang w:eastAsia="en-GB"/>
        </w:rPr>
      </w:pPr>
      <w:bookmarkStart w:id="25" w:name="_Toc70607995"/>
      <w:r w:rsidRPr="0023586C">
        <w:t xml:space="preserve">Figure </w:t>
      </w:r>
      <w:fldSimple w:instr=" SEQ Figure \* ARABIC ">
        <w:r w:rsidR="009D5CBF" w:rsidRPr="0023586C">
          <w:rPr>
            <w:noProof/>
          </w:rPr>
          <w:t>19</w:t>
        </w:r>
      </w:fldSimple>
      <w:r w:rsidRPr="0023586C">
        <w:t xml:space="preserve"> - User 2 re-name error</w:t>
      </w:r>
      <w:bookmarkEnd w:id="25"/>
    </w:p>
    <w:p w14:paraId="3E2D569B" w14:textId="77777777" w:rsidR="00761191" w:rsidRPr="0023586C" w:rsidRDefault="00723C59" w:rsidP="002A184E">
      <w:pPr>
        <w:jc w:val="center"/>
      </w:pPr>
      <w:r w:rsidRPr="0023586C">
        <w:rPr>
          <w:noProof/>
          <w:lang w:eastAsia="en-GB"/>
        </w:rPr>
        <w:lastRenderedPageBreak/>
        <w:drawing>
          <wp:inline distT="0" distB="0" distL="0" distR="0" wp14:anchorId="093C974E" wp14:editId="7485501E">
            <wp:extent cx="4320000" cy="3546000"/>
            <wp:effectExtent l="0" t="0" r="4445" b="0"/>
            <wp:docPr id="35" name="Picture 35" descr="Clientl (Worksheet 2- Done) [Running] - Oracle VM Virtua180x &#10;File Machine View Input Devices &#10;Recycle Bin &#10;Microsoft &#10;Edge &#10;Home &#10;* Quick access &#10;Desktop &#10;Downloads &#10;Documents &#10;[e] Pictures &#10;Music &#10;Videos &#10;This pc &#10;Network &#10;Help &#10;Share &#10;View &#10;&lt; Local... &#10;Dept_ m portant_ Docs &#10;Name &#10;User 2 &#10;1m tant Fi &#10;Folder Access Denied &#10;O &#10;p Search &#10;Date modified &#10;21/02/2021 1844 &#10;2021 18: &#10;Type &#10;File folder &#10;t Document &#10;2 items &#10;I item selected &#10;You'll need to provide administrator permission to rename this folder &#10;New folder &#10;Date created: 21/02/2021 1844 &#10;Continue &#10;Apply &#10;Type here to search &#10;Size &#10;A (D) ENG &#10;21/02/202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lientl (Worksheet 2- Done) [Running] - Oracle VM Virtua180x &#10;File Machine View Input Devices &#10;Recycle Bin &#10;Microsoft &#10;Edge &#10;Home &#10;* Quick access &#10;Desktop &#10;Downloads &#10;Documents &#10;[e] Pictures &#10;Music &#10;Videos &#10;This pc &#10;Network &#10;Help &#10;Share &#10;View &#10;&lt; Local... &#10;Dept_ m portant_ Docs &#10;Name &#10;User 2 &#10;1m tant Fi &#10;Folder Access Denied &#10;O &#10;p Search &#10;Date modified &#10;21/02/2021 1844 &#10;2021 18: &#10;Type &#10;File folder &#10;t Document &#10;2 items &#10;I item selected &#10;You'll need to provide administrator permission to rename this folder &#10;New folder &#10;Date created: 21/02/2021 1844 &#10;Continue &#10;Apply &#10;Type here to search &#10;Size &#10;A (D) ENG &#10;21/02/2021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FC4F47C" w14:textId="3314B135" w:rsidR="00723C59" w:rsidRPr="0023586C" w:rsidRDefault="00761191" w:rsidP="002A184E">
      <w:pPr>
        <w:pStyle w:val="Caption"/>
        <w:jc w:val="center"/>
        <w:rPr>
          <w:rFonts w:eastAsia="Times New Roman"/>
          <w:lang w:eastAsia="en-GB"/>
        </w:rPr>
      </w:pPr>
      <w:bookmarkStart w:id="26" w:name="_Toc70607996"/>
      <w:r w:rsidRPr="0023586C">
        <w:t xml:space="preserve">Figure </w:t>
      </w:r>
      <w:fldSimple w:instr=" SEQ Figure \* ARABIC ">
        <w:r w:rsidR="009D5CBF" w:rsidRPr="0023586C">
          <w:rPr>
            <w:noProof/>
          </w:rPr>
          <w:t>20</w:t>
        </w:r>
      </w:fldSimple>
      <w:r w:rsidRPr="0023586C">
        <w:t xml:space="preserve"> - User 2 folder re-name error</w:t>
      </w:r>
      <w:bookmarkEnd w:id="26"/>
    </w:p>
    <w:p w14:paraId="06B84766" w14:textId="47253381" w:rsidR="00761191" w:rsidRPr="0023586C" w:rsidRDefault="00761191" w:rsidP="0023586C">
      <w:pPr>
        <w:rPr>
          <w:lang w:eastAsia="en-GB"/>
        </w:rPr>
      </w:pPr>
      <w:r w:rsidRPr="0023586C">
        <w:rPr>
          <w:lang w:eastAsia="en-GB"/>
        </w:rPr>
        <w:t>User three was able to do all the tasks users 1 and 2 were able to, with the addition of renaming and deleting objects. T</w:t>
      </w:r>
      <w:r w:rsidRPr="0023586C">
        <w:rPr>
          <w:lang w:eastAsia="en-GB"/>
        </w:rPr>
        <w:t>he difference between having read &amp; write and having modify access is that having modify access grants the ability to delete and rename files/</w:t>
      </w:r>
      <w:proofErr w:type="gramStart"/>
      <w:r w:rsidRPr="0023586C">
        <w:rPr>
          <w:lang w:eastAsia="en-GB"/>
        </w:rPr>
        <w:t>folders</w:t>
      </w:r>
      <w:proofErr w:type="gramEnd"/>
    </w:p>
    <w:p w14:paraId="0D3F85B2" w14:textId="77777777" w:rsidR="00761191" w:rsidRPr="0023586C" w:rsidRDefault="00723C59" w:rsidP="002A184E">
      <w:pPr>
        <w:jc w:val="center"/>
      </w:pPr>
      <w:r w:rsidRPr="0023586C">
        <w:rPr>
          <w:noProof/>
          <w:lang w:eastAsia="en-GB"/>
        </w:rPr>
        <w:drawing>
          <wp:inline distT="0" distB="0" distL="0" distR="0" wp14:anchorId="6FCA8B28" wp14:editId="4849659B">
            <wp:extent cx="4320000" cy="3546000"/>
            <wp:effectExtent l="0" t="0" r="4445" b="0"/>
            <wp:docPr id="32" name="Picture 32" descr="File &#10;Clientl (Worksheet 2- Done) [Running] &#10;Machine View Input Devices &#10;Oracle VM Virtua180x &#10;Help &#10;Home &#10;Share &#10;View &#10;Notepad &#10;O &#10;X &#10;File &#10;This &#10;This &#10;This &#10;Edit Format &#10;edit was &#10;edit was &#10;edit was &#10;View &#10;done &#10;done &#10;done &#10;Help &#10;as user &#10;as user &#10;as user &#10;&quot;NWT &#10;&quot;user2&quot; &#10;&quot;user3&quot; &#10;Ln 5, Col 35 &#10;IDO% &#10;Windows (CRLF) &#10;UTE 8 &#10;2 items I item selected 73 bytes &#10;p Type here to search &#10;nt Docs &#10;lg•04 &#10;(D) ENG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ile &#10;Clientl (Worksheet 2- Done) [Running] &#10;Machine View Input Devices &#10;Oracle VM Virtua180x &#10;Help &#10;Home &#10;Share &#10;View &#10;Notepad &#10;O &#10;X &#10;File &#10;This &#10;This &#10;This &#10;Edit Format &#10;edit was &#10;edit was &#10;edit was &#10;View &#10;done &#10;done &#10;done &#10;Help &#10;as user &#10;as user &#10;as user &#10;&quot;NWT &#10;&quot;user2&quot; &#10;&quot;user3&quot; &#10;Ln 5, Col 35 &#10;IDO% &#10;Windows (CRLF) &#10;UTE 8 &#10;2 items I item selected 73 bytes &#10;p Type here to search &#10;nt Docs &#10;lg•04 &#10;(D) ENG &#10;21/02/2021 &#10;Right ctrl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4C656A4" w14:textId="7A6797C1" w:rsidR="00723C59" w:rsidRPr="0023586C" w:rsidRDefault="00761191" w:rsidP="002A184E">
      <w:pPr>
        <w:pStyle w:val="Caption"/>
        <w:jc w:val="center"/>
        <w:rPr>
          <w:rFonts w:eastAsia="Times New Roman"/>
          <w:lang w:eastAsia="en-GB"/>
        </w:rPr>
      </w:pPr>
      <w:bookmarkStart w:id="27" w:name="_Toc70607997"/>
      <w:r w:rsidRPr="0023586C">
        <w:t xml:space="preserve">Figure </w:t>
      </w:r>
      <w:fldSimple w:instr=" SEQ Figure \* ARABIC ">
        <w:r w:rsidR="009D5CBF" w:rsidRPr="0023586C">
          <w:rPr>
            <w:noProof/>
          </w:rPr>
          <w:t>21</w:t>
        </w:r>
      </w:fldSimple>
      <w:r w:rsidRPr="0023586C">
        <w:t xml:space="preserve"> - User 3 file edit</w:t>
      </w:r>
      <w:bookmarkEnd w:id="27"/>
    </w:p>
    <w:p w14:paraId="07F6BC94" w14:textId="77777777" w:rsidR="00723C59" w:rsidRPr="0023586C" w:rsidRDefault="00723C59" w:rsidP="0023586C">
      <w:pPr>
        <w:rPr>
          <w:lang w:eastAsia="en-GB"/>
        </w:rPr>
      </w:pPr>
      <w:r w:rsidRPr="0023586C">
        <w:rPr>
          <w:lang w:eastAsia="en-GB"/>
        </w:rPr>
        <w:lastRenderedPageBreak/>
        <w:t> </w:t>
      </w:r>
    </w:p>
    <w:p w14:paraId="4EB405D9" w14:textId="77777777" w:rsidR="00761191" w:rsidRPr="0023586C" w:rsidRDefault="00723C59" w:rsidP="002A184E">
      <w:pPr>
        <w:jc w:val="center"/>
      </w:pPr>
      <w:r w:rsidRPr="0023586C">
        <w:rPr>
          <w:noProof/>
          <w:lang w:eastAsia="en-GB"/>
        </w:rPr>
        <w:drawing>
          <wp:inline distT="0" distB="0" distL="0" distR="0" wp14:anchorId="42CBD0B0" wp14:editId="2011C090">
            <wp:extent cx="4320000" cy="3546000"/>
            <wp:effectExtent l="0" t="0" r="4445" b="0"/>
            <wp:docPr id="30" name="Picture 30" descr="File &#10;Clientl (Worksheet 2- Done) [Running] &#10;Machine View Input Devices &#10;Dept_ m portant_ Docs &#10;Oracle VM Virtua180x &#10;Help &#10;Home &#10;* Quick access &#10;Desktop &#10;Downloads &#10;8] Documents &#10;[e] Pictures &#10;Music &#10;Videos &#10;OneDrive &#10;This pc &#10;Network &#10;2 items &#10;Share &#10;View &#10;ThisPC Local Disk &#10;Name &#10;Folder - User 3 &#10;Important_FiIe &#10;O &#10;Dept_ m portant_ Docs &#10;p Search &#10;Size &#10;Date modified &#10;21/02/2021 18:44 &#10;21/02/2021 &#10;Type &#10;File folder &#10;Text Document &#10;Type here to search &#10;lg•04 &#10;(D) ENG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ile &#10;Clientl (Worksheet 2- Done) [Running] &#10;Machine View Input Devices &#10;Dept_ m portant_ Docs &#10;Oracle VM Virtua180x &#10;Help &#10;Home &#10;* Quick access &#10;Desktop &#10;Downloads &#10;8] Documents &#10;[e] Pictures &#10;Music &#10;Videos &#10;OneDrive &#10;This pc &#10;Network &#10;2 items &#10;Share &#10;View &#10;ThisPC Local Disk &#10;Name &#10;Folder - User 3 &#10;Important_FiIe &#10;O &#10;Dept_ m portant_ Docs &#10;p Search &#10;Size &#10;Date modified &#10;21/02/2021 18:44 &#10;21/02/2021 &#10;Type &#10;File folder &#10;Text Document &#10;Type here to search &#10;lg•04 &#10;(D) ENG &#10;21/02/2021 &#10;Right ctrl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1FAD3BEE" w14:textId="79BDB574" w:rsidR="00723C59" w:rsidRPr="0023586C" w:rsidRDefault="00761191" w:rsidP="002A184E">
      <w:pPr>
        <w:pStyle w:val="Caption"/>
        <w:jc w:val="center"/>
        <w:rPr>
          <w:rFonts w:eastAsia="Times New Roman"/>
          <w:lang w:eastAsia="en-GB"/>
        </w:rPr>
      </w:pPr>
      <w:bookmarkStart w:id="28" w:name="_Toc70607998"/>
      <w:r w:rsidRPr="0023586C">
        <w:t xml:space="preserve">Figure </w:t>
      </w:r>
      <w:fldSimple w:instr=" SEQ Figure \* ARABIC ">
        <w:r w:rsidR="009D5CBF" w:rsidRPr="0023586C">
          <w:rPr>
            <w:noProof/>
          </w:rPr>
          <w:t>22</w:t>
        </w:r>
      </w:fldSimple>
      <w:r w:rsidRPr="0023586C">
        <w:t xml:space="preserve"> - User 3 folder re-name</w:t>
      </w:r>
      <w:bookmarkEnd w:id="28"/>
    </w:p>
    <w:p w14:paraId="5349F897" w14:textId="1A6664A3" w:rsidR="00761191" w:rsidRPr="0023586C" w:rsidRDefault="00723C59" w:rsidP="002A184E">
      <w:pPr>
        <w:jc w:val="center"/>
      </w:pPr>
      <w:r w:rsidRPr="0023586C">
        <w:rPr>
          <w:noProof/>
          <w:lang w:eastAsia="en-GB"/>
        </w:rPr>
        <w:drawing>
          <wp:inline distT="0" distB="0" distL="0" distR="0" wp14:anchorId="641518DF" wp14:editId="18680492">
            <wp:extent cx="4320000" cy="3546000"/>
            <wp:effectExtent l="0" t="0" r="4445" b="0"/>
            <wp:docPr id="29" name="Picture 29" descr="File &#10;Clientl (Worksheet 2- Done) [Running] &#10;Machine View Input Devices &#10;Dept_ m portant_ Docs &#10;Oracle VM Virtua180x &#10;Help &#10;Home &#10;* Quick access &#10;Desktop &#10;Downloads &#10;8] Documents &#10;[e] Pictures &#10;Music &#10;Videos &#10;OneDrive &#10;This pc &#10;Network &#10;I item &#10;Share &#10;View &#10;ThisPC Local Disk &#10;Name &#10;Important_FiIe &#10;O &#10;Dept_ m portant_ Docs &#10;p Search &#10;Size &#10;Date modified &#10;21/02/2021 &#10;Type &#10;Text Document &#10;Type here to search &#10;(D) ENG &#10;19:19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ile &#10;Clientl (Worksheet 2- Done) [Running] &#10;Machine View Input Devices &#10;Dept_ m portant_ Docs &#10;Oracle VM Virtua180x &#10;Help &#10;Home &#10;* Quick access &#10;Desktop &#10;Downloads &#10;8] Documents &#10;[e] Pictures &#10;Music &#10;Videos &#10;OneDrive &#10;This pc &#10;Network &#10;I item &#10;Share &#10;View &#10;ThisPC Local Disk &#10;Name &#10;Important_FiIe &#10;O &#10;Dept_ m portant_ Docs &#10;p Search &#10;Size &#10;Date modified &#10;21/02/2021 &#10;Type &#10;Text Document &#10;Type here to search &#10;(D) ENG &#10;19:19 &#10;21/02/2021 &#10;Right ctrl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745EEB1F" w14:textId="0F79D221" w:rsidR="00723C59" w:rsidRPr="0023586C" w:rsidRDefault="00761191" w:rsidP="002A184E">
      <w:pPr>
        <w:pStyle w:val="Caption"/>
        <w:jc w:val="center"/>
        <w:rPr>
          <w:rFonts w:eastAsia="Times New Roman"/>
          <w:lang w:eastAsia="en-GB"/>
        </w:rPr>
      </w:pPr>
      <w:bookmarkStart w:id="29" w:name="_Toc70607999"/>
      <w:r w:rsidRPr="0023586C">
        <w:t xml:space="preserve">Figure </w:t>
      </w:r>
      <w:fldSimple w:instr=" SEQ Figure \* ARABIC ">
        <w:r w:rsidR="009D5CBF" w:rsidRPr="0023586C">
          <w:rPr>
            <w:noProof/>
          </w:rPr>
          <w:t>23</w:t>
        </w:r>
      </w:fldSimple>
      <w:r w:rsidRPr="0023586C">
        <w:t xml:space="preserve"> - User 3 folder deletion</w:t>
      </w:r>
      <w:bookmarkEnd w:id="29"/>
    </w:p>
    <w:p w14:paraId="786EF58D" w14:textId="77777777" w:rsidR="00723C59" w:rsidRPr="0023586C" w:rsidRDefault="00723C59" w:rsidP="0023586C">
      <w:pPr>
        <w:rPr>
          <w:lang w:eastAsia="en-GB"/>
        </w:rPr>
      </w:pPr>
      <w:r w:rsidRPr="0023586C">
        <w:rPr>
          <w:lang w:eastAsia="en-GB"/>
        </w:rPr>
        <w:t> </w:t>
      </w:r>
    </w:p>
    <w:p w14:paraId="4A579924" w14:textId="09E4E5AD" w:rsidR="00723C59" w:rsidRPr="0023586C" w:rsidRDefault="00723C59" w:rsidP="0023586C">
      <w:pPr>
        <w:rPr>
          <w:lang w:eastAsia="en-GB"/>
        </w:rPr>
      </w:pPr>
      <w:r w:rsidRPr="0023586C">
        <w:rPr>
          <w:lang w:eastAsia="en-GB"/>
        </w:rPr>
        <w:t> </w:t>
      </w:r>
    </w:p>
    <w:p w14:paraId="1E46B8B5" w14:textId="5E2E39ED" w:rsidR="009602DA" w:rsidRPr="0023586C" w:rsidRDefault="009602DA" w:rsidP="0023586C">
      <w:pPr>
        <w:pStyle w:val="Heading2"/>
        <w:rPr>
          <w:rFonts w:ascii="Times New Roman" w:eastAsia="Times New Roman" w:hAnsi="Times New Roman" w:cs="Times New Roman"/>
          <w:lang w:eastAsia="en-GB"/>
        </w:rPr>
      </w:pPr>
      <w:bookmarkStart w:id="30" w:name="_Toc70607953"/>
      <w:r w:rsidRPr="0023586C">
        <w:rPr>
          <w:rFonts w:ascii="Times New Roman" w:eastAsia="Times New Roman" w:hAnsi="Times New Roman" w:cs="Times New Roman"/>
          <w:lang w:eastAsia="en-GB"/>
        </w:rPr>
        <w:lastRenderedPageBreak/>
        <w:t xml:space="preserve">Network </w:t>
      </w:r>
      <w:r w:rsidR="00CF4C43" w:rsidRPr="0023586C">
        <w:rPr>
          <w:rFonts w:ascii="Times New Roman" w:eastAsia="Times New Roman" w:hAnsi="Times New Roman" w:cs="Times New Roman"/>
          <w:lang w:eastAsia="en-GB"/>
        </w:rPr>
        <w:t>s</w:t>
      </w:r>
      <w:r w:rsidRPr="0023586C">
        <w:rPr>
          <w:rFonts w:ascii="Times New Roman" w:eastAsia="Times New Roman" w:hAnsi="Times New Roman" w:cs="Times New Roman"/>
          <w:lang w:eastAsia="en-GB"/>
        </w:rPr>
        <w:t>hares</w:t>
      </w:r>
      <w:bookmarkEnd w:id="30"/>
    </w:p>
    <w:p w14:paraId="2E711557" w14:textId="4F09E0E0" w:rsidR="00761191" w:rsidRPr="0023586C" w:rsidRDefault="00761191" w:rsidP="0023586C">
      <w:pPr>
        <w:rPr>
          <w:lang w:eastAsia="en-GB"/>
        </w:rPr>
      </w:pPr>
      <w:r w:rsidRPr="0023586C">
        <w:rPr>
          <w:lang w:eastAsia="en-GB"/>
        </w:rPr>
        <w:t>A new network share was created on Server 1</w:t>
      </w:r>
      <w:r w:rsidR="009D5CBF" w:rsidRPr="0023586C">
        <w:rPr>
          <w:lang w:eastAsia="en-GB"/>
        </w:rPr>
        <w:t xml:space="preserve"> with the path</w:t>
      </w:r>
      <w:r w:rsidR="009D5CBF" w:rsidRPr="0023586C">
        <w:rPr>
          <w:lang w:eastAsia="en-GB"/>
        </w:rPr>
        <w:t xml:space="preserve"> </w:t>
      </w:r>
      <w:r w:rsidR="009D5CBF" w:rsidRPr="0023586C">
        <w:rPr>
          <w:lang w:eastAsia="en-GB"/>
        </w:rPr>
        <w:t>“</w:t>
      </w:r>
      <w:r w:rsidR="009D5CBF" w:rsidRPr="0023586C">
        <w:rPr>
          <w:lang w:eastAsia="en-GB"/>
        </w:rPr>
        <w:t>\\</w:t>
      </w:r>
      <w:proofErr w:type="spellStart"/>
      <w:r w:rsidR="009D5CBF" w:rsidRPr="0023586C">
        <w:rPr>
          <w:lang w:eastAsia="en-GB"/>
        </w:rPr>
        <w:t>YourServerName</w:t>
      </w:r>
      <w:proofErr w:type="spellEnd"/>
      <w:r w:rsidR="009D5CBF" w:rsidRPr="0023586C">
        <w:rPr>
          <w:lang w:eastAsia="en-GB"/>
        </w:rPr>
        <w:t>\</w:t>
      </w:r>
      <w:proofErr w:type="spellStart"/>
      <w:r w:rsidR="009D5CBF" w:rsidRPr="0023586C">
        <w:rPr>
          <w:lang w:eastAsia="en-GB"/>
        </w:rPr>
        <w:t>DeptNetShare</w:t>
      </w:r>
      <w:proofErr w:type="spellEnd"/>
      <w:r w:rsidR="009D5CBF" w:rsidRPr="0023586C">
        <w:rPr>
          <w:lang w:eastAsia="en-GB"/>
        </w:rPr>
        <w:t>$</w:t>
      </w:r>
      <w:r w:rsidR="009D5CBF" w:rsidRPr="0023586C">
        <w:rPr>
          <w:lang w:eastAsia="en-GB"/>
        </w:rPr>
        <w:t>”</w:t>
      </w:r>
      <w:r w:rsidRPr="0023586C">
        <w:rPr>
          <w:lang w:eastAsia="en-GB"/>
        </w:rPr>
        <w:t>.</w:t>
      </w:r>
    </w:p>
    <w:p w14:paraId="5BE46444" w14:textId="77777777" w:rsidR="009D5CBF" w:rsidRPr="0023586C" w:rsidRDefault="009602DA" w:rsidP="002A184E">
      <w:pPr>
        <w:jc w:val="center"/>
      </w:pPr>
      <w:r w:rsidRPr="0023586C">
        <w:rPr>
          <w:noProof/>
          <w:lang w:eastAsia="en-GB"/>
        </w:rPr>
        <w:drawing>
          <wp:inline distT="0" distB="0" distL="0" distR="0" wp14:anchorId="7825437E" wp14:editId="6C78E2E9">
            <wp:extent cx="4320000" cy="3546000"/>
            <wp:effectExtent l="0" t="0" r="4445" b="0"/>
            <wp:docPr id="26" name="Picture 26" descr="Serverl (Worksheet 2- Done) [Running] - Oracle VM Virtua180x &#10;File Machine View Input Devices Help &#10;Server Manager &#10;File and Storage Services &#10;SHARES &#10;Shares &#10;p &#10;Manage &#10;Tools &#10;View &#10;TASKS &#10;Help &#10;i &#10;i &#10;iäi &#10;Servers &#10;Volumes &#10;Disks &#10;Storage Pools &#10;Shares &#10;iSCSl &#10;Work Folders &#10;All shares 2 total &#10;Share &#10;DCI-NWT (2) &#10;NETLOGON &#10;SYSVOL &#10;TASKS &#10;New Share... &#10;Refresh &#10;Local Path &#10;VOLUME &#10;NETLOGON on DCI-NWT &#10;49.5 GB &#10;22.5% Used &#10;11.1 GB Used Space &#10;38.3 GB Free space &#10;Go to Volumes Overview &gt; &#10;QUOTA &#10;NETLOGON on DCI-NWT &#10;To use quotas, File Server Resource Manager must be &#10;To install File Server Resource Manager, start the Add Roles &#10;and Features Wizard. &#10;W35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erverl (Worksheet 2- Done) [Running] - Oracle VM Virtua180x &#10;File Machine View Input Devices Help &#10;Server Manager &#10;File and Storage Services &#10;SHARES &#10;Shares &#10;p &#10;Manage &#10;Tools &#10;View &#10;TASKS &#10;Help &#10;i &#10;i &#10;iäi &#10;Servers &#10;Volumes &#10;Disks &#10;Storage Pools &#10;Shares &#10;iSCSl &#10;Work Folders &#10;All shares 2 total &#10;Share &#10;DCI-NWT (2) &#10;NETLOGON &#10;SYSVOL &#10;TASKS &#10;New Share... &#10;Refresh &#10;Local Path &#10;VOLUME &#10;NETLOGON on DCI-NWT &#10;49.5 GB &#10;22.5% Used &#10;11.1 GB Used Space &#10;38.3 GB Free space &#10;Go to Volumes Overview &gt; &#10;QUOTA &#10;NETLOGON on DCI-NWT &#10;To use quotas, File Server Resource Manager must be &#10;To install File Server Resource Manager, start the Add Roles &#10;and Features Wizard. &#10;W35 &#10;21/02/2021 &#10;Right ctrl "/>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E806D66" w14:textId="683CBD08" w:rsidR="009602DA" w:rsidRPr="0023586C" w:rsidRDefault="009D5CBF" w:rsidP="002A184E">
      <w:pPr>
        <w:pStyle w:val="Caption"/>
        <w:jc w:val="center"/>
        <w:rPr>
          <w:rFonts w:eastAsia="Times New Roman"/>
          <w:lang w:eastAsia="en-GB"/>
        </w:rPr>
      </w:pPr>
      <w:bookmarkStart w:id="31" w:name="_Toc70608000"/>
      <w:r w:rsidRPr="0023586C">
        <w:t xml:space="preserve">Figure </w:t>
      </w:r>
      <w:fldSimple w:instr=" SEQ Figure \* ARABIC ">
        <w:r w:rsidRPr="0023586C">
          <w:rPr>
            <w:noProof/>
          </w:rPr>
          <w:t>24</w:t>
        </w:r>
      </w:fldSimple>
      <w:r w:rsidRPr="0023586C">
        <w:t xml:space="preserve"> - New network share</w:t>
      </w:r>
      <w:bookmarkEnd w:id="31"/>
    </w:p>
    <w:p w14:paraId="2B2449F7" w14:textId="77777777" w:rsidR="009D5CBF" w:rsidRPr="0023586C" w:rsidRDefault="009602DA" w:rsidP="002A184E">
      <w:pPr>
        <w:jc w:val="center"/>
      </w:pPr>
      <w:r w:rsidRPr="0023586C">
        <w:rPr>
          <w:noProof/>
          <w:lang w:eastAsia="en-GB"/>
        </w:rPr>
        <w:drawing>
          <wp:inline distT="0" distB="0" distL="0" distR="0" wp14:anchorId="058D1AA3" wp14:editId="28092112">
            <wp:extent cx="4320000" cy="3546000"/>
            <wp:effectExtent l="0" t="0" r="4445" b="0"/>
            <wp:docPr id="19" name="Picture 19" descr="Serverl (Worksheet 2- Done) [Running] - Oracle VM Virtua180x &#10;nput Devices &#10;File Machine View &#10;Server Manager &#10;Servers &#10;Help &#10;File and Storage Services &#10;SHARES &#10;All shares 2 total &#10;Shares &#10;D tNetShareS &#10;Department Netvvork File Share &#10;VOLUME &#10;NETLOGON on DCI-NWT &#10;Create &#10;Manage &#10;Cancel &#10;Tools &#10;Space &#10;Space &#10;View &#10;TASKS &#10;Help &#10;i &#10;i &#10;iäi &#10;Volu New Share Wizard &#10;Dis &#10;Sto &#10;Share &#10;iSCSl &#10;wo &#10;Specify share name &#10;Select Profile &#10;Share Location &#10;Share Name &#10;Other Ser.ings &#10;Share name: &#10;Share description: &#10;Local path to share: &#10;CNS ha &#10;O If the folder does not exist, the folder is created. &#10;Remote path to share: &#10;etShareS &#10;ger must be &#10;the Add Roles &#10;W37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erverl (Worksheet 2- Done) [Running] - Oracle VM Virtua180x &#10;nput Devices &#10;File Machine View &#10;Server Manager &#10;Servers &#10;Help &#10;File and Storage Services &#10;SHARES &#10;All shares 2 total &#10;Shares &#10;D tNetShareS &#10;Department Netvvork File Share &#10;VOLUME &#10;NETLOGON on DCI-NWT &#10;Create &#10;Manage &#10;Cancel &#10;Tools &#10;Space &#10;Space &#10;View &#10;TASKS &#10;Help &#10;i &#10;i &#10;iäi &#10;Volu New Share Wizard &#10;Dis &#10;Sto &#10;Share &#10;iSCSl &#10;wo &#10;Specify share name &#10;Select Profile &#10;Share Location &#10;Share Name &#10;Other Ser.ings &#10;Share name: &#10;Share description: &#10;Local path to share: &#10;CNS ha &#10;O If the folder does not exist, the folder is created. &#10;Remote path to share: &#10;etShareS &#10;ger must be &#10;the Add Roles &#10;W37 &#10;21/02/2021 &#10;Right ctrl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2FF1B90C" w14:textId="58C553CA" w:rsidR="009602DA" w:rsidRPr="0023586C" w:rsidRDefault="009D5CBF" w:rsidP="002A184E">
      <w:pPr>
        <w:pStyle w:val="Caption"/>
        <w:jc w:val="center"/>
        <w:rPr>
          <w:rFonts w:eastAsia="Times New Roman"/>
          <w:lang w:eastAsia="en-GB"/>
        </w:rPr>
      </w:pPr>
      <w:bookmarkStart w:id="32" w:name="_Toc70608001"/>
      <w:r w:rsidRPr="0023586C">
        <w:t xml:space="preserve">Figure </w:t>
      </w:r>
      <w:fldSimple w:instr=" SEQ Figure \* ARABIC ">
        <w:r w:rsidRPr="0023586C">
          <w:rPr>
            <w:noProof/>
          </w:rPr>
          <w:t>25</w:t>
        </w:r>
      </w:fldSimple>
      <w:r w:rsidRPr="0023586C">
        <w:t xml:space="preserve"> - New share network path</w:t>
      </w:r>
      <w:bookmarkEnd w:id="32"/>
    </w:p>
    <w:p w14:paraId="6754D6C7" w14:textId="77777777" w:rsidR="009602DA" w:rsidRPr="0023586C" w:rsidRDefault="009602DA" w:rsidP="0023586C">
      <w:pPr>
        <w:rPr>
          <w:lang w:eastAsia="en-GB"/>
        </w:rPr>
      </w:pPr>
      <w:r w:rsidRPr="0023586C">
        <w:rPr>
          <w:lang w:eastAsia="en-GB"/>
        </w:rPr>
        <w:t> </w:t>
      </w:r>
    </w:p>
    <w:p w14:paraId="0C420777" w14:textId="5BC3CD1F" w:rsidR="009D5CBF" w:rsidRPr="0023586C" w:rsidRDefault="002A184E" w:rsidP="0023586C">
      <w:pPr>
        <w:rPr>
          <w:lang w:eastAsia="en-GB"/>
        </w:rPr>
      </w:pPr>
      <w:r>
        <w:rPr>
          <w:lang w:eastAsia="en-GB"/>
        </w:rPr>
        <w:lastRenderedPageBreak/>
        <w:t>A</w:t>
      </w:r>
      <w:r w:rsidR="009D5CBF" w:rsidRPr="0023586C">
        <w:rPr>
          <w:lang w:eastAsia="en-GB"/>
        </w:rPr>
        <w:t>ccess-based enumeration was enabled on the share to ensure that only users who have access to the files will be able to see them.</w:t>
      </w:r>
    </w:p>
    <w:p w14:paraId="39DA4CCB" w14:textId="77777777" w:rsidR="009D5CBF" w:rsidRPr="0023586C" w:rsidRDefault="009602DA" w:rsidP="002A184E">
      <w:pPr>
        <w:jc w:val="center"/>
      </w:pPr>
      <w:r w:rsidRPr="0023586C">
        <w:rPr>
          <w:noProof/>
          <w:lang w:eastAsia="en-GB"/>
        </w:rPr>
        <w:drawing>
          <wp:inline distT="0" distB="0" distL="0" distR="0" wp14:anchorId="11438DE6" wp14:editId="014681F7">
            <wp:extent cx="4320000" cy="3546000"/>
            <wp:effectExtent l="0" t="0" r="4445" b="0"/>
            <wp:docPr id="18" name="Picture 18" descr="Serverl (Worksheet 2- Done) [Running] - Oracle VM Virtua180x &#10;File Machine View Input Devices Help &#10;Server Manager &#10;File and Storage Services &#10;Shares &#10;Manage &#10;Tools &#10;View &#10;TASKS &#10;Help &#10;SHARES &#10;All shares 2 total &#10;VOLUME &#10;NETLOGON on DCI-NWT &#10;i &#10;i &#10;iäi &#10;Servers &#10;Volu New Share Wizard &#10;Dis &#10;Sto &#10;Share &#10;iSCSl &#10;wo &#10;Configure share settings &#10;Select Profile &#10;Share Location &#10;Share Name &#10;Other Settings &#10;Permissions &#10;g] Enable access-based enumeration &#10;Access-based enumeration displays only the files and folders that a user has permissions to &#10;access. If a user does not have Read (or equivalent) permissions for a folder, Windows hides the &#10;folder from the user's view. &#10;Caching makes the contents of the share available to offline users. If the aranchCache for &#10;Network Files role sevice is installed, you can enable BranchCache on the share. &#10;Enable BranchCache on the file share &#10;aranchCache enables computers in a branch office to cache files downloaded from this &#10;share, and then allows the files to be securely available to other computers in the branch. &#10;Encrypt data access &#10;When enabled, remote file access to this share will be encrypted. This secures the data against &#10;unauthorized access while the data is transferred to and from the share. If this box is checked &#10;and grayed out, an administrator has turned on encryption for the entire server. &#10;Create &#10;Cancel &#10;Space &#10;Space &#10;ger must be &#10;the Add Roles &#10;W37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erverl (Worksheet 2- Done) [Running] - Oracle VM Virtua180x &#10;File Machine View Input Devices Help &#10;Server Manager &#10;File and Storage Services &#10;Shares &#10;Manage &#10;Tools &#10;View &#10;TASKS &#10;Help &#10;SHARES &#10;All shares 2 total &#10;VOLUME &#10;NETLOGON on DCI-NWT &#10;i &#10;i &#10;iäi &#10;Servers &#10;Volu New Share Wizard &#10;Dis &#10;Sto &#10;Share &#10;iSCSl &#10;wo &#10;Configure share settings &#10;Select Profile &#10;Share Location &#10;Share Name &#10;Other Settings &#10;Permissions &#10;g] Enable access-based enumeration &#10;Access-based enumeration displays only the files and folders that a user has permissions to &#10;access. If a user does not have Read (or equivalent) permissions for a folder, Windows hides the &#10;folder from the user's view. &#10;Caching makes the contents of the share available to offline users. If the aranchCache for &#10;Network Files role sevice is installed, you can enable BranchCache on the share. &#10;Enable BranchCache on the file share &#10;aranchCache enables computers in a branch office to cache files downloaded from this &#10;share, and then allows the files to be securely available to other computers in the branch. &#10;Encrypt data access &#10;When enabled, remote file access to this share will be encrypted. This secures the data against &#10;unauthorized access while the data is transferred to and from the share. If this box is checked &#10;and grayed out, an administrator has turned on encryption for the entire server. &#10;Create &#10;Cancel &#10;Space &#10;Space &#10;ger must be &#10;the Add Roles &#10;W37 &#10;21/02/2021 &#10;Right ctrl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3CC06CD4" w14:textId="43944328" w:rsidR="009602DA" w:rsidRPr="0023586C" w:rsidRDefault="009D5CBF" w:rsidP="002A184E">
      <w:pPr>
        <w:pStyle w:val="Caption"/>
        <w:jc w:val="center"/>
        <w:rPr>
          <w:rFonts w:eastAsia="Times New Roman"/>
          <w:lang w:eastAsia="en-GB"/>
        </w:rPr>
      </w:pPr>
      <w:bookmarkStart w:id="33" w:name="_Toc70608002"/>
      <w:r w:rsidRPr="0023586C">
        <w:t xml:space="preserve">Figure </w:t>
      </w:r>
      <w:fldSimple w:instr=" SEQ Figure \* ARABIC ">
        <w:r w:rsidRPr="0023586C">
          <w:rPr>
            <w:noProof/>
          </w:rPr>
          <w:t>26</w:t>
        </w:r>
      </w:fldSimple>
      <w:r w:rsidRPr="0023586C">
        <w:t xml:space="preserve"> - Access-based enumeration</w:t>
      </w:r>
      <w:bookmarkEnd w:id="33"/>
    </w:p>
    <w:p w14:paraId="3D1BE75E" w14:textId="4A73BB72" w:rsidR="009602DA" w:rsidRPr="0023586C" w:rsidRDefault="009D5CBF" w:rsidP="002A184E">
      <w:pPr>
        <w:spacing w:line="240" w:lineRule="auto"/>
        <w:rPr>
          <w:lang w:eastAsia="en-GB"/>
        </w:rPr>
      </w:pPr>
      <w:r w:rsidRPr="0023586C">
        <w:rPr>
          <w:lang w:eastAsia="en-GB"/>
        </w:rPr>
        <w:t>Admin users were given full control of the share, and users 1, 2, and 3 were given read and execute permissions.</w:t>
      </w:r>
    </w:p>
    <w:p w14:paraId="78C44417" w14:textId="6716596B" w:rsidR="009D5CBF" w:rsidRPr="0023586C" w:rsidRDefault="009602DA" w:rsidP="002A184E">
      <w:pPr>
        <w:jc w:val="center"/>
      </w:pPr>
      <w:r w:rsidRPr="0023586C">
        <w:rPr>
          <w:noProof/>
          <w:lang w:eastAsia="en-GB"/>
        </w:rPr>
        <w:drawing>
          <wp:inline distT="0" distB="0" distL="0" distR="0" wp14:anchorId="06EE7097" wp14:editId="72567081">
            <wp:extent cx="4320000" cy="3546000"/>
            <wp:effectExtent l="0" t="0" r="4445" b="0"/>
            <wp:docPr id="14" name="Picture 14" descr="Serverl (Worksheet 2- Done) [Running] - Oracle VM Virtua180x &#10;File Machine View Input Devices Help &#10;Server Manager &#10;File and Storage Services &#10;Advanced Security Settings for DeptNetShareS &#10;Shares &#10;Manage &#10;Tools &#10;View &#10;e Add Roles &#10;Help &#10;i &#10;i &#10;iäi &#10;Servers &#10;Volu &#10;Dis &#10;Sto &#10;Share &#10;iSCSl &#10;wo &#10;Owner: &#10;Permissions &#10;Administrators (NWTRADERS\Administrators) Change &#10;Share &#10;A uditing &#10;Effective Access &#10;For additional information, double-click a permission entry. To modify a permission entry, select the entry and click Edit (if available). &#10;Permission entries: &#10;Type &#10;Allow &#10;Allow &#10;Allow &#10;Allow &#10;Allow &#10;Allow &#10;Allow &#10;Allow &#10;Principal &#10;User I (userl @nwtraders.msft) &#10;User 2 (user2@nwtraders.msft) &#10;User 3 (user3@nwtraders.msft) &#10;SYSTEM &#10;Administrators (NWTRADERS... &#10;Users (NWTRADERSWsers) &#10;Users (NWTRADERSWsers) &#10;CREATOR OWNER &#10;Access &#10;Read &amp; execute &#10;Read &amp; execute &#10;Read, write &amp; execute &#10;Full control &#10;Full control &#10;Read &amp; execute &#10;Special &#10;Full control &#10;Inherited from &#10;None &#10;None &#10;Applies to &#10;This folder, subfolders and files &#10;This folder, subfolders and files &#10;This folder, subfolders and files &#10;This folder, subfolders and files &#10;This folder, subfolders and files &#10;This folder, subfolders and files &#10;This folder and subfolders &#10;Subfolders and files only &#10;Disable inheritance &#10;Replace all child object permission entries with inheritable permission entries from this object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erverl (Worksheet 2- Done) [Running] - Oracle VM Virtua180x &#10;File Machine View Input Devices Help &#10;Server Manager &#10;File and Storage Services &#10;Advanced Security Settings for DeptNetShareS &#10;Shares &#10;Manage &#10;Tools &#10;View &#10;e Add Roles &#10;Help &#10;i &#10;i &#10;iäi &#10;Servers &#10;Volu &#10;Dis &#10;Sto &#10;Share &#10;iSCSl &#10;wo &#10;Owner: &#10;Permissions &#10;Administrators (NWTRADERS\Administrators) Change &#10;Share &#10;A uditing &#10;Effective Access &#10;For additional information, double-click a permission entry. To modify a permission entry, select the entry and click Edit (if available). &#10;Permission entries: &#10;Type &#10;Allow &#10;Allow &#10;Allow &#10;Allow &#10;Allow &#10;Allow &#10;Allow &#10;Allow &#10;Principal &#10;User I (userl @nwtraders.msft) &#10;User 2 (user2@nwtraders.msft) &#10;User 3 (user3@nwtraders.msft) &#10;SYSTEM &#10;Administrators (NWTRADERS... &#10;Users (NWTRADERSWsers) &#10;Users (NWTRADERSWsers) &#10;CREATOR OWNER &#10;Access &#10;Read &amp; execute &#10;Read &amp; execute &#10;Read, write &amp; execute &#10;Full control &#10;Full control &#10;Read &amp; execute &#10;Special &#10;Full control &#10;Inherited from &#10;None &#10;None &#10;Applies to &#10;This folder, subfolders and files &#10;This folder, subfolders and files &#10;This folder, subfolders and files &#10;This folder, subfolders and files &#10;This folder, subfolders and files &#10;This folder, subfolders and files &#10;This folder and subfolders &#10;Subfolders and files only &#10;Disable inheritance &#10;Replace all child object permission entries with inheritable permission entries from this object &#10;21/02/2021 &#10;Right ctrl "/>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D7C8487" w14:textId="37899AC7" w:rsidR="009602DA" w:rsidRPr="0023586C" w:rsidRDefault="009D5CBF" w:rsidP="002A184E">
      <w:pPr>
        <w:pStyle w:val="Caption"/>
        <w:jc w:val="center"/>
        <w:rPr>
          <w:rFonts w:eastAsia="Times New Roman"/>
          <w:lang w:eastAsia="en-GB"/>
        </w:rPr>
      </w:pPr>
      <w:bookmarkStart w:id="34" w:name="_Toc70608003"/>
      <w:r w:rsidRPr="0023586C">
        <w:t xml:space="preserve">Figure </w:t>
      </w:r>
      <w:fldSimple w:instr=" SEQ Figure \* ARABIC ">
        <w:r w:rsidRPr="0023586C">
          <w:rPr>
            <w:noProof/>
          </w:rPr>
          <w:t>27</w:t>
        </w:r>
      </w:fldSimple>
      <w:r w:rsidRPr="0023586C">
        <w:t xml:space="preserve"> - Network share permissions</w:t>
      </w:r>
      <w:bookmarkEnd w:id="34"/>
    </w:p>
    <w:p w14:paraId="6F5ABF6D" w14:textId="2C7872C0" w:rsidR="009602DA" w:rsidRPr="0023586C" w:rsidRDefault="009602DA" w:rsidP="0023586C">
      <w:pPr>
        <w:rPr>
          <w:lang w:eastAsia="en-GB"/>
        </w:rPr>
      </w:pPr>
      <w:r w:rsidRPr="0023586C">
        <w:rPr>
          <w:lang w:eastAsia="en-GB"/>
        </w:rPr>
        <w:lastRenderedPageBreak/>
        <w:t> </w:t>
      </w:r>
      <w:r w:rsidR="009D5CBF" w:rsidRPr="0023586C">
        <w:rPr>
          <w:lang w:eastAsia="en-GB"/>
        </w:rPr>
        <w:t>To test the share, it was mapped on Client 1 using the drive letter z.</w:t>
      </w:r>
      <w:r w:rsidRPr="0023586C">
        <w:rPr>
          <w:lang w:eastAsia="en-GB"/>
        </w:rPr>
        <w:t> </w:t>
      </w:r>
    </w:p>
    <w:p w14:paraId="5FF85B61" w14:textId="77777777" w:rsidR="009D5CBF" w:rsidRPr="0023586C" w:rsidRDefault="009602DA" w:rsidP="002A184E">
      <w:pPr>
        <w:jc w:val="center"/>
      </w:pPr>
      <w:r w:rsidRPr="0023586C">
        <w:rPr>
          <w:noProof/>
          <w:lang w:eastAsia="en-GB"/>
        </w:rPr>
        <w:drawing>
          <wp:inline distT="0" distB="0" distL="0" distR="0" wp14:anchorId="3F6121A5" wp14:editId="67F77A8F">
            <wp:extent cx="4320000" cy="3546000"/>
            <wp:effectExtent l="0" t="0" r="4445" b="0"/>
            <wp:docPr id="11" name="Picture 11" descr="Clientl (Worksheet 2- Done) [Running] &#10;File Machine View &#10;Input Devices &#10;Recycle Bin &#10;Network &#10;Microsoft &#10;Edge &#10;* Quic &#10;One &#10;I item &#10;p Type here to search &#10;Oracle VM Virtua180x &#10;Help &#10;View &#10;Map Network Drive &#10;What network folder would you like to map? &#10;Specify the drive letter for the connection and the folder that you want to connect to: &#10;Drive: &#10;Folder: &#10;-NWT\DeptNetShareSl &#10;Example: &#10;Z] Reconnect at sign-in &#10;[3 Connect using different credentials &#10;Browse... &#10;Connect to a Web site that you can use to store your documents and pictures. &#10;Finish &#10;Cancel &#10;O &#10;A (D) ENG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lientl (Worksheet 2- Done) [Running] &#10;File Machine View &#10;Input Devices &#10;Recycle Bin &#10;Network &#10;Microsoft &#10;Edge &#10;* Quic &#10;One &#10;I item &#10;p Type here to search &#10;Oracle VM Virtua180x &#10;Help &#10;View &#10;Map Network Drive &#10;What network folder would you like to map? &#10;Specify the drive letter for the connection and the folder that you want to connect to: &#10;Drive: &#10;Folder: &#10;-NWT\DeptNetShareSl &#10;Example: &#10;Z] Reconnect at sign-in &#10;[3 Connect using different credentials &#10;Browse... &#10;Connect to a Web site that you can use to store your documents and pictures. &#10;Finish &#10;Cancel &#10;O &#10;A (D) ENG &#10;21/02/2021 &#10;Right ctrl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76EA5C6" w14:textId="77D07759" w:rsidR="009602DA" w:rsidRPr="0023586C" w:rsidRDefault="009D5CBF" w:rsidP="002A184E">
      <w:pPr>
        <w:pStyle w:val="Caption"/>
        <w:jc w:val="center"/>
        <w:rPr>
          <w:rFonts w:eastAsia="Times New Roman"/>
          <w:lang w:eastAsia="en-GB"/>
        </w:rPr>
      </w:pPr>
      <w:bookmarkStart w:id="35" w:name="_Toc70608004"/>
      <w:r w:rsidRPr="0023586C">
        <w:t xml:space="preserve">Figure </w:t>
      </w:r>
      <w:fldSimple w:instr=" SEQ Figure \* ARABIC ">
        <w:r w:rsidRPr="0023586C">
          <w:rPr>
            <w:noProof/>
          </w:rPr>
          <w:t>28</w:t>
        </w:r>
      </w:fldSimple>
      <w:r w:rsidRPr="0023586C">
        <w:t xml:space="preserve"> - Network share mapping</w:t>
      </w:r>
      <w:bookmarkEnd w:id="35"/>
    </w:p>
    <w:p w14:paraId="40BF4DD1" w14:textId="3C454BA4" w:rsidR="009602DA" w:rsidRPr="0023586C" w:rsidRDefault="009D5CBF" w:rsidP="0023586C">
      <w:pPr>
        <w:rPr>
          <w:lang w:eastAsia="en-GB"/>
        </w:rPr>
      </w:pPr>
      <w:r w:rsidRPr="0023586C">
        <w:rPr>
          <w:lang w:eastAsia="en-GB"/>
        </w:rPr>
        <w:t>As expected, the admin users were able to create new sub-folders etc., whilst the normal users were only able to read the files.</w:t>
      </w:r>
    </w:p>
    <w:p w14:paraId="3A6F413B" w14:textId="77777777" w:rsidR="009D5CBF" w:rsidRPr="0023586C" w:rsidRDefault="009602DA" w:rsidP="002A184E">
      <w:pPr>
        <w:jc w:val="center"/>
      </w:pPr>
      <w:r w:rsidRPr="0023586C">
        <w:rPr>
          <w:noProof/>
          <w:lang w:eastAsia="en-GB"/>
        </w:rPr>
        <w:drawing>
          <wp:inline distT="0" distB="0" distL="0" distR="0" wp14:anchorId="16A4C5B5" wp14:editId="6C53C326">
            <wp:extent cx="4320000" cy="3546000"/>
            <wp:effectExtent l="0" t="0" r="4445" b="0"/>
            <wp:docPr id="3" name="Picture 3" descr="Machine generated alternative text:&#10;Clientl (Worksheet 2- Done) [Running] - Oracle VM Virtua180x &#10;File Machine View Input Devices Help &#10;Z] ha &#10;red File &#10;Recycle Bin &#10;Microsoft &#10;Edge &#10;Manage &#10;Drive Tools &#10;Home &#10;* Quick access &#10;Desktop &#10;Downloads &#10;Documents &#10;[e] Pictures &#10;Share &#10;View &#10;DeptNetShareS CA... &#10;DeptNetShareS CADCI-NWT) (Z) &#10;p Search DeptNetShareS NDCI-NWTJ &#10;Name &#10;Shared &#10;Size &#10;Folder &#10;Date modified &#10;21/02/2021 20:30 &#10;21/02/2021 20:30 &#10;Type &#10;File folder &#10;Text Document &#10;Dept_ Important_ Do &#10;Music &#10;Videos &#10;OneDrive &#10;This pc &#10;Network &#10;2 items &#10;Type here to search &#10;A (D) ENG &#10;O &#10;2&amp;51 &#10;21/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Machine generated alternative text:&#10;Clientl (Worksheet 2- Done) [Running] - Oracle VM Virtua180x &#10;File Machine View Input Devices Help &#10;Z] ha &#10;red File &#10;Recycle Bin &#10;Microsoft &#10;Edge &#10;Manage &#10;Drive Tools &#10;Home &#10;* Quick access &#10;Desktop &#10;Downloads &#10;Documents &#10;[e] Pictures &#10;Share &#10;View &#10;DeptNetShareS CA... &#10;DeptNetShareS CADCI-NWT) (Z) &#10;p Search DeptNetShareS NDCI-NWTJ &#10;Name &#10;Shared &#10;Size &#10;Folder &#10;Date modified &#10;21/02/2021 20:30 &#10;21/02/2021 20:30 &#10;Type &#10;File folder &#10;Text Document &#10;Dept_ Important_ Do &#10;Music &#10;Videos &#10;OneDrive &#10;This pc &#10;Network &#10;2 items &#10;Type here to search &#10;A (D) ENG &#10;O &#10;2&amp;51 &#10;21/02/2021 &#10;Right ctrl "/>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28D289F7" w14:textId="08675C42" w:rsidR="00D77B3C" w:rsidRPr="002A184E" w:rsidRDefault="009D5CBF" w:rsidP="002A184E">
      <w:pPr>
        <w:pStyle w:val="Caption"/>
        <w:jc w:val="center"/>
        <w:rPr>
          <w:rFonts w:eastAsia="Times New Roman"/>
          <w:lang w:eastAsia="en-GB"/>
        </w:rPr>
      </w:pPr>
      <w:bookmarkStart w:id="36" w:name="_Toc70608005"/>
      <w:r w:rsidRPr="0023586C">
        <w:t xml:space="preserve">Figure </w:t>
      </w:r>
      <w:fldSimple w:instr=" SEQ Figure \* ARABIC ">
        <w:r w:rsidRPr="0023586C">
          <w:rPr>
            <w:noProof/>
          </w:rPr>
          <w:t>29</w:t>
        </w:r>
      </w:fldSimple>
      <w:r w:rsidRPr="0023586C">
        <w:t xml:space="preserve"> - Files in the network share</w:t>
      </w:r>
      <w:bookmarkEnd w:id="36"/>
    </w:p>
    <w:p w14:paraId="4EDEF76F" w14:textId="2F9681CE" w:rsidR="00D77B3C" w:rsidRPr="0023586C" w:rsidRDefault="00172944" w:rsidP="0023586C">
      <w:pPr>
        <w:pStyle w:val="Heading1"/>
        <w:rPr>
          <w:rFonts w:ascii="Times New Roman" w:hAnsi="Times New Roman" w:cs="Times New Roman"/>
          <w:lang w:eastAsia="en-GB"/>
        </w:rPr>
      </w:pPr>
      <w:bookmarkStart w:id="37" w:name="_Toc70607954"/>
      <w:r w:rsidRPr="0023586C">
        <w:rPr>
          <w:rFonts w:ascii="Times New Roman" w:hAnsi="Times New Roman" w:cs="Times New Roman"/>
          <w:lang w:eastAsia="en-GB"/>
        </w:rPr>
        <w:lastRenderedPageBreak/>
        <w:t xml:space="preserve">Task 2: </w:t>
      </w:r>
      <w:r w:rsidR="009602DA" w:rsidRPr="0023586C">
        <w:rPr>
          <w:rFonts w:ascii="Times New Roman" w:hAnsi="Times New Roman" w:cs="Times New Roman"/>
          <w:lang w:eastAsia="en-GB"/>
        </w:rPr>
        <w:t>Group Policy Management</w:t>
      </w:r>
      <w:bookmarkEnd w:id="37"/>
    </w:p>
    <w:p w14:paraId="3BFE7575" w14:textId="4CE09807" w:rsidR="00AE3076" w:rsidRPr="0023586C" w:rsidRDefault="00AE3076" w:rsidP="0023586C">
      <w:pPr>
        <w:pStyle w:val="Heading2"/>
        <w:rPr>
          <w:rFonts w:ascii="Times New Roman" w:hAnsi="Times New Roman" w:cs="Times New Roman"/>
          <w:lang w:eastAsia="en-GB"/>
        </w:rPr>
      </w:pPr>
      <w:bookmarkStart w:id="38" w:name="_Toc70607955"/>
      <w:r w:rsidRPr="0023586C">
        <w:rPr>
          <w:rFonts w:ascii="Times New Roman" w:hAnsi="Times New Roman" w:cs="Times New Roman"/>
          <w:lang w:eastAsia="en-GB"/>
        </w:rPr>
        <w:t xml:space="preserve">GPO 1: </w:t>
      </w:r>
      <w:r w:rsidRPr="0023586C">
        <w:rPr>
          <w:rFonts w:ascii="Times New Roman" w:hAnsi="Times New Roman" w:cs="Times New Roman"/>
          <w:lang w:eastAsia="en-GB"/>
        </w:rPr>
        <w:t xml:space="preserve">Removing </w:t>
      </w:r>
      <w:r w:rsidRPr="0023586C">
        <w:rPr>
          <w:rFonts w:ascii="Times New Roman" w:hAnsi="Times New Roman" w:cs="Times New Roman"/>
          <w:lang w:eastAsia="en-GB"/>
        </w:rPr>
        <w:t>a</w:t>
      </w:r>
      <w:r w:rsidRPr="0023586C">
        <w:rPr>
          <w:rFonts w:ascii="Times New Roman" w:hAnsi="Times New Roman" w:cs="Times New Roman"/>
          <w:lang w:eastAsia="en-GB"/>
        </w:rPr>
        <w:t xml:space="preserve">ccess to the </w:t>
      </w:r>
      <w:r w:rsidRPr="0023586C">
        <w:rPr>
          <w:rFonts w:ascii="Times New Roman" w:hAnsi="Times New Roman" w:cs="Times New Roman"/>
          <w:lang w:eastAsia="en-GB"/>
        </w:rPr>
        <w:t xml:space="preserve">control </w:t>
      </w:r>
      <w:proofErr w:type="gramStart"/>
      <w:r w:rsidRPr="0023586C">
        <w:rPr>
          <w:rFonts w:ascii="Times New Roman" w:hAnsi="Times New Roman" w:cs="Times New Roman"/>
          <w:lang w:eastAsia="en-GB"/>
        </w:rPr>
        <w:t>panel</w:t>
      </w:r>
      <w:bookmarkEnd w:id="38"/>
      <w:proofErr w:type="gramEnd"/>
    </w:p>
    <w:p w14:paraId="66CA71E7" w14:textId="7F7F4296" w:rsidR="0072698E" w:rsidRPr="0023586C" w:rsidRDefault="00D77B3C" w:rsidP="0023586C">
      <w:pPr>
        <w:pStyle w:val="NormalWeb"/>
      </w:pPr>
      <w:r w:rsidRPr="0023586C">
        <w:t>A new Organisational Unit (OU) was created, “</w:t>
      </w:r>
      <w:proofErr w:type="gramStart"/>
      <w:r w:rsidRPr="0023586C">
        <w:t>Non Admin</w:t>
      </w:r>
      <w:proofErr w:type="gramEnd"/>
      <w:r w:rsidRPr="0023586C">
        <w:t xml:space="preserve"> Users” in the root of the </w:t>
      </w:r>
      <w:proofErr w:type="spellStart"/>
      <w:r w:rsidRPr="0023586C">
        <w:t>nwtraders</w:t>
      </w:r>
      <w:proofErr w:type="spellEnd"/>
      <w:r w:rsidRPr="0023586C">
        <w:t xml:space="preserve"> domain and several users were added to it. This OU was created so that GPOs could be applied to specifically non-admin users.</w:t>
      </w:r>
    </w:p>
    <w:p w14:paraId="222EC985" w14:textId="77777777" w:rsidR="00D77B3C" w:rsidRPr="0023586C" w:rsidRDefault="0072698E" w:rsidP="002A184E">
      <w:pPr>
        <w:jc w:val="center"/>
      </w:pPr>
      <w:r w:rsidRPr="0023586C">
        <w:rPr>
          <w:noProof/>
          <w:lang w:eastAsia="en-GB"/>
        </w:rPr>
        <w:drawing>
          <wp:inline distT="0" distB="0" distL="0" distR="0" wp14:anchorId="10E74610" wp14:editId="538327AB">
            <wp:extent cx="4320000" cy="3546000"/>
            <wp:effectExtent l="0" t="0" r="4445" b="0"/>
            <wp:docPr id="153" name="Picture 153" descr="Serverl (WS 3- Task I) [Running] - Oracle VM Virtua180x &#10;File Machine View Input Devices Help &#10;Active Directory Users and Computers &#10;File Action View Help &#10;Active Directory Users and Com Name &#10;Type &#10;User &#10;Description &#10;Saved Queries &#10;nwtraders.msft &#10;guiltin &#10;Computers &#10;Domain Controllers &#10;Guest I &#10;Guest 2 &#10;Guest 3 &#10;User I &#10;User 2 &#10;ForeignSecurityPrincipaI! &#10;User 3 &#10;Managed Service Accout &#10;Users &#10;Non Admin &#10;21:58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l (WS 3- Task I) [Running] - Oracle VM Virtua180x &#10;File Machine View Input Devices Help &#10;Active Directory Users and Computers &#10;File Action View Help &#10;Active Directory Users and Com Name &#10;Type &#10;User &#10;Description &#10;Saved Queries &#10;nwtraders.msft &#10;guiltin &#10;Computers &#10;Domain Controllers &#10;Guest I &#10;Guest 2 &#10;Guest 3 &#10;User I &#10;User 2 &#10;ForeignSecurityPrincipaI! &#10;User 3 &#10;Managed Service Accout &#10;Users &#10;Non Admin &#10;21:58 &#10;24/02/2021 &#10;Right ctrl "/>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C6DA3A2" w14:textId="004B167D" w:rsidR="0072698E" w:rsidRPr="0023586C" w:rsidRDefault="00D77B3C" w:rsidP="002A184E">
      <w:pPr>
        <w:pStyle w:val="Caption"/>
        <w:jc w:val="center"/>
        <w:rPr>
          <w:rFonts w:eastAsia="Times New Roman"/>
          <w:lang w:eastAsia="en-GB"/>
        </w:rPr>
      </w:pPr>
      <w:bookmarkStart w:id="39" w:name="_Toc70608006"/>
      <w:r w:rsidRPr="0023586C">
        <w:t xml:space="preserve">Figure </w:t>
      </w:r>
      <w:fldSimple w:instr=" SEQ Figure \* ARABIC ">
        <w:r w:rsidR="009D5CBF" w:rsidRPr="0023586C">
          <w:rPr>
            <w:noProof/>
          </w:rPr>
          <w:t>30</w:t>
        </w:r>
      </w:fldSimple>
      <w:r w:rsidRPr="0023586C">
        <w:t xml:space="preserve"> - </w:t>
      </w:r>
      <w:proofErr w:type="gramStart"/>
      <w:r w:rsidRPr="0023586C">
        <w:t>Non Admin</w:t>
      </w:r>
      <w:proofErr w:type="gramEnd"/>
      <w:r w:rsidRPr="0023586C">
        <w:t xml:space="preserve"> Users OU</w:t>
      </w:r>
      <w:bookmarkEnd w:id="39"/>
    </w:p>
    <w:p w14:paraId="33AFF72F" w14:textId="77777777" w:rsidR="002A184E" w:rsidRDefault="002A184E" w:rsidP="0023586C">
      <w:pPr>
        <w:rPr>
          <w:noProof/>
          <w:lang w:eastAsia="en-GB"/>
        </w:rPr>
      </w:pPr>
    </w:p>
    <w:p w14:paraId="2A33634C" w14:textId="77777777" w:rsidR="002A184E" w:rsidRDefault="002A184E" w:rsidP="0023586C">
      <w:pPr>
        <w:rPr>
          <w:noProof/>
          <w:lang w:eastAsia="en-GB"/>
        </w:rPr>
      </w:pPr>
    </w:p>
    <w:p w14:paraId="790B783C" w14:textId="77777777" w:rsidR="002A184E" w:rsidRDefault="002A184E" w:rsidP="0023586C">
      <w:pPr>
        <w:rPr>
          <w:noProof/>
          <w:lang w:eastAsia="en-GB"/>
        </w:rPr>
      </w:pPr>
    </w:p>
    <w:p w14:paraId="3F8C7D51" w14:textId="77777777" w:rsidR="002A184E" w:rsidRDefault="002A184E" w:rsidP="0023586C">
      <w:pPr>
        <w:rPr>
          <w:noProof/>
          <w:lang w:eastAsia="en-GB"/>
        </w:rPr>
      </w:pPr>
    </w:p>
    <w:p w14:paraId="09D72A4D" w14:textId="77777777" w:rsidR="002A184E" w:rsidRDefault="002A184E" w:rsidP="0023586C">
      <w:pPr>
        <w:rPr>
          <w:noProof/>
          <w:lang w:eastAsia="en-GB"/>
        </w:rPr>
      </w:pPr>
    </w:p>
    <w:p w14:paraId="75931475" w14:textId="77777777" w:rsidR="002A184E" w:rsidRDefault="002A184E" w:rsidP="0023586C">
      <w:pPr>
        <w:rPr>
          <w:noProof/>
          <w:lang w:eastAsia="en-GB"/>
        </w:rPr>
      </w:pPr>
    </w:p>
    <w:p w14:paraId="4BC2DAB6" w14:textId="77777777" w:rsidR="002A184E" w:rsidRDefault="002A184E" w:rsidP="0023586C">
      <w:pPr>
        <w:rPr>
          <w:noProof/>
          <w:lang w:eastAsia="en-GB"/>
        </w:rPr>
      </w:pPr>
    </w:p>
    <w:p w14:paraId="69652026" w14:textId="77777777" w:rsidR="002A184E" w:rsidRDefault="002A184E" w:rsidP="0023586C">
      <w:pPr>
        <w:rPr>
          <w:noProof/>
          <w:lang w:eastAsia="en-GB"/>
        </w:rPr>
      </w:pPr>
    </w:p>
    <w:p w14:paraId="7E80DCF5" w14:textId="77777777" w:rsidR="002A184E" w:rsidRDefault="002A184E" w:rsidP="0023586C">
      <w:pPr>
        <w:rPr>
          <w:noProof/>
          <w:lang w:eastAsia="en-GB"/>
        </w:rPr>
      </w:pPr>
    </w:p>
    <w:p w14:paraId="46972399" w14:textId="678F4617" w:rsidR="0072698E" w:rsidRPr="0023586C" w:rsidRDefault="00D77B3C" w:rsidP="0023586C">
      <w:pPr>
        <w:rPr>
          <w:lang w:eastAsia="en-GB"/>
        </w:rPr>
      </w:pPr>
      <w:r w:rsidRPr="0023586C">
        <w:rPr>
          <w:noProof/>
          <w:lang w:eastAsia="en-GB"/>
        </w:rPr>
        <w:lastRenderedPageBreak/>
        <w:t>A Group Policy Object (GPO) was created and linked to this OU called “NoCtrlPanAccess” which disabled users access to the control panel.</w:t>
      </w:r>
      <w:r w:rsidR="0072698E" w:rsidRPr="0023586C">
        <w:rPr>
          <w:lang w:eastAsia="en-GB"/>
        </w:rPr>
        <w:t> </w:t>
      </w:r>
    </w:p>
    <w:p w14:paraId="7CD377D5" w14:textId="77777777" w:rsidR="00D77B3C" w:rsidRPr="0023586C" w:rsidRDefault="0072698E" w:rsidP="002A184E">
      <w:pPr>
        <w:jc w:val="center"/>
      </w:pPr>
      <w:r w:rsidRPr="0023586C">
        <w:rPr>
          <w:noProof/>
          <w:lang w:eastAsia="en-GB"/>
        </w:rPr>
        <w:drawing>
          <wp:inline distT="0" distB="0" distL="0" distR="0" wp14:anchorId="29FFCF87" wp14:editId="2F812509">
            <wp:extent cx="4320000" cy="3546000"/>
            <wp:effectExtent l="0" t="0" r="4445" b="0"/>
            <wp:docPr id="143" name="Picture 143" descr="Serverl (WS 3- Task I) [Running] - Oracle VM Virtua180x &#10;File Machine View Input Devices Help &#10;Group Policy Management &#10;File Action View Window Help &#10;Group Policy Management &#10;v Forest: nwtraders.msft &#10;v Domains &#10;nwtraders.msft &#10;Default Domain Policy &#10;Domain Controllers &#10;Non Admin Users &#10;Group Policy Objects &#10;WMI Filters &#10;Starter G POs &#10;Sites &#10;Group Policy Modeling &#10;Group Policy Results &#10;Non Admin Users &#10;Linked Group Policy Objects Group Policy Inheritance Delegation &#10;Enforced &#10;New GPO &#10;NoCtHPanAccessl &#10;Source Starter G PO &#10;(none) &#10;Link Enabled &#10;GPO Status &#10;'NMI Flier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verl (WS 3- Task I) [Running] - Oracle VM Virtua180x &#10;File Machine View Input Devices Help &#10;Group Policy Management &#10;File Action View Window Help &#10;Group Policy Management &#10;v Forest: nwtraders.msft &#10;v Domains &#10;nwtraders.msft &#10;Default Domain Policy &#10;Domain Controllers &#10;Non Admin Users &#10;Group Policy Objects &#10;WMI Filters &#10;Starter G POs &#10;Sites &#10;Group Policy Modeling &#10;Group Policy Results &#10;Non Admin Users &#10;Linked Group Policy Objects Group Policy Inheritance Delegation &#10;Enforced &#10;New GPO &#10;NoCtHPanAccessl &#10;Source Starter G PO &#10;(none) &#10;Link Enabled &#10;GPO Status &#10;'NMI Flier &#10;24/02/2021 &#10;Right ctrl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2F3D8CF5" w14:textId="37761A52" w:rsidR="0072698E" w:rsidRPr="0023586C" w:rsidRDefault="00D77B3C" w:rsidP="002A184E">
      <w:pPr>
        <w:pStyle w:val="Caption"/>
        <w:jc w:val="center"/>
        <w:rPr>
          <w:rFonts w:eastAsia="Times New Roman"/>
          <w:lang w:eastAsia="en-GB"/>
        </w:rPr>
      </w:pPr>
      <w:bookmarkStart w:id="40" w:name="_Toc70608007"/>
      <w:r w:rsidRPr="0023586C">
        <w:t xml:space="preserve">Figure </w:t>
      </w:r>
      <w:fldSimple w:instr=" SEQ Figure \* ARABIC ">
        <w:r w:rsidR="009D5CBF" w:rsidRPr="0023586C">
          <w:rPr>
            <w:noProof/>
          </w:rPr>
          <w:t>31</w:t>
        </w:r>
      </w:fldSimple>
      <w:r w:rsidRPr="0023586C">
        <w:t xml:space="preserve"> - </w:t>
      </w:r>
      <w:proofErr w:type="spellStart"/>
      <w:r w:rsidRPr="0023586C">
        <w:t>NoCtrlPanAccess</w:t>
      </w:r>
      <w:proofErr w:type="spellEnd"/>
      <w:r w:rsidRPr="0023586C">
        <w:t xml:space="preserve"> GPO</w:t>
      </w:r>
      <w:bookmarkEnd w:id="40"/>
    </w:p>
    <w:p w14:paraId="3107CC92" w14:textId="77777777" w:rsidR="00D77B3C" w:rsidRPr="0023586C" w:rsidRDefault="0072698E" w:rsidP="002A184E">
      <w:pPr>
        <w:jc w:val="center"/>
      </w:pPr>
      <w:r w:rsidRPr="0023586C">
        <w:rPr>
          <w:noProof/>
          <w:lang w:eastAsia="en-GB"/>
        </w:rPr>
        <w:drawing>
          <wp:inline distT="0" distB="0" distL="0" distR="0" wp14:anchorId="4FA5A796" wp14:editId="4AE45372">
            <wp:extent cx="4320000" cy="3546000"/>
            <wp:effectExtent l="0" t="0" r="4445" b="0"/>
            <wp:docPr id="136" name="Picture 136" descr="Serverl (WS 3- Task I) [Running] - Oracle VM Virtua180x &#10;File Machine View Input Devices Help &#10;Group Policy Management Editor &#10;File Action View Help &#10;NoCtrIPanAccess [DCI NWT.NVVTRADERS.MSFT] &#10;v Computer Configuration &#10;Policies &#10;Preferences &#10;v User Configuration &#10;v Policies &#10;Software Settings &#10;Windows Settings &#10;Administrative Templates: Policy defini &#10;Control Panel &#10;Desktop &#10;Network &#10;Shared Folders &#10;Start Menu and Taskbar &#10;System &#10;Windows Components &#10;All Settings &#10;Preferences &#10;5 setting(s) &#10;Setting &#10;Add or Remove Programs &#10;Display &#10;Personalization &#10;Printers &#10;Programs &#10;Regional and Language Options &#10;Hide specified Control Panel items &#10;Always open All Control Panel Items when opening Control &#10;Prohibit access to Control Panel and PC settings &#10;Show only specified Control Panel items &#10;Settings Page Visibility &#10;State &#10;Not configured &#10;Not configured &#10;Enabled &#10;Not configured &#10;Not configured &#10;Comment &#10;Extended &#10;Standard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rverl (WS 3- Task I) [Running] - Oracle VM Virtua180x &#10;File Machine View Input Devices Help &#10;Group Policy Management Editor &#10;File Action View Help &#10;NoCtrIPanAccess [DCI NWT.NVVTRADERS.MSFT] &#10;v Computer Configuration &#10;Policies &#10;Preferences &#10;v User Configuration &#10;v Policies &#10;Software Settings &#10;Windows Settings &#10;Administrative Templates: Policy defini &#10;Control Panel &#10;Desktop &#10;Network &#10;Shared Folders &#10;Start Menu and Taskbar &#10;System &#10;Windows Components &#10;All Settings &#10;Preferences &#10;5 setting(s) &#10;Setting &#10;Add or Remove Programs &#10;Display &#10;Personalization &#10;Printers &#10;Programs &#10;Regional and Language Options &#10;Hide specified Control Panel items &#10;Always open All Control Panel Items when opening Control &#10;Prohibit access to Control Panel and PC settings &#10;Show only specified Control Panel items &#10;Settings Page Visibility &#10;State &#10;Not configured &#10;Not configured &#10;Enabled &#10;Not configured &#10;Not configured &#10;Comment &#10;Extended &#10;Standard &#10;24/02/2021 &#10;Right ctrl "/>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4576B00" w14:textId="3BB74C18" w:rsidR="0072698E" w:rsidRPr="0023586C" w:rsidRDefault="00D77B3C" w:rsidP="002A184E">
      <w:pPr>
        <w:pStyle w:val="Caption"/>
        <w:jc w:val="center"/>
        <w:rPr>
          <w:rFonts w:eastAsia="Times New Roman"/>
          <w:lang w:eastAsia="en-GB"/>
        </w:rPr>
      </w:pPr>
      <w:bookmarkStart w:id="41" w:name="_Toc70608008"/>
      <w:r w:rsidRPr="0023586C">
        <w:t xml:space="preserve">Figure </w:t>
      </w:r>
      <w:fldSimple w:instr=" SEQ Figure \* ARABIC ">
        <w:r w:rsidR="009D5CBF" w:rsidRPr="0023586C">
          <w:rPr>
            <w:noProof/>
          </w:rPr>
          <w:t>32</w:t>
        </w:r>
      </w:fldSimple>
      <w:r w:rsidRPr="0023586C">
        <w:t xml:space="preserve"> - </w:t>
      </w:r>
      <w:proofErr w:type="spellStart"/>
      <w:r w:rsidRPr="0023586C">
        <w:t>NoCtrlPanAccess</w:t>
      </w:r>
      <w:proofErr w:type="spellEnd"/>
      <w:r w:rsidRPr="0023586C">
        <w:t xml:space="preserve"> GPO enabled</w:t>
      </w:r>
      <w:bookmarkEnd w:id="41"/>
    </w:p>
    <w:p w14:paraId="18326C88" w14:textId="71EBD1D4" w:rsidR="0072698E" w:rsidRPr="0023586C" w:rsidRDefault="0072698E" w:rsidP="0023586C">
      <w:pPr>
        <w:rPr>
          <w:lang w:eastAsia="en-GB"/>
        </w:rPr>
      </w:pPr>
      <w:r w:rsidRPr="0023586C">
        <w:rPr>
          <w:lang w:eastAsia="en-GB"/>
        </w:rPr>
        <w:t> </w:t>
      </w:r>
    </w:p>
    <w:p w14:paraId="617A53E1" w14:textId="50A2236B" w:rsidR="0072698E" w:rsidRPr="0023586C" w:rsidRDefault="00D77B3C" w:rsidP="0023586C">
      <w:pPr>
        <w:rPr>
          <w:lang w:eastAsia="en-GB"/>
        </w:rPr>
      </w:pPr>
      <w:r w:rsidRPr="0023586C">
        <w:rPr>
          <w:lang w:eastAsia="en-GB"/>
        </w:rPr>
        <w:lastRenderedPageBreak/>
        <w:t>The group policy update was forced, which overwrites the normal 30-minute timer for clients to check for group policy.</w:t>
      </w:r>
    </w:p>
    <w:p w14:paraId="12746D60" w14:textId="77777777" w:rsidR="00D77B3C" w:rsidRPr="0023586C" w:rsidRDefault="0072698E" w:rsidP="002A184E">
      <w:pPr>
        <w:jc w:val="center"/>
      </w:pPr>
      <w:r w:rsidRPr="0023586C">
        <w:rPr>
          <w:noProof/>
          <w:lang w:eastAsia="en-GB"/>
        </w:rPr>
        <w:drawing>
          <wp:inline distT="0" distB="0" distL="0" distR="0" wp14:anchorId="2280400A" wp14:editId="34622324">
            <wp:extent cx="4320000" cy="3546000"/>
            <wp:effectExtent l="0" t="0" r="4445" b="0"/>
            <wp:docPr id="134" name="Picture 134" descr="Serverl (WS 3- Task I) [Running] - Oracle VM Virtua180x &#10;File Machine View Input Devices Help &#10;Administrator: Command Prompt - gpupdate 'force &#10;icrosoft Windows [Version 18.8.17763.864] &#10;(c) 2818 microsoft Corporation. All rights reserved . &#10;: \Users\Administrator&gt;gpupdate 'force &#10;Updating policy.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rverl (WS 3- Task I) [Running] - Oracle VM Virtua180x &#10;File Machine View Input Devices Help &#10;Administrator: Command Prompt - gpupdate 'force &#10;icrosoft Windows [Version 18.8.17763.864] &#10;(c) 2818 microsoft Corporation. All rights reserved . &#10;: \Users\Administrator&gt;gpupdate 'force &#10;Updating policy. &#10;24/02/2021 &#10;Right ctrl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12F3E821" w14:textId="3F33B168" w:rsidR="0072698E" w:rsidRPr="0023586C" w:rsidRDefault="00D77B3C" w:rsidP="00ED2E42">
      <w:pPr>
        <w:pStyle w:val="Caption"/>
        <w:jc w:val="center"/>
        <w:rPr>
          <w:rFonts w:eastAsia="Times New Roman"/>
          <w:lang w:eastAsia="en-GB"/>
        </w:rPr>
      </w:pPr>
      <w:bookmarkStart w:id="42" w:name="_Toc70608009"/>
      <w:r w:rsidRPr="0023586C">
        <w:t xml:space="preserve">Figure </w:t>
      </w:r>
      <w:fldSimple w:instr=" SEQ Figure \* ARABIC ">
        <w:r w:rsidR="009D5CBF" w:rsidRPr="0023586C">
          <w:rPr>
            <w:noProof/>
          </w:rPr>
          <w:t>33</w:t>
        </w:r>
      </w:fldSimple>
      <w:r w:rsidRPr="0023586C">
        <w:t xml:space="preserve"> - Group policy force update</w:t>
      </w:r>
      <w:bookmarkEnd w:id="42"/>
    </w:p>
    <w:p w14:paraId="3039E372" w14:textId="3739B05B" w:rsidR="00AE3076" w:rsidRPr="0023586C" w:rsidRDefault="00AE3076" w:rsidP="00ED2E42">
      <w:pPr>
        <w:spacing w:line="240" w:lineRule="auto"/>
        <w:rPr>
          <w:lang w:eastAsia="en-GB"/>
        </w:rPr>
      </w:pPr>
      <w:r w:rsidRPr="0023586C">
        <w:rPr>
          <w:lang w:eastAsia="en-GB"/>
        </w:rPr>
        <w:t>The group policy was tested and the users in that OU were unable to open the control panel as expected.</w:t>
      </w:r>
    </w:p>
    <w:p w14:paraId="7523B0EE" w14:textId="77777777" w:rsidR="00AE3076" w:rsidRPr="0023586C" w:rsidRDefault="0072698E" w:rsidP="00ED2E42">
      <w:pPr>
        <w:jc w:val="center"/>
      </w:pPr>
      <w:r w:rsidRPr="0023586C">
        <w:rPr>
          <w:noProof/>
          <w:lang w:eastAsia="en-GB"/>
        </w:rPr>
        <w:drawing>
          <wp:inline distT="0" distB="0" distL="0" distR="0" wp14:anchorId="2ADBBCC4" wp14:editId="185355C0">
            <wp:extent cx="4320000" cy="3546000"/>
            <wp:effectExtent l="0" t="0" r="4445" b="0"/>
            <wp:docPr id="131" name="Picture 131" descr="Machine generated alternative text:&#10;Clientl (WS 3- Task I) [Running] - Oracle VM Virtua180x &#10;File Machine View Input Devices Help &#10;Recycle Bin &#10;Microsoft &#10;Edge &#10;Restrictions &#10;This operation has been cancelled due to restrictions in effect on this computer. Please &#10;contact your system administrator. &#10;p Type here to search &#10;A (D) ENG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hine generated alternative text:&#10;Clientl (WS 3- Task I) [Running] - Oracle VM Virtua180x &#10;File Machine View Input Devices Help &#10;Recycle Bin &#10;Microsoft &#10;Edge &#10;Restrictions &#10;This operation has been cancelled due to restrictions in effect on this computer. Please &#10;contact your system administrator. &#10;p Type here to search &#10;A (D) ENG &#10;24/02/2021 &#10;Right ctrl "/>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756192DE" w14:textId="4E7CBF09" w:rsidR="0072698E" w:rsidRPr="0023586C" w:rsidRDefault="00AE3076" w:rsidP="00ED2E42">
      <w:pPr>
        <w:pStyle w:val="Caption"/>
        <w:jc w:val="center"/>
        <w:rPr>
          <w:rFonts w:eastAsia="Times New Roman"/>
          <w:lang w:eastAsia="en-GB"/>
        </w:rPr>
      </w:pPr>
      <w:bookmarkStart w:id="43" w:name="_Toc70608010"/>
      <w:r w:rsidRPr="0023586C">
        <w:t xml:space="preserve">Figure </w:t>
      </w:r>
      <w:fldSimple w:instr=" SEQ Figure \* ARABIC ">
        <w:r w:rsidR="009D5CBF" w:rsidRPr="0023586C">
          <w:rPr>
            <w:noProof/>
          </w:rPr>
          <w:t>34</w:t>
        </w:r>
      </w:fldSimple>
      <w:r w:rsidRPr="0023586C">
        <w:t xml:space="preserve"> - Control panel access </w:t>
      </w:r>
      <w:proofErr w:type="gramStart"/>
      <w:r w:rsidRPr="0023586C">
        <w:t>denied</w:t>
      </w:r>
      <w:bookmarkEnd w:id="43"/>
      <w:proofErr w:type="gramEnd"/>
    </w:p>
    <w:p w14:paraId="44860089" w14:textId="0D16F3FB" w:rsidR="00AE3076" w:rsidRPr="0023586C" w:rsidRDefault="0072698E" w:rsidP="0023586C">
      <w:pPr>
        <w:rPr>
          <w:sz w:val="22"/>
          <w:szCs w:val="22"/>
          <w:lang w:eastAsia="en-GB"/>
        </w:rPr>
      </w:pPr>
      <w:r w:rsidRPr="0023586C">
        <w:rPr>
          <w:lang w:eastAsia="en-GB"/>
        </w:rPr>
        <w:lastRenderedPageBreak/>
        <w:t> </w:t>
      </w:r>
    </w:p>
    <w:p w14:paraId="14A49E39" w14:textId="3F4EA4BC" w:rsidR="00AE3076" w:rsidRPr="0023586C" w:rsidRDefault="00AE3076" w:rsidP="0023586C">
      <w:pPr>
        <w:pStyle w:val="Heading2"/>
        <w:rPr>
          <w:rFonts w:ascii="Times New Roman" w:hAnsi="Times New Roman" w:cs="Times New Roman"/>
        </w:rPr>
      </w:pPr>
      <w:bookmarkStart w:id="44" w:name="_Toc70607956"/>
      <w:r w:rsidRPr="0023586C">
        <w:rPr>
          <w:rFonts w:ascii="Times New Roman" w:hAnsi="Times New Roman" w:cs="Times New Roman"/>
        </w:rPr>
        <w:t xml:space="preserve">GPO 2: </w:t>
      </w:r>
      <w:r w:rsidRPr="0023586C">
        <w:rPr>
          <w:rFonts w:ascii="Times New Roman" w:hAnsi="Times New Roman" w:cs="Times New Roman"/>
        </w:rPr>
        <w:t xml:space="preserve">Removing </w:t>
      </w:r>
      <w:r w:rsidR="00CF4C43" w:rsidRPr="0023586C">
        <w:rPr>
          <w:rFonts w:ascii="Times New Roman" w:hAnsi="Times New Roman" w:cs="Times New Roman"/>
        </w:rPr>
        <w:t>a</w:t>
      </w:r>
      <w:r w:rsidRPr="0023586C">
        <w:rPr>
          <w:rFonts w:ascii="Times New Roman" w:hAnsi="Times New Roman" w:cs="Times New Roman"/>
        </w:rPr>
        <w:t xml:space="preserve">ccess to the </w:t>
      </w:r>
      <w:r w:rsidR="00CF4C43" w:rsidRPr="0023586C">
        <w:rPr>
          <w:rFonts w:ascii="Times New Roman" w:hAnsi="Times New Roman" w:cs="Times New Roman"/>
        </w:rPr>
        <w:t>c</w:t>
      </w:r>
      <w:r w:rsidRPr="0023586C">
        <w:rPr>
          <w:rFonts w:ascii="Times New Roman" w:hAnsi="Times New Roman" w:cs="Times New Roman"/>
        </w:rPr>
        <w:t xml:space="preserve">ommand </w:t>
      </w:r>
      <w:proofErr w:type="gramStart"/>
      <w:r w:rsidR="00CF4C43" w:rsidRPr="0023586C">
        <w:rPr>
          <w:rFonts w:ascii="Times New Roman" w:hAnsi="Times New Roman" w:cs="Times New Roman"/>
        </w:rPr>
        <w:t>p</w:t>
      </w:r>
      <w:r w:rsidRPr="0023586C">
        <w:rPr>
          <w:rFonts w:ascii="Times New Roman" w:hAnsi="Times New Roman" w:cs="Times New Roman"/>
        </w:rPr>
        <w:t>rompt</w:t>
      </w:r>
      <w:bookmarkEnd w:id="44"/>
      <w:proofErr w:type="gramEnd"/>
    </w:p>
    <w:p w14:paraId="6C528F80" w14:textId="3F28D97C" w:rsidR="00AE3076" w:rsidRPr="0023586C" w:rsidRDefault="00AE3076" w:rsidP="0023586C">
      <w:r w:rsidRPr="0023586C">
        <w:t>A second GPO was created and linked to the non-admin OU. This GPO removed the access for users to run command prompt, this can reduce the effect of account compromise or malware attacks that rely on the command prompt.</w:t>
      </w:r>
    </w:p>
    <w:p w14:paraId="426E0118" w14:textId="77777777" w:rsidR="00AE3076" w:rsidRPr="0023586C" w:rsidRDefault="0072698E" w:rsidP="00ED2E42">
      <w:pPr>
        <w:jc w:val="center"/>
      </w:pPr>
      <w:r w:rsidRPr="0023586C">
        <w:rPr>
          <w:noProof/>
          <w:lang w:eastAsia="en-GB"/>
        </w:rPr>
        <w:drawing>
          <wp:inline distT="0" distB="0" distL="0" distR="0" wp14:anchorId="60FFF63F" wp14:editId="2A653F17">
            <wp:extent cx="4320000" cy="3546000"/>
            <wp:effectExtent l="0" t="0" r="4445" b="0"/>
            <wp:docPr id="129" name="Picture 129" descr="Machine generated alternative text:&#10;Serverl (WS 3- Task I) [Running] - Oracle VM Virtua180x &#10;File Machine View Input Devices Help &#10;Group Policy Management &#10;File Action View Window Help &#10;z[öl &#10;Group Policy Management &#10;v Forest: nwtraders.msft &#10;v Domains &#10;nwtraders.msft &#10;Default Domain Policy &#10;Domain Controllers &#10;v Non Admin Users &#10;NoCmdPrmtAccess &#10;NoCtrIPanAccess &#10;Group Policy Objects &#10;WMI Filters &#10;Starter GPOs &#10;Sites &#10;Group Policy Modeling &#10;Group Policy Results &#10;Non Admin Users &#10;Linked Group Policy Objects &#10;Group Policy Inheritance &#10;No CM Pan Access &#10;NoCmdPrmt Access &#10;Delegation &#10;Enforced &#10;Link Enabled &#10;GPO Status &#10;Enabled &#10;'NMI Flier &#10;24/02/202 &#10;24/02/202 &#10;22:24 &#10;n *trad &#10;nwtrad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hine generated alternative text:&#10;Serverl (WS 3- Task I) [Running] - Oracle VM Virtua180x &#10;File Machine View Input Devices Help &#10;Group Policy Management &#10;File Action View Window Help &#10;z[öl &#10;Group Policy Management &#10;v Forest: nwtraders.msft &#10;v Domains &#10;nwtraders.msft &#10;Default Domain Policy &#10;Domain Controllers &#10;v Non Admin Users &#10;NoCmdPrmtAccess &#10;NoCtrIPanAccess &#10;Group Policy Objects &#10;WMI Filters &#10;Starter GPOs &#10;Sites &#10;Group Policy Modeling &#10;Group Policy Results &#10;Non Admin Users &#10;Linked Group Policy Objects &#10;Group Policy Inheritance &#10;No CM Pan Access &#10;NoCmdPrmt Access &#10;Delegation &#10;Enforced &#10;Link Enabled &#10;GPO Status &#10;Enabled &#10;'NMI Flier &#10;24/02/202 &#10;24/02/202 &#10;22:24 &#10;n *trad &#10;nwtrad &#10;24/02/2021 &#10;Right ctrl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E07A040" w14:textId="152131E9" w:rsidR="0072698E" w:rsidRPr="0023586C" w:rsidRDefault="00AE3076" w:rsidP="00ED2E42">
      <w:pPr>
        <w:pStyle w:val="Caption"/>
        <w:jc w:val="center"/>
        <w:rPr>
          <w:rFonts w:eastAsia="Times New Roman"/>
          <w:lang w:eastAsia="en-GB"/>
        </w:rPr>
      </w:pPr>
      <w:bookmarkStart w:id="45" w:name="_Toc70608011"/>
      <w:r w:rsidRPr="0023586C">
        <w:t xml:space="preserve">Figure </w:t>
      </w:r>
      <w:fldSimple w:instr=" SEQ Figure \* ARABIC ">
        <w:r w:rsidR="009D5CBF" w:rsidRPr="0023586C">
          <w:rPr>
            <w:noProof/>
          </w:rPr>
          <w:t>35</w:t>
        </w:r>
      </w:fldSimple>
      <w:r w:rsidRPr="0023586C">
        <w:t xml:space="preserve"> - </w:t>
      </w:r>
      <w:proofErr w:type="spellStart"/>
      <w:r w:rsidRPr="0023586C">
        <w:t>NoCmdPrmptAccess</w:t>
      </w:r>
      <w:proofErr w:type="spellEnd"/>
      <w:r w:rsidRPr="0023586C">
        <w:t xml:space="preserve"> GPO</w:t>
      </w:r>
      <w:bookmarkEnd w:id="45"/>
    </w:p>
    <w:p w14:paraId="584D314A" w14:textId="77777777" w:rsidR="00ED2E42" w:rsidRDefault="00ED2E42" w:rsidP="0023586C">
      <w:pPr>
        <w:rPr>
          <w:lang w:eastAsia="en-GB"/>
        </w:rPr>
      </w:pPr>
    </w:p>
    <w:p w14:paraId="62B8E311" w14:textId="77777777" w:rsidR="00ED2E42" w:rsidRDefault="00ED2E42" w:rsidP="0023586C">
      <w:pPr>
        <w:rPr>
          <w:lang w:eastAsia="en-GB"/>
        </w:rPr>
      </w:pPr>
    </w:p>
    <w:p w14:paraId="18AD3293" w14:textId="77777777" w:rsidR="00ED2E42" w:rsidRDefault="00ED2E42" w:rsidP="0023586C">
      <w:pPr>
        <w:rPr>
          <w:lang w:eastAsia="en-GB"/>
        </w:rPr>
      </w:pPr>
    </w:p>
    <w:p w14:paraId="2E536F1D" w14:textId="77777777" w:rsidR="00ED2E42" w:rsidRDefault="00ED2E42" w:rsidP="0023586C">
      <w:pPr>
        <w:rPr>
          <w:lang w:eastAsia="en-GB"/>
        </w:rPr>
      </w:pPr>
    </w:p>
    <w:p w14:paraId="4489A496" w14:textId="77777777" w:rsidR="00ED2E42" w:rsidRDefault="00ED2E42" w:rsidP="0023586C">
      <w:pPr>
        <w:rPr>
          <w:lang w:eastAsia="en-GB"/>
        </w:rPr>
      </w:pPr>
    </w:p>
    <w:p w14:paraId="7E39A5CF" w14:textId="77777777" w:rsidR="00ED2E42" w:rsidRDefault="00ED2E42" w:rsidP="0023586C">
      <w:pPr>
        <w:rPr>
          <w:lang w:eastAsia="en-GB"/>
        </w:rPr>
      </w:pPr>
    </w:p>
    <w:p w14:paraId="45FD3569" w14:textId="77777777" w:rsidR="00ED2E42" w:rsidRDefault="00ED2E42" w:rsidP="0023586C">
      <w:pPr>
        <w:rPr>
          <w:lang w:eastAsia="en-GB"/>
        </w:rPr>
      </w:pPr>
    </w:p>
    <w:p w14:paraId="1F9A0AA1" w14:textId="77777777" w:rsidR="00ED2E42" w:rsidRDefault="00ED2E42" w:rsidP="0023586C">
      <w:pPr>
        <w:rPr>
          <w:lang w:eastAsia="en-GB"/>
        </w:rPr>
      </w:pPr>
    </w:p>
    <w:p w14:paraId="4D661BE6" w14:textId="1DF6C96D" w:rsidR="00AE3076" w:rsidRPr="0023586C" w:rsidRDefault="00AE3076" w:rsidP="0023586C">
      <w:pPr>
        <w:rPr>
          <w:lang w:eastAsia="en-GB"/>
        </w:rPr>
      </w:pPr>
      <w:r w:rsidRPr="0023586C">
        <w:rPr>
          <w:lang w:eastAsia="en-GB"/>
        </w:rPr>
        <w:lastRenderedPageBreak/>
        <w:t xml:space="preserve">Whilst the policy was updated again, because user2 was still logged in the GPO hadn't applied. Once the user logged out and back in and the GPO was applied </w:t>
      </w:r>
      <w:r w:rsidR="007648AF" w:rsidRPr="0023586C">
        <w:rPr>
          <w:lang w:eastAsia="en-GB"/>
        </w:rPr>
        <w:t>correctly,</w:t>
      </w:r>
      <w:r w:rsidRPr="0023586C">
        <w:rPr>
          <w:lang w:eastAsia="en-GB"/>
        </w:rPr>
        <w:t xml:space="preserve"> and the user could no longer access the command prompt.</w:t>
      </w:r>
    </w:p>
    <w:p w14:paraId="3CD1F3C4" w14:textId="31604229" w:rsidR="00AE3076" w:rsidRPr="0023586C" w:rsidRDefault="0072698E" w:rsidP="00ED2E42">
      <w:pPr>
        <w:jc w:val="center"/>
      </w:pPr>
      <w:r w:rsidRPr="0023586C">
        <w:rPr>
          <w:noProof/>
          <w:lang w:eastAsia="en-GB"/>
        </w:rPr>
        <w:drawing>
          <wp:inline distT="0" distB="0" distL="0" distR="0" wp14:anchorId="152503F0" wp14:editId="54D6E421">
            <wp:extent cx="4320000" cy="3546000"/>
            <wp:effectExtent l="0" t="0" r="4445" b="0"/>
            <wp:docPr id="62" name="Picture 62" descr="Machine generated alternative text:&#10;Clientl (WS 3- Task I) [Running] - Oracle VM Virtua180x &#10;File Machine View Input Devices Help &#10;Recycle Bin &#10;Command Prompt &#10;Microsoft Windows [Version 18.8.19842.631] &#10;(c) 2828 microsoft Corporation. All rights reserved . &#10;C: \Users\user2&gt; &#10;p Type here to search &#10;22:25 &#10;A (D) ENG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hine generated alternative text:&#10;Clientl (WS 3- Task I) [Running] - Oracle VM Virtua180x &#10;File Machine View Input Devices Help &#10;Recycle Bin &#10;Command Prompt &#10;Microsoft Windows [Version 18.8.19842.631] &#10;(c) 2828 microsoft Corporation. All rights reserved . &#10;C: \Users\user2&gt; &#10;p Type here to search &#10;22:25 &#10;A (D) ENG &#10;24/02/2021 &#10;Right ctrl "/>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F45FC45" w14:textId="2452E38F" w:rsidR="0072698E" w:rsidRPr="0023586C" w:rsidRDefault="00AE3076" w:rsidP="00ED2E42">
      <w:pPr>
        <w:pStyle w:val="Caption"/>
        <w:jc w:val="center"/>
        <w:rPr>
          <w:rFonts w:eastAsia="Times New Roman"/>
          <w:lang w:eastAsia="en-GB"/>
        </w:rPr>
      </w:pPr>
      <w:bookmarkStart w:id="46" w:name="_Toc70608012"/>
      <w:r w:rsidRPr="0023586C">
        <w:t xml:space="preserve">Figure </w:t>
      </w:r>
      <w:fldSimple w:instr=" SEQ Figure \* ARABIC ">
        <w:r w:rsidR="009D5CBF" w:rsidRPr="0023586C">
          <w:rPr>
            <w:noProof/>
          </w:rPr>
          <w:t>36</w:t>
        </w:r>
      </w:fldSimple>
      <w:r w:rsidRPr="0023586C">
        <w:t xml:space="preserve"> – Command prompt working</w:t>
      </w:r>
      <w:bookmarkEnd w:id="46"/>
    </w:p>
    <w:p w14:paraId="375769AC" w14:textId="58A1A9C8" w:rsidR="00AE3076" w:rsidRPr="0023586C" w:rsidRDefault="0072698E" w:rsidP="00ED2E42">
      <w:pPr>
        <w:jc w:val="center"/>
      </w:pPr>
      <w:r w:rsidRPr="0023586C">
        <w:rPr>
          <w:noProof/>
          <w:lang w:eastAsia="en-GB"/>
        </w:rPr>
        <w:drawing>
          <wp:inline distT="0" distB="0" distL="0" distR="0" wp14:anchorId="4814C329" wp14:editId="35722C30">
            <wp:extent cx="4320000" cy="3546000"/>
            <wp:effectExtent l="0" t="0" r="4445" b="0"/>
            <wp:docPr id="61" name="Picture 61" descr="Machine generated alternative text:&#10;Clientl (WS 3- Task I) [Running] - Oracle VM Virtua180x &#10;File Machine View Input Devices Help &#10;Recycle Bin &#10;Micr &#10;Command Prompt &#10;Microsoft Windows [Version 18.8.19842.631) &#10;(c) 2828 microsoft Corporation. All rights reserved . &#10;The command prompt has been disabled by your administrator. &#10;Press any key to continue &#10;p Type here to search &#10;A (D) ENG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hine generated alternative text:&#10;Clientl (WS 3- Task I) [Running] - Oracle VM Virtua180x &#10;File Machine View Input Devices Help &#10;Recycle Bin &#10;Micr &#10;Command Prompt &#10;Microsoft Windows [Version 18.8.19842.631) &#10;(c) 2828 microsoft Corporation. All rights reserved . &#10;The command prompt has been disabled by your administrator. &#10;Press any key to continue &#10;p Type here to search &#10;A (D) ENG &#10;24/02/2021 &#10;Right ctrl "/>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A4C2A8D" w14:textId="7A8AF3A5" w:rsidR="0072698E" w:rsidRPr="0023586C" w:rsidRDefault="00AE3076" w:rsidP="00ED2E42">
      <w:pPr>
        <w:pStyle w:val="Caption"/>
        <w:jc w:val="center"/>
        <w:rPr>
          <w:rFonts w:eastAsia="Times New Roman"/>
          <w:lang w:eastAsia="en-GB"/>
        </w:rPr>
      </w:pPr>
      <w:bookmarkStart w:id="47" w:name="_Toc70608013"/>
      <w:r w:rsidRPr="0023586C">
        <w:t xml:space="preserve">Figure </w:t>
      </w:r>
      <w:fldSimple w:instr=" SEQ Figure \* ARABIC ">
        <w:r w:rsidR="009D5CBF" w:rsidRPr="0023586C">
          <w:rPr>
            <w:noProof/>
          </w:rPr>
          <w:t>37</w:t>
        </w:r>
      </w:fldSimple>
      <w:r w:rsidRPr="0023586C">
        <w:t xml:space="preserve"> - Command prompt access </w:t>
      </w:r>
      <w:proofErr w:type="gramStart"/>
      <w:r w:rsidRPr="0023586C">
        <w:t>denied</w:t>
      </w:r>
      <w:bookmarkEnd w:id="47"/>
      <w:proofErr w:type="gramEnd"/>
    </w:p>
    <w:p w14:paraId="27091175" w14:textId="49B02EA1" w:rsidR="00AE3076" w:rsidRPr="0023586C" w:rsidRDefault="00AE3076" w:rsidP="0023586C">
      <w:pPr>
        <w:rPr>
          <w:lang w:eastAsia="en-GB"/>
        </w:rPr>
      </w:pPr>
      <w:r w:rsidRPr="0023586C">
        <w:rPr>
          <w:lang w:eastAsia="en-GB"/>
        </w:rPr>
        <w:br w:type="page"/>
      </w:r>
    </w:p>
    <w:p w14:paraId="65BEFBDE" w14:textId="7E62F15C" w:rsidR="0072698E" w:rsidRPr="0023586C" w:rsidRDefault="00AE3076" w:rsidP="0023586C">
      <w:pPr>
        <w:pStyle w:val="Heading2"/>
        <w:rPr>
          <w:rFonts w:ascii="Times New Roman" w:eastAsia="Times New Roman" w:hAnsi="Times New Roman" w:cs="Times New Roman"/>
          <w:lang w:eastAsia="en-GB"/>
        </w:rPr>
      </w:pPr>
      <w:bookmarkStart w:id="48" w:name="_Toc70607957"/>
      <w:r w:rsidRPr="0023586C">
        <w:rPr>
          <w:rFonts w:ascii="Times New Roman" w:eastAsia="Times New Roman" w:hAnsi="Times New Roman" w:cs="Times New Roman"/>
          <w:lang w:eastAsia="en-GB"/>
        </w:rPr>
        <w:lastRenderedPageBreak/>
        <w:t xml:space="preserve">GPO 3: </w:t>
      </w:r>
      <w:r w:rsidRPr="0023586C">
        <w:rPr>
          <w:rFonts w:ascii="Times New Roman" w:eastAsia="Times New Roman" w:hAnsi="Times New Roman" w:cs="Times New Roman"/>
          <w:lang w:eastAsia="en-GB"/>
        </w:rPr>
        <w:t xml:space="preserve">Restricting </w:t>
      </w:r>
      <w:r w:rsidR="00CF4C43" w:rsidRPr="0023586C">
        <w:rPr>
          <w:rFonts w:ascii="Times New Roman" w:eastAsia="Times New Roman" w:hAnsi="Times New Roman" w:cs="Times New Roman"/>
          <w:lang w:eastAsia="en-GB"/>
        </w:rPr>
        <w:t>a</w:t>
      </w:r>
      <w:r w:rsidRPr="0023586C">
        <w:rPr>
          <w:rFonts w:ascii="Times New Roman" w:eastAsia="Times New Roman" w:hAnsi="Times New Roman" w:cs="Times New Roman"/>
          <w:lang w:eastAsia="en-GB"/>
        </w:rPr>
        <w:t xml:space="preserve">ccess to </w:t>
      </w:r>
      <w:r w:rsidR="00CF4C43" w:rsidRPr="0023586C">
        <w:rPr>
          <w:rFonts w:ascii="Times New Roman" w:eastAsia="Times New Roman" w:hAnsi="Times New Roman" w:cs="Times New Roman"/>
          <w:lang w:eastAsia="en-GB"/>
        </w:rPr>
        <w:t>r</w:t>
      </w:r>
      <w:r w:rsidRPr="0023586C">
        <w:rPr>
          <w:rFonts w:ascii="Times New Roman" w:eastAsia="Times New Roman" w:hAnsi="Times New Roman" w:cs="Times New Roman"/>
          <w:lang w:eastAsia="en-GB"/>
        </w:rPr>
        <w:t xml:space="preserve">emovable </w:t>
      </w:r>
      <w:r w:rsidR="00CF4C43" w:rsidRPr="0023586C">
        <w:rPr>
          <w:rFonts w:ascii="Times New Roman" w:eastAsia="Times New Roman" w:hAnsi="Times New Roman" w:cs="Times New Roman"/>
          <w:lang w:eastAsia="en-GB"/>
        </w:rPr>
        <w:t>m</w:t>
      </w:r>
      <w:r w:rsidRPr="0023586C">
        <w:rPr>
          <w:rFonts w:ascii="Times New Roman" w:eastAsia="Times New Roman" w:hAnsi="Times New Roman" w:cs="Times New Roman"/>
          <w:lang w:eastAsia="en-GB"/>
        </w:rPr>
        <w:t xml:space="preserve">edia </w:t>
      </w:r>
      <w:r w:rsidR="00CF4C43" w:rsidRPr="0023586C">
        <w:rPr>
          <w:rFonts w:ascii="Times New Roman" w:eastAsia="Times New Roman" w:hAnsi="Times New Roman" w:cs="Times New Roman"/>
          <w:lang w:eastAsia="en-GB"/>
        </w:rPr>
        <w:t>d</w:t>
      </w:r>
      <w:r w:rsidRPr="0023586C">
        <w:rPr>
          <w:rFonts w:ascii="Times New Roman" w:eastAsia="Times New Roman" w:hAnsi="Times New Roman" w:cs="Times New Roman"/>
          <w:lang w:eastAsia="en-GB"/>
        </w:rPr>
        <w:t>rives</w:t>
      </w:r>
      <w:bookmarkEnd w:id="48"/>
    </w:p>
    <w:p w14:paraId="4EC6F827" w14:textId="49830461" w:rsidR="0072698E" w:rsidRPr="0023586C" w:rsidRDefault="00AE3076" w:rsidP="0023586C">
      <w:pPr>
        <w:rPr>
          <w:lang w:eastAsia="en-GB"/>
        </w:rPr>
      </w:pPr>
      <w:r w:rsidRPr="0023586C">
        <w:rPr>
          <w:noProof/>
          <w:lang w:eastAsia="en-GB"/>
        </w:rPr>
        <w:t>A third GPO was created and linked to the OU</w:t>
      </w:r>
      <w:r w:rsidR="00CF4C43" w:rsidRPr="0023586C">
        <w:rPr>
          <w:noProof/>
          <w:lang w:eastAsia="en-GB"/>
        </w:rPr>
        <w:t>, this one restricts access to removable storage such as USB flash drives. This can prevent the unintentional spread of malware through a network via USB drives.</w:t>
      </w:r>
      <w:r w:rsidR="0072698E" w:rsidRPr="0023586C">
        <w:rPr>
          <w:lang w:eastAsia="en-GB"/>
        </w:rPr>
        <w:t> </w:t>
      </w:r>
    </w:p>
    <w:p w14:paraId="1B18972E" w14:textId="77777777" w:rsidR="00CF4C43" w:rsidRPr="0023586C" w:rsidRDefault="0072698E" w:rsidP="00ED2E42">
      <w:pPr>
        <w:jc w:val="center"/>
      </w:pPr>
      <w:r w:rsidRPr="0023586C">
        <w:rPr>
          <w:noProof/>
          <w:lang w:eastAsia="en-GB"/>
        </w:rPr>
        <w:drawing>
          <wp:inline distT="0" distB="0" distL="0" distR="0" wp14:anchorId="4EF617FA" wp14:editId="51B3A313">
            <wp:extent cx="4320000" cy="3546000"/>
            <wp:effectExtent l="0" t="0" r="4445" b="0"/>
            <wp:docPr id="58" name="Picture 58" descr="Machine generated alternative text:&#10;Serverl (WS 3- Task I) [Running] - Oracle VM Virtua180x &#10;File Machine View Input Devices Help &#10;Group Policy Management Editor &#10;File Action View Help &#10;NoRemDriveAccess [DCI NWT.NWTRADERS.MSFT] Policy &#10;v Computer Configuration &#10;Policies &#10;Preferences &#10;v User Configuration &#10;v Policies &#10;Software Settings &#10;Windows Settings &#10;Administrative Templates: Policy definitions (AD &#10;Control Panel &#10;Desktop &#10;Network &#10;Shared Folders &#10;Start Menu and Taskbar &#10;System &#10;Ctrl+AIt+ Del Options &#10;Display &#10;Driver Installation &#10;Folder Redirection &#10;Group Policy &#10;Internet Communication Management &#10;Locale Services &#10;Logon &#10;Mitigation Options &#10;Power Management &#10;Removable Storage Acc &#10;ess &#10;Scripts &#10;User Profiles &#10;Windows Components &#10;All Settings &#10;Preferences &#10;14 setting(s) &#10;Setting &#10;Set time (in seconds) to force reboot &#10;CD and DVD: Deny read access &#10;CD and DVD: Deny write access &#10;Custom Classes: Deny read access &#10;Custom Classes: Deny write access &#10;Floppy Drives: Deny read access &#10;Floppy Drives: Deny write access &#10;Removable Disks: Deny read access &#10;Removable Disks: Deny write access &#10;All Remcvable Storage classes: Deny all access &#10;Tape Drives: Deny read access &#10;Tape Drives: Deny write access &#10;WPD Devices: Deny read access &#10;WPD Devices: Deny write access &#10;State &#10;Not configured &#10;Not configured &#10;Not configured &#10;Not configured &#10;Not configured &#10;Not configured &#10;Not configured &#10;Not configured &#10;Not configured &#10;Enabled &#10;Not configured &#10;Not configured &#10;Not configured &#10;Not configured &#10;Extended &#10;Standard &#10;Comment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hine generated alternative text:&#10;Serverl (WS 3- Task I) [Running] - Oracle VM Virtua180x &#10;File Machine View Input Devices Help &#10;Group Policy Management Editor &#10;File Action View Help &#10;NoRemDriveAccess [DCI NWT.NWTRADERS.MSFT] Policy &#10;v Computer Configuration &#10;Policies &#10;Preferences &#10;v User Configuration &#10;v Policies &#10;Software Settings &#10;Windows Settings &#10;Administrative Templates: Policy definitions (AD &#10;Control Panel &#10;Desktop &#10;Network &#10;Shared Folders &#10;Start Menu and Taskbar &#10;System &#10;Ctrl+AIt+ Del Options &#10;Display &#10;Driver Installation &#10;Folder Redirection &#10;Group Policy &#10;Internet Communication Management &#10;Locale Services &#10;Logon &#10;Mitigation Options &#10;Power Management &#10;Removable Storage Acc &#10;ess &#10;Scripts &#10;User Profiles &#10;Windows Components &#10;All Settings &#10;Preferences &#10;14 setting(s) &#10;Setting &#10;Set time (in seconds) to force reboot &#10;CD and DVD: Deny read access &#10;CD and DVD: Deny write access &#10;Custom Classes: Deny read access &#10;Custom Classes: Deny write access &#10;Floppy Drives: Deny read access &#10;Floppy Drives: Deny write access &#10;Removable Disks: Deny read access &#10;Removable Disks: Deny write access &#10;All Remcvable Storage classes: Deny all access &#10;Tape Drives: Deny read access &#10;Tape Drives: Deny write access &#10;WPD Devices: Deny read access &#10;WPD Devices: Deny write access &#10;State &#10;Not configured &#10;Not configured &#10;Not configured &#10;Not configured &#10;Not configured &#10;Not configured &#10;Not configured &#10;Not configured &#10;Not configured &#10;Enabled &#10;Not configured &#10;Not configured &#10;Not configured &#10;Not configured &#10;Extended &#10;Standard &#10;Comment &#10;24/02/2021 &#10;Right ctrl "/>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22AE103" w14:textId="2B3675C0" w:rsidR="0072698E" w:rsidRPr="0023586C" w:rsidRDefault="00CF4C43" w:rsidP="00ED2E42">
      <w:pPr>
        <w:pStyle w:val="Caption"/>
        <w:jc w:val="center"/>
        <w:rPr>
          <w:rFonts w:eastAsia="Times New Roman"/>
          <w:lang w:eastAsia="en-GB"/>
        </w:rPr>
      </w:pPr>
      <w:bookmarkStart w:id="49" w:name="_Toc70608014"/>
      <w:r w:rsidRPr="0023586C">
        <w:t xml:space="preserve">Figure </w:t>
      </w:r>
      <w:fldSimple w:instr=" SEQ Figure \* ARABIC ">
        <w:r w:rsidR="009D5CBF" w:rsidRPr="0023586C">
          <w:rPr>
            <w:noProof/>
          </w:rPr>
          <w:t>38</w:t>
        </w:r>
      </w:fldSimple>
      <w:r w:rsidRPr="0023586C">
        <w:t xml:space="preserve"> - </w:t>
      </w:r>
      <w:proofErr w:type="spellStart"/>
      <w:r w:rsidRPr="0023586C">
        <w:t>NoRemDriveAccess</w:t>
      </w:r>
      <w:proofErr w:type="spellEnd"/>
      <w:r w:rsidRPr="0023586C">
        <w:t xml:space="preserve"> GPO</w:t>
      </w:r>
      <w:bookmarkEnd w:id="49"/>
    </w:p>
    <w:p w14:paraId="3628D733" w14:textId="70B399D2" w:rsidR="00CF4C43" w:rsidRPr="0023586C" w:rsidRDefault="0072698E" w:rsidP="00ED2E42">
      <w:pPr>
        <w:jc w:val="center"/>
      </w:pPr>
      <w:r w:rsidRPr="0023586C">
        <w:rPr>
          <w:noProof/>
          <w:lang w:eastAsia="en-GB"/>
        </w:rPr>
        <w:drawing>
          <wp:inline distT="0" distB="0" distL="0" distR="0" wp14:anchorId="5202A3DE" wp14:editId="7383ED09">
            <wp:extent cx="4320000" cy="3546000"/>
            <wp:effectExtent l="0" t="0" r="4445" b="0"/>
            <wp:docPr id="57" name="Picture 57" descr="Machine generated alternative text:&#10;Serverl (WS 3- Task I) [Running] - Oracle VM Virtua180x &#10;File Machine View Input Devices Help &#10;Administrator: Command Prompt - gpupdate 'force &#10;icrosoft Windows [Version 18.8.17763.864] &#10;(c) 2818 microsoft Corporation. All rights reserved . &#10;: \Users\Administrator&gt;gpupdate 'force &#10;Updating policy. &#10;omputer Policy update has completed successfully . &#10;ser Policy update has completed successfully. &#10;: \Users\Administrator&gt; &#10;: \Users\Administrator&gt;gpupdate 'force &#10;Updating policy. &#10;omputer Policy update has completed successfully . &#10;ser Policy update has completed successfully. &#10;: \Users\Administrator&gt; &#10;: \Users\Administrator&gt;gpupdate 'force &#10;Updating policy. &#10;omputer Policy update has completed successfully .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chine generated alternative text:&#10;Serverl (WS 3- Task I) [Running] - Oracle VM Virtua180x &#10;File Machine View Input Devices Help &#10;Administrator: Command Prompt - gpupdate 'force &#10;icrosoft Windows [Version 18.8.17763.864] &#10;(c) 2818 microsoft Corporation. All rights reserved . &#10;: \Users\Administrator&gt;gpupdate 'force &#10;Updating policy. &#10;omputer Policy update has completed successfully . &#10;ser Policy update has completed successfully. &#10;: \Users\Administrator&gt; &#10;: \Users\Administrator&gt;gpupdate 'force &#10;Updating policy. &#10;omputer Policy update has completed successfully . &#10;ser Policy update has completed successfully. &#10;: \Users\Administrator&gt; &#10;: \Users\Administrator&gt;gpupdate 'force &#10;Updating policy. &#10;omputer Policy update has completed successfully . &#10;24/02/2021 &#10;Right ctrl "/>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07F9EE0" w14:textId="6BD6C8BE" w:rsidR="0072698E" w:rsidRPr="0023586C" w:rsidRDefault="00CF4C43" w:rsidP="00ED2E42">
      <w:pPr>
        <w:pStyle w:val="Caption"/>
        <w:jc w:val="center"/>
        <w:rPr>
          <w:rFonts w:eastAsia="Times New Roman"/>
          <w:lang w:eastAsia="en-GB"/>
        </w:rPr>
      </w:pPr>
      <w:bookmarkStart w:id="50" w:name="_Toc70608015"/>
      <w:r w:rsidRPr="0023586C">
        <w:t xml:space="preserve">Figure </w:t>
      </w:r>
      <w:fldSimple w:instr=" SEQ Figure \* ARABIC ">
        <w:r w:rsidR="009D5CBF" w:rsidRPr="0023586C">
          <w:rPr>
            <w:noProof/>
          </w:rPr>
          <w:t>39</w:t>
        </w:r>
      </w:fldSimple>
      <w:r w:rsidRPr="0023586C">
        <w:t xml:space="preserve"> - GPO force update</w:t>
      </w:r>
      <w:bookmarkEnd w:id="50"/>
    </w:p>
    <w:p w14:paraId="1AFEEBE5" w14:textId="77777777" w:rsidR="0072698E" w:rsidRPr="0023586C" w:rsidRDefault="0072698E" w:rsidP="0023586C">
      <w:pPr>
        <w:rPr>
          <w:lang w:eastAsia="en-GB"/>
        </w:rPr>
      </w:pPr>
      <w:r w:rsidRPr="0023586C">
        <w:rPr>
          <w:lang w:eastAsia="en-GB"/>
        </w:rPr>
        <w:lastRenderedPageBreak/>
        <w:t> </w:t>
      </w:r>
    </w:p>
    <w:p w14:paraId="40AC659E" w14:textId="2129D95E" w:rsidR="0072698E" w:rsidRPr="0023586C" w:rsidRDefault="0072698E" w:rsidP="0023586C">
      <w:pPr>
        <w:rPr>
          <w:lang w:eastAsia="en-GB"/>
        </w:rPr>
      </w:pPr>
    </w:p>
    <w:p w14:paraId="486159E6" w14:textId="41C1376B" w:rsidR="0072698E" w:rsidRPr="0023586C" w:rsidRDefault="0072698E" w:rsidP="0023586C">
      <w:pPr>
        <w:rPr>
          <w:lang w:eastAsia="en-GB"/>
        </w:rPr>
      </w:pPr>
      <w:r w:rsidRPr="0023586C">
        <w:rPr>
          <w:lang w:eastAsia="en-GB"/>
        </w:rPr>
        <w:t>Again</w:t>
      </w:r>
      <w:r w:rsidR="00CF4C43" w:rsidRPr="0023586C">
        <w:rPr>
          <w:lang w:eastAsia="en-GB"/>
        </w:rPr>
        <w:t>,</w:t>
      </w:r>
      <w:r w:rsidRPr="0023586C">
        <w:rPr>
          <w:lang w:eastAsia="en-GB"/>
        </w:rPr>
        <w:t xml:space="preserve"> the GPO wasn't applied until the user signed </w:t>
      </w:r>
      <w:r w:rsidR="00CF4C43" w:rsidRPr="0023586C">
        <w:rPr>
          <w:lang w:eastAsia="en-GB"/>
        </w:rPr>
        <w:t xml:space="preserve">out and back </w:t>
      </w:r>
      <w:r w:rsidRPr="0023586C">
        <w:rPr>
          <w:lang w:eastAsia="en-GB"/>
        </w:rPr>
        <w:t>in again, then it was enforced</w:t>
      </w:r>
      <w:r w:rsidR="00CF4C43" w:rsidRPr="0023586C">
        <w:rPr>
          <w:lang w:eastAsia="en-GB"/>
        </w:rPr>
        <w:t xml:space="preserve"> as expected and the USB stick access was </w:t>
      </w:r>
      <w:proofErr w:type="gramStart"/>
      <w:r w:rsidR="00CF4C43" w:rsidRPr="0023586C">
        <w:rPr>
          <w:lang w:eastAsia="en-GB"/>
        </w:rPr>
        <w:t>denied</w:t>
      </w:r>
      <w:proofErr w:type="gramEnd"/>
    </w:p>
    <w:p w14:paraId="37D5BD39" w14:textId="4BBF9E2E" w:rsidR="00CF4C43" w:rsidRPr="0023586C" w:rsidRDefault="0072698E" w:rsidP="00ED2E42">
      <w:pPr>
        <w:jc w:val="center"/>
      </w:pPr>
      <w:r w:rsidRPr="0023586C">
        <w:rPr>
          <w:noProof/>
          <w:lang w:eastAsia="en-GB"/>
        </w:rPr>
        <w:drawing>
          <wp:inline distT="0" distB="0" distL="0" distR="0" wp14:anchorId="17A108D1" wp14:editId="471AC4F9">
            <wp:extent cx="4320000" cy="3546000"/>
            <wp:effectExtent l="0" t="0" r="4445" b="0"/>
            <wp:docPr id="54" name="Picture 54" descr="Machine generated alternative text:&#10;Clientl (WS 3- Task I) [Running] - Oracle VM Virtua180x &#10;File Machine View Input Devices &#10;Recycle Bin &#10;Microsoft &#10;Edge &#10;Home &#10;Help &#10;File Explorer &#10;Share &#10;View &#10;Quick access &#10;* Quick access &#10;Desktop &#10;Downloads &#10;Documents &#10;[e] Pictures &#10;Dept_ Important_ Do &#10;Music &#10;Videos &#10;OneDrive &#10;This pc &#10;]8-512-01 (8) &#10;Network &#10;8 items &#10;Type here to search &#10;v Frequent folders (7) &#10;Desktop &#10;This pc &#10;Location is not available &#10;is not accessible. &#10;Access is denied. &#10;This pc &#10;v Recent files (1) &#10;Important_FiIe &#10;Search Quick access &#10;Downl cads &#10;This pc &#10;Local Disk &#10;O &#10;A (D) ENG &#10;24/02/202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chine generated alternative text:&#10;Clientl (WS 3- Task I) [Running] - Oracle VM Virtua180x &#10;File Machine View Input Devices &#10;Recycle Bin &#10;Microsoft &#10;Edge &#10;Home &#10;Help &#10;File Explorer &#10;Share &#10;View &#10;Quick access &#10;* Quick access &#10;Desktop &#10;Downloads &#10;Documents &#10;[e] Pictures &#10;Dept_ Important_ Do &#10;Music &#10;Videos &#10;OneDrive &#10;This pc &#10;]8-512-01 (8) &#10;Network &#10;8 items &#10;Type here to search &#10;v Frequent folders (7) &#10;Desktop &#10;This pc &#10;Location is not available &#10;is not accessible. &#10;Access is denied. &#10;This pc &#10;v Recent files (1) &#10;Important_FiIe &#10;Search Quick access &#10;Downl cads &#10;This pc &#10;Local Disk &#10;O &#10;A (D) ENG &#10;24/02/2021 "/>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199637F7" w14:textId="1A112719" w:rsidR="0072698E" w:rsidRPr="0023586C" w:rsidRDefault="00CF4C43" w:rsidP="00ED2E42">
      <w:pPr>
        <w:pStyle w:val="Caption"/>
        <w:jc w:val="center"/>
        <w:rPr>
          <w:rFonts w:eastAsia="Times New Roman"/>
          <w:lang w:eastAsia="en-GB"/>
        </w:rPr>
      </w:pPr>
      <w:bookmarkStart w:id="51" w:name="_Toc70608016"/>
      <w:r w:rsidRPr="0023586C">
        <w:t xml:space="preserve">Figure </w:t>
      </w:r>
      <w:fldSimple w:instr=" SEQ Figure \* ARABIC ">
        <w:r w:rsidR="009D5CBF" w:rsidRPr="0023586C">
          <w:rPr>
            <w:noProof/>
          </w:rPr>
          <w:t>40</w:t>
        </w:r>
      </w:fldSimple>
      <w:r w:rsidRPr="0023586C">
        <w:t xml:space="preserve"> - USB access </w:t>
      </w:r>
      <w:proofErr w:type="gramStart"/>
      <w:r w:rsidRPr="0023586C">
        <w:t>denied</w:t>
      </w:r>
      <w:bookmarkEnd w:id="51"/>
      <w:proofErr w:type="gramEnd"/>
    </w:p>
    <w:p w14:paraId="637011B5" w14:textId="112434AA" w:rsidR="0072698E" w:rsidRDefault="0072698E" w:rsidP="0023586C">
      <w:pPr>
        <w:rPr>
          <w:lang w:eastAsia="en-GB"/>
        </w:rPr>
      </w:pPr>
      <w:r w:rsidRPr="0023586C">
        <w:rPr>
          <w:lang w:eastAsia="en-GB"/>
        </w:rPr>
        <w:t> </w:t>
      </w:r>
    </w:p>
    <w:p w14:paraId="35050B17" w14:textId="77777777" w:rsidR="00ED2E42" w:rsidRPr="0023586C" w:rsidRDefault="00ED2E42" w:rsidP="0023586C">
      <w:pPr>
        <w:rPr>
          <w:lang w:eastAsia="en-GB"/>
        </w:rPr>
      </w:pPr>
    </w:p>
    <w:p w14:paraId="69BE75F2" w14:textId="77777777" w:rsidR="00ED2E42" w:rsidRDefault="00ED2E42">
      <w:pPr>
        <w:spacing w:line="259" w:lineRule="auto"/>
        <w:rPr>
          <w:rFonts w:eastAsia="Times New Roman"/>
          <w:color w:val="2E74B5" w:themeColor="accent1" w:themeShade="BF"/>
          <w:sz w:val="26"/>
          <w:szCs w:val="26"/>
          <w:lang w:eastAsia="en-GB"/>
        </w:rPr>
      </w:pPr>
      <w:bookmarkStart w:id="52" w:name="_Toc70607958"/>
      <w:r>
        <w:rPr>
          <w:rFonts w:eastAsia="Times New Roman"/>
          <w:lang w:eastAsia="en-GB"/>
        </w:rPr>
        <w:br w:type="page"/>
      </w:r>
    </w:p>
    <w:p w14:paraId="5712791C" w14:textId="1D874713" w:rsidR="00CF4C43" w:rsidRPr="0023586C" w:rsidRDefault="00CF4C43" w:rsidP="0023586C">
      <w:pPr>
        <w:pStyle w:val="Heading2"/>
        <w:rPr>
          <w:rFonts w:ascii="Times New Roman" w:eastAsia="Times New Roman" w:hAnsi="Times New Roman" w:cs="Times New Roman"/>
          <w:lang w:eastAsia="en-GB"/>
        </w:rPr>
      </w:pPr>
      <w:r w:rsidRPr="0023586C">
        <w:rPr>
          <w:rFonts w:ascii="Times New Roman" w:eastAsia="Times New Roman" w:hAnsi="Times New Roman" w:cs="Times New Roman"/>
          <w:lang w:eastAsia="en-GB"/>
        </w:rPr>
        <w:lastRenderedPageBreak/>
        <w:t>GPO 4:</w:t>
      </w:r>
      <w:r w:rsidRPr="0023586C">
        <w:rPr>
          <w:rFonts w:ascii="Times New Roman" w:hAnsi="Times New Roman" w:cs="Times New Roman"/>
        </w:rPr>
        <w:t xml:space="preserve"> </w:t>
      </w:r>
      <w:r w:rsidRPr="0023586C">
        <w:rPr>
          <w:rFonts w:ascii="Times New Roman" w:eastAsia="Times New Roman" w:hAnsi="Times New Roman" w:cs="Times New Roman"/>
          <w:lang w:eastAsia="en-GB"/>
        </w:rPr>
        <w:t xml:space="preserve">Restricting </w:t>
      </w:r>
      <w:r w:rsidRPr="0023586C">
        <w:rPr>
          <w:rFonts w:ascii="Times New Roman" w:eastAsia="Times New Roman" w:hAnsi="Times New Roman" w:cs="Times New Roman"/>
          <w:lang w:eastAsia="en-GB"/>
        </w:rPr>
        <w:t>s</w:t>
      </w:r>
      <w:r w:rsidRPr="0023586C">
        <w:rPr>
          <w:rFonts w:ascii="Times New Roman" w:eastAsia="Times New Roman" w:hAnsi="Times New Roman" w:cs="Times New Roman"/>
          <w:lang w:eastAsia="en-GB"/>
        </w:rPr>
        <w:t xml:space="preserve">oftware </w:t>
      </w:r>
      <w:r w:rsidRPr="0023586C">
        <w:rPr>
          <w:rFonts w:ascii="Times New Roman" w:eastAsia="Times New Roman" w:hAnsi="Times New Roman" w:cs="Times New Roman"/>
          <w:lang w:eastAsia="en-GB"/>
        </w:rPr>
        <w:t>i</w:t>
      </w:r>
      <w:r w:rsidRPr="0023586C">
        <w:rPr>
          <w:rFonts w:ascii="Times New Roman" w:eastAsia="Times New Roman" w:hAnsi="Times New Roman" w:cs="Times New Roman"/>
          <w:lang w:eastAsia="en-GB"/>
        </w:rPr>
        <w:t>nstalls</w:t>
      </w:r>
      <w:bookmarkEnd w:id="52"/>
    </w:p>
    <w:p w14:paraId="4664E255" w14:textId="3A5E4541" w:rsidR="00CF4C43" w:rsidRPr="0023586C" w:rsidRDefault="00CF4C43" w:rsidP="0023586C">
      <w:pPr>
        <w:rPr>
          <w:lang w:eastAsia="en-GB"/>
        </w:rPr>
      </w:pPr>
      <w:r w:rsidRPr="0023586C">
        <w:rPr>
          <w:lang w:eastAsia="en-GB"/>
        </w:rPr>
        <w:t>A new OU was created “</w:t>
      </w:r>
      <w:proofErr w:type="spellStart"/>
      <w:r w:rsidRPr="0023586C">
        <w:rPr>
          <w:lang w:eastAsia="en-GB"/>
        </w:rPr>
        <w:t>NWClient</w:t>
      </w:r>
      <w:proofErr w:type="spellEnd"/>
      <w:r w:rsidRPr="0023586C">
        <w:rPr>
          <w:lang w:eastAsia="en-GB"/>
        </w:rPr>
        <w:t xml:space="preserve"> Computers” in the root of the </w:t>
      </w:r>
      <w:proofErr w:type="spellStart"/>
      <w:r w:rsidRPr="0023586C">
        <w:rPr>
          <w:lang w:eastAsia="en-GB"/>
        </w:rPr>
        <w:t>nwtraders</w:t>
      </w:r>
      <w:proofErr w:type="spellEnd"/>
      <w:r w:rsidRPr="0023586C">
        <w:rPr>
          <w:lang w:eastAsia="en-GB"/>
        </w:rPr>
        <w:t xml:space="preserve"> domain, and client 1 was added to the OU. This is because the GPO that will be linked with it applies to computers.</w:t>
      </w:r>
    </w:p>
    <w:p w14:paraId="65D689B9" w14:textId="6CA673F9" w:rsidR="00CF4C43" w:rsidRPr="0023586C" w:rsidRDefault="00CF4C43" w:rsidP="00ED2E42">
      <w:pPr>
        <w:jc w:val="center"/>
      </w:pPr>
      <w:r w:rsidRPr="0023586C">
        <w:rPr>
          <w:noProof/>
          <w:lang w:eastAsia="en-GB"/>
        </w:rPr>
        <w:drawing>
          <wp:inline distT="0" distB="0" distL="0" distR="0" wp14:anchorId="48BC1B8E" wp14:editId="7379F96A">
            <wp:extent cx="4320000" cy="3546000"/>
            <wp:effectExtent l="0" t="0" r="4445" b="0"/>
            <wp:docPr id="51" name="Picture 51" descr="Machine generated alternative text:&#10;Serverl (WS 3- Task I) [Running] - Oracle VM Virtua180x &#10;File Machine View Input Devices Help &#10;Active Directory Users and Computers &#10;File Action View Help &#10;Active Directory Users and Computers [DC Name &#10;Saved Queries &#10;nwtraders.msft &#10;guiltin &#10;Computers &#10;Domain Controllers &#10;ForeignSecurityPrincipaIs &#10;Managed Service Accounts &#10;Users &#10;Non Admin Users &#10;NWT Client Computers &#10;Type &#10;Computer &#10;Description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achine generated alternative text:&#10;Serverl (WS 3- Task I) [Running] - Oracle VM Virtua180x &#10;File Machine View Input Devices Help &#10;Active Directory Users and Computers &#10;File Action View Help &#10;Active Directory Users and Computers [DC Name &#10;Saved Queries &#10;nwtraders.msft &#10;guiltin &#10;Computers &#10;Domain Controllers &#10;ForeignSecurityPrincipaIs &#10;Managed Service Accounts &#10;Users &#10;Non Admin Users &#10;NWT Client Computers &#10;Type &#10;Computer &#10;Description &#10;24/02/2021 &#10;Right ctrl "/>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3AF6FE51" w14:textId="4A34DC89" w:rsidR="0072698E" w:rsidRPr="0023586C" w:rsidRDefault="00CF4C43" w:rsidP="00ED2E42">
      <w:pPr>
        <w:pStyle w:val="Caption"/>
        <w:jc w:val="center"/>
        <w:rPr>
          <w:rFonts w:eastAsia="Times New Roman"/>
          <w:lang w:eastAsia="en-GB"/>
        </w:rPr>
      </w:pPr>
      <w:bookmarkStart w:id="53" w:name="_Toc70608017"/>
      <w:r w:rsidRPr="0023586C">
        <w:t xml:space="preserve">Figure </w:t>
      </w:r>
      <w:fldSimple w:instr=" SEQ Figure \* ARABIC ">
        <w:r w:rsidR="009D5CBF" w:rsidRPr="0023586C">
          <w:rPr>
            <w:noProof/>
          </w:rPr>
          <w:t>41</w:t>
        </w:r>
      </w:fldSimple>
      <w:r w:rsidRPr="0023586C">
        <w:t xml:space="preserve"> - </w:t>
      </w:r>
      <w:proofErr w:type="spellStart"/>
      <w:r w:rsidRPr="0023586C">
        <w:t>NWClient</w:t>
      </w:r>
      <w:proofErr w:type="spellEnd"/>
      <w:r w:rsidRPr="0023586C">
        <w:t xml:space="preserve"> Computers</w:t>
      </w:r>
      <w:bookmarkEnd w:id="53"/>
    </w:p>
    <w:p w14:paraId="3961886D" w14:textId="77777777" w:rsidR="00ED2E42" w:rsidRDefault="00ED2E42" w:rsidP="0023586C">
      <w:pPr>
        <w:rPr>
          <w:lang w:eastAsia="en-GB"/>
        </w:rPr>
      </w:pPr>
    </w:p>
    <w:p w14:paraId="4ED8EA70" w14:textId="77777777" w:rsidR="00ED2E42" w:rsidRDefault="00ED2E42" w:rsidP="0023586C">
      <w:pPr>
        <w:rPr>
          <w:lang w:eastAsia="en-GB"/>
        </w:rPr>
      </w:pPr>
    </w:p>
    <w:p w14:paraId="00E27F9D" w14:textId="77777777" w:rsidR="00ED2E42" w:rsidRDefault="00ED2E42" w:rsidP="0023586C">
      <w:pPr>
        <w:rPr>
          <w:lang w:eastAsia="en-GB"/>
        </w:rPr>
      </w:pPr>
    </w:p>
    <w:p w14:paraId="7F92DDE2" w14:textId="77777777" w:rsidR="00ED2E42" w:rsidRDefault="00ED2E42" w:rsidP="0023586C">
      <w:pPr>
        <w:rPr>
          <w:lang w:eastAsia="en-GB"/>
        </w:rPr>
      </w:pPr>
    </w:p>
    <w:p w14:paraId="6BCC2EB3" w14:textId="77777777" w:rsidR="00ED2E42" w:rsidRDefault="00ED2E42" w:rsidP="0023586C">
      <w:pPr>
        <w:rPr>
          <w:lang w:eastAsia="en-GB"/>
        </w:rPr>
      </w:pPr>
    </w:p>
    <w:p w14:paraId="11067D92" w14:textId="77777777" w:rsidR="00ED2E42" w:rsidRDefault="00ED2E42" w:rsidP="0023586C">
      <w:pPr>
        <w:rPr>
          <w:lang w:eastAsia="en-GB"/>
        </w:rPr>
      </w:pPr>
    </w:p>
    <w:p w14:paraId="06680757" w14:textId="77777777" w:rsidR="00ED2E42" w:rsidRDefault="00ED2E42" w:rsidP="0023586C">
      <w:pPr>
        <w:rPr>
          <w:lang w:eastAsia="en-GB"/>
        </w:rPr>
      </w:pPr>
    </w:p>
    <w:p w14:paraId="552A69F6" w14:textId="77777777" w:rsidR="00ED2E42" w:rsidRDefault="00ED2E42" w:rsidP="0023586C">
      <w:pPr>
        <w:rPr>
          <w:lang w:eastAsia="en-GB"/>
        </w:rPr>
      </w:pPr>
    </w:p>
    <w:p w14:paraId="63A3BD77" w14:textId="77777777" w:rsidR="00ED2E42" w:rsidRDefault="00ED2E42" w:rsidP="0023586C">
      <w:pPr>
        <w:rPr>
          <w:lang w:eastAsia="en-GB"/>
        </w:rPr>
      </w:pPr>
    </w:p>
    <w:p w14:paraId="27133C03" w14:textId="77777777" w:rsidR="00ED2E42" w:rsidRDefault="00ED2E42" w:rsidP="0023586C">
      <w:pPr>
        <w:rPr>
          <w:lang w:eastAsia="en-GB"/>
        </w:rPr>
      </w:pPr>
    </w:p>
    <w:p w14:paraId="09550672" w14:textId="77777777" w:rsidR="00ED2E42" w:rsidRDefault="00ED2E42" w:rsidP="0023586C">
      <w:pPr>
        <w:rPr>
          <w:lang w:eastAsia="en-GB"/>
        </w:rPr>
      </w:pPr>
    </w:p>
    <w:p w14:paraId="1885B434" w14:textId="27F1FBC9" w:rsidR="0072698E" w:rsidRPr="0023586C" w:rsidRDefault="00CF4C43" w:rsidP="0023586C">
      <w:pPr>
        <w:rPr>
          <w:lang w:eastAsia="en-GB"/>
        </w:rPr>
      </w:pPr>
      <w:r w:rsidRPr="0023586C">
        <w:rPr>
          <w:lang w:eastAsia="en-GB"/>
        </w:rPr>
        <w:lastRenderedPageBreak/>
        <w:t xml:space="preserve">A GPO was created and linked to the OU with the policy to prohibit software installations. </w:t>
      </w:r>
      <w:r w:rsidR="0072698E" w:rsidRPr="0023586C">
        <w:rPr>
          <w:lang w:eastAsia="en-GB"/>
        </w:rPr>
        <w:t> </w:t>
      </w:r>
    </w:p>
    <w:p w14:paraId="2A978A1C" w14:textId="77777777" w:rsidR="00CF4C43" w:rsidRPr="0023586C" w:rsidRDefault="0072698E" w:rsidP="00ED2E42">
      <w:pPr>
        <w:jc w:val="center"/>
      </w:pPr>
      <w:r w:rsidRPr="0023586C">
        <w:rPr>
          <w:noProof/>
          <w:lang w:eastAsia="en-GB"/>
        </w:rPr>
        <w:drawing>
          <wp:inline distT="0" distB="0" distL="0" distR="0" wp14:anchorId="5A7545B8" wp14:editId="73241BF0">
            <wp:extent cx="4320000" cy="3546000"/>
            <wp:effectExtent l="0" t="0" r="4445" b="0"/>
            <wp:docPr id="47" name="Picture 47" descr="Machine generated alternative text:&#10;Serverl (WS 3- Task I) [Running] - Oracle VM Virtua180x &#10;File Machine View Input Devices Help &#10;Group Policy Management Editor &#10;File Action View Help &#10;Smart Card &#10;Software Protection Platform &#10;Sound Recorder &#10;Speech &#10;Store &#10;Sync your settings &#10;Tablet pc &#10;Task Scheduler &#10;Text Input &#10;Windows Calendar &#10;Windows Color System &#10;Windows Customer Experienct &#10;Windows Defender Antivirus &#10;Windows Defender Exploit Gui &#10;Windows Defender SmartScreE &#10;Windows Error Reporting &#10;Windows Hello for Business &#10;Windows Ink Workspace &#10;Windows Installer &#10;Windows Logon Options &#10;Windows Media Digital Rights &#10;Windows Media Player &#10;Windows Messenger &#10;Windows Mobility Center &#10;Windows PowerSheII &#10;Windows Reliability Analysis &#10;Windows Remote Managemer &#10;Windows Remote Shell &#10;Windows Security &#10;Windows Update &#10;Work Folders &#10;All Settings &#10;Preferences &#10;v User Configuration &#10;23 setting(s) &#10;Setting &#10;Allow users to browse for source while elevated &#10;Allow users to use media source while elevated &#10;Allow users to patch elevated products &#10;Always install with elevated privileges &#10;Prohibit use of Restart Manager &#10;Remove browse dialog box for new source &#10;Prohibit flyweight patching &#10;Turn off logging via package settings &#10;Turn off Windows Installer &#10;Prevent users from using Windows Installer to install update... &#10;Prohibit rollback &#10;Turn off shared components &#10;Allow user control cn.'er installs &#10;Specify the types of events Windows Installer records in its tr... &#10;Prohibit non-administrators from applying vendor signed &#10;Prohibit removal of updates &#10;Turn off creation of System Restore checkpoints &#10;Prchibit user Installs &#10;Enforce upgrade component rules &#10;Control maximum size of baseline file cache &#10;Prevent embedded UI &#10;Prevent Internet Explorer security prompt for Windows Instal... &#10;Save copies of transform files in a secure location on workst... &#10;State &#10;Not configured &#10;Not configured &#10;Not configured &#10;Not configured &#10;Not configured &#10;Not configured &#10;Not configured &#10;Not configured &#10;Not configured &#10;Not configured &#10;Not configured &#10;Not configured &#10;Not configured &#10;Not configured &#10;Not configured &#10;Not configured &#10;Not configured &#10;Enabled &#10;Not configured &#10;Not configured &#10;Not configured &#10;Not configured &#10;Not configured &#10;Comment &#10;Extended &#10;Standard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chine generated alternative text:&#10;Serverl (WS 3- Task I) [Running] - Oracle VM Virtua180x &#10;File Machine View Input Devices Help &#10;Group Policy Management Editor &#10;File Action View Help &#10;Smart Card &#10;Software Protection Platform &#10;Sound Recorder &#10;Speech &#10;Store &#10;Sync your settings &#10;Tablet pc &#10;Task Scheduler &#10;Text Input &#10;Windows Calendar &#10;Windows Color System &#10;Windows Customer Experienct &#10;Windows Defender Antivirus &#10;Windows Defender Exploit Gui &#10;Windows Defender SmartScreE &#10;Windows Error Reporting &#10;Windows Hello for Business &#10;Windows Ink Workspace &#10;Windows Installer &#10;Windows Logon Options &#10;Windows Media Digital Rights &#10;Windows Media Player &#10;Windows Messenger &#10;Windows Mobility Center &#10;Windows PowerSheII &#10;Windows Reliability Analysis &#10;Windows Remote Managemer &#10;Windows Remote Shell &#10;Windows Security &#10;Windows Update &#10;Work Folders &#10;All Settings &#10;Preferences &#10;v User Configuration &#10;23 setting(s) &#10;Setting &#10;Allow users to browse for source while elevated &#10;Allow users to use media source while elevated &#10;Allow users to patch elevated products &#10;Always install with elevated privileges &#10;Prohibit use of Restart Manager &#10;Remove browse dialog box for new source &#10;Prohibit flyweight patching &#10;Turn off logging via package settings &#10;Turn off Windows Installer &#10;Prevent users from using Windows Installer to install update... &#10;Prohibit rollback &#10;Turn off shared components &#10;Allow user control cn.'er installs &#10;Specify the types of events Windows Installer records in its tr... &#10;Prohibit non-administrators from applying vendor signed &#10;Prohibit removal of updates &#10;Turn off creation of System Restore checkpoints &#10;Prchibit user Installs &#10;Enforce upgrade component rules &#10;Control maximum size of baseline file cache &#10;Prevent embedded UI &#10;Prevent Internet Explorer security prompt for Windows Instal... &#10;Save copies of transform files in a secure location on workst... &#10;State &#10;Not configured &#10;Not configured &#10;Not configured &#10;Not configured &#10;Not configured &#10;Not configured &#10;Not configured &#10;Not configured &#10;Not configured &#10;Not configured &#10;Not configured &#10;Not configured &#10;Not configured &#10;Not configured &#10;Not configured &#10;Not configured &#10;Not configured &#10;Enabled &#10;Not configured &#10;Not configured &#10;Not configured &#10;Not configured &#10;Not configured &#10;Comment &#10;Extended &#10;Standard &#10;24/02/2021 &#10;Right ctrl "/>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7E64D361" w14:textId="775B2876" w:rsidR="0072698E" w:rsidRPr="00ED2E42" w:rsidRDefault="00CF4C43" w:rsidP="00ED2E42">
      <w:pPr>
        <w:pStyle w:val="Caption"/>
        <w:jc w:val="center"/>
        <w:rPr>
          <w:rFonts w:eastAsia="Times New Roman"/>
          <w:lang w:eastAsia="en-GB"/>
        </w:rPr>
      </w:pPr>
      <w:bookmarkStart w:id="54" w:name="_Toc70608018"/>
      <w:r w:rsidRPr="0023586C">
        <w:t xml:space="preserve">Figure </w:t>
      </w:r>
      <w:fldSimple w:instr=" SEQ Figure \* ARABIC ">
        <w:r w:rsidR="009D5CBF" w:rsidRPr="0023586C">
          <w:rPr>
            <w:noProof/>
          </w:rPr>
          <w:t>42</w:t>
        </w:r>
      </w:fldSimple>
      <w:r w:rsidRPr="0023586C">
        <w:t xml:space="preserve"> - </w:t>
      </w:r>
      <w:proofErr w:type="spellStart"/>
      <w:r w:rsidRPr="0023586C">
        <w:t>NoUnauthSoftInstalls</w:t>
      </w:r>
      <w:proofErr w:type="spellEnd"/>
      <w:r w:rsidRPr="0023586C">
        <w:rPr>
          <w:noProof/>
        </w:rPr>
        <w:t xml:space="preserve"> GPO</w:t>
      </w:r>
      <w:bookmarkEnd w:id="54"/>
    </w:p>
    <w:p w14:paraId="215753FA" w14:textId="1DE4EE47" w:rsidR="0072698E" w:rsidRPr="0023586C" w:rsidRDefault="00CF4C43" w:rsidP="0023586C">
      <w:pPr>
        <w:rPr>
          <w:lang w:eastAsia="en-GB"/>
        </w:rPr>
      </w:pPr>
      <w:r w:rsidRPr="0023586C">
        <w:rPr>
          <w:lang w:eastAsia="en-GB"/>
        </w:rPr>
        <w:t xml:space="preserve">The GPO </w:t>
      </w:r>
      <w:r w:rsidR="007648AF" w:rsidRPr="0023586C">
        <w:rPr>
          <w:lang w:eastAsia="en-GB"/>
        </w:rPr>
        <w:t>was tested on client 1 with a 7zip installation file</w:t>
      </w:r>
      <w:r w:rsidR="007648AF" w:rsidRPr="0023586C">
        <w:rPr>
          <w:lang w:eastAsia="en-GB"/>
        </w:rPr>
        <w:fldChar w:fldCharType="begin" w:fldLock="1"/>
      </w:r>
      <w:r w:rsidR="00351706" w:rsidRPr="0023586C">
        <w:rPr>
          <w:lang w:eastAsia="en-GB"/>
        </w:rPr>
        <w:instrText>ADDIN CSL_CITATION {"citationItems":[{"id":"ITEM-1","itemData":{"URL":"https://www.7-zip.org/","accessed":{"date-parts":[["2021","4","29"]]},"id":"ITEM-1","issued":{"date-parts":[["0"]]},"title":"7-Zip","type":"webpage"},"uris":["http://www.mendeley.com/documents/?uuid=55eb7691-5e5f-35c9-b745-c3105740bab2"]}],"mendeley":{"formattedCitation":"[1]","plainTextFormattedCitation":"[1]","previouslyFormattedCitation":"[1]"},"properties":{"noteIndex":0},"schema":"https://github.com/citation-style-language/schema/raw/master/csl-citation.json"}</w:instrText>
      </w:r>
      <w:r w:rsidR="007648AF" w:rsidRPr="0023586C">
        <w:rPr>
          <w:lang w:eastAsia="en-GB"/>
        </w:rPr>
        <w:fldChar w:fldCharType="separate"/>
      </w:r>
      <w:r w:rsidR="007648AF" w:rsidRPr="0023586C">
        <w:rPr>
          <w:noProof/>
          <w:lang w:eastAsia="en-GB"/>
        </w:rPr>
        <w:t>[1]</w:t>
      </w:r>
      <w:r w:rsidR="007648AF" w:rsidRPr="0023586C">
        <w:rPr>
          <w:lang w:eastAsia="en-GB"/>
        </w:rPr>
        <w:fldChar w:fldCharType="end"/>
      </w:r>
      <w:r w:rsidR="007648AF" w:rsidRPr="0023586C">
        <w:rPr>
          <w:lang w:eastAsia="en-GB"/>
        </w:rPr>
        <w:t xml:space="preserve">. </w:t>
      </w:r>
      <w:r w:rsidR="00474BBC" w:rsidRPr="0023586C">
        <w:rPr>
          <w:lang w:eastAsia="en-GB"/>
        </w:rPr>
        <w:t>When the installation was attempted using the non-admin credentials it was denied.</w:t>
      </w:r>
    </w:p>
    <w:p w14:paraId="02758FB7" w14:textId="77777777" w:rsidR="00474BBC" w:rsidRPr="0023586C" w:rsidRDefault="0072698E" w:rsidP="00ED2E42">
      <w:pPr>
        <w:jc w:val="center"/>
      </w:pPr>
      <w:r w:rsidRPr="0023586C">
        <w:rPr>
          <w:noProof/>
          <w:lang w:eastAsia="en-GB"/>
        </w:rPr>
        <w:drawing>
          <wp:inline distT="0" distB="0" distL="0" distR="0" wp14:anchorId="4D915706" wp14:editId="1B4D0CF8">
            <wp:extent cx="4320000" cy="3546000"/>
            <wp:effectExtent l="0" t="0" r="4445" b="0"/>
            <wp:docPr id="43" name="Picture 43" descr="Machine generated alternative text:&#10;Clientl (WS 3- Task I) [Running] - Oracle VM Virtua180x &#10;File Machine View Input Devices Help &#10;Recycle Bin &#10;Microsoft &#10;Edge &#10;7z1900-x64 &#10;Manage &#10;Application Tools &#10;Desktop &#10;Home &#10;* Quick access &#10;Desktop &#10;Downloads &#10;Documents &#10;[e] Pictures &#10;Share &#10;View &#10;This PC Desktop &#10;Name &#10;p Search Desktop &#10;Date modified &#10;24/02/2021 2241 &#10;Type &#10;Application &#10;Size &#10;O &#10;1,414 KB &#10;Dept_ Important_ Do &#10;Music &#10;Videos &#10;OneDrive &#10;This pc &#10;Network &#10;I item &#10;I item selected 1.37 MB &#10;Type here to search &#10;A (D) ENG &#10;24/02/202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chine generated alternative text:&#10;Clientl (WS 3- Task I) [Running] - Oracle VM Virtua180x &#10;File Machine View Input Devices Help &#10;Recycle Bin &#10;Microsoft &#10;Edge &#10;7z1900-x64 &#10;Manage &#10;Application Tools &#10;Desktop &#10;Home &#10;* Quick access &#10;Desktop &#10;Downloads &#10;Documents &#10;[e] Pictures &#10;Share &#10;View &#10;This PC Desktop &#10;Name &#10;p Search Desktop &#10;Date modified &#10;24/02/2021 2241 &#10;Type &#10;Application &#10;Size &#10;O &#10;1,414 KB &#10;Dept_ Important_ Do &#10;Music &#10;Videos &#10;OneDrive &#10;This pc &#10;Network &#10;I item &#10;I item selected 1.37 MB &#10;Type here to search &#10;A (D) ENG &#10;24/02/2021 "/>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2E3D6048" w14:textId="4AAC2489" w:rsidR="0072698E" w:rsidRPr="0023586C" w:rsidRDefault="00474BBC" w:rsidP="00ED2E42">
      <w:pPr>
        <w:pStyle w:val="Caption"/>
        <w:jc w:val="center"/>
        <w:rPr>
          <w:rFonts w:eastAsia="Times New Roman"/>
          <w:lang w:eastAsia="en-GB"/>
        </w:rPr>
      </w:pPr>
      <w:bookmarkStart w:id="55" w:name="_Toc70608019"/>
      <w:r w:rsidRPr="0023586C">
        <w:t xml:space="preserve">Figure </w:t>
      </w:r>
      <w:fldSimple w:instr=" SEQ Figure \* ARABIC ">
        <w:r w:rsidR="009D5CBF" w:rsidRPr="0023586C">
          <w:rPr>
            <w:noProof/>
          </w:rPr>
          <w:t>43</w:t>
        </w:r>
      </w:fldSimple>
      <w:r w:rsidRPr="0023586C">
        <w:t xml:space="preserve"> - 7-zip installation file</w:t>
      </w:r>
      <w:bookmarkEnd w:id="55"/>
    </w:p>
    <w:p w14:paraId="03A3886C" w14:textId="77777777" w:rsidR="0072698E" w:rsidRPr="0023586C" w:rsidRDefault="0072698E" w:rsidP="0023586C">
      <w:pPr>
        <w:rPr>
          <w:lang w:eastAsia="en-GB"/>
        </w:rPr>
      </w:pPr>
      <w:r w:rsidRPr="0023586C">
        <w:rPr>
          <w:lang w:eastAsia="en-GB"/>
        </w:rPr>
        <w:lastRenderedPageBreak/>
        <w:t> </w:t>
      </w:r>
    </w:p>
    <w:p w14:paraId="523A5D93" w14:textId="77777777" w:rsidR="007648AF" w:rsidRPr="0023586C" w:rsidRDefault="0072698E" w:rsidP="00ED2E42">
      <w:pPr>
        <w:jc w:val="center"/>
      </w:pPr>
      <w:r w:rsidRPr="0023586C">
        <w:rPr>
          <w:noProof/>
          <w:lang w:eastAsia="en-GB"/>
        </w:rPr>
        <w:drawing>
          <wp:inline distT="0" distB="0" distL="0" distR="0" wp14:anchorId="1669060D" wp14:editId="29935A43">
            <wp:extent cx="4320000" cy="3546000"/>
            <wp:effectExtent l="0" t="0" r="4445" b="0"/>
            <wp:docPr id="40" name="Picture 40" descr="Machine generated alternative text:&#10;Clientl (WS 3- Task I) [Running] - Oracle VM Virtua180x &#10;File Machine View Input Devices Help &#10;User Account Control &#10;Do you want to allow this app from an &#10;unknown publisher to make changes to your &#10;device? &#10;7z1900-x64.exe &#10;Publisher: Unknown &#10;File origin: Hard drive on this computer &#10;Show more details &#10;To continue, enter an admin user name and password. &#10;ser name &#10;Password &#10;Domain: NWTRADERS &#10;The requested operation requires elevation. &#10;Yes &#10;No &#10;ENG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achine generated alternative text:&#10;Clientl (WS 3- Task I) [Running] - Oracle VM Virtua180x &#10;File Machine View Input Devices Help &#10;User Account Control &#10;Do you want to allow this app from an &#10;unknown publisher to make changes to your &#10;device? &#10;7z1900-x64.exe &#10;Publisher: Unknown &#10;File origin: Hard drive on this computer &#10;Show more details &#10;To continue, enter an admin user name and password. &#10;ser name &#10;Password &#10;Domain: NWTRADERS &#10;The requested operation requires elevation. &#10;Yes &#10;No &#10;ENG &#10;Right ctrl "/>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2941838C" w14:textId="03B9B8C2" w:rsidR="0072698E" w:rsidRPr="0023586C" w:rsidRDefault="007648AF" w:rsidP="00ED2E42">
      <w:pPr>
        <w:pStyle w:val="Caption"/>
        <w:jc w:val="center"/>
        <w:rPr>
          <w:rFonts w:eastAsia="Times New Roman"/>
          <w:lang w:eastAsia="en-GB"/>
        </w:rPr>
      </w:pPr>
      <w:bookmarkStart w:id="56" w:name="_Toc70608020"/>
      <w:r w:rsidRPr="0023586C">
        <w:t xml:space="preserve">Figure </w:t>
      </w:r>
      <w:fldSimple w:instr=" SEQ Figure \* ARABIC ">
        <w:r w:rsidR="009D5CBF" w:rsidRPr="0023586C">
          <w:rPr>
            <w:noProof/>
          </w:rPr>
          <w:t>44</w:t>
        </w:r>
      </w:fldSimple>
      <w:r w:rsidRPr="0023586C">
        <w:t xml:space="preserve"> - Installation </w:t>
      </w:r>
      <w:proofErr w:type="gramStart"/>
      <w:r w:rsidRPr="0023586C">
        <w:t>denied</w:t>
      </w:r>
      <w:bookmarkEnd w:id="56"/>
      <w:proofErr w:type="gramEnd"/>
    </w:p>
    <w:p w14:paraId="51604DA7" w14:textId="77777777" w:rsidR="0072698E" w:rsidRPr="0023586C" w:rsidRDefault="0072698E" w:rsidP="0023586C">
      <w:pPr>
        <w:rPr>
          <w:lang w:eastAsia="en-GB"/>
        </w:rPr>
      </w:pPr>
      <w:r w:rsidRPr="0023586C">
        <w:rPr>
          <w:lang w:eastAsia="en-GB"/>
        </w:rPr>
        <w:t> </w:t>
      </w:r>
    </w:p>
    <w:p w14:paraId="768FD78E" w14:textId="0686E2D6" w:rsidR="0072698E" w:rsidRPr="0023586C" w:rsidRDefault="0072698E" w:rsidP="0023586C">
      <w:pPr>
        <w:rPr>
          <w:lang w:eastAsia="en-GB"/>
        </w:rPr>
      </w:pPr>
      <w:r w:rsidRPr="0023586C">
        <w:rPr>
          <w:lang w:eastAsia="en-GB"/>
        </w:rPr>
        <w:t>When the login prompt was re-tried with admin credentials 7-Zip was able to be installed</w:t>
      </w:r>
      <w:r w:rsidR="00474BBC" w:rsidRPr="0023586C">
        <w:rPr>
          <w:lang w:eastAsia="en-GB"/>
        </w:rPr>
        <w:t>.</w:t>
      </w:r>
    </w:p>
    <w:p w14:paraId="6E9AAE4C" w14:textId="77777777" w:rsidR="007648AF" w:rsidRPr="0023586C" w:rsidRDefault="0072698E" w:rsidP="00ED2E42">
      <w:pPr>
        <w:jc w:val="center"/>
      </w:pPr>
      <w:r w:rsidRPr="0023586C">
        <w:rPr>
          <w:noProof/>
          <w:lang w:eastAsia="en-GB"/>
        </w:rPr>
        <w:drawing>
          <wp:inline distT="0" distB="0" distL="0" distR="0" wp14:anchorId="5619EB80" wp14:editId="14FA8F4A">
            <wp:extent cx="4320000" cy="3546000"/>
            <wp:effectExtent l="0" t="0" r="4445" b="0"/>
            <wp:docPr id="39" name="Picture 39" descr="Machine generated alternative text:&#10;Clientl (WS 3- Task I) [Running] - Oracle VM Virtua180x &#10;File Machine View Input Devices Help &#10;Recycle Bin &#10;Microsoft &#10;Edge &#10;7z1900-x64 &#10;Manage &#10;Application Tools &#10;Desktop &#10;Home &#10;* Quick access &#10;Desktop &#10;Downloads &#10;Documents &#10;[e] Pictures &#10;Share &#10;View &#10;This PC Desktop &#10;Name &#10;p Search Desktop &#10;Date modified &#10;24/02/2021 2241 &#10;Type &#10;Application &#10;Size &#10;O &#10;1,414 KB &#10;Dept_ Important_ Do &#10;Music &#10;Videos &#10;OneDrive &#10;This pc &#10;Network &#10;7-Zip 19.00 (x64) setup &#10;Destination folder: &#10;ram FilerF-Zi &#10;Install &#10;I item &#10;I item selected 1.37 MB &#10;Type here to search &#10;A (D) ENG &#10;24/02/202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achine generated alternative text:&#10;Clientl (WS 3- Task I) [Running] - Oracle VM Virtua180x &#10;File Machine View Input Devices Help &#10;Recycle Bin &#10;Microsoft &#10;Edge &#10;7z1900-x64 &#10;Manage &#10;Application Tools &#10;Desktop &#10;Home &#10;* Quick access &#10;Desktop &#10;Downloads &#10;Documents &#10;[e] Pictures &#10;Share &#10;View &#10;This PC Desktop &#10;Name &#10;p Search Desktop &#10;Date modified &#10;24/02/2021 2241 &#10;Type &#10;Application &#10;Size &#10;O &#10;1,414 KB &#10;Dept_ Important_ Do &#10;Music &#10;Videos &#10;OneDrive &#10;This pc &#10;Network &#10;7-Zip 19.00 (x64) setup &#10;Destination folder: &#10;ram FilerF-Zi &#10;Install &#10;I item &#10;I item selected 1.37 MB &#10;Type here to search &#10;A (D) ENG &#10;24/02/2021 "/>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97747F8" w14:textId="059CDC74" w:rsidR="00474BBC" w:rsidRPr="00ED2E42" w:rsidRDefault="007648AF" w:rsidP="00ED2E42">
      <w:pPr>
        <w:pStyle w:val="Caption"/>
        <w:jc w:val="center"/>
        <w:rPr>
          <w:rFonts w:eastAsia="Times New Roman"/>
          <w:lang w:eastAsia="en-GB"/>
        </w:rPr>
      </w:pPr>
      <w:bookmarkStart w:id="57" w:name="_Toc70608021"/>
      <w:r w:rsidRPr="0023586C">
        <w:t xml:space="preserve">Figure </w:t>
      </w:r>
      <w:fldSimple w:instr=" SEQ Figure \* ARABIC ">
        <w:r w:rsidR="009D5CBF" w:rsidRPr="0023586C">
          <w:rPr>
            <w:noProof/>
          </w:rPr>
          <w:t>45</w:t>
        </w:r>
      </w:fldSimple>
      <w:r w:rsidRPr="0023586C">
        <w:t xml:space="preserve"> - Installation successful</w:t>
      </w:r>
      <w:bookmarkEnd w:id="57"/>
    </w:p>
    <w:p w14:paraId="40CAE870" w14:textId="3211A1C1" w:rsidR="0072698E" w:rsidRPr="0023586C" w:rsidRDefault="00474BBC" w:rsidP="0023586C">
      <w:pPr>
        <w:pStyle w:val="Heading2"/>
        <w:rPr>
          <w:rFonts w:ascii="Times New Roman" w:hAnsi="Times New Roman" w:cs="Times New Roman"/>
        </w:rPr>
      </w:pPr>
      <w:bookmarkStart w:id="58" w:name="_Toc70607959"/>
      <w:r w:rsidRPr="0023586C">
        <w:rPr>
          <w:rFonts w:ascii="Times New Roman" w:hAnsi="Times New Roman" w:cs="Times New Roman"/>
        </w:rPr>
        <w:lastRenderedPageBreak/>
        <w:t xml:space="preserve">GPO 5: Enforcing </w:t>
      </w:r>
      <w:r w:rsidRPr="0023586C">
        <w:rPr>
          <w:rFonts w:ascii="Times New Roman" w:hAnsi="Times New Roman" w:cs="Times New Roman"/>
        </w:rPr>
        <w:t>P</w:t>
      </w:r>
      <w:r w:rsidRPr="0023586C">
        <w:rPr>
          <w:rFonts w:ascii="Times New Roman" w:hAnsi="Times New Roman" w:cs="Times New Roman"/>
        </w:rPr>
        <w:t xml:space="preserve">assword </w:t>
      </w:r>
      <w:r w:rsidRPr="0023586C">
        <w:rPr>
          <w:rFonts w:ascii="Times New Roman" w:hAnsi="Times New Roman" w:cs="Times New Roman"/>
        </w:rPr>
        <w:t>p</w:t>
      </w:r>
      <w:r w:rsidRPr="0023586C">
        <w:rPr>
          <w:rFonts w:ascii="Times New Roman" w:hAnsi="Times New Roman" w:cs="Times New Roman"/>
        </w:rPr>
        <w:t>olicy in the ‘</w:t>
      </w:r>
      <w:proofErr w:type="spellStart"/>
      <w:proofErr w:type="gramStart"/>
      <w:r w:rsidRPr="0023586C">
        <w:rPr>
          <w:rFonts w:ascii="Times New Roman" w:hAnsi="Times New Roman" w:cs="Times New Roman"/>
        </w:rPr>
        <w:t>nwtraders.msft</w:t>
      </w:r>
      <w:proofErr w:type="spellEnd"/>
      <w:proofErr w:type="gramEnd"/>
      <w:r w:rsidRPr="0023586C">
        <w:rPr>
          <w:rFonts w:ascii="Times New Roman" w:hAnsi="Times New Roman" w:cs="Times New Roman"/>
        </w:rPr>
        <w:t>’ domain</w:t>
      </w:r>
      <w:bookmarkEnd w:id="58"/>
    </w:p>
    <w:p w14:paraId="6396FA6A" w14:textId="5F1B2511" w:rsidR="00474BBC" w:rsidRPr="0023586C" w:rsidRDefault="00474BBC" w:rsidP="0023586C">
      <w:r w:rsidRPr="0023586C">
        <w:t>The default domain policy was updated to change the password policy, this is one of the few times editing the default domain policy is recommended as it is something that should be applied to the entire domain.</w:t>
      </w:r>
    </w:p>
    <w:p w14:paraId="7631D6E1" w14:textId="77777777" w:rsidR="00474BBC" w:rsidRPr="0023586C" w:rsidRDefault="0072698E" w:rsidP="00ED2E42">
      <w:pPr>
        <w:jc w:val="center"/>
      </w:pPr>
      <w:r w:rsidRPr="0023586C">
        <w:rPr>
          <w:noProof/>
          <w:lang w:eastAsia="en-GB"/>
        </w:rPr>
        <w:drawing>
          <wp:inline distT="0" distB="0" distL="0" distR="0" wp14:anchorId="4A5D73EA" wp14:editId="20785F0D">
            <wp:extent cx="4320000" cy="3546000"/>
            <wp:effectExtent l="0" t="0" r="4445" b="0"/>
            <wp:docPr id="31" name="Picture 31" descr="Machine generated alternative text:&#10;Group Policy Management &#10;v Forest: nwtraders.msft &#10;v Domains &#10;nwtraders.msft &#10;Default Domain Policy &#10;Domain Controllers &#10;Non Admin Users &#10;v NWT Client Computers &#10;No UnauthSoftInstaIIs &#10;Group Policy Objects &#10;WMI Filters &#10;Starter GPOs &#10;Sites &#10;Group Policy Modeling &#10;Group Policy Results &#10;Serverl (WS 3- Task I) [Running] - Oracle VM Virtua180x &#10;File Machine View Input Devices Help &#10;Group Policy Management &#10;File Action View Window Help &#10;nwtradeß &#10;Detault Domain Policy &#10;Scope Details Settings Delegation &#10;Display inks in this location &#10;nwtradeß m &#10;The following sites. domains. and OUS are linked to this GPO &#10;Enforced &#10;m sft &#10;Link Enabled &#10;nwtradeß m sft &#10;The settings in this GPO can only apply to the following groups. users. and computers &#10;Authenticated Users &#10;WMI &#10;This GPO is linked to the following WMI fitter: &#10;22:47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Machine generated alternative text:&#10;Group Policy Management &#10;v Forest: nwtraders.msft &#10;v Domains &#10;nwtraders.msft &#10;Default Domain Policy &#10;Domain Controllers &#10;Non Admin Users &#10;v NWT Client Computers &#10;No UnauthSoftInstaIIs &#10;Group Policy Objects &#10;WMI Filters &#10;Starter GPOs &#10;Sites &#10;Group Policy Modeling &#10;Group Policy Results &#10;Serverl (WS 3- Task I) [Running] - Oracle VM Virtua180x &#10;File Machine View Input Devices Help &#10;Group Policy Management &#10;File Action View Window Help &#10;nwtradeß &#10;Detault Domain Policy &#10;Scope Details Settings Delegation &#10;Display inks in this location &#10;nwtradeß m &#10;The following sites. domains. and OUS are linked to this GPO &#10;Enforced &#10;m sft &#10;Link Enabled &#10;nwtradeß m sft &#10;The settings in this GPO can only apply to the following groups. users. and computers &#10;Authenticated Users &#10;WMI &#10;This GPO is linked to the following WMI fitter: &#10;22:47 &#10;24/02/2021 &#10;Right ctrl "/>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343F4DE" w14:textId="656FCB1A" w:rsidR="0072698E" w:rsidRPr="0023586C" w:rsidRDefault="00474BBC" w:rsidP="00ED2E42">
      <w:pPr>
        <w:pStyle w:val="Caption"/>
        <w:jc w:val="center"/>
        <w:rPr>
          <w:rFonts w:eastAsia="Times New Roman"/>
          <w:lang w:eastAsia="en-GB"/>
        </w:rPr>
      </w:pPr>
      <w:bookmarkStart w:id="59" w:name="_Toc70608022"/>
      <w:r w:rsidRPr="0023586C">
        <w:t xml:space="preserve">Figure </w:t>
      </w:r>
      <w:fldSimple w:instr=" SEQ Figure \* ARABIC ">
        <w:r w:rsidR="009D5CBF" w:rsidRPr="0023586C">
          <w:rPr>
            <w:noProof/>
          </w:rPr>
          <w:t>46</w:t>
        </w:r>
      </w:fldSimple>
      <w:r w:rsidRPr="0023586C">
        <w:t xml:space="preserve"> - Default domain policy</w:t>
      </w:r>
      <w:bookmarkEnd w:id="59"/>
    </w:p>
    <w:p w14:paraId="64D5E284" w14:textId="77777777" w:rsidR="00474BBC" w:rsidRPr="0023586C" w:rsidRDefault="0072698E" w:rsidP="00ED2E42">
      <w:pPr>
        <w:jc w:val="center"/>
      </w:pPr>
      <w:r w:rsidRPr="0023586C">
        <w:rPr>
          <w:noProof/>
          <w:lang w:eastAsia="en-GB"/>
        </w:rPr>
        <w:drawing>
          <wp:inline distT="0" distB="0" distL="0" distR="0" wp14:anchorId="2D002446" wp14:editId="7A6D2416">
            <wp:extent cx="4320000" cy="3546000"/>
            <wp:effectExtent l="0" t="0" r="4445" b="0"/>
            <wp:docPr id="12" name="Picture 12" descr="Machine generated alternative text:&#10;Serverl (WS 3- Task I) [Running] - Oracle VM Virtua180x &#10;File Machine View Input Devices Help &#10;Group Policy Management Editor &#10;File Action View Help &#10;v Computer Configuration &#10;v Policies &#10;Software Settings &#10;v Windows Settings &#10;Name Resolution Policy &#10;Scripts (Startup/Shutdown) &#10;Deployed Printers &#10;Security Settings &#10;Account Policies &#10;Password Por &#10;Account Lockout Policy &#10;Kerberos Policy &#10;Local Policies &#10;Event Log &#10;Restricted Groups &#10;System Services &#10;Registry &#10;File System &#10;Wired Network (IEEE 8023) Policies &#10;Windows Defender Firewall with Advan &#10;Network List Manager Policies &#10;Wireless Network (IEEE 802.11) Policies &#10;Public Key Policies &#10;Software Restriction Policies &#10;Application Control Policies &#10;IP Security Policies on Active Directory &#10;Advanced Audit Policy Configuration &#10;Policy based QCS &#10;Administrative Templates: Policy definitions (A &#10;Preferences &#10;v User Configuration &#10;Policies &#10;Preferences &#10;Policy &#10;Enforce password history &#10;Maximum password age &#10;Minimum password age &#10;Minimum password length &#10;Password must meet complexity requirements &#10;Store passwords using reversible encryption &#10;Policy Setting &#10;8 passwords remembered &#10;31 days &#10;I days &#10;10 characters &#10;Enabled &#10;Disabled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achine generated alternative text:&#10;Serverl (WS 3- Task I) [Running] - Oracle VM Virtua180x &#10;File Machine View Input Devices Help &#10;Group Policy Management Editor &#10;File Action View Help &#10;v Computer Configuration &#10;v Policies &#10;Software Settings &#10;v Windows Settings &#10;Name Resolution Policy &#10;Scripts (Startup/Shutdown) &#10;Deployed Printers &#10;Security Settings &#10;Account Policies &#10;Password Por &#10;Account Lockout Policy &#10;Kerberos Policy &#10;Local Policies &#10;Event Log &#10;Restricted Groups &#10;System Services &#10;Registry &#10;File System &#10;Wired Network (IEEE 8023) Policies &#10;Windows Defender Firewall with Advan &#10;Network List Manager Policies &#10;Wireless Network (IEEE 802.11) Policies &#10;Public Key Policies &#10;Software Restriction Policies &#10;Application Control Policies &#10;IP Security Policies on Active Directory &#10;Advanced Audit Policy Configuration &#10;Policy based QCS &#10;Administrative Templates: Policy definitions (A &#10;Preferences &#10;v User Configuration &#10;Policies &#10;Preferences &#10;Policy &#10;Enforce password history &#10;Maximum password age &#10;Minimum password age &#10;Minimum password length &#10;Password must meet complexity requirements &#10;Store passwords using reversible encryption &#10;Policy Setting &#10;8 passwords remembered &#10;31 days &#10;I days &#10;10 characters &#10;Enabled &#10;Disabled &#10;24/02/2021 &#10;Right ctrl "/>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315534BF" w14:textId="0622C802" w:rsidR="0072698E" w:rsidRPr="0023586C" w:rsidRDefault="00474BBC" w:rsidP="00ED2E42">
      <w:pPr>
        <w:pStyle w:val="Caption"/>
        <w:jc w:val="center"/>
        <w:rPr>
          <w:rFonts w:eastAsia="Times New Roman"/>
          <w:lang w:eastAsia="en-GB"/>
        </w:rPr>
      </w:pPr>
      <w:bookmarkStart w:id="60" w:name="_Toc70608023"/>
      <w:r w:rsidRPr="0023586C">
        <w:t xml:space="preserve">Figure </w:t>
      </w:r>
      <w:fldSimple w:instr=" SEQ Figure \* ARABIC ">
        <w:r w:rsidR="009D5CBF" w:rsidRPr="0023586C">
          <w:rPr>
            <w:noProof/>
          </w:rPr>
          <w:t>47</w:t>
        </w:r>
      </w:fldSimple>
      <w:r w:rsidRPr="0023586C">
        <w:t xml:space="preserve"> - Password policy</w:t>
      </w:r>
      <w:bookmarkEnd w:id="60"/>
    </w:p>
    <w:p w14:paraId="4DF29C0E" w14:textId="56ABB43D" w:rsidR="0072698E" w:rsidRPr="0023586C" w:rsidRDefault="00474BBC" w:rsidP="0023586C">
      <w:pPr>
        <w:rPr>
          <w:lang w:eastAsia="en-GB"/>
        </w:rPr>
      </w:pPr>
      <w:r w:rsidRPr="0023586C">
        <w:rPr>
          <w:lang w:eastAsia="en-GB"/>
        </w:rPr>
        <w:lastRenderedPageBreak/>
        <w:t xml:space="preserve">The GPO was tested by creating a new user account and trying to set the password to something that didn’t meet the new standards. As </w:t>
      </w:r>
      <w:proofErr w:type="gramStart"/>
      <w:r w:rsidRPr="0023586C">
        <w:rPr>
          <w:lang w:eastAsia="en-GB"/>
        </w:rPr>
        <w:t>expected</w:t>
      </w:r>
      <w:proofErr w:type="gramEnd"/>
      <w:r w:rsidRPr="0023586C">
        <w:rPr>
          <w:lang w:eastAsia="en-GB"/>
        </w:rPr>
        <w:t xml:space="preserve"> this failed.</w:t>
      </w:r>
    </w:p>
    <w:p w14:paraId="323D9242" w14:textId="77777777" w:rsidR="00474BBC" w:rsidRPr="0023586C" w:rsidRDefault="0072698E" w:rsidP="00ED2E42">
      <w:pPr>
        <w:jc w:val="center"/>
      </w:pPr>
      <w:r w:rsidRPr="0023586C">
        <w:rPr>
          <w:noProof/>
          <w:lang w:eastAsia="en-GB"/>
        </w:rPr>
        <w:drawing>
          <wp:inline distT="0" distB="0" distL="0" distR="0" wp14:anchorId="33A23975" wp14:editId="68D563C5">
            <wp:extent cx="4320000" cy="3546000"/>
            <wp:effectExtent l="0" t="0" r="4445" b="0"/>
            <wp:docPr id="7" name="Picture 7" descr="Machine generated alternative text:&#10;Serverl (WS 3- Task I) [Running] - Oracle VM Virtua180x &#10;File Machine View Input Devices Help &#10;Active Directory Users and Computers &#10;File Action View Help &#10;Active Directory Users and Computers [DC &#10;Saved Queries &#10;nwtraders.msft &#10;guiltin &#10;Computers &#10;Domain Controllers &#10;ForeignSecurityPrincipaIs &#10;Managed Service Accounts &#10;Users &#10;Non Admin Users &#10;NWT Client Computers &#10;Name &#10;Guest I &#10;Guest 2 &#10;Guest 3 &#10;User I &#10;User 2 &#10;User 3 &#10;Type &#10;User &#10;New Object - User &#10;Create in &#10;Password &#10;Confirm password &#10;Description &#10;nwtradeß.msft/Non Admin users &#10;user must change password at next Bgon &#10;user cannot change password &#10;Z] Password never expires &#10;Account is disabled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achine generated alternative text:&#10;Serverl (WS 3- Task I) [Running] - Oracle VM Virtua180x &#10;File Machine View Input Devices Help &#10;Active Directory Users and Computers &#10;File Action View Help &#10;Active Directory Users and Computers [DC &#10;Saved Queries &#10;nwtraders.msft &#10;guiltin &#10;Computers &#10;Domain Controllers &#10;ForeignSecurityPrincipaIs &#10;Managed Service Accounts &#10;Users &#10;Non Admin Users &#10;NWT Client Computers &#10;Name &#10;Guest I &#10;Guest 2 &#10;Guest 3 &#10;User I &#10;User 2 &#10;User 3 &#10;Type &#10;User &#10;New Object - User &#10;Create in &#10;Password &#10;Confirm password &#10;Description &#10;nwtradeß.msft/Non Admin users &#10;user must change password at next Bgon &#10;user cannot change password &#10;Z] Password never expires &#10;Account is disabled &#10;24/02/2021 &#10;Right ctrl "/>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F59A3A5" w14:textId="085F0B38" w:rsidR="0072698E" w:rsidRPr="0023586C" w:rsidRDefault="00474BBC" w:rsidP="00ED2E42">
      <w:pPr>
        <w:pStyle w:val="Caption"/>
        <w:jc w:val="center"/>
        <w:rPr>
          <w:rFonts w:eastAsia="Times New Roman"/>
          <w:lang w:eastAsia="en-GB"/>
        </w:rPr>
      </w:pPr>
      <w:bookmarkStart w:id="61" w:name="_Toc70608024"/>
      <w:r w:rsidRPr="0023586C">
        <w:t xml:space="preserve">Figure </w:t>
      </w:r>
      <w:fldSimple w:instr=" SEQ Figure \* ARABIC ">
        <w:r w:rsidR="009D5CBF" w:rsidRPr="0023586C">
          <w:rPr>
            <w:noProof/>
          </w:rPr>
          <w:t>48</w:t>
        </w:r>
      </w:fldSimple>
      <w:r w:rsidRPr="0023586C">
        <w:t xml:space="preserve"> - New user account</w:t>
      </w:r>
      <w:bookmarkEnd w:id="61"/>
    </w:p>
    <w:p w14:paraId="5CE7D39F" w14:textId="77777777" w:rsidR="0072698E" w:rsidRPr="0023586C" w:rsidRDefault="0072698E" w:rsidP="0023586C">
      <w:pPr>
        <w:rPr>
          <w:lang w:eastAsia="en-GB"/>
        </w:rPr>
      </w:pPr>
      <w:r w:rsidRPr="0023586C">
        <w:rPr>
          <w:lang w:eastAsia="en-GB"/>
        </w:rPr>
        <w:t> </w:t>
      </w:r>
    </w:p>
    <w:p w14:paraId="1561A771" w14:textId="77777777" w:rsidR="00474BBC" w:rsidRPr="0023586C" w:rsidRDefault="0072698E" w:rsidP="00ED2E42">
      <w:pPr>
        <w:jc w:val="center"/>
      </w:pPr>
      <w:r w:rsidRPr="0023586C">
        <w:rPr>
          <w:noProof/>
          <w:lang w:eastAsia="en-GB"/>
        </w:rPr>
        <w:drawing>
          <wp:inline distT="0" distB="0" distL="0" distR="0" wp14:anchorId="71830C1A" wp14:editId="5D61749A">
            <wp:extent cx="4320000" cy="3546000"/>
            <wp:effectExtent l="0" t="0" r="4445" b="0"/>
            <wp:docPr id="6" name="Picture 6" descr="Machine generated alternative text:&#10;Serverl (WS 3- Task I) [Running] - Oracle VM Virtua180x &#10;File Machine View Input Devices Help &#10;Active Directory Users and Computers &#10;File Action View Help &#10;Active Directory Users and Computers [DC &#10;Saved Queries &#10;nwtraders.msft &#10;guiltin &#10;Computers &#10;Domain Controllers &#10;ForeignSecurityPrincipaIs &#10;Managed Service Accounts &#10;Users &#10;Non Admin Users &#10;NWT Client Computers &#10;Name &#10;Guest I &#10;Guest 2 &#10;Guest 3 &#10;User I &#10;User 2 &#10;User 3 &#10;Type &#10;User &#10;Description &#10;New Object - User &#10;Active Directory Domain Services &#10;Windows cannot set the password for user 4 because: &#10;The password does not meet the password policy &#10;requirements. Check the minimum password length, &#10;password complexity and password history requirements.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achine generated alternative text:&#10;Serverl (WS 3- Task I) [Running] - Oracle VM Virtua180x &#10;File Machine View Input Devices Help &#10;Active Directory Users and Computers &#10;File Action View Help &#10;Active Directory Users and Computers [DC &#10;Saved Queries &#10;nwtraders.msft &#10;guiltin &#10;Computers &#10;Domain Controllers &#10;ForeignSecurityPrincipaIs &#10;Managed Service Accounts &#10;Users &#10;Non Admin Users &#10;NWT Client Computers &#10;Name &#10;Guest I &#10;Guest 2 &#10;Guest 3 &#10;User I &#10;User 2 &#10;User 3 &#10;Type &#10;User &#10;Description &#10;New Object - User &#10;Active Directory Domain Services &#10;Windows cannot set the password for user 4 because: &#10;The password does not meet the password policy &#10;requirements. Check the minimum password length, &#10;password complexity and password history requirements. &#10;24/02/2021 &#10;Right ctrl "/>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4AE5D25" w14:textId="74E5C904" w:rsidR="0072698E" w:rsidRPr="0023586C" w:rsidRDefault="00474BBC" w:rsidP="00ED2E42">
      <w:pPr>
        <w:pStyle w:val="Caption"/>
        <w:jc w:val="center"/>
        <w:rPr>
          <w:rFonts w:eastAsia="Times New Roman"/>
          <w:lang w:eastAsia="en-GB"/>
        </w:rPr>
      </w:pPr>
      <w:bookmarkStart w:id="62" w:name="_Toc70608025"/>
      <w:r w:rsidRPr="0023586C">
        <w:t xml:space="preserve">Figure </w:t>
      </w:r>
      <w:fldSimple w:instr=" SEQ Figure \* ARABIC ">
        <w:r w:rsidR="009D5CBF" w:rsidRPr="0023586C">
          <w:rPr>
            <w:noProof/>
          </w:rPr>
          <w:t>49</w:t>
        </w:r>
      </w:fldSimple>
      <w:r w:rsidRPr="0023586C">
        <w:t xml:space="preserve"> - Password change </w:t>
      </w:r>
      <w:proofErr w:type="gramStart"/>
      <w:r w:rsidRPr="0023586C">
        <w:t>denied</w:t>
      </w:r>
      <w:bookmarkEnd w:id="62"/>
      <w:proofErr w:type="gramEnd"/>
    </w:p>
    <w:p w14:paraId="320B9A8A" w14:textId="12A77A93" w:rsidR="00474BBC" w:rsidRPr="0023586C" w:rsidRDefault="00474BBC" w:rsidP="0023586C">
      <w:pPr>
        <w:rPr>
          <w:noProof/>
          <w:lang w:eastAsia="en-GB"/>
        </w:rPr>
      </w:pPr>
      <w:r w:rsidRPr="0023586C">
        <w:rPr>
          <w:noProof/>
          <w:lang w:eastAsia="en-GB"/>
        </w:rPr>
        <w:lastRenderedPageBreak/>
        <w:t>A different password that met the new standards (</w:t>
      </w:r>
      <w:r w:rsidRPr="0023586C">
        <w:rPr>
          <w:lang w:eastAsia="en-GB"/>
        </w:rPr>
        <w:t>CorrectHorseBatteryStaple1</w:t>
      </w:r>
      <w:r w:rsidRPr="0023586C">
        <w:rPr>
          <w:lang w:eastAsia="en-GB"/>
        </w:rPr>
        <w:t xml:space="preserve">) </w:t>
      </w:r>
      <w:r w:rsidRPr="0023586C">
        <w:rPr>
          <w:noProof/>
          <w:lang w:eastAsia="en-GB"/>
        </w:rPr>
        <w:t>was chosen and was applied successfully.</w:t>
      </w:r>
    </w:p>
    <w:p w14:paraId="23E1FA05" w14:textId="77777777" w:rsidR="00474BBC" w:rsidRPr="0023586C" w:rsidRDefault="0072698E" w:rsidP="00ED2E42">
      <w:pPr>
        <w:jc w:val="center"/>
      </w:pPr>
      <w:r w:rsidRPr="0023586C">
        <w:rPr>
          <w:noProof/>
          <w:lang w:eastAsia="en-GB"/>
        </w:rPr>
        <w:drawing>
          <wp:inline distT="0" distB="0" distL="0" distR="0" wp14:anchorId="4B74300A" wp14:editId="7EC31155">
            <wp:extent cx="4320000" cy="3546000"/>
            <wp:effectExtent l="0" t="0" r="4445" b="0"/>
            <wp:docPr id="2" name="Picture 2" descr="Machine generated alternative text:&#10;Serverl (WS 3- Task I) [Running] - Oracle VM Virtua180x &#10;File Machine View Input Devices Help &#10;Active Directory Users and Computers &#10;File Action View Help &#10;Active Directory Users and Computers [DC &#10;Saved Queries &#10;nwtraders.msft &#10;guiltin &#10;Computers &#10;Domain Controllers &#10;ForeignSecurityPrincipaIs &#10;Managed Service Accounts &#10;Users &#10;Non Admin Users &#10;NWT Client Computers &#10;Name &#10;Guest I &#10;Guest 2 &#10;Guest 3 &#10;User I &#10;User 2 &#10;User 3 &#10;Type &#10;User &#10;New Object - User &#10;Create in &#10;Password &#10;Confirm password &#10;Description &#10;nwtradeß.msft/Non Admin users &#10;user must change password at next Bgon &#10;user cannot change password &#10;Z] Password never expires &#10;Account is disabled &#10;22:51 &#10;2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achine generated alternative text:&#10;Serverl (WS 3- Task I) [Running] - Oracle VM Virtua180x &#10;File Machine View Input Devices Help &#10;Active Directory Users and Computers &#10;File Action View Help &#10;Active Directory Users and Computers [DC &#10;Saved Queries &#10;nwtraders.msft &#10;guiltin &#10;Computers &#10;Domain Controllers &#10;ForeignSecurityPrincipaIs &#10;Managed Service Accounts &#10;Users &#10;Non Admin Users &#10;NWT Client Computers &#10;Name &#10;Guest I &#10;Guest 2 &#10;Guest 3 &#10;User I &#10;User 2 &#10;User 3 &#10;Type &#10;User &#10;New Object - User &#10;Create in &#10;Password &#10;Confirm password &#10;Description &#10;nwtradeß.msft/Non Admin users &#10;user must change password at next Bgon &#10;user cannot change password &#10;Z] Password never expires &#10;Account is disabled &#10;22:51 &#10;24/02/2021 &#10;Right ctrl "/>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A96E9CC" w14:textId="6E1A5E5D" w:rsidR="0072698E" w:rsidRPr="0023586C" w:rsidRDefault="00474BBC" w:rsidP="00ED2E42">
      <w:pPr>
        <w:pStyle w:val="Caption"/>
        <w:jc w:val="center"/>
        <w:rPr>
          <w:rFonts w:eastAsia="Times New Roman"/>
          <w:lang w:eastAsia="en-GB"/>
        </w:rPr>
      </w:pPr>
      <w:bookmarkStart w:id="63" w:name="_Toc70608026"/>
      <w:r w:rsidRPr="0023586C">
        <w:t xml:space="preserve">Figure </w:t>
      </w:r>
      <w:fldSimple w:instr=" SEQ Figure \* ARABIC ">
        <w:r w:rsidR="009D5CBF" w:rsidRPr="0023586C">
          <w:rPr>
            <w:noProof/>
          </w:rPr>
          <w:t>50</w:t>
        </w:r>
      </w:fldSimple>
      <w:r w:rsidRPr="0023586C">
        <w:t xml:space="preserve"> - Password change </w:t>
      </w:r>
      <w:proofErr w:type="gramStart"/>
      <w:r w:rsidRPr="0023586C">
        <w:t>successful</w:t>
      </w:r>
      <w:bookmarkEnd w:id="63"/>
      <w:proofErr w:type="gramEnd"/>
    </w:p>
    <w:p w14:paraId="6525C8A2" w14:textId="0FE95648" w:rsidR="00B15E63" w:rsidRPr="0023586C" w:rsidRDefault="0072698E" w:rsidP="0023586C">
      <w:pPr>
        <w:rPr>
          <w:lang w:eastAsia="en-GB"/>
        </w:rPr>
      </w:pPr>
      <w:r w:rsidRPr="0023586C">
        <w:rPr>
          <w:lang w:eastAsia="en-GB"/>
        </w:rPr>
        <w:t> </w:t>
      </w:r>
    </w:p>
    <w:p w14:paraId="5ED965E6" w14:textId="77777777" w:rsidR="00474BBC" w:rsidRPr="0023586C" w:rsidRDefault="00474BBC" w:rsidP="0023586C">
      <w:pPr>
        <w:rPr>
          <w:rFonts w:eastAsiaTheme="majorEastAsia"/>
          <w:color w:val="2E74B5" w:themeColor="accent1" w:themeShade="BF"/>
          <w:sz w:val="32"/>
          <w:szCs w:val="32"/>
          <w:lang w:eastAsia="en-GB"/>
        </w:rPr>
      </w:pPr>
      <w:r w:rsidRPr="0023586C">
        <w:rPr>
          <w:lang w:eastAsia="en-GB"/>
        </w:rPr>
        <w:br w:type="page"/>
      </w:r>
    </w:p>
    <w:p w14:paraId="3E8437F2" w14:textId="059FCF1E" w:rsidR="00172944" w:rsidRPr="0023586C" w:rsidRDefault="00172944" w:rsidP="0023586C">
      <w:pPr>
        <w:pStyle w:val="Heading1"/>
        <w:rPr>
          <w:rFonts w:ascii="Times New Roman" w:hAnsi="Times New Roman" w:cs="Times New Roman"/>
          <w:lang w:eastAsia="en-GB"/>
        </w:rPr>
      </w:pPr>
      <w:bookmarkStart w:id="64" w:name="_Toc70607960"/>
      <w:r w:rsidRPr="0023586C">
        <w:rPr>
          <w:rFonts w:ascii="Times New Roman" w:hAnsi="Times New Roman" w:cs="Times New Roman"/>
          <w:lang w:eastAsia="en-GB"/>
        </w:rPr>
        <w:lastRenderedPageBreak/>
        <w:t>Task 3: Observational Tasks</w:t>
      </w:r>
      <w:bookmarkEnd w:id="64"/>
    </w:p>
    <w:p w14:paraId="05603FFD" w14:textId="41B977B1" w:rsidR="00284795" w:rsidRPr="0023586C" w:rsidRDefault="00284795" w:rsidP="0023586C">
      <w:pPr>
        <w:pStyle w:val="Heading2"/>
        <w:rPr>
          <w:rFonts w:ascii="Times New Roman" w:hAnsi="Times New Roman" w:cs="Times New Roman"/>
        </w:rPr>
      </w:pPr>
      <w:bookmarkStart w:id="65" w:name="_Toc70607961"/>
      <w:r w:rsidRPr="0023586C">
        <w:rPr>
          <w:rFonts w:ascii="Times New Roman" w:hAnsi="Times New Roman" w:cs="Times New Roman"/>
        </w:rPr>
        <w:t>L</w:t>
      </w:r>
      <w:r w:rsidRPr="0023586C">
        <w:rPr>
          <w:rFonts w:ascii="Times New Roman" w:hAnsi="Times New Roman" w:cs="Times New Roman"/>
        </w:rPr>
        <w:t>ocal permissions and file shares</w:t>
      </w:r>
      <w:bookmarkEnd w:id="65"/>
    </w:p>
    <w:p w14:paraId="5129E71C" w14:textId="1BC1AD3E" w:rsidR="00284795" w:rsidRPr="0023586C" w:rsidRDefault="00072DF1" w:rsidP="0023586C">
      <w:r w:rsidRPr="0023586C">
        <w:t xml:space="preserve">The major difference between </w:t>
      </w:r>
      <w:r w:rsidR="00351706" w:rsidRPr="0023586C">
        <w:t>NTFS permissions and share permissions is that NTFS permissions apply both when the resource is accessed locally and over the network, whilst share permissions only apply when the resource is accessed via the network</w:t>
      </w:r>
      <w:r w:rsidR="00351706" w:rsidRPr="0023586C">
        <w:fldChar w:fldCharType="begin" w:fldLock="1"/>
      </w:r>
      <w:r w:rsidR="00A771D4" w:rsidRPr="0023586C">
        <w:instrText>ADDIN CSL_CITATION {"citationItems":[{"id":"ITEM-1","itemData":{"URL":"https://www.tenfold-security.com/en/ntfs-permissions-and-share-permissions-whats-the-difference/","abstract":"If several people in a company need to use the same local resources, there must be a simple and efficient way of controlling access to these resources. Commonly, this is done using share permissions and/or NTFS permissions. Both serve the purpose of protecting data and preventing unauthorized access. While they can coexist, they work in different ways.\n\nToday, we are going to take a closer look at what exactly the difference between share permissions and NTFS permissions is and illustrate some best practice examples for using both methods in Microsoft Windows environments.","accessed":{"date-parts":[["2021","4","29"]]},"author":[{"dropping-particle":"","family":"Semmelmayer","given":"Helmut","non-dropping-particle":"","parse-names":false,"suffix":""}],"container-title":"TenFold","id":"ITEM-1","issued":{"date-parts":[["2020","9","28"]]},"title":"NTFS Permissions and Share Permissions – What’s the difference?","type":"webpage"},"uris":["http://www.mendeley.com/documents/?uuid=9d832f73-3b79-3137-b861-3a480482a879"]}],"mendeley":{"formattedCitation":"[2]","plainTextFormattedCitation":"[2]","previouslyFormattedCitation":"[2]"},"properties":{"noteIndex":0},"schema":"https://github.com/citation-style-language/schema/raw/master/csl-citation.json"}</w:instrText>
      </w:r>
      <w:r w:rsidR="00351706" w:rsidRPr="0023586C">
        <w:fldChar w:fldCharType="separate"/>
      </w:r>
      <w:r w:rsidR="00351706" w:rsidRPr="0023586C">
        <w:rPr>
          <w:noProof/>
        </w:rPr>
        <w:t>[2]</w:t>
      </w:r>
      <w:r w:rsidR="00351706" w:rsidRPr="0023586C">
        <w:fldChar w:fldCharType="end"/>
      </w:r>
      <w:r w:rsidR="00351706" w:rsidRPr="0023586C">
        <w:t xml:space="preserve">. This means that it is possible to have separate NTFS and share permissions on the same directory structure. This can become very confusing for IT administrators and users in determining which permissions apply in each scenario. It can also cause accidental data disclosure if a user is given more access via NTFS than share, or visa versa. As such it is recommended to have a predefined policy for giving users permission to network resources. For instance administrators may decide to use share permissions to give all standard users read </w:t>
      </w:r>
      <w:r w:rsidR="00A771D4" w:rsidRPr="0023586C">
        <w:t>access to the network share, and then use NTFS permissions to restrict access further</w:t>
      </w:r>
      <w:r w:rsidR="00A771D4" w:rsidRPr="0023586C">
        <w:fldChar w:fldCharType="begin" w:fldLock="1"/>
      </w:r>
      <w:r w:rsidR="00A771D4" w:rsidRPr="0023586C">
        <w:instrText>ADDIN CSL_CITATION {"citationItems":[{"id":"ITEM-1","itemData":{"URL":"https://www.tenfold-security.com/en/ntfs-permissions-and-share-permissions-whats-the-difference/","abstract":"If several people in a company need to use the same local resources, there must be a simple and efficient way of controlling access to these resources. Commonly, this is done using share permissions and/or NTFS permissions. Both serve the purpose of protecting data and preventing unauthorized access. While they can coexist, they work in different ways.\n\nToday, we are going to take a closer look at what exactly the difference between share permissions and NTFS permissions is and illustrate some best practice examples for using both methods in Microsoft Windows environments.","accessed":{"date-parts":[["2021","4","29"]]},"author":[{"dropping-particle":"","family":"Semmelmayer","given":"Helmut","non-dropping-particle":"","parse-names":false,"suffix":""}],"container-title":"TenFold","id":"ITEM-1","issued":{"date-parts":[["2020","9","28"]]},"title":"NTFS Permissions and Share Permissions – What’s the difference?","type":"webpage"},"uris":["http://www.mendeley.com/documents/?uuid=9d832f73-3b79-3137-b861-3a480482a879"]}],"mendeley":{"formattedCitation":"[2]","plainTextFormattedCitation":"[2]","previouslyFormattedCitation":"[2]"},"properties":{"noteIndex":0},"schema":"https://github.com/citation-style-language/schema/raw/master/csl-citation.json"}</w:instrText>
      </w:r>
      <w:r w:rsidR="00A771D4" w:rsidRPr="0023586C">
        <w:fldChar w:fldCharType="separate"/>
      </w:r>
      <w:r w:rsidR="00A771D4" w:rsidRPr="0023586C">
        <w:rPr>
          <w:noProof/>
        </w:rPr>
        <w:t>[2]</w:t>
      </w:r>
      <w:r w:rsidR="00A771D4" w:rsidRPr="0023586C">
        <w:fldChar w:fldCharType="end"/>
      </w:r>
      <w:r w:rsidR="00A771D4" w:rsidRPr="0023586C">
        <w:fldChar w:fldCharType="begin" w:fldLock="1"/>
      </w:r>
      <w:r w:rsidR="001B69CC" w:rsidRPr="0023586C">
        <w:instrText>ADDIN CSL_CITATION {"citationItems":[{"id":"ITEM-1","itemData":{"URL":"http://www.ntfs.com/ntfs-permissions-file-folder.htm","accessed":{"date-parts":[["2021","2","21"]]},"container-title":"NTFS","id":"ITEM-1","issued":{"date-parts":[["0"]]},"title":"File and Folder Basic NTFS Permissions - NTFS.com","type":"webpage"},"uris":["http://www.mendeley.com/documents/?uuid=14381a9c-0eee-3ca8-8f9e-37f1d5f9c7e1"]}],"mendeley":{"formattedCitation":"[3]","plainTextFormattedCitation":"[3]","previouslyFormattedCitation":"[3]"},"properties":{"noteIndex":0},"schema":"https://github.com/citation-style-language/schema/raw/master/csl-citation.json"}</w:instrText>
      </w:r>
      <w:r w:rsidR="00A771D4" w:rsidRPr="0023586C">
        <w:fldChar w:fldCharType="separate"/>
      </w:r>
      <w:r w:rsidR="00A771D4" w:rsidRPr="0023586C">
        <w:rPr>
          <w:noProof/>
        </w:rPr>
        <w:t>[3]</w:t>
      </w:r>
      <w:r w:rsidR="00A771D4" w:rsidRPr="0023586C">
        <w:fldChar w:fldCharType="end"/>
      </w:r>
      <w:r w:rsidR="00A771D4" w:rsidRPr="0023586C">
        <w:t>. This would mean that if a user is unable to access a resource they are meant to, the administrators will always know that NTFS permissions will be the cause.</w:t>
      </w:r>
    </w:p>
    <w:p w14:paraId="74512EAF" w14:textId="77777777" w:rsidR="00A771D4" w:rsidRPr="0023586C" w:rsidRDefault="00A771D4" w:rsidP="0023586C"/>
    <w:p w14:paraId="2641E0B2" w14:textId="4C998411" w:rsidR="00284795" w:rsidRPr="0023586C" w:rsidRDefault="00284795" w:rsidP="0023586C">
      <w:pPr>
        <w:pStyle w:val="Heading2"/>
        <w:rPr>
          <w:rFonts w:ascii="Times New Roman" w:hAnsi="Times New Roman" w:cs="Times New Roman"/>
        </w:rPr>
      </w:pPr>
      <w:bookmarkStart w:id="66" w:name="_Toc70607962"/>
      <w:r w:rsidRPr="0023586C">
        <w:rPr>
          <w:rFonts w:ascii="Times New Roman" w:hAnsi="Times New Roman" w:cs="Times New Roman"/>
        </w:rPr>
        <w:t xml:space="preserve">Group </w:t>
      </w:r>
      <w:r w:rsidR="0072698E" w:rsidRPr="0023586C">
        <w:rPr>
          <w:rFonts w:ascii="Times New Roman" w:hAnsi="Times New Roman" w:cs="Times New Roman"/>
        </w:rPr>
        <w:t>p</w:t>
      </w:r>
      <w:r w:rsidRPr="0023586C">
        <w:rPr>
          <w:rFonts w:ascii="Times New Roman" w:hAnsi="Times New Roman" w:cs="Times New Roman"/>
        </w:rPr>
        <w:t xml:space="preserve">olicy </w:t>
      </w:r>
      <w:r w:rsidR="0072698E" w:rsidRPr="0023586C">
        <w:rPr>
          <w:rFonts w:ascii="Times New Roman" w:hAnsi="Times New Roman" w:cs="Times New Roman"/>
        </w:rPr>
        <w:t>m</w:t>
      </w:r>
      <w:r w:rsidRPr="0023586C">
        <w:rPr>
          <w:rFonts w:ascii="Times New Roman" w:hAnsi="Times New Roman" w:cs="Times New Roman"/>
        </w:rPr>
        <w:t>anagement</w:t>
      </w:r>
      <w:bookmarkEnd w:id="66"/>
    </w:p>
    <w:p w14:paraId="42B427F0" w14:textId="1B8A21CE" w:rsidR="00115EF4" w:rsidRPr="0023586C" w:rsidRDefault="00115EF4" w:rsidP="0023586C">
      <w:r w:rsidRPr="0023586C">
        <w:rPr>
          <w:sz w:val="22"/>
          <w:szCs w:val="22"/>
        </w:rPr>
        <w:t>Group Policy is a management technology for Windows in an active directory environment</w:t>
      </w:r>
      <w:r w:rsidRPr="0023586C">
        <w:rPr>
          <w:sz w:val="22"/>
          <w:szCs w:val="22"/>
        </w:rPr>
        <w:fldChar w:fldCharType="begin" w:fldLock="1"/>
      </w:r>
      <w:r w:rsidR="001B69CC" w:rsidRPr="0023586C">
        <w:instrText>ADDIN CSL_CITATION {"citationItems":[{"id":"ITEM-1","itemData":{"URL":"https://docs.microsoft.com/en-us/openspecs/windows_protocols/ms-gpod/a4ce9803-71e7-4e20-988b-167a4e13f660#gt_defe8c22-1365-4e5e-abf7-46ad112d3bda","accessed":{"date-parts":[["2021","4","28"]]},"container-title":"Microsoft","id":"ITEM-1","issued":{"date-parts":[["0"]]},"title":"[MS-GPOD]: Glossary | Microsoft Docs","type":"webpage"},"uris":["http://www.mendeley.com/documents/?uuid=bd5c9fb0-cd29-3439-afff-3d60f7449ce2"]}],"mendeley":{"formattedCitation":"[4]","plainTextFormattedCitation":"[4]","previouslyFormattedCitation":"[4]"},"properties":{"noteIndex":0},"schema":"https://github.com/citation-style-language/schema/raw/master/csl-citation.json"}</w:instrText>
      </w:r>
      <w:r w:rsidRPr="0023586C">
        <w:rPr>
          <w:sz w:val="22"/>
          <w:szCs w:val="22"/>
        </w:rPr>
        <w:fldChar w:fldCharType="separate"/>
      </w:r>
      <w:r w:rsidR="00A771D4" w:rsidRPr="0023586C">
        <w:rPr>
          <w:noProof/>
        </w:rPr>
        <w:t>[4]</w:t>
      </w:r>
      <w:r w:rsidRPr="0023586C">
        <w:rPr>
          <w:sz w:val="22"/>
          <w:szCs w:val="22"/>
        </w:rPr>
        <w:fldChar w:fldCharType="end"/>
      </w:r>
      <w:r w:rsidRPr="0023586C">
        <w:rPr>
          <w:sz w:val="22"/>
          <w:szCs w:val="22"/>
        </w:rPr>
        <w:t xml:space="preserve">. </w:t>
      </w:r>
      <w:r w:rsidR="007602FF" w:rsidRPr="0023586C">
        <w:rPr>
          <w:sz w:val="22"/>
          <w:szCs w:val="22"/>
        </w:rPr>
        <w:t xml:space="preserve">The point of group policy management is to allow the centralised management of devices and users settings. These settings can vary from setting the desktop background to a corporate branded image to </w:t>
      </w:r>
      <w:r w:rsidRPr="0023586C">
        <w:rPr>
          <w:sz w:val="22"/>
          <w:szCs w:val="22"/>
        </w:rPr>
        <w:t xml:space="preserve">blocking command prompt. Group policy is not the only method for managing network environments, with </w:t>
      </w:r>
      <w:r w:rsidRPr="0023586C">
        <w:rPr>
          <w:sz w:val="22"/>
          <w:szCs w:val="22"/>
        </w:rPr>
        <w:t xml:space="preserve">System </w:t>
      </w:r>
      <w:r w:rsidRPr="0023586C">
        <w:rPr>
          <w:sz w:val="22"/>
          <w:szCs w:val="22"/>
        </w:rPr>
        <w:t>Centre</w:t>
      </w:r>
      <w:r w:rsidRPr="0023586C">
        <w:rPr>
          <w:sz w:val="22"/>
          <w:szCs w:val="22"/>
        </w:rPr>
        <w:t xml:space="preserve"> Configuration Manager (SCCM), and Mobile Device Management (MDM)</w:t>
      </w:r>
      <w:r w:rsidRPr="0023586C">
        <w:rPr>
          <w:sz w:val="22"/>
          <w:szCs w:val="22"/>
        </w:rPr>
        <w:fldChar w:fldCharType="begin" w:fldLock="1"/>
      </w:r>
      <w:r w:rsidR="001B69CC" w:rsidRPr="0023586C">
        <w:instrText>ADDIN CSL_CITATION {"citationItems":[{"id":"ITEM-1","itemData":{"URL":"https://www.pcwdld.com/group-policy-management","abstract":"roup Policy (GP) is a Windows management feature that allows you to control multiple users’ and computers’ configurations within an Active Directory environment.\n\nWith GP, all Organizational Units, sites, or domains can be configured from a single and central place.\n\nThis feature helps network admins in large Windows environments to save time by not having to go through every computer to set a new configuration.\n\nAlthough there are other ways to manage Windows estates, like Desired State Configuration (DSC), System Center Configuration Manager (SCCM), and Mobile Device Management (MDM), nothing allows the fine-grained control that GP provides.","accessed":{"date-parts":[["2021","4","28"]]},"author":[{"dropping-particle":"","family":"Wilson","given":"Marc","non-dropping-particle":"","parse-names":false,"suffix":""}],"container-title":"PCWDLD","id":"ITEM-1","issued":{"date-parts":[["2020","11","19"]]},"title":"Group Policy Management - Guide &amp; Tutorial along with Defintions! - PC &amp; Network Downloads - PCWDLD.com","type":"webpage"},"uris":["http://www.mendeley.com/documents/?uuid=711e1e8f-bf35-3aaa-910e-846a62e71ecd"]}],"mendeley":{"formattedCitation":"[5]","plainTextFormattedCitation":"[5]","previouslyFormattedCitation":"[5]"},"properties":{"noteIndex":0},"schema":"https://github.com/citation-style-language/schema/raw/master/csl-citation.json"}</w:instrText>
      </w:r>
      <w:r w:rsidRPr="0023586C">
        <w:rPr>
          <w:sz w:val="22"/>
          <w:szCs w:val="22"/>
        </w:rPr>
        <w:fldChar w:fldCharType="separate"/>
      </w:r>
      <w:r w:rsidR="00A771D4" w:rsidRPr="0023586C">
        <w:rPr>
          <w:noProof/>
        </w:rPr>
        <w:t>[5]</w:t>
      </w:r>
      <w:r w:rsidRPr="0023586C">
        <w:rPr>
          <w:sz w:val="22"/>
          <w:szCs w:val="22"/>
        </w:rPr>
        <w:fldChar w:fldCharType="end"/>
      </w:r>
      <w:r w:rsidRPr="0023586C">
        <w:rPr>
          <w:sz w:val="22"/>
          <w:szCs w:val="22"/>
        </w:rPr>
        <w:t xml:space="preserve"> being other tools used in enterprise networks. MDM is often used in the con</w:t>
      </w:r>
      <w:r w:rsidR="00B86F94" w:rsidRPr="0023586C">
        <w:rPr>
          <w:sz w:val="22"/>
          <w:szCs w:val="22"/>
        </w:rPr>
        <w:t>t</w:t>
      </w:r>
      <w:r w:rsidRPr="0023586C">
        <w:rPr>
          <w:sz w:val="22"/>
          <w:szCs w:val="22"/>
        </w:rPr>
        <w:t xml:space="preserve">ext of </w:t>
      </w:r>
      <w:r w:rsidR="00B86F94" w:rsidRPr="0023586C">
        <w:rPr>
          <w:sz w:val="22"/>
          <w:szCs w:val="22"/>
        </w:rPr>
        <w:t>Bring Your Own Device (BYOD) which allows for organisations to set minimum standards for personal devices used to access organisational data.</w:t>
      </w:r>
    </w:p>
    <w:p w14:paraId="5BED4125" w14:textId="2A51B824" w:rsidR="00A771D4" w:rsidRPr="0023586C" w:rsidRDefault="00A771D4" w:rsidP="0023586C">
      <w:pPr>
        <w:rPr>
          <w:sz w:val="22"/>
          <w:szCs w:val="22"/>
        </w:rPr>
      </w:pPr>
      <w:r w:rsidRPr="0023586C">
        <w:t>Some of the most important group policies from a security point of view in an enterprise network are those that prohibit regular users from accessing administrative functions. These policies enforce a system on least privilege on a network. Such policies include preventing access to the control panel and command prompt, or prevent users from installing software</w:t>
      </w:r>
      <w:r w:rsidR="001B69CC" w:rsidRPr="0023586C">
        <w:fldChar w:fldCharType="begin" w:fldLock="1"/>
      </w:r>
      <w:r w:rsidR="001B69CC" w:rsidRPr="0023586C">
        <w:instrText>ADDIN CSL_CITATION {"citationItems":[{"id":"ITEM-1","itemData":{"URL":"https://www.pcwdld.com/group-policy-management","abstract":"roup Policy (GP) is a Windows management feature that allows you to control multiple users’ and computers’ configurations within an Active Directory environment.\n\nWith GP, all Organizational Units, sites, or domains can be configured from a single and central place.\n\nThis feature helps network admins in large Windows environments to save time by not having to go through every computer to set a new configuration.\n\nAlthough there are other ways to manage Windows estates, like Desired State Configuration (DSC), System Center Configuration Manager (SCCM), and Mobile Device Management (MDM), nothing allows the fine-grained control that GP provides.","accessed":{"date-parts":[["2021","4","28"]]},"author":[{"dropping-particle":"","family":"Wilson","given":"Marc","non-dropping-particle":"","parse-names":false,"suffix":""}],"container-title":"PCWDLD","id":"ITEM-1","issued":{"date-parts":[["2020","11","19"]]},"title":"Group Policy Management - Guide &amp; Tutorial along with Defintions! - PC &amp; Network Downloads - PCWDLD.com","type":"webpage"},"uris":["http://www.mendeley.com/documents/?uuid=711e1e8f-bf35-3aaa-910e-846a62e71ecd"]}],"mendeley":{"formattedCitation":"[5]","plainTextFormattedCitation":"[5]","previouslyFormattedCitation":"[5]"},"properties":{"noteIndex":0},"schema":"https://github.com/citation-style-language/schema/raw/master/csl-citation.json"}</w:instrText>
      </w:r>
      <w:r w:rsidR="001B69CC" w:rsidRPr="0023586C">
        <w:fldChar w:fldCharType="separate"/>
      </w:r>
      <w:r w:rsidR="001B69CC" w:rsidRPr="0023586C">
        <w:rPr>
          <w:noProof/>
        </w:rPr>
        <w:t>[5]</w:t>
      </w:r>
      <w:r w:rsidR="001B69CC" w:rsidRPr="0023586C">
        <w:fldChar w:fldCharType="end"/>
      </w:r>
      <w:r w:rsidRPr="0023586C">
        <w:t xml:space="preserve">. Other policies may </w:t>
      </w:r>
      <w:r w:rsidR="001B69CC" w:rsidRPr="0023586C">
        <w:t>remove legacy support features that are vulnerable to attack like SMBv1 and v2</w:t>
      </w:r>
      <w:r w:rsidR="001B69CC" w:rsidRPr="0023586C">
        <w:fldChar w:fldCharType="begin" w:fldLock="1"/>
      </w:r>
      <w:r w:rsidR="001B69CC" w:rsidRPr="0023586C">
        <w:instrText>ADDIN CSL_CITATION {"citationItems":[{"id":"ITEM-1","itemData":{"abstract":"In this article, you will find information about Group Policy settings you need to configure properly to harden your security posture.","container-title":"https://blog.netwrix.com/","id":"ITEM-1","issued":{"date-parts":[["0"]]},"title":"6 Group Policy Settings You Need to Get Right","type":"article-journal"},"uris":["http://www.mendeley.com/documents/?uuid=a7e0aad9-ec3d-3ba9-9291-e3cb92814b1b"]}],"mendeley":{"formattedCitation":"[6]","plainTextFormattedCitation":"[6]","previouslyFormattedCitation":"[6]"},"properties":{"noteIndex":0},"schema":"https://github.com/citation-style-language/schema/raw/master/csl-citation.json"}</w:instrText>
      </w:r>
      <w:r w:rsidR="001B69CC" w:rsidRPr="0023586C">
        <w:fldChar w:fldCharType="separate"/>
      </w:r>
      <w:r w:rsidR="001B69CC" w:rsidRPr="0023586C">
        <w:rPr>
          <w:noProof/>
        </w:rPr>
        <w:t>[6]</w:t>
      </w:r>
      <w:r w:rsidR="001B69CC" w:rsidRPr="0023586C">
        <w:fldChar w:fldCharType="end"/>
      </w:r>
      <w:r w:rsidR="001B69CC" w:rsidRPr="0023586C">
        <w:t>, or disabling default local accounts.</w:t>
      </w:r>
    </w:p>
    <w:p w14:paraId="158AF19C" w14:textId="334C8506" w:rsidR="00B86F94" w:rsidRPr="0023586C" w:rsidRDefault="001B69CC" w:rsidP="0023586C">
      <w:r w:rsidRPr="0023586C">
        <w:t>One important group policy to apply is to prevent Windows from storing user account passwords as LAN Manager Hashes, and to instead use Windows NT Hash</w:t>
      </w:r>
      <w:r w:rsidRPr="0023586C">
        <w:fldChar w:fldCharType="begin" w:fldLock="1"/>
      </w:r>
      <w:r w:rsidRPr="0023586C">
        <w:instrText>ADDIN CSL_CITATION {"citationItems":[{"id":"ITEM-1","itemData":{"URL":"https://www.lepide.com/blog/top-10-most-important-group-policy-settings-for-preventing-security-breaches/","accessed":{"date-parts":[["2021","4","29"]]},"container-title":"Lepide","id":"ITEM-1","issued":{"date-parts":[["2020"]]},"title":"Top 10 Most Important Group Policy Settings for Preventing Security Breaches","type":"webpage"},"uris":["http://www.mendeley.com/documents/?uuid=079d0030-a0d0-3dc5-a55d-b7fdbea698fa"]}],"mendeley":{"formattedCitation":"[7]","plainTextFormattedCitation":"[7]","previouslyFormattedCitation":"[7]"},"properties":{"noteIndex":0},"schema":"https://github.com/citation-style-language/schema/raw/master/csl-citation.json"}</w:instrText>
      </w:r>
      <w:r w:rsidRPr="0023586C">
        <w:fldChar w:fldCharType="separate"/>
      </w:r>
      <w:r w:rsidRPr="0023586C">
        <w:rPr>
          <w:noProof/>
        </w:rPr>
        <w:t>[7]</w:t>
      </w:r>
      <w:r w:rsidRPr="0023586C">
        <w:fldChar w:fldCharType="end"/>
      </w:r>
      <w:r w:rsidRPr="0023586C">
        <w:t xml:space="preserve">. This is </w:t>
      </w:r>
      <w:r w:rsidRPr="0023586C">
        <w:lastRenderedPageBreak/>
        <w:t>because LM hashes are vulnerable to cracking by attackers which could then be used to impersonate users and pivot to different systems</w:t>
      </w:r>
      <w:r w:rsidRPr="0023586C">
        <w:fldChar w:fldCharType="begin" w:fldLock="1"/>
      </w:r>
      <w:r w:rsidRPr="0023586C">
        <w:instrText>ADDIN CSL_CITATION {"citationItems":[{"id":"ITEM-1","itemData":{"URL":"https://docs.microsoft.com/en-us/windows/security/threat-protection/security-policy-settings/network-security-do-not-store-lan-manager-hash-value-on-next-password-change","accessed":{"date-parts":[["2021","4","29"]]},"id":"ITEM-1","issued":{"date-parts":[["0"]]},"title":"Network security Do not store LAN Manager hash value on next password change (Windows 10) - Windows security | Microsoft Docs","type":"webpage"},"uris":["http://www.mendeley.com/documents/?uuid=f385c6de-af85-34db-9303-62892fdde6da"]}],"mendeley":{"formattedCitation":"[8]","plainTextFormattedCitation":"[8]"},"properties":{"noteIndex":0},"schema":"https://github.com/citation-style-language/schema/raw/master/csl-citation.json"}</w:instrText>
      </w:r>
      <w:r w:rsidRPr="0023586C">
        <w:fldChar w:fldCharType="separate"/>
      </w:r>
      <w:r w:rsidRPr="0023586C">
        <w:rPr>
          <w:noProof/>
        </w:rPr>
        <w:t>[8]</w:t>
      </w:r>
      <w:r w:rsidRPr="0023586C">
        <w:fldChar w:fldCharType="end"/>
      </w:r>
      <w:r w:rsidRPr="0023586C">
        <w:t xml:space="preserve">. </w:t>
      </w:r>
    </w:p>
    <w:p w14:paraId="589A77C8" w14:textId="77777777" w:rsidR="001B69CC" w:rsidRPr="0023586C" w:rsidRDefault="001B69CC" w:rsidP="0023586C"/>
    <w:p w14:paraId="03A971C8" w14:textId="231E3315" w:rsidR="00172944" w:rsidRPr="0023586C" w:rsidRDefault="00284795" w:rsidP="0023586C">
      <w:pPr>
        <w:pStyle w:val="Heading2"/>
        <w:rPr>
          <w:rFonts w:ascii="Times New Roman" w:hAnsi="Times New Roman" w:cs="Times New Roman"/>
        </w:rPr>
      </w:pPr>
      <w:bookmarkStart w:id="67" w:name="_Toc70607963"/>
      <w:r w:rsidRPr="0023586C">
        <w:rPr>
          <w:rFonts w:ascii="Times New Roman" w:hAnsi="Times New Roman" w:cs="Times New Roman"/>
        </w:rPr>
        <w:t>P</w:t>
      </w:r>
      <w:r w:rsidRPr="0023586C">
        <w:rPr>
          <w:rFonts w:ascii="Times New Roman" w:hAnsi="Times New Roman" w:cs="Times New Roman"/>
        </w:rPr>
        <w:t>assword principles</w:t>
      </w:r>
      <w:bookmarkEnd w:id="67"/>
      <w:r w:rsidRPr="0023586C">
        <w:rPr>
          <w:rFonts w:ascii="Times New Roman" w:hAnsi="Times New Roman" w:cs="Times New Roman"/>
        </w:rPr>
        <w:t xml:space="preserve"> </w:t>
      </w:r>
    </w:p>
    <w:p w14:paraId="60F6058D" w14:textId="6B0C8A8C" w:rsidR="008F49F7" w:rsidRPr="0023586C" w:rsidRDefault="008F49F7" w:rsidP="0023586C">
      <w:r w:rsidRPr="0023586C">
        <w:t>There are several different elements to best practice with regards to password policies in a modern enterprise network. The following are some examples.</w:t>
      </w:r>
    </w:p>
    <w:p w14:paraId="5B2C0BAD" w14:textId="77777777" w:rsidR="008F49F7" w:rsidRPr="0023586C" w:rsidRDefault="008F49F7" w:rsidP="0023586C"/>
    <w:p w14:paraId="655C0C3B" w14:textId="658882DB" w:rsidR="00284795" w:rsidRPr="0023586C" w:rsidRDefault="00284795" w:rsidP="0023586C">
      <w:pPr>
        <w:pStyle w:val="Heading3"/>
        <w:rPr>
          <w:rFonts w:ascii="Times New Roman" w:hAnsi="Times New Roman" w:cs="Times New Roman"/>
          <w:lang w:eastAsia="en-GB"/>
        </w:rPr>
      </w:pPr>
      <w:bookmarkStart w:id="68" w:name="_Toc70607964"/>
      <w:r w:rsidRPr="0023586C">
        <w:rPr>
          <w:rFonts w:ascii="Times New Roman" w:hAnsi="Times New Roman" w:cs="Times New Roman"/>
          <w:lang w:eastAsia="en-GB"/>
        </w:rPr>
        <w:t>Password complexity</w:t>
      </w:r>
      <w:bookmarkEnd w:id="68"/>
    </w:p>
    <w:p w14:paraId="411109E3" w14:textId="303B10E8" w:rsidR="00284795" w:rsidRPr="0023586C" w:rsidRDefault="008F49F7" w:rsidP="0023586C">
      <w:pPr>
        <w:rPr>
          <w:lang w:eastAsia="en-GB"/>
        </w:rPr>
      </w:pPr>
      <w:r w:rsidRPr="0023586C">
        <w:rPr>
          <w:lang w:eastAsia="en-GB"/>
        </w:rPr>
        <w:t xml:space="preserve">Password complexity refers to the </w:t>
      </w:r>
      <w:r w:rsidR="00160813" w:rsidRPr="0023586C">
        <w:rPr>
          <w:lang w:eastAsia="en-GB"/>
        </w:rPr>
        <w:t>standards that a password must meet. Historically best practice required passwords to include upper and lowercase letters, numbers, and special characters. This however resulted in “</w:t>
      </w:r>
      <w:r w:rsidR="00160813" w:rsidRPr="0023586C">
        <w:rPr>
          <w:lang w:eastAsia="en-GB"/>
        </w:rPr>
        <w:t>unhappy users and an over-worked Help Desk</w:t>
      </w:r>
      <w:r w:rsidR="00160813" w:rsidRPr="0023586C">
        <w:rPr>
          <w:lang w:eastAsia="en-GB"/>
        </w:rPr>
        <w:t>”</w:t>
      </w:r>
      <w:r w:rsidR="00160813" w:rsidRPr="0023586C">
        <w:rPr>
          <w:lang w:eastAsia="en-GB"/>
        </w:rPr>
        <w:fldChar w:fldCharType="begin" w:fldLock="1"/>
      </w:r>
      <w:r w:rsidR="001B69CC" w:rsidRPr="0023586C">
        <w:rPr>
          <w:lang w:eastAsia="en-GB"/>
        </w:rPr>
        <w:instrText>ADDIN CSL_CITATION {"citationItems":[{"id":"ITEM-1","itemData":{"URL":"https://docs.microsoft.com/en-us/windows/security/threat-protection/security-policy-settings/password-must-meet-complexity-requirements","accessed":{"date-parts":[["2021","4","28"]]},"container-title":"Microsoft","id":"ITEM-1","issued":{"date-parts":[["0"]]},"title":"Password must meet complexity requirements (Windows 10) - Windows security | Microsoft Docs","type":"webpage"},"uris":["http://www.mendeley.com/documents/?uuid=00ede77b-4dc0-3c7f-b47d-ab02cb310c07"]}],"mendeley":{"formattedCitation":"[9]","plainTextFormattedCitation":"[9]","previouslyFormattedCitation":"[9]"},"properties":{"noteIndex":0},"schema":"https://github.com/citation-style-language/schema/raw/master/csl-citation.json"}</w:instrText>
      </w:r>
      <w:r w:rsidR="00160813" w:rsidRPr="0023586C">
        <w:rPr>
          <w:lang w:eastAsia="en-GB"/>
        </w:rPr>
        <w:fldChar w:fldCharType="separate"/>
      </w:r>
      <w:r w:rsidR="001B69CC" w:rsidRPr="0023586C">
        <w:rPr>
          <w:noProof/>
          <w:lang w:eastAsia="en-GB"/>
        </w:rPr>
        <w:t>[9]</w:t>
      </w:r>
      <w:r w:rsidR="00160813" w:rsidRPr="0023586C">
        <w:rPr>
          <w:lang w:eastAsia="en-GB"/>
        </w:rPr>
        <w:fldChar w:fldCharType="end"/>
      </w:r>
      <w:r w:rsidR="00160813" w:rsidRPr="0023586C">
        <w:rPr>
          <w:lang w:eastAsia="en-GB"/>
        </w:rPr>
        <w:t xml:space="preserve">, this is because whilst the inclusion of additional possible symbols does increase per character </w:t>
      </w:r>
      <w:r w:rsidR="00543763" w:rsidRPr="0023586C">
        <w:rPr>
          <w:lang w:eastAsia="en-GB"/>
        </w:rPr>
        <w:t xml:space="preserve">entropy, it also makes passwords significantly harder for users to remember. </w:t>
      </w:r>
      <w:r w:rsidR="00EA5FBA" w:rsidRPr="0023586C">
        <w:rPr>
          <w:lang w:eastAsia="en-GB"/>
        </w:rPr>
        <w:t>This, along with the fact that many users will use predictable patterns for replacing letters with other characters is why current best practice as provided by NCSC recommends against complexity requirements.</w:t>
      </w:r>
    </w:p>
    <w:p w14:paraId="528268B6" w14:textId="6FF7F956" w:rsidR="00284795" w:rsidRPr="0023586C" w:rsidRDefault="00284795" w:rsidP="0023586C">
      <w:pPr>
        <w:rPr>
          <w:lang w:eastAsia="en-GB"/>
        </w:rPr>
      </w:pPr>
    </w:p>
    <w:p w14:paraId="703C7BD4" w14:textId="45B1AD83" w:rsidR="00284795" w:rsidRPr="0023586C" w:rsidRDefault="00284795" w:rsidP="0023586C">
      <w:pPr>
        <w:pStyle w:val="Heading3"/>
        <w:rPr>
          <w:rFonts w:ascii="Times New Roman" w:hAnsi="Times New Roman" w:cs="Times New Roman"/>
          <w:lang w:eastAsia="en-GB"/>
        </w:rPr>
      </w:pPr>
      <w:bookmarkStart w:id="69" w:name="_Toc70607965"/>
      <w:r w:rsidRPr="0023586C">
        <w:rPr>
          <w:rFonts w:ascii="Times New Roman" w:hAnsi="Times New Roman" w:cs="Times New Roman"/>
          <w:lang w:eastAsia="en-GB"/>
        </w:rPr>
        <w:t>Password expiry</w:t>
      </w:r>
      <w:bookmarkEnd w:id="69"/>
    </w:p>
    <w:p w14:paraId="345CCC16" w14:textId="0C4171DC" w:rsidR="00284795" w:rsidRPr="0023586C" w:rsidRDefault="00A54E83" w:rsidP="0023586C">
      <w:pPr>
        <w:rPr>
          <w:lang w:eastAsia="en-GB"/>
        </w:rPr>
      </w:pPr>
      <w:r w:rsidRPr="0023586C">
        <w:rPr>
          <w:lang w:eastAsia="en-GB"/>
        </w:rPr>
        <w:t>Historically the guidance on password expiry was to have enforced password changes periodically. The rationale for this was that it limits the risk posed by a compromised password by limiting the amount of time it is useful to an attacker</w:t>
      </w:r>
      <w:r w:rsidRPr="0023586C">
        <w:rPr>
          <w:lang w:eastAsia="en-GB"/>
        </w:rPr>
        <w:fldChar w:fldCharType="begin" w:fldLock="1"/>
      </w:r>
      <w:r w:rsidR="001B69CC" w:rsidRPr="0023586C">
        <w:rPr>
          <w:lang w:eastAsia="en-GB"/>
        </w:rPr>
        <w:instrText>ADDIN CSL_CITATION {"citationItems":[{"id":"ITEM-1","itemData":{"URL":"https://www.ncsc.gov.uk/blog-post/problems-forcing-regular-password-expiry","accessed":{"date-parts":[["2021","4","28"]]},"container-title":"NCSC","id":"ITEM-1","issued":{"date-parts":[["0"]]},"title":"The problems with forcing regular password expiry - NCSC.GOV.UK","type":"webpage"},"uris":["http://www.mendeley.com/documents/?uuid=dcfd198e-7969-3bf3-a978-85e1848559e6"]}],"mendeley":{"formattedCitation":"[10]","plainTextFormattedCitation":"[10]","previouslyFormattedCitation":"[10]"},"properties":{"noteIndex":0},"schema":"https://github.com/citation-style-language/schema/raw/master/csl-citation.json"}</w:instrText>
      </w:r>
      <w:r w:rsidRPr="0023586C">
        <w:rPr>
          <w:lang w:eastAsia="en-GB"/>
        </w:rPr>
        <w:fldChar w:fldCharType="separate"/>
      </w:r>
      <w:r w:rsidR="001B69CC" w:rsidRPr="0023586C">
        <w:rPr>
          <w:noProof/>
          <w:lang w:eastAsia="en-GB"/>
        </w:rPr>
        <w:t>[10]</w:t>
      </w:r>
      <w:r w:rsidRPr="0023586C">
        <w:rPr>
          <w:lang w:eastAsia="en-GB"/>
        </w:rPr>
        <w:fldChar w:fldCharType="end"/>
      </w:r>
      <w:r w:rsidRPr="0023586C">
        <w:rPr>
          <w:lang w:eastAsia="en-GB"/>
        </w:rPr>
        <w:t>. The issue that was presented by this line of thinking was that when a user is forced to change their password often, they tend to use passwords that are similar to the previous one (</w:t>
      </w:r>
      <w:proofErr w:type="gramStart"/>
      <w:r w:rsidRPr="0023586C">
        <w:rPr>
          <w:lang w:eastAsia="en-GB"/>
        </w:rPr>
        <w:t>e.g.</w:t>
      </w:r>
      <w:proofErr w:type="gramEnd"/>
      <w:r w:rsidRPr="0023586C">
        <w:rPr>
          <w:lang w:eastAsia="en-GB"/>
        </w:rPr>
        <w:t xml:space="preserve"> from “Password3” to “Password4”)</w:t>
      </w:r>
      <w:r w:rsidR="00DB6288" w:rsidRPr="0023586C">
        <w:rPr>
          <w:lang w:eastAsia="en-GB"/>
        </w:rPr>
        <w:t>, making guessing the new password trivial for the attacker</w:t>
      </w:r>
      <w:r w:rsidRPr="0023586C">
        <w:rPr>
          <w:lang w:eastAsia="en-GB"/>
        </w:rPr>
        <w:t xml:space="preserve">. This problem is exacerbated when the user has dozens of different passwords that each need to be updated every 3-6 months, which can cause some users to resort to writing them down, presenting even more </w:t>
      </w:r>
      <w:r w:rsidR="00DB6288" w:rsidRPr="0023586C">
        <w:rPr>
          <w:lang w:eastAsia="en-GB"/>
        </w:rPr>
        <w:t>avenues of attack</w:t>
      </w:r>
      <w:r w:rsidRPr="0023586C">
        <w:rPr>
          <w:lang w:eastAsia="en-GB"/>
        </w:rPr>
        <w:t>.</w:t>
      </w:r>
      <w:r w:rsidR="00DB6288" w:rsidRPr="0023586C">
        <w:rPr>
          <w:lang w:eastAsia="en-GB"/>
        </w:rPr>
        <w:t xml:space="preserve"> This is why in 2015 NCSC published guidance which “explicitly advised against” regular password expiration</w:t>
      </w:r>
      <w:r w:rsidR="00DB6288" w:rsidRPr="0023586C">
        <w:rPr>
          <w:lang w:eastAsia="en-GB"/>
        </w:rPr>
        <w:fldChar w:fldCharType="begin" w:fldLock="1"/>
      </w:r>
      <w:r w:rsidR="001B69CC" w:rsidRPr="0023586C">
        <w:rPr>
          <w:lang w:eastAsia="en-GB"/>
        </w:rPr>
        <w:instrText>ADDIN CSL_CITATION {"citationItems":[{"id":"ITEM-1","itemData":{"URL":"https://www.ncsc.gov.uk/collection/passwords","abstract":"This collection outlines the various password strategies that can help your organisation remain secure, from technical defences to helping your users manage their passwords. This guidance is primarily for system owners responsible for determining password policy.\n\nFor information about how to use passwords at home, please refer to the following:\n\nPassword managers: how they help you secure passwords\nThree random words or think random","accessed":{"date-parts":[["2021","4","28"]]},"container-title":"NCSC","id":"ITEM-1","issued":{"date-parts":[["0"]]},"title":"Password administration for system owners - NCSC.GOV.UK","type":"webpage"},"uris":["http://www.mendeley.com/documents/?uuid=c2aec84e-b0c1-33d0-a030-f71e5be4f358"]}],"mendeley":{"formattedCitation":"[11]","plainTextFormattedCitation":"[11]","previouslyFormattedCitation":"[11]"},"properties":{"noteIndex":0},"schema":"https://github.com/citation-style-language/schema/raw/master/csl-citation.json"}</w:instrText>
      </w:r>
      <w:r w:rsidR="00DB6288" w:rsidRPr="0023586C">
        <w:rPr>
          <w:lang w:eastAsia="en-GB"/>
        </w:rPr>
        <w:fldChar w:fldCharType="separate"/>
      </w:r>
      <w:r w:rsidR="001B69CC" w:rsidRPr="0023586C">
        <w:rPr>
          <w:noProof/>
          <w:lang w:eastAsia="en-GB"/>
        </w:rPr>
        <w:t>[11]</w:t>
      </w:r>
      <w:r w:rsidR="00DB6288" w:rsidRPr="0023586C">
        <w:rPr>
          <w:lang w:eastAsia="en-GB"/>
        </w:rPr>
        <w:fldChar w:fldCharType="end"/>
      </w:r>
      <w:r w:rsidR="00DB6288" w:rsidRPr="0023586C">
        <w:rPr>
          <w:lang w:eastAsia="en-GB"/>
        </w:rPr>
        <w:t>, and in 2019 SANS did the same</w:t>
      </w:r>
      <w:r w:rsidR="00DB6288" w:rsidRPr="0023586C">
        <w:rPr>
          <w:lang w:eastAsia="en-GB"/>
        </w:rPr>
        <w:fldChar w:fldCharType="begin" w:fldLock="1"/>
      </w:r>
      <w:r w:rsidR="001B69CC" w:rsidRPr="0023586C">
        <w:rPr>
          <w:lang w:eastAsia="en-GB"/>
        </w:rPr>
        <w:instrText>ADDIN CSL_CITATION {"citationItems":[{"id":"ITEM-1","itemData":{"URL":"https://www.sans.org/blog/time-for-password-expiration-to-die/","abstract":"Password expiration is a dying concept. Essentially, it’s when an organization requires their workforce to change their passwords every 60, 90 or XX number of days. And while there are several reasons behind the password expiration policy, most at this point seem obsolete.","accessed":{"date-parts":[["2021","4","28"]]},"author":[{"dropping-particle":"","family":"Spitzner","given":"Lance","non-dropping-particle":"","parse-names":false,"suffix":""}],"container-title":"SANS","id":"ITEM-1","issued":{"date-parts":[["2019","5","27"]]},"title":"Time for Password Expiration to Die","type":"webpage"},"uris":["http://www.mendeley.com/documents/?uuid=c0a39fe9-f543-32e5-a11d-4a69745be68c"]}],"mendeley":{"formattedCitation":"[12]","plainTextFormattedCitation":"[12]","previouslyFormattedCitation":"[12]"},"properties":{"noteIndex":0},"schema":"https://github.com/citation-style-language/schema/raw/master/csl-citation.json"}</w:instrText>
      </w:r>
      <w:r w:rsidR="00DB6288" w:rsidRPr="0023586C">
        <w:rPr>
          <w:lang w:eastAsia="en-GB"/>
        </w:rPr>
        <w:fldChar w:fldCharType="separate"/>
      </w:r>
      <w:r w:rsidR="001B69CC" w:rsidRPr="0023586C">
        <w:rPr>
          <w:noProof/>
          <w:lang w:eastAsia="en-GB"/>
        </w:rPr>
        <w:t>[12]</w:t>
      </w:r>
      <w:r w:rsidR="00DB6288" w:rsidRPr="0023586C">
        <w:rPr>
          <w:lang w:eastAsia="en-GB"/>
        </w:rPr>
        <w:fldChar w:fldCharType="end"/>
      </w:r>
      <w:r w:rsidR="00DB6288" w:rsidRPr="0023586C">
        <w:rPr>
          <w:lang w:eastAsia="en-GB"/>
        </w:rPr>
        <w:t xml:space="preserve">. They instead recommend </w:t>
      </w:r>
      <w:r w:rsidR="00ED63A3" w:rsidRPr="0023586C">
        <w:rPr>
          <w:lang w:eastAsia="en-GB"/>
        </w:rPr>
        <w:t>only requiring password changes “</w:t>
      </w:r>
      <w:r w:rsidR="00ED63A3" w:rsidRPr="0023586C">
        <w:rPr>
          <w:lang w:eastAsia="en-GB"/>
        </w:rPr>
        <w:t>if they have reason to believe it has been compromised</w:t>
      </w:r>
      <w:r w:rsidR="00ED63A3" w:rsidRPr="0023586C">
        <w:rPr>
          <w:lang w:eastAsia="en-GB"/>
        </w:rPr>
        <w:t>”</w:t>
      </w:r>
      <w:r w:rsidR="00ED63A3" w:rsidRPr="0023586C">
        <w:rPr>
          <w:lang w:eastAsia="en-GB"/>
        </w:rPr>
        <w:fldChar w:fldCharType="begin" w:fldLock="1"/>
      </w:r>
      <w:r w:rsidR="001B69CC" w:rsidRPr="0023586C">
        <w:rPr>
          <w:lang w:eastAsia="en-GB"/>
        </w:rPr>
        <w:instrText>ADDIN CSL_CITATION {"citationItems":[{"id":"ITEM-1","itemData":{"URL":"https://www.sans.org/blog/time-for-password-expiration-to-die/","abstract":"Password expiration is a dying concept. Essentially, it’s when an organization requires their workforce to change their passwords every 60, 90 or XX number of days. And while there are several reasons behind the password expiration policy, most at this point seem obsolete.","accessed":{"date-parts":[["2021","4","28"]]},"author":[{"dropping-particle":"","family":"Spitzner","given":"Lance","non-dropping-particle":"","parse-names":false,"suffix":""}],"container-title":"SANS","id":"ITEM-1","issued":{"date-parts":[["2019","5","27"]]},"title":"Time for Password Expiration to Die","type":"webpage"},"uris":["http://www.mendeley.com/documents/?uuid=c0a39fe9-f543-32e5-a11d-4a69745be68c"]}],"mendeley":{"formattedCitation":"[12]","plainTextFormattedCitation":"[12]","previouslyFormattedCitation":"[12]"},"properties":{"noteIndex":0},"schema":"https://github.com/citation-style-language/schema/raw/master/csl-citation.json"}</w:instrText>
      </w:r>
      <w:r w:rsidR="00ED63A3" w:rsidRPr="0023586C">
        <w:rPr>
          <w:lang w:eastAsia="en-GB"/>
        </w:rPr>
        <w:fldChar w:fldCharType="separate"/>
      </w:r>
      <w:r w:rsidR="001B69CC" w:rsidRPr="0023586C">
        <w:rPr>
          <w:noProof/>
          <w:lang w:eastAsia="en-GB"/>
        </w:rPr>
        <w:t>[12]</w:t>
      </w:r>
      <w:r w:rsidR="00ED63A3" w:rsidRPr="0023586C">
        <w:rPr>
          <w:lang w:eastAsia="en-GB"/>
        </w:rPr>
        <w:fldChar w:fldCharType="end"/>
      </w:r>
      <w:r w:rsidR="00ED63A3" w:rsidRPr="0023586C">
        <w:rPr>
          <w:lang w:eastAsia="en-GB"/>
        </w:rPr>
        <w:t>.</w:t>
      </w:r>
    </w:p>
    <w:p w14:paraId="2EA36923" w14:textId="4E053BE8" w:rsidR="00284795" w:rsidRPr="0023586C" w:rsidRDefault="00284795" w:rsidP="0023586C">
      <w:pPr>
        <w:rPr>
          <w:lang w:eastAsia="en-GB"/>
        </w:rPr>
      </w:pPr>
    </w:p>
    <w:p w14:paraId="39D8051B" w14:textId="20D61AFF" w:rsidR="00284795" w:rsidRPr="0023586C" w:rsidRDefault="00284795" w:rsidP="0023586C">
      <w:pPr>
        <w:pStyle w:val="Heading3"/>
        <w:rPr>
          <w:rFonts w:ascii="Times New Roman" w:hAnsi="Times New Roman" w:cs="Times New Roman"/>
          <w:lang w:eastAsia="en-GB"/>
        </w:rPr>
      </w:pPr>
      <w:bookmarkStart w:id="70" w:name="_Toc70607966"/>
      <w:r w:rsidRPr="0023586C">
        <w:rPr>
          <w:rFonts w:ascii="Times New Roman" w:hAnsi="Times New Roman" w:cs="Times New Roman"/>
          <w:lang w:eastAsia="en-GB"/>
        </w:rPr>
        <w:lastRenderedPageBreak/>
        <w:t>Password blacklists</w:t>
      </w:r>
      <w:bookmarkEnd w:id="70"/>
    </w:p>
    <w:p w14:paraId="6D21DD94" w14:textId="4118C38B" w:rsidR="00284795" w:rsidRPr="0023586C" w:rsidRDefault="00543763" w:rsidP="0023586C">
      <w:pPr>
        <w:rPr>
          <w:lang w:eastAsia="en-GB"/>
        </w:rPr>
      </w:pPr>
      <w:r w:rsidRPr="0023586C">
        <w:rPr>
          <w:lang w:eastAsia="en-GB"/>
        </w:rPr>
        <w:t xml:space="preserve">It is recommended by both the National Cyber Security Centre </w:t>
      </w:r>
      <w:r w:rsidR="002D2358" w:rsidRPr="0023586C">
        <w:rPr>
          <w:lang w:eastAsia="en-GB"/>
        </w:rPr>
        <w:t xml:space="preserve">(NCSC) </w:t>
      </w:r>
      <w:r w:rsidRPr="0023586C">
        <w:rPr>
          <w:lang w:eastAsia="en-GB"/>
        </w:rPr>
        <w:t xml:space="preserve">and the </w:t>
      </w:r>
      <w:r w:rsidR="002D2358" w:rsidRPr="0023586C">
        <w:rPr>
          <w:lang w:eastAsia="en-GB"/>
        </w:rPr>
        <w:t>N</w:t>
      </w:r>
      <w:r w:rsidRPr="0023586C">
        <w:rPr>
          <w:lang w:eastAsia="en-GB"/>
        </w:rPr>
        <w:t xml:space="preserve">ational </w:t>
      </w:r>
      <w:r w:rsidR="002D2358" w:rsidRPr="0023586C">
        <w:rPr>
          <w:lang w:eastAsia="en-GB"/>
        </w:rPr>
        <w:t>Institute of Standards and Technology (NIST) in their respective guidance documents</w:t>
      </w:r>
      <w:r w:rsidR="002D2358" w:rsidRPr="0023586C">
        <w:rPr>
          <w:lang w:eastAsia="en-GB"/>
        </w:rPr>
        <w:fldChar w:fldCharType="begin" w:fldLock="1"/>
      </w:r>
      <w:r w:rsidR="001B69CC" w:rsidRPr="0023586C">
        <w:rPr>
          <w:lang w:eastAsia="en-GB"/>
        </w:rPr>
        <w:instrText>ADDIN CSL_CITATION {"citationItems":[{"id":"ITEM-1","itemData":{"DOI":"10.6028/NIST.SP.800-63-3","author":[{"dropping-particle":"","family":"Grassi","given":"Paul A","non-dropping-particle":"","parse-names":false,"suffix":""},{"dropping-particle":"","family":"Garcia","given":"Michael E","non-dropping-particle":"","parse-names":false,"suffix":""},{"dropping-particle":"","family":"Fenton","given":"James L","non-dropping-particle":"","parse-names":false,"suffix":""}],"id":"ITEM-1","issued":{"date-parts":[["2017","6","22"]]},"publisher-place":"Gaithersburg, MD","title":"Digital identity guidelines: revision 3","type":"report"},"uris":["http://www.mendeley.com/documents/?uuid=c7381482-75e5-3058-9adc-b6f9ec0da442"]}],"mendeley":{"formattedCitation":"[13]","plainTextFormattedCitation":"[13]","previouslyFormattedCitation":"[13]"},"properties":{"noteIndex":0},"schema":"https://github.com/citation-style-language/schema/raw/master/csl-citation.json"}</w:instrText>
      </w:r>
      <w:r w:rsidR="002D2358" w:rsidRPr="0023586C">
        <w:rPr>
          <w:lang w:eastAsia="en-GB"/>
        </w:rPr>
        <w:fldChar w:fldCharType="separate"/>
      </w:r>
      <w:r w:rsidR="001B69CC" w:rsidRPr="0023586C">
        <w:rPr>
          <w:noProof/>
          <w:lang w:eastAsia="en-GB"/>
        </w:rPr>
        <w:t>[13]</w:t>
      </w:r>
      <w:r w:rsidR="002D2358" w:rsidRPr="0023586C">
        <w:rPr>
          <w:lang w:eastAsia="en-GB"/>
        </w:rPr>
        <w:fldChar w:fldCharType="end"/>
      </w:r>
      <w:r w:rsidR="002D2358" w:rsidRPr="0023586C">
        <w:rPr>
          <w:lang w:eastAsia="en-GB"/>
        </w:rPr>
        <w:fldChar w:fldCharType="begin" w:fldLock="1"/>
      </w:r>
      <w:r w:rsidR="001B69CC" w:rsidRPr="0023586C">
        <w:rPr>
          <w:lang w:eastAsia="en-GB"/>
        </w:rPr>
        <w:instrText>ADDIN CSL_CITATION {"citationItems":[{"id":"ITEM-1","itemData":{"URL":"https://www.ncsc.gov.uk/collection/passwords/updating-your-approach","abstract":"Advice for system owners responsible for determining password policies and identity management within their organisations.\nPassword policy: updating your approach contains advice for system owners responsible for determining password policy. It may be useful also for anyone developing or maintaining these services used by organisations.\n\nThe NCSC is working to reduce organisations' reliance on their users having to recall large numbers of complex passwords. This guidance advocates a greater reliance on technical defences and organisational processes, with passwords forming just one part of your wider access control and identity management approach.","accessed":{"date-parts":[["2021","4","28"]]},"container-title":"NCSC","id":"ITEM-1","issued":{"date-parts":[["0"]]},"title":"Password policy: updating your approach - NCSC.GOV.UK","type":"webpage"},"uris":["http://www.mendeley.com/documents/?uuid=22a126eb-cf11-341f-bc53-d160ce427fd5"]}],"mendeley":{"formattedCitation":"[14]","plainTextFormattedCitation":"[14]","previouslyFormattedCitation":"[14]"},"properties":{"noteIndex":0},"schema":"https://github.com/citation-style-language/schema/raw/master/csl-citation.json"}</w:instrText>
      </w:r>
      <w:r w:rsidR="002D2358" w:rsidRPr="0023586C">
        <w:rPr>
          <w:lang w:eastAsia="en-GB"/>
        </w:rPr>
        <w:fldChar w:fldCharType="separate"/>
      </w:r>
      <w:r w:rsidR="001B69CC" w:rsidRPr="0023586C">
        <w:rPr>
          <w:noProof/>
          <w:lang w:eastAsia="en-GB"/>
        </w:rPr>
        <w:t>[14]</w:t>
      </w:r>
      <w:r w:rsidR="002D2358" w:rsidRPr="0023586C">
        <w:rPr>
          <w:lang w:eastAsia="en-GB"/>
        </w:rPr>
        <w:fldChar w:fldCharType="end"/>
      </w:r>
      <w:r w:rsidR="002D2358" w:rsidRPr="0023586C">
        <w:rPr>
          <w:lang w:eastAsia="en-GB"/>
        </w:rPr>
        <w:t xml:space="preserve"> that certain passwords are blacklisted from use. This prevents users from choosing passwords that are commonly used or have been previously </w:t>
      </w:r>
      <w:r w:rsidR="00EA5FBA" w:rsidRPr="0023586C">
        <w:rPr>
          <w:lang w:eastAsia="en-GB"/>
        </w:rPr>
        <w:t>exposed in data breaches. This can protect organisations from attack methods such as password stuffing, where attackers use previously compromised credentials on other services in the hopes that the password was re-used</w:t>
      </w:r>
      <w:r w:rsidR="00EA5FBA" w:rsidRPr="0023586C">
        <w:rPr>
          <w:lang w:eastAsia="en-GB"/>
        </w:rPr>
        <w:fldChar w:fldCharType="begin" w:fldLock="1"/>
      </w:r>
      <w:r w:rsidR="001B69CC" w:rsidRPr="0023586C">
        <w:rPr>
          <w:lang w:eastAsia="en-GB"/>
        </w:rPr>
        <w:instrText>ADDIN CSL_CITATION {"citationItems":[{"id":"ITEM-1","itemData":{"URL":"https://owasp.org/www-community/attacks/Credential_stuffing","abstract":"Credential stuffing is the automated injection of breached username/password pairs in order to fraudulently gain access to user accounts. This is a subset of the brute force attack category: large numbers of spilled credentials are automatically entered into websites until they are potentially matched to an existing account, which the attacker can then hijack for their own purposes.","accessed":{"date-parts":[["2021","1","13"]]},"container-title":"OWASP","id":"ITEM-1","issued":{"date-parts":[["0"]]},"title":"Credential stuffing Software Attack | OWASP Foundation","type":"webpage"},"uris":["http://www.mendeley.com/documents/?uuid=c47ce4ed-e0ba-3859-80ce-a1efa7c321cb"]}],"mendeley":{"formattedCitation":"[15]","plainTextFormattedCitation":"[15]","previouslyFormattedCitation":"[15]"},"properties":{"noteIndex":0},"schema":"https://github.com/citation-style-language/schema/raw/master/csl-citation.json"}</w:instrText>
      </w:r>
      <w:r w:rsidR="00EA5FBA" w:rsidRPr="0023586C">
        <w:rPr>
          <w:lang w:eastAsia="en-GB"/>
        </w:rPr>
        <w:fldChar w:fldCharType="separate"/>
      </w:r>
      <w:r w:rsidR="001B69CC" w:rsidRPr="0023586C">
        <w:rPr>
          <w:noProof/>
          <w:lang w:eastAsia="en-GB"/>
        </w:rPr>
        <w:t>[15]</w:t>
      </w:r>
      <w:r w:rsidR="00EA5FBA" w:rsidRPr="0023586C">
        <w:rPr>
          <w:lang w:eastAsia="en-GB"/>
        </w:rPr>
        <w:fldChar w:fldCharType="end"/>
      </w:r>
      <w:r w:rsidR="00EA5FBA" w:rsidRPr="0023586C">
        <w:rPr>
          <w:lang w:eastAsia="en-GB"/>
        </w:rPr>
        <w:t xml:space="preserve">. It can also </w:t>
      </w:r>
      <w:r w:rsidR="00B57751" w:rsidRPr="0023586C">
        <w:rPr>
          <w:lang w:eastAsia="en-GB"/>
        </w:rPr>
        <w:t>be combined with password attempt throttling to severely limit the effectiveness of brute force password attacks where attackers used known usernames with common passwords. This is where the system enforces a time delay between unsuccessful login attempts and locking accounts after a certain number of failures</w:t>
      </w:r>
      <w:r w:rsidR="00B57751" w:rsidRPr="0023586C">
        <w:rPr>
          <w:lang w:eastAsia="en-GB"/>
        </w:rPr>
        <w:fldChar w:fldCharType="begin" w:fldLock="1"/>
      </w:r>
      <w:r w:rsidR="001B69CC" w:rsidRPr="0023586C">
        <w:rPr>
          <w:lang w:eastAsia="en-GB"/>
        </w:rPr>
        <w:instrText>ADDIN CSL_CITATION {"citationItems":[{"id":"ITEM-1","itemData":{"URL":"https://www.ncsc.gov.uk/collection/passwords/updating-your-approach","abstract":"Advice for system owners responsible for determining password policies and identity management within their organisations.\nPassword policy: updating your approach contains advice for system owners responsible for determining password policy. It may be useful also for anyone developing or maintaining these services used by organisations.\n\nThe NCSC is working to reduce organisations' reliance on their users having to recall large numbers of complex passwords. This guidance advocates a greater reliance on technical defences and organisational processes, with passwords forming just one part of your wider access control and identity management approach.","accessed":{"date-parts":[["2021","4","28"]]},"container-title":"NCSC","id":"ITEM-1","issued":{"date-parts":[["0"]]},"title":"Password policy: updating your approach - NCSC.GOV.UK","type":"webpage"},"uris":["http://www.mendeley.com/documents/?uuid=22a126eb-cf11-341f-bc53-d160ce427fd5"]}],"mendeley":{"formattedCitation":"[14]","plainTextFormattedCitation":"[14]","previouslyFormattedCitation":"[14]"},"properties":{"noteIndex":0},"schema":"https://github.com/citation-style-language/schema/raw/master/csl-citation.json"}</w:instrText>
      </w:r>
      <w:r w:rsidR="00B57751" w:rsidRPr="0023586C">
        <w:rPr>
          <w:lang w:eastAsia="en-GB"/>
        </w:rPr>
        <w:fldChar w:fldCharType="separate"/>
      </w:r>
      <w:r w:rsidR="001B69CC" w:rsidRPr="0023586C">
        <w:rPr>
          <w:noProof/>
          <w:lang w:eastAsia="en-GB"/>
        </w:rPr>
        <w:t>[14]</w:t>
      </w:r>
      <w:r w:rsidR="00B57751" w:rsidRPr="0023586C">
        <w:rPr>
          <w:lang w:eastAsia="en-GB"/>
        </w:rPr>
        <w:fldChar w:fldCharType="end"/>
      </w:r>
      <w:r w:rsidR="00B57751" w:rsidRPr="0023586C">
        <w:rPr>
          <w:lang w:eastAsia="en-GB"/>
        </w:rPr>
        <w:t>.</w:t>
      </w:r>
    </w:p>
    <w:p w14:paraId="275602F6" w14:textId="29BC4F44" w:rsidR="00284795" w:rsidRPr="0023586C" w:rsidRDefault="00284795" w:rsidP="0023586C">
      <w:pPr>
        <w:rPr>
          <w:lang w:eastAsia="en-GB"/>
        </w:rPr>
      </w:pPr>
    </w:p>
    <w:p w14:paraId="3839AA83" w14:textId="2C2F3153" w:rsidR="00284795" w:rsidRPr="0023586C" w:rsidRDefault="00ED63A3" w:rsidP="0023586C">
      <w:pPr>
        <w:pStyle w:val="Heading3"/>
        <w:rPr>
          <w:rFonts w:ascii="Times New Roman" w:hAnsi="Times New Roman" w:cs="Times New Roman"/>
          <w:lang w:eastAsia="en-GB"/>
        </w:rPr>
      </w:pPr>
      <w:bookmarkStart w:id="71" w:name="_Toc70607967"/>
      <w:r w:rsidRPr="0023586C">
        <w:rPr>
          <w:rFonts w:ascii="Times New Roman" w:hAnsi="Times New Roman" w:cs="Times New Roman"/>
          <w:lang w:eastAsia="en-GB"/>
        </w:rPr>
        <w:t>Elevated accounts</w:t>
      </w:r>
      <w:bookmarkEnd w:id="71"/>
    </w:p>
    <w:p w14:paraId="5EF6FB9F" w14:textId="05D500F9" w:rsidR="00284795" w:rsidRPr="0023586C" w:rsidRDefault="00284795" w:rsidP="0023586C">
      <w:pPr>
        <w:rPr>
          <w:lang w:eastAsia="en-GB"/>
        </w:rPr>
      </w:pPr>
      <w:r w:rsidRPr="0023586C">
        <w:rPr>
          <w:lang w:eastAsia="en-GB"/>
        </w:rPr>
        <w:t xml:space="preserve">It is very important to ensure that accounts with elevated privileges are not used for general work duties </w:t>
      </w:r>
      <w:r w:rsidR="00ED63A3" w:rsidRPr="0023586C">
        <w:rPr>
          <w:lang w:eastAsia="en-GB"/>
        </w:rPr>
        <w:t>such as email or web browsing. They should instead only be used for tasks that require the privileges such as installing software or performing administrative tasks like creating user accounts</w:t>
      </w:r>
      <w:r w:rsidR="00595D76" w:rsidRPr="0023586C">
        <w:rPr>
          <w:lang w:eastAsia="en-GB"/>
        </w:rPr>
        <w:fldChar w:fldCharType="begin" w:fldLock="1"/>
      </w:r>
      <w:r w:rsidR="001B69CC" w:rsidRPr="0023586C">
        <w:rPr>
          <w:lang w:eastAsia="en-GB"/>
        </w:rPr>
        <w:instrText>ADDIN CSL_CITATION {"citationItems":[{"id":"ITEM-1","itemData":{"URL":"https://www.ncsc.gov.uk/collection/10-steps-to-cyber-security/the-10-steps/managing-user-privileges","accessed":{"date-parts":[["2021","4","28"]]},"container-title":"NCSC","id":"ITEM-1","issued":{"date-parts":[["0"]]},"title":"Managing user privileges - NCSC.GOV.UK","type":"webpage"},"uris":["http://www.mendeley.com/documents/?uuid=83d4b5ec-c61b-3528-89f1-16d63ebd3445"]}],"mendeley":{"formattedCitation":"[16]","plainTextFormattedCitation":"[16]","previouslyFormattedCitation":"[16]"},"properties":{"noteIndex":0},"schema":"https://github.com/citation-style-language/schema/raw/master/csl-citation.json"}</w:instrText>
      </w:r>
      <w:r w:rsidR="00595D76" w:rsidRPr="0023586C">
        <w:rPr>
          <w:lang w:eastAsia="en-GB"/>
        </w:rPr>
        <w:fldChar w:fldCharType="separate"/>
      </w:r>
      <w:r w:rsidR="001B69CC" w:rsidRPr="0023586C">
        <w:rPr>
          <w:noProof/>
          <w:lang w:eastAsia="en-GB"/>
        </w:rPr>
        <w:t>[16]</w:t>
      </w:r>
      <w:r w:rsidR="00595D76" w:rsidRPr="0023586C">
        <w:rPr>
          <w:lang w:eastAsia="en-GB"/>
        </w:rPr>
        <w:fldChar w:fldCharType="end"/>
      </w:r>
      <w:r w:rsidR="00ED63A3" w:rsidRPr="0023586C">
        <w:rPr>
          <w:lang w:eastAsia="en-GB"/>
        </w:rPr>
        <w:t>. This is because the less often an account is used, the less likely it is that the account is compromised. Elevated accounts should also be closely monitored for suspicious activity, such as a domain admin logging into a regular client machine, or an admin account accessing systems outside of normal working hours or from a non-standard location</w:t>
      </w:r>
      <w:r w:rsidR="00595D76" w:rsidRPr="0023586C">
        <w:rPr>
          <w:lang w:eastAsia="en-GB"/>
        </w:rPr>
        <w:fldChar w:fldCharType="begin" w:fldLock="1"/>
      </w:r>
      <w:r w:rsidR="001B69CC" w:rsidRPr="0023586C">
        <w:rPr>
          <w:lang w:eastAsia="en-GB"/>
        </w:rPr>
        <w:instrText>ADDIN CSL_CITATION {"citationItems":[{"id":"ITEM-1","itemData":{"URL":"https://www.netwrix.com/privileged_account_management_best_practices.html","accessed":{"date-parts":[["2021","4","28"]]},"id":"ITEM-1","issued":{"date-parts":[["0"]]},"title":"Privileged Account Management Best Practices","type":"webpage"},"uris":["http://www.mendeley.com/documents/?uuid=3bbc9fb7-f6d4-3984-a9a9-38360cd916b0"]}],"mendeley":{"formattedCitation":"[17]","plainTextFormattedCitation":"[17]","previouslyFormattedCitation":"[17]"},"properties":{"noteIndex":0},"schema":"https://github.com/citation-style-language/schema/raw/master/csl-citation.json"}</w:instrText>
      </w:r>
      <w:r w:rsidR="00595D76" w:rsidRPr="0023586C">
        <w:rPr>
          <w:lang w:eastAsia="en-GB"/>
        </w:rPr>
        <w:fldChar w:fldCharType="separate"/>
      </w:r>
      <w:r w:rsidR="001B69CC" w:rsidRPr="0023586C">
        <w:rPr>
          <w:noProof/>
          <w:lang w:eastAsia="en-GB"/>
        </w:rPr>
        <w:t>[17]</w:t>
      </w:r>
      <w:r w:rsidR="00595D76" w:rsidRPr="0023586C">
        <w:rPr>
          <w:lang w:eastAsia="en-GB"/>
        </w:rPr>
        <w:fldChar w:fldCharType="end"/>
      </w:r>
      <w:r w:rsidR="00ED63A3" w:rsidRPr="0023586C">
        <w:rPr>
          <w:lang w:eastAsia="en-GB"/>
        </w:rPr>
        <w:t>.</w:t>
      </w:r>
    </w:p>
    <w:p w14:paraId="4E80E933" w14:textId="427F3A98" w:rsidR="00284795" w:rsidRPr="0023586C" w:rsidRDefault="00284795" w:rsidP="0023586C">
      <w:pPr>
        <w:rPr>
          <w:lang w:eastAsia="en-GB"/>
        </w:rPr>
      </w:pPr>
    </w:p>
    <w:p w14:paraId="25F7B6BB" w14:textId="027D7814" w:rsidR="00284795" w:rsidRPr="0023586C" w:rsidRDefault="00284795" w:rsidP="0023586C">
      <w:pPr>
        <w:pStyle w:val="Heading3"/>
        <w:rPr>
          <w:rFonts w:ascii="Times New Roman" w:hAnsi="Times New Roman" w:cs="Times New Roman"/>
          <w:lang w:eastAsia="en-GB"/>
        </w:rPr>
      </w:pPr>
      <w:bookmarkStart w:id="72" w:name="_Toc70607968"/>
      <w:r w:rsidRPr="0023586C">
        <w:rPr>
          <w:rFonts w:ascii="Times New Roman" w:hAnsi="Times New Roman" w:cs="Times New Roman"/>
          <w:lang w:eastAsia="en-GB"/>
        </w:rPr>
        <w:t>Multi-factor a</w:t>
      </w:r>
      <w:r w:rsidR="000226DC" w:rsidRPr="0023586C">
        <w:rPr>
          <w:rFonts w:ascii="Times New Roman" w:hAnsi="Times New Roman" w:cs="Times New Roman"/>
          <w:lang w:eastAsia="en-GB"/>
        </w:rPr>
        <w:t>uthentication</w:t>
      </w:r>
      <w:bookmarkEnd w:id="72"/>
    </w:p>
    <w:p w14:paraId="1FB9403E" w14:textId="7D65CE8C" w:rsidR="00540A99" w:rsidRPr="0023586C" w:rsidRDefault="00540A99" w:rsidP="0023586C">
      <w:pPr>
        <w:rPr>
          <w:lang w:eastAsia="en-GB"/>
        </w:rPr>
      </w:pPr>
      <w:r w:rsidRPr="0023586C">
        <w:rPr>
          <w:lang w:eastAsia="en-GB"/>
        </w:rPr>
        <w:t>It is generally agreed that there are four factors that can be used to authenticate a user</w:t>
      </w:r>
      <w:r w:rsidRPr="0023586C">
        <w:rPr>
          <w:lang w:eastAsia="en-GB"/>
        </w:rPr>
        <w:fldChar w:fldCharType="begin" w:fldLock="1"/>
      </w:r>
      <w:r w:rsidR="001B69CC" w:rsidRPr="0023586C">
        <w:rPr>
          <w:lang w:eastAsia="en-GB"/>
        </w:rPr>
        <w:instrText>ADDIN CSL_CITATION {"citationItems":[{"id":"ITEM-1","itemData":{"URL":"https://www.sugarshot.io/what-is-multi-factor-authentication/","abstract":"If you’ve ever answered a secret question online, entered a PIN or used a verification code delivered via text message, you’ve used multi-factor authentication. But what exactly is multi-factor authentication, and why is it considered one of the best forms of security? \n\n \n\nPeople, businesses and governments are increasingly vulnerable to cyberattacks due to weak computer networks and security. Hackers exploit that vulnerability to steal information and identities for business or personal gain. \n\n \n\nMulti-factor authentication, or MFA, is a verification method that requires users to identify themselves through various verification measures and credentials. This article will dive deeper into MFA and provide examples of common uses in daily life.","accessed":{"date-parts":[["2021","4","29"]]},"container-title":"SugarShot","id":"ITEM-1","issued":{"date-parts":[["2020","9","17"]]},"title":"What Is Multi-Factor Authentication? 4 Examples of MFA in Action","type":"webpage"},"uris":["http://www.mendeley.com/documents/?uuid=476f7d3a-f946-3e0d-ad46-3e715f24d1aa"]}],"mendeley":{"formattedCitation":"[18]","plainTextFormattedCitation":"[18]","previouslyFormattedCitation":"[18]"},"properties":{"noteIndex":0},"schema":"https://github.com/citation-style-language/schema/raw/master/csl-citation.json"}</w:instrText>
      </w:r>
      <w:r w:rsidRPr="0023586C">
        <w:rPr>
          <w:lang w:eastAsia="en-GB"/>
        </w:rPr>
        <w:fldChar w:fldCharType="separate"/>
      </w:r>
      <w:r w:rsidR="001B69CC" w:rsidRPr="0023586C">
        <w:rPr>
          <w:noProof/>
          <w:lang w:eastAsia="en-GB"/>
        </w:rPr>
        <w:t>[18]</w:t>
      </w:r>
      <w:r w:rsidRPr="0023586C">
        <w:rPr>
          <w:lang w:eastAsia="en-GB"/>
        </w:rPr>
        <w:fldChar w:fldCharType="end"/>
      </w:r>
      <w:r w:rsidRPr="0023586C">
        <w:rPr>
          <w:lang w:eastAsia="en-GB"/>
        </w:rPr>
        <w:t>:</w:t>
      </w:r>
    </w:p>
    <w:p w14:paraId="07583CD4" w14:textId="5D30684C" w:rsidR="00540A99" w:rsidRPr="0023586C" w:rsidRDefault="00540A99" w:rsidP="0023586C">
      <w:pPr>
        <w:pStyle w:val="ListParagraph"/>
      </w:pPr>
      <w:r w:rsidRPr="0023586C">
        <w:t>Knowledge (</w:t>
      </w:r>
      <w:proofErr w:type="gramStart"/>
      <w:r w:rsidRPr="0023586C">
        <w:t>i.e.</w:t>
      </w:r>
      <w:proofErr w:type="gramEnd"/>
      <w:r w:rsidRPr="0023586C">
        <w:t xml:space="preserve"> what the user knows)</w:t>
      </w:r>
    </w:p>
    <w:p w14:paraId="49F03C85" w14:textId="6C39DAD0" w:rsidR="00540A99" w:rsidRPr="0023586C" w:rsidRDefault="00540A99" w:rsidP="0023586C">
      <w:pPr>
        <w:pStyle w:val="ListParagraph"/>
      </w:pPr>
      <w:r w:rsidRPr="0023586C">
        <w:t>Possession (</w:t>
      </w:r>
      <w:proofErr w:type="gramStart"/>
      <w:r w:rsidRPr="0023586C">
        <w:t>i.e.</w:t>
      </w:r>
      <w:proofErr w:type="gramEnd"/>
      <w:r w:rsidRPr="0023586C">
        <w:t xml:space="preserve"> what the user has)</w:t>
      </w:r>
    </w:p>
    <w:p w14:paraId="4C41DC33" w14:textId="19F38020" w:rsidR="00540A99" w:rsidRPr="0023586C" w:rsidRDefault="00540A99" w:rsidP="0023586C">
      <w:pPr>
        <w:pStyle w:val="ListParagraph"/>
      </w:pPr>
      <w:r w:rsidRPr="0023586C">
        <w:t>Inherent (</w:t>
      </w:r>
      <w:proofErr w:type="gramStart"/>
      <w:r w:rsidRPr="0023586C">
        <w:t>i.e.</w:t>
      </w:r>
      <w:proofErr w:type="gramEnd"/>
      <w:r w:rsidRPr="0023586C">
        <w:t xml:space="preserve"> who the user is)</w:t>
      </w:r>
    </w:p>
    <w:p w14:paraId="404357EB" w14:textId="3CD3641E" w:rsidR="00540A99" w:rsidRPr="0023586C" w:rsidRDefault="00540A99" w:rsidP="0023586C">
      <w:pPr>
        <w:pStyle w:val="ListParagraph"/>
      </w:pPr>
      <w:r w:rsidRPr="0023586C">
        <w:t>Location (where the user is)</w:t>
      </w:r>
    </w:p>
    <w:p w14:paraId="26F4E3AF" w14:textId="4CC29C2E" w:rsidR="00540A99" w:rsidRPr="0023586C" w:rsidRDefault="00F82D0A" w:rsidP="0023586C">
      <w:pPr>
        <w:rPr>
          <w:lang w:eastAsia="en-GB"/>
        </w:rPr>
      </w:pPr>
      <w:r w:rsidRPr="0023586C">
        <w:rPr>
          <w:lang w:eastAsia="en-GB"/>
        </w:rPr>
        <w:t>Passwords represent the knowledge factor, o</w:t>
      </w:r>
      <w:r w:rsidR="00540A99" w:rsidRPr="0023586C">
        <w:rPr>
          <w:lang w:eastAsia="en-GB"/>
        </w:rPr>
        <w:t>ne of the most effective methods of limiting the impact of a compromised password is to make it so the password is not the only thing required for a user to access a system.</w:t>
      </w:r>
    </w:p>
    <w:p w14:paraId="6A68DFDB" w14:textId="764B4573" w:rsidR="00F95721" w:rsidRPr="0023586C" w:rsidRDefault="00595D76" w:rsidP="0023586C">
      <w:pPr>
        <w:rPr>
          <w:rFonts w:eastAsia="Times New Roman"/>
          <w:color w:val="2E74B5" w:themeColor="accent1" w:themeShade="BF"/>
          <w:sz w:val="32"/>
          <w:szCs w:val="32"/>
          <w:lang w:eastAsia="en-GB"/>
        </w:rPr>
      </w:pPr>
      <w:r w:rsidRPr="0023586C">
        <w:rPr>
          <w:lang w:eastAsia="en-GB"/>
        </w:rPr>
        <w:lastRenderedPageBreak/>
        <w:t>Examples of Multi-Factor Authentication (MFA) include smart</w:t>
      </w:r>
      <w:r w:rsidR="00540A99" w:rsidRPr="0023586C">
        <w:rPr>
          <w:lang w:eastAsia="en-GB"/>
        </w:rPr>
        <w:t>-</w:t>
      </w:r>
      <w:r w:rsidRPr="0023586C">
        <w:rPr>
          <w:lang w:eastAsia="en-GB"/>
        </w:rPr>
        <w:t>cards</w:t>
      </w:r>
      <w:r w:rsidR="00540A99" w:rsidRPr="0023586C">
        <w:rPr>
          <w:lang w:eastAsia="en-GB"/>
        </w:rPr>
        <w:t xml:space="preserve">, hardware or software tokens, and SMS messages with One Time Passwords (OTP). The thing that </w:t>
      </w:r>
      <w:proofErr w:type="gramStart"/>
      <w:r w:rsidR="00540A99" w:rsidRPr="0023586C">
        <w:rPr>
          <w:lang w:eastAsia="en-GB"/>
        </w:rPr>
        <w:t>all of</w:t>
      </w:r>
      <w:proofErr w:type="gramEnd"/>
      <w:r w:rsidR="00540A99" w:rsidRPr="0023586C">
        <w:rPr>
          <w:lang w:eastAsia="en-GB"/>
        </w:rPr>
        <w:t xml:space="preserve"> these solutions have in common is that they require </w:t>
      </w:r>
      <w:r w:rsidR="00F82D0A" w:rsidRPr="0023586C">
        <w:rPr>
          <w:lang w:eastAsia="en-GB"/>
        </w:rPr>
        <w:t>the user to possess something. Inherent examples include biometric authentication. Location authentication might involve geofencing logins to the country an organisation is based in, or having alarms set up such as Microsoft Azure’s “impossible travel” detection which triggers when two login events from different locations are within a timeframe that is too short to have been reasonably travelled</w:t>
      </w:r>
      <w:r w:rsidR="00F82D0A" w:rsidRPr="0023586C">
        <w:rPr>
          <w:lang w:eastAsia="en-GB"/>
        </w:rPr>
        <w:fldChar w:fldCharType="begin" w:fldLock="1"/>
      </w:r>
      <w:r w:rsidR="001B69CC" w:rsidRPr="0023586C">
        <w:rPr>
          <w:lang w:eastAsia="en-GB"/>
        </w:rPr>
        <w:instrText>ADDIN CSL_CITATION {"citationItems":[{"id":"ITEM-1","itemData":{"URL":"https://docs.microsoft.com/en-us/cloud-app-security/anomaly-detection-policy","abstract":"Microsoft Cloud App Security's anomaly detection policies provide out-of-the-box user and entity behavioral analytics (UEBA) and machine learning (ML) so that you are ready from the outset to run advanced threat detection across your cloud environment. Because they're automatically enabled, the new anomaly detection policies immediately start the process of detecting and collating results, targeting numerous behavioral anomalies across your users and the machines and devices connected to your network. In addition, the policies expose more data from the Cloud App Security detection engine, to help you speed up the investigation process and contain ongoing threats.","accessed":{"date-parts":[["2021","4","29"]]},"container-title":"Microsoft","id":"ITEM-1","issued":{"date-parts":[["2021","5","1"]]},"title":"Create anomaly detection policies in Cloud App Security | Microsoft Docs","type":"webpage"},"uris":["http://www.mendeley.com/documents/?uuid=55c97bfa-15f3-30aa-84bd-41e5196d04d8"]}],"mendeley":{"formattedCitation":"[19]","plainTextFormattedCitation":"[19]","previouslyFormattedCitation":"[19]"},"properties":{"noteIndex":0},"schema":"https://github.com/citation-style-language/schema/raw/master/csl-citation.json"}</w:instrText>
      </w:r>
      <w:r w:rsidR="00F82D0A" w:rsidRPr="0023586C">
        <w:rPr>
          <w:lang w:eastAsia="en-GB"/>
        </w:rPr>
        <w:fldChar w:fldCharType="separate"/>
      </w:r>
      <w:r w:rsidR="001B69CC" w:rsidRPr="0023586C">
        <w:rPr>
          <w:noProof/>
          <w:lang w:eastAsia="en-GB"/>
        </w:rPr>
        <w:t>[19]</w:t>
      </w:r>
      <w:r w:rsidR="00F82D0A" w:rsidRPr="0023586C">
        <w:rPr>
          <w:lang w:eastAsia="en-GB"/>
        </w:rPr>
        <w:fldChar w:fldCharType="end"/>
      </w:r>
      <w:r w:rsidR="00F82D0A" w:rsidRPr="0023586C">
        <w:rPr>
          <w:lang w:eastAsia="en-GB"/>
        </w:rPr>
        <w:t>.</w:t>
      </w:r>
      <w:r w:rsidR="009E6BBD" w:rsidRPr="0023586C">
        <w:rPr>
          <w:rFonts w:eastAsia="Times New Roman"/>
          <w:lang w:eastAsia="en-GB"/>
        </w:rPr>
        <w:br w:type="page"/>
      </w:r>
    </w:p>
    <w:p w14:paraId="474A2DA4" w14:textId="77777777" w:rsidR="00CA21D1" w:rsidRPr="0023586C" w:rsidRDefault="003F078E" w:rsidP="0023586C">
      <w:pPr>
        <w:pStyle w:val="Heading1"/>
        <w:rPr>
          <w:rFonts w:ascii="Times New Roman" w:hAnsi="Times New Roman" w:cs="Times New Roman"/>
        </w:rPr>
      </w:pPr>
      <w:bookmarkStart w:id="73" w:name="_Toc70607969"/>
      <w:r w:rsidRPr="0023586C">
        <w:rPr>
          <w:rFonts w:ascii="Times New Roman" w:hAnsi="Times New Roman" w:cs="Times New Roman"/>
        </w:rPr>
        <w:lastRenderedPageBreak/>
        <w:t>References</w:t>
      </w:r>
      <w:bookmarkEnd w:id="73"/>
    </w:p>
    <w:p w14:paraId="6D14E67C" w14:textId="48E20D1F" w:rsidR="001B69CC" w:rsidRPr="0023586C" w:rsidRDefault="003F078E" w:rsidP="0023586C">
      <w:pPr>
        <w:rPr>
          <w:noProof/>
        </w:rPr>
      </w:pPr>
      <w:r w:rsidRPr="0023586C">
        <w:fldChar w:fldCharType="begin" w:fldLock="1"/>
      </w:r>
      <w:r w:rsidRPr="0023586C">
        <w:instrText xml:space="preserve">ADDIN Mendeley Bibliography CSL_BIBLIOGRAPHY </w:instrText>
      </w:r>
      <w:r w:rsidRPr="0023586C">
        <w:fldChar w:fldCharType="separate"/>
      </w:r>
      <w:r w:rsidR="001B69CC" w:rsidRPr="0023586C">
        <w:rPr>
          <w:noProof/>
        </w:rPr>
        <w:t>[1]</w:t>
      </w:r>
      <w:r w:rsidR="001B69CC" w:rsidRPr="0023586C">
        <w:rPr>
          <w:noProof/>
        </w:rPr>
        <w:tab/>
        <w:t>“7-Zip.” [Online]. Available: https://www.7-zip.org/. [Accessed: 29-Apr-2021].</w:t>
      </w:r>
    </w:p>
    <w:p w14:paraId="55DB135D" w14:textId="77777777" w:rsidR="001B69CC" w:rsidRPr="0023586C" w:rsidRDefault="001B69CC" w:rsidP="0023586C">
      <w:pPr>
        <w:rPr>
          <w:noProof/>
        </w:rPr>
      </w:pPr>
      <w:r w:rsidRPr="0023586C">
        <w:rPr>
          <w:noProof/>
        </w:rPr>
        <w:t>[2]</w:t>
      </w:r>
      <w:r w:rsidRPr="0023586C">
        <w:rPr>
          <w:noProof/>
        </w:rPr>
        <w:tab/>
        <w:t xml:space="preserve">H. Semmelmayer, “NTFS Permissions and Share Permissions – What’s the difference?,” </w:t>
      </w:r>
      <w:r w:rsidRPr="0023586C">
        <w:rPr>
          <w:i/>
          <w:iCs/>
          <w:noProof/>
        </w:rPr>
        <w:t>TenFold</w:t>
      </w:r>
      <w:r w:rsidRPr="0023586C">
        <w:rPr>
          <w:noProof/>
        </w:rPr>
        <w:t>, 28-Sep-2020. [Online]. Available: https://www.tenfold-security.com/en/ntfs-permissions-and-share-permissions-whats-the-difference/. [Accessed: 29-Apr-2021].</w:t>
      </w:r>
    </w:p>
    <w:p w14:paraId="5082BB6A" w14:textId="77777777" w:rsidR="001B69CC" w:rsidRPr="0023586C" w:rsidRDefault="001B69CC" w:rsidP="0023586C">
      <w:pPr>
        <w:rPr>
          <w:noProof/>
        </w:rPr>
      </w:pPr>
      <w:r w:rsidRPr="0023586C">
        <w:rPr>
          <w:noProof/>
        </w:rPr>
        <w:t>[3]</w:t>
      </w:r>
      <w:r w:rsidRPr="0023586C">
        <w:rPr>
          <w:noProof/>
        </w:rPr>
        <w:tab/>
        <w:t xml:space="preserve">“File and Folder Basic NTFS Permissions - NTFS.com,” </w:t>
      </w:r>
      <w:r w:rsidRPr="0023586C">
        <w:rPr>
          <w:i/>
          <w:iCs/>
          <w:noProof/>
        </w:rPr>
        <w:t>NTFS</w:t>
      </w:r>
      <w:r w:rsidRPr="0023586C">
        <w:rPr>
          <w:noProof/>
        </w:rPr>
        <w:t>. [Online]. Available: http://www.ntfs.com/ntfs-permissions-file-folder.htm. [Accessed: 21-Feb-2021].</w:t>
      </w:r>
    </w:p>
    <w:p w14:paraId="425CA92D" w14:textId="77777777" w:rsidR="001B69CC" w:rsidRPr="0023586C" w:rsidRDefault="001B69CC" w:rsidP="0023586C">
      <w:pPr>
        <w:rPr>
          <w:noProof/>
        </w:rPr>
      </w:pPr>
      <w:r w:rsidRPr="0023586C">
        <w:rPr>
          <w:noProof/>
        </w:rPr>
        <w:t>[4]</w:t>
      </w:r>
      <w:r w:rsidRPr="0023586C">
        <w:rPr>
          <w:noProof/>
        </w:rPr>
        <w:tab/>
        <w:t xml:space="preserve">“[MS-GPOD]: Glossary | Microsoft Docs,” </w:t>
      </w:r>
      <w:r w:rsidRPr="0023586C">
        <w:rPr>
          <w:i/>
          <w:iCs/>
          <w:noProof/>
        </w:rPr>
        <w:t>Microsoft</w:t>
      </w:r>
      <w:r w:rsidRPr="0023586C">
        <w:rPr>
          <w:noProof/>
        </w:rPr>
        <w:t>. [Online]. Available: https://docs.microsoft.com/en-us/openspecs/windows_protocols/ms-gpod/a4ce9803-71e7-4e20-988b-167a4e13f660#gt_defe8c22-1365-4e5e-abf7-46ad112d3bda. [Accessed: 28-Apr-2021].</w:t>
      </w:r>
    </w:p>
    <w:p w14:paraId="77D2EAC0" w14:textId="77777777" w:rsidR="001B69CC" w:rsidRPr="0023586C" w:rsidRDefault="001B69CC" w:rsidP="0023586C">
      <w:pPr>
        <w:rPr>
          <w:noProof/>
        </w:rPr>
      </w:pPr>
      <w:r w:rsidRPr="0023586C">
        <w:rPr>
          <w:noProof/>
        </w:rPr>
        <w:t>[5]</w:t>
      </w:r>
      <w:r w:rsidRPr="0023586C">
        <w:rPr>
          <w:noProof/>
        </w:rPr>
        <w:tab/>
        <w:t xml:space="preserve">M. Wilson, “Group Policy Management - Guide &amp; Tutorial along with Defintions! - PC &amp; Network Downloads - PCWDLD.com,” </w:t>
      </w:r>
      <w:r w:rsidRPr="0023586C">
        <w:rPr>
          <w:i/>
          <w:iCs/>
          <w:noProof/>
        </w:rPr>
        <w:t>PCWDLD</w:t>
      </w:r>
      <w:r w:rsidRPr="0023586C">
        <w:rPr>
          <w:noProof/>
        </w:rPr>
        <w:t>, 19-Nov-2020. [Online]. Available: https://www.pcwdld.com/group-policy-management. [Accessed: 28-Apr-2021].</w:t>
      </w:r>
    </w:p>
    <w:p w14:paraId="7184CBEC" w14:textId="77777777" w:rsidR="001B69CC" w:rsidRPr="0023586C" w:rsidRDefault="001B69CC" w:rsidP="0023586C">
      <w:pPr>
        <w:rPr>
          <w:noProof/>
        </w:rPr>
      </w:pPr>
      <w:r w:rsidRPr="0023586C">
        <w:rPr>
          <w:noProof/>
        </w:rPr>
        <w:t>[6]</w:t>
      </w:r>
      <w:r w:rsidRPr="0023586C">
        <w:rPr>
          <w:noProof/>
        </w:rPr>
        <w:tab/>
        <w:t xml:space="preserve">“6 Group Policy Settings You Need to Get Right,” </w:t>
      </w:r>
      <w:r w:rsidRPr="0023586C">
        <w:rPr>
          <w:i/>
          <w:iCs/>
          <w:noProof/>
        </w:rPr>
        <w:t>https://blog.netwrix.com/</w:t>
      </w:r>
      <w:r w:rsidRPr="0023586C">
        <w:rPr>
          <w:noProof/>
        </w:rPr>
        <w:t>.</w:t>
      </w:r>
    </w:p>
    <w:p w14:paraId="0E900676" w14:textId="77777777" w:rsidR="001B69CC" w:rsidRPr="0023586C" w:rsidRDefault="001B69CC" w:rsidP="0023586C">
      <w:pPr>
        <w:rPr>
          <w:noProof/>
        </w:rPr>
      </w:pPr>
      <w:r w:rsidRPr="0023586C">
        <w:rPr>
          <w:noProof/>
        </w:rPr>
        <w:t>[7]</w:t>
      </w:r>
      <w:r w:rsidRPr="0023586C">
        <w:rPr>
          <w:noProof/>
        </w:rPr>
        <w:tab/>
        <w:t xml:space="preserve">“Top 10 Most Important Group Policy Settings for Preventing Security Breaches,” </w:t>
      </w:r>
      <w:r w:rsidRPr="0023586C">
        <w:rPr>
          <w:i/>
          <w:iCs/>
          <w:noProof/>
        </w:rPr>
        <w:t>Lepide</w:t>
      </w:r>
      <w:r w:rsidRPr="0023586C">
        <w:rPr>
          <w:noProof/>
        </w:rPr>
        <w:t>, 2020. [Online]. Available: https://www.lepide.com/blog/top-10-most-important-group-policy-settings-for-preventing-security-breaches/. [Accessed: 29-Apr-2021].</w:t>
      </w:r>
    </w:p>
    <w:p w14:paraId="46549BBB" w14:textId="77777777" w:rsidR="001B69CC" w:rsidRPr="0023586C" w:rsidRDefault="001B69CC" w:rsidP="0023586C">
      <w:pPr>
        <w:rPr>
          <w:noProof/>
        </w:rPr>
      </w:pPr>
      <w:r w:rsidRPr="0023586C">
        <w:rPr>
          <w:noProof/>
        </w:rPr>
        <w:t>[8]</w:t>
      </w:r>
      <w:r w:rsidRPr="0023586C">
        <w:rPr>
          <w:noProof/>
        </w:rPr>
        <w:tab/>
        <w:t>“Network security Do not store LAN Manager hash value on next password change (Windows 10) - Windows security | Microsoft Docs.” [Online]. Available: https://docs.microsoft.com/en-us/windows/security/threat-protection/security-policy-settings/network-security-do-not-store-lan-manager-hash-value-on-next-password-change. [Accessed: 29-Apr-2021].</w:t>
      </w:r>
    </w:p>
    <w:p w14:paraId="36E73DFC" w14:textId="77777777" w:rsidR="001B69CC" w:rsidRPr="0023586C" w:rsidRDefault="001B69CC" w:rsidP="0023586C">
      <w:pPr>
        <w:rPr>
          <w:noProof/>
        </w:rPr>
      </w:pPr>
      <w:r w:rsidRPr="0023586C">
        <w:rPr>
          <w:noProof/>
        </w:rPr>
        <w:t>[9]</w:t>
      </w:r>
      <w:r w:rsidRPr="0023586C">
        <w:rPr>
          <w:noProof/>
        </w:rPr>
        <w:tab/>
        <w:t xml:space="preserve">“Password must meet complexity requirements (Windows 10) - Windows security | Microsoft Docs,” </w:t>
      </w:r>
      <w:r w:rsidRPr="0023586C">
        <w:rPr>
          <w:i/>
          <w:iCs/>
          <w:noProof/>
        </w:rPr>
        <w:t>Microsoft</w:t>
      </w:r>
      <w:r w:rsidRPr="0023586C">
        <w:rPr>
          <w:noProof/>
        </w:rPr>
        <w:t>. [Online]. Available: https://docs.microsoft.com/en-us/windows/security/threat-protection/security-policy-settings/password-must-meet-complexity-requirements. [Accessed: 28-Apr-2021].</w:t>
      </w:r>
    </w:p>
    <w:p w14:paraId="6041B959" w14:textId="77777777" w:rsidR="001B69CC" w:rsidRPr="0023586C" w:rsidRDefault="001B69CC" w:rsidP="0023586C">
      <w:pPr>
        <w:rPr>
          <w:noProof/>
        </w:rPr>
      </w:pPr>
      <w:r w:rsidRPr="0023586C">
        <w:rPr>
          <w:noProof/>
        </w:rPr>
        <w:t>[10]</w:t>
      </w:r>
      <w:r w:rsidRPr="0023586C">
        <w:rPr>
          <w:noProof/>
        </w:rPr>
        <w:tab/>
        <w:t xml:space="preserve">“The problems with forcing regular password expiry - NCSC.GOV.UK,” </w:t>
      </w:r>
      <w:r w:rsidRPr="0023586C">
        <w:rPr>
          <w:i/>
          <w:iCs/>
          <w:noProof/>
        </w:rPr>
        <w:t>NCSC</w:t>
      </w:r>
      <w:r w:rsidRPr="0023586C">
        <w:rPr>
          <w:noProof/>
        </w:rPr>
        <w:t>. [Online]. Available: https://www.ncsc.gov.uk/blog-post/problems-forcing-regular-password-expiry. [Accessed: 28-Apr-2021].</w:t>
      </w:r>
    </w:p>
    <w:p w14:paraId="54706C23" w14:textId="77777777" w:rsidR="001B69CC" w:rsidRPr="0023586C" w:rsidRDefault="001B69CC" w:rsidP="0023586C">
      <w:pPr>
        <w:rPr>
          <w:noProof/>
        </w:rPr>
      </w:pPr>
      <w:r w:rsidRPr="0023586C">
        <w:rPr>
          <w:noProof/>
        </w:rPr>
        <w:lastRenderedPageBreak/>
        <w:t>[11]</w:t>
      </w:r>
      <w:r w:rsidRPr="0023586C">
        <w:rPr>
          <w:noProof/>
        </w:rPr>
        <w:tab/>
        <w:t xml:space="preserve">“Password administration for system owners - NCSC.GOV.UK,” </w:t>
      </w:r>
      <w:r w:rsidRPr="0023586C">
        <w:rPr>
          <w:i/>
          <w:iCs/>
          <w:noProof/>
        </w:rPr>
        <w:t>NCSC</w:t>
      </w:r>
      <w:r w:rsidRPr="0023586C">
        <w:rPr>
          <w:noProof/>
        </w:rPr>
        <w:t>. [Online]. Available: https://www.ncsc.gov.uk/collection/passwords. [Accessed: 28-Apr-2021].</w:t>
      </w:r>
    </w:p>
    <w:p w14:paraId="77F16EA0" w14:textId="77777777" w:rsidR="001B69CC" w:rsidRPr="0023586C" w:rsidRDefault="001B69CC" w:rsidP="0023586C">
      <w:pPr>
        <w:rPr>
          <w:noProof/>
        </w:rPr>
      </w:pPr>
      <w:r w:rsidRPr="0023586C">
        <w:rPr>
          <w:noProof/>
        </w:rPr>
        <w:t>[12]</w:t>
      </w:r>
      <w:r w:rsidRPr="0023586C">
        <w:rPr>
          <w:noProof/>
        </w:rPr>
        <w:tab/>
        <w:t xml:space="preserve">L. Spitzner, “Time for Password Expiration to Die,” </w:t>
      </w:r>
      <w:r w:rsidRPr="0023586C">
        <w:rPr>
          <w:i/>
          <w:iCs/>
          <w:noProof/>
        </w:rPr>
        <w:t>SANS</w:t>
      </w:r>
      <w:r w:rsidRPr="0023586C">
        <w:rPr>
          <w:noProof/>
        </w:rPr>
        <w:t>, 27-May-2019. [Online]. Available: https://www.sans.org/blog/time-for-password-expiration-to-die/. [Accessed: 28-Apr-2021].</w:t>
      </w:r>
    </w:p>
    <w:p w14:paraId="042DF042" w14:textId="77777777" w:rsidR="001B69CC" w:rsidRPr="0023586C" w:rsidRDefault="001B69CC" w:rsidP="0023586C">
      <w:pPr>
        <w:rPr>
          <w:noProof/>
        </w:rPr>
      </w:pPr>
      <w:r w:rsidRPr="0023586C">
        <w:rPr>
          <w:noProof/>
        </w:rPr>
        <w:t>[13]</w:t>
      </w:r>
      <w:r w:rsidRPr="0023586C">
        <w:rPr>
          <w:noProof/>
        </w:rPr>
        <w:tab/>
        <w:t>P. A. Grassi, M. E. Garcia, and J. L. Fenton, “Digital identity guidelines: revision 3,” Gaithersburg, MD, Jun. 2017.</w:t>
      </w:r>
    </w:p>
    <w:p w14:paraId="7166B877" w14:textId="77777777" w:rsidR="001B69CC" w:rsidRPr="0023586C" w:rsidRDefault="001B69CC" w:rsidP="0023586C">
      <w:pPr>
        <w:rPr>
          <w:noProof/>
        </w:rPr>
      </w:pPr>
      <w:r w:rsidRPr="0023586C">
        <w:rPr>
          <w:noProof/>
        </w:rPr>
        <w:t>[14]</w:t>
      </w:r>
      <w:r w:rsidRPr="0023586C">
        <w:rPr>
          <w:noProof/>
        </w:rPr>
        <w:tab/>
        <w:t xml:space="preserve">“Password policy: updating your approach - NCSC.GOV.UK,” </w:t>
      </w:r>
      <w:r w:rsidRPr="0023586C">
        <w:rPr>
          <w:i/>
          <w:iCs/>
          <w:noProof/>
        </w:rPr>
        <w:t>NCSC</w:t>
      </w:r>
      <w:r w:rsidRPr="0023586C">
        <w:rPr>
          <w:noProof/>
        </w:rPr>
        <w:t>. [Online]. Available: https://www.ncsc.gov.uk/collection/passwords/updating-your-approach. [Accessed: 28-Apr-2021].</w:t>
      </w:r>
    </w:p>
    <w:p w14:paraId="0CBF98AE" w14:textId="77777777" w:rsidR="001B69CC" w:rsidRPr="0023586C" w:rsidRDefault="001B69CC" w:rsidP="0023586C">
      <w:pPr>
        <w:rPr>
          <w:noProof/>
        </w:rPr>
      </w:pPr>
      <w:r w:rsidRPr="0023586C">
        <w:rPr>
          <w:noProof/>
        </w:rPr>
        <w:t>[15]</w:t>
      </w:r>
      <w:r w:rsidRPr="0023586C">
        <w:rPr>
          <w:noProof/>
        </w:rPr>
        <w:tab/>
        <w:t xml:space="preserve">“Credential stuffing Software Attack | OWASP Foundation,” </w:t>
      </w:r>
      <w:r w:rsidRPr="0023586C">
        <w:rPr>
          <w:i/>
          <w:iCs/>
          <w:noProof/>
        </w:rPr>
        <w:t>OWASP</w:t>
      </w:r>
      <w:r w:rsidRPr="0023586C">
        <w:rPr>
          <w:noProof/>
        </w:rPr>
        <w:t>. [Online]. Available: https://owasp.org/www-community/attacks/Credential_stuffing. [Accessed: 13-Jan-2021].</w:t>
      </w:r>
    </w:p>
    <w:p w14:paraId="2D5110F8" w14:textId="77777777" w:rsidR="001B69CC" w:rsidRPr="0023586C" w:rsidRDefault="001B69CC" w:rsidP="0023586C">
      <w:pPr>
        <w:rPr>
          <w:noProof/>
        </w:rPr>
      </w:pPr>
      <w:r w:rsidRPr="0023586C">
        <w:rPr>
          <w:noProof/>
        </w:rPr>
        <w:t>[16]</w:t>
      </w:r>
      <w:r w:rsidRPr="0023586C">
        <w:rPr>
          <w:noProof/>
        </w:rPr>
        <w:tab/>
        <w:t xml:space="preserve">“Managing user privileges - NCSC.GOV.UK,” </w:t>
      </w:r>
      <w:r w:rsidRPr="0023586C">
        <w:rPr>
          <w:i/>
          <w:iCs/>
          <w:noProof/>
        </w:rPr>
        <w:t>NCSC</w:t>
      </w:r>
      <w:r w:rsidRPr="0023586C">
        <w:rPr>
          <w:noProof/>
        </w:rPr>
        <w:t>. [Online]. Available: https://www.ncsc.gov.uk/collection/10-steps-to-cyber-security/the-10-steps/managing-user-privileges. [Accessed: 28-Apr-2021].</w:t>
      </w:r>
    </w:p>
    <w:p w14:paraId="1A04D80E" w14:textId="77777777" w:rsidR="001B69CC" w:rsidRPr="0023586C" w:rsidRDefault="001B69CC" w:rsidP="0023586C">
      <w:pPr>
        <w:rPr>
          <w:noProof/>
        </w:rPr>
      </w:pPr>
      <w:r w:rsidRPr="0023586C">
        <w:rPr>
          <w:noProof/>
        </w:rPr>
        <w:t>[17]</w:t>
      </w:r>
      <w:r w:rsidRPr="0023586C">
        <w:rPr>
          <w:noProof/>
        </w:rPr>
        <w:tab/>
        <w:t>“Privileged Account Management Best Practices.” [Online]. Available: https://www.netwrix.com/privileged_account_management_best_practices.html. [Accessed: 28-Apr-2021].</w:t>
      </w:r>
    </w:p>
    <w:p w14:paraId="46E16262" w14:textId="77777777" w:rsidR="001B69CC" w:rsidRPr="0023586C" w:rsidRDefault="001B69CC" w:rsidP="0023586C">
      <w:pPr>
        <w:rPr>
          <w:noProof/>
        </w:rPr>
      </w:pPr>
      <w:r w:rsidRPr="0023586C">
        <w:rPr>
          <w:noProof/>
        </w:rPr>
        <w:t>[18]</w:t>
      </w:r>
      <w:r w:rsidRPr="0023586C">
        <w:rPr>
          <w:noProof/>
        </w:rPr>
        <w:tab/>
        <w:t xml:space="preserve">“What Is Multi-Factor Authentication? 4 Examples of MFA in Action,” </w:t>
      </w:r>
      <w:r w:rsidRPr="0023586C">
        <w:rPr>
          <w:i/>
          <w:iCs/>
          <w:noProof/>
        </w:rPr>
        <w:t>SugarShot</w:t>
      </w:r>
      <w:r w:rsidRPr="0023586C">
        <w:rPr>
          <w:noProof/>
        </w:rPr>
        <w:t>, 17-Sep-2020. [Online]. Available: https://www.sugarshot.io/what-is-multi-factor-authentication/. [Accessed: 29-Apr-2021].</w:t>
      </w:r>
    </w:p>
    <w:p w14:paraId="4F882683" w14:textId="77777777" w:rsidR="001B69CC" w:rsidRPr="0023586C" w:rsidRDefault="001B69CC" w:rsidP="0023586C">
      <w:pPr>
        <w:rPr>
          <w:noProof/>
        </w:rPr>
      </w:pPr>
      <w:r w:rsidRPr="0023586C">
        <w:rPr>
          <w:noProof/>
        </w:rPr>
        <w:t>[19]</w:t>
      </w:r>
      <w:r w:rsidRPr="0023586C">
        <w:rPr>
          <w:noProof/>
        </w:rPr>
        <w:tab/>
        <w:t xml:space="preserve">“Create anomaly detection policies in Cloud App Security | Microsoft Docs,” </w:t>
      </w:r>
      <w:r w:rsidRPr="0023586C">
        <w:rPr>
          <w:i/>
          <w:iCs/>
          <w:noProof/>
        </w:rPr>
        <w:t>Microsoft</w:t>
      </w:r>
      <w:r w:rsidRPr="0023586C">
        <w:rPr>
          <w:noProof/>
        </w:rPr>
        <w:t>, 01-May-2021. [Online]. Available: https://docs.microsoft.com/en-us/cloud-app-security/anomaly-detection-policy. [Accessed: 29-Apr-2021].</w:t>
      </w:r>
    </w:p>
    <w:p w14:paraId="532F0181" w14:textId="77777777" w:rsidR="00AB0179" w:rsidRPr="0023586C" w:rsidRDefault="003F078E" w:rsidP="0023586C">
      <w:r w:rsidRPr="0023586C">
        <w:fldChar w:fldCharType="end"/>
      </w:r>
    </w:p>
    <w:sectPr w:rsidR="00AB0179" w:rsidRPr="0023586C" w:rsidSect="002A184E">
      <w:footerReference w:type="default" r:id="rId61"/>
      <w:footerReference w:type="first" r:id="rId62"/>
      <w:pgSz w:w="11906" w:h="16838"/>
      <w:pgMar w:top="709" w:right="1440" w:bottom="851" w:left="1440" w:header="708"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3E78C" w14:textId="77777777" w:rsidR="00E8761B" w:rsidRDefault="00E8761B" w:rsidP="0023586C">
      <w:r>
        <w:separator/>
      </w:r>
    </w:p>
    <w:p w14:paraId="3D66CF6F" w14:textId="77777777" w:rsidR="00E8761B" w:rsidRDefault="00E8761B" w:rsidP="0023586C"/>
  </w:endnote>
  <w:endnote w:type="continuationSeparator" w:id="0">
    <w:p w14:paraId="62581474" w14:textId="77777777" w:rsidR="00E8761B" w:rsidRDefault="00E8761B" w:rsidP="0023586C">
      <w:r>
        <w:continuationSeparator/>
      </w:r>
    </w:p>
    <w:p w14:paraId="68159CAD" w14:textId="77777777" w:rsidR="00E8761B" w:rsidRDefault="00E8761B" w:rsidP="002358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altName w:val="Times New Roman"/>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WenQuanYi Micro Hei">
    <w:panose1 w:val="00000000000000000000"/>
    <w:charset w:val="00"/>
    <w:family w:val="roman"/>
    <w:notTrueType/>
    <w:pitch w:val="default"/>
  </w:font>
  <w:font w:name="FreeSans">
    <w:altName w:val="Arial"/>
    <w:charset w:val="00"/>
    <w:family w:val="swiss"/>
    <w:pitch w:val="default"/>
  </w:font>
  <w:font w:name="Verdana">
    <w:panose1 w:val="020B0604030504040204"/>
    <w:charset w:val="00"/>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00000001" w:csb1="00000000"/>
  </w:font>
  <w:font w:name="Caladea">
    <w:panose1 w:val="02000506000000020000"/>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526466"/>
      <w:docPartObj>
        <w:docPartGallery w:val="Page Numbers (Bottom of Page)"/>
        <w:docPartUnique/>
      </w:docPartObj>
    </w:sdtPr>
    <w:sdtEndPr>
      <w:rPr>
        <w:noProof/>
      </w:rPr>
    </w:sdtEndPr>
    <w:sdtContent>
      <w:p w14:paraId="7A3CB0A4" w14:textId="77777777" w:rsidR="00E27D0C" w:rsidRDefault="00E27D0C" w:rsidP="0023586C">
        <w:pPr>
          <w:pStyle w:val="Footer"/>
        </w:pPr>
        <w:r>
          <w:fldChar w:fldCharType="begin"/>
        </w:r>
        <w:r>
          <w:instrText xml:space="preserve"> PAGE   \* MERGEFORMAT </w:instrText>
        </w:r>
        <w:r>
          <w:fldChar w:fldCharType="separate"/>
        </w:r>
        <w:r>
          <w:rPr>
            <w:noProof/>
          </w:rPr>
          <w:t>5</w:t>
        </w:r>
        <w:r>
          <w:rPr>
            <w:noProof/>
          </w:rPr>
          <w:fldChar w:fldCharType="end"/>
        </w:r>
      </w:p>
    </w:sdtContent>
  </w:sdt>
  <w:p w14:paraId="05516B22" w14:textId="77777777" w:rsidR="00E27D0C" w:rsidRDefault="00E27D0C" w:rsidP="0023586C">
    <w:pPr>
      <w:pStyle w:val="Footer"/>
    </w:pPr>
    <w:r>
      <w:t>James Ball</w:t>
    </w:r>
    <w:r>
      <w:tab/>
    </w:r>
    <w:r>
      <w:tab/>
      <w:t>1809296</w:t>
    </w:r>
  </w:p>
  <w:p w14:paraId="1F87AC07" w14:textId="77777777" w:rsidR="00E27D0C" w:rsidRDefault="00E27D0C" w:rsidP="0023586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ACF94" w14:textId="77777777" w:rsidR="00E27D0C" w:rsidRPr="006D6135" w:rsidRDefault="00E27D0C" w:rsidP="0023586C">
    <w:r w:rsidRPr="006D6135">
      <w:t>James Ball (1809296)</w:t>
    </w:r>
  </w:p>
  <w:p w14:paraId="62CA34FC" w14:textId="77777777" w:rsidR="00E27D0C" w:rsidRPr="006D6135" w:rsidRDefault="00E27D0C" w:rsidP="0023586C">
    <w:r w:rsidRPr="006D6135">
      <w:t>1809296@student.uwtsd.ac.uk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08E42" w14:textId="77777777" w:rsidR="00E8761B" w:rsidRDefault="00E8761B" w:rsidP="0023586C">
      <w:r>
        <w:separator/>
      </w:r>
    </w:p>
    <w:p w14:paraId="460E388B" w14:textId="77777777" w:rsidR="00E8761B" w:rsidRDefault="00E8761B" w:rsidP="0023586C"/>
  </w:footnote>
  <w:footnote w:type="continuationSeparator" w:id="0">
    <w:p w14:paraId="3CC618C5" w14:textId="77777777" w:rsidR="00E8761B" w:rsidRDefault="00E8761B" w:rsidP="0023586C">
      <w:r>
        <w:continuationSeparator/>
      </w:r>
    </w:p>
    <w:p w14:paraId="16B11CE1" w14:textId="77777777" w:rsidR="00E8761B" w:rsidRDefault="00E8761B" w:rsidP="0023586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FDDAB84"/>
    <w:multiLevelType w:val="hybridMultilevel"/>
    <w:tmpl w:val="81740A3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F27F964"/>
    <w:multiLevelType w:val="hybridMultilevel"/>
    <w:tmpl w:val="BCD9087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EB185B"/>
    <w:multiLevelType w:val="hybridMultilevel"/>
    <w:tmpl w:val="667E0F6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9EB3EB7"/>
    <w:multiLevelType w:val="hybridMultilevel"/>
    <w:tmpl w:val="45A2AA34"/>
    <w:lvl w:ilvl="0" w:tplc="A28EBC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375773"/>
    <w:multiLevelType w:val="multilevel"/>
    <w:tmpl w:val="6450A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9554DF"/>
    <w:multiLevelType w:val="hybridMultilevel"/>
    <w:tmpl w:val="D785A88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FAD6E7C"/>
    <w:multiLevelType w:val="hybridMultilevel"/>
    <w:tmpl w:val="BBDA3C5E"/>
    <w:lvl w:ilvl="0" w:tplc="A28EBC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3CF6F82E"/>
    <w:lvl w:ilvl="0" w:tplc="22D0FDEC">
      <w:start w:val="1"/>
      <w:numFmt w:val="bullet"/>
      <w:lvlText w:val=""/>
      <w:lvlJc w:val="left"/>
      <w:pPr>
        <w:tabs>
          <w:tab w:val="num" w:pos="288"/>
        </w:tabs>
        <w:ind w:left="432" w:hanging="288"/>
      </w:pPr>
      <w:rPr>
        <w:rFonts w:ascii="Symbol" w:hAnsi="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0F13B7"/>
    <w:multiLevelType w:val="multilevel"/>
    <w:tmpl w:val="1136CA82"/>
    <w:lvl w:ilvl="0">
      <w:start w:val="1"/>
      <w:numFmt w:val="bullet"/>
      <w:lvlText w:val="o"/>
      <w:lvlJc w:val="left"/>
      <w:pPr>
        <w:tabs>
          <w:tab w:val="num" w:pos="360"/>
        </w:tabs>
        <w:ind w:left="360" w:hanging="360"/>
      </w:pPr>
      <w:rPr>
        <w:rFonts w:ascii="Courier New" w:hAnsi="Courier New"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9" w15:restartNumberingAfterBreak="0">
    <w:nsid w:val="59E8652F"/>
    <w:multiLevelType w:val="hybridMultilevel"/>
    <w:tmpl w:val="2732F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BE4BCC"/>
    <w:multiLevelType w:val="hybridMultilevel"/>
    <w:tmpl w:val="E02A5D08"/>
    <w:lvl w:ilvl="0" w:tplc="75BC2CE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2141EE"/>
    <w:multiLevelType w:val="hybridMultilevel"/>
    <w:tmpl w:val="58E6E65C"/>
    <w:lvl w:ilvl="0" w:tplc="EF4E1706">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7B0E10"/>
    <w:multiLevelType w:val="hybridMultilevel"/>
    <w:tmpl w:val="EF0A0C64"/>
    <w:lvl w:ilvl="0" w:tplc="A28EBC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61285B"/>
    <w:multiLevelType w:val="hybridMultilevel"/>
    <w:tmpl w:val="CD5CD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465C62"/>
    <w:multiLevelType w:val="multilevel"/>
    <w:tmpl w:val="7EAE3E68"/>
    <w:lvl w:ilvl="0">
      <w:start w:val="1"/>
      <w:numFmt w:val="decimal"/>
      <w:pStyle w:val="Heading1"/>
      <w:lvlText w:val="%1"/>
      <w:lvlJc w:val="left"/>
      <w:pPr>
        <w:ind w:left="432" w:hanging="432"/>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15:restartNumberingAfterBreak="0">
    <w:nsid w:val="6AD703F4"/>
    <w:multiLevelType w:val="multilevel"/>
    <w:tmpl w:val="B7328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C6771DC"/>
    <w:multiLevelType w:val="hybridMultilevel"/>
    <w:tmpl w:val="8908A022"/>
    <w:lvl w:ilvl="0" w:tplc="A28EBC6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2B41DC"/>
    <w:multiLevelType w:val="hybridMultilevel"/>
    <w:tmpl w:val="76A05758"/>
    <w:lvl w:ilvl="0" w:tplc="1E20173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D377B0"/>
    <w:multiLevelType w:val="hybridMultilevel"/>
    <w:tmpl w:val="4BFEE6A0"/>
    <w:lvl w:ilvl="0" w:tplc="58763CA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AD34F7"/>
    <w:multiLevelType w:val="multilevel"/>
    <w:tmpl w:val="452E44AC"/>
    <w:lvl w:ilvl="0">
      <w:start w:val="1"/>
      <w:numFmt w:val="bullet"/>
      <w:pStyle w:val="BulletedLis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DE63525"/>
    <w:multiLevelType w:val="hybridMultilevel"/>
    <w:tmpl w:val="7038702C"/>
    <w:lvl w:ilvl="0" w:tplc="E9E8F43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18"/>
  </w:num>
  <w:num w:numId="4">
    <w:abstractNumId w:val="8"/>
  </w:num>
  <w:num w:numId="5">
    <w:abstractNumId w:val="15"/>
  </w:num>
  <w:num w:numId="6">
    <w:abstractNumId w:val="4"/>
  </w:num>
  <w:num w:numId="7">
    <w:abstractNumId w:val="19"/>
  </w:num>
  <w:num w:numId="8">
    <w:abstractNumId w:val="14"/>
  </w:num>
  <w:num w:numId="9">
    <w:abstractNumId w:val="14"/>
  </w:num>
  <w:num w:numId="10">
    <w:abstractNumId w:val="14"/>
  </w:num>
  <w:num w:numId="11">
    <w:abstractNumId w:val="14"/>
  </w:num>
  <w:num w:numId="12">
    <w:abstractNumId w:val="14"/>
  </w:num>
  <w:num w:numId="13">
    <w:abstractNumId w:val="14"/>
  </w:num>
  <w:num w:numId="14">
    <w:abstractNumId w:val="14"/>
  </w:num>
  <w:num w:numId="15">
    <w:abstractNumId w:val="14"/>
  </w:num>
  <w:num w:numId="16">
    <w:abstractNumId w:val="14"/>
  </w:num>
  <w:num w:numId="17">
    <w:abstractNumId w:val="18"/>
  </w:num>
  <w:num w:numId="18">
    <w:abstractNumId w:val="14"/>
  </w:num>
  <w:num w:numId="19">
    <w:abstractNumId w:val="7"/>
  </w:num>
  <w:num w:numId="20">
    <w:abstractNumId w:val="12"/>
  </w:num>
  <w:num w:numId="21">
    <w:abstractNumId w:val="17"/>
  </w:num>
  <w:num w:numId="22">
    <w:abstractNumId w:val="6"/>
  </w:num>
  <w:num w:numId="23">
    <w:abstractNumId w:val="16"/>
  </w:num>
  <w:num w:numId="24">
    <w:abstractNumId w:val="3"/>
  </w:num>
  <w:num w:numId="25">
    <w:abstractNumId w:val="9"/>
  </w:num>
  <w:num w:numId="26">
    <w:abstractNumId w:val="1"/>
  </w:num>
  <w:num w:numId="27">
    <w:abstractNumId w:val="0"/>
  </w:num>
  <w:num w:numId="28">
    <w:abstractNumId w:val="5"/>
  </w:num>
  <w:num w:numId="29">
    <w:abstractNumId w:val="2"/>
  </w:num>
  <w:num w:numId="30">
    <w:abstractNumId w:val="20"/>
  </w:num>
  <w:num w:numId="31">
    <w:abstractNumId w:val="10"/>
  </w:num>
  <w:num w:numId="32">
    <w:abstractNumId w:val="14"/>
  </w:num>
  <w:num w:numId="33">
    <w:abstractNumId w:val="13"/>
  </w:num>
  <w:num w:numId="34">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944"/>
    <w:rsid w:val="00002A9C"/>
    <w:rsid w:val="0000734E"/>
    <w:rsid w:val="00011C7D"/>
    <w:rsid w:val="0001717D"/>
    <w:rsid w:val="00021448"/>
    <w:rsid w:val="000226DC"/>
    <w:rsid w:val="000244CF"/>
    <w:rsid w:val="0002454B"/>
    <w:rsid w:val="00025784"/>
    <w:rsid w:val="00037EEE"/>
    <w:rsid w:val="00041BF7"/>
    <w:rsid w:val="000544DD"/>
    <w:rsid w:val="00064ABC"/>
    <w:rsid w:val="0007143A"/>
    <w:rsid w:val="00072D50"/>
    <w:rsid w:val="00072DF1"/>
    <w:rsid w:val="00073EE1"/>
    <w:rsid w:val="000774E5"/>
    <w:rsid w:val="000803A5"/>
    <w:rsid w:val="00082379"/>
    <w:rsid w:val="00083AD5"/>
    <w:rsid w:val="00083BBC"/>
    <w:rsid w:val="000A3287"/>
    <w:rsid w:val="000A499B"/>
    <w:rsid w:val="000A69B5"/>
    <w:rsid w:val="000C1AEF"/>
    <w:rsid w:val="000C41AF"/>
    <w:rsid w:val="000D1876"/>
    <w:rsid w:val="000D4DD7"/>
    <w:rsid w:val="000D4ED4"/>
    <w:rsid w:val="000E0151"/>
    <w:rsid w:val="000E367E"/>
    <w:rsid w:val="000E4B3C"/>
    <w:rsid w:val="00104102"/>
    <w:rsid w:val="00112E44"/>
    <w:rsid w:val="0011421F"/>
    <w:rsid w:val="00115EF4"/>
    <w:rsid w:val="001162EA"/>
    <w:rsid w:val="00117B7A"/>
    <w:rsid w:val="00122268"/>
    <w:rsid w:val="00122F9F"/>
    <w:rsid w:val="00123808"/>
    <w:rsid w:val="0012561B"/>
    <w:rsid w:val="00133B5E"/>
    <w:rsid w:val="0014045A"/>
    <w:rsid w:val="001438DB"/>
    <w:rsid w:val="00145E72"/>
    <w:rsid w:val="00150C9C"/>
    <w:rsid w:val="00154EFC"/>
    <w:rsid w:val="001565FE"/>
    <w:rsid w:val="00157DCD"/>
    <w:rsid w:val="0016061A"/>
    <w:rsid w:val="00160813"/>
    <w:rsid w:val="001617D2"/>
    <w:rsid w:val="00164317"/>
    <w:rsid w:val="0017067F"/>
    <w:rsid w:val="00170DD1"/>
    <w:rsid w:val="001711C9"/>
    <w:rsid w:val="00172944"/>
    <w:rsid w:val="00172AA7"/>
    <w:rsid w:val="0018020D"/>
    <w:rsid w:val="00182013"/>
    <w:rsid w:val="0018601D"/>
    <w:rsid w:val="001B049D"/>
    <w:rsid w:val="001B3388"/>
    <w:rsid w:val="001B5D1D"/>
    <w:rsid w:val="001B69CC"/>
    <w:rsid w:val="001B76F2"/>
    <w:rsid w:val="001C2D2C"/>
    <w:rsid w:val="001C7604"/>
    <w:rsid w:val="001D2D71"/>
    <w:rsid w:val="001D45D3"/>
    <w:rsid w:val="001D67C6"/>
    <w:rsid w:val="001D6990"/>
    <w:rsid w:val="001E02BC"/>
    <w:rsid w:val="001E05F7"/>
    <w:rsid w:val="001E7C83"/>
    <w:rsid w:val="001F4FB4"/>
    <w:rsid w:val="00202B1E"/>
    <w:rsid w:val="0020503B"/>
    <w:rsid w:val="00206A56"/>
    <w:rsid w:val="00213913"/>
    <w:rsid w:val="0023586C"/>
    <w:rsid w:val="0024465E"/>
    <w:rsid w:val="00245A49"/>
    <w:rsid w:val="002504E0"/>
    <w:rsid w:val="00256EBB"/>
    <w:rsid w:val="00257740"/>
    <w:rsid w:val="00275DC6"/>
    <w:rsid w:val="00277B6E"/>
    <w:rsid w:val="00280374"/>
    <w:rsid w:val="00281184"/>
    <w:rsid w:val="00284299"/>
    <w:rsid w:val="00284795"/>
    <w:rsid w:val="00286621"/>
    <w:rsid w:val="002912A4"/>
    <w:rsid w:val="00291CE9"/>
    <w:rsid w:val="002975D5"/>
    <w:rsid w:val="002A0F7B"/>
    <w:rsid w:val="002A184E"/>
    <w:rsid w:val="002A5510"/>
    <w:rsid w:val="002A70FC"/>
    <w:rsid w:val="002A7F03"/>
    <w:rsid w:val="002B1AE3"/>
    <w:rsid w:val="002B3238"/>
    <w:rsid w:val="002C6B75"/>
    <w:rsid w:val="002D1491"/>
    <w:rsid w:val="002D2358"/>
    <w:rsid w:val="002D47E6"/>
    <w:rsid w:val="002E72F4"/>
    <w:rsid w:val="002F2B75"/>
    <w:rsid w:val="003053FF"/>
    <w:rsid w:val="0030688F"/>
    <w:rsid w:val="00322BBA"/>
    <w:rsid w:val="00325DE8"/>
    <w:rsid w:val="00327E55"/>
    <w:rsid w:val="00332FAA"/>
    <w:rsid w:val="00351706"/>
    <w:rsid w:val="0036393A"/>
    <w:rsid w:val="003751B1"/>
    <w:rsid w:val="003815FA"/>
    <w:rsid w:val="00393199"/>
    <w:rsid w:val="00394CB8"/>
    <w:rsid w:val="003A06BC"/>
    <w:rsid w:val="003A54B9"/>
    <w:rsid w:val="003A7077"/>
    <w:rsid w:val="003A75E1"/>
    <w:rsid w:val="003B1F70"/>
    <w:rsid w:val="003B3BD6"/>
    <w:rsid w:val="003B4030"/>
    <w:rsid w:val="003B6F7E"/>
    <w:rsid w:val="003B77F5"/>
    <w:rsid w:val="003C7077"/>
    <w:rsid w:val="003D4DB7"/>
    <w:rsid w:val="003E75EF"/>
    <w:rsid w:val="003F078E"/>
    <w:rsid w:val="003F0D6E"/>
    <w:rsid w:val="003F6010"/>
    <w:rsid w:val="00400826"/>
    <w:rsid w:val="00403D66"/>
    <w:rsid w:val="00411A64"/>
    <w:rsid w:val="00412285"/>
    <w:rsid w:val="00413AC3"/>
    <w:rsid w:val="00413EB8"/>
    <w:rsid w:val="00415279"/>
    <w:rsid w:val="00423509"/>
    <w:rsid w:val="00425360"/>
    <w:rsid w:val="00426DB2"/>
    <w:rsid w:val="00427B4E"/>
    <w:rsid w:val="0043280A"/>
    <w:rsid w:val="00436174"/>
    <w:rsid w:val="00436CF5"/>
    <w:rsid w:val="00441A98"/>
    <w:rsid w:val="00442054"/>
    <w:rsid w:val="00445F06"/>
    <w:rsid w:val="0045245F"/>
    <w:rsid w:val="004646D9"/>
    <w:rsid w:val="0046663C"/>
    <w:rsid w:val="0047399B"/>
    <w:rsid w:val="00474BBC"/>
    <w:rsid w:val="00486DE0"/>
    <w:rsid w:val="004A6BF2"/>
    <w:rsid w:val="004B4158"/>
    <w:rsid w:val="004C4156"/>
    <w:rsid w:val="004D071B"/>
    <w:rsid w:val="004D331E"/>
    <w:rsid w:val="004D3F4D"/>
    <w:rsid w:val="004D5DF6"/>
    <w:rsid w:val="004E3CCB"/>
    <w:rsid w:val="004E7C72"/>
    <w:rsid w:val="004E7D10"/>
    <w:rsid w:val="00506B4D"/>
    <w:rsid w:val="00512E58"/>
    <w:rsid w:val="00523D40"/>
    <w:rsid w:val="00536ECC"/>
    <w:rsid w:val="00540A99"/>
    <w:rsid w:val="0054178A"/>
    <w:rsid w:val="00543763"/>
    <w:rsid w:val="00545B5D"/>
    <w:rsid w:val="00554D4A"/>
    <w:rsid w:val="0056028F"/>
    <w:rsid w:val="00562433"/>
    <w:rsid w:val="00567849"/>
    <w:rsid w:val="00585606"/>
    <w:rsid w:val="00593699"/>
    <w:rsid w:val="00595D76"/>
    <w:rsid w:val="0059656B"/>
    <w:rsid w:val="005A12A6"/>
    <w:rsid w:val="005A509F"/>
    <w:rsid w:val="005A64D6"/>
    <w:rsid w:val="005B3814"/>
    <w:rsid w:val="005D0F14"/>
    <w:rsid w:val="005D6544"/>
    <w:rsid w:val="005E17C4"/>
    <w:rsid w:val="005E5781"/>
    <w:rsid w:val="005E5832"/>
    <w:rsid w:val="005F28F8"/>
    <w:rsid w:val="005F549F"/>
    <w:rsid w:val="00615ABA"/>
    <w:rsid w:val="00617F5D"/>
    <w:rsid w:val="0062442B"/>
    <w:rsid w:val="00631333"/>
    <w:rsid w:val="00631A5B"/>
    <w:rsid w:val="006367CD"/>
    <w:rsid w:val="00643A39"/>
    <w:rsid w:val="00647914"/>
    <w:rsid w:val="00647FE7"/>
    <w:rsid w:val="0065220C"/>
    <w:rsid w:val="0065472B"/>
    <w:rsid w:val="00662985"/>
    <w:rsid w:val="006729EC"/>
    <w:rsid w:val="006730C3"/>
    <w:rsid w:val="00682A7A"/>
    <w:rsid w:val="00684E4D"/>
    <w:rsid w:val="006B1AD1"/>
    <w:rsid w:val="006B2B58"/>
    <w:rsid w:val="006C4B1F"/>
    <w:rsid w:val="006C5A3E"/>
    <w:rsid w:val="006D0454"/>
    <w:rsid w:val="006D06FE"/>
    <w:rsid w:val="006D4C90"/>
    <w:rsid w:val="006D6135"/>
    <w:rsid w:val="006E25F7"/>
    <w:rsid w:val="006E3B7A"/>
    <w:rsid w:val="006F5608"/>
    <w:rsid w:val="006F60F3"/>
    <w:rsid w:val="006F7391"/>
    <w:rsid w:val="006F7F95"/>
    <w:rsid w:val="007069A0"/>
    <w:rsid w:val="00710492"/>
    <w:rsid w:val="00712504"/>
    <w:rsid w:val="00714021"/>
    <w:rsid w:val="00716ABF"/>
    <w:rsid w:val="00717FA1"/>
    <w:rsid w:val="00723C59"/>
    <w:rsid w:val="00724476"/>
    <w:rsid w:val="00724AFF"/>
    <w:rsid w:val="007254C2"/>
    <w:rsid w:val="0072698E"/>
    <w:rsid w:val="00731578"/>
    <w:rsid w:val="00736E1C"/>
    <w:rsid w:val="007470CF"/>
    <w:rsid w:val="007524E7"/>
    <w:rsid w:val="0075296D"/>
    <w:rsid w:val="007549F1"/>
    <w:rsid w:val="00757CFA"/>
    <w:rsid w:val="007602FF"/>
    <w:rsid w:val="00761191"/>
    <w:rsid w:val="007629F0"/>
    <w:rsid w:val="007648AF"/>
    <w:rsid w:val="00767D19"/>
    <w:rsid w:val="00770B0C"/>
    <w:rsid w:val="0077193C"/>
    <w:rsid w:val="007733D0"/>
    <w:rsid w:val="00773AFA"/>
    <w:rsid w:val="00773DC9"/>
    <w:rsid w:val="00785008"/>
    <w:rsid w:val="00786B10"/>
    <w:rsid w:val="007925A7"/>
    <w:rsid w:val="00793B3E"/>
    <w:rsid w:val="00793C4C"/>
    <w:rsid w:val="007B3D2F"/>
    <w:rsid w:val="007C206E"/>
    <w:rsid w:val="007C7FDB"/>
    <w:rsid w:val="007D5DD1"/>
    <w:rsid w:val="007E0CB4"/>
    <w:rsid w:val="007E14AC"/>
    <w:rsid w:val="007E30FD"/>
    <w:rsid w:val="007F0D3B"/>
    <w:rsid w:val="007F196A"/>
    <w:rsid w:val="007F297B"/>
    <w:rsid w:val="007F51AC"/>
    <w:rsid w:val="008060A6"/>
    <w:rsid w:val="008150E1"/>
    <w:rsid w:val="00821102"/>
    <w:rsid w:val="008245E4"/>
    <w:rsid w:val="00827F74"/>
    <w:rsid w:val="00835A4D"/>
    <w:rsid w:val="0084186A"/>
    <w:rsid w:val="00852181"/>
    <w:rsid w:val="008550D9"/>
    <w:rsid w:val="008550EA"/>
    <w:rsid w:val="00861BEA"/>
    <w:rsid w:val="0087505A"/>
    <w:rsid w:val="00875A24"/>
    <w:rsid w:val="008763BE"/>
    <w:rsid w:val="008765D5"/>
    <w:rsid w:val="00880966"/>
    <w:rsid w:val="00883DAF"/>
    <w:rsid w:val="008842E0"/>
    <w:rsid w:val="00885C07"/>
    <w:rsid w:val="00891B14"/>
    <w:rsid w:val="008A0234"/>
    <w:rsid w:val="008B30FF"/>
    <w:rsid w:val="008B3A58"/>
    <w:rsid w:val="008B5261"/>
    <w:rsid w:val="008B7016"/>
    <w:rsid w:val="008C1895"/>
    <w:rsid w:val="008D30BD"/>
    <w:rsid w:val="008D45E1"/>
    <w:rsid w:val="008E4F47"/>
    <w:rsid w:val="008F3F46"/>
    <w:rsid w:val="008F49F7"/>
    <w:rsid w:val="00900237"/>
    <w:rsid w:val="009069F6"/>
    <w:rsid w:val="009116D1"/>
    <w:rsid w:val="00917A05"/>
    <w:rsid w:val="00921FB3"/>
    <w:rsid w:val="00926FD8"/>
    <w:rsid w:val="00927343"/>
    <w:rsid w:val="00934F1C"/>
    <w:rsid w:val="00941111"/>
    <w:rsid w:val="009602DA"/>
    <w:rsid w:val="0096609D"/>
    <w:rsid w:val="009809F2"/>
    <w:rsid w:val="009834DD"/>
    <w:rsid w:val="009922AA"/>
    <w:rsid w:val="009A0EBC"/>
    <w:rsid w:val="009A2E21"/>
    <w:rsid w:val="009C7D03"/>
    <w:rsid w:val="009D5CBF"/>
    <w:rsid w:val="009E2174"/>
    <w:rsid w:val="009E303C"/>
    <w:rsid w:val="009E6BBD"/>
    <w:rsid w:val="00A028C9"/>
    <w:rsid w:val="00A065BC"/>
    <w:rsid w:val="00A06BF7"/>
    <w:rsid w:val="00A10F81"/>
    <w:rsid w:val="00A1715C"/>
    <w:rsid w:val="00A17A3E"/>
    <w:rsid w:val="00A3017C"/>
    <w:rsid w:val="00A42EBA"/>
    <w:rsid w:val="00A54E83"/>
    <w:rsid w:val="00A6188C"/>
    <w:rsid w:val="00A62E88"/>
    <w:rsid w:val="00A644C6"/>
    <w:rsid w:val="00A771D4"/>
    <w:rsid w:val="00A80B79"/>
    <w:rsid w:val="00A90639"/>
    <w:rsid w:val="00AA141A"/>
    <w:rsid w:val="00AA709C"/>
    <w:rsid w:val="00AB0179"/>
    <w:rsid w:val="00AB0ECA"/>
    <w:rsid w:val="00AB6314"/>
    <w:rsid w:val="00AC162D"/>
    <w:rsid w:val="00AC33B6"/>
    <w:rsid w:val="00AC454D"/>
    <w:rsid w:val="00AC47F0"/>
    <w:rsid w:val="00AE2BF4"/>
    <w:rsid w:val="00AE3076"/>
    <w:rsid w:val="00AE43C2"/>
    <w:rsid w:val="00AE7732"/>
    <w:rsid w:val="00AF0B99"/>
    <w:rsid w:val="00AF28C9"/>
    <w:rsid w:val="00AF2937"/>
    <w:rsid w:val="00AF37BD"/>
    <w:rsid w:val="00B0137B"/>
    <w:rsid w:val="00B10521"/>
    <w:rsid w:val="00B13EF1"/>
    <w:rsid w:val="00B15E63"/>
    <w:rsid w:val="00B20763"/>
    <w:rsid w:val="00B24F2B"/>
    <w:rsid w:val="00B301D4"/>
    <w:rsid w:val="00B36095"/>
    <w:rsid w:val="00B37F34"/>
    <w:rsid w:val="00B401E2"/>
    <w:rsid w:val="00B46C8C"/>
    <w:rsid w:val="00B56AA6"/>
    <w:rsid w:val="00B56C49"/>
    <w:rsid w:val="00B57751"/>
    <w:rsid w:val="00B65506"/>
    <w:rsid w:val="00B66105"/>
    <w:rsid w:val="00B73790"/>
    <w:rsid w:val="00B75D52"/>
    <w:rsid w:val="00B75F43"/>
    <w:rsid w:val="00B77559"/>
    <w:rsid w:val="00B80712"/>
    <w:rsid w:val="00B832E6"/>
    <w:rsid w:val="00B86F94"/>
    <w:rsid w:val="00B92327"/>
    <w:rsid w:val="00B9373E"/>
    <w:rsid w:val="00B94E83"/>
    <w:rsid w:val="00BA3F4E"/>
    <w:rsid w:val="00BA5CDF"/>
    <w:rsid w:val="00BB154D"/>
    <w:rsid w:val="00BB5AD9"/>
    <w:rsid w:val="00BC55DA"/>
    <w:rsid w:val="00BC5EFF"/>
    <w:rsid w:val="00BD22CB"/>
    <w:rsid w:val="00BD76E6"/>
    <w:rsid w:val="00BE36A9"/>
    <w:rsid w:val="00BE3746"/>
    <w:rsid w:val="00BE4A6A"/>
    <w:rsid w:val="00BE4B58"/>
    <w:rsid w:val="00BE7A73"/>
    <w:rsid w:val="00BF4D4F"/>
    <w:rsid w:val="00C02380"/>
    <w:rsid w:val="00C049F0"/>
    <w:rsid w:val="00C05C1F"/>
    <w:rsid w:val="00C11341"/>
    <w:rsid w:val="00C12659"/>
    <w:rsid w:val="00C23584"/>
    <w:rsid w:val="00C24F01"/>
    <w:rsid w:val="00C267F8"/>
    <w:rsid w:val="00C34226"/>
    <w:rsid w:val="00C453B0"/>
    <w:rsid w:val="00C527D8"/>
    <w:rsid w:val="00C61EEC"/>
    <w:rsid w:val="00C7120F"/>
    <w:rsid w:val="00C72943"/>
    <w:rsid w:val="00C818BC"/>
    <w:rsid w:val="00C92E37"/>
    <w:rsid w:val="00C94E88"/>
    <w:rsid w:val="00CA21D1"/>
    <w:rsid w:val="00CA6258"/>
    <w:rsid w:val="00CB33E3"/>
    <w:rsid w:val="00CB34F6"/>
    <w:rsid w:val="00CB5064"/>
    <w:rsid w:val="00CB5538"/>
    <w:rsid w:val="00CC37E4"/>
    <w:rsid w:val="00CD39FA"/>
    <w:rsid w:val="00CD5157"/>
    <w:rsid w:val="00CE3E59"/>
    <w:rsid w:val="00CE752B"/>
    <w:rsid w:val="00CF4BB4"/>
    <w:rsid w:val="00CF4C43"/>
    <w:rsid w:val="00D07453"/>
    <w:rsid w:val="00D10802"/>
    <w:rsid w:val="00D15622"/>
    <w:rsid w:val="00D37AD3"/>
    <w:rsid w:val="00D42747"/>
    <w:rsid w:val="00D54657"/>
    <w:rsid w:val="00D60BFA"/>
    <w:rsid w:val="00D65B6E"/>
    <w:rsid w:val="00D6772F"/>
    <w:rsid w:val="00D716D6"/>
    <w:rsid w:val="00D74F14"/>
    <w:rsid w:val="00D759EC"/>
    <w:rsid w:val="00D77243"/>
    <w:rsid w:val="00D77B3C"/>
    <w:rsid w:val="00D94DA4"/>
    <w:rsid w:val="00D95A21"/>
    <w:rsid w:val="00DA1A36"/>
    <w:rsid w:val="00DA3843"/>
    <w:rsid w:val="00DA3C64"/>
    <w:rsid w:val="00DA6359"/>
    <w:rsid w:val="00DB2196"/>
    <w:rsid w:val="00DB3EC3"/>
    <w:rsid w:val="00DB6288"/>
    <w:rsid w:val="00DC0FB0"/>
    <w:rsid w:val="00DD7CF9"/>
    <w:rsid w:val="00DE16B1"/>
    <w:rsid w:val="00DE467E"/>
    <w:rsid w:val="00DF457A"/>
    <w:rsid w:val="00E0716A"/>
    <w:rsid w:val="00E15D8D"/>
    <w:rsid w:val="00E163EB"/>
    <w:rsid w:val="00E27627"/>
    <w:rsid w:val="00E27D0C"/>
    <w:rsid w:val="00E318E8"/>
    <w:rsid w:val="00E34EA3"/>
    <w:rsid w:val="00E43D1C"/>
    <w:rsid w:val="00E45998"/>
    <w:rsid w:val="00E64CA1"/>
    <w:rsid w:val="00E7060A"/>
    <w:rsid w:val="00E7113B"/>
    <w:rsid w:val="00E736A3"/>
    <w:rsid w:val="00E74E1F"/>
    <w:rsid w:val="00E76151"/>
    <w:rsid w:val="00E811DA"/>
    <w:rsid w:val="00E8761B"/>
    <w:rsid w:val="00E8772B"/>
    <w:rsid w:val="00EA5FBA"/>
    <w:rsid w:val="00EA776C"/>
    <w:rsid w:val="00EB01B3"/>
    <w:rsid w:val="00EB31A6"/>
    <w:rsid w:val="00ED0163"/>
    <w:rsid w:val="00ED2E42"/>
    <w:rsid w:val="00ED63A3"/>
    <w:rsid w:val="00EE2A8A"/>
    <w:rsid w:val="00EE2EEB"/>
    <w:rsid w:val="00EF230B"/>
    <w:rsid w:val="00EF4D46"/>
    <w:rsid w:val="00EF4D51"/>
    <w:rsid w:val="00F018A8"/>
    <w:rsid w:val="00F03ABF"/>
    <w:rsid w:val="00F0412C"/>
    <w:rsid w:val="00F06E2C"/>
    <w:rsid w:val="00F07D12"/>
    <w:rsid w:val="00F158D5"/>
    <w:rsid w:val="00F22132"/>
    <w:rsid w:val="00F226D5"/>
    <w:rsid w:val="00F30010"/>
    <w:rsid w:val="00F31AE2"/>
    <w:rsid w:val="00F33201"/>
    <w:rsid w:val="00F34702"/>
    <w:rsid w:val="00F36373"/>
    <w:rsid w:val="00F40DB5"/>
    <w:rsid w:val="00F42EC4"/>
    <w:rsid w:val="00F47B90"/>
    <w:rsid w:val="00F63F13"/>
    <w:rsid w:val="00F675D4"/>
    <w:rsid w:val="00F744C0"/>
    <w:rsid w:val="00F75C1C"/>
    <w:rsid w:val="00F82BF1"/>
    <w:rsid w:val="00F82D0A"/>
    <w:rsid w:val="00F854A0"/>
    <w:rsid w:val="00F90E89"/>
    <w:rsid w:val="00F90F3E"/>
    <w:rsid w:val="00F95721"/>
    <w:rsid w:val="00F96310"/>
    <w:rsid w:val="00F97D8F"/>
    <w:rsid w:val="00FA4498"/>
    <w:rsid w:val="00FA59F0"/>
    <w:rsid w:val="00FB2CAA"/>
    <w:rsid w:val="00FB52F0"/>
    <w:rsid w:val="00FC6DEA"/>
    <w:rsid w:val="00FD64F4"/>
    <w:rsid w:val="00FF6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095622"/>
  <w15:chartTrackingRefBased/>
  <w15:docId w15:val="{0B5C57CC-3547-4B12-A377-5D572E00F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51" w:unhideWhenUsed="1"/>
    <w:lsdException w:name="toc 5" w:semiHidden="1" w:uiPriority="51" w:unhideWhenUsed="1"/>
    <w:lsdException w:name="toc 6" w:semiHidden="1" w:uiPriority="51" w:unhideWhenUsed="1"/>
    <w:lsdException w:name="toc 7" w:semiHidden="1" w:uiPriority="51" w:unhideWhenUsed="1"/>
    <w:lsdException w:name="toc 8" w:semiHidden="1" w:uiPriority="51" w:unhideWhenUsed="1"/>
    <w:lsdException w:name="toc 9" w:semiHidden="1" w:uiPriority="5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41" w:qFormat="1"/>
    <w:lsdException w:name="Intense Quote" w:uiPriority="42"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1" w:qFormat="1"/>
    <w:lsdException w:name="Intense Emphasis" w:uiPriority="33" w:qFormat="1"/>
    <w:lsdException w:name="Subtle Reference" w:uiPriority="43" w:qFormat="1"/>
    <w:lsdException w:name="Intense Reference" w:uiPriority="44" w:qFormat="1"/>
    <w:lsdException w:name="Book Title" w:uiPriority="45"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86C"/>
    <w:pPr>
      <w:spacing w:line="360" w:lineRule="auto"/>
    </w:pPr>
    <w:rPr>
      <w:rFonts w:ascii="Times New Roman" w:hAnsi="Times New Roman" w:cs="Times New Roman"/>
      <w:sz w:val="24"/>
      <w:szCs w:val="24"/>
    </w:rPr>
  </w:style>
  <w:style w:type="paragraph" w:styleId="Heading1">
    <w:name w:val="heading 1"/>
    <w:basedOn w:val="Normal"/>
    <w:next w:val="Normal"/>
    <w:link w:val="Heading1Char"/>
    <w:uiPriority w:val="1"/>
    <w:qFormat/>
    <w:rsid w:val="00523D40"/>
    <w:pPr>
      <w:keepNext/>
      <w:keepLines/>
      <w:numPr>
        <w:numId w:val="18"/>
      </w:numPr>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2"/>
    <w:unhideWhenUsed/>
    <w:qFormat/>
    <w:rsid w:val="00523D40"/>
    <w:pPr>
      <w:keepNext/>
      <w:keepLines/>
      <w:numPr>
        <w:ilvl w:val="1"/>
        <w:numId w:val="18"/>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3"/>
    <w:unhideWhenUsed/>
    <w:qFormat/>
    <w:rsid w:val="00523D40"/>
    <w:pPr>
      <w:keepNext/>
      <w:keepLines/>
      <w:numPr>
        <w:ilvl w:val="2"/>
        <w:numId w:val="18"/>
      </w:numPr>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4"/>
    <w:unhideWhenUsed/>
    <w:qFormat/>
    <w:rsid w:val="00523D40"/>
    <w:pPr>
      <w:keepNext/>
      <w:keepLines/>
      <w:numPr>
        <w:ilvl w:val="3"/>
        <w:numId w:val="18"/>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21"/>
    <w:unhideWhenUsed/>
    <w:qFormat/>
    <w:rsid w:val="00523D40"/>
    <w:pPr>
      <w:keepNext/>
      <w:keepLines/>
      <w:numPr>
        <w:ilvl w:val="4"/>
        <w:numId w:val="18"/>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10"/>
    <w:unhideWhenUsed/>
    <w:qFormat/>
    <w:rsid w:val="00523D40"/>
    <w:pPr>
      <w:keepNext/>
      <w:keepLines/>
      <w:numPr>
        <w:ilvl w:val="5"/>
        <w:numId w:val="18"/>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21"/>
    <w:semiHidden/>
    <w:unhideWhenUsed/>
    <w:qFormat/>
    <w:rsid w:val="00523D40"/>
    <w:pPr>
      <w:keepNext/>
      <w:keepLines/>
      <w:numPr>
        <w:ilvl w:val="6"/>
        <w:numId w:val="18"/>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21"/>
    <w:semiHidden/>
    <w:unhideWhenUsed/>
    <w:qFormat/>
    <w:rsid w:val="00523D40"/>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21"/>
    <w:semiHidden/>
    <w:unhideWhenUsed/>
    <w:qFormat/>
    <w:rsid w:val="00523D40"/>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B526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2"/>
    <w:rsid w:val="008B526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3"/>
    <w:qFormat/>
    <w:rsid w:val="008B526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4"/>
    <w:rsid w:val="008B526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21"/>
    <w:rsid w:val="008B526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10"/>
    <w:qFormat/>
    <w:rsid w:val="008B526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21"/>
    <w:semiHidden/>
    <w:rsid w:val="008B526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21"/>
    <w:semiHidden/>
    <w:rsid w:val="008B526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21"/>
    <w:semiHidden/>
    <w:rsid w:val="008B5261"/>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9"/>
    <w:qFormat/>
    <w:rsid w:val="00523D40"/>
    <w:pPr>
      <w:spacing w:after="0" w:line="240" w:lineRule="auto"/>
    </w:pPr>
    <w:rPr>
      <w:rFonts w:eastAsiaTheme="minorEastAsia"/>
      <w:lang w:val="en-US"/>
    </w:rPr>
  </w:style>
  <w:style w:type="character" w:customStyle="1" w:styleId="NoSpacingChar">
    <w:name w:val="No Spacing Char"/>
    <w:basedOn w:val="DefaultParagraphFont"/>
    <w:link w:val="NoSpacing"/>
    <w:uiPriority w:val="19"/>
    <w:rsid w:val="008B5261"/>
    <w:rPr>
      <w:rFonts w:eastAsiaTheme="minorEastAsia"/>
      <w:lang w:val="en-US"/>
    </w:rPr>
  </w:style>
  <w:style w:type="paragraph" w:styleId="ListParagraph">
    <w:name w:val="List Paragraph"/>
    <w:basedOn w:val="Normal"/>
    <w:autoRedefine/>
    <w:uiPriority w:val="1"/>
    <w:qFormat/>
    <w:rsid w:val="00540A99"/>
    <w:pPr>
      <w:numPr>
        <w:numId w:val="34"/>
      </w:numPr>
      <w:spacing w:after="0"/>
      <w:contextualSpacing/>
    </w:pPr>
    <w:rPr>
      <w:rFonts w:eastAsia="Times New Roman"/>
      <w:szCs w:val="20"/>
      <w:lang w:eastAsia="en-GB"/>
    </w:rPr>
  </w:style>
  <w:style w:type="paragraph" w:styleId="TOCHeading">
    <w:name w:val="TOC Heading"/>
    <w:basedOn w:val="Heading1"/>
    <w:next w:val="Normal"/>
    <w:uiPriority w:val="51"/>
    <w:unhideWhenUsed/>
    <w:qFormat/>
    <w:rsid w:val="00523D40"/>
    <w:pPr>
      <w:spacing w:line="259" w:lineRule="auto"/>
      <w:outlineLvl w:val="9"/>
    </w:pPr>
    <w:rPr>
      <w:lang w:val="en-US"/>
    </w:rPr>
  </w:style>
  <w:style w:type="paragraph" w:styleId="TOC1">
    <w:name w:val="toc 1"/>
    <w:basedOn w:val="Normal"/>
    <w:next w:val="Normal"/>
    <w:autoRedefine/>
    <w:uiPriority w:val="39"/>
    <w:unhideWhenUsed/>
    <w:rsid w:val="00150C9C"/>
    <w:pPr>
      <w:tabs>
        <w:tab w:val="left" w:pos="440"/>
        <w:tab w:val="right" w:leader="dot" w:pos="9016"/>
      </w:tabs>
      <w:spacing w:after="100"/>
    </w:pPr>
  </w:style>
  <w:style w:type="character" w:styleId="Hyperlink">
    <w:name w:val="Hyperlink"/>
    <w:basedOn w:val="DefaultParagraphFont"/>
    <w:uiPriority w:val="99"/>
    <w:unhideWhenUsed/>
    <w:rsid w:val="00835A4D"/>
    <w:rPr>
      <w:color w:val="0563C1" w:themeColor="hyperlink"/>
      <w:u w:val="single"/>
    </w:rPr>
  </w:style>
  <w:style w:type="paragraph" w:customStyle="1" w:styleId="SMUNORMALARIAL">
    <w:name w:val="SMU NORMAL ARIAL"/>
    <w:basedOn w:val="Normal"/>
    <w:uiPriority w:val="15"/>
    <w:qFormat/>
    <w:rsid w:val="00523D40"/>
    <w:pPr>
      <w:spacing w:after="0" w:line="240" w:lineRule="auto"/>
    </w:pPr>
    <w:rPr>
      <w:rFonts w:ascii="Arial" w:eastAsia="Times New Roman" w:hAnsi="Arial"/>
      <w:color w:val="00000A"/>
      <w:lang w:eastAsia="en-GB"/>
    </w:rPr>
  </w:style>
  <w:style w:type="paragraph" w:styleId="FootnoteText">
    <w:name w:val="footnote text"/>
    <w:basedOn w:val="Normal"/>
    <w:link w:val="FootnoteTextChar"/>
    <w:uiPriority w:val="99"/>
    <w:semiHidden/>
    <w:unhideWhenUsed/>
    <w:rsid w:val="00EE2E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5261"/>
    <w:rPr>
      <w:sz w:val="20"/>
      <w:szCs w:val="20"/>
    </w:rPr>
  </w:style>
  <w:style w:type="character" w:styleId="FootnoteReference">
    <w:name w:val="footnote reference"/>
    <w:basedOn w:val="DefaultParagraphFont"/>
    <w:uiPriority w:val="99"/>
    <w:semiHidden/>
    <w:unhideWhenUsed/>
    <w:rsid w:val="00EE2EEB"/>
    <w:rPr>
      <w:vertAlign w:val="superscript"/>
    </w:rPr>
  </w:style>
  <w:style w:type="table" w:styleId="TableGrid">
    <w:name w:val="Table Grid"/>
    <w:basedOn w:val="TableNormal"/>
    <w:uiPriority w:val="59"/>
    <w:rsid w:val="00F041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0412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1">
    <w:name w:val="Grid Table 5 Dark Accent 1"/>
    <w:basedOn w:val="TableNormal"/>
    <w:uiPriority w:val="50"/>
    <w:rsid w:val="00F041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2">
    <w:name w:val="toc 2"/>
    <w:basedOn w:val="Normal"/>
    <w:next w:val="Normal"/>
    <w:autoRedefine/>
    <w:uiPriority w:val="39"/>
    <w:unhideWhenUsed/>
    <w:rsid w:val="001617D2"/>
    <w:pPr>
      <w:spacing w:after="100"/>
      <w:ind w:left="220"/>
    </w:pPr>
  </w:style>
  <w:style w:type="paragraph" w:styleId="TOC3">
    <w:name w:val="toc 3"/>
    <w:basedOn w:val="Normal"/>
    <w:next w:val="Normal"/>
    <w:autoRedefine/>
    <w:uiPriority w:val="39"/>
    <w:unhideWhenUsed/>
    <w:rsid w:val="001617D2"/>
    <w:pPr>
      <w:spacing w:after="100"/>
      <w:ind w:left="440"/>
    </w:pPr>
  </w:style>
  <w:style w:type="paragraph" w:styleId="BalloonText">
    <w:name w:val="Balloon Text"/>
    <w:basedOn w:val="Normal"/>
    <w:link w:val="BalloonTextChar"/>
    <w:uiPriority w:val="10"/>
    <w:semiHidden/>
    <w:unhideWhenUsed/>
    <w:qFormat/>
    <w:rsid w:val="00523D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10"/>
    <w:semiHidden/>
    <w:qFormat/>
    <w:rsid w:val="008B5261"/>
    <w:rPr>
      <w:rFonts w:ascii="Segoe UI" w:hAnsi="Segoe UI" w:cs="Segoe UI"/>
      <w:sz w:val="18"/>
      <w:szCs w:val="18"/>
    </w:rPr>
  </w:style>
  <w:style w:type="paragraph" w:styleId="Header">
    <w:name w:val="header"/>
    <w:basedOn w:val="Normal"/>
    <w:link w:val="HeaderChar"/>
    <w:uiPriority w:val="19"/>
    <w:unhideWhenUsed/>
    <w:qFormat/>
    <w:rsid w:val="00523D40"/>
    <w:pPr>
      <w:tabs>
        <w:tab w:val="center" w:pos="4513"/>
        <w:tab w:val="right" w:pos="9026"/>
      </w:tabs>
      <w:spacing w:after="0" w:line="240" w:lineRule="auto"/>
    </w:pPr>
  </w:style>
  <w:style w:type="character" w:customStyle="1" w:styleId="HeaderChar">
    <w:name w:val="Header Char"/>
    <w:basedOn w:val="DefaultParagraphFont"/>
    <w:link w:val="Header"/>
    <w:uiPriority w:val="19"/>
    <w:qFormat/>
    <w:rsid w:val="008B5261"/>
  </w:style>
  <w:style w:type="paragraph" w:styleId="Footer">
    <w:name w:val="footer"/>
    <w:basedOn w:val="Normal"/>
    <w:link w:val="FooterChar"/>
    <w:uiPriority w:val="99"/>
    <w:unhideWhenUsed/>
    <w:qFormat/>
    <w:rsid w:val="00523D40"/>
    <w:pPr>
      <w:tabs>
        <w:tab w:val="center" w:pos="4513"/>
        <w:tab w:val="right" w:pos="9026"/>
      </w:tabs>
      <w:spacing w:after="0" w:line="240" w:lineRule="auto"/>
    </w:pPr>
  </w:style>
  <w:style w:type="character" w:customStyle="1" w:styleId="FooterChar">
    <w:name w:val="Footer Char"/>
    <w:basedOn w:val="DefaultParagraphFont"/>
    <w:link w:val="Footer"/>
    <w:uiPriority w:val="99"/>
    <w:qFormat/>
    <w:rsid w:val="008B5261"/>
  </w:style>
  <w:style w:type="paragraph" w:styleId="NormalWeb">
    <w:name w:val="Normal (Web)"/>
    <w:basedOn w:val="Normal"/>
    <w:uiPriority w:val="99"/>
    <w:unhideWhenUsed/>
    <w:qFormat/>
    <w:rsid w:val="00523D40"/>
    <w:pPr>
      <w:spacing w:before="100" w:beforeAutospacing="1" w:after="100" w:afterAutospacing="1" w:line="240" w:lineRule="auto"/>
    </w:pPr>
    <w:rPr>
      <w:rFonts w:eastAsia="Times New Roman"/>
      <w:lang w:eastAsia="en-GB"/>
    </w:rPr>
  </w:style>
  <w:style w:type="paragraph" w:styleId="Caption">
    <w:name w:val="caption"/>
    <w:basedOn w:val="Normal"/>
    <w:next w:val="Normal"/>
    <w:uiPriority w:val="19"/>
    <w:unhideWhenUsed/>
    <w:qFormat/>
    <w:rsid w:val="00523D40"/>
    <w:pPr>
      <w:spacing w:after="200" w:line="240" w:lineRule="auto"/>
    </w:pPr>
    <w:rPr>
      <w:i/>
      <w:iCs/>
      <w:color w:val="44546A" w:themeColor="text2"/>
      <w:sz w:val="18"/>
      <w:szCs w:val="18"/>
    </w:rPr>
  </w:style>
  <w:style w:type="character" w:customStyle="1" w:styleId="rt-commentedtext">
    <w:name w:val="rt-commentedtext"/>
    <w:basedOn w:val="DefaultParagraphFont"/>
    <w:uiPriority w:val="10"/>
    <w:rsid w:val="008F3F46"/>
  </w:style>
  <w:style w:type="table" w:styleId="GridTable4-Accent1">
    <w:name w:val="Grid Table 4 Accent 1"/>
    <w:basedOn w:val="TableNormal"/>
    <w:uiPriority w:val="49"/>
    <w:rsid w:val="008F3F4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8F3F46"/>
    <w:rPr>
      <w:color w:val="954F72" w:themeColor="followedHyperlink"/>
      <w:u w:val="single"/>
    </w:rPr>
  </w:style>
  <w:style w:type="character" w:styleId="UnresolvedMention">
    <w:name w:val="Unresolved Mention"/>
    <w:basedOn w:val="DefaultParagraphFont"/>
    <w:uiPriority w:val="99"/>
    <w:semiHidden/>
    <w:unhideWhenUsed/>
    <w:rsid w:val="00B56AA6"/>
    <w:rPr>
      <w:color w:val="605E5C"/>
      <w:shd w:val="clear" w:color="auto" w:fill="E1DFDD"/>
    </w:rPr>
  </w:style>
  <w:style w:type="paragraph" w:customStyle="1" w:styleId="msonormal0">
    <w:name w:val="msonormal"/>
    <w:basedOn w:val="Normal"/>
    <w:uiPriority w:val="19"/>
    <w:qFormat/>
    <w:rsid w:val="00523D40"/>
    <w:pPr>
      <w:spacing w:before="100" w:after="100" w:line="240" w:lineRule="auto"/>
    </w:pPr>
    <w:rPr>
      <w:rFonts w:eastAsia="Times New Roman"/>
      <w:szCs w:val="20"/>
    </w:rPr>
  </w:style>
  <w:style w:type="paragraph" w:styleId="BodyText2">
    <w:name w:val="Body Text 2"/>
    <w:basedOn w:val="Normal"/>
    <w:link w:val="BodyText2Char"/>
    <w:uiPriority w:val="10"/>
    <w:semiHidden/>
    <w:unhideWhenUsed/>
    <w:qFormat/>
    <w:rsid w:val="00523D40"/>
    <w:pPr>
      <w:spacing w:after="0" w:line="240" w:lineRule="auto"/>
    </w:pPr>
    <w:rPr>
      <w:rFonts w:eastAsia="Times New Roman"/>
      <w:sz w:val="16"/>
      <w:szCs w:val="20"/>
    </w:rPr>
  </w:style>
  <w:style w:type="character" w:customStyle="1" w:styleId="BodyText2Char">
    <w:name w:val="Body Text 2 Char"/>
    <w:basedOn w:val="DefaultParagraphFont"/>
    <w:link w:val="BodyText2"/>
    <w:uiPriority w:val="10"/>
    <w:semiHidden/>
    <w:rsid w:val="008B5261"/>
    <w:rPr>
      <w:rFonts w:ascii="Times New Roman" w:eastAsia="Times New Roman" w:hAnsi="Times New Roman" w:cs="Times New Roman"/>
      <w:sz w:val="16"/>
      <w:szCs w:val="20"/>
    </w:rPr>
  </w:style>
  <w:style w:type="paragraph" w:styleId="PlainText">
    <w:name w:val="Plain Text"/>
    <w:basedOn w:val="Normal"/>
    <w:link w:val="PlainTextChar"/>
    <w:uiPriority w:val="10"/>
    <w:semiHidden/>
    <w:unhideWhenUsed/>
    <w:qFormat/>
    <w:rsid w:val="00523D40"/>
    <w:pPr>
      <w:spacing w:after="0" w:line="240" w:lineRule="auto"/>
    </w:pPr>
    <w:rPr>
      <w:rFonts w:ascii="Courier New" w:eastAsia="Times New Roman" w:hAnsi="Courier New"/>
      <w:sz w:val="20"/>
      <w:szCs w:val="20"/>
      <w:lang w:val="en-US"/>
    </w:rPr>
  </w:style>
  <w:style w:type="character" w:customStyle="1" w:styleId="PlainTextChar">
    <w:name w:val="Plain Text Char"/>
    <w:basedOn w:val="DefaultParagraphFont"/>
    <w:link w:val="PlainText"/>
    <w:uiPriority w:val="10"/>
    <w:semiHidden/>
    <w:qFormat/>
    <w:rsid w:val="008B5261"/>
    <w:rPr>
      <w:rFonts w:ascii="Courier New" w:eastAsia="Times New Roman" w:hAnsi="Courier New" w:cs="Times New Roman"/>
      <w:sz w:val="20"/>
      <w:szCs w:val="20"/>
      <w:lang w:val="en-US"/>
    </w:rPr>
  </w:style>
  <w:style w:type="paragraph" w:customStyle="1" w:styleId="BodyText1">
    <w:name w:val="Body Text1"/>
    <w:basedOn w:val="Normal"/>
    <w:uiPriority w:val="10"/>
    <w:qFormat/>
    <w:rsid w:val="00523D40"/>
    <w:pPr>
      <w:tabs>
        <w:tab w:val="left" w:pos="720"/>
        <w:tab w:val="left" w:pos="1440"/>
      </w:tabs>
      <w:spacing w:after="0" w:line="240" w:lineRule="auto"/>
    </w:pPr>
    <w:rPr>
      <w:rFonts w:ascii="CG Times (WN)" w:eastAsia="Times New Roman" w:hAnsi="CG Times (WN)"/>
      <w:szCs w:val="20"/>
    </w:rPr>
  </w:style>
  <w:style w:type="paragraph" w:customStyle="1" w:styleId="BulletedList">
    <w:name w:val="Bulleted List"/>
    <w:basedOn w:val="Normal"/>
    <w:autoRedefine/>
    <w:uiPriority w:val="10"/>
    <w:qFormat/>
    <w:rsid w:val="006D6135"/>
    <w:pPr>
      <w:numPr>
        <w:numId w:val="7"/>
      </w:numPr>
      <w:spacing w:after="0" w:line="240" w:lineRule="auto"/>
      <w:ind w:left="540"/>
      <w:textAlignment w:val="center"/>
    </w:pPr>
    <w:rPr>
      <w:rFonts w:ascii="Calibri" w:eastAsia="Times New Roman" w:hAnsi="Calibri" w:cs="Calibri"/>
      <w:lang w:eastAsia="en-GB"/>
    </w:rPr>
  </w:style>
  <w:style w:type="paragraph" w:customStyle="1" w:styleId="fixed">
    <w:name w:val="fixed"/>
    <w:uiPriority w:val="19"/>
    <w:qFormat/>
    <w:rsid w:val="00523D40"/>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color w:val="00000A"/>
      <w:sz w:val="24"/>
      <w:szCs w:val="20"/>
      <w:lang w:eastAsia="en-GB"/>
    </w:rPr>
  </w:style>
  <w:style w:type="paragraph" w:customStyle="1" w:styleId="TextBody">
    <w:name w:val="Text Body"/>
    <w:basedOn w:val="Normal"/>
    <w:link w:val="BodyTextChar"/>
    <w:uiPriority w:val="10"/>
    <w:qFormat/>
    <w:rsid w:val="00523D40"/>
    <w:pPr>
      <w:spacing w:after="120" w:line="240" w:lineRule="auto"/>
    </w:pPr>
    <w:rPr>
      <w:rFonts w:eastAsia="Times New Roman"/>
      <w:sz w:val="20"/>
      <w:szCs w:val="20"/>
    </w:rPr>
  </w:style>
  <w:style w:type="character" w:customStyle="1" w:styleId="BodyTextChar">
    <w:name w:val="Body Text Char"/>
    <w:basedOn w:val="DefaultParagraphFont"/>
    <w:link w:val="TextBody"/>
    <w:uiPriority w:val="10"/>
    <w:qFormat/>
    <w:locked/>
    <w:rsid w:val="008B5261"/>
    <w:rPr>
      <w:rFonts w:ascii="Times New Roman" w:eastAsia="Times New Roman" w:hAnsi="Times New Roman" w:cs="Times New Roman"/>
      <w:sz w:val="20"/>
      <w:szCs w:val="20"/>
    </w:rPr>
  </w:style>
  <w:style w:type="paragraph" w:customStyle="1" w:styleId="Heading">
    <w:name w:val="Heading"/>
    <w:basedOn w:val="Normal"/>
    <w:next w:val="TextBody"/>
    <w:uiPriority w:val="19"/>
    <w:qFormat/>
    <w:rsid w:val="00523D40"/>
    <w:pPr>
      <w:keepNext/>
      <w:spacing w:before="240" w:after="120" w:line="240" w:lineRule="auto"/>
    </w:pPr>
    <w:rPr>
      <w:rFonts w:ascii="Liberation Sans" w:eastAsia="WenQuanYi Micro Hei" w:hAnsi="Liberation Sans" w:cs="FreeSans"/>
      <w:color w:val="00000A"/>
      <w:sz w:val="28"/>
      <w:szCs w:val="28"/>
      <w:lang w:eastAsia="en-GB"/>
    </w:rPr>
  </w:style>
  <w:style w:type="paragraph" w:customStyle="1" w:styleId="Index">
    <w:name w:val="Index"/>
    <w:basedOn w:val="Normal"/>
    <w:uiPriority w:val="10"/>
    <w:qFormat/>
    <w:rsid w:val="00523D40"/>
    <w:pPr>
      <w:suppressLineNumbers/>
      <w:spacing w:after="0" w:line="240" w:lineRule="auto"/>
    </w:pPr>
    <w:rPr>
      <w:rFonts w:eastAsia="Times New Roman" w:cs="FreeSans"/>
      <w:color w:val="00000A"/>
      <w:sz w:val="20"/>
      <w:szCs w:val="20"/>
      <w:lang w:eastAsia="en-GB"/>
    </w:rPr>
  </w:style>
  <w:style w:type="paragraph" w:customStyle="1" w:styleId="Modcode">
    <w:name w:val="Modcode"/>
    <w:basedOn w:val="Normal"/>
    <w:uiPriority w:val="19"/>
    <w:qFormat/>
    <w:rsid w:val="00523D40"/>
    <w:pPr>
      <w:spacing w:after="0" w:line="240" w:lineRule="auto"/>
      <w:jc w:val="center"/>
    </w:pPr>
    <w:rPr>
      <w:rFonts w:eastAsia="Times New Roman"/>
      <w:b/>
      <w:caps/>
      <w:color w:val="00000A"/>
      <w:sz w:val="28"/>
      <w:szCs w:val="20"/>
      <w:lang w:eastAsia="en-GB"/>
    </w:rPr>
  </w:style>
  <w:style w:type="paragraph" w:customStyle="1" w:styleId="Modname">
    <w:name w:val="Modname"/>
    <w:basedOn w:val="Normal"/>
    <w:uiPriority w:val="19"/>
    <w:qFormat/>
    <w:rsid w:val="00523D40"/>
    <w:pPr>
      <w:spacing w:after="240" w:line="240" w:lineRule="auto"/>
      <w:jc w:val="center"/>
    </w:pPr>
    <w:rPr>
      <w:rFonts w:eastAsia="Times New Roman"/>
      <w:b/>
      <w:color w:val="00000A"/>
      <w:sz w:val="28"/>
      <w:szCs w:val="20"/>
      <w:lang w:eastAsia="en-GB"/>
    </w:rPr>
  </w:style>
  <w:style w:type="paragraph" w:customStyle="1" w:styleId="Time">
    <w:name w:val="Time"/>
    <w:basedOn w:val="Normal"/>
    <w:uiPriority w:val="10"/>
    <w:qFormat/>
    <w:rsid w:val="00523D40"/>
    <w:pPr>
      <w:spacing w:after="240" w:line="240" w:lineRule="auto"/>
    </w:pPr>
    <w:rPr>
      <w:rFonts w:eastAsia="Times New Roman"/>
      <w:b/>
      <w:caps/>
      <w:color w:val="00000A"/>
      <w:sz w:val="28"/>
      <w:szCs w:val="20"/>
      <w:lang w:eastAsia="en-GB"/>
    </w:rPr>
  </w:style>
  <w:style w:type="paragraph" w:customStyle="1" w:styleId="Answer">
    <w:name w:val="Answer"/>
    <w:basedOn w:val="Normal"/>
    <w:uiPriority w:val="99"/>
    <w:qFormat/>
    <w:rsid w:val="00523D40"/>
    <w:pPr>
      <w:spacing w:after="0" w:line="240" w:lineRule="auto"/>
    </w:pPr>
    <w:rPr>
      <w:rFonts w:eastAsia="Times New Roman"/>
      <w:b/>
      <w:caps/>
      <w:color w:val="00000A"/>
      <w:sz w:val="28"/>
      <w:szCs w:val="20"/>
      <w:lang w:eastAsia="en-GB"/>
    </w:rPr>
  </w:style>
  <w:style w:type="paragraph" w:customStyle="1" w:styleId="BodyText20">
    <w:name w:val="Body Text2"/>
    <w:basedOn w:val="Normal"/>
    <w:uiPriority w:val="10"/>
    <w:qFormat/>
    <w:rsid w:val="00523D40"/>
    <w:pPr>
      <w:tabs>
        <w:tab w:val="left" w:pos="720"/>
        <w:tab w:val="left" w:pos="1440"/>
      </w:tabs>
      <w:spacing w:after="0" w:line="240" w:lineRule="auto"/>
    </w:pPr>
    <w:rPr>
      <w:rFonts w:ascii="CG Times (WN)" w:eastAsia="Times New Roman" w:hAnsi="CG Times (WN)"/>
      <w:color w:val="00000A"/>
      <w:szCs w:val="20"/>
    </w:rPr>
  </w:style>
  <w:style w:type="paragraph" w:customStyle="1" w:styleId="FrameContents">
    <w:name w:val="Frame Contents"/>
    <w:basedOn w:val="Normal"/>
    <w:uiPriority w:val="19"/>
    <w:qFormat/>
    <w:rsid w:val="00523D40"/>
    <w:pPr>
      <w:spacing w:after="0" w:line="240" w:lineRule="auto"/>
    </w:pPr>
    <w:rPr>
      <w:rFonts w:eastAsia="Times New Roman"/>
      <w:color w:val="00000A"/>
      <w:sz w:val="20"/>
      <w:szCs w:val="20"/>
      <w:lang w:eastAsia="en-GB"/>
    </w:rPr>
  </w:style>
  <w:style w:type="paragraph" w:customStyle="1" w:styleId="Quotations">
    <w:name w:val="Quotations"/>
    <w:basedOn w:val="Normal"/>
    <w:uiPriority w:val="10"/>
    <w:qFormat/>
    <w:rsid w:val="00523D40"/>
    <w:pPr>
      <w:spacing w:after="0" w:line="240" w:lineRule="auto"/>
    </w:pPr>
    <w:rPr>
      <w:rFonts w:eastAsia="Times New Roman"/>
      <w:color w:val="00000A"/>
      <w:sz w:val="20"/>
      <w:szCs w:val="20"/>
      <w:lang w:eastAsia="en-GB"/>
    </w:rPr>
  </w:style>
  <w:style w:type="character" w:customStyle="1" w:styleId="shorttext">
    <w:name w:val="short_text"/>
    <w:basedOn w:val="DefaultParagraphFont"/>
    <w:uiPriority w:val="15"/>
    <w:qFormat/>
    <w:rsid w:val="00523D40"/>
  </w:style>
  <w:style w:type="character" w:customStyle="1" w:styleId="hps">
    <w:name w:val="hps"/>
    <w:basedOn w:val="DefaultParagraphFont"/>
    <w:uiPriority w:val="10"/>
    <w:qFormat/>
    <w:rsid w:val="00523D40"/>
  </w:style>
  <w:style w:type="character" w:customStyle="1" w:styleId="apple-converted-space">
    <w:name w:val="apple-converted-space"/>
    <w:basedOn w:val="DefaultParagraphFont"/>
    <w:uiPriority w:val="19"/>
    <w:qFormat/>
    <w:rsid w:val="00523D40"/>
  </w:style>
  <w:style w:type="character" w:customStyle="1" w:styleId="InternetLink">
    <w:name w:val="Internet Link"/>
    <w:basedOn w:val="DefaultParagraphFont"/>
    <w:uiPriority w:val="99"/>
    <w:rsid w:val="002B1AE3"/>
    <w:rPr>
      <w:color w:val="0000FF"/>
      <w:u w:val="single"/>
    </w:rPr>
  </w:style>
  <w:style w:type="character" w:customStyle="1" w:styleId="fixedChar">
    <w:name w:val="fixed Char"/>
    <w:uiPriority w:val="19"/>
    <w:qFormat/>
    <w:rsid w:val="00523D40"/>
    <w:rPr>
      <w:b/>
      <w:bCs w:val="0"/>
      <w:sz w:val="24"/>
    </w:rPr>
  </w:style>
  <w:style w:type="character" w:customStyle="1" w:styleId="ListLabel1">
    <w:name w:val="ListLabel 1"/>
    <w:uiPriority w:val="17"/>
    <w:qFormat/>
    <w:rsid w:val="00523D40"/>
    <w:rPr>
      <w:rFonts w:ascii="Verdana" w:hAnsi="Verdana" w:cs="Verdana" w:hint="default"/>
    </w:rPr>
  </w:style>
  <w:style w:type="character" w:customStyle="1" w:styleId="ListLabel2">
    <w:name w:val="ListLabel 2"/>
    <w:uiPriority w:val="17"/>
    <w:qFormat/>
    <w:rsid w:val="00523D40"/>
    <w:rPr>
      <w:rFonts w:ascii="Courier New" w:hAnsi="Courier New" w:cs="Courier New" w:hint="default"/>
    </w:rPr>
  </w:style>
  <w:style w:type="character" w:customStyle="1" w:styleId="ListLabel3">
    <w:name w:val="ListLabel 3"/>
    <w:uiPriority w:val="17"/>
    <w:qFormat/>
    <w:rsid w:val="00523D40"/>
    <w:rPr>
      <w:sz w:val="16"/>
      <w:szCs w:val="16"/>
    </w:rPr>
  </w:style>
  <w:style w:type="character" w:customStyle="1" w:styleId="ListLabel4">
    <w:name w:val="ListLabel 4"/>
    <w:uiPriority w:val="17"/>
    <w:qFormat/>
    <w:rsid w:val="00523D40"/>
    <w:rPr>
      <w:rFonts w:ascii="Wingdings" w:hAnsi="Wingdings" w:cs="Wingdings" w:hint="default"/>
    </w:rPr>
  </w:style>
  <w:style w:type="character" w:customStyle="1" w:styleId="ListLabel5">
    <w:name w:val="ListLabel 5"/>
    <w:uiPriority w:val="17"/>
    <w:qFormat/>
    <w:rsid w:val="00523D40"/>
    <w:rPr>
      <w:rFonts w:ascii="Symbol" w:hAnsi="Symbol" w:cs="Symbol" w:hint="default"/>
    </w:rPr>
  </w:style>
  <w:style w:type="character" w:customStyle="1" w:styleId="Bullets">
    <w:name w:val="Bullets"/>
    <w:uiPriority w:val="10"/>
    <w:qFormat/>
    <w:rsid w:val="00523D40"/>
    <w:rPr>
      <w:rFonts w:ascii="OpenSymbol" w:eastAsia="OpenSymbol" w:hAnsi="OpenSymbol" w:cs="OpenSymbol" w:hint="default"/>
    </w:rPr>
  </w:style>
  <w:style w:type="character" w:customStyle="1" w:styleId="ListLabel6">
    <w:name w:val="ListLabel 6"/>
    <w:uiPriority w:val="17"/>
    <w:qFormat/>
    <w:rsid w:val="00523D40"/>
    <w:rPr>
      <w:rFonts w:ascii="Calibri" w:hAnsi="Calibri" w:cs="Symbol" w:hint="default"/>
      <w:b/>
      <w:bCs w:val="0"/>
      <w:sz w:val="22"/>
    </w:rPr>
  </w:style>
  <w:style w:type="character" w:customStyle="1" w:styleId="ListLabel7">
    <w:name w:val="ListLabel 7"/>
    <w:uiPriority w:val="17"/>
    <w:qFormat/>
    <w:rsid w:val="00523D40"/>
    <w:rPr>
      <w:rFonts w:ascii="Courier New" w:hAnsi="Courier New" w:cs="Courier New" w:hint="default"/>
    </w:rPr>
  </w:style>
  <w:style w:type="character" w:customStyle="1" w:styleId="ListLabel8">
    <w:name w:val="ListLabel 8"/>
    <w:uiPriority w:val="17"/>
    <w:qFormat/>
    <w:rsid w:val="00523D40"/>
    <w:rPr>
      <w:rFonts w:ascii="Wingdings" w:hAnsi="Wingdings" w:cs="Wingdings" w:hint="default"/>
    </w:rPr>
  </w:style>
  <w:style w:type="character" w:customStyle="1" w:styleId="ListLabel9">
    <w:name w:val="ListLabel 9"/>
    <w:uiPriority w:val="17"/>
    <w:qFormat/>
    <w:rsid w:val="00523D40"/>
    <w:rPr>
      <w:rFonts w:ascii="Caladea" w:hAnsi="Caladea" w:cs="OpenSymbol" w:hint="default"/>
      <w:sz w:val="22"/>
    </w:rPr>
  </w:style>
  <w:style w:type="character" w:customStyle="1" w:styleId="ListLabel10">
    <w:name w:val="ListLabel 10"/>
    <w:uiPriority w:val="17"/>
    <w:qFormat/>
    <w:rsid w:val="00523D40"/>
    <w:rPr>
      <w:rFonts w:ascii="Calibri" w:hAnsi="Calibri" w:cs="Symbol" w:hint="default"/>
      <w:b/>
      <w:bCs w:val="0"/>
      <w:sz w:val="22"/>
    </w:rPr>
  </w:style>
  <w:style w:type="character" w:customStyle="1" w:styleId="ListLabel11">
    <w:name w:val="ListLabel 11"/>
    <w:uiPriority w:val="17"/>
    <w:qFormat/>
    <w:rsid w:val="00523D40"/>
    <w:rPr>
      <w:rFonts w:ascii="Courier New" w:hAnsi="Courier New" w:cs="Courier New" w:hint="default"/>
    </w:rPr>
  </w:style>
  <w:style w:type="character" w:customStyle="1" w:styleId="ListLabel12">
    <w:name w:val="ListLabel 12"/>
    <w:uiPriority w:val="17"/>
    <w:qFormat/>
    <w:rsid w:val="00523D40"/>
    <w:rPr>
      <w:rFonts w:ascii="Wingdings" w:hAnsi="Wingdings" w:cs="Wingdings" w:hint="default"/>
    </w:rPr>
  </w:style>
  <w:style w:type="character" w:customStyle="1" w:styleId="ListLabel13">
    <w:name w:val="ListLabel 13"/>
    <w:uiPriority w:val="17"/>
    <w:qFormat/>
    <w:rsid w:val="00523D40"/>
    <w:rPr>
      <w:rFonts w:ascii="Caladea" w:hAnsi="Caladea" w:cs="OpenSymbol" w:hint="default"/>
      <w:sz w:val="22"/>
    </w:rPr>
  </w:style>
  <w:style w:type="paragraph" w:styleId="Title">
    <w:name w:val="Title"/>
    <w:basedOn w:val="Heading"/>
    <w:link w:val="TitleChar"/>
    <w:uiPriority w:val="18"/>
    <w:qFormat/>
    <w:rsid w:val="00523D40"/>
  </w:style>
  <w:style w:type="character" w:customStyle="1" w:styleId="TitleChar">
    <w:name w:val="Title Char"/>
    <w:basedOn w:val="DefaultParagraphFont"/>
    <w:link w:val="Title"/>
    <w:uiPriority w:val="18"/>
    <w:rsid w:val="008B5261"/>
    <w:rPr>
      <w:rFonts w:ascii="Liberation Sans" w:eastAsia="WenQuanYi Micro Hei" w:hAnsi="Liberation Sans" w:cs="FreeSans"/>
      <w:color w:val="00000A"/>
      <w:sz w:val="28"/>
      <w:szCs w:val="28"/>
      <w:lang w:eastAsia="en-GB"/>
    </w:rPr>
  </w:style>
  <w:style w:type="paragraph" w:styleId="Subtitle">
    <w:name w:val="Subtitle"/>
    <w:basedOn w:val="Heading"/>
    <w:link w:val="SubtitleChar"/>
    <w:uiPriority w:val="10"/>
    <w:qFormat/>
    <w:rsid w:val="00523D40"/>
  </w:style>
  <w:style w:type="character" w:customStyle="1" w:styleId="SubtitleChar">
    <w:name w:val="Subtitle Char"/>
    <w:basedOn w:val="DefaultParagraphFont"/>
    <w:link w:val="Subtitle"/>
    <w:uiPriority w:val="10"/>
    <w:rsid w:val="008B5261"/>
    <w:rPr>
      <w:rFonts w:ascii="Liberation Sans" w:eastAsia="WenQuanYi Micro Hei" w:hAnsi="Liberation Sans" w:cs="FreeSans"/>
      <w:color w:val="00000A"/>
      <w:sz w:val="28"/>
      <w:szCs w:val="28"/>
      <w:lang w:eastAsia="en-GB"/>
    </w:rPr>
  </w:style>
  <w:style w:type="paragraph" w:styleId="List">
    <w:name w:val="List"/>
    <w:basedOn w:val="TextBody"/>
    <w:uiPriority w:val="10"/>
    <w:semiHidden/>
    <w:unhideWhenUsed/>
    <w:rsid w:val="002B1AE3"/>
    <w:rPr>
      <w:rFonts w:cs="FreeSans"/>
    </w:rPr>
  </w:style>
  <w:style w:type="paragraph" w:styleId="TableofFigures">
    <w:name w:val="table of figures"/>
    <w:basedOn w:val="Normal"/>
    <w:next w:val="Normal"/>
    <w:uiPriority w:val="99"/>
    <w:unhideWhenUsed/>
    <w:rsid w:val="001E7C83"/>
    <w:pPr>
      <w:spacing w:after="0"/>
    </w:pPr>
  </w:style>
  <w:style w:type="paragraph" w:customStyle="1" w:styleId="ReportSub-Title">
    <w:name w:val="Report Sub-Title"/>
    <w:basedOn w:val="Normal"/>
    <w:link w:val="ReportSub-TitleChar"/>
    <w:uiPriority w:val="9"/>
    <w:qFormat/>
    <w:rsid w:val="006D6135"/>
    <w:pPr>
      <w:jc w:val="center"/>
    </w:pPr>
    <w:rPr>
      <w:rFonts w:cstheme="minorHAnsi"/>
      <w:caps/>
      <w:color w:val="5B9BD5" w:themeColor="accent1"/>
    </w:rPr>
  </w:style>
  <w:style w:type="paragraph" w:customStyle="1" w:styleId="ReportTitle">
    <w:name w:val="Report Title"/>
    <w:basedOn w:val="Normal"/>
    <w:next w:val="Normal"/>
    <w:link w:val="ReportTitleChar"/>
    <w:uiPriority w:val="8"/>
    <w:qFormat/>
    <w:rsid w:val="008B5261"/>
    <w:pPr>
      <w:pBdr>
        <w:top w:val="single" w:sz="4" w:space="10" w:color="5B9BD5" w:themeColor="accent1"/>
        <w:bottom w:val="single" w:sz="4" w:space="10" w:color="5B9BD5" w:themeColor="accent1"/>
      </w:pBdr>
      <w:spacing w:before="360" w:after="360"/>
      <w:ind w:left="864" w:right="864"/>
      <w:jc w:val="center"/>
    </w:pPr>
    <w:rPr>
      <w:rFonts w:cstheme="minorHAnsi"/>
      <w:b/>
      <w:bCs/>
      <w:i/>
      <w:iCs/>
      <w:color w:val="5B9BD5" w:themeColor="accent1"/>
      <w:sz w:val="36"/>
      <w:szCs w:val="36"/>
    </w:rPr>
  </w:style>
  <w:style w:type="character" w:customStyle="1" w:styleId="ReportSub-TitleChar">
    <w:name w:val="Report Sub-Title Char"/>
    <w:basedOn w:val="DefaultParagraphFont"/>
    <w:link w:val="ReportSub-Title"/>
    <w:uiPriority w:val="9"/>
    <w:rsid w:val="008B5261"/>
    <w:rPr>
      <w:rFonts w:cstheme="minorHAnsi"/>
      <w:caps/>
      <w:color w:val="5B9BD5" w:themeColor="accent1"/>
      <w:sz w:val="24"/>
      <w:szCs w:val="24"/>
    </w:rPr>
  </w:style>
  <w:style w:type="character" w:customStyle="1" w:styleId="ReportTitleChar">
    <w:name w:val="Report Title Char"/>
    <w:basedOn w:val="DefaultParagraphFont"/>
    <w:link w:val="ReportTitle"/>
    <w:uiPriority w:val="8"/>
    <w:rsid w:val="008B5261"/>
    <w:rPr>
      <w:rFonts w:cstheme="minorHAnsi"/>
      <w:b/>
      <w:bCs/>
      <w:i/>
      <w:iCs/>
      <w:color w:val="5B9BD5" w:themeColor="accent1"/>
      <w:sz w:val="36"/>
      <w:szCs w:val="36"/>
    </w:rPr>
  </w:style>
  <w:style w:type="paragraph" w:customStyle="1" w:styleId="Default">
    <w:name w:val="Default"/>
    <w:rsid w:val="005F549F"/>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615ABA"/>
    <w:pPr>
      <w:autoSpaceDE w:val="0"/>
      <w:autoSpaceDN w:val="0"/>
      <w:adjustRightInd w:val="0"/>
      <w:spacing w:after="0" w:line="240" w:lineRule="auto"/>
    </w:pPr>
  </w:style>
  <w:style w:type="paragraph" w:styleId="Revision">
    <w:name w:val="Revision"/>
    <w:hidden/>
    <w:uiPriority w:val="99"/>
    <w:semiHidden/>
    <w:rsid w:val="00E27D0C"/>
    <w:pPr>
      <w:spacing w:after="0" w:line="240" w:lineRule="auto"/>
    </w:pPr>
  </w:style>
  <w:style w:type="character" w:styleId="HTMLCite">
    <w:name w:val="HTML Cite"/>
    <w:basedOn w:val="DefaultParagraphFont"/>
    <w:uiPriority w:val="99"/>
    <w:semiHidden/>
    <w:unhideWhenUsed/>
    <w:rsid w:val="004D5D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11245">
      <w:bodyDiv w:val="1"/>
      <w:marLeft w:val="0"/>
      <w:marRight w:val="0"/>
      <w:marTop w:val="0"/>
      <w:marBottom w:val="0"/>
      <w:divBdr>
        <w:top w:val="none" w:sz="0" w:space="0" w:color="auto"/>
        <w:left w:val="none" w:sz="0" w:space="0" w:color="auto"/>
        <w:bottom w:val="none" w:sz="0" w:space="0" w:color="auto"/>
        <w:right w:val="none" w:sz="0" w:space="0" w:color="auto"/>
      </w:divBdr>
    </w:div>
    <w:div w:id="123816610">
      <w:bodyDiv w:val="1"/>
      <w:marLeft w:val="0"/>
      <w:marRight w:val="0"/>
      <w:marTop w:val="0"/>
      <w:marBottom w:val="0"/>
      <w:divBdr>
        <w:top w:val="none" w:sz="0" w:space="0" w:color="auto"/>
        <w:left w:val="none" w:sz="0" w:space="0" w:color="auto"/>
        <w:bottom w:val="none" w:sz="0" w:space="0" w:color="auto"/>
        <w:right w:val="none" w:sz="0" w:space="0" w:color="auto"/>
      </w:divBdr>
    </w:div>
    <w:div w:id="211312023">
      <w:bodyDiv w:val="1"/>
      <w:marLeft w:val="0"/>
      <w:marRight w:val="0"/>
      <w:marTop w:val="0"/>
      <w:marBottom w:val="0"/>
      <w:divBdr>
        <w:top w:val="none" w:sz="0" w:space="0" w:color="auto"/>
        <w:left w:val="none" w:sz="0" w:space="0" w:color="auto"/>
        <w:bottom w:val="none" w:sz="0" w:space="0" w:color="auto"/>
        <w:right w:val="none" w:sz="0" w:space="0" w:color="auto"/>
      </w:divBdr>
    </w:div>
    <w:div w:id="279722514">
      <w:bodyDiv w:val="1"/>
      <w:marLeft w:val="0"/>
      <w:marRight w:val="0"/>
      <w:marTop w:val="0"/>
      <w:marBottom w:val="0"/>
      <w:divBdr>
        <w:top w:val="none" w:sz="0" w:space="0" w:color="auto"/>
        <w:left w:val="none" w:sz="0" w:space="0" w:color="auto"/>
        <w:bottom w:val="none" w:sz="0" w:space="0" w:color="auto"/>
        <w:right w:val="none" w:sz="0" w:space="0" w:color="auto"/>
      </w:divBdr>
      <w:divsChild>
        <w:div w:id="286592875">
          <w:marLeft w:val="0"/>
          <w:marRight w:val="0"/>
          <w:marTop w:val="0"/>
          <w:marBottom w:val="0"/>
          <w:divBdr>
            <w:top w:val="none" w:sz="0" w:space="0" w:color="auto"/>
            <w:left w:val="none" w:sz="0" w:space="0" w:color="auto"/>
            <w:bottom w:val="none" w:sz="0" w:space="0" w:color="auto"/>
            <w:right w:val="none" w:sz="0" w:space="0" w:color="auto"/>
          </w:divBdr>
          <w:divsChild>
            <w:div w:id="394668092">
              <w:marLeft w:val="0"/>
              <w:marRight w:val="0"/>
              <w:marTop w:val="0"/>
              <w:marBottom w:val="0"/>
              <w:divBdr>
                <w:top w:val="none" w:sz="0" w:space="0" w:color="auto"/>
                <w:left w:val="none" w:sz="0" w:space="0" w:color="auto"/>
                <w:bottom w:val="none" w:sz="0" w:space="0" w:color="auto"/>
                <w:right w:val="none" w:sz="0" w:space="0" w:color="auto"/>
              </w:divBdr>
              <w:divsChild>
                <w:div w:id="56337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401258">
      <w:bodyDiv w:val="1"/>
      <w:marLeft w:val="0"/>
      <w:marRight w:val="0"/>
      <w:marTop w:val="0"/>
      <w:marBottom w:val="0"/>
      <w:divBdr>
        <w:top w:val="none" w:sz="0" w:space="0" w:color="auto"/>
        <w:left w:val="none" w:sz="0" w:space="0" w:color="auto"/>
        <w:bottom w:val="none" w:sz="0" w:space="0" w:color="auto"/>
        <w:right w:val="none" w:sz="0" w:space="0" w:color="auto"/>
      </w:divBdr>
    </w:div>
    <w:div w:id="357774927">
      <w:bodyDiv w:val="1"/>
      <w:marLeft w:val="0"/>
      <w:marRight w:val="0"/>
      <w:marTop w:val="0"/>
      <w:marBottom w:val="0"/>
      <w:divBdr>
        <w:top w:val="none" w:sz="0" w:space="0" w:color="auto"/>
        <w:left w:val="none" w:sz="0" w:space="0" w:color="auto"/>
        <w:bottom w:val="none" w:sz="0" w:space="0" w:color="auto"/>
        <w:right w:val="none" w:sz="0" w:space="0" w:color="auto"/>
      </w:divBdr>
    </w:div>
    <w:div w:id="459227188">
      <w:bodyDiv w:val="1"/>
      <w:marLeft w:val="0"/>
      <w:marRight w:val="0"/>
      <w:marTop w:val="0"/>
      <w:marBottom w:val="0"/>
      <w:divBdr>
        <w:top w:val="none" w:sz="0" w:space="0" w:color="auto"/>
        <w:left w:val="none" w:sz="0" w:space="0" w:color="auto"/>
        <w:bottom w:val="none" w:sz="0" w:space="0" w:color="auto"/>
        <w:right w:val="none" w:sz="0" w:space="0" w:color="auto"/>
      </w:divBdr>
    </w:div>
    <w:div w:id="645741962">
      <w:bodyDiv w:val="1"/>
      <w:marLeft w:val="0"/>
      <w:marRight w:val="0"/>
      <w:marTop w:val="0"/>
      <w:marBottom w:val="0"/>
      <w:divBdr>
        <w:top w:val="none" w:sz="0" w:space="0" w:color="auto"/>
        <w:left w:val="none" w:sz="0" w:space="0" w:color="auto"/>
        <w:bottom w:val="none" w:sz="0" w:space="0" w:color="auto"/>
        <w:right w:val="none" w:sz="0" w:space="0" w:color="auto"/>
      </w:divBdr>
    </w:div>
    <w:div w:id="837309960">
      <w:bodyDiv w:val="1"/>
      <w:marLeft w:val="0"/>
      <w:marRight w:val="0"/>
      <w:marTop w:val="0"/>
      <w:marBottom w:val="0"/>
      <w:divBdr>
        <w:top w:val="none" w:sz="0" w:space="0" w:color="auto"/>
        <w:left w:val="none" w:sz="0" w:space="0" w:color="auto"/>
        <w:bottom w:val="none" w:sz="0" w:space="0" w:color="auto"/>
        <w:right w:val="none" w:sz="0" w:space="0" w:color="auto"/>
      </w:divBdr>
    </w:div>
    <w:div w:id="859009055">
      <w:bodyDiv w:val="1"/>
      <w:marLeft w:val="0"/>
      <w:marRight w:val="0"/>
      <w:marTop w:val="0"/>
      <w:marBottom w:val="0"/>
      <w:divBdr>
        <w:top w:val="none" w:sz="0" w:space="0" w:color="auto"/>
        <w:left w:val="none" w:sz="0" w:space="0" w:color="auto"/>
        <w:bottom w:val="none" w:sz="0" w:space="0" w:color="auto"/>
        <w:right w:val="none" w:sz="0" w:space="0" w:color="auto"/>
      </w:divBdr>
    </w:div>
    <w:div w:id="916943161">
      <w:bodyDiv w:val="1"/>
      <w:marLeft w:val="0"/>
      <w:marRight w:val="0"/>
      <w:marTop w:val="0"/>
      <w:marBottom w:val="0"/>
      <w:divBdr>
        <w:top w:val="none" w:sz="0" w:space="0" w:color="auto"/>
        <w:left w:val="none" w:sz="0" w:space="0" w:color="auto"/>
        <w:bottom w:val="none" w:sz="0" w:space="0" w:color="auto"/>
        <w:right w:val="none" w:sz="0" w:space="0" w:color="auto"/>
      </w:divBdr>
      <w:divsChild>
        <w:div w:id="1421102384">
          <w:marLeft w:val="0"/>
          <w:marRight w:val="0"/>
          <w:marTop w:val="0"/>
          <w:marBottom w:val="0"/>
          <w:divBdr>
            <w:top w:val="none" w:sz="0" w:space="0" w:color="auto"/>
            <w:left w:val="none" w:sz="0" w:space="0" w:color="auto"/>
            <w:bottom w:val="none" w:sz="0" w:space="0" w:color="auto"/>
            <w:right w:val="none" w:sz="0" w:space="0" w:color="auto"/>
          </w:divBdr>
          <w:divsChild>
            <w:div w:id="843857476">
              <w:marLeft w:val="0"/>
              <w:marRight w:val="0"/>
              <w:marTop w:val="0"/>
              <w:marBottom w:val="0"/>
              <w:divBdr>
                <w:top w:val="none" w:sz="0" w:space="0" w:color="auto"/>
                <w:left w:val="none" w:sz="0" w:space="0" w:color="auto"/>
                <w:bottom w:val="none" w:sz="0" w:space="0" w:color="auto"/>
                <w:right w:val="none" w:sz="0" w:space="0" w:color="auto"/>
              </w:divBdr>
              <w:divsChild>
                <w:div w:id="65091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703138">
      <w:bodyDiv w:val="1"/>
      <w:marLeft w:val="0"/>
      <w:marRight w:val="0"/>
      <w:marTop w:val="0"/>
      <w:marBottom w:val="0"/>
      <w:divBdr>
        <w:top w:val="none" w:sz="0" w:space="0" w:color="auto"/>
        <w:left w:val="none" w:sz="0" w:space="0" w:color="auto"/>
        <w:bottom w:val="none" w:sz="0" w:space="0" w:color="auto"/>
        <w:right w:val="none" w:sz="0" w:space="0" w:color="auto"/>
      </w:divBdr>
      <w:divsChild>
        <w:div w:id="626010840">
          <w:marLeft w:val="0"/>
          <w:marRight w:val="0"/>
          <w:marTop w:val="0"/>
          <w:marBottom w:val="0"/>
          <w:divBdr>
            <w:top w:val="none" w:sz="0" w:space="0" w:color="auto"/>
            <w:left w:val="none" w:sz="0" w:space="0" w:color="auto"/>
            <w:bottom w:val="none" w:sz="0" w:space="0" w:color="auto"/>
            <w:right w:val="none" w:sz="0" w:space="0" w:color="auto"/>
          </w:divBdr>
          <w:divsChild>
            <w:div w:id="369768796">
              <w:marLeft w:val="0"/>
              <w:marRight w:val="0"/>
              <w:marTop w:val="0"/>
              <w:marBottom w:val="0"/>
              <w:divBdr>
                <w:top w:val="none" w:sz="0" w:space="0" w:color="auto"/>
                <w:left w:val="none" w:sz="0" w:space="0" w:color="auto"/>
                <w:bottom w:val="none" w:sz="0" w:space="0" w:color="auto"/>
                <w:right w:val="none" w:sz="0" w:space="0" w:color="auto"/>
              </w:divBdr>
              <w:divsChild>
                <w:div w:id="134736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283018">
      <w:bodyDiv w:val="1"/>
      <w:marLeft w:val="0"/>
      <w:marRight w:val="0"/>
      <w:marTop w:val="0"/>
      <w:marBottom w:val="0"/>
      <w:divBdr>
        <w:top w:val="none" w:sz="0" w:space="0" w:color="auto"/>
        <w:left w:val="none" w:sz="0" w:space="0" w:color="auto"/>
        <w:bottom w:val="none" w:sz="0" w:space="0" w:color="auto"/>
        <w:right w:val="none" w:sz="0" w:space="0" w:color="auto"/>
      </w:divBdr>
    </w:div>
    <w:div w:id="1265310678">
      <w:bodyDiv w:val="1"/>
      <w:marLeft w:val="0"/>
      <w:marRight w:val="0"/>
      <w:marTop w:val="0"/>
      <w:marBottom w:val="0"/>
      <w:divBdr>
        <w:top w:val="none" w:sz="0" w:space="0" w:color="auto"/>
        <w:left w:val="none" w:sz="0" w:space="0" w:color="auto"/>
        <w:bottom w:val="none" w:sz="0" w:space="0" w:color="auto"/>
        <w:right w:val="none" w:sz="0" w:space="0" w:color="auto"/>
      </w:divBdr>
    </w:div>
    <w:div w:id="1337421156">
      <w:bodyDiv w:val="1"/>
      <w:marLeft w:val="0"/>
      <w:marRight w:val="0"/>
      <w:marTop w:val="0"/>
      <w:marBottom w:val="0"/>
      <w:divBdr>
        <w:top w:val="none" w:sz="0" w:space="0" w:color="auto"/>
        <w:left w:val="none" w:sz="0" w:space="0" w:color="auto"/>
        <w:bottom w:val="none" w:sz="0" w:space="0" w:color="auto"/>
        <w:right w:val="none" w:sz="0" w:space="0" w:color="auto"/>
      </w:divBdr>
    </w:div>
    <w:div w:id="1431121045">
      <w:bodyDiv w:val="1"/>
      <w:marLeft w:val="0"/>
      <w:marRight w:val="0"/>
      <w:marTop w:val="0"/>
      <w:marBottom w:val="0"/>
      <w:divBdr>
        <w:top w:val="none" w:sz="0" w:space="0" w:color="auto"/>
        <w:left w:val="none" w:sz="0" w:space="0" w:color="auto"/>
        <w:bottom w:val="none" w:sz="0" w:space="0" w:color="auto"/>
        <w:right w:val="none" w:sz="0" w:space="0" w:color="auto"/>
      </w:divBdr>
    </w:div>
    <w:div w:id="1526407099">
      <w:bodyDiv w:val="1"/>
      <w:marLeft w:val="0"/>
      <w:marRight w:val="0"/>
      <w:marTop w:val="0"/>
      <w:marBottom w:val="0"/>
      <w:divBdr>
        <w:top w:val="none" w:sz="0" w:space="0" w:color="auto"/>
        <w:left w:val="none" w:sz="0" w:space="0" w:color="auto"/>
        <w:bottom w:val="none" w:sz="0" w:space="0" w:color="auto"/>
        <w:right w:val="none" w:sz="0" w:space="0" w:color="auto"/>
      </w:divBdr>
    </w:div>
    <w:div w:id="1709135767">
      <w:bodyDiv w:val="1"/>
      <w:marLeft w:val="0"/>
      <w:marRight w:val="0"/>
      <w:marTop w:val="0"/>
      <w:marBottom w:val="0"/>
      <w:divBdr>
        <w:top w:val="none" w:sz="0" w:space="0" w:color="auto"/>
        <w:left w:val="none" w:sz="0" w:space="0" w:color="auto"/>
        <w:bottom w:val="none" w:sz="0" w:space="0" w:color="auto"/>
        <w:right w:val="none" w:sz="0" w:space="0" w:color="auto"/>
      </w:divBdr>
    </w:div>
    <w:div w:id="1876235943">
      <w:bodyDiv w:val="1"/>
      <w:marLeft w:val="0"/>
      <w:marRight w:val="0"/>
      <w:marTop w:val="0"/>
      <w:marBottom w:val="0"/>
      <w:divBdr>
        <w:top w:val="none" w:sz="0" w:space="0" w:color="auto"/>
        <w:left w:val="none" w:sz="0" w:space="0" w:color="auto"/>
        <w:bottom w:val="none" w:sz="0" w:space="0" w:color="auto"/>
        <w:right w:val="none" w:sz="0" w:space="0" w:color="auto"/>
      </w:divBdr>
    </w:div>
    <w:div w:id="1915160484">
      <w:bodyDiv w:val="1"/>
      <w:marLeft w:val="0"/>
      <w:marRight w:val="0"/>
      <w:marTop w:val="0"/>
      <w:marBottom w:val="0"/>
      <w:divBdr>
        <w:top w:val="none" w:sz="0" w:space="0" w:color="auto"/>
        <w:left w:val="none" w:sz="0" w:space="0" w:color="auto"/>
        <w:bottom w:val="none" w:sz="0" w:space="0" w:color="auto"/>
        <w:right w:val="none" w:sz="0" w:space="0" w:color="auto"/>
      </w:divBdr>
    </w:div>
    <w:div w:id="1953122121">
      <w:bodyDiv w:val="1"/>
      <w:marLeft w:val="0"/>
      <w:marRight w:val="0"/>
      <w:marTop w:val="0"/>
      <w:marBottom w:val="0"/>
      <w:divBdr>
        <w:top w:val="none" w:sz="0" w:space="0" w:color="auto"/>
        <w:left w:val="none" w:sz="0" w:space="0" w:color="auto"/>
        <w:bottom w:val="none" w:sz="0" w:space="0" w:color="auto"/>
        <w:right w:val="none" w:sz="0" w:space="0" w:color="auto"/>
      </w:divBdr>
    </w:div>
    <w:div w:id="2057118148">
      <w:bodyDiv w:val="1"/>
      <w:marLeft w:val="0"/>
      <w:marRight w:val="0"/>
      <w:marTop w:val="0"/>
      <w:marBottom w:val="0"/>
      <w:divBdr>
        <w:top w:val="none" w:sz="0" w:space="0" w:color="auto"/>
        <w:left w:val="none" w:sz="0" w:space="0" w:color="auto"/>
        <w:bottom w:val="none" w:sz="0" w:space="0" w:color="auto"/>
        <w:right w:val="none" w:sz="0" w:space="0" w:color="auto"/>
      </w:divBdr>
      <w:divsChild>
        <w:div w:id="403793647">
          <w:marLeft w:val="0"/>
          <w:marRight w:val="0"/>
          <w:marTop w:val="0"/>
          <w:marBottom w:val="0"/>
          <w:divBdr>
            <w:top w:val="none" w:sz="0" w:space="0" w:color="auto"/>
            <w:left w:val="none" w:sz="0" w:space="0" w:color="auto"/>
            <w:bottom w:val="none" w:sz="0" w:space="0" w:color="auto"/>
            <w:right w:val="none" w:sz="0" w:space="0" w:color="auto"/>
          </w:divBdr>
          <w:divsChild>
            <w:div w:id="1498886628">
              <w:marLeft w:val="0"/>
              <w:marRight w:val="0"/>
              <w:marTop w:val="0"/>
              <w:marBottom w:val="0"/>
              <w:divBdr>
                <w:top w:val="none" w:sz="0" w:space="0" w:color="auto"/>
                <w:left w:val="none" w:sz="0" w:space="0" w:color="auto"/>
                <w:bottom w:val="none" w:sz="0" w:space="0" w:color="auto"/>
                <w:right w:val="none" w:sz="0" w:space="0" w:color="auto"/>
              </w:divBdr>
              <w:divsChild>
                <w:div w:id="78250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57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4" Type="http://schemas.openxmlformats.org/officeDocument/2006/relationships/styles" Target="style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mes\Documents\Custom%20Office%20Templates\Assignment%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945E8F-F650-4859-A029-7139839D538F}">
  <we:reference id="wa104382081" version="1.7.0.0" store="en-001" storeType="OMEX"/>
  <we:alternateReferences>
    <we:reference id="wa104382081" version="1.7.0.0" store="en-001" storeType="OMEX"/>
  </we:alternateReferences>
  <we:properties>
    <we:property name="MENDELEY_CITATIONS_STYLE" value="&quot;https://www.zotero.org/styles/apa&quot;"/>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1809296@student.uwtsd.ac.uk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94F633-974B-4ADA-A4E7-120E9A8E9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 TEMPLATE.dotx</Template>
  <TotalTime>7</TotalTime>
  <Pages>39</Pages>
  <Words>7553</Words>
  <Characters>43054</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DATA ANALYSIS AND VISUALISATION Assignment</vt:lpstr>
    </vt:vector>
  </TitlesOfParts>
  <Company>University of Wales Trinity Saint David</Company>
  <LinksUpToDate>false</LinksUpToDate>
  <CharactersWithSpaces>50506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AND VISUALISATION Assignment</dc:title>
  <dc:subject>Computer Forensics - March 2020</dc:subject>
  <dc:creator>James</dc:creator>
  <cp:keywords/>
  <dc:description/>
  <cp:lastModifiedBy>James Alexander Ball (1809296)</cp:lastModifiedBy>
  <cp:revision>3</cp:revision>
  <cp:lastPrinted>2021-03-29T17:52:00Z</cp:lastPrinted>
  <dcterms:created xsi:type="dcterms:W3CDTF">2021-04-29T15:59:00Z</dcterms:created>
  <dcterms:modified xsi:type="dcterms:W3CDTF">2021-04-29T16:05:00Z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1ed8edb6-26e1-3864-8636-574b98e98f0d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