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FC2909" w14:textId="77777777" w:rsidR="00A97DB7" w:rsidRDefault="00A97DB7">
      <w:pPr>
        <w:jc w:val="both"/>
      </w:pPr>
    </w:p>
    <w:p w14:paraId="07BF2B72" w14:textId="77777777" w:rsidR="00A97DB7" w:rsidRDefault="00A64041">
      <w:pPr>
        <w:jc w:val="both"/>
      </w:pPr>
      <w:r>
        <w:rPr>
          <w:noProof/>
        </w:rPr>
        <w:drawing>
          <wp:inline distT="0" distB="0" distL="0" distR="0" wp14:anchorId="413856EB" wp14:editId="296B42D9">
            <wp:extent cx="5731514" cy="2865757"/>
            <wp:effectExtent l="0" t="0" r="2536" b="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4" cy="2865757"/>
                    </a:xfrm>
                    <a:prstGeom prst="rect">
                      <a:avLst/>
                    </a:prstGeom>
                    <a:noFill/>
                    <a:ln>
                      <a:noFill/>
                      <a:prstDash/>
                    </a:ln>
                  </pic:spPr>
                </pic:pic>
              </a:graphicData>
            </a:graphic>
          </wp:inline>
        </w:drawing>
      </w:r>
    </w:p>
    <w:p w14:paraId="4BF25A8D" w14:textId="77777777" w:rsidR="00A97DB7" w:rsidRDefault="00A97DB7">
      <w:pPr>
        <w:jc w:val="both"/>
        <w:rPr>
          <w:rFonts w:ascii="Times New Roman" w:hAnsi="Times New Roman"/>
          <w:sz w:val="48"/>
          <w:szCs w:val="48"/>
        </w:rPr>
      </w:pPr>
    </w:p>
    <w:tbl>
      <w:tblPr>
        <w:tblW w:w="9016" w:type="dxa"/>
        <w:tblCellMar>
          <w:left w:w="10" w:type="dxa"/>
          <w:right w:w="10" w:type="dxa"/>
        </w:tblCellMar>
        <w:tblLook w:val="04A0" w:firstRow="1" w:lastRow="0" w:firstColumn="1" w:lastColumn="0" w:noHBand="0" w:noVBand="1"/>
      </w:tblPr>
      <w:tblGrid>
        <w:gridCol w:w="4508"/>
        <w:gridCol w:w="4508"/>
      </w:tblGrid>
      <w:tr w:rsidR="00A97DB7" w14:paraId="38EF9EF6"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8BE86"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Student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1D25A"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Cristian Rotari.</w:t>
            </w:r>
          </w:p>
        </w:tc>
      </w:tr>
      <w:tr w:rsidR="00A97DB7" w14:paraId="1FEED205"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21C28"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 xml:space="preserve">Student Number.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F0DBC"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1909888.</w:t>
            </w:r>
          </w:p>
        </w:tc>
      </w:tr>
      <w:tr w:rsidR="00A97DB7" w14:paraId="68224261"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BD2CC"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 xml:space="preserve">Module Name.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2B2CE"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PROFESSIONAL CAREER DEVELOPMENT.</w:t>
            </w:r>
          </w:p>
        </w:tc>
      </w:tr>
      <w:tr w:rsidR="00A97DB7" w14:paraId="227EC1E3"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97044"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Module Code.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48FD5"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BMSW4005.</w:t>
            </w:r>
          </w:p>
        </w:tc>
      </w:tr>
      <w:tr w:rsidR="00A97DB7" w14:paraId="222EFF01"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0DD54" w14:textId="77777777" w:rsidR="00A97DB7" w:rsidRDefault="00A64041">
            <w:pPr>
              <w:spacing w:after="0" w:line="240" w:lineRule="auto"/>
              <w:jc w:val="both"/>
              <w:rPr>
                <w:rFonts w:ascii="Times New Roman" w:hAnsi="Times New Roman"/>
                <w:sz w:val="48"/>
                <w:szCs w:val="48"/>
              </w:rPr>
            </w:pPr>
            <w:r>
              <w:rPr>
                <w:rFonts w:ascii="Times New Roman" w:hAnsi="Times New Roman"/>
                <w:sz w:val="48"/>
                <w:szCs w:val="48"/>
              </w:rPr>
              <w:t xml:space="preserve">Lecture Name.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7E4BE" w14:textId="77777777" w:rsidR="00A97DB7" w:rsidRDefault="00A64041">
            <w:pPr>
              <w:spacing w:after="0" w:line="240" w:lineRule="auto"/>
              <w:jc w:val="both"/>
            </w:pPr>
            <w:proofErr w:type="spellStart"/>
            <w:r>
              <w:rPr>
                <w:rFonts w:ascii="Times New Roman" w:hAnsi="Times New Roman"/>
                <w:color w:val="323130"/>
                <w:sz w:val="48"/>
                <w:szCs w:val="48"/>
                <w:shd w:val="clear" w:color="auto" w:fill="FFFFFF"/>
              </w:rPr>
              <w:t>Husam</w:t>
            </w:r>
            <w:proofErr w:type="spellEnd"/>
            <w:r>
              <w:rPr>
                <w:rFonts w:ascii="Times New Roman" w:hAnsi="Times New Roman"/>
                <w:color w:val="323130"/>
                <w:sz w:val="48"/>
                <w:szCs w:val="48"/>
                <w:shd w:val="clear" w:color="auto" w:fill="FFFFFF"/>
              </w:rPr>
              <w:t xml:space="preserve"> </w:t>
            </w:r>
            <w:proofErr w:type="spellStart"/>
            <w:r>
              <w:rPr>
                <w:rFonts w:ascii="Times New Roman" w:hAnsi="Times New Roman"/>
                <w:color w:val="323130"/>
                <w:sz w:val="48"/>
                <w:szCs w:val="48"/>
                <w:shd w:val="clear" w:color="auto" w:fill="FFFFFF"/>
              </w:rPr>
              <w:t>Alharahsheh</w:t>
            </w:r>
            <w:proofErr w:type="spellEnd"/>
            <w:r>
              <w:rPr>
                <w:rFonts w:ascii="Times New Roman" w:hAnsi="Times New Roman"/>
                <w:color w:val="323130"/>
                <w:sz w:val="48"/>
                <w:szCs w:val="48"/>
                <w:shd w:val="clear" w:color="auto" w:fill="FFFFFF"/>
              </w:rPr>
              <w:t xml:space="preserve">. </w:t>
            </w:r>
          </w:p>
        </w:tc>
      </w:tr>
    </w:tbl>
    <w:p w14:paraId="7FF982C1" w14:textId="77777777" w:rsidR="00A97DB7" w:rsidRDefault="00A97DB7">
      <w:pPr>
        <w:jc w:val="both"/>
        <w:rPr>
          <w:rFonts w:ascii="Times New Roman" w:hAnsi="Times New Roman"/>
          <w:sz w:val="48"/>
          <w:szCs w:val="48"/>
        </w:rPr>
      </w:pPr>
    </w:p>
    <w:p w14:paraId="221A2B90" w14:textId="77777777" w:rsidR="00A97DB7" w:rsidRDefault="00A97DB7">
      <w:pPr>
        <w:jc w:val="both"/>
      </w:pPr>
    </w:p>
    <w:p w14:paraId="6105FA1E" w14:textId="77777777" w:rsidR="00A97DB7" w:rsidRDefault="00A97DB7">
      <w:pPr>
        <w:jc w:val="both"/>
      </w:pPr>
    </w:p>
    <w:p w14:paraId="3D5943B0" w14:textId="77777777" w:rsidR="00A97DB7" w:rsidRDefault="00A97DB7">
      <w:pPr>
        <w:jc w:val="both"/>
      </w:pPr>
    </w:p>
    <w:p w14:paraId="24869B45" w14:textId="77777777" w:rsidR="00A97DB7" w:rsidRDefault="00A97DB7">
      <w:pPr>
        <w:jc w:val="both"/>
      </w:pPr>
    </w:p>
    <w:p w14:paraId="5AFF61DC" w14:textId="77777777" w:rsidR="00A97DB7" w:rsidRDefault="00A97DB7">
      <w:pPr>
        <w:jc w:val="both"/>
      </w:pPr>
    </w:p>
    <w:p w14:paraId="125A0CD1" w14:textId="77777777" w:rsidR="00A97DB7" w:rsidRDefault="00A97DB7">
      <w:pPr>
        <w:jc w:val="both"/>
      </w:pPr>
    </w:p>
    <w:p w14:paraId="23AA63E0" w14:textId="77777777" w:rsidR="00A97DB7" w:rsidRDefault="00A97DB7">
      <w:pPr>
        <w:jc w:val="both"/>
      </w:pPr>
    </w:p>
    <w:p w14:paraId="5AC659D2" w14:textId="77777777" w:rsidR="00A97DB7" w:rsidRDefault="00A97DB7">
      <w:pPr>
        <w:jc w:val="both"/>
      </w:pPr>
    </w:p>
    <w:p w14:paraId="0670B824" w14:textId="77777777" w:rsidR="00A97DB7" w:rsidRDefault="00A97DB7">
      <w:pPr>
        <w:jc w:val="both"/>
      </w:pPr>
    </w:p>
    <w:p w14:paraId="2D54F14E" w14:textId="77777777" w:rsidR="00A97DB7" w:rsidRDefault="00A97DB7">
      <w:pPr>
        <w:jc w:val="both"/>
      </w:pPr>
    </w:p>
    <w:p w14:paraId="2EBA07F7" w14:textId="77777777" w:rsidR="00A97DB7" w:rsidRDefault="00A64041">
      <w:pPr>
        <w:pStyle w:val="TOCHeading"/>
      </w:pPr>
      <w:bookmarkStart w:id="0" w:name="_Toc50045960"/>
      <w:bookmarkStart w:id="1" w:name="_Toc50046057"/>
      <w:r>
        <w:lastRenderedPageBreak/>
        <w:t>Table of Contents</w:t>
      </w:r>
      <w:bookmarkEnd w:id="0"/>
      <w:bookmarkEnd w:id="1"/>
    </w:p>
    <w:p w14:paraId="31D06546" w14:textId="77777777" w:rsidR="00A97DB7" w:rsidRDefault="00A64041">
      <w:pPr>
        <w:pStyle w:val="TOC1"/>
      </w:pPr>
      <w:r>
        <w:rPr>
          <w:rFonts w:ascii="Calibri Light" w:eastAsia="Times New Roman" w:hAnsi="Calibri Light"/>
          <w:b w:val="0"/>
          <w:bCs w:val="0"/>
          <w:color w:val="2F5496"/>
          <w:sz w:val="32"/>
          <w:szCs w:val="32"/>
          <w:lang w:val="en-US"/>
        </w:rPr>
        <w:fldChar w:fldCharType="begin"/>
      </w:r>
      <w:r>
        <w:instrText xml:space="preserve"> TOC \o "1-3" \u \h </w:instrText>
      </w:r>
      <w:r>
        <w:rPr>
          <w:rFonts w:ascii="Calibri Light" w:eastAsia="Times New Roman" w:hAnsi="Calibri Light"/>
          <w:b w:val="0"/>
          <w:bCs w:val="0"/>
          <w:color w:val="2F5496"/>
          <w:sz w:val="32"/>
          <w:szCs w:val="32"/>
          <w:lang w:val="en-US"/>
        </w:rPr>
        <w:fldChar w:fldCharType="separate"/>
      </w:r>
    </w:p>
    <w:p w14:paraId="22CA0067" w14:textId="77777777" w:rsidR="00A97DB7" w:rsidRDefault="00A64041">
      <w:pPr>
        <w:pStyle w:val="TOC1"/>
      </w:pPr>
      <w:hyperlink r:id="rId8" w:history="1">
        <w:r>
          <w:rPr>
            <w:rStyle w:val="Hyperlink"/>
            <w:sz w:val="28"/>
            <w:szCs w:val="28"/>
          </w:rPr>
          <w:t>Introduction.</w:t>
        </w:r>
        <w:r>
          <w:rPr>
            <w:sz w:val="28"/>
            <w:szCs w:val="28"/>
          </w:rPr>
          <w:tab/>
          <w:t>3</w:t>
        </w:r>
      </w:hyperlink>
    </w:p>
    <w:p w14:paraId="3A7E3E51" w14:textId="77777777" w:rsidR="00A97DB7" w:rsidRDefault="00A64041">
      <w:pPr>
        <w:pStyle w:val="TOC1"/>
      </w:pPr>
      <w:hyperlink r:id="rId9" w:history="1">
        <w:r>
          <w:rPr>
            <w:rStyle w:val="Hyperlink"/>
            <w:sz w:val="28"/>
            <w:szCs w:val="28"/>
          </w:rPr>
          <w:t>Reflection on Role Play.</w:t>
        </w:r>
        <w:r>
          <w:rPr>
            <w:sz w:val="28"/>
            <w:szCs w:val="28"/>
          </w:rPr>
          <w:tab/>
          <w:t>3</w:t>
        </w:r>
      </w:hyperlink>
    </w:p>
    <w:p w14:paraId="18298D88" w14:textId="77777777" w:rsidR="00A97DB7" w:rsidRDefault="00A64041">
      <w:pPr>
        <w:pStyle w:val="TOC1"/>
      </w:pPr>
      <w:hyperlink r:id="rId10" w:history="1">
        <w:r>
          <w:rPr>
            <w:rStyle w:val="Hyperlink"/>
            <w:sz w:val="28"/>
            <w:szCs w:val="28"/>
          </w:rPr>
          <w:t>Self-Evaluation Review.</w:t>
        </w:r>
        <w:r>
          <w:rPr>
            <w:sz w:val="28"/>
            <w:szCs w:val="28"/>
          </w:rPr>
          <w:tab/>
          <w:t>4</w:t>
        </w:r>
      </w:hyperlink>
    </w:p>
    <w:p w14:paraId="0D2767A9" w14:textId="77777777" w:rsidR="00A97DB7" w:rsidRDefault="00A64041">
      <w:pPr>
        <w:pStyle w:val="TOC1"/>
      </w:pPr>
      <w:hyperlink r:id="rId11" w:history="1">
        <w:r>
          <w:rPr>
            <w:rStyle w:val="Hyperlink"/>
            <w:sz w:val="28"/>
            <w:szCs w:val="28"/>
          </w:rPr>
          <w:t>Personal Development Planning</w:t>
        </w:r>
        <w:r>
          <w:rPr>
            <w:sz w:val="28"/>
            <w:szCs w:val="28"/>
          </w:rPr>
          <w:tab/>
          <w:t>4</w:t>
        </w:r>
      </w:hyperlink>
    </w:p>
    <w:p w14:paraId="3BC07C49" w14:textId="77777777" w:rsidR="00A97DB7" w:rsidRDefault="00A64041">
      <w:pPr>
        <w:pStyle w:val="TOC1"/>
      </w:pPr>
      <w:hyperlink r:id="rId12" w:history="1">
        <w:r>
          <w:rPr>
            <w:rStyle w:val="Hyperlink"/>
            <w:sz w:val="28"/>
            <w:szCs w:val="28"/>
          </w:rPr>
          <w:t>Swot Analysis.</w:t>
        </w:r>
        <w:r>
          <w:rPr>
            <w:sz w:val="28"/>
            <w:szCs w:val="28"/>
          </w:rPr>
          <w:tab/>
          <w:t>4</w:t>
        </w:r>
      </w:hyperlink>
    </w:p>
    <w:p w14:paraId="626CD7B5" w14:textId="77777777" w:rsidR="00A97DB7" w:rsidRDefault="00A64041">
      <w:pPr>
        <w:pStyle w:val="TOC1"/>
      </w:pPr>
      <w:hyperlink r:id="rId13" w:history="1">
        <w:r>
          <w:rPr>
            <w:rStyle w:val="Hyperlink"/>
            <w:sz w:val="28"/>
            <w:szCs w:val="28"/>
          </w:rPr>
          <w:t>Johari Window</w:t>
        </w:r>
        <w:r>
          <w:rPr>
            <w:sz w:val="28"/>
            <w:szCs w:val="28"/>
          </w:rPr>
          <w:tab/>
          <w:t>5</w:t>
        </w:r>
      </w:hyperlink>
    </w:p>
    <w:p w14:paraId="049C16C5" w14:textId="77777777" w:rsidR="00A97DB7" w:rsidRDefault="00A64041">
      <w:pPr>
        <w:pStyle w:val="TOC1"/>
      </w:pPr>
      <w:hyperlink r:id="rId14" w:history="1">
        <w:r>
          <w:rPr>
            <w:rStyle w:val="Hyperlink"/>
            <w:sz w:val="28"/>
            <w:szCs w:val="28"/>
          </w:rPr>
          <w:t>SMART objectives</w:t>
        </w:r>
        <w:r>
          <w:rPr>
            <w:sz w:val="28"/>
            <w:szCs w:val="28"/>
          </w:rPr>
          <w:tab/>
          <w:t>6</w:t>
        </w:r>
      </w:hyperlink>
    </w:p>
    <w:p w14:paraId="73223923" w14:textId="77777777" w:rsidR="00A97DB7" w:rsidRDefault="00A64041">
      <w:pPr>
        <w:pStyle w:val="TOC1"/>
      </w:pPr>
      <w:hyperlink r:id="rId15" w:history="1">
        <w:r>
          <w:rPr>
            <w:rStyle w:val="Hyperlink"/>
            <w:sz w:val="28"/>
            <w:szCs w:val="28"/>
          </w:rPr>
          <w:t>World Employment</w:t>
        </w:r>
        <w:r>
          <w:rPr>
            <w:sz w:val="28"/>
            <w:szCs w:val="28"/>
          </w:rPr>
          <w:tab/>
          <w:t>6</w:t>
        </w:r>
      </w:hyperlink>
    </w:p>
    <w:p w14:paraId="02F6EF0D" w14:textId="77777777" w:rsidR="00A97DB7" w:rsidRDefault="00A64041">
      <w:pPr>
        <w:pStyle w:val="TOC1"/>
      </w:pPr>
      <w:hyperlink r:id="rId16" w:history="1">
        <w:r>
          <w:rPr>
            <w:rStyle w:val="Hyperlink"/>
            <w:sz w:val="28"/>
            <w:szCs w:val="28"/>
            <w:shd w:val="clear" w:color="auto" w:fill="FFFFFF"/>
          </w:rPr>
          <w:t xml:space="preserve">Career ambitions and </w:t>
        </w:r>
        <w:r>
          <w:rPr>
            <w:rStyle w:val="Hyperlink"/>
            <w:sz w:val="28"/>
            <w:szCs w:val="28"/>
            <w:shd w:val="clear" w:color="auto" w:fill="FFFFFF"/>
          </w:rPr>
          <w:t>aspirations</w:t>
        </w:r>
        <w:r>
          <w:rPr>
            <w:sz w:val="28"/>
            <w:szCs w:val="28"/>
          </w:rPr>
          <w:tab/>
          <w:t>7</w:t>
        </w:r>
      </w:hyperlink>
    </w:p>
    <w:p w14:paraId="563D7899" w14:textId="77777777" w:rsidR="00A97DB7" w:rsidRDefault="00A64041">
      <w:pPr>
        <w:pStyle w:val="TOC1"/>
      </w:pPr>
      <w:hyperlink r:id="rId17" w:history="1">
        <w:r>
          <w:rPr>
            <w:rStyle w:val="Hyperlink"/>
            <w:sz w:val="28"/>
            <w:szCs w:val="28"/>
          </w:rPr>
          <w:t>Personal development Plan.</w:t>
        </w:r>
        <w:r>
          <w:rPr>
            <w:sz w:val="28"/>
            <w:szCs w:val="28"/>
          </w:rPr>
          <w:tab/>
          <w:t>7</w:t>
        </w:r>
      </w:hyperlink>
    </w:p>
    <w:p w14:paraId="0F486C3D" w14:textId="77777777" w:rsidR="00A97DB7" w:rsidRDefault="00A64041">
      <w:pPr>
        <w:pStyle w:val="TOC1"/>
      </w:pPr>
      <w:hyperlink r:id="rId18" w:history="1">
        <w:r>
          <w:rPr>
            <w:rStyle w:val="Hyperlink"/>
            <w:sz w:val="28"/>
            <w:szCs w:val="28"/>
            <w:shd w:val="clear" w:color="auto" w:fill="FFFFFF"/>
          </w:rPr>
          <w:t>Conclusion</w:t>
        </w:r>
        <w:r>
          <w:rPr>
            <w:sz w:val="28"/>
            <w:szCs w:val="28"/>
          </w:rPr>
          <w:tab/>
          <w:t>8</w:t>
        </w:r>
      </w:hyperlink>
    </w:p>
    <w:p w14:paraId="686D24CB" w14:textId="77777777" w:rsidR="00A97DB7" w:rsidRDefault="00A64041">
      <w:pPr>
        <w:pStyle w:val="TOC1"/>
      </w:pPr>
      <w:hyperlink r:id="rId19" w:history="1">
        <w:r>
          <w:rPr>
            <w:rStyle w:val="Hyperlink"/>
            <w:sz w:val="28"/>
            <w:szCs w:val="28"/>
          </w:rPr>
          <w:t>References</w:t>
        </w:r>
        <w:r>
          <w:rPr>
            <w:sz w:val="28"/>
            <w:szCs w:val="28"/>
          </w:rPr>
          <w:tab/>
          <w:t>9</w:t>
        </w:r>
      </w:hyperlink>
    </w:p>
    <w:p w14:paraId="3E296846" w14:textId="77777777" w:rsidR="00A97DB7" w:rsidRDefault="00A64041">
      <w:r>
        <w:rPr>
          <w:rFonts w:ascii="Times New Roman" w:hAnsi="Times New Roman"/>
          <w:b/>
          <w:bCs/>
        </w:rPr>
        <w:fldChar w:fldCharType="end"/>
      </w:r>
    </w:p>
    <w:p w14:paraId="559207D1" w14:textId="77777777" w:rsidR="00A97DB7" w:rsidRDefault="00A97DB7"/>
    <w:p w14:paraId="5E42B437" w14:textId="77777777" w:rsidR="00A97DB7" w:rsidRDefault="00A97DB7"/>
    <w:p w14:paraId="40089346" w14:textId="77777777" w:rsidR="00A97DB7" w:rsidRDefault="00A97DB7">
      <w:pPr>
        <w:jc w:val="both"/>
      </w:pPr>
    </w:p>
    <w:p w14:paraId="2406B07C" w14:textId="77777777" w:rsidR="00A97DB7" w:rsidRDefault="00A97DB7">
      <w:pPr>
        <w:jc w:val="both"/>
      </w:pPr>
    </w:p>
    <w:p w14:paraId="2FAD4689" w14:textId="77777777" w:rsidR="00A97DB7" w:rsidRDefault="00A97DB7">
      <w:pPr>
        <w:jc w:val="both"/>
      </w:pPr>
    </w:p>
    <w:p w14:paraId="2577C62B" w14:textId="77777777" w:rsidR="00A97DB7" w:rsidRDefault="00A97DB7">
      <w:pPr>
        <w:jc w:val="both"/>
      </w:pPr>
    </w:p>
    <w:p w14:paraId="7EFA35A3" w14:textId="77777777" w:rsidR="00A97DB7" w:rsidRDefault="00A97DB7">
      <w:pPr>
        <w:jc w:val="both"/>
      </w:pPr>
    </w:p>
    <w:p w14:paraId="5FE89C22" w14:textId="77777777" w:rsidR="00A97DB7" w:rsidRDefault="00A97DB7">
      <w:pPr>
        <w:jc w:val="both"/>
      </w:pPr>
    </w:p>
    <w:p w14:paraId="79BAB02C" w14:textId="77777777" w:rsidR="00A97DB7" w:rsidRDefault="00A97DB7">
      <w:pPr>
        <w:jc w:val="both"/>
      </w:pPr>
    </w:p>
    <w:p w14:paraId="0A057070" w14:textId="77777777" w:rsidR="00A97DB7" w:rsidRDefault="00A97DB7">
      <w:pPr>
        <w:jc w:val="both"/>
      </w:pPr>
    </w:p>
    <w:p w14:paraId="0DB73442" w14:textId="77777777" w:rsidR="00A97DB7" w:rsidRDefault="00A97DB7">
      <w:pPr>
        <w:jc w:val="both"/>
      </w:pPr>
    </w:p>
    <w:p w14:paraId="485C8AF6" w14:textId="77777777" w:rsidR="00A97DB7" w:rsidRDefault="00A97DB7">
      <w:pPr>
        <w:jc w:val="both"/>
      </w:pPr>
    </w:p>
    <w:p w14:paraId="214BE80B" w14:textId="77777777" w:rsidR="00A97DB7" w:rsidRDefault="00A97DB7">
      <w:pPr>
        <w:jc w:val="both"/>
      </w:pPr>
    </w:p>
    <w:p w14:paraId="7811BE51" w14:textId="77777777" w:rsidR="00A97DB7" w:rsidRDefault="00A97DB7">
      <w:pPr>
        <w:jc w:val="both"/>
      </w:pPr>
    </w:p>
    <w:p w14:paraId="5BBF1ED6" w14:textId="77777777" w:rsidR="00A97DB7" w:rsidRDefault="00A97DB7">
      <w:pPr>
        <w:jc w:val="both"/>
      </w:pPr>
    </w:p>
    <w:p w14:paraId="4E0EE9DC" w14:textId="77777777" w:rsidR="00A97DB7" w:rsidRDefault="00A97DB7">
      <w:pPr>
        <w:jc w:val="both"/>
      </w:pPr>
    </w:p>
    <w:p w14:paraId="2D2E68E7" w14:textId="77777777" w:rsidR="00A97DB7" w:rsidRDefault="00A97DB7">
      <w:pPr>
        <w:jc w:val="both"/>
      </w:pPr>
    </w:p>
    <w:p w14:paraId="687B206F" w14:textId="77777777" w:rsidR="00A97DB7" w:rsidRDefault="00A97DB7">
      <w:pPr>
        <w:jc w:val="both"/>
      </w:pPr>
    </w:p>
    <w:p w14:paraId="56983D35" w14:textId="77777777" w:rsidR="00A97DB7" w:rsidRDefault="00A64041">
      <w:pPr>
        <w:pStyle w:val="Heading1"/>
        <w:rPr>
          <w:rFonts w:ascii="Times New Roman" w:hAnsi="Times New Roman"/>
          <w:b/>
          <w:bCs/>
          <w:sz w:val="28"/>
          <w:szCs w:val="28"/>
        </w:rPr>
      </w:pPr>
      <w:bookmarkStart w:id="2" w:name="_Toc50046058"/>
      <w:r>
        <w:rPr>
          <w:rFonts w:ascii="Times New Roman" w:hAnsi="Times New Roman"/>
          <w:b/>
          <w:bCs/>
          <w:sz w:val="28"/>
          <w:szCs w:val="28"/>
        </w:rPr>
        <w:lastRenderedPageBreak/>
        <w:t>Introduction.</w:t>
      </w:r>
      <w:bookmarkEnd w:id="2"/>
    </w:p>
    <w:p w14:paraId="2970EFE6" w14:textId="77777777" w:rsidR="00A97DB7" w:rsidRDefault="00A64041">
      <w:pPr>
        <w:jc w:val="both"/>
        <w:rPr>
          <w:rFonts w:ascii="Times New Roman" w:hAnsi="Times New Roman"/>
          <w:sz w:val="24"/>
          <w:szCs w:val="24"/>
        </w:rPr>
      </w:pPr>
      <w:r>
        <w:rPr>
          <w:rFonts w:ascii="Times New Roman" w:hAnsi="Times New Roman"/>
          <w:sz w:val="24"/>
          <w:szCs w:val="24"/>
        </w:rPr>
        <w:t xml:space="preserve">In this report I will write about my life </w:t>
      </w:r>
      <w:r>
        <w:rPr>
          <w:rFonts w:ascii="Times New Roman" w:hAnsi="Times New Roman"/>
          <w:sz w:val="24"/>
          <w:szCs w:val="24"/>
        </w:rPr>
        <w:t>experience and career aspiration using class tools such as SWOT analysis, Lifeline exercise and PDP planner.</w:t>
      </w:r>
    </w:p>
    <w:p w14:paraId="6CB015A1" w14:textId="77777777" w:rsidR="00A97DB7" w:rsidRDefault="00A64041">
      <w:pPr>
        <w:jc w:val="both"/>
        <w:rPr>
          <w:rFonts w:ascii="Times New Roman" w:hAnsi="Times New Roman"/>
          <w:sz w:val="24"/>
          <w:szCs w:val="24"/>
        </w:rPr>
      </w:pPr>
      <w:r>
        <w:rPr>
          <w:rFonts w:ascii="Times New Roman" w:hAnsi="Times New Roman"/>
          <w:sz w:val="24"/>
          <w:szCs w:val="24"/>
        </w:rPr>
        <w:t xml:space="preserve">Construction and creation have always been a very important thing for me, since I was a child, born in a family where my father is a carpenter and </w:t>
      </w:r>
      <w:r>
        <w:rPr>
          <w:rFonts w:ascii="Times New Roman" w:hAnsi="Times New Roman"/>
          <w:sz w:val="24"/>
          <w:szCs w:val="24"/>
        </w:rPr>
        <w:t>with a graduation at a construction college. When I reached the age of 12, I built my first chair, this is my experience as a child.</w:t>
      </w:r>
    </w:p>
    <w:p w14:paraId="3A3AC1D7" w14:textId="77777777" w:rsidR="00A97DB7" w:rsidRDefault="00A64041">
      <w:pPr>
        <w:jc w:val="both"/>
        <w:rPr>
          <w:rFonts w:ascii="Times New Roman" w:hAnsi="Times New Roman"/>
          <w:sz w:val="24"/>
          <w:szCs w:val="24"/>
        </w:rPr>
      </w:pPr>
      <w:r>
        <w:rPr>
          <w:rFonts w:ascii="Times New Roman" w:hAnsi="Times New Roman"/>
          <w:sz w:val="24"/>
          <w:szCs w:val="24"/>
        </w:rPr>
        <w:t>At the age of 15, an already well-educated teenager, the first thoughts appeared regarding to my future, questions about wh</w:t>
      </w:r>
      <w:r>
        <w:rPr>
          <w:rFonts w:ascii="Times New Roman" w:hAnsi="Times New Roman"/>
          <w:sz w:val="24"/>
          <w:szCs w:val="24"/>
        </w:rPr>
        <w:t>at I could be in this life and if I would ever get to do what I like, but we all know that at this age everything changes by minutes and nothing is nailed to the wall.</w:t>
      </w:r>
    </w:p>
    <w:p w14:paraId="7B2B34C9" w14:textId="77777777" w:rsidR="00A97DB7" w:rsidRDefault="00A64041">
      <w:pPr>
        <w:jc w:val="both"/>
        <w:rPr>
          <w:rFonts w:ascii="Times New Roman" w:hAnsi="Times New Roman"/>
          <w:sz w:val="24"/>
          <w:szCs w:val="24"/>
        </w:rPr>
      </w:pPr>
      <w:r>
        <w:rPr>
          <w:rFonts w:ascii="Times New Roman" w:hAnsi="Times New Roman"/>
          <w:sz w:val="24"/>
          <w:szCs w:val="24"/>
        </w:rPr>
        <w:t xml:space="preserve">At the age of 16 I chose an educational path such as construction college, following in </w:t>
      </w:r>
      <w:r>
        <w:rPr>
          <w:rFonts w:ascii="Times New Roman" w:hAnsi="Times New Roman"/>
          <w:sz w:val="24"/>
          <w:szCs w:val="24"/>
        </w:rPr>
        <w:t>my father's footsteps, after a period of 2 years I ended up in a situation where I had doubts about the correct choice of what I want to do in the future, but now I think I made the right choice and it was not a mistake to follow in the footsteps of my fam</w:t>
      </w:r>
      <w:r>
        <w:rPr>
          <w:rFonts w:ascii="Times New Roman" w:hAnsi="Times New Roman"/>
          <w:sz w:val="24"/>
          <w:szCs w:val="24"/>
        </w:rPr>
        <w:t>ily for generations.</w:t>
      </w:r>
    </w:p>
    <w:p w14:paraId="43950180" w14:textId="77777777" w:rsidR="00A97DB7" w:rsidRDefault="00A64041">
      <w:pPr>
        <w:jc w:val="both"/>
        <w:rPr>
          <w:rFonts w:ascii="Times New Roman" w:hAnsi="Times New Roman"/>
          <w:sz w:val="24"/>
          <w:szCs w:val="24"/>
        </w:rPr>
      </w:pPr>
      <w:r>
        <w:rPr>
          <w:rFonts w:ascii="Times New Roman" w:hAnsi="Times New Roman"/>
          <w:sz w:val="24"/>
          <w:szCs w:val="24"/>
        </w:rPr>
        <w:t xml:space="preserve">Finishing college was very simple and unpleasant at the same time, I found a job not bad for the country where I come from, but I always wanted something more, and in this context I reached the age of 20 here in UK. I started to build </w:t>
      </w:r>
      <w:r>
        <w:rPr>
          <w:rFonts w:ascii="Times New Roman" w:hAnsi="Times New Roman"/>
          <w:sz w:val="24"/>
          <w:szCs w:val="24"/>
        </w:rPr>
        <w:t xml:space="preserve">a new life here, to find a job (of course in construction) and to live my life. After a few months I received an invitation from some friends, who suggested to do not stop here and that there are opportunities to achieve in this country and with promising </w:t>
      </w:r>
      <w:r>
        <w:rPr>
          <w:rFonts w:ascii="Times New Roman" w:hAnsi="Times New Roman"/>
          <w:sz w:val="24"/>
          <w:szCs w:val="24"/>
        </w:rPr>
        <w:t>successes.</w:t>
      </w:r>
    </w:p>
    <w:p w14:paraId="4667565A" w14:textId="77777777" w:rsidR="00A97DB7" w:rsidRDefault="00A64041">
      <w:pPr>
        <w:jc w:val="both"/>
        <w:rPr>
          <w:rFonts w:ascii="Times New Roman" w:hAnsi="Times New Roman"/>
          <w:sz w:val="24"/>
          <w:szCs w:val="24"/>
        </w:rPr>
      </w:pPr>
      <w:r>
        <w:rPr>
          <w:rFonts w:ascii="Times New Roman" w:hAnsi="Times New Roman"/>
          <w:sz w:val="24"/>
          <w:szCs w:val="24"/>
        </w:rPr>
        <w:t>That is why I am here at the University of Wales and I aspire to continue my studies to become a health and safety manager in construction, which I liked as a child.</w:t>
      </w:r>
    </w:p>
    <w:p w14:paraId="0568A625" w14:textId="77777777" w:rsidR="00A97DB7" w:rsidRDefault="00A97DB7">
      <w:pPr>
        <w:jc w:val="both"/>
        <w:rPr>
          <w:rFonts w:ascii="Times New Roman" w:hAnsi="Times New Roman"/>
          <w:sz w:val="24"/>
          <w:szCs w:val="24"/>
        </w:rPr>
      </w:pPr>
    </w:p>
    <w:p w14:paraId="1ABA9F0D" w14:textId="77777777" w:rsidR="00A97DB7" w:rsidRDefault="00A64041">
      <w:pPr>
        <w:pStyle w:val="Heading1"/>
        <w:rPr>
          <w:rFonts w:ascii="Times New Roman" w:hAnsi="Times New Roman"/>
          <w:b/>
          <w:bCs/>
          <w:sz w:val="28"/>
          <w:szCs w:val="28"/>
        </w:rPr>
      </w:pPr>
      <w:bookmarkStart w:id="3" w:name="_Toc50046059"/>
      <w:r>
        <w:rPr>
          <w:rFonts w:ascii="Times New Roman" w:hAnsi="Times New Roman"/>
          <w:b/>
          <w:bCs/>
          <w:sz w:val="28"/>
          <w:szCs w:val="28"/>
        </w:rPr>
        <w:t>Reflection on Role Play.</w:t>
      </w:r>
      <w:bookmarkEnd w:id="3"/>
    </w:p>
    <w:p w14:paraId="047485C0" w14:textId="77777777" w:rsidR="00A97DB7" w:rsidRDefault="00A64041">
      <w:pPr>
        <w:jc w:val="both"/>
        <w:rPr>
          <w:rFonts w:ascii="Times New Roman" w:hAnsi="Times New Roman"/>
          <w:sz w:val="24"/>
          <w:szCs w:val="24"/>
        </w:rPr>
      </w:pPr>
      <w:r>
        <w:rPr>
          <w:rFonts w:ascii="Times New Roman" w:hAnsi="Times New Roman"/>
          <w:sz w:val="24"/>
          <w:szCs w:val="24"/>
        </w:rPr>
        <w:t>Role play came very quickly, in terms of its structur</w:t>
      </w:r>
      <w:r>
        <w:rPr>
          <w:rFonts w:ascii="Times New Roman" w:hAnsi="Times New Roman"/>
          <w:sz w:val="24"/>
          <w:szCs w:val="24"/>
        </w:rPr>
        <w:t>e and what I should be talking about. I am a man with a perception of what I wanted to be very defined, and it was not difficult to find my moment and perception of the subject.</w:t>
      </w:r>
    </w:p>
    <w:p w14:paraId="053BC9EE" w14:textId="77777777" w:rsidR="00A97DB7" w:rsidRDefault="00A64041">
      <w:pPr>
        <w:jc w:val="both"/>
        <w:rPr>
          <w:rFonts w:ascii="Times New Roman" w:hAnsi="Times New Roman"/>
          <w:sz w:val="24"/>
          <w:szCs w:val="24"/>
        </w:rPr>
      </w:pPr>
      <w:r>
        <w:rPr>
          <w:rFonts w:ascii="Times New Roman" w:hAnsi="Times New Roman"/>
          <w:sz w:val="24"/>
          <w:szCs w:val="24"/>
        </w:rPr>
        <w:t xml:space="preserve">The key things I learned with this exercise were working in a team of two </w:t>
      </w:r>
      <w:r>
        <w:rPr>
          <w:rFonts w:ascii="Times New Roman" w:hAnsi="Times New Roman"/>
          <w:sz w:val="24"/>
          <w:szCs w:val="24"/>
        </w:rPr>
        <w:t>people and changing roles which was a bit complicated because you had to become a man looking for something at the representative who aspires for the job, and the person who have to do everything to get this job, this was the key thing and also a challenge</w:t>
      </w:r>
      <w:r>
        <w:rPr>
          <w:rFonts w:ascii="Times New Roman" w:hAnsi="Times New Roman"/>
          <w:sz w:val="24"/>
          <w:szCs w:val="24"/>
        </w:rPr>
        <w:t xml:space="preserve"> for me. </w:t>
      </w:r>
    </w:p>
    <w:p w14:paraId="61BE6542" w14:textId="77777777" w:rsidR="00A97DB7" w:rsidRDefault="00A64041">
      <w:pPr>
        <w:jc w:val="both"/>
        <w:rPr>
          <w:rFonts w:ascii="Times New Roman" w:hAnsi="Times New Roman"/>
          <w:sz w:val="24"/>
          <w:szCs w:val="24"/>
        </w:rPr>
      </w:pPr>
      <w:r>
        <w:rPr>
          <w:rFonts w:ascii="Times New Roman" w:hAnsi="Times New Roman"/>
          <w:sz w:val="24"/>
          <w:szCs w:val="24"/>
        </w:rPr>
        <w:t>I had to collaborate with one person, which is a bit more advanced than working with 3-5 people. When there are only 2 people the focus is permanently following, so you must orientate yourself quickly to avoid the gaps between speech. The key lea</w:t>
      </w:r>
      <w:r>
        <w:rPr>
          <w:rFonts w:ascii="Times New Roman" w:hAnsi="Times New Roman"/>
          <w:sz w:val="24"/>
          <w:szCs w:val="24"/>
        </w:rPr>
        <w:t>rning was orientation, I discovered how to adapt myself depending on the situation, like in our role play.</w:t>
      </w:r>
    </w:p>
    <w:p w14:paraId="603F7ED9" w14:textId="77777777" w:rsidR="00A97DB7" w:rsidRDefault="00A64041">
      <w:pPr>
        <w:jc w:val="both"/>
        <w:rPr>
          <w:rFonts w:ascii="Times New Roman" w:hAnsi="Times New Roman"/>
          <w:sz w:val="24"/>
          <w:szCs w:val="24"/>
        </w:rPr>
      </w:pPr>
      <w:r>
        <w:rPr>
          <w:rFonts w:ascii="Times New Roman" w:hAnsi="Times New Roman"/>
          <w:sz w:val="24"/>
          <w:szCs w:val="24"/>
        </w:rPr>
        <w:t>Stress is a very important aspect for me and a challenge in those moments, namely related to interviews. Working with stress is a very horrible thing</w:t>
      </w:r>
      <w:r>
        <w:rPr>
          <w:rFonts w:ascii="Times New Roman" w:hAnsi="Times New Roman"/>
          <w:sz w:val="24"/>
          <w:szCs w:val="24"/>
        </w:rPr>
        <w:t>, moments when you seem to lose concentration and nothing can help you, negative emotions that you will not succeed.</w:t>
      </w:r>
    </w:p>
    <w:p w14:paraId="7EF23DEB" w14:textId="77777777" w:rsidR="00A97DB7" w:rsidRDefault="00A64041">
      <w:pPr>
        <w:jc w:val="both"/>
        <w:rPr>
          <w:rFonts w:ascii="Times New Roman" w:hAnsi="Times New Roman"/>
          <w:sz w:val="24"/>
          <w:szCs w:val="24"/>
        </w:rPr>
      </w:pPr>
      <w:r>
        <w:rPr>
          <w:rFonts w:ascii="Times New Roman" w:hAnsi="Times New Roman"/>
          <w:sz w:val="24"/>
          <w:szCs w:val="24"/>
        </w:rPr>
        <w:t>The good part is that once you cannot get rid of stress, the factor that can help you, is to organize your ideas in time, to have everythin</w:t>
      </w:r>
      <w:r>
        <w:rPr>
          <w:rFonts w:ascii="Times New Roman" w:hAnsi="Times New Roman"/>
          <w:sz w:val="24"/>
          <w:szCs w:val="24"/>
        </w:rPr>
        <w:t>g at hand, in these moments stress does not have a great influence on you. What I would further develop would be to dealing with stress, I would try to put more resistance to it, namely through organizational skills.</w:t>
      </w:r>
    </w:p>
    <w:p w14:paraId="2E3E6093" w14:textId="77777777" w:rsidR="00A97DB7" w:rsidRDefault="00A64041">
      <w:pPr>
        <w:pStyle w:val="Heading1"/>
        <w:rPr>
          <w:rFonts w:ascii="Times New Roman" w:hAnsi="Times New Roman"/>
          <w:b/>
          <w:bCs/>
          <w:sz w:val="28"/>
          <w:szCs w:val="28"/>
        </w:rPr>
      </w:pPr>
      <w:bookmarkStart w:id="4" w:name="_Toc50046060"/>
      <w:r>
        <w:rPr>
          <w:rFonts w:ascii="Times New Roman" w:hAnsi="Times New Roman"/>
          <w:b/>
          <w:bCs/>
          <w:sz w:val="28"/>
          <w:szCs w:val="28"/>
        </w:rPr>
        <w:t>Self-Evaluation Review.</w:t>
      </w:r>
      <w:bookmarkEnd w:id="4"/>
      <w:r>
        <w:rPr>
          <w:rFonts w:ascii="Times New Roman" w:hAnsi="Times New Roman"/>
          <w:b/>
          <w:bCs/>
          <w:sz w:val="28"/>
          <w:szCs w:val="28"/>
        </w:rPr>
        <w:t xml:space="preserve"> </w:t>
      </w:r>
    </w:p>
    <w:p w14:paraId="2A0BB927" w14:textId="77777777" w:rsidR="00A97DB7" w:rsidRDefault="00A64041">
      <w:pPr>
        <w:jc w:val="both"/>
      </w:pPr>
      <w:r>
        <w:rPr>
          <w:rFonts w:ascii="Times New Roman" w:hAnsi="Times New Roman"/>
          <w:sz w:val="24"/>
          <w:szCs w:val="24"/>
        </w:rPr>
        <w:t>According to S</w:t>
      </w:r>
      <w:r>
        <w:rPr>
          <w:rFonts w:ascii="Times New Roman" w:hAnsi="Times New Roman"/>
          <w:sz w:val="24"/>
          <w:szCs w:val="24"/>
        </w:rPr>
        <w:t>kills you need (2020),</w:t>
      </w:r>
      <w:r>
        <w:t xml:space="preserve"> </w:t>
      </w:r>
      <w:r>
        <w:rPr>
          <w:rFonts w:ascii="Times New Roman" w:hAnsi="Times New Roman"/>
          <w:sz w:val="24"/>
          <w:szCs w:val="24"/>
        </w:rPr>
        <w:t xml:space="preserve">Self-motivation is, in its least complex structure, the power that drives you to get things done.  The subject of self-inspiration, not withstanding, is a long way from straightforward. </w:t>
      </w:r>
      <w:r>
        <w:rPr>
          <w:rFonts w:ascii="Times New Roman" w:hAnsi="Times New Roman"/>
          <w:sz w:val="24"/>
          <w:szCs w:val="24"/>
        </w:rPr>
        <w:lastRenderedPageBreak/>
        <w:t>Individuals can be inspired by numerous things,</w:t>
      </w:r>
      <w:r>
        <w:rPr>
          <w:rFonts w:ascii="Times New Roman" w:hAnsi="Times New Roman"/>
          <w:sz w:val="24"/>
          <w:szCs w:val="24"/>
        </w:rPr>
        <w:t xml:space="preserve"> both inward and outside, for example, want to accomplish something or love for somebody.</w:t>
      </w:r>
    </w:p>
    <w:p w14:paraId="1ECAC72A" w14:textId="77777777" w:rsidR="00A97DB7" w:rsidRDefault="00A64041">
      <w:pPr>
        <w:jc w:val="both"/>
        <w:rPr>
          <w:rFonts w:ascii="Times New Roman" w:hAnsi="Times New Roman"/>
          <w:sz w:val="24"/>
          <w:szCs w:val="24"/>
        </w:rPr>
      </w:pPr>
      <w:r>
        <w:rPr>
          <w:rFonts w:ascii="Times New Roman" w:hAnsi="Times New Roman"/>
          <w:sz w:val="24"/>
          <w:szCs w:val="24"/>
        </w:rPr>
        <w:t>Self-Motivation is the most important thing that every individual who aspires to a successful career must fix. My motivation and what encourage me is very clear, I wa</w:t>
      </w:r>
      <w:r>
        <w:rPr>
          <w:rFonts w:ascii="Times New Roman" w:hAnsi="Times New Roman"/>
          <w:sz w:val="24"/>
          <w:szCs w:val="24"/>
        </w:rPr>
        <w:t>nt to do what I like and what I have learned to do over time.</w:t>
      </w:r>
    </w:p>
    <w:p w14:paraId="6447605C" w14:textId="77777777" w:rsidR="00A97DB7" w:rsidRDefault="00A64041">
      <w:pPr>
        <w:jc w:val="both"/>
        <w:rPr>
          <w:rFonts w:ascii="Times New Roman" w:hAnsi="Times New Roman"/>
          <w:sz w:val="24"/>
          <w:szCs w:val="24"/>
        </w:rPr>
      </w:pPr>
      <w:r>
        <w:rPr>
          <w:rFonts w:ascii="Times New Roman" w:hAnsi="Times New Roman"/>
          <w:sz w:val="24"/>
          <w:szCs w:val="24"/>
        </w:rPr>
        <w:t xml:space="preserve">If you do what you like, the yield will increase very visibly for you and for your employers, namely the motivation to work in my field of pleasure moves me to raise my moments in my life, </w:t>
      </w:r>
      <w:r>
        <w:rPr>
          <w:rFonts w:ascii="Times New Roman" w:hAnsi="Times New Roman"/>
          <w:sz w:val="24"/>
          <w:szCs w:val="24"/>
        </w:rPr>
        <w:t xml:space="preserve">that's why the main thing and personal motivation is to do what you love, not what it is required. </w:t>
      </w:r>
    </w:p>
    <w:p w14:paraId="21489BEA" w14:textId="77777777" w:rsidR="00A97DB7" w:rsidRDefault="00A64041">
      <w:pPr>
        <w:jc w:val="both"/>
        <w:rPr>
          <w:rFonts w:ascii="Times New Roman" w:hAnsi="Times New Roman"/>
          <w:sz w:val="24"/>
          <w:szCs w:val="24"/>
        </w:rPr>
      </w:pPr>
      <w:r>
        <w:rPr>
          <w:rFonts w:ascii="Times New Roman" w:hAnsi="Times New Roman"/>
          <w:sz w:val="24"/>
          <w:szCs w:val="24"/>
        </w:rPr>
        <w:t>The specific learning styles for me are the kinaesthetic and visual styles, it is very easy to learn when graphs, numbers, percentages are present, and when</w:t>
      </w:r>
      <w:r>
        <w:rPr>
          <w:rFonts w:ascii="Times New Roman" w:hAnsi="Times New Roman"/>
          <w:sz w:val="24"/>
          <w:szCs w:val="24"/>
        </w:rPr>
        <w:t xml:space="preserve"> I take the advantage of an exercise as was the role play. When I came here to the UK, I had to adapt to some specific standards for this country, and it wasn't easy at all, first of all communication, it's very easy at first sight, but so hard when you ge</w:t>
      </w:r>
      <w:r>
        <w:rPr>
          <w:rFonts w:ascii="Times New Roman" w:hAnsi="Times New Roman"/>
          <w:sz w:val="24"/>
          <w:szCs w:val="24"/>
        </w:rPr>
        <w:t>t to do it. If you get to learn this skill you realize how important it is to communicate with people and have a beautiful environment at work.</w:t>
      </w:r>
    </w:p>
    <w:p w14:paraId="79922876" w14:textId="77777777" w:rsidR="00A97DB7" w:rsidRDefault="00A64041">
      <w:pPr>
        <w:jc w:val="both"/>
        <w:rPr>
          <w:rFonts w:ascii="Times New Roman" w:hAnsi="Times New Roman"/>
          <w:sz w:val="24"/>
          <w:szCs w:val="24"/>
        </w:rPr>
      </w:pPr>
      <w:r>
        <w:rPr>
          <w:rFonts w:ascii="Times New Roman" w:hAnsi="Times New Roman"/>
          <w:sz w:val="24"/>
          <w:szCs w:val="24"/>
        </w:rPr>
        <w:t>Now that I have spent several years of work, and educational experience at the University of Wales Trinity Saint</w:t>
      </w:r>
      <w:r>
        <w:rPr>
          <w:rFonts w:ascii="Times New Roman" w:hAnsi="Times New Roman"/>
          <w:sz w:val="24"/>
          <w:szCs w:val="24"/>
        </w:rPr>
        <w:t xml:space="preserve"> David, I understand that to be a good expert you should have a vast qualification in communication skills and other abilities.</w:t>
      </w:r>
    </w:p>
    <w:p w14:paraId="77272981" w14:textId="77777777" w:rsidR="00A97DB7" w:rsidRDefault="00A97DB7">
      <w:pPr>
        <w:jc w:val="both"/>
        <w:rPr>
          <w:rFonts w:ascii="Times New Roman" w:hAnsi="Times New Roman"/>
          <w:sz w:val="24"/>
          <w:szCs w:val="24"/>
        </w:rPr>
      </w:pPr>
    </w:p>
    <w:p w14:paraId="347036C5" w14:textId="77777777" w:rsidR="00A97DB7" w:rsidRDefault="00A64041">
      <w:pPr>
        <w:pStyle w:val="Heading1"/>
        <w:rPr>
          <w:rFonts w:ascii="Times New Roman" w:hAnsi="Times New Roman"/>
          <w:b/>
          <w:bCs/>
          <w:sz w:val="28"/>
          <w:szCs w:val="28"/>
        </w:rPr>
      </w:pPr>
      <w:bookmarkStart w:id="5" w:name="_Toc50046061"/>
      <w:r>
        <w:rPr>
          <w:rFonts w:ascii="Times New Roman" w:hAnsi="Times New Roman"/>
          <w:b/>
          <w:bCs/>
          <w:sz w:val="28"/>
          <w:szCs w:val="28"/>
        </w:rPr>
        <w:t>Personal Development Planning</w:t>
      </w:r>
      <w:bookmarkEnd w:id="5"/>
      <w:r>
        <w:rPr>
          <w:rFonts w:ascii="Times New Roman" w:hAnsi="Times New Roman"/>
          <w:b/>
          <w:bCs/>
          <w:sz w:val="28"/>
          <w:szCs w:val="28"/>
        </w:rPr>
        <w:t xml:space="preserve"> </w:t>
      </w:r>
    </w:p>
    <w:p w14:paraId="4FF1F59D" w14:textId="77777777" w:rsidR="00A97DB7" w:rsidRDefault="00A97DB7">
      <w:pPr>
        <w:jc w:val="both"/>
        <w:rPr>
          <w:rFonts w:ascii="Times New Roman" w:hAnsi="Times New Roman"/>
          <w:sz w:val="24"/>
          <w:szCs w:val="24"/>
        </w:rPr>
      </w:pPr>
    </w:p>
    <w:p w14:paraId="10685DE8" w14:textId="77777777" w:rsidR="00A97DB7" w:rsidRDefault="00A64041">
      <w:pPr>
        <w:pStyle w:val="Heading1"/>
        <w:rPr>
          <w:rFonts w:ascii="Times New Roman" w:hAnsi="Times New Roman"/>
          <w:b/>
          <w:bCs/>
          <w:sz w:val="24"/>
          <w:szCs w:val="24"/>
        </w:rPr>
      </w:pPr>
      <w:bookmarkStart w:id="6" w:name="_Toc50046062"/>
      <w:r>
        <w:rPr>
          <w:rFonts w:ascii="Times New Roman" w:hAnsi="Times New Roman"/>
          <w:b/>
          <w:bCs/>
          <w:sz w:val="24"/>
          <w:szCs w:val="24"/>
        </w:rPr>
        <w:t>Swot Analysis.</w:t>
      </w:r>
      <w:bookmarkEnd w:id="6"/>
    </w:p>
    <w:p w14:paraId="0EE746E8" w14:textId="77777777" w:rsidR="00A97DB7" w:rsidRDefault="00A64041">
      <w:pPr>
        <w:jc w:val="both"/>
      </w:pPr>
      <w:r>
        <w:rPr>
          <w:rFonts w:ascii="Times New Roman" w:hAnsi="Times New Roman"/>
          <w:b/>
          <w:bCs/>
          <w:sz w:val="24"/>
          <w:szCs w:val="24"/>
        </w:rPr>
        <w:t xml:space="preserve">              </w:t>
      </w:r>
      <w:r>
        <w:rPr>
          <w:rFonts w:ascii="Times New Roman" w:hAnsi="Times New Roman"/>
          <w:b/>
          <w:bCs/>
          <w:noProof/>
          <w:sz w:val="24"/>
          <w:szCs w:val="24"/>
        </w:rPr>
        <mc:AlternateContent>
          <mc:Choice Requires="wpg">
            <w:drawing>
              <wp:inline distT="0" distB="0" distL="0" distR="0" wp14:anchorId="12F051A2" wp14:editId="28785C51">
                <wp:extent cx="5798812" cy="4023360"/>
                <wp:effectExtent l="0" t="0" r="11438" b="15240"/>
                <wp:docPr id="2" name="Diagram 2"/>
                <wp:cNvGraphicFramePr/>
                <a:graphic xmlns:a="http://schemas.openxmlformats.org/drawingml/2006/main">
                  <a:graphicData uri="http://schemas.microsoft.com/office/word/2010/wordprocessingGroup">
                    <wpg:wgp>
                      <wpg:cNvGrpSpPr/>
                      <wpg:grpSpPr>
                        <a:xfrm>
                          <a:off x="0" y="0"/>
                          <a:ext cx="5798812" cy="4023360"/>
                          <a:chOff x="0" y="0"/>
                          <a:chExt cx="5798812" cy="4023360"/>
                        </a:xfrm>
                      </wpg:grpSpPr>
                      <wps:wsp>
                        <wps:cNvPr id="3" name="Freeform: Shape 3"/>
                        <wps:cNvSpPr/>
                        <wps:spPr>
                          <a:xfrm>
                            <a:off x="3596636" y="2377440"/>
                            <a:ext cx="2202176" cy="1645920"/>
                          </a:xfrm>
                          <a:custGeom>
                            <a:avLst/>
                            <a:gdLst>
                              <a:gd name="f0" fmla="val 10800000"/>
                              <a:gd name="f1" fmla="val 5400000"/>
                              <a:gd name="f2" fmla="val 180"/>
                              <a:gd name="f3" fmla="val w"/>
                              <a:gd name="f4" fmla="val h"/>
                              <a:gd name="f5" fmla="val 0"/>
                              <a:gd name="f6" fmla="val 1822538"/>
                              <a:gd name="f7" fmla="val 1180592"/>
                              <a:gd name="f8" fmla="val 118059"/>
                              <a:gd name="f9" fmla="val 52857"/>
                              <a:gd name="f10" fmla="val 1704479"/>
                              <a:gd name="f11" fmla="val 1769681"/>
                              <a:gd name="f12" fmla="val 1062533"/>
                              <a:gd name="f13" fmla="val 1127735"/>
                              <a:gd name="f14" fmla="+- 0 0 -90"/>
                              <a:gd name="f15" fmla="*/ f3 1 1822538"/>
                              <a:gd name="f16" fmla="*/ f4 1 1180592"/>
                              <a:gd name="f17" fmla="+- f7 0 f5"/>
                              <a:gd name="f18" fmla="+- f6 0 f5"/>
                              <a:gd name="f19" fmla="*/ f14 f0 1"/>
                              <a:gd name="f20" fmla="*/ f18 1 1822538"/>
                              <a:gd name="f21" fmla="*/ f17 1 1180592"/>
                              <a:gd name="f22" fmla="*/ 0 f18 1"/>
                              <a:gd name="f23" fmla="*/ 118059 f17 1"/>
                              <a:gd name="f24" fmla="*/ 118059 f18 1"/>
                              <a:gd name="f25" fmla="*/ 0 f17 1"/>
                              <a:gd name="f26" fmla="*/ 1704479 f18 1"/>
                              <a:gd name="f27" fmla="*/ 1822538 f18 1"/>
                              <a:gd name="f28" fmla="*/ 1062533 f17 1"/>
                              <a:gd name="f29" fmla="*/ 1180592 f17 1"/>
                              <a:gd name="f30" fmla="*/ f19 1 f2"/>
                              <a:gd name="f31" fmla="*/ f22 1 1822538"/>
                              <a:gd name="f32" fmla="*/ f23 1 1180592"/>
                              <a:gd name="f33" fmla="*/ f24 1 1822538"/>
                              <a:gd name="f34" fmla="*/ f25 1 1180592"/>
                              <a:gd name="f35" fmla="*/ f26 1 1822538"/>
                              <a:gd name="f36" fmla="*/ f27 1 1822538"/>
                              <a:gd name="f37" fmla="*/ f28 1 1180592"/>
                              <a:gd name="f38" fmla="*/ f29 1 118059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822538" h="1180592">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14:paraId="0D4FA9DF" w14:textId="77777777" w:rsidR="00A97DB7" w:rsidRDefault="00A64041">
                              <w:pPr>
                                <w:numPr>
                                  <w:ilvl w:val="1"/>
                                  <w:numId w:val="1"/>
                                </w:numPr>
                                <w:spacing w:after="40" w:line="216" w:lineRule="auto"/>
                                <w:textAlignment w:val="auto"/>
                              </w:pPr>
                              <w:r>
                                <w:rPr>
                                  <w:rFonts w:ascii="Times New Roman" w:eastAsia="Times New Roman" w:hAnsi="Times New Roman"/>
                                  <w:color w:val="000000"/>
                                  <w:kern w:val="3"/>
                                </w:rPr>
                                <w:t xml:space="preserve">  </w:t>
                              </w:r>
                            </w:p>
                            <w:p w14:paraId="443489C8" w14:textId="77777777" w:rsidR="00A97DB7" w:rsidRDefault="00A64041">
                              <w:pPr>
                                <w:spacing w:after="40" w:line="216" w:lineRule="auto"/>
                                <w:ind w:left="90"/>
                                <w:textAlignment w:val="auto"/>
                              </w:pPr>
                              <w:r>
                                <w:rPr>
                                  <w:rFonts w:ascii="Times New Roman" w:eastAsia="Times New Roman" w:hAnsi="Times New Roman"/>
                                  <w:color w:val="000000"/>
                                  <w:kern w:val="3"/>
                                </w:rPr>
                                <w:t xml:space="preserve"> L</w:t>
                              </w:r>
                              <w:r>
                                <w:rPr>
                                  <w:rFonts w:ascii="Times New Roman" w:eastAsia="Times New Roman" w:hAnsi="Times New Roman"/>
                                  <w:color w:val="000000"/>
                                  <w:kern w:val="3"/>
                                  <w:sz w:val="24"/>
                                  <w:szCs w:val="24"/>
                                </w:rPr>
                                <w:t>anguage barrier</w:t>
                              </w:r>
                            </w:p>
                            <w:p w14:paraId="2E969938" w14:textId="77777777" w:rsidR="00A97DB7" w:rsidRDefault="00A64041">
                              <w:pPr>
                                <w:numPr>
                                  <w:ilvl w:val="1"/>
                                  <w:numId w:val="2"/>
                                </w:numPr>
                                <w:spacing w:after="40" w:line="216" w:lineRule="auto"/>
                                <w:textAlignment w:val="auto"/>
                              </w:pPr>
                              <w:r>
                                <w:rPr>
                                  <w:rFonts w:ascii="Times New Roman" w:eastAsia="Times New Roman" w:hAnsi="Times New Roman"/>
                                  <w:color w:val="000000"/>
                                  <w:kern w:val="3"/>
                                  <w:sz w:val="24"/>
                                  <w:szCs w:val="24"/>
                                </w:rPr>
                                <w:t xml:space="preserve">Time  </w:t>
                              </w:r>
                            </w:p>
                            <w:p w14:paraId="6280D1D5" w14:textId="77777777" w:rsidR="00A97DB7" w:rsidRDefault="00A64041">
                              <w:pPr>
                                <w:numPr>
                                  <w:ilvl w:val="1"/>
                                  <w:numId w:val="3"/>
                                </w:numPr>
                                <w:spacing w:after="40" w:line="216" w:lineRule="auto"/>
                                <w:textAlignment w:val="auto"/>
                              </w:pPr>
                              <w:r>
                                <w:rPr>
                                  <w:rFonts w:ascii="Times New Roman" w:eastAsia="Times New Roman" w:hAnsi="Times New Roman"/>
                                  <w:color w:val="000000"/>
                                  <w:kern w:val="3"/>
                                  <w:sz w:val="24"/>
                                  <w:szCs w:val="24"/>
                                </w:rPr>
                                <w:t xml:space="preserve">Experience </w:t>
                              </w:r>
                            </w:p>
                            <w:p w14:paraId="02FEC614" w14:textId="77777777" w:rsidR="00A97DB7" w:rsidRDefault="00A97DB7">
                              <w:pPr>
                                <w:spacing w:after="40" w:line="216" w:lineRule="auto"/>
                                <w:ind w:left="90"/>
                                <w:textAlignment w:val="auto"/>
                                <w:rPr>
                                  <w:color w:val="000000"/>
                                  <w:sz w:val="36"/>
                                  <w:szCs w:val="36"/>
                                </w:rPr>
                              </w:pPr>
                            </w:p>
                          </w:txbxContent>
                        </wps:txbx>
                        <wps:bodyPr vert="horz" wrap="square" lIns="614604" tIns="362989" rIns="67848" bIns="67848" anchor="t" anchorCtr="0" compatLnSpc="0">
                          <a:noAutofit/>
                        </wps:bodyPr>
                      </wps:wsp>
                      <wps:wsp>
                        <wps:cNvPr id="4" name="Freeform: Shape 4"/>
                        <wps:cNvSpPr/>
                        <wps:spPr>
                          <a:xfrm>
                            <a:off x="15243" y="2141223"/>
                            <a:ext cx="1981203" cy="1882136"/>
                          </a:xfrm>
                          <a:custGeom>
                            <a:avLst/>
                            <a:gdLst>
                              <a:gd name="f0" fmla="val 10800000"/>
                              <a:gd name="f1" fmla="val 5400000"/>
                              <a:gd name="f2" fmla="val 180"/>
                              <a:gd name="f3" fmla="val w"/>
                              <a:gd name="f4" fmla="val h"/>
                              <a:gd name="f5" fmla="val 0"/>
                              <a:gd name="f6" fmla="val 1822538"/>
                              <a:gd name="f7" fmla="val 1180592"/>
                              <a:gd name="f8" fmla="val 118059"/>
                              <a:gd name="f9" fmla="val 52857"/>
                              <a:gd name="f10" fmla="val 1704479"/>
                              <a:gd name="f11" fmla="val 1769681"/>
                              <a:gd name="f12" fmla="val 1062533"/>
                              <a:gd name="f13" fmla="val 1127735"/>
                              <a:gd name="f14" fmla="+- 0 0 -90"/>
                              <a:gd name="f15" fmla="*/ f3 1 1822538"/>
                              <a:gd name="f16" fmla="*/ f4 1 1180592"/>
                              <a:gd name="f17" fmla="+- f7 0 f5"/>
                              <a:gd name="f18" fmla="+- f6 0 f5"/>
                              <a:gd name="f19" fmla="*/ f14 f0 1"/>
                              <a:gd name="f20" fmla="*/ f18 1 1822538"/>
                              <a:gd name="f21" fmla="*/ f17 1 1180592"/>
                              <a:gd name="f22" fmla="*/ 0 f18 1"/>
                              <a:gd name="f23" fmla="*/ 118059 f17 1"/>
                              <a:gd name="f24" fmla="*/ 118059 f18 1"/>
                              <a:gd name="f25" fmla="*/ 0 f17 1"/>
                              <a:gd name="f26" fmla="*/ 1704479 f18 1"/>
                              <a:gd name="f27" fmla="*/ 1822538 f18 1"/>
                              <a:gd name="f28" fmla="*/ 1062533 f17 1"/>
                              <a:gd name="f29" fmla="*/ 1180592 f17 1"/>
                              <a:gd name="f30" fmla="*/ f19 1 f2"/>
                              <a:gd name="f31" fmla="*/ f22 1 1822538"/>
                              <a:gd name="f32" fmla="*/ f23 1 1180592"/>
                              <a:gd name="f33" fmla="*/ f24 1 1822538"/>
                              <a:gd name="f34" fmla="*/ f25 1 1180592"/>
                              <a:gd name="f35" fmla="*/ f26 1 1822538"/>
                              <a:gd name="f36" fmla="*/ f27 1 1822538"/>
                              <a:gd name="f37" fmla="*/ f28 1 1180592"/>
                              <a:gd name="f38" fmla="*/ f29 1 118059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822538" h="1180592">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14:paraId="700D6FDE" w14:textId="77777777" w:rsidR="00A97DB7" w:rsidRDefault="00A64041">
                              <w:pPr>
                                <w:numPr>
                                  <w:ilvl w:val="1"/>
                                  <w:numId w:val="4"/>
                                </w:numPr>
                                <w:spacing w:after="40" w:line="216" w:lineRule="auto"/>
                                <w:textAlignment w:val="auto"/>
                              </w:pPr>
                              <w:r>
                                <w:rPr>
                                  <w:rFonts w:ascii="Times New Roman" w:eastAsia="Times New Roman" w:hAnsi="Times New Roman"/>
                                  <w:color w:val="000000"/>
                                  <w:kern w:val="3"/>
                                  <w:sz w:val="24"/>
                                  <w:szCs w:val="24"/>
                                </w:rPr>
                                <w:t xml:space="preserve">New career </w:t>
                              </w:r>
                              <w:r>
                                <w:rPr>
                                  <w:rFonts w:ascii="Times New Roman" w:eastAsia="Times New Roman" w:hAnsi="Times New Roman"/>
                                  <w:color w:val="000000"/>
                                  <w:kern w:val="3"/>
                                  <w:sz w:val="24"/>
                                  <w:szCs w:val="24"/>
                                </w:rPr>
                                <w:t xml:space="preserve">aspiration </w:t>
                              </w:r>
                            </w:p>
                            <w:p w14:paraId="4E89936D" w14:textId="77777777" w:rsidR="00A97DB7" w:rsidRDefault="00A64041">
                              <w:pPr>
                                <w:numPr>
                                  <w:ilvl w:val="1"/>
                                  <w:numId w:val="5"/>
                                </w:numPr>
                                <w:spacing w:after="40" w:line="216" w:lineRule="auto"/>
                                <w:textAlignment w:val="auto"/>
                              </w:pPr>
                              <w:r>
                                <w:rPr>
                                  <w:rFonts w:ascii="Times New Roman" w:eastAsia="Times New Roman" w:hAnsi="Times New Roman"/>
                                  <w:color w:val="000000"/>
                                  <w:kern w:val="3"/>
                                  <w:sz w:val="24"/>
                                  <w:szCs w:val="24"/>
                                </w:rPr>
                                <w:t>New team-mates</w:t>
                              </w:r>
                            </w:p>
                            <w:p w14:paraId="0EE991A5" w14:textId="77777777" w:rsidR="00A97DB7" w:rsidRDefault="00A64041">
                              <w:pPr>
                                <w:numPr>
                                  <w:ilvl w:val="1"/>
                                  <w:numId w:val="6"/>
                                </w:numPr>
                                <w:spacing w:after="40" w:line="216" w:lineRule="auto"/>
                                <w:textAlignment w:val="auto"/>
                              </w:pPr>
                              <w:r>
                                <w:rPr>
                                  <w:rFonts w:ascii="Times New Roman" w:eastAsia="Times New Roman" w:hAnsi="Times New Roman"/>
                                  <w:color w:val="000000"/>
                                  <w:kern w:val="3"/>
                                  <w:sz w:val="24"/>
                                  <w:szCs w:val="24"/>
                                </w:rPr>
                                <w:t xml:space="preserve">learning something new </w:t>
                              </w:r>
                            </w:p>
                          </w:txbxContent>
                        </wps:txbx>
                        <wps:bodyPr vert="horz" wrap="square" lIns="71652" tIns="366802" rIns="618417" bIns="71652" anchor="t" anchorCtr="0" compatLnSpc="0">
                          <a:noAutofit/>
                        </wps:bodyPr>
                      </wps:wsp>
                      <wps:wsp>
                        <wps:cNvPr id="5" name="Freeform: Shape 5"/>
                        <wps:cNvSpPr/>
                        <wps:spPr>
                          <a:xfrm>
                            <a:off x="3696013" y="45720"/>
                            <a:ext cx="1968986" cy="1554827"/>
                          </a:xfrm>
                          <a:custGeom>
                            <a:avLst/>
                            <a:gdLst>
                              <a:gd name="f0" fmla="val 10800000"/>
                              <a:gd name="f1" fmla="val 5400000"/>
                              <a:gd name="f2" fmla="val 180"/>
                              <a:gd name="f3" fmla="val w"/>
                              <a:gd name="f4" fmla="val h"/>
                              <a:gd name="f5" fmla="val 0"/>
                              <a:gd name="f6" fmla="val 1822538"/>
                              <a:gd name="f7" fmla="val 1180592"/>
                              <a:gd name="f8" fmla="val 118059"/>
                              <a:gd name="f9" fmla="val 52857"/>
                              <a:gd name="f10" fmla="val 1704479"/>
                              <a:gd name="f11" fmla="val 1769681"/>
                              <a:gd name="f12" fmla="val 1062533"/>
                              <a:gd name="f13" fmla="val 1127735"/>
                              <a:gd name="f14" fmla="+- 0 0 -90"/>
                              <a:gd name="f15" fmla="*/ f3 1 1822538"/>
                              <a:gd name="f16" fmla="*/ f4 1 1180592"/>
                              <a:gd name="f17" fmla="+- f7 0 f5"/>
                              <a:gd name="f18" fmla="+- f6 0 f5"/>
                              <a:gd name="f19" fmla="*/ f14 f0 1"/>
                              <a:gd name="f20" fmla="*/ f18 1 1822538"/>
                              <a:gd name="f21" fmla="*/ f17 1 1180592"/>
                              <a:gd name="f22" fmla="*/ 0 f18 1"/>
                              <a:gd name="f23" fmla="*/ 118059 f17 1"/>
                              <a:gd name="f24" fmla="*/ 118059 f18 1"/>
                              <a:gd name="f25" fmla="*/ 0 f17 1"/>
                              <a:gd name="f26" fmla="*/ 1704479 f18 1"/>
                              <a:gd name="f27" fmla="*/ 1822538 f18 1"/>
                              <a:gd name="f28" fmla="*/ 1062533 f17 1"/>
                              <a:gd name="f29" fmla="*/ 1180592 f17 1"/>
                              <a:gd name="f30" fmla="*/ f19 1 f2"/>
                              <a:gd name="f31" fmla="*/ f22 1 1822538"/>
                              <a:gd name="f32" fmla="*/ f23 1 1180592"/>
                              <a:gd name="f33" fmla="*/ f24 1 1822538"/>
                              <a:gd name="f34" fmla="*/ f25 1 1180592"/>
                              <a:gd name="f35" fmla="*/ f26 1 1822538"/>
                              <a:gd name="f36" fmla="*/ f27 1 1822538"/>
                              <a:gd name="f37" fmla="*/ f28 1 1180592"/>
                              <a:gd name="f38" fmla="*/ f29 1 118059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822538" h="1180592">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14:paraId="5B41E1CF" w14:textId="77777777" w:rsidR="00A97DB7" w:rsidRDefault="00A64041">
                              <w:pPr>
                                <w:numPr>
                                  <w:ilvl w:val="1"/>
                                  <w:numId w:val="7"/>
                                </w:numPr>
                                <w:spacing w:after="40" w:line="216" w:lineRule="auto"/>
                                <w:textAlignment w:val="auto"/>
                              </w:pPr>
                              <w:r>
                                <w:rPr>
                                  <w:rFonts w:ascii="Times New Roman" w:eastAsia="Times New Roman" w:hAnsi="Times New Roman"/>
                                  <w:color w:val="000000"/>
                                  <w:kern w:val="3"/>
                                  <w:sz w:val="24"/>
                                  <w:szCs w:val="24"/>
                                </w:rPr>
                                <w:t>Dealing with stress</w:t>
                              </w:r>
                            </w:p>
                            <w:p w14:paraId="09809ED0" w14:textId="77777777" w:rsidR="00A97DB7" w:rsidRDefault="00A64041">
                              <w:pPr>
                                <w:numPr>
                                  <w:ilvl w:val="1"/>
                                  <w:numId w:val="8"/>
                                </w:numPr>
                                <w:spacing w:after="40" w:line="216" w:lineRule="auto"/>
                                <w:textAlignment w:val="auto"/>
                              </w:pPr>
                              <w:r>
                                <w:rPr>
                                  <w:rFonts w:ascii="Times New Roman" w:eastAsia="Times New Roman" w:hAnsi="Times New Roman"/>
                                  <w:color w:val="000000"/>
                                  <w:kern w:val="3"/>
                                  <w:sz w:val="24"/>
                                  <w:szCs w:val="24"/>
                                </w:rPr>
                                <w:t xml:space="preserve">Communication. </w:t>
                              </w:r>
                            </w:p>
                            <w:p w14:paraId="26595886" w14:textId="77777777" w:rsidR="00A97DB7" w:rsidRDefault="00A97DB7">
                              <w:pPr>
                                <w:spacing w:after="40" w:line="216" w:lineRule="auto"/>
                                <w:ind w:left="90"/>
                                <w:textAlignment w:val="auto"/>
                                <w:rPr>
                                  <w:color w:val="000000"/>
                                  <w:sz w:val="36"/>
                                  <w:szCs w:val="36"/>
                                </w:rPr>
                              </w:pPr>
                            </w:p>
                          </w:txbxContent>
                        </wps:txbx>
                        <wps:bodyPr vert="horz" wrap="square" lIns="618417" tIns="71652" rIns="71652" bIns="366802" anchor="t" anchorCtr="0" compatLnSpc="0">
                          <a:noAutofit/>
                        </wps:bodyPr>
                      </wps:wsp>
                      <wps:wsp>
                        <wps:cNvPr id="6" name="Freeform: Shape 6"/>
                        <wps:cNvSpPr/>
                        <wps:spPr>
                          <a:xfrm>
                            <a:off x="0" y="0"/>
                            <a:ext cx="2250932" cy="1684023"/>
                          </a:xfrm>
                          <a:custGeom>
                            <a:avLst/>
                            <a:gdLst>
                              <a:gd name="f0" fmla="val 10800000"/>
                              <a:gd name="f1" fmla="val 5400000"/>
                              <a:gd name="f2" fmla="val 180"/>
                              <a:gd name="f3" fmla="val w"/>
                              <a:gd name="f4" fmla="val h"/>
                              <a:gd name="f5" fmla="val 0"/>
                              <a:gd name="f6" fmla="val 1822538"/>
                              <a:gd name="f7" fmla="val 1180592"/>
                              <a:gd name="f8" fmla="val 118059"/>
                              <a:gd name="f9" fmla="val 52857"/>
                              <a:gd name="f10" fmla="val 1704479"/>
                              <a:gd name="f11" fmla="val 1769681"/>
                              <a:gd name="f12" fmla="val 1062533"/>
                              <a:gd name="f13" fmla="val 1127735"/>
                              <a:gd name="f14" fmla="+- 0 0 -90"/>
                              <a:gd name="f15" fmla="*/ f3 1 1822538"/>
                              <a:gd name="f16" fmla="*/ f4 1 1180592"/>
                              <a:gd name="f17" fmla="+- f7 0 f5"/>
                              <a:gd name="f18" fmla="+- f6 0 f5"/>
                              <a:gd name="f19" fmla="*/ f14 f0 1"/>
                              <a:gd name="f20" fmla="*/ f18 1 1822538"/>
                              <a:gd name="f21" fmla="*/ f17 1 1180592"/>
                              <a:gd name="f22" fmla="*/ 0 f18 1"/>
                              <a:gd name="f23" fmla="*/ 118059 f17 1"/>
                              <a:gd name="f24" fmla="*/ 118059 f18 1"/>
                              <a:gd name="f25" fmla="*/ 0 f17 1"/>
                              <a:gd name="f26" fmla="*/ 1704479 f18 1"/>
                              <a:gd name="f27" fmla="*/ 1822538 f18 1"/>
                              <a:gd name="f28" fmla="*/ 1062533 f17 1"/>
                              <a:gd name="f29" fmla="*/ 1180592 f17 1"/>
                              <a:gd name="f30" fmla="*/ f19 1 f2"/>
                              <a:gd name="f31" fmla="*/ f22 1 1822538"/>
                              <a:gd name="f32" fmla="*/ f23 1 1180592"/>
                              <a:gd name="f33" fmla="*/ f24 1 1822538"/>
                              <a:gd name="f34" fmla="*/ f25 1 1180592"/>
                              <a:gd name="f35" fmla="*/ f26 1 1822538"/>
                              <a:gd name="f36" fmla="*/ f27 1 1822538"/>
                              <a:gd name="f37" fmla="*/ f28 1 1180592"/>
                              <a:gd name="f38" fmla="*/ f29 1 118059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822538" h="1180592">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14:paraId="0DDDAF4D" w14:textId="77777777" w:rsidR="00A97DB7" w:rsidRDefault="00A64041">
                              <w:pPr>
                                <w:numPr>
                                  <w:ilvl w:val="1"/>
                                  <w:numId w:val="9"/>
                                </w:numPr>
                                <w:spacing w:after="40" w:line="216" w:lineRule="auto"/>
                                <w:textAlignment w:val="auto"/>
                              </w:pPr>
                              <w:r>
                                <w:rPr>
                                  <w:rFonts w:ascii="Times New Roman" w:eastAsia="Times New Roman" w:hAnsi="Times New Roman"/>
                                  <w:color w:val="000000"/>
                                  <w:kern w:val="3"/>
                                  <w:sz w:val="24"/>
                                  <w:szCs w:val="24"/>
                                </w:rPr>
                                <w:t>Time Management.</w:t>
                              </w:r>
                            </w:p>
                            <w:p w14:paraId="0C9AD985" w14:textId="77777777" w:rsidR="00A97DB7" w:rsidRDefault="00A64041">
                              <w:pPr>
                                <w:numPr>
                                  <w:ilvl w:val="1"/>
                                  <w:numId w:val="10"/>
                                </w:numPr>
                                <w:spacing w:after="40" w:line="216" w:lineRule="auto"/>
                                <w:textAlignment w:val="auto"/>
                              </w:pPr>
                              <w:r>
                                <w:rPr>
                                  <w:rFonts w:ascii="Times New Roman" w:eastAsia="Times New Roman" w:hAnsi="Times New Roman"/>
                                  <w:color w:val="000000"/>
                                  <w:kern w:val="3"/>
                                  <w:sz w:val="24"/>
                                  <w:szCs w:val="24"/>
                                </w:rPr>
                                <w:t>Self-Motivated.</w:t>
                              </w:r>
                            </w:p>
                            <w:p w14:paraId="2B976DCD" w14:textId="77777777" w:rsidR="00A97DB7" w:rsidRDefault="00A64041">
                              <w:pPr>
                                <w:numPr>
                                  <w:ilvl w:val="1"/>
                                  <w:numId w:val="11"/>
                                </w:numPr>
                                <w:spacing w:after="40" w:line="216" w:lineRule="auto"/>
                                <w:textAlignment w:val="auto"/>
                              </w:pPr>
                              <w:r>
                                <w:rPr>
                                  <w:rFonts w:ascii="Times New Roman" w:eastAsia="Times New Roman" w:hAnsi="Times New Roman"/>
                                  <w:color w:val="000000"/>
                                  <w:kern w:val="3"/>
                                  <w:sz w:val="24"/>
                                  <w:szCs w:val="24"/>
                                </w:rPr>
                                <w:t>Understanding my goals</w:t>
                              </w:r>
                              <w:r>
                                <w:rPr>
                                  <w:rFonts w:ascii="Times New Roman" w:eastAsia="Times New Roman" w:hAnsi="Times New Roman"/>
                                  <w:color w:val="000000"/>
                                  <w:kern w:val="3"/>
                                  <w:sz w:val="18"/>
                                  <w:szCs w:val="18"/>
                                </w:rPr>
                                <w:t>.</w:t>
                              </w:r>
                            </w:p>
                            <w:p w14:paraId="6B5C2AEF" w14:textId="77777777" w:rsidR="00A97DB7" w:rsidRDefault="00A97DB7">
                              <w:pPr>
                                <w:spacing w:after="40" w:line="216" w:lineRule="auto"/>
                                <w:ind w:left="90"/>
                                <w:textAlignment w:val="auto"/>
                                <w:rPr>
                                  <w:color w:val="000000"/>
                                  <w:sz w:val="36"/>
                                  <w:szCs w:val="36"/>
                                </w:rPr>
                              </w:pPr>
                            </w:p>
                          </w:txbxContent>
                        </wps:txbx>
                        <wps:bodyPr vert="horz" wrap="square" lIns="71652" tIns="71652" rIns="618417" bIns="366802" anchor="t" anchorCtr="0" compatLnSpc="0">
                          <a:noAutofit/>
                        </wps:bodyPr>
                      </wps:wsp>
                      <wps:wsp>
                        <wps:cNvPr id="7" name="Freeform: Shape 7"/>
                        <wps:cNvSpPr/>
                        <wps:spPr>
                          <a:xfrm>
                            <a:off x="1107009" y="222510"/>
                            <a:ext cx="1725856" cy="1690323"/>
                          </a:xfrm>
                          <a:custGeom>
                            <a:avLst/>
                            <a:gdLst>
                              <a:gd name="f0" fmla="val 10800000"/>
                              <a:gd name="f1" fmla="val 5400000"/>
                              <a:gd name="f2" fmla="val 180"/>
                              <a:gd name="f3" fmla="val w"/>
                              <a:gd name="f4" fmla="val h"/>
                              <a:gd name="f5" fmla="val 0"/>
                              <a:gd name="f6" fmla="val 1597488"/>
                              <a:gd name="f7" fmla="val 715220"/>
                              <a:gd name="f8" fmla="+- 0 0 -90"/>
                              <a:gd name="f9" fmla="*/ f3 1 1597488"/>
                              <a:gd name="f10" fmla="*/ f4 1 1597488"/>
                              <a:gd name="f11" fmla="+- f6 0 f5"/>
                              <a:gd name="f12" fmla="*/ f8 f0 1"/>
                              <a:gd name="f13" fmla="*/ f11 1 1597488"/>
                              <a:gd name="f14" fmla="*/ 0 f11 1"/>
                              <a:gd name="f15" fmla="*/ 1597488 f11 1"/>
                              <a:gd name="f16" fmla="*/ f12 1 f2"/>
                              <a:gd name="f17" fmla="*/ f14 1 1597488"/>
                              <a:gd name="f18" fmla="*/ f15 1 1597488"/>
                              <a:gd name="f19" fmla="*/ f5 1 f13"/>
                              <a:gd name="f20" fmla="*/ f6 1 f13"/>
                              <a:gd name="f21" fmla="+- f16 0 f1"/>
                              <a:gd name="f22" fmla="*/ f17 1 f13"/>
                              <a:gd name="f23" fmla="*/ f18 1 f13"/>
                              <a:gd name="f24" fmla="*/ f19 f9 1"/>
                              <a:gd name="f25" fmla="*/ f20 f9 1"/>
                              <a:gd name="f26" fmla="*/ f20 f10 1"/>
                              <a:gd name="f27" fmla="*/ f19 f10 1"/>
                              <a:gd name="f28" fmla="*/ f22 f9 1"/>
                              <a:gd name="f29" fmla="*/ f23 f10 1"/>
                              <a:gd name="f30" fmla="*/ f23 f9 1"/>
                              <a:gd name="f31" fmla="*/ f22 f10 1"/>
                            </a:gdLst>
                            <a:ahLst/>
                            <a:cxnLst>
                              <a:cxn ang="3cd4">
                                <a:pos x="hc" y="t"/>
                              </a:cxn>
                              <a:cxn ang="0">
                                <a:pos x="r" y="vc"/>
                              </a:cxn>
                              <a:cxn ang="cd4">
                                <a:pos x="hc" y="b"/>
                              </a:cxn>
                              <a:cxn ang="cd2">
                                <a:pos x="l" y="vc"/>
                              </a:cxn>
                              <a:cxn ang="f21">
                                <a:pos x="f28" y="f29"/>
                              </a:cxn>
                              <a:cxn ang="f21">
                                <a:pos x="f30" y="f31"/>
                              </a:cxn>
                              <a:cxn ang="f21">
                                <a:pos x="f30" y="f29"/>
                              </a:cxn>
                              <a:cxn ang="f21">
                                <a:pos x="f28" y="f29"/>
                              </a:cxn>
                            </a:cxnLst>
                            <a:rect l="f24" t="f27" r="f25" b="f26"/>
                            <a:pathLst>
                              <a:path w="1597488" h="1597488">
                                <a:moveTo>
                                  <a:pt x="f5" y="f6"/>
                                </a:moveTo>
                                <a:cubicBezTo>
                                  <a:pt x="f5" y="f7"/>
                                  <a:pt x="f7" y="f5"/>
                                  <a:pt x="f6" y="f5"/>
                                </a:cubicBezTo>
                                <a:lnTo>
                                  <a:pt x="f6" y="f6"/>
                                </a:lnTo>
                                <a:lnTo>
                                  <a:pt x="f5" y="f6"/>
                                </a:lnTo>
                                <a:close/>
                              </a:path>
                            </a:pathLst>
                          </a:custGeom>
                          <a:solidFill>
                            <a:srgbClr val="4472C4"/>
                          </a:solidFill>
                          <a:ln w="12701" cap="flat">
                            <a:solidFill>
                              <a:srgbClr val="FFFFFF"/>
                            </a:solidFill>
                            <a:prstDash val="solid"/>
                            <a:miter/>
                          </a:ln>
                        </wps:spPr>
                        <wps:txbx>
                          <w:txbxContent>
                            <w:p w14:paraId="667C8D4E" w14:textId="77777777" w:rsidR="00A97DB7" w:rsidRDefault="00A64041">
                              <w:pPr>
                                <w:spacing w:after="100" w:line="216" w:lineRule="auto"/>
                                <w:jc w:val="center"/>
                                <w:textAlignment w:val="auto"/>
                              </w:pPr>
                              <w:r>
                                <w:rPr>
                                  <w:rFonts w:ascii="Times New Roman" w:eastAsia="Times New Roman" w:hAnsi="Times New Roman"/>
                                  <w:color w:val="FFFFFF"/>
                                  <w:kern w:val="3"/>
                                  <w:sz w:val="26"/>
                                  <w:szCs w:val="26"/>
                                </w:rPr>
                                <w:t>Strength</w:t>
                              </w:r>
                            </w:p>
                          </w:txbxContent>
                        </wps:txbx>
                        <wps:bodyPr vert="horz" wrap="square" lIns="560353" tIns="560353" rIns="92454" bIns="92454" anchor="ctr" anchorCtr="1" compatLnSpc="0">
                          <a:noAutofit/>
                        </wps:bodyPr>
                      </wps:wsp>
                      <wps:wsp>
                        <wps:cNvPr id="8" name="Freeform: Shape 8"/>
                        <wps:cNvSpPr/>
                        <wps:spPr>
                          <a:xfrm>
                            <a:off x="2912583" y="222510"/>
                            <a:ext cx="1725856" cy="1690323"/>
                          </a:xfrm>
                          <a:custGeom>
                            <a:avLst/>
                            <a:gdLst>
                              <a:gd name="f0" fmla="val 10800000"/>
                              <a:gd name="f1" fmla="val 5400000"/>
                              <a:gd name="f2" fmla="val 180"/>
                              <a:gd name="f3" fmla="val w"/>
                              <a:gd name="f4" fmla="val h"/>
                              <a:gd name="f5" fmla="val 0"/>
                              <a:gd name="f6" fmla="val 1597488"/>
                              <a:gd name="f7" fmla="val 882268"/>
                              <a:gd name="f8" fmla="val 715220"/>
                              <a:gd name="f9" fmla="+- 0 0 -90"/>
                              <a:gd name="f10" fmla="*/ f3 1 1597488"/>
                              <a:gd name="f11" fmla="*/ f4 1 1597488"/>
                              <a:gd name="f12" fmla="+- f6 0 f5"/>
                              <a:gd name="f13" fmla="*/ f9 f0 1"/>
                              <a:gd name="f14" fmla="*/ f12 1 1597488"/>
                              <a:gd name="f15" fmla="*/ 0 f12 1"/>
                              <a:gd name="f16" fmla="*/ 1597488 f12 1"/>
                              <a:gd name="f17" fmla="*/ f13 1 f2"/>
                              <a:gd name="f18" fmla="*/ f15 1 1597488"/>
                              <a:gd name="f19" fmla="*/ f16 1 1597488"/>
                              <a:gd name="f20" fmla="*/ f5 1 f14"/>
                              <a:gd name="f21" fmla="*/ f6 1 f14"/>
                              <a:gd name="f22" fmla="+- f17 0 f1"/>
                              <a:gd name="f23" fmla="*/ f18 1 f14"/>
                              <a:gd name="f24" fmla="*/ f19 1 f14"/>
                              <a:gd name="f25" fmla="*/ f20 f10 1"/>
                              <a:gd name="f26" fmla="*/ f21 f10 1"/>
                              <a:gd name="f27" fmla="*/ f21 f11 1"/>
                              <a:gd name="f28" fmla="*/ f20 f11 1"/>
                              <a:gd name="f29" fmla="*/ f23 f10 1"/>
                              <a:gd name="f30" fmla="*/ f24 f11 1"/>
                              <a:gd name="f31" fmla="*/ f24 f10 1"/>
                              <a:gd name="f32" fmla="*/ f23 f11 1"/>
                            </a:gdLst>
                            <a:ahLst/>
                            <a:cxnLst>
                              <a:cxn ang="3cd4">
                                <a:pos x="hc" y="t"/>
                              </a:cxn>
                              <a:cxn ang="0">
                                <a:pos x="r" y="vc"/>
                              </a:cxn>
                              <a:cxn ang="cd4">
                                <a:pos x="hc" y="b"/>
                              </a:cxn>
                              <a:cxn ang="cd2">
                                <a:pos x="l" y="vc"/>
                              </a:cxn>
                              <a:cxn ang="f22">
                                <a:pos x="f29" y="f30"/>
                              </a:cxn>
                              <a:cxn ang="f22">
                                <a:pos x="f31" y="f32"/>
                              </a:cxn>
                              <a:cxn ang="f22">
                                <a:pos x="f31" y="f30"/>
                              </a:cxn>
                              <a:cxn ang="f22">
                                <a:pos x="f29" y="f30"/>
                              </a:cxn>
                            </a:cxnLst>
                            <a:rect l="f25" t="f28" r="f26" b="f27"/>
                            <a:pathLst>
                              <a:path w="1597488" h="1597488">
                                <a:moveTo>
                                  <a:pt x="f5" y="f5"/>
                                </a:moveTo>
                                <a:cubicBezTo>
                                  <a:pt x="f7" y="f5"/>
                                  <a:pt x="f6" y="f8"/>
                                  <a:pt x="f6" y="f6"/>
                                </a:cubicBezTo>
                                <a:lnTo>
                                  <a:pt x="f5" y="f6"/>
                                </a:lnTo>
                                <a:lnTo>
                                  <a:pt x="f5" y="f5"/>
                                </a:lnTo>
                                <a:close/>
                              </a:path>
                            </a:pathLst>
                          </a:custGeom>
                          <a:solidFill>
                            <a:srgbClr val="4472C4"/>
                          </a:solidFill>
                          <a:ln w="12701" cap="flat">
                            <a:solidFill>
                              <a:srgbClr val="FFFFFF"/>
                            </a:solidFill>
                            <a:prstDash val="solid"/>
                            <a:miter/>
                          </a:ln>
                        </wps:spPr>
                        <wps:txbx>
                          <w:txbxContent>
                            <w:p w14:paraId="3B23100E" w14:textId="77777777" w:rsidR="00A97DB7" w:rsidRDefault="00A64041">
                              <w:pPr>
                                <w:spacing w:after="100" w:line="216" w:lineRule="auto"/>
                                <w:jc w:val="center"/>
                                <w:textAlignment w:val="auto"/>
                              </w:pPr>
                              <w:r>
                                <w:rPr>
                                  <w:rFonts w:ascii="Times New Roman" w:eastAsia="Times New Roman" w:hAnsi="Times New Roman"/>
                                  <w:color w:val="FFFFFF"/>
                                  <w:kern w:val="3"/>
                                  <w:sz w:val="26"/>
                                  <w:szCs w:val="26"/>
                                </w:rPr>
                                <w:t>Weaknesses</w:t>
                              </w:r>
                            </w:p>
                          </w:txbxContent>
                        </wps:txbx>
                        <wps:bodyPr vert="horz" wrap="square" lIns="92454" tIns="560353" rIns="560353" bIns="92454" anchor="ctr" anchorCtr="1" compatLnSpc="0">
                          <a:noAutofit/>
                        </wps:bodyPr>
                      </wps:wsp>
                      <wps:wsp>
                        <wps:cNvPr id="9" name="Freeform: Shape 9"/>
                        <wps:cNvSpPr/>
                        <wps:spPr>
                          <a:xfrm>
                            <a:off x="2912583" y="1990923"/>
                            <a:ext cx="1725856" cy="1690332"/>
                          </a:xfrm>
                          <a:custGeom>
                            <a:avLst/>
                            <a:gdLst>
                              <a:gd name="f0" fmla="val 10800000"/>
                              <a:gd name="f1" fmla="val 5400000"/>
                              <a:gd name="f2" fmla="val 180"/>
                              <a:gd name="f3" fmla="val w"/>
                              <a:gd name="f4" fmla="val h"/>
                              <a:gd name="f5" fmla="val 0"/>
                              <a:gd name="f6" fmla="val 1597488"/>
                              <a:gd name="f7" fmla="val 882268"/>
                              <a:gd name="f8" fmla="+- 0 0 -90"/>
                              <a:gd name="f9" fmla="*/ f3 1 1597488"/>
                              <a:gd name="f10" fmla="*/ f4 1 1597488"/>
                              <a:gd name="f11" fmla="+- f6 0 f5"/>
                              <a:gd name="f12" fmla="*/ f8 f0 1"/>
                              <a:gd name="f13" fmla="*/ f11 1 1597488"/>
                              <a:gd name="f14" fmla="*/ 0 f11 1"/>
                              <a:gd name="f15" fmla="*/ 1597488 f11 1"/>
                              <a:gd name="f16" fmla="*/ f12 1 f2"/>
                              <a:gd name="f17" fmla="*/ f14 1 1597488"/>
                              <a:gd name="f18" fmla="*/ f15 1 1597488"/>
                              <a:gd name="f19" fmla="*/ f5 1 f13"/>
                              <a:gd name="f20" fmla="*/ f6 1 f13"/>
                              <a:gd name="f21" fmla="+- f16 0 f1"/>
                              <a:gd name="f22" fmla="*/ f17 1 f13"/>
                              <a:gd name="f23" fmla="*/ f18 1 f13"/>
                              <a:gd name="f24" fmla="*/ f19 f9 1"/>
                              <a:gd name="f25" fmla="*/ f20 f9 1"/>
                              <a:gd name="f26" fmla="*/ f20 f10 1"/>
                              <a:gd name="f27" fmla="*/ f19 f10 1"/>
                              <a:gd name="f28" fmla="*/ f22 f9 1"/>
                              <a:gd name="f29" fmla="*/ f23 f10 1"/>
                              <a:gd name="f30" fmla="*/ f23 f9 1"/>
                              <a:gd name="f31" fmla="*/ f22 f10 1"/>
                            </a:gdLst>
                            <a:ahLst/>
                            <a:cxnLst>
                              <a:cxn ang="3cd4">
                                <a:pos x="hc" y="t"/>
                              </a:cxn>
                              <a:cxn ang="0">
                                <a:pos x="r" y="vc"/>
                              </a:cxn>
                              <a:cxn ang="cd4">
                                <a:pos x="hc" y="b"/>
                              </a:cxn>
                              <a:cxn ang="cd2">
                                <a:pos x="l" y="vc"/>
                              </a:cxn>
                              <a:cxn ang="f21">
                                <a:pos x="f28" y="f29"/>
                              </a:cxn>
                              <a:cxn ang="f21">
                                <a:pos x="f30" y="f31"/>
                              </a:cxn>
                              <a:cxn ang="f21">
                                <a:pos x="f30" y="f29"/>
                              </a:cxn>
                              <a:cxn ang="f21">
                                <a:pos x="f28" y="f29"/>
                              </a:cxn>
                            </a:cxnLst>
                            <a:rect l="f24" t="f27" r="f25" b="f26"/>
                            <a:pathLst>
                              <a:path w="1597488" h="1597488">
                                <a:moveTo>
                                  <a:pt x="f6" y="f5"/>
                                </a:moveTo>
                                <a:cubicBezTo>
                                  <a:pt x="f6" y="f7"/>
                                  <a:pt x="f7" y="f6"/>
                                  <a:pt x="f5" y="f6"/>
                                </a:cubicBezTo>
                                <a:lnTo>
                                  <a:pt x="f5" y="f5"/>
                                </a:lnTo>
                                <a:lnTo>
                                  <a:pt x="f6" y="f5"/>
                                </a:lnTo>
                                <a:close/>
                              </a:path>
                            </a:pathLst>
                          </a:custGeom>
                          <a:solidFill>
                            <a:srgbClr val="4472C4"/>
                          </a:solidFill>
                          <a:ln w="12701" cap="flat">
                            <a:solidFill>
                              <a:srgbClr val="FFFFFF"/>
                            </a:solidFill>
                            <a:prstDash val="solid"/>
                            <a:miter/>
                          </a:ln>
                        </wps:spPr>
                        <wps:txbx>
                          <w:txbxContent>
                            <w:p w14:paraId="6ACD59A7" w14:textId="77777777" w:rsidR="00A97DB7" w:rsidRDefault="00A64041">
                              <w:pPr>
                                <w:spacing w:after="100" w:line="216" w:lineRule="auto"/>
                                <w:jc w:val="center"/>
                                <w:textAlignment w:val="auto"/>
                              </w:pPr>
                              <w:r>
                                <w:rPr>
                                  <w:rFonts w:ascii="Times New Roman" w:eastAsia="Times New Roman" w:hAnsi="Times New Roman"/>
                                  <w:color w:val="FFFFFF"/>
                                  <w:kern w:val="3"/>
                                  <w:sz w:val="26"/>
                                  <w:szCs w:val="26"/>
                                </w:rPr>
                                <w:t>Threats</w:t>
                              </w:r>
                            </w:p>
                          </w:txbxContent>
                        </wps:txbx>
                        <wps:bodyPr vert="horz" wrap="square" lIns="92454" tIns="92454" rIns="560353" bIns="560353" anchor="ctr" anchorCtr="1" compatLnSpc="0">
                          <a:noAutofit/>
                        </wps:bodyPr>
                      </wps:wsp>
                      <wps:wsp>
                        <wps:cNvPr id="10" name="Freeform: Shape 10"/>
                        <wps:cNvSpPr/>
                        <wps:spPr>
                          <a:xfrm>
                            <a:off x="1107009" y="1990923"/>
                            <a:ext cx="1725856" cy="1690323"/>
                          </a:xfrm>
                          <a:custGeom>
                            <a:avLst/>
                            <a:gdLst>
                              <a:gd name="f0" fmla="val 10800000"/>
                              <a:gd name="f1" fmla="val 5400000"/>
                              <a:gd name="f2" fmla="val 180"/>
                              <a:gd name="f3" fmla="val w"/>
                              <a:gd name="f4" fmla="val h"/>
                              <a:gd name="f5" fmla="val 0"/>
                              <a:gd name="f6" fmla="val 1597488"/>
                              <a:gd name="f7" fmla="val 715220"/>
                              <a:gd name="f8" fmla="val 882268"/>
                              <a:gd name="f9" fmla="+- 0 0 -90"/>
                              <a:gd name="f10" fmla="*/ f3 1 1597488"/>
                              <a:gd name="f11" fmla="*/ f4 1 1597488"/>
                              <a:gd name="f12" fmla="+- f6 0 f5"/>
                              <a:gd name="f13" fmla="*/ f9 f0 1"/>
                              <a:gd name="f14" fmla="*/ f12 1 1597488"/>
                              <a:gd name="f15" fmla="*/ 0 f12 1"/>
                              <a:gd name="f16" fmla="*/ 1597488 f12 1"/>
                              <a:gd name="f17" fmla="*/ f13 1 f2"/>
                              <a:gd name="f18" fmla="*/ f15 1 1597488"/>
                              <a:gd name="f19" fmla="*/ f16 1 1597488"/>
                              <a:gd name="f20" fmla="*/ f5 1 f14"/>
                              <a:gd name="f21" fmla="*/ f6 1 f14"/>
                              <a:gd name="f22" fmla="+- f17 0 f1"/>
                              <a:gd name="f23" fmla="*/ f18 1 f14"/>
                              <a:gd name="f24" fmla="*/ f19 1 f14"/>
                              <a:gd name="f25" fmla="*/ f20 f10 1"/>
                              <a:gd name="f26" fmla="*/ f21 f10 1"/>
                              <a:gd name="f27" fmla="*/ f21 f11 1"/>
                              <a:gd name="f28" fmla="*/ f20 f11 1"/>
                              <a:gd name="f29" fmla="*/ f23 f10 1"/>
                              <a:gd name="f30" fmla="*/ f24 f11 1"/>
                              <a:gd name="f31" fmla="*/ f24 f10 1"/>
                              <a:gd name="f32" fmla="*/ f23 f11 1"/>
                            </a:gdLst>
                            <a:ahLst/>
                            <a:cxnLst>
                              <a:cxn ang="3cd4">
                                <a:pos x="hc" y="t"/>
                              </a:cxn>
                              <a:cxn ang="0">
                                <a:pos x="r" y="vc"/>
                              </a:cxn>
                              <a:cxn ang="cd4">
                                <a:pos x="hc" y="b"/>
                              </a:cxn>
                              <a:cxn ang="cd2">
                                <a:pos x="l" y="vc"/>
                              </a:cxn>
                              <a:cxn ang="f22">
                                <a:pos x="f29" y="f30"/>
                              </a:cxn>
                              <a:cxn ang="f22">
                                <a:pos x="f31" y="f32"/>
                              </a:cxn>
                              <a:cxn ang="f22">
                                <a:pos x="f31" y="f30"/>
                              </a:cxn>
                              <a:cxn ang="f22">
                                <a:pos x="f29" y="f30"/>
                              </a:cxn>
                            </a:cxnLst>
                            <a:rect l="f25" t="f28" r="f26" b="f27"/>
                            <a:pathLst>
                              <a:path w="1597488" h="1597488">
                                <a:moveTo>
                                  <a:pt x="f6" y="f6"/>
                                </a:moveTo>
                                <a:cubicBezTo>
                                  <a:pt x="f7" y="f6"/>
                                  <a:pt x="f5" y="f8"/>
                                  <a:pt x="f5" y="f5"/>
                                </a:cubicBezTo>
                                <a:lnTo>
                                  <a:pt x="f6" y="f5"/>
                                </a:lnTo>
                                <a:lnTo>
                                  <a:pt x="f6" y="f6"/>
                                </a:lnTo>
                                <a:close/>
                              </a:path>
                            </a:pathLst>
                          </a:custGeom>
                          <a:solidFill>
                            <a:srgbClr val="4472C4"/>
                          </a:solidFill>
                          <a:ln w="12701" cap="flat">
                            <a:solidFill>
                              <a:srgbClr val="FFFFFF"/>
                            </a:solidFill>
                            <a:prstDash val="solid"/>
                            <a:miter/>
                          </a:ln>
                        </wps:spPr>
                        <wps:txbx>
                          <w:txbxContent>
                            <w:p w14:paraId="77A1C4E6" w14:textId="77777777" w:rsidR="00A97DB7" w:rsidRDefault="00A64041">
                              <w:pPr>
                                <w:spacing w:after="100" w:line="216" w:lineRule="auto"/>
                                <w:jc w:val="center"/>
                                <w:textAlignment w:val="auto"/>
                              </w:pPr>
                              <w:r>
                                <w:rPr>
                                  <w:rFonts w:ascii="Times New Roman" w:eastAsia="Times New Roman" w:hAnsi="Times New Roman"/>
                                  <w:color w:val="FFFFFF"/>
                                  <w:kern w:val="3"/>
                                  <w:sz w:val="26"/>
                                  <w:szCs w:val="26"/>
                                </w:rPr>
                                <w:t>Opportunities</w:t>
                              </w:r>
                              <w:r>
                                <w:rPr>
                                  <w:rFonts w:cs="Calibri"/>
                                  <w:color w:val="FFFFFF"/>
                                  <w:kern w:val="3"/>
                                  <w:sz w:val="26"/>
                                  <w:szCs w:val="26"/>
                                </w:rPr>
                                <w:t xml:space="preserve"> </w:t>
                              </w:r>
                            </w:p>
                          </w:txbxContent>
                        </wps:txbx>
                        <wps:bodyPr vert="horz" wrap="square" lIns="560353" tIns="92454" rIns="92454" bIns="560353" anchor="ctr" anchorCtr="1" compatLnSpc="0">
                          <a:noAutofit/>
                        </wps:bodyPr>
                      </wps:wsp>
                      <wps:wsp>
                        <wps:cNvPr id="11" name="Freeform: Shape 11"/>
                        <wps:cNvSpPr/>
                        <wps:spPr>
                          <a:xfrm>
                            <a:off x="2574785" y="1600547"/>
                            <a:ext cx="595877" cy="507482"/>
                          </a:xfrm>
                          <a:custGeom>
                            <a:avLst/>
                            <a:gdLst>
                              <a:gd name="f0" fmla="val 10800000"/>
                              <a:gd name="f1" fmla="val 5400000"/>
                              <a:gd name="f2" fmla="val 180"/>
                              <a:gd name="f3" fmla="val w"/>
                              <a:gd name="f4" fmla="val h"/>
                              <a:gd name="f5" fmla="val 0"/>
                              <a:gd name="f6" fmla="val 551557"/>
                              <a:gd name="f7" fmla="val 479615"/>
                              <a:gd name="f8" fmla="+- 0 0 9442500"/>
                              <a:gd name="f9" fmla="val 29976"/>
                              <a:gd name="f10" fmla="val 239808"/>
                              <a:gd name="f11" fmla="val 245803"/>
                              <a:gd name="f12" fmla="val 209832"/>
                              <a:gd name="f13" fmla="val 9809621"/>
                              <a:gd name="f14" fmla="val 535136"/>
                              <a:gd name="f15" fmla="val 170996"/>
                              <a:gd name="f16" fmla="val 491605"/>
                              <a:gd name="f17" fmla="val 239807"/>
                              <a:gd name="f18" fmla="val 415233"/>
                              <a:gd name="f19" fmla="val 440884"/>
                              <a:gd name="f20" fmla="val 185851"/>
                              <a:gd name="f21" fmla="val 149880"/>
                              <a:gd name="f22" fmla="val 20242500"/>
                              <a:gd name="f23" fmla="+- 0 0 -180"/>
                              <a:gd name="f24" fmla="+- 0 0 -450"/>
                              <a:gd name="f25" fmla="+- 0 0 -540"/>
                              <a:gd name="f26" fmla="+- 0 0 -630"/>
                              <a:gd name="f27" fmla="*/ f3 1 551557"/>
                              <a:gd name="f28" fmla="*/ f4 1 479615"/>
                              <a:gd name="f29" fmla="+- f7 0 f5"/>
                              <a:gd name="f30" fmla="+- f6 0 f5"/>
                              <a:gd name="f31" fmla="*/ f23 f0 1"/>
                              <a:gd name="f32" fmla="*/ f24 f0 1"/>
                              <a:gd name="f33" fmla="*/ f25 f0 1"/>
                              <a:gd name="f34" fmla="*/ f26 f0 1"/>
                              <a:gd name="f35" fmla="*/ f30 1 551557"/>
                              <a:gd name="f36" fmla="*/ f29 1 479615"/>
                              <a:gd name="f37" fmla="*/ f31 1 f2"/>
                              <a:gd name="f38" fmla="*/ f32 1 f2"/>
                              <a:gd name="f39" fmla="*/ f33 1 f2"/>
                              <a:gd name="f40" fmla="*/ f34 1 f2"/>
                              <a:gd name="f41" fmla="*/ 59952 1 f35"/>
                              <a:gd name="f42" fmla="*/ 239808 1 f36"/>
                              <a:gd name="f43" fmla="*/ 535136 1 f35"/>
                              <a:gd name="f44" fmla="*/ 170996 1 f36"/>
                              <a:gd name="f45" fmla="*/ 491605 1 f35"/>
                              <a:gd name="f46" fmla="*/ 239807 1 f36"/>
                              <a:gd name="f47" fmla="*/ 415233 1 f35"/>
                              <a:gd name="f48" fmla="*/ 101970 1 f35"/>
                              <a:gd name="f49" fmla="*/ 449587 1 f35"/>
                              <a:gd name="f50" fmla="*/ 91434 1 f36"/>
                              <a:gd name="f51" fmla="*/ 388181 1 f36"/>
                              <a:gd name="f52" fmla="+- f37 0 f1"/>
                              <a:gd name="f53" fmla="+- f38 0 f1"/>
                              <a:gd name="f54" fmla="+- f39 0 f1"/>
                              <a:gd name="f55" fmla="+- f40 0 f1"/>
                              <a:gd name="f56" fmla="*/ f48 f27 1"/>
                              <a:gd name="f57" fmla="*/ f49 f27 1"/>
                              <a:gd name="f58" fmla="*/ f51 f28 1"/>
                              <a:gd name="f59" fmla="*/ f50 f28 1"/>
                              <a:gd name="f60" fmla="*/ f41 f27 1"/>
                              <a:gd name="f61" fmla="*/ f42 f28 1"/>
                              <a:gd name="f62" fmla="*/ f43 f27 1"/>
                              <a:gd name="f63" fmla="*/ f44 f28 1"/>
                              <a:gd name="f64" fmla="*/ f45 f27 1"/>
                              <a:gd name="f65" fmla="*/ f46 f28 1"/>
                              <a:gd name="f66" fmla="*/ f47 f27 1"/>
                            </a:gdLst>
                            <a:ahLst/>
                            <a:cxnLst>
                              <a:cxn ang="3cd4">
                                <a:pos x="hc" y="t"/>
                              </a:cxn>
                              <a:cxn ang="0">
                                <a:pos x="r" y="vc"/>
                              </a:cxn>
                              <a:cxn ang="cd4">
                                <a:pos x="hc" y="b"/>
                              </a:cxn>
                              <a:cxn ang="cd2">
                                <a:pos x="l" y="vc"/>
                              </a:cxn>
                              <a:cxn ang="f52">
                                <a:pos x="f60" y="f61"/>
                              </a:cxn>
                              <a:cxn ang="f53">
                                <a:pos x="f62" y="f63"/>
                              </a:cxn>
                              <a:cxn ang="f54">
                                <a:pos x="f64" y="f65"/>
                              </a:cxn>
                              <a:cxn ang="f55">
                                <a:pos x="f66" y="f63"/>
                              </a:cxn>
                            </a:cxnLst>
                            <a:rect l="f56" t="f59" r="f57" b="f58"/>
                            <a:pathLst>
                              <a:path w="551557" h="479615">
                                <a:moveTo>
                                  <a:pt x="f9" y="f10"/>
                                </a:moveTo>
                                <a:arcTo wR="f11" hR="f12" stAng="f0" swAng="f13"/>
                                <a:lnTo>
                                  <a:pt x="f14" y="f15"/>
                                </a:lnTo>
                                <a:lnTo>
                                  <a:pt x="f16" y="f17"/>
                                </a:lnTo>
                                <a:lnTo>
                                  <a:pt x="f18" y="f15"/>
                                </a:lnTo>
                                <a:lnTo>
                                  <a:pt x="f19" y="f15"/>
                                </a:lnTo>
                                <a:arcTo wR="f20" hR="f21" stAng="f22" swAng="f8"/>
                                <a:close/>
                              </a:path>
                            </a:pathLst>
                          </a:custGeom>
                          <a:solidFill>
                            <a:srgbClr val="B0BCDE"/>
                          </a:solidFill>
                          <a:ln w="12701" cap="flat">
                            <a:solidFill>
                              <a:srgbClr val="FFFFFF"/>
                            </a:solidFill>
                            <a:prstDash val="solid"/>
                            <a:miter/>
                          </a:ln>
                        </wps:spPr>
                        <wps:bodyPr lIns="0" tIns="0" rIns="0" bIns="0"/>
                      </wps:wsp>
                      <wps:wsp>
                        <wps:cNvPr id="12" name="Freeform: Shape 12"/>
                        <wps:cNvSpPr/>
                        <wps:spPr>
                          <a:xfrm rot="10799991">
                            <a:off x="2574776" y="1795745"/>
                            <a:ext cx="595877" cy="507482"/>
                          </a:xfrm>
                          <a:custGeom>
                            <a:avLst/>
                            <a:gdLst>
                              <a:gd name="f0" fmla="val 10800000"/>
                              <a:gd name="f1" fmla="val 5400000"/>
                              <a:gd name="f2" fmla="val 180"/>
                              <a:gd name="f3" fmla="val w"/>
                              <a:gd name="f4" fmla="val h"/>
                              <a:gd name="f5" fmla="val 0"/>
                              <a:gd name="f6" fmla="val 551557"/>
                              <a:gd name="f7" fmla="val 479615"/>
                              <a:gd name="f8" fmla="+- 0 0 9442500"/>
                              <a:gd name="f9" fmla="val 29976"/>
                              <a:gd name="f10" fmla="val 239808"/>
                              <a:gd name="f11" fmla="val 245803"/>
                              <a:gd name="f12" fmla="val 209832"/>
                              <a:gd name="f13" fmla="val 9809621"/>
                              <a:gd name="f14" fmla="val 535136"/>
                              <a:gd name="f15" fmla="val 170996"/>
                              <a:gd name="f16" fmla="val 491605"/>
                              <a:gd name="f17" fmla="val 239807"/>
                              <a:gd name="f18" fmla="val 415233"/>
                              <a:gd name="f19" fmla="val 440884"/>
                              <a:gd name="f20" fmla="val 185851"/>
                              <a:gd name="f21" fmla="val 149880"/>
                              <a:gd name="f22" fmla="val 20242500"/>
                              <a:gd name="f23" fmla="+- 0 0 -180"/>
                              <a:gd name="f24" fmla="+- 0 0 -450"/>
                              <a:gd name="f25" fmla="+- 0 0 -540"/>
                              <a:gd name="f26" fmla="+- 0 0 -630"/>
                              <a:gd name="f27" fmla="*/ f3 1 551557"/>
                              <a:gd name="f28" fmla="*/ f4 1 479615"/>
                              <a:gd name="f29" fmla="+- f7 0 f5"/>
                              <a:gd name="f30" fmla="+- f6 0 f5"/>
                              <a:gd name="f31" fmla="*/ f23 f0 1"/>
                              <a:gd name="f32" fmla="*/ f24 f0 1"/>
                              <a:gd name="f33" fmla="*/ f25 f0 1"/>
                              <a:gd name="f34" fmla="*/ f26 f0 1"/>
                              <a:gd name="f35" fmla="*/ f30 1 551557"/>
                              <a:gd name="f36" fmla="*/ f29 1 479615"/>
                              <a:gd name="f37" fmla="*/ f31 1 f2"/>
                              <a:gd name="f38" fmla="*/ f32 1 f2"/>
                              <a:gd name="f39" fmla="*/ f33 1 f2"/>
                              <a:gd name="f40" fmla="*/ f34 1 f2"/>
                              <a:gd name="f41" fmla="*/ 59952 1 f35"/>
                              <a:gd name="f42" fmla="*/ 239808 1 f36"/>
                              <a:gd name="f43" fmla="*/ 535136 1 f35"/>
                              <a:gd name="f44" fmla="*/ 170996 1 f36"/>
                              <a:gd name="f45" fmla="*/ 491605 1 f35"/>
                              <a:gd name="f46" fmla="*/ 239807 1 f36"/>
                              <a:gd name="f47" fmla="*/ 415233 1 f35"/>
                              <a:gd name="f48" fmla="*/ 101970 1 f35"/>
                              <a:gd name="f49" fmla="*/ 449587 1 f35"/>
                              <a:gd name="f50" fmla="*/ 91434 1 f36"/>
                              <a:gd name="f51" fmla="*/ 388181 1 f36"/>
                              <a:gd name="f52" fmla="+- f37 0 f1"/>
                              <a:gd name="f53" fmla="+- f38 0 f1"/>
                              <a:gd name="f54" fmla="+- f39 0 f1"/>
                              <a:gd name="f55" fmla="+- f40 0 f1"/>
                              <a:gd name="f56" fmla="*/ f48 f27 1"/>
                              <a:gd name="f57" fmla="*/ f49 f27 1"/>
                              <a:gd name="f58" fmla="*/ f51 f28 1"/>
                              <a:gd name="f59" fmla="*/ f50 f28 1"/>
                              <a:gd name="f60" fmla="*/ f41 f27 1"/>
                              <a:gd name="f61" fmla="*/ f42 f28 1"/>
                              <a:gd name="f62" fmla="*/ f43 f27 1"/>
                              <a:gd name="f63" fmla="*/ f44 f28 1"/>
                              <a:gd name="f64" fmla="*/ f45 f27 1"/>
                              <a:gd name="f65" fmla="*/ f46 f28 1"/>
                              <a:gd name="f66" fmla="*/ f47 f27 1"/>
                            </a:gdLst>
                            <a:ahLst/>
                            <a:cxnLst>
                              <a:cxn ang="3cd4">
                                <a:pos x="hc" y="t"/>
                              </a:cxn>
                              <a:cxn ang="0">
                                <a:pos x="r" y="vc"/>
                              </a:cxn>
                              <a:cxn ang="cd4">
                                <a:pos x="hc" y="b"/>
                              </a:cxn>
                              <a:cxn ang="cd2">
                                <a:pos x="l" y="vc"/>
                              </a:cxn>
                              <a:cxn ang="f52">
                                <a:pos x="f60" y="f61"/>
                              </a:cxn>
                              <a:cxn ang="f53">
                                <a:pos x="f62" y="f63"/>
                              </a:cxn>
                              <a:cxn ang="f54">
                                <a:pos x="f64" y="f65"/>
                              </a:cxn>
                              <a:cxn ang="f55">
                                <a:pos x="f66" y="f63"/>
                              </a:cxn>
                            </a:cxnLst>
                            <a:rect l="f56" t="f59" r="f57" b="f58"/>
                            <a:pathLst>
                              <a:path w="551557" h="479615">
                                <a:moveTo>
                                  <a:pt x="f9" y="f10"/>
                                </a:moveTo>
                                <a:arcTo wR="f11" hR="f12" stAng="f0" swAng="f13"/>
                                <a:lnTo>
                                  <a:pt x="f14" y="f15"/>
                                </a:lnTo>
                                <a:lnTo>
                                  <a:pt x="f16" y="f17"/>
                                </a:lnTo>
                                <a:lnTo>
                                  <a:pt x="f18" y="f15"/>
                                </a:lnTo>
                                <a:lnTo>
                                  <a:pt x="f19" y="f15"/>
                                </a:lnTo>
                                <a:arcTo wR="f20" hR="f21" stAng="f22" swAng="f8"/>
                                <a:close/>
                              </a:path>
                            </a:pathLst>
                          </a:custGeom>
                          <a:solidFill>
                            <a:srgbClr val="B0BCDE"/>
                          </a:solidFill>
                          <a:ln w="12701" cap="flat">
                            <a:solidFill>
                              <a:srgbClr val="FFFFFF"/>
                            </a:solidFill>
                            <a:prstDash val="solid"/>
                            <a:miter/>
                          </a:ln>
                        </wps:spPr>
                        <wps:bodyPr lIns="0" tIns="0" rIns="0" bIns="0"/>
                      </wps:wsp>
                    </wpg:wgp>
                  </a:graphicData>
                </a:graphic>
              </wp:inline>
            </w:drawing>
          </mc:Choice>
          <mc:Fallback>
            <w:pict>
              <v:group w14:anchorId="12F051A2" id="Diagram 2" o:spid="_x0000_s1026" style="width:456.6pt;height:316.8pt;mso-position-horizontal-relative:char;mso-position-vertical-relative:line" coordsize="57988,4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">
                <v:shape id="Freeform: Shape 3" o:spid="_x0000_s1027" style="position:absolute;left:35966;top:23774;width:22022;height:16459;visibility:visible;mso-wrap-style:square;v-text-anchor:top" coordsize="1822538,11805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" adj="-11796480,,5400" path="m,118059c,52857,52857,,118059,l1704479,v65202,,118059,52857,118059,118059l1822538,1062533v,65202,-52857,118059,-118059,118059l118059,1180592c52857,1180592,,1127735,,1062533l,118059xe" strokecolor="#4472c4" strokeweight=".35281mm">
                  <v:fill opacity="59110f"/>
                  <v:stroke joinstyle="miter"/>
                  <v:formulas/>
                  <v:path arrowok="t" o:connecttype="custom" o:connectlocs="1101088,0;2202176,822960;1101088,1645920;0,822960;0,164592;142651,0;2059525,0;2202176,164592;2202176,1481328;2059525,1645920;142651,1645920;0,1481328;0,164592" o:connectangles="270,0,90,180,0,0,0,0,0,0,0,0,0" textboxrect="0,0,1822538,1180592"/>
                  <v:textbox inset="17.07233mm,10.083mm,1.88467mm,1.88467mm">
                    <w:txbxContent>
                      <w:p w14:paraId="0D4FA9DF" w14:textId="77777777" w:rsidR="00A97DB7" w:rsidRDefault="00A64041">
                        <w:pPr>
                          <w:numPr>
                            <w:ilvl w:val="1"/>
                            <w:numId w:val="1"/>
                          </w:numPr>
                          <w:spacing w:after="40" w:line="216" w:lineRule="auto"/>
                          <w:textAlignment w:val="auto"/>
                        </w:pPr>
                        <w:r>
                          <w:rPr>
                            <w:rFonts w:ascii="Times New Roman" w:eastAsia="Times New Roman" w:hAnsi="Times New Roman"/>
                            <w:color w:val="000000"/>
                            <w:kern w:val="3"/>
                          </w:rPr>
                          <w:t xml:space="preserve">  </w:t>
                        </w:r>
                      </w:p>
                      <w:p w14:paraId="443489C8" w14:textId="77777777" w:rsidR="00A97DB7" w:rsidRDefault="00A64041">
                        <w:pPr>
                          <w:spacing w:after="40" w:line="216" w:lineRule="auto"/>
                          <w:ind w:left="90"/>
                          <w:textAlignment w:val="auto"/>
                        </w:pPr>
                        <w:r>
                          <w:rPr>
                            <w:rFonts w:ascii="Times New Roman" w:eastAsia="Times New Roman" w:hAnsi="Times New Roman"/>
                            <w:color w:val="000000"/>
                            <w:kern w:val="3"/>
                          </w:rPr>
                          <w:t xml:space="preserve"> L</w:t>
                        </w:r>
                        <w:r>
                          <w:rPr>
                            <w:rFonts w:ascii="Times New Roman" w:eastAsia="Times New Roman" w:hAnsi="Times New Roman"/>
                            <w:color w:val="000000"/>
                            <w:kern w:val="3"/>
                            <w:sz w:val="24"/>
                            <w:szCs w:val="24"/>
                          </w:rPr>
                          <w:t>anguage barrier</w:t>
                        </w:r>
                      </w:p>
                      <w:p w14:paraId="2E969938" w14:textId="77777777" w:rsidR="00A97DB7" w:rsidRDefault="00A64041">
                        <w:pPr>
                          <w:numPr>
                            <w:ilvl w:val="1"/>
                            <w:numId w:val="2"/>
                          </w:numPr>
                          <w:spacing w:after="40" w:line="216" w:lineRule="auto"/>
                          <w:textAlignment w:val="auto"/>
                        </w:pPr>
                        <w:r>
                          <w:rPr>
                            <w:rFonts w:ascii="Times New Roman" w:eastAsia="Times New Roman" w:hAnsi="Times New Roman"/>
                            <w:color w:val="000000"/>
                            <w:kern w:val="3"/>
                            <w:sz w:val="24"/>
                            <w:szCs w:val="24"/>
                          </w:rPr>
                          <w:t xml:space="preserve">Time  </w:t>
                        </w:r>
                      </w:p>
                      <w:p w14:paraId="6280D1D5" w14:textId="77777777" w:rsidR="00A97DB7" w:rsidRDefault="00A64041">
                        <w:pPr>
                          <w:numPr>
                            <w:ilvl w:val="1"/>
                            <w:numId w:val="3"/>
                          </w:numPr>
                          <w:spacing w:after="40" w:line="216" w:lineRule="auto"/>
                          <w:textAlignment w:val="auto"/>
                        </w:pPr>
                        <w:r>
                          <w:rPr>
                            <w:rFonts w:ascii="Times New Roman" w:eastAsia="Times New Roman" w:hAnsi="Times New Roman"/>
                            <w:color w:val="000000"/>
                            <w:kern w:val="3"/>
                            <w:sz w:val="24"/>
                            <w:szCs w:val="24"/>
                          </w:rPr>
                          <w:t xml:space="preserve">Experience </w:t>
                        </w:r>
                      </w:p>
                      <w:p w14:paraId="02FEC614" w14:textId="77777777" w:rsidR="00A97DB7" w:rsidRDefault="00A97DB7">
                        <w:pPr>
                          <w:spacing w:after="40" w:line="216" w:lineRule="auto"/>
                          <w:ind w:left="90"/>
                          <w:textAlignment w:val="auto"/>
                          <w:rPr>
                            <w:color w:val="000000"/>
                            <w:sz w:val="36"/>
                            <w:szCs w:val="36"/>
                          </w:rPr>
                        </w:pPr>
                      </w:p>
                    </w:txbxContent>
                  </v:textbox>
                </v:shape>
                <v:shape id="Freeform: Shape 4" o:spid="_x0000_s1028" style="position:absolute;left:152;top:21412;width:19812;height:18821;visibility:visible;mso-wrap-style:square;v-text-anchor:top" coordsize="1822538,11805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" adj="-11796480,,5400" path="m,118059c,52857,52857,,118059,l1704479,v65202,,118059,52857,118059,118059l1822538,1062533v,65202,-52857,118059,-118059,118059l118059,1180592c52857,1180592,,1127735,,1062533l,118059xe" strokecolor="#4472c4" strokeweight=".35281mm">
                  <v:fill opacity="59110f"/>
                  <v:stroke joinstyle="miter"/>
                  <v:formulas/>
                  <v:path arrowok="t" o:connecttype="custom" o:connectlocs="990602,0;1981203,941068;990602,1882136;0,941068;0,188213;128337,0;1852866,0;1981203,188213;1981203,1693923;1852866,1882136;128337,1882136;0,1693923;0,188213" o:connectangles="270,0,90,180,0,0,0,0,0,0,0,0,0" textboxrect="0,0,1822538,1180592"/>
                  <v:textbox inset="1.99033mm,10.1889mm,17.17825mm,1.99033mm">
                    <w:txbxContent>
                      <w:p w14:paraId="700D6FDE" w14:textId="77777777" w:rsidR="00A97DB7" w:rsidRDefault="00A64041">
                        <w:pPr>
                          <w:numPr>
                            <w:ilvl w:val="1"/>
                            <w:numId w:val="4"/>
                          </w:numPr>
                          <w:spacing w:after="40" w:line="216" w:lineRule="auto"/>
                          <w:textAlignment w:val="auto"/>
                        </w:pPr>
                        <w:r>
                          <w:rPr>
                            <w:rFonts w:ascii="Times New Roman" w:eastAsia="Times New Roman" w:hAnsi="Times New Roman"/>
                            <w:color w:val="000000"/>
                            <w:kern w:val="3"/>
                            <w:sz w:val="24"/>
                            <w:szCs w:val="24"/>
                          </w:rPr>
                          <w:t xml:space="preserve">New career </w:t>
                        </w:r>
                        <w:r>
                          <w:rPr>
                            <w:rFonts w:ascii="Times New Roman" w:eastAsia="Times New Roman" w:hAnsi="Times New Roman"/>
                            <w:color w:val="000000"/>
                            <w:kern w:val="3"/>
                            <w:sz w:val="24"/>
                            <w:szCs w:val="24"/>
                          </w:rPr>
                          <w:t xml:space="preserve">aspiration </w:t>
                        </w:r>
                      </w:p>
                      <w:p w14:paraId="4E89936D" w14:textId="77777777" w:rsidR="00A97DB7" w:rsidRDefault="00A64041">
                        <w:pPr>
                          <w:numPr>
                            <w:ilvl w:val="1"/>
                            <w:numId w:val="5"/>
                          </w:numPr>
                          <w:spacing w:after="40" w:line="216" w:lineRule="auto"/>
                          <w:textAlignment w:val="auto"/>
                        </w:pPr>
                        <w:r>
                          <w:rPr>
                            <w:rFonts w:ascii="Times New Roman" w:eastAsia="Times New Roman" w:hAnsi="Times New Roman"/>
                            <w:color w:val="000000"/>
                            <w:kern w:val="3"/>
                            <w:sz w:val="24"/>
                            <w:szCs w:val="24"/>
                          </w:rPr>
                          <w:t>New team-mates</w:t>
                        </w:r>
                      </w:p>
                      <w:p w14:paraId="0EE991A5" w14:textId="77777777" w:rsidR="00A97DB7" w:rsidRDefault="00A64041">
                        <w:pPr>
                          <w:numPr>
                            <w:ilvl w:val="1"/>
                            <w:numId w:val="6"/>
                          </w:numPr>
                          <w:spacing w:after="40" w:line="216" w:lineRule="auto"/>
                          <w:textAlignment w:val="auto"/>
                        </w:pPr>
                        <w:r>
                          <w:rPr>
                            <w:rFonts w:ascii="Times New Roman" w:eastAsia="Times New Roman" w:hAnsi="Times New Roman"/>
                            <w:color w:val="000000"/>
                            <w:kern w:val="3"/>
                            <w:sz w:val="24"/>
                            <w:szCs w:val="24"/>
                          </w:rPr>
                          <w:t xml:space="preserve">learning something new </w:t>
                        </w:r>
                      </w:p>
                    </w:txbxContent>
                  </v:textbox>
                </v:shape>
                <v:shape id="Freeform: Shape 5" o:spid="_x0000_s1029" style="position:absolute;left:36960;top:457;width:19689;height:15548;visibility:visible;mso-wrap-style:square;v-text-anchor:top" coordsize="1822538,11805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" adj="-11796480,,5400" path="m,118059c,52857,52857,,118059,l1704479,v65202,,118059,52857,118059,118059l1822538,1062533v,65202,-52857,118059,-118059,118059l118059,1180592c52857,1180592,,1127735,,1062533l,118059xe" strokecolor="#4472c4" strokeweight=".35281mm">
                  <v:fill opacity="59110f"/>
                  <v:stroke joinstyle="miter"/>
                  <v:formulas/>
                  <v:path arrowok="t" o:connecttype="custom" o:connectlocs="984493,0;1968986,777414;984493,1554827;0,777414;0,155482;127545,0;1841441,0;1968986,155482;1968986,1399345;1841441,1554827;127545,1554827;0,1399345;0,155482" o:connectangles="270,0,90,180,0,0,0,0,0,0,0,0,0" textboxrect="0,0,1822538,1180592"/>
                  <v:textbox inset="17.17825mm,1.99033mm,1.99033mm,10.1889mm">
                    <w:txbxContent>
                      <w:p w14:paraId="5B41E1CF" w14:textId="77777777" w:rsidR="00A97DB7" w:rsidRDefault="00A64041">
                        <w:pPr>
                          <w:numPr>
                            <w:ilvl w:val="1"/>
                            <w:numId w:val="7"/>
                          </w:numPr>
                          <w:spacing w:after="40" w:line="216" w:lineRule="auto"/>
                          <w:textAlignment w:val="auto"/>
                        </w:pPr>
                        <w:r>
                          <w:rPr>
                            <w:rFonts w:ascii="Times New Roman" w:eastAsia="Times New Roman" w:hAnsi="Times New Roman"/>
                            <w:color w:val="000000"/>
                            <w:kern w:val="3"/>
                            <w:sz w:val="24"/>
                            <w:szCs w:val="24"/>
                          </w:rPr>
                          <w:t>Dealing with stress</w:t>
                        </w:r>
                      </w:p>
                      <w:p w14:paraId="09809ED0" w14:textId="77777777" w:rsidR="00A97DB7" w:rsidRDefault="00A64041">
                        <w:pPr>
                          <w:numPr>
                            <w:ilvl w:val="1"/>
                            <w:numId w:val="8"/>
                          </w:numPr>
                          <w:spacing w:after="40" w:line="216" w:lineRule="auto"/>
                          <w:textAlignment w:val="auto"/>
                        </w:pPr>
                        <w:r>
                          <w:rPr>
                            <w:rFonts w:ascii="Times New Roman" w:eastAsia="Times New Roman" w:hAnsi="Times New Roman"/>
                            <w:color w:val="000000"/>
                            <w:kern w:val="3"/>
                            <w:sz w:val="24"/>
                            <w:szCs w:val="24"/>
                          </w:rPr>
                          <w:t xml:space="preserve">Communication. </w:t>
                        </w:r>
                      </w:p>
                      <w:p w14:paraId="26595886" w14:textId="77777777" w:rsidR="00A97DB7" w:rsidRDefault="00A97DB7">
                        <w:pPr>
                          <w:spacing w:after="40" w:line="216" w:lineRule="auto"/>
                          <w:ind w:left="90"/>
                          <w:textAlignment w:val="auto"/>
                          <w:rPr>
                            <w:color w:val="000000"/>
                            <w:sz w:val="36"/>
                            <w:szCs w:val="36"/>
                          </w:rPr>
                        </w:pPr>
                      </w:p>
                    </w:txbxContent>
                  </v:textbox>
                </v:shape>
                <v:shape id="Freeform: Shape 6" o:spid="_x0000_s1030" style="position:absolute;width:22509;height:16840;visibility:visible;mso-wrap-style:square;v-text-anchor:top" coordsize="1822538,11805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" adj="-11796480,,5400" path="m,118059c,52857,52857,,118059,l1704479,v65202,,118059,52857,118059,118059l1822538,1062533v,65202,-52857,118059,-118059,118059l118059,1180592c52857,1180592,,1127735,,1062533l,118059xe" strokecolor="#4472c4" strokeweight=".35281mm">
                  <v:fill opacity="59110f"/>
                  <v:stroke joinstyle="miter"/>
                  <v:formulas/>
                  <v:path arrowok="t" o:connecttype="custom" o:connectlocs="1125466,0;2250932,842012;1125466,1684023;0,842012;0,168402;145809,0;2105123,0;2250932,168402;2250932,1515621;2105123,1684023;145809,1684023;0,1515621;0,168402" o:connectangles="270,0,90,180,0,0,0,0,0,0,0,0,0" textboxrect="0,0,1822538,1180592"/>
                  <v:textbox inset="1.99033mm,1.99033mm,17.17825mm,10.1889mm">
                    <w:txbxContent>
                      <w:p w14:paraId="0DDDAF4D" w14:textId="77777777" w:rsidR="00A97DB7" w:rsidRDefault="00A64041">
                        <w:pPr>
                          <w:numPr>
                            <w:ilvl w:val="1"/>
                            <w:numId w:val="9"/>
                          </w:numPr>
                          <w:spacing w:after="40" w:line="216" w:lineRule="auto"/>
                          <w:textAlignment w:val="auto"/>
                        </w:pPr>
                        <w:r>
                          <w:rPr>
                            <w:rFonts w:ascii="Times New Roman" w:eastAsia="Times New Roman" w:hAnsi="Times New Roman"/>
                            <w:color w:val="000000"/>
                            <w:kern w:val="3"/>
                            <w:sz w:val="24"/>
                            <w:szCs w:val="24"/>
                          </w:rPr>
                          <w:t>Time Management.</w:t>
                        </w:r>
                      </w:p>
                      <w:p w14:paraId="0C9AD985" w14:textId="77777777" w:rsidR="00A97DB7" w:rsidRDefault="00A64041">
                        <w:pPr>
                          <w:numPr>
                            <w:ilvl w:val="1"/>
                            <w:numId w:val="10"/>
                          </w:numPr>
                          <w:spacing w:after="40" w:line="216" w:lineRule="auto"/>
                          <w:textAlignment w:val="auto"/>
                        </w:pPr>
                        <w:r>
                          <w:rPr>
                            <w:rFonts w:ascii="Times New Roman" w:eastAsia="Times New Roman" w:hAnsi="Times New Roman"/>
                            <w:color w:val="000000"/>
                            <w:kern w:val="3"/>
                            <w:sz w:val="24"/>
                            <w:szCs w:val="24"/>
                          </w:rPr>
                          <w:t>Self-Motivated.</w:t>
                        </w:r>
                      </w:p>
                      <w:p w14:paraId="2B976DCD" w14:textId="77777777" w:rsidR="00A97DB7" w:rsidRDefault="00A64041">
                        <w:pPr>
                          <w:numPr>
                            <w:ilvl w:val="1"/>
                            <w:numId w:val="11"/>
                          </w:numPr>
                          <w:spacing w:after="40" w:line="216" w:lineRule="auto"/>
                          <w:textAlignment w:val="auto"/>
                        </w:pPr>
                        <w:r>
                          <w:rPr>
                            <w:rFonts w:ascii="Times New Roman" w:eastAsia="Times New Roman" w:hAnsi="Times New Roman"/>
                            <w:color w:val="000000"/>
                            <w:kern w:val="3"/>
                            <w:sz w:val="24"/>
                            <w:szCs w:val="24"/>
                          </w:rPr>
                          <w:t>Understanding my goals</w:t>
                        </w:r>
                        <w:r>
                          <w:rPr>
                            <w:rFonts w:ascii="Times New Roman" w:eastAsia="Times New Roman" w:hAnsi="Times New Roman"/>
                            <w:color w:val="000000"/>
                            <w:kern w:val="3"/>
                            <w:sz w:val="18"/>
                            <w:szCs w:val="18"/>
                          </w:rPr>
                          <w:t>.</w:t>
                        </w:r>
                      </w:p>
                      <w:p w14:paraId="6B5C2AEF" w14:textId="77777777" w:rsidR="00A97DB7" w:rsidRDefault="00A97DB7">
                        <w:pPr>
                          <w:spacing w:after="40" w:line="216" w:lineRule="auto"/>
                          <w:ind w:left="90"/>
                          <w:textAlignment w:val="auto"/>
                          <w:rPr>
                            <w:color w:val="000000"/>
                            <w:sz w:val="36"/>
                            <w:szCs w:val="36"/>
                          </w:rPr>
                        </w:pPr>
                      </w:p>
                    </w:txbxContent>
                  </v:textbox>
                </v:shape>
                <v:shape id="Freeform: Shape 7" o:spid="_x0000_s1031" style="position:absolute;left:11070;top:2225;width:17258;height:16903;visibility:visible;mso-wrap-style:square;v-text-anchor:middle-center" coordsize="1597488,1597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" adj="-11796480,,5400" path="m,1597488c,715220,715220,,1597488,r,1597488l,1597488xe" fillcolor="#4472c4" strokecolor="white" strokeweight=".35281mm">
                  <v:stroke joinstyle="miter"/>
                  <v:formulas/>
                  <v:path arrowok="t" o:connecttype="custom" o:connectlocs="862928,0;1725856,845162;862928,1690323;0,845162;0,1690323;1725856,0;1725856,1690323;0,1690323" o:connectangles="270,0,90,180,0,0,0,0" textboxrect="0,0,1597488,1597488"/>
                  <v:textbox inset="15.56536mm,15.56536mm,2.56817mm,2.56817mm">
                    <w:txbxContent>
                      <w:p w14:paraId="667C8D4E" w14:textId="77777777" w:rsidR="00A97DB7" w:rsidRDefault="00A64041">
                        <w:pPr>
                          <w:spacing w:after="100" w:line="216" w:lineRule="auto"/>
                          <w:jc w:val="center"/>
                          <w:textAlignment w:val="auto"/>
                        </w:pPr>
                        <w:r>
                          <w:rPr>
                            <w:rFonts w:ascii="Times New Roman" w:eastAsia="Times New Roman" w:hAnsi="Times New Roman"/>
                            <w:color w:val="FFFFFF"/>
                            <w:kern w:val="3"/>
                            <w:sz w:val="26"/>
                            <w:szCs w:val="26"/>
                          </w:rPr>
                          <w:t>Strength</w:t>
                        </w:r>
                      </w:p>
                    </w:txbxContent>
                  </v:textbox>
                </v:shape>
                <v:shape id="Freeform: Shape 8" o:spid="_x0000_s1032" style="position:absolute;left:29125;top:2225;width:17259;height:16903;visibility:visible;mso-wrap-style:square;v-text-anchor:middle-center" coordsize="1597488,1597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" adj="-11796480,,5400" path="m,c882268,,1597488,715220,1597488,1597488l,1597488,,xe" fillcolor="#4472c4" strokecolor="white" strokeweight=".35281mm">
                  <v:stroke joinstyle="miter"/>
                  <v:formulas/>
                  <v:path arrowok="t" o:connecttype="custom" o:connectlocs="862928,0;1725856,845162;862928,1690323;0,845162;0,1690323;1725856,0;1725856,1690323;0,1690323" o:connectangles="270,0,90,180,0,0,0,0" textboxrect="0,0,1597488,1597488"/>
                  <v:textbox inset="2.56817mm,15.56536mm,15.56536mm,2.56817mm">
                    <w:txbxContent>
                      <w:p w14:paraId="3B23100E" w14:textId="77777777" w:rsidR="00A97DB7" w:rsidRDefault="00A64041">
                        <w:pPr>
                          <w:spacing w:after="100" w:line="216" w:lineRule="auto"/>
                          <w:jc w:val="center"/>
                          <w:textAlignment w:val="auto"/>
                        </w:pPr>
                        <w:r>
                          <w:rPr>
                            <w:rFonts w:ascii="Times New Roman" w:eastAsia="Times New Roman" w:hAnsi="Times New Roman"/>
                            <w:color w:val="FFFFFF"/>
                            <w:kern w:val="3"/>
                            <w:sz w:val="26"/>
                            <w:szCs w:val="26"/>
                          </w:rPr>
                          <w:t>Weaknesses</w:t>
                        </w:r>
                      </w:p>
                    </w:txbxContent>
                  </v:textbox>
                </v:shape>
                <v:shape id="Freeform: Shape 9" o:spid="_x0000_s1033" style="position:absolute;left:29125;top:19909;width:17259;height:16903;visibility:visible;mso-wrap-style:square;v-text-anchor:middle-center" coordsize="1597488,1597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" adj="-11796480,,5400" path="m1597488,c1597488,882268,882268,1597488,,1597488l,,1597488,xe" fillcolor="#4472c4" strokecolor="white" strokeweight=".35281mm">
                  <v:stroke joinstyle="miter"/>
                  <v:formulas/>
                  <v:path arrowok="t" o:connecttype="custom" o:connectlocs="862928,0;1725856,845166;862928,1690332;0,845166;0,1690332;1725856,0;1725856,1690332;0,1690332" o:connectangles="270,0,90,180,0,0,0,0" textboxrect="0,0,1597488,1597488"/>
                  <v:textbox inset="2.56817mm,2.56817mm,15.56536mm,15.56536mm">
                    <w:txbxContent>
                      <w:p w14:paraId="6ACD59A7" w14:textId="77777777" w:rsidR="00A97DB7" w:rsidRDefault="00A64041">
                        <w:pPr>
                          <w:spacing w:after="100" w:line="216" w:lineRule="auto"/>
                          <w:jc w:val="center"/>
                          <w:textAlignment w:val="auto"/>
                        </w:pPr>
                        <w:r>
                          <w:rPr>
                            <w:rFonts w:ascii="Times New Roman" w:eastAsia="Times New Roman" w:hAnsi="Times New Roman"/>
                            <w:color w:val="FFFFFF"/>
                            <w:kern w:val="3"/>
                            <w:sz w:val="26"/>
                            <w:szCs w:val="26"/>
                          </w:rPr>
                          <w:t>Threats</w:t>
                        </w:r>
                      </w:p>
                    </w:txbxContent>
                  </v:textbox>
                </v:shape>
                <v:shape id="Freeform: Shape 10" o:spid="_x0000_s1034" style="position:absolute;left:11070;top:19909;width:17258;height:16903;visibility:visible;mso-wrap-style:square;v-text-anchor:middle-center" coordsize="1597488,1597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" adj="-11796480,,5400" path="m1597488,1597488c715220,1597488,,882268,,l1597488,r,1597488xe" fillcolor="#4472c4" strokecolor="white" strokeweight=".35281mm">
                  <v:stroke joinstyle="miter"/>
                  <v:formulas/>
                  <v:path arrowok="t" o:connecttype="custom" o:connectlocs="862928,0;1725856,845162;862928,1690323;0,845162;0,1690323;1725856,0;1725856,1690323;0,1690323" o:connectangles="270,0,90,180,0,0,0,0" textboxrect="0,0,1597488,1597488"/>
                  <v:textbox inset="15.56536mm,2.56817mm,2.56817mm,15.56536mm">
                    <w:txbxContent>
                      <w:p w14:paraId="77A1C4E6" w14:textId="77777777" w:rsidR="00A97DB7" w:rsidRDefault="00A64041">
                        <w:pPr>
                          <w:spacing w:after="100" w:line="216" w:lineRule="auto"/>
                          <w:jc w:val="center"/>
                          <w:textAlignment w:val="auto"/>
                        </w:pPr>
                        <w:r>
                          <w:rPr>
                            <w:rFonts w:ascii="Times New Roman" w:eastAsia="Times New Roman" w:hAnsi="Times New Roman"/>
                            <w:color w:val="FFFFFF"/>
                            <w:kern w:val="3"/>
                            <w:sz w:val="26"/>
                            <w:szCs w:val="26"/>
                          </w:rPr>
                          <w:t>Opportunities</w:t>
                        </w:r>
                        <w:r>
                          <w:rPr>
                            <w:rFonts w:cs="Calibri"/>
                            <w:color w:val="FFFFFF"/>
                            <w:kern w:val="3"/>
                            <w:sz w:val="26"/>
                            <w:szCs w:val="26"/>
                          </w:rPr>
                          <w:t xml:space="preserve"> </w:t>
                        </w:r>
                      </w:p>
                    </w:txbxContent>
                  </v:textbox>
                </v:shape>
                <v:shape id="Freeform: Shape 11" o:spid="_x0000_s1035" style="position:absolute;left:25747;top:16005;width:5959;height:5075;visibility:visible;mso-wrap-style:square;v-text-anchor:top" coordsize="551557,479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" path="m29976,239808wa29976,29976,521582,449640,29976,239808,507989,170996l535136,170996r-43531,68811l415233,170996r25651,at89927,89928,461629,389688,440884,170996,89927,239808l29976,239808xe" fillcolor="#b0bcde" strokecolor="white" strokeweight=".35281mm">
                  <v:stroke joinstyle="miter"/>
                  <v:path arrowok="t" o:connecttype="custom" o:connectlocs="297939,0;595877,253741;297939,507482;0,253741;64769,253742;578137,180931;531108,253740;448599,180931" o:connectangles="270,0,90,180,90,0,90,180" textboxrect="101970,91434,449587,388181"/>
                </v:shape>
                <v:shape id="Freeform: Shape 12" o:spid="_x0000_s1036" style="position:absolute;left:25747;top:17957;width:5959;height:5075;rotation:11796470fd;visibility:visible;mso-wrap-style:square;v-text-anchor:top" coordsize="551557,479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" path="m29976,239808wa29976,29976,521582,449640,29976,239808,507989,170996l535136,170996r-43531,68811l415233,170996r25651,at89927,89928,461629,389688,440884,170996,89927,239808l29976,239808xe" fillcolor="#b0bcde" strokecolor="white" strokeweight=".35281mm">
                  <v:stroke joinstyle="miter"/>
                  <v:path arrowok="t" o:connecttype="custom" o:connectlocs="297939,0;595877,253741;297939,507482;0,253741;64769,253742;578137,180931;531108,253740;448599,180931" o:connectangles="270,0,90,180,90,0,90,180" textboxrect="101970,91434,449587,388181"/>
                </v:shape>
                <w10:anchorlock/>
              </v:group>
            </w:pict>
          </mc:Fallback>
        </mc:AlternateContent>
      </w:r>
    </w:p>
    <w:p w14:paraId="5997D98B" w14:textId="77777777" w:rsidR="00A97DB7" w:rsidRDefault="00A64041">
      <w:pPr>
        <w:jc w:val="both"/>
        <w:rPr>
          <w:rFonts w:ascii="Times New Roman" w:hAnsi="Times New Roman"/>
          <w:sz w:val="24"/>
          <w:szCs w:val="24"/>
        </w:rPr>
      </w:pPr>
      <w:r>
        <w:rPr>
          <w:rFonts w:ascii="Times New Roman" w:hAnsi="Times New Roman"/>
          <w:sz w:val="24"/>
          <w:szCs w:val="24"/>
        </w:rPr>
        <w:t xml:space="preserve">Swot analysis is an exceptional tool for anyone and </w:t>
      </w:r>
      <w:r>
        <w:rPr>
          <w:rFonts w:ascii="Times New Roman" w:hAnsi="Times New Roman"/>
          <w:sz w:val="24"/>
          <w:szCs w:val="24"/>
        </w:rPr>
        <w:t>at different levels, starting with a company and individually, it helps you understand your strengths and weaknesses and make the connection of help through opportunities and threats.</w:t>
      </w:r>
    </w:p>
    <w:p w14:paraId="31818A3B" w14:textId="77777777" w:rsidR="00A97DB7" w:rsidRDefault="00A64041">
      <w:pPr>
        <w:jc w:val="both"/>
        <w:rPr>
          <w:rFonts w:ascii="Times New Roman" w:hAnsi="Times New Roman"/>
          <w:sz w:val="24"/>
          <w:szCs w:val="24"/>
        </w:rPr>
      </w:pPr>
      <w:r>
        <w:rPr>
          <w:rFonts w:ascii="Times New Roman" w:hAnsi="Times New Roman"/>
          <w:sz w:val="24"/>
          <w:szCs w:val="24"/>
        </w:rPr>
        <w:lastRenderedPageBreak/>
        <w:t>Accessing this tool, I realised that it helps me a lot during the time I</w:t>
      </w:r>
      <w:r>
        <w:rPr>
          <w:rFonts w:ascii="Times New Roman" w:hAnsi="Times New Roman"/>
          <w:sz w:val="24"/>
          <w:szCs w:val="24"/>
        </w:rPr>
        <w:t xml:space="preserve"> spent in university, because with time people changing their minds but strength, weaknesses, opportunities, and threats remain at same level. </w:t>
      </w:r>
    </w:p>
    <w:p w14:paraId="51A0C004" w14:textId="77777777" w:rsidR="00A97DB7" w:rsidRDefault="00A97DB7">
      <w:pPr>
        <w:jc w:val="both"/>
        <w:rPr>
          <w:rFonts w:ascii="Times New Roman" w:hAnsi="Times New Roman"/>
          <w:sz w:val="24"/>
          <w:szCs w:val="24"/>
        </w:rPr>
      </w:pPr>
    </w:p>
    <w:p w14:paraId="1EF33757" w14:textId="77777777" w:rsidR="00A97DB7" w:rsidRDefault="00A64041">
      <w:pPr>
        <w:pStyle w:val="Heading1"/>
        <w:rPr>
          <w:rFonts w:ascii="Times New Roman" w:hAnsi="Times New Roman"/>
          <w:b/>
          <w:bCs/>
          <w:sz w:val="24"/>
          <w:szCs w:val="24"/>
        </w:rPr>
      </w:pPr>
      <w:bookmarkStart w:id="7" w:name="_Toc50046063"/>
      <w:r>
        <w:rPr>
          <w:rFonts w:ascii="Times New Roman" w:hAnsi="Times New Roman"/>
          <w:b/>
          <w:bCs/>
          <w:sz w:val="24"/>
          <w:szCs w:val="24"/>
        </w:rPr>
        <w:t>Johari Window</w:t>
      </w:r>
      <w:bookmarkEnd w:id="7"/>
      <w:r>
        <w:rPr>
          <w:rFonts w:ascii="Times New Roman" w:hAnsi="Times New Roman"/>
          <w:b/>
          <w:bCs/>
          <w:sz w:val="24"/>
          <w:szCs w:val="24"/>
        </w:rPr>
        <w:t xml:space="preserve"> </w:t>
      </w:r>
    </w:p>
    <w:p w14:paraId="739ECEEE" w14:textId="77777777" w:rsidR="00A97DB7" w:rsidRDefault="00A64041">
      <w:pPr>
        <w:jc w:val="both"/>
      </w:pPr>
      <w:r>
        <w:rPr>
          <w:rFonts w:ascii="Times New Roman" w:hAnsi="Times New Roman"/>
          <w:sz w:val="24"/>
          <w:szCs w:val="24"/>
        </w:rPr>
        <w:t xml:space="preserve">According to </w:t>
      </w:r>
      <w:proofErr w:type="spellStart"/>
      <w:r>
        <w:rPr>
          <w:rFonts w:ascii="Times New Roman" w:hAnsi="Times New Roman"/>
          <w:sz w:val="24"/>
          <w:szCs w:val="24"/>
        </w:rPr>
        <w:t>Toppr</w:t>
      </w:r>
      <w:proofErr w:type="spellEnd"/>
      <w:r>
        <w:rPr>
          <w:rFonts w:ascii="Times New Roman" w:hAnsi="Times New Roman"/>
          <w:sz w:val="24"/>
          <w:szCs w:val="24"/>
        </w:rPr>
        <w:t xml:space="preserve"> (2020),</w:t>
      </w:r>
      <w:r>
        <w:rPr>
          <w:rFonts w:ascii="Times New Roman" w:hAnsi="Times New Roman"/>
          <w:b/>
          <w:bCs/>
          <w:sz w:val="24"/>
          <w:szCs w:val="24"/>
        </w:rPr>
        <w:t xml:space="preserve"> </w:t>
      </w:r>
      <w:r>
        <w:rPr>
          <w:rFonts w:ascii="Times New Roman" w:hAnsi="Times New Roman"/>
          <w:sz w:val="24"/>
          <w:szCs w:val="24"/>
        </w:rPr>
        <w:t xml:space="preserve">Johari Window model can be a helpful instrument on the off </w:t>
      </w:r>
      <w:r>
        <w:rPr>
          <w:rFonts w:ascii="Times New Roman" w:hAnsi="Times New Roman"/>
          <w:sz w:val="24"/>
          <w:szCs w:val="24"/>
        </w:rPr>
        <w:t>chance that you need to improve your communication abilities, is a method for developing mindfulness inside a person. It helps in understanding your relationship with yourself as well as other people.</w:t>
      </w:r>
    </w:p>
    <w:p w14:paraId="2E7587DC" w14:textId="77777777" w:rsidR="00A97DB7" w:rsidRDefault="00A64041">
      <w:pPr>
        <w:jc w:val="both"/>
      </w:pPr>
      <w:r>
        <w:rPr>
          <w:rFonts w:ascii="Times New Roman" w:hAnsi="Times New Roman"/>
          <w:b/>
          <w:bCs/>
          <w:noProof/>
          <w:sz w:val="24"/>
          <w:szCs w:val="24"/>
        </w:rPr>
        <mc:AlternateContent>
          <mc:Choice Requires="wpg">
            <w:drawing>
              <wp:inline distT="0" distB="0" distL="0" distR="0" wp14:anchorId="2C7A4633" wp14:editId="69E3E3E6">
                <wp:extent cx="4419596" cy="4419596"/>
                <wp:effectExtent l="0" t="0" r="4" b="4"/>
                <wp:docPr id="13" name="Diagram 13"/>
                <wp:cNvGraphicFramePr/>
                <a:graphic xmlns:a="http://schemas.openxmlformats.org/drawingml/2006/main">
                  <a:graphicData uri="http://schemas.microsoft.com/office/word/2010/wordprocessingGroup">
                    <wpg:wgp>
                      <wpg:cNvGrpSpPr/>
                      <wpg:grpSpPr>
                        <a:xfrm>
                          <a:off x="0" y="0"/>
                          <a:ext cx="4419596" cy="4419596"/>
                          <a:chOff x="0" y="0"/>
                          <a:chExt cx="4419596" cy="4419596"/>
                        </a:xfrm>
                      </wpg:grpSpPr>
                      <wps:wsp>
                        <wps:cNvPr id="14" name="Freeform: Shape 14"/>
                        <wps:cNvSpPr/>
                        <wps:spPr>
                          <a:xfrm>
                            <a:off x="0" y="0"/>
                            <a:ext cx="4419596" cy="4419596"/>
                          </a:xfrm>
                          <a:custGeom>
                            <a:avLst>
                              <a:gd name="f7" fmla="val 2000"/>
                              <a:gd name="f8" fmla="val 4000"/>
                              <a:gd name="f9" fmla="val 5000"/>
                            </a:avLst>
                            <a:gdLst>
                              <a:gd name="f3" fmla="val w"/>
                              <a:gd name="f4" fmla="val h"/>
                              <a:gd name="f5" fmla="val ss"/>
                              <a:gd name="f6" fmla="val 0"/>
                              <a:gd name="f7" fmla="val 2000"/>
                              <a:gd name="f8" fmla="val 4000"/>
                              <a:gd name="f9" fmla="val 5000"/>
                              <a:gd name="f10" fmla="abs f3"/>
                              <a:gd name="f11" fmla="abs f4"/>
                              <a:gd name="f12" fmla="abs f5"/>
                              <a:gd name="f13" fmla="val f6"/>
                              <a:gd name="f14" fmla="val f8"/>
                              <a:gd name="f15" fmla="val f7"/>
                              <a:gd name="f16" fmla="val f9"/>
                              <a:gd name="f17" fmla="?: f10 f3 1"/>
                              <a:gd name="f18" fmla="?: f11 f4 1"/>
                              <a:gd name="f19" fmla="?: f12 f5 1"/>
                              <a:gd name="f20" fmla="*/ f17 1 21600"/>
                              <a:gd name="f21" fmla="*/ f18 1 21600"/>
                              <a:gd name="f22" fmla="*/ 21600 f17 1"/>
                              <a:gd name="f23" fmla="*/ 21600 f18 1"/>
                              <a:gd name="f24" fmla="min f21 f20"/>
                              <a:gd name="f25" fmla="*/ f22 1 f19"/>
                              <a:gd name="f26" fmla="*/ f23 1 f19"/>
                              <a:gd name="f27" fmla="val f25"/>
                              <a:gd name="f28" fmla="val f26"/>
                              <a:gd name="f29" fmla="*/ f13 f24 1"/>
                              <a:gd name="f30" fmla="+- f28 0 f13"/>
                              <a:gd name="f31" fmla="+- f27 0 f13"/>
                              <a:gd name="f32" fmla="*/ f27 f24 1"/>
                              <a:gd name="f33" fmla="*/ f28 f24 1"/>
                              <a:gd name="f34" fmla="*/ f30 1 2"/>
                              <a:gd name="f35" fmla="*/ f31 1 2"/>
                              <a:gd name="f36" fmla="min f31 f30"/>
                              <a:gd name="f37" fmla="+- f13 f34 0"/>
                              <a:gd name="f38" fmla="+- f13 f35 0"/>
                              <a:gd name="f39" fmla="*/ f36 f16 1"/>
                              <a:gd name="f40" fmla="*/ f36 f14 1"/>
                              <a:gd name="f41" fmla="*/ f36 f15 1"/>
                              <a:gd name="f42" fmla="*/ f39 1 100000"/>
                              <a:gd name="f43" fmla="*/ f40 1 100000"/>
                              <a:gd name="f44" fmla="*/ f41 1 200000"/>
                              <a:gd name="f45" fmla="*/ f37 f24 1"/>
                              <a:gd name="f46" fmla="*/ f38 f24 1"/>
                              <a:gd name="f47" fmla="+- f38 0 f43"/>
                              <a:gd name="f48" fmla="+- f38 f43 0"/>
                              <a:gd name="f49" fmla="+- f38 0 f44"/>
                              <a:gd name="f50" fmla="+- f38 f44 0"/>
                              <a:gd name="f51" fmla="+- f27 0 f42"/>
                              <a:gd name="f52" fmla="+- f37 0 f43"/>
                              <a:gd name="f53" fmla="+- f37 f43 0"/>
                              <a:gd name="f54" fmla="+- f37 0 f44"/>
                              <a:gd name="f55" fmla="+- f37 f44 0"/>
                              <a:gd name="f56" fmla="+- f28 0 f42"/>
                              <a:gd name="f57" fmla="*/ f44 f42 1"/>
                              <a:gd name="f58" fmla="*/ f42 f24 1"/>
                              <a:gd name="f59" fmla="*/ f57 1 f43"/>
                              <a:gd name="f60" fmla="*/ f54 f24 1"/>
                              <a:gd name="f61" fmla="*/ f55 f24 1"/>
                              <a:gd name="f62" fmla="*/ f52 f24 1"/>
                              <a:gd name="f63" fmla="*/ f49 f24 1"/>
                              <a:gd name="f64" fmla="*/ f47 f24 1"/>
                              <a:gd name="f65" fmla="*/ f48 f24 1"/>
                              <a:gd name="f66" fmla="*/ f50 f24 1"/>
                              <a:gd name="f67" fmla="*/ f51 f24 1"/>
                              <a:gd name="f68" fmla="*/ f53 f24 1"/>
                              <a:gd name="f69" fmla="*/ f56 f24 1"/>
                              <a:gd name="f70" fmla="+- f27 0 f59"/>
                              <a:gd name="f71" fmla="*/ f59 f24 1"/>
                              <a:gd name="f72" fmla="*/ f70 f24 1"/>
                            </a:gdLst>
                            <a:ahLst/>
                            <a:cxnLst>
                              <a:cxn ang="3cd4">
                                <a:pos x="hc" y="t"/>
                              </a:cxn>
                              <a:cxn ang="0">
                                <a:pos x="r" y="vc"/>
                              </a:cxn>
                              <a:cxn ang="cd4">
                                <a:pos x="hc" y="b"/>
                              </a:cxn>
                              <a:cxn ang="cd2">
                                <a:pos x="l" y="vc"/>
                              </a:cxn>
                            </a:cxnLst>
                            <a:rect l="f71" t="f60" r="f72" b="f61"/>
                            <a:pathLst>
                              <a:path>
                                <a:moveTo>
                                  <a:pt x="f29" y="f45"/>
                                </a:moveTo>
                                <a:lnTo>
                                  <a:pt x="f58" y="f62"/>
                                </a:lnTo>
                                <a:lnTo>
                                  <a:pt x="f58" y="f60"/>
                                </a:lnTo>
                                <a:lnTo>
                                  <a:pt x="f63" y="f60"/>
                                </a:lnTo>
                                <a:lnTo>
                                  <a:pt x="f63" y="f58"/>
                                </a:lnTo>
                                <a:lnTo>
                                  <a:pt x="f64" y="f58"/>
                                </a:lnTo>
                                <a:lnTo>
                                  <a:pt x="f46" y="f29"/>
                                </a:lnTo>
                                <a:lnTo>
                                  <a:pt x="f65" y="f58"/>
                                </a:lnTo>
                                <a:lnTo>
                                  <a:pt x="f66" y="f58"/>
                                </a:lnTo>
                                <a:lnTo>
                                  <a:pt x="f66" y="f60"/>
                                </a:lnTo>
                                <a:lnTo>
                                  <a:pt x="f67" y="f60"/>
                                </a:lnTo>
                                <a:lnTo>
                                  <a:pt x="f67" y="f62"/>
                                </a:lnTo>
                                <a:lnTo>
                                  <a:pt x="f32" y="f45"/>
                                </a:lnTo>
                                <a:lnTo>
                                  <a:pt x="f67" y="f68"/>
                                </a:lnTo>
                                <a:lnTo>
                                  <a:pt x="f67" y="f61"/>
                                </a:lnTo>
                                <a:lnTo>
                                  <a:pt x="f66" y="f61"/>
                                </a:lnTo>
                                <a:lnTo>
                                  <a:pt x="f66" y="f69"/>
                                </a:lnTo>
                                <a:lnTo>
                                  <a:pt x="f65" y="f69"/>
                                </a:lnTo>
                                <a:lnTo>
                                  <a:pt x="f46" y="f33"/>
                                </a:lnTo>
                                <a:lnTo>
                                  <a:pt x="f64" y="f69"/>
                                </a:lnTo>
                                <a:lnTo>
                                  <a:pt x="f63" y="f69"/>
                                </a:lnTo>
                                <a:lnTo>
                                  <a:pt x="f63" y="f61"/>
                                </a:lnTo>
                                <a:lnTo>
                                  <a:pt x="f58" y="f61"/>
                                </a:lnTo>
                                <a:lnTo>
                                  <a:pt x="f58" y="f68"/>
                                </a:lnTo>
                                <a:close/>
                              </a:path>
                            </a:pathLst>
                          </a:custGeom>
                          <a:solidFill>
                            <a:srgbClr val="CFD5EA"/>
                          </a:solidFill>
                          <a:ln cap="flat">
                            <a:noFill/>
                            <a:prstDash val="solid"/>
                          </a:ln>
                        </wps:spPr>
                        <wps:bodyPr lIns="0" tIns="0" rIns="0" bIns="0"/>
                      </wps:wsp>
                      <wps:wsp>
                        <wps:cNvPr id="15" name="Freeform: Shape 15"/>
                        <wps:cNvSpPr/>
                        <wps:spPr>
                          <a:xfrm>
                            <a:off x="287267" y="287277"/>
                            <a:ext cx="1767836" cy="1767836"/>
                          </a:xfrm>
                          <a:custGeom>
                            <a:avLst/>
                            <a:gdLst>
                              <a:gd name="f0" fmla="val 10800000"/>
                              <a:gd name="f1" fmla="val 5400000"/>
                              <a:gd name="f2" fmla="val 180"/>
                              <a:gd name="f3" fmla="val w"/>
                              <a:gd name="f4" fmla="val h"/>
                              <a:gd name="f5" fmla="val 0"/>
                              <a:gd name="f6" fmla="val 1767840"/>
                              <a:gd name="f7" fmla="val 294646"/>
                              <a:gd name="f8" fmla="val 131918"/>
                              <a:gd name="f9" fmla="val 1473194"/>
                              <a:gd name="f10" fmla="val 1635922"/>
                              <a:gd name="f11" fmla="+- 0 0 -90"/>
                              <a:gd name="f12" fmla="*/ f3 1 1767840"/>
                              <a:gd name="f13" fmla="*/ f4 1 1767840"/>
                              <a:gd name="f14" fmla="val f5"/>
                              <a:gd name="f15" fmla="val f6"/>
                              <a:gd name="f16" fmla="*/ f11 f0 1"/>
                              <a:gd name="f17" fmla="+- f15 0 f14"/>
                              <a:gd name="f18" fmla="*/ f16 1 f2"/>
                              <a:gd name="f19" fmla="*/ f17 1 1767840"/>
                              <a:gd name="f20" fmla="*/ 0 f17 1"/>
                              <a:gd name="f21" fmla="*/ 294646 f17 1"/>
                              <a:gd name="f22" fmla="*/ 1473194 f17 1"/>
                              <a:gd name="f23" fmla="*/ 1767840 f17 1"/>
                              <a:gd name="f24" fmla="+- f18 0 f1"/>
                              <a:gd name="f25" fmla="*/ f20 1 1767840"/>
                              <a:gd name="f26" fmla="*/ f21 1 1767840"/>
                              <a:gd name="f27" fmla="*/ f22 1 1767840"/>
                              <a:gd name="f28" fmla="*/ f23 1 1767840"/>
                              <a:gd name="f29" fmla="*/ f14 1 f19"/>
                              <a:gd name="f30" fmla="*/ f15 1 f19"/>
                              <a:gd name="f31" fmla="*/ f25 1 f19"/>
                              <a:gd name="f32" fmla="*/ f26 1 f19"/>
                              <a:gd name="f33" fmla="*/ f27 1 f19"/>
                              <a:gd name="f34" fmla="*/ f28 1 f19"/>
                              <a:gd name="f35" fmla="*/ f29 f12 1"/>
                              <a:gd name="f36" fmla="*/ f30 f12 1"/>
                              <a:gd name="f37" fmla="*/ f30 f13 1"/>
                              <a:gd name="f38" fmla="*/ f29 f13 1"/>
                              <a:gd name="f39" fmla="*/ f31 f12 1"/>
                              <a:gd name="f40" fmla="*/ f32 f13 1"/>
                              <a:gd name="f41" fmla="*/ f32 f12 1"/>
                              <a:gd name="f42" fmla="*/ f31 f13 1"/>
                              <a:gd name="f43" fmla="*/ f33 f12 1"/>
                              <a:gd name="f44" fmla="*/ f34 f12 1"/>
                              <a:gd name="f45" fmla="*/ f33 f13 1"/>
                              <a:gd name="f46" fmla="*/ f34 f13 1"/>
                            </a:gdLst>
                            <a:ahLst/>
                            <a:cxnLst>
                              <a:cxn ang="3cd4">
                                <a:pos x="hc" y="t"/>
                              </a:cxn>
                              <a:cxn ang="0">
                                <a:pos x="r" y="vc"/>
                              </a:cxn>
                              <a:cxn ang="cd4">
                                <a:pos x="hc" y="b"/>
                              </a:cxn>
                              <a:cxn ang="cd2">
                                <a:pos x="l" y="vc"/>
                              </a:cxn>
                              <a:cxn ang="f24">
                                <a:pos x="f39" y="f40"/>
                              </a:cxn>
                              <a:cxn ang="f24">
                                <a:pos x="f41" y="f42"/>
                              </a:cxn>
                              <a:cxn ang="f24">
                                <a:pos x="f43" y="f42"/>
                              </a:cxn>
                              <a:cxn ang="f24">
                                <a:pos x="f44" y="f40"/>
                              </a:cxn>
                              <a:cxn ang="f24">
                                <a:pos x="f44" y="f45"/>
                              </a:cxn>
                              <a:cxn ang="f24">
                                <a:pos x="f43" y="f46"/>
                              </a:cxn>
                              <a:cxn ang="f24">
                                <a:pos x="f41" y="f46"/>
                              </a:cxn>
                              <a:cxn ang="f24">
                                <a:pos x="f39" y="f45"/>
                              </a:cxn>
                              <a:cxn ang="f24">
                                <a:pos x="f39" y="f40"/>
                              </a:cxn>
                            </a:cxnLst>
                            <a:rect l="f35" t="f38" r="f36" b="f37"/>
                            <a:pathLst>
                              <a:path w="1767840" h="1767840">
                                <a:moveTo>
                                  <a:pt x="f5" y="f7"/>
                                </a:moveTo>
                                <a:cubicBezTo>
                                  <a:pt x="f5" y="f8"/>
                                  <a:pt x="f8" y="f5"/>
                                  <a:pt x="f7" y="f5"/>
                                </a:cubicBezTo>
                                <a:lnTo>
                                  <a:pt x="f9" y="f5"/>
                                </a:lnTo>
                                <a:cubicBezTo>
                                  <a:pt x="f10" y="f5"/>
                                  <a:pt x="f6" y="f8"/>
                                  <a:pt x="f6" y="f7"/>
                                </a:cubicBezTo>
                                <a:lnTo>
                                  <a:pt x="f6" y="f9"/>
                                </a:lnTo>
                                <a:cubicBezTo>
                                  <a:pt x="f6" y="f10"/>
                                  <a:pt x="f10" y="f6"/>
                                  <a:pt x="f9" y="f6"/>
                                </a:cubicBezTo>
                                <a:lnTo>
                                  <a:pt x="f7" y="f6"/>
                                </a:lnTo>
                                <a:cubicBezTo>
                                  <a:pt x="f8" y="f6"/>
                                  <a:pt x="f5" y="f10"/>
                                  <a:pt x="f5" y="f9"/>
                                </a:cubicBezTo>
                                <a:lnTo>
                                  <a:pt x="f5" y="f7"/>
                                </a:lnTo>
                                <a:close/>
                              </a:path>
                            </a:pathLst>
                          </a:custGeom>
                          <a:solidFill>
                            <a:srgbClr val="4472C4"/>
                          </a:solidFill>
                          <a:ln w="12701" cap="flat">
                            <a:solidFill>
                              <a:srgbClr val="FFFFFF"/>
                            </a:solidFill>
                            <a:prstDash val="solid"/>
                            <a:miter/>
                          </a:ln>
                        </wps:spPr>
                        <wps:txbx>
                          <w:txbxContent>
                            <w:p w14:paraId="1E6A2792"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Skilled person,</w:t>
                              </w:r>
                            </w:p>
                            <w:p w14:paraId="697CBB8B"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Helpful,</w:t>
                              </w:r>
                            </w:p>
                            <w:p w14:paraId="7133A37A"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Quite,</w:t>
                              </w:r>
                            </w:p>
                            <w:p w14:paraId="6513734F"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frendly.</w:t>
                              </w:r>
                            </w:p>
                            <w:p w14:paraId="363B7E6F" w14:textId="77777777" w:rsidR="00A97DB7" w:rsidRDefault="00A97DB7">
                              <w:pPr>
                                <w:spacing w:after="140" w:line="216" w:lineRule="auto"/>
                                <w:jc w:val="center"/>
                                <w:textAlignment w:val="auto"/>
                                <w:rPr>
                                  <w:color w:val="000000"/>
                                  <w:sz w:val="36"/>
                                  <w:szCs w:val="36"/>
                                </w:rPr>
                              </w:pPr>
                            </w:p>
                          </w:txbxContent>
                        </wps:txbx>
                        <wps:bodyPr vert="horz" wrap="square" lIns="147254" tIns="147254" rIns="147254" bIns="147254" anchor="ctr" anchorCtr="1" compatLnSpc="0">
                          <a:noAutofit/>
                        </wps:bodyPr>
                      </wps:wsp>
                      <wps:wsp>
                        <wps:cNvPr id="16" name="Freeform: Shape 16"/>
                        <wps:cNvSpPr/>
                        <wps:spPr>
                          <a:xfrm>
                            <a:off x="2364483" y="287277"/>
                            <a:ext cx="1767836" cy="1767836"/>
                          </a:xfrm>
                          <a:custGeom>
                            <a:avLst/>
                            <a:gdLst>
                              <a:gd name="f0" fmla="val 10800000"/>
                              <a:gd name="f1" fmla="val 5400000"/>
                              <a:gd name="f2" fmla="val 180"/>
                              <a:gd name="f3" fmla="val w"/>
                              <a:gd name="f4" fmla="val h"/>
                              <a:gd name="f5" fmla="val 0"/>
                              <a:gd name="f6" fmla="val 1767840"/>
                              <a:gd name="f7" fmla="val 294646"/>
                              <a:gd name="f8" fmla="val 131918"/>
                              <a:gd name="f9" fmla="val 1473194"/>
                              <a:gd name="f10" fmla="val 1635922"/>
                              <a:gd name="f11" fmla="+- 0 0 -90"/>
                              <a:gd name="f12" fmla="*/ f3 1 1767840"/>
                              <a:gd name="f13" fmla="*/ f4 1 1767840"/>
                              <a:gd name="f14" fmla="val f5"/>
                              <a:gd name="f15" fmla="val f6"/>
                              <a:gd name="f16" fmla="*/ f11 f0 1"/>
                              <a:gd name="f17" fmla="+- f15 0 f14"/>
                              <a:gd name="f18" fmla="*/ f16 1 f2"/>
                              <a:gd name="f19" fmla="*/ f17 1 1767840"/>
                              <a:gd name="f20" fmla="*/ 0 f17 1"/>
                              <a:gd name="f21" fmla="*/ 294646 f17 1"/>
                              <a:gd name="f22" fmla="*/ 1473194 f17 1"/>
                              <a:gd name="f23" fmla="*/ 1767840 f17 1"/>
                              <a:gd name="f24" fmla="+- f18 0 f1"/>
                              <a:gd name="f25" fmla="*/ f20 1 1767840"/>
                              <a:gd name="f26" fmla="*/ f21 1 1767840"/>
                              <a:gd name="f27" fmla="*/ f22 1 1767840"/>
                              <a:gd name="f28" fmla="*/ f23 1 1767840"/>
                              <a:gd name="f29" fmla="*/ f14 1 f19"/>
                              <a:gd name="f30" fmla="*/ f15 1 f19"/>
                              <a:gd name="f31" fmla="*/ f25 1 f19"/>
                              <a:gd name="f32" fmla="*/ f26 1 f19"/>
                              <a:gd name="f33" fmla="*/ f27 1 f19"/>
                              <a:gd name="f34" fmla="*/ f28 1 f19"/>
                              <a:gd name="f35" fmla="*/ f29 f12 1"/>
                              <a:gd name="f36" fmla="*/ f30 f12 1"/>
                              <a:gd name="f37" fmla="*/ f30 f13 1"/>
                              <a:gd name="f38" fmla="*/ f29 f13 1"/>
                              <a:gd name="f39" fmla="*/ f31 f12 1"/>
                              <a:gd name="f40" fmla="*/ f32 f13 1"/>
                              <a:gd name="f41" fmla="*/ f32 f12 1"/>
                              <a:gd name="f42" fmla="*/ f31 f13 1"/>
                              <a:gd name="f43" fmla="*/ f33 f12 1"/>
                              <a:gd name="f44" fmla="*/ f34 f12 1"/>
                              <a:gd name="f45" fmla="*/ f33 f13 1"/>
                              <a:gd name="f46" fmla="*/ f34 f13 1"/>
                            </a:gdLst>
                            <a:ahLst/>
                            <a:cxnLst>
                              <a:cxn ang="3cd4">
                                <a:pos x="hc" y="t"/>
                              </a:cxn>
                              <a:cxn ang="0">
                                <a:pos x="r" y="vc"/>
                              </a:cxn>
                              <a:cxn ang="cd4">
                                <a:pos x="hc" y="b"/>
                              </a:cxn>
                              <a:cxn ang="cd2">
                                <a:pos x="l" y="vc"/>
                              </a:cxn>
                              <a:cxn ang="f24">
                                <a:pos x="f39" y="f40"/>
                              </a:cxn>
                              <a:cxn ang="f24">
                                <a:pos x="f41" y="f42"/>
                              </a:cxn>
                              <a:cxn ang="f24">
                                <a:pos x="f43" y="f42"/>
                              </a:cxn>
                              <a:cxn ang="f24">
                                <a:pos x="f44" y="f40"/>
                              </a:cxn>
                              <a:cxn ang="f24">
                                <a:pos x="f44" y="f45"/>
                              </a:cxn>
                              <a:cxn ang="f24">
                                <a:pos x="f43" y="f46"/>
                              </a:cxn>
                              <a:cxn ang="f24">
                                <a:pos x="f41" y="f46"/>
                              </a:cxn>
                              <a:cxn ang="f24">
                                <a:pos x="f39" y="f45"/>
                              </a:cxn>
                              <a:cxn ang="f24">
                                <a:pos x="f39" y="f40"/>
                              </a:cxn>
                            </a:cxnLst>
                            <a:rect l="f35" t="f38" r="f36" b="f37"/>
                            <a:pathLst>
                              <a:path w="1767840" h="1767840">
                                <a:moveTo>
                                  <a:pt x="f5" y="f7"/>
                                </a:moveTo>
                                <a:cubicBezTo>
                                  <a:pt x="f5" y="f8"/>
                                  <a:pt x="f8" y="f5"/>
                                  <a:pt x="f7" y="f5"/>
                                </a:cubicBezTo>
                                <a:lnTo>
                                  <a:pt x="f9" y="f5"/>
                                </a:lnTo>
                                <a:cubicBezTo>
                                  <a:pt x="f10" y="f5"/>
                                  <a:pt x="f6" y="f8"/>
                                  <a:pt x="f6" y="f7"/>
                                </a:cubicBezTo>
                                <a:lnTo>
                                  <a:pt x="f6" y="f9"/>
                                </a:lnTo>
                                <a:cubicBezTo>
                                  <a:pt x="f6" y="f10"/>
                                  <a:pt x="f10" y="f6"/>
                                  <a:pt x="f9" y="f6"/>
                                </a:cubicBezTo>
                                <a:lnTo>
                                  <a:pt x="f7" y="f6"/>
                                </a:lnTo>
                                <a:cubicBezTo>
                                  <a:pt x="f8" y="f6"/>
                                  <a:pt x="f5" y="f10"/>
                                  <a:pt x="f5" y="f9"/>
                                </a:cubicBezTo>
                                <a:lnTo>
                                  <a:pt x="f5" y="f7"/>
                                </a:lnTo>
                                <a:close/>
                              </a:path>
                            </a:pathLst>
                          </a:custGeom>
                          <a:solidFill>
                            <a:srgbClr val="00B050"/>
                          </a:solidFill>
                          <a:ln w="12701" cap="flat">
                            <a:solidFill>
                              <a:srgbClr val="FFFFFF"/>
                            </a:solidFill>
                            <a:prstDash val="solid"/>
                            <a:miter/>
                          </a:ln>
                        </wps:spPr>
                        <wps:txbx>
                          <w:txbxContent>
                            <w:p w14:paraId="550A582A"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Tolerant</w:t>
                              </w:r>
                            </w:p>
                            <w:p w14:paraId="08E533F4"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Adventurer</w:t>
                              </w:r>
                            </w:p>
                            <w:p w14:paraId="5C06D24F"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Strategic thinker</w:t>
                              </w:r>
                            </w:p>
                          </w:txbxContent>
                        </wps:txbx>
                        <wps:bodyPr vert="horz" wrap="square" lIns="147254" tIns="147254" rIns="147254" bIns="147254" anchor="ctr" anchorCtr="1" compatLnSpc="0">
                          <a:noAutofit/>
                        </wps:bodyPr>
                      </wps:wsp>
                      <wps:wsp>
                        <wps:cNvPr id="17" name="Freeform: Shape 17"/>
                        <wps:cNvSpPr/>
                        <wps:spPr>
                          <a:xfrm>
                            <a:off x="287267" y="2364482"/>
                            <a:ext cx="1767836" cy="1767836"/>
                          </a:xfrm>
                          <a:custGeom>
                            <a:avLst/>
                            <a:gdLst>
                              <a:gd name="f0" fmla="val 10800000"/>
                              <a:gd name="f1" fmla="val 5400000"/>
                              <a:gd name="f2" fmla="val 180"/>
                              <a:gd name="f3" fmla="val w"/>
                              <a:gd name="f4" fmla="val h"/>
                              <a:gd name="f5" fmla="val 0"/>
                              <a:gd name="f6" fmla="val 1767840"/>
                              <a:gd name="f7" fmla="val 294646"/>
                              <a:gd name="f8" fmla="val 131918"/>
                              <a:gd name="f9" fmla="val 1473194"/>
                              <a:gd name="f10" fmla="val 1635922"/>
                              <a:gd name="f11" fmla="+- 0 0 -90"/>
                              <a:gd name="f12" fmla="*/ f3 1 1767840"/>
                              <a:gd name="f13" fmla="*/ f4 1 1767840"/>
                              <a:gd name="f14" fmla="val f5"/>
                              <a:gd name="f15" fmla="val f6"/>
                              <a:gd name="f16" fmla="*/ f11 f0 1"/>
                              <a:gd name="f17" fmla="+- f15 0 f14"/>
                              <a:gd name="f18" fmla="*/ f16 1 f2"/>
                              <a:gd name="f19" fmla="*/ f17 1 1767840"/>
                              <a:gd name="f20" fmla="*/ 0 f17 1"/>
                              <a:gd name="f21" fmla="*/ 294646 f17 1"/>
                              <a:gd name="f22" fmla="*/ 1473194 f17 1"/>
                              <a:gd name="f23" fmla="*/ 1767840 f17 1"/>
                              <a:gd name="f24" fmla="+- f18 0 f1"/>
                              <a:gd name="f25" fmla="*/ f20 1 1767840"/>
                              <a:gd name="f26" fmla="*/ f21 1 1767840"/>
                              <a:gd name="f27" fmla="*/ f22 1 1767840"/>
                              <a:gd name="f28" fmla="*/ f23 1 1767840"/>
                              <a:gd name="f29" fmla="*/ f14 1 f19"/>
                              <a:gd name="f30" fmla="*/ f15 1 f19"/>
                              <a:gd name="f31" fmla="*/ f25 1 f19"/>
                              <a:gd name="f32" fmla="*/ f26 1 f19"/>
                              <a:gd name="f33" fmla="*/ f27 1 f19"/>
                              <a:gd name="f34" fmla="*/ f28 1 f19"/>
                              <a:gd name="f35" fmla="*/ f29 f12 1"/>
                              <a:gd name="f36" fmla="*/ f30 f12 1"/>
                              <a:gd name="f37" fmla="*/ f30 f13 1"/>
                              <a:gd name="f38" fmla="*/ f29 f13 1"/>
                              <a:gd name="f39" fmla="*/ f31 f12 1"/>
                              <a:gd name="f40" fmla="*/ f32 f13 1"/>
                              <a:gd name="f41" fmla="*/ f32 f12 1"/>
                              <a:gd name="f42" fmla="*/ f31 f13 1"/>
                              <a:gd name="f43" fmla="*/ f33 f12 1"/>
                              <a:gd name="f44" fmla="*/ f34 f12 1"/>
                              <a:gd name="f45" fmla="*/ f33 f13 1"/>
                              <a:gd name="f46" fmla="*/ f34 f13 1"/>
                            </a:gdLst>
                            <a:ahLst/>
                            <a:cxnLst>
                              <a:cxn ang="3cd4">
                                <a:pos x="hc" y="t"/>
                              </a:cxn>
                              <a:cxn ang="0">
                                <a:pos x="r" y="vc"/>
                              </a:cxn>
                              <a:cxn ang="cd4">
                                <a:pos x="hc" y="b"/>
                              </a:cxn>
                              <a:cxn ang="cd2">
                                <a:pos x="l" y="vc"/>
                              </a:cxn>
                              <a:cxn ang="f24">
                                <a:pos x="f39" y="f40"/>
                              </a:cxn>
                              <a:cxn ang="f24">
                                <a:pos x="f41" y="f42"/>
                              </a:cxn>
                              <a:cxn ang="f24">
                                <a:pos x="f43" y="f42"/>
                              </a:cxn>
                              <a:cxn ang="f24">
                                <a:pos x="f44" y="f40"/>
                              </a:cxn>
                              <a:cxn ang="f24">
                                <a:pos x="f44" y="f45"/>
                              </a:cxn>
                              <a:cxn ang="f24">
                                <a:pos x="f43" y="f46"/>
                              </a:cxn>
                              <a:cxn ang="f24">
                                <a:pos x="f41" y="f46"/>
                              </a:cxn>
                              <a:cxn ang="f24">
                                <a:pos x="f39" y="f45"/>
                              </a:cxn>
                              <a:cxn ang="f24">
                                <a:pos x="f39" y="f40"/>
                              </a:cxn>
                            </a:cxnLst>
                            <a:rect l="f35" t="f38" r="f36" b="f37"/>
                            <a:pathLst>
                              <a:path w="1767840" h="1767840">
                                <a:moveTo>
                                  <a:pt x="f5" y="f7"/>
                                </a:moveTo>
                                <a:cubicBezTo>
                                  <a:pt x="f5" y="f8"/>
                                  <a:pt x="f8" y="f5"/>
                                  <a:pt x="f7" y="f5"/>
                                </a:cubicBezTo>
                                <a:lnTo>
                                  <a:pt x="f9" y="f5"/>
                                </a:lnTo>
                                <a:cubicBezTo>
                                  <a:pt x="f10" y="f5"/>
                                  <a:pt x="f6" y="f8"/>
                                  <a:pt x="f6" y="f7"/>
                                </a:cubicBezTo>
                                <a:lnTo>
                                  <a:pt x="f6" y="f9"/>
                                </a:lnTo>
                                <a:cubicBezTo>
                                  <a:pt x="f6" y="f10"/>
                                  <a:pt x="f10" y="f6"/>
                                  <a:pt x="f9" y="f6"/>
                                </a:cubicBezTo>
                                <a:lnTo>
                                  <a:pt x="f7" y="f6"/>
                                </a:lnTo>
                                <a:cubicBezTo>
                                  <a:pt x="f8" y="f6"/>
                                  <a:pt x="f5" y="f10"/>
                                  <a:pt x="f5" y="f9"/>
                                </a:cubicBezTo>
                                <a:lnTo>
                                  <a:pt x="f5" y="f7"/>
                                </a:lnTo>
                                <a:close/>
                              </a:path>
                            </a:pathLst>
                          </a:custGeom>
                          <a:solidFill>
                            <a:srgbClr val="FFC000"/>
                          </a:solidFill>
                          <a:ln w="12701" cap="flat">
                            <a:solidFill>
                              <a:srgbClr val="FFFFFF"/>
                            </a:solidFill>
                            <a:prstDash val="solid"/>
                            <a:miter/>
                          </a:ln>
                        </wps:spPr>
                        <wps:txbx>
                          <w:txbxContent>
                            <w:p w14:paraId="16E8E2EF"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 xml:space="preserve">Organised </w:t>
                              </w:r>
                            </w:p>
                            <w:p w14:paraId="7F56B6A6"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Time management.</w:t>
                              </w:r>
                            </w:p>
                            <w:p w14:paraId="3CA9F79D"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Confident.</w:t>
                              </w:r>
                            </w:p>
                          </w:txbxContent>
                        </wps:txbx>
                        <wps:bodyPr vert="horz" wrap="square" lIns="147254" tIns="147254" rIns="147254" bIns="147254" anchor="ctr" anchorCtr="1" compatLnSpc="0">
                          <a:noAutofit/>
                        </wps:bodyPr>
                      </wps:wsp>
                      <wps:wsp>
                        <wps:cNvPr id="18" name="Freeform: Shape 18"/>
                        <wps:cNvSpPr/>
                        <wps:spPr>
                          <a:xfrm>
                            <a:off x="2364483" y="2364482"/>
                            <a:ext cx="1767836" cy="1767836"/>
                          </a:xfrm>
                          <a:custGeom>
                            <a:avLst/>
                            <a:gdLst>
                              <a:gd name="f0" fmla="val 10800000"/>
                              <a:gd name="f1" fmla="val 5400000"/>
                              <a:gd name="f2" fmla="val 180"/>
                              <a:gd name="f3" fmla="val w"/>
                              <a:gd name="f4" fmla="val h"/>
                              <a:gd name="f5" fmla="val 0"/>
                              <a:gd name="f6" fmla="val 1767840"/>
                              <a:gd name="f7" fmla="val 294646"/>
                              <a:gd name="f8" fmla="val 131918"/>
                              <a:gd name="f9" fmla="val 1473194"/>
                              <a:gd name="f10" fmla="val 1635922"/>
                              <a:gd name="f11" fmla="+- 0 0 -90"/>
                              <a:gd name="f12" fmla="*/ f3 1 1767840"/>
                              <a:gd name="f13" fmla="*/ f4 1 1767840"/>
                              <a:gd name="f14" fmla="val f5"/>
                              <a:gd name="f15" fmla="val f6"/>
                              <a:gd name="f16" fmla="*/ f11 f0 1"/>
                              <a:gd name="f17" fmla="+- f15 0 f14"/>
                              <a:gd name="f18" fmla="*/ f16 1 f2"/>
                              <a:gd name="f19" fmla="*/ f17 1 1767840"/>
                              <a:gd name="f20" fmla="*/ 0 f17 1"/>
                              <a:gd name="f21" fmla="*/ 294646 f17 1"/>
                              <a:gd name="f22" fmla="*/ 1473194 f17 1"/>
                              <a:gd name="f23" fmla="*/ 1767840 f17 1"/>
                              <a:gd name="f24" fmla="+- f18 0 f1"/>
                              <a:gd name="f25" fmla="*/ f20 1 1767840"/>
                              <a:gd name="f26" fmla="*/ f21 1 1767840"/>
                              <a:gd name="f27" fmla="*/ f22 1 1767840"/>
                              <a:gd name="f28" fmla="*/ f23 1 1767840"/>
                              <a:gd name="f29" fmla="*/ f14 1 f19"/>
                              <a:gd name="f30" fmla="*/ f15 1 f19"/>
                              <a:gd name="f31" fmla="*/ f25 1 f19"/>
                              <a:gd name="f32" fmla="*/ f26 1 f19"/>
                              <a:gd name="f33" fmla="*/ f27 1 f19"/>
                              <a:gd name="f34" fmla="*/ f28 1 f19"/>
                              <a:gd name="f35" fmla="*/ f29 f12 1"/>
                              <a:gd name="f36" fmla="*/ f30 f12 1"/>
                              <a:gd name="f37" fmla="*/ f30 f13 1"/>
                              <a:gd name="f38" fmla="*/ f29 f13 1"/>
                              <a:gd name="f39" fmla="*/ f31 f12 1"/>
                              <a:gd name="f40" fmla="*/ f32 f13 1"/>
                              <a:gd name="f41" fmla="*/ f32 f12 1"/>
                              <a:gd name="f42" fmla="*/ f31 f13 1"/>
                              <a:gd name="f43" fmla="*/ f33 f12 1"/>
                              <a:gd name="f44" fmla="*/ f34 f12 1"/>
                              <a:gd name="f45" fmla="*/ f33 f13 1"/>
                              <a:gd name="f46" fmla="*/ f34 f13 1"/>
                            </a:gdLst>
                            <a:ahLst/>
                            <a:cxnLst>
                              <a:cxn ang="3cd4">
                                <a:pos x="hc" y="t"/>
                              </a:cxn>
                              <a:cxn ang="0">
                                <a:pos x="r" y="vc"/>
                              </a:cxn>
                              <a:cxn ang="cd4">
                                <a:pos x="hc" y="b"/>
                              </a:cxn>
                              <a:cxn ang="cd2">
                                <a:pos x="l" y="vc"/>
                              </a:cxn>
                              <a:cxn ang="f24">
                                <a:pos x="f39" y="f40"/>
                              </a:cxn>
                              <a:cxn ang="f24">
                                <a:pos x="f41" y="f42"/>
                              </a:cxn>
                              <a:cxn ang="f24">
                                <a:pos x="f43" y="f42"/>
                              </a:cxn>
                              <a:cxn ang="f24">
                                <a:pos x="f44" y="f40"/>
                              </a:cxn>
                              <a:cxn ang="f24">
                                <a:pos x="f44" y="f45"/>
                              </a:cxn>
                              <a:cxn ang="f24">
                                <a:pos x="f43" y="f46"/>
                              </a:cxn>
                              <a:cxn ang="f24">
                                <a:pos x="f41" y="f46"/>
                              </a:cxn>
                              <a:cxn ang="f24">
                                <a:pos x="f39" y="f45"/>
                              </a:cxn>
                              <a:cxn ang="f24">
                                <a:pos x="f39" y="f40"/>
                              </a:cxn>
                            </a:cxnLst>
                            <a:rect l="f35" t="f38" r="f36" b="f37"/>
                            <a:pathLst>
                              <a:path w="1767840" h="1767840">
                                <a:moveTo>
                                  <a:pt x="f5" y="f7"/>
                                </a:moveTo>
                                <a:cubicBezTo>
                                  <a:pt x="f5" y="f8"/>
                                  <a:pt x="f8" y="f5"/>
                                  <a:pt x="f7" y="f5"/>
                                </a:cubicBezTo>
                                <a:lnTo>
                                  <a:pt x="f9" y="f5"/>
                                </a:lnTo>
                                <a:cubicBezTo>
                                  <a:pt x="f10" y="f5"/>
                                  <a:pt x="f6" y="f8"/>
                                  <a:pt x="f6" y="f7"/>
                                </a:cubicBezTo>
                                <a:lnTo>
                                  <a:pt x="f6" y="f9"/>
                                </a:lnTo>
                                <a:cubicBezTo>
                                  <a:pt x="f6" y="f10"/>
                                  <a:pt x="f10" y="f6"/>
                                  <a:pt x="f9" y="f6"/>
                                </a:cubicBezTo>
                                <a:lnTo>
                                  <a:pt x="f7" y="f6"/>
                                </a:lnTo>
                                <a:cubicBezTo>
                                  <a:pt x="f8" y="f6"/>
                                  <a:pt x="f5" y="f10"/>
                                  <a:pt x="f5" y="f9"/>
                                </a:cubicBezTo>
                                <a:lnTo>
                                  <a:pt x="f5" y="f7"/>
                                </a:lnTo>
                                <a:close/>
                              </a:path>
                            </a:pathLst>
                          </a:custGeom>
                          <a:solidFill>
                            <a:srgbClr val="FF0000"/>
                          </a:solidFill>
                          <a:ln w="12701" cap="flat">
                            <a:solidFill>
                              <a:srgbClr val="FFFFFF"/>
                            </a:solidFill>
                            <a:prstDash val="solid"/>
                            <a:miter/>
                          </a:ln>
                        </wps:spPr>
                        <wps:txbx>
                          <w:txbxContent>
                            <w:p w14:paraId="43E62CE0"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video-editing</w:t>
                              </w:r>
                            </w:p>
                            <w:p w14:paraId="70545B5F"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oral presentation.</w:t>
                              </w:r>
                            </w:p>
                          </w:txbxContent>
                        </wps:txbx>
                        <wps:bodyPr vert="horz" wrap="square" lIns="147254" tIns="147254" rIns="147254" bIns="147254" anchor="ctr" anchorCtr="1" compatLnSpc="0">
                          <a:noAutofit/>
                        </wps:bodyPr>
                      </wps:wsp>
                    </wpg:wgp>
                  </a:graphicData>
                </a:graphic>
              </wp:inline>
            </w:drawing>
          </mc:Choice>
          <mc:Fallback>
            <w:pict>
              <v:group w14:anchorId="2C7A4633" id="Diagram 13" o:spid="_x0000_s1037" style="width:348pt;height:348pt;mso-position-horizontal-relative:char;mso-position-vertical-relative:line" coordsize="44195,4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">
                <v:shape id="Freeform: Shape 14" o:spid="_x0000_s1038" style="position:absolute;width:44195;height:44195;visibility:visible;mso-wrap-style:square;v-text-anchor:top" coordsize="4419596,4419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" path="m,2209798l220980,2033014r,132588l2165602,2165602r,-1944622l2033014,220980,2209798,r176784,220980l2253994,220980r,1944622l4198616,2165602r,-132588l4419596,2209798r-220980,176784l4198616,2253994r-1944622,l2253994,4198616r132588,l2209798,4419596,2033014,4198616r132588,l2165602,2253994r-1944622,l220980,2386582,,2209798xe" fillcolor="#cfd5ea" stroked="f">
                  <v:path arrowok="t" o:connecttype="custom" o:connectlocs="2209798,0;4419596,2209798;2209798,4419596;0,2209798" o:connectangles="270,0,90,180" textboxrect="55245,2165602,4364351,2253994"/>
                </v:shape>
                <v:shape id="Freeform: Shape 15" o:spid="_x0000_s1039" style="position:absolute;left:2872;top:2872;width:17679;height:17679;visibility:visible;mso-wrap-style:square;v-text-anchor:middle-center" coordsize="1767840,17678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" adj="-11796480,,5400" path="m,294646c,131918,131918,,294646,l1473194,v162728,,294646,131918,294646,294646l1767840,1473194v,162728,-131918,294646,-294646,294646l294646,1767840c131918,1767840,,1635922,,1473194l,294646xe" fillcolor="#4472c4" strokecolor="white" strokeweight=".35281mm">
                  <v:stroke joinstyle="miter"/>
                  <v:formulas/>
                  <v:path arrowok="t" o:connecttype="custom" o:connectlocs="883918,0;1767836,883918;883918,1767836;0,883918;0,294645;294645,0;1473191,0;1767836,294645;1767836,1473191;1473191,1767836;294645,1767836;0,1473191;0,294645" o:connectangles="270,0,90,180,0,0,0,0,0,0,0,0,0" textboxrect="0,0,1767840,1767840"/>
                  <v:textbox inset="4.09039mm,4.09039mm,4.09039mm,4.09039mm">
                    <w:txbxContent>
                      <w:p w14:paraId="1E6A2792"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Skilled person,</w:t>
                        </w:r>
                      </w:p>
                      <w:p w14:paraId="697CBB8B"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Helpful,</w:t>
                        </w:r>
                      </w:p>
                      <w:p w14:paraId="7133A37A"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Quite,</w:t>
                        </w:r>
                      </w:p>
                      <w:p w14:paraId="6513734F"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frendly.</w:t>
                        </w:r>
                      </w:p>
                      <w:p w14:paraId="363B7E6F" w14:textId="77777777" w:rsidR="00A97DB7" w:rsidRDefault="00A97DB7">
                        <w:pPr>
                          <w:spacing w:after="140" w:line="216" w:lineRule="auto"/>
                          <w:jc w:val="center"/>
                          <w:textAlignment w:val="auto"/>
                          <w:rPr>
                            <w:color w:val="000000"/>
                            <w:sz w:val="36"/>
                            <w:szCs w:val="36"/>
                          </w:rPr>
                        </w:pPr>
                      </w:p>
                    </w:txbxContent>
                  </v:textbox>
                </v:shape>
                <v:shape id="Freeform: Shape 16" o:spid="_x0000_s1040" style="position:absolute;left:23644;top:2872;width:17679;height:17679;visibility:visible;mso-wrap-style:square;v-text-anchor:middle-center" coordsize="1767840,17678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" adj="-11796480,,5400" path="m,294646c,131918,131918,,294646,l1473194,v162728,,294646,131918,294646,294646l1767840,1473194v,162728,-131918,294646,-294646,294646l294646,1767840c131918,1767840,,1635922,,1473194l,294646xe" fillcolor="#00b050" strokecolor="white" strokeweight=".35281mm">
                  <v:stroke joinstyle="miter"/>
                  <v:formulas/>
                  <v:path arrowok="t" o:connecttype="custom" o:connectlocs="883918,0;1767836,883918;883918,1767836;0,883918;0,294645;294645,0;1473191,0;1767836,294645;1767836,1473191;1473191,1767836;294645,1767836;0,1473191;0,294645" o:connectangles="270,0,90,180,0,0,0,0,0,0,0,0,0" textboxrect="0,0,1767840,1767840"/>
                  <v:textbox inset="4.09039mm,4.09039mm,4.09039mm,4.09039mm">
                    <w:txbxContent>
                      <w:p w14:paraId="550A582A"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Tolerant</w:t>
                        </w:r>
                      </w:p>
                      <w:p w14:paraId="08E533F4"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Adventurer</w:t>
                        </w:r>
                      </w:p>
                      <w:p w14:paraId="5C06D24F"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Strategic thinker</w:t>
                        </w:r>
                      </w:p>
                    </w:txbxContent>
                  </v:textbox>
                </v:shape>
                <v:shape id="Freeform: Shape 17" o:spid="_x0000_s1041" style="position:absolute;left:2872;top:23644;width:17679;height:17679;visibility:visible;mso-wrap-style:square;v-text-anchor:middle-center" coordsize="1767840,17678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" adj="-11796480,,5400" path="m,294646c,131918,131918,,294646,l1473194,v162728,,294646,131918,294646,294646l1767840,1473194v,162728,-131918,294646,-294646,294646l294646,1767840c131918,1767840,,1635922,,1473194l,294646xe" fillcolor="#ffc000" strokecolor="white" strokeweight=".35281mm">
                  <v:stroke joinstyle="miter"/>
                  <v:formulas/>
                  <v:path arrowok="t" o:connecttype="custom" o:connectlocs="883918,0;1767836,883918;883918,1767836;0,883918;0,294645;294645,0;1473191,0;1767836,294645;1767836,1473191;1473191,1767836;294645,1767836;0,1473191;0,294645" o:connectangles="270,0,90,180,0,0,0,0,0,0,0,0,0" textboxrect="0,0,1767840,1767840"/>
                  <v:textbox inset="4.09039mm,4.09039mm,4.09039mm,4.09039mm">
                    <w:txbxContent>
                      <w:p w14:paraId="16E8E2EF"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 xml:space="preserve">Organised </w:t>
                        </w:r>
                      </w:p>
                      <w:p w14:paraId="7F56B6A6"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Time management.</w:t>
                        </w:r>
                      </w:p>
                      <w:p w14:paraId="3CA9F79D"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Confident.</w:t>
                        </w:r>
                      </w:p>
                    </w:txbxContent>
                  </v:textbox>
                </v:shape>
                <v:shape id="Freeform: Shape 18" o:spid="_x0000_s1042" style="position:absolute;left:23644;top:23644;width:17679;height:17679;visibility:visible;mso-wrap-style:square;v-text-anchor:middle-center" coordsize="1767840,17678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" adj="-11796480,,5400" path="m,294646c,131918,131918,,294646,l1473194,v162728,,294646,131918,294646,294646l1767840,1473194v,162728,-131918,294646,-294646,294646l294646,1767840c131918,1767840,,1635922,,1473194l,294646xe" fillcolor="red" strokecolor="white" strokeweight=".35281mm">
                  <v:stroke joinstyle="miter"/>
                  <v:formulas/>
                  <v:path arrowok="t" o:connecttype="custom" o:connectlocs="883918,0;1767836,883918;883918,1767836;0,883918;0,294645;294645,0;1473191,0;1767836,294645;1767836,1473191;1473191,1767836;294645,1767836;0,1473191;0,294645" o:connectangles="270,0,90,180,0,0,0,0,0,0,0,0,0" textboxrect="0,0,1767840,1767840"/>
                  <v:textbox inset="4.09039mm,4.09039mm,4.09039mm,4.09039mm">
                    <w:txbxContent>
                      <w:p w14:paraId="43E62CE0"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video-editing</w:t>
                        </w:r>
                      </w:p>
                      <w:p w14:paraId="70545B5F" w14:textId="77777777" w:rsidR="00A97DB7" w:rsidRDefault="00A64041">
                        <w:pPr>
                          <w:spacing w:after="140" w:line="216" w:lineRule="auto"/>
                          <w:jc w:val="center"/>
                          <w:textAlignment w:val="auto"/>
                          <w:rPr>
                            <w:color w:val="000000"/>
                            <w:sz w:val="36"/>
                            <w:szCs w:val="36"/>
                          </w:rPr>
                        </w:pPr>
                        <w:r>
                          <w:rPr>
                            <w:rFonts w:cs="Calibri"/>
                            <w:color w:val="FFFFFF"/>
                            <w:kern w:val="3"/>
                            <w:sz w:val="31"/>
                            <w:szCs w:val="31"/>
                          </w:rPr>
                          <w:t>oral presentation.</w:t>
                        </w:r>
                      </w:p>
                    </w:txbxContent>
                  </v:textbox>
                </v:shape>
                <w10:anchorlock/>
              </v:group>
            </w:pict>
          </mc:Fallback>
        </mc:AlternateContent>
      </w:r>
    </w:p>
    <w:p w14:paraId="6DE9BF16" w14:textId="77777777" w:rsidR="00A97DB7" w:rsidRDefault="00A97DB7">
      <w:pPr>
        <w:jc w:val="both"/>
        <w:rPr>
          <w:rFonts w:ascii="Times New Roman" w:hAnsi="Times New Roman"/>
          <w:sz w:val="24"/>
          <w:szCs w:val="24"/>
        </w:rPr>
      </w:pPr>
    </w:p>
    <w:p w14:paraId="3B54A9BA" w14:textId="77777777" w:rsidR="00A97DB7" w:rsidRDefault="00A64041">
      <w:pPr>
        <w:jc w:val="both"/>
        <w:rPr>
          <w:rFonts w:ascii="Times New Roman" w:hAnsi="Times New Roman"/>
          <w:sz w:val="24"/>
          <w:szCs w:val="24"/>
        </w:rPr>
      </w:pPr>
      <w:r>
        <w:rPr>
          <w:rFonts w:ascii="Times New Roman" w:hAnsi="Times New Roman"/>
          <w:sz w:val="24"/>
          <w:szCs w:val="24"/>
        </w:rPr>
        <w:t xml:space="preserve">Johari window is a tool less used by me because it was discovered later. I understood that it is a sufficiently effective method to realize who </w:t>
      </w:r>
      <w:r>
        <w:rPr>
          <w:rFonts w:ascii="Times New Roman" w:hAnsi="Times New Roman"/>
          <w:sz w:val="24"/>
          <w:szCs w:val="24"/>
        </w:rPr>
        <w:t>you are for yourself and how your colleagues or relatives know you, things that you do not know, others know, that makes you morally powerful.</w:t>
      </w:r>
    </w:p>
    <w:p w14:paraId="3A000C6D" w14:textId="77777777" w:rsidR="00A97DB7" w:rsidRDefault="00A97DB7">
      <w:pPr>
        <w:jc w:val="both"/>
        <w:rPr>
          <w:rFonts w:ascii="Times New Roman" w:hAnsi="Times New Roman"/>
          <w:sz w:val="24"/>
          <w:szCs w:val="24"/>
        </w:rPr>
      </w:pPr>
    </w:p>
    <w:p w14:paraId="2EE992DB" w14:textId="77777777" w:rsidR="00A97DB7" w:rsidRDefault="00A97DB7">
      <w:pPr>
        <w:jc w:val="both"/>
        <w:rPr>
          <w:rFonts w:ascii="Times New Roman" w:hAnsi="Times New Roman"/>
          <w:sz w:val="24"/>
          <w:szCs w:val="24"/>
        </w:rPr>
      </w:pPr>
    </w:p>
    <w:p w14:paraId="51B3AC8E" w14:textId="77777777" w:rsidR="00A97DB7" w:rsidRDefault="00A97DB7">
      <w:pPr>
        <w:jc w:val="both"/>
        <w:rPr>
          <w:rFonts w:ascii="Times New Roman" w:hAnsi="Times New Roman"/>
          <w:sz w:val="24"/>
          <w:szCs w:val="24"/>
        </w:rPr>
      </w:pPr>
    </w:p>
    <w:p w14:paraId="74EFAAFC" w14:textId="77777777" w:rsidR="00A97DB7" w:rsidRDefault="00A97DB7">
      <w:pPr>
        <w:jc w:val="both"/>
        <w:rPr>
          <w:rFonts w:ascii="Times New Roman" w:hAnsi="Times New Roman"/>
          <w:sz w:val="24"/>
          <w:szCs w:val="24"/>
        </w:rPr>
      </w:pPr>
    </w:p>
    <w:p w14:paraId="297F78DD" w14:textId="77777777" w:rsidR="00A97DB7" w:rsidRDefault="00A97DB7">
      <w:pPr>
        <w:jc w:val="both"/>
        <w:rPr>
          <w:rFonts w:ascii="Times New Roman" w:hAnsi="Times New Roman"/>
          <w:sz w:val="24"/>
          <w:szCs w:val="24"/>
        </w:rPr>
      </w:pPr>
    </w:p>
    <w:p w14:paraId="1A4C7EBE" w14:textId="77777777" w:rsidR="00A97DB7" w:rsidRDefault="00A97DB7">
      <w:pPr>
        <w:jc w:val="both"/>
        <w:rPr>
          <w:rFonts w:ascii="Times New Roman" w:hAnsi="Times New Roman"/>
          <w:sz w:val="24"/>
          <w:szCs w:val="24"/>
        </w:rPr>
      </w:pPr>
    </w:p>
    <w:p w14:paraId="03A70B4E" w14:textId="77777777" w:rsidR="00A97DB7" w:rsidRDefault="00A97DB7">
      <w:pPr>
        <w:pStyle w:val="Heading1"/>
        <w:rPr>
          <w:rFonts w:ascii="Times New Roman" w:hAnsi="Times New Roman"/>
          <w:b/>
          <w:bCs/>
          <w:sz w:val="24"/>
          <w:szCs w:val="24"/>
        </w:rPr>
      </w:pPr>
      <w:bookmarkStart w:id="8" w:name="_Toc50046064"/>
    </w:p>
    <w:p w14:paraId="3A695F5E" w14:textId="77777777" w:rsidR="00A97DB7" w:rsidRDefault="00A64041">
      <w:pPr>
        <w:pStyle w:val="Heading1"/>
        <w:rPr>
          <w:rFonts w:ascii="Times New Roman" w:hAnsi="Times New Roman"/>
          <w:b/>
          <w:bCs/>
          <w:sz w:val="24"/>
          <w:szCs w:val="24"/>
        </w:rPr>
      </w:pPr>
      <w:r>
        <w:rPr>
          <w:rFonts w:ascii="Times New Roman" w:hAnsi="Times New Roman"/>
          <w:b/>
          <w:bCs/>
          <w:sz w:val="24"/>
          <w:szCs w:val="24"/>
        </w:rPr>
        <w:t>SMART objectives</w:t>
      </w:r>
      <w:bookmarkEnd w:id="8"/>
    </w:p>
    <w:p w14:paraId="777C5D2E" w14:textId="77777777" w:rsidR="00A97DB7" w:rsidRDefault="00A64041">
      <w:pPr>
        <w:jc w:val="both"/>
        <w:rPr>
          <w:rFonts w:ascii="Times New Roman" w:hAnsi="Times New Roman"/>
          <w:sz w:val="24"/>
          <w:szCs w:val="24"/>
        </w:rPr>
      </w:pPr>
      <w:r>
        <w:rPr>
          <w:rFonts w:ascii="Times New Roman" w:hAnsi="Times New Roman"/>
          <w:sz w:val="24"/>
          <w:szCs w:val="24"/>
        </w:rPr>
        <w:t xml:space="preserve">According to clear review (2020), SMART objectives are a type of objective </w:t>
      </w:r>
      <w:r>
        <w:rPr>
          <w:rFonts w:ascii="Times New Roman" w:hAnsi="Times New Roman"/>
          <w:sz w:val="24"/>
          <w:szCs w:val="24"/>
        </w:rPr>
        <w:t xml:space="preserve">settings which permits managers and employees to create, track and accomplish, short and long-term objectives. </w:t>
      </w:r>
    </w:p>
    <w:p w14:paraId="790FAB36" w14:textId="77777777" w:rsidR="00A97DB7" w:rsidRDefault="00A64041">
      <w:pPr>
        <w:jc w:val="both"/>
        <w:rPr>
          <w:rFonts w:ascii="Times New Roman" w:hAnsi="Times New Roman"/>
          <w:sz w:val="24"/>
          <w:szCs w:val="24"/>
        </w:rPr>
      </w:pPr>
      <w:r>
        <w:rPr>
          <w:rFonts w:ascii="Times New Roman" w:hAnsi="Times New Roman"/>
          <w:sz w:val="24"/>
          <w:szCs w:val="24"/>
        </w:rPr>
        <w:t>Very regularly, objective settings get side-lined in business, roughly 50% of all employees do not have a clue what is expected of them at work.</w:t>
      </w:r>
      <w:r>
        <w:rPr>
          <w:rFonts w:ascii="Times New Roman" w:hAnsi="Times New Roman"/>
          <w:sz w:val="24"/>
          <w:szCs w:val="24"/>
        </w:rPr>
        <w:t xml:space="preserve"> On the head of this, they are fated to allow management down, as they do not have an unmistakable picture of what objectives to accomplish or how to approach achieving them. Keeping the suitable individuals on the top of it at the correct phases of your v</w:t>
      </w:r>
      <w:r>
        <w:rPr>
          <w:rFonts w:ascii="Times New Roman" w:hAnsi="Times New Roman"/>
          <w:sz w:val="24"/>
          <w:szCs w:val="24"/>
        </w:rPr>
        <w:t>enture, with the perfect measure of detail is essential to causing partners to feel esteemed, included, heard, and acknowledged.</w:t>
      </w:r>
    </w:p>
    <w:p w14:paraId="69284068" w14:textId="77777777" w:rsidR="00A97DB7" w:rsidRDefault="00A97DB7">
      <w:pPr>
        <w:jc w:val="both"/>
        <w:rPr>
          <w:rFonts w:ascii="Times New Roman" w:hAnsi="Times New Roman"/>
          <w:sz w:val="24"/>
          <w:szCs w:val="24"/>
        </w:rPr>
      </w:pPr>
    </w:p>
    <w:tbl>
      <w:tblPr>
        <w:tblW w:w="10456" w:type="dxa"/>
        <w:tblLayout w:type="fixed"/>
        <w:tblCellMar>
          <w:left w:w="10" w:type="dxa"/>
          <w:right w:w="10" w:type="dxa"/>
        </w:tblCellMar>
        <w:tblLook w:val="04A0" w:firstRow="1" w:lastRow="0" w:firstColumn="1" w:lastColumn="0" w:noHBand="0" w:noVBand="1"/>
      </w:tblPr>
      <w:tblGrid>
        <w:gridCol w:w="1975"/>
        <w:gridCol w:w="1080"/>
        <w:gridCol w:w="1241"/>
        <w:gridCol w:w="2269"/>
        <w:gridCol w:w="1080"/>
        <w:gridCol w:w="853"/>
        <w:gridCol w:w="1958"/>
      </w:tblGrid>
      <w:tr w:rsidR="00A97DB7" w14:paraId="2B633C25" w14:textId="77777777">
        <w:tblPrEx>
          <w:tblCellMar>
            <w:top w:w="0" w:type="dxa"/>
            <w:bottom w:w="0" w:type="dxa"/>
          </w:tblCellMar>
        </w:tblPrEx>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BD77B" w14:textId="77777777" w:rsidR="00A97DB7" w:rsidRDefault="00A64041">
            <w:pPr>
              <w:spacing w:after="0" w:line="240" w:lineRule="auto"/>
              <w:rPr>
                <w:rFonts w:ascii="Times New Roman" w:hAnsi="Times New Roman"/>
                <w:sz w:val="24"/>
                <w:szCs w:val="24"/>
              </w:rPr>
            </w:pPr>
            <w:r>
              <w:rPr>
                <w:rFonts w:ascii="Times New Roman" w:hAnsi="Times New Roman"/>
                <w:sz w:val="24"/>
                <w:szCs w:val="24"/>
              </w:rPr>
              <w:t>Skill or ability.</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673A2"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Specific task.</w:t>
            </w:r>
          </w:p>
        </w:tc>
        <w:tc>
          <w:tcPr>
            <w:tcW w:w="1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EE18B"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Measures.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F8D93"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Agreed.</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738D1"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Realistic.</w:t>
            </w:r>
          </w:p>
          <w:p w14:paraId="432B5981" w14:textId="77777777" w:rsidR="00A97DB7" w:rsidRDefault="00A97DB7">
            <w:pPr>
              <w:spacing w:after="0" w:line="240" w:lineRule="auto"/>
              <w:jc w:val="both"/>
              <w:rPr>
                <w:rFonts w:ascii="Times New Roman" w:hAnsi="Times New Roman"/>
                <w:sz w:val="24"/>
                <w:szCs w:val="24"/>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590D0"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Timings.</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16B6E"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Comments/actions.</w:t>
            </w:r>
          </w:p>
        </w:tc>
      </w:tr>
      <w:tr w:rsidR="00A97DB7" w14:paraId="6BEA08D3" w14:textId="77777777">
        <w:tblPrEx>
          <w:tblCellMar>
            <w:top w:w="0" w:type="dxa"/>
            <w:bottom w:w="0" w:type="dxa"/>
          </w:tblCellMar>
        </w:tblPrEx>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72179" w14:textId="77777777" w:rsidR="00A97DB7" w:rsidRDefault="00A64041">
            <w:pPr>
              <w:pStyle w:val="ListParagraph"/>
              <w:numPr>
                <w:ilvl w:val="0"/>
                <w:numId w:val="12"/>
              </w:numPr>
              <w:spacing w:after="0" w:line="240" w:lineRule="auto"/>
              <w:jc w:val="both"/>
              <w:rPr>
                <w:rFonts w:ascii="Times New Roman" w:hAnsi="Times New Roman"/>
                <w:sz w:val="24"/>
                <w:szCs w:val="24"/>
              </w:rPr>
            </w:pPr>
            <w:r>
              <w:rPr>
                <w:rFonts w:ascii="Times New Roman" w:hAnsi="Times New Roman"/>
                <w:sz w:val="24"/>
                <w:szCs w:val="24"/>
              </w:rPr>
              <w:t>Time Management</w:t>
            </w:r>
          </w:p>
          <w:p w14:paraId="419BE41E" w14:textId="77777777" w:rsidR="00A97DB7" w:rsidRDefault="00A64041">
            <w:pPr>
              <w:pStyle w:val="ListParagraph"/>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Adapting. </w:t>
            </w:r>
          </w:p>
          <w:p w14:paraId="148B1F7A" w14:textId="77777777" w:rsidR="00A97DB7" w:rsidRDefault="00A64041">
            <w:pPr>
              <w:pStyle w:val="ListParagraph"/>
              <w:numPr>
                <w:ilvl w:val="0"/>
                <w:numId w:val="12"/>
              </w:numPr>
              <w:spacing w:after="0" w:line="240" w:lineRule="auto"/>
              <w:jc w:val="both"/>
              <w:rPr>
                <w:rFonts w:ascii="Times New Roman" w:hAnsi="Times New Roman"/>
                <w:sz w:val="24"/>
                <w:szCs w:val="24"/>
              </w:rPr>
            </w:pPr>
            <w:r>
              <w:rPr>
                <w:rFonts w:ascii="Times New Roman" w:hAnsi="Times New Roman"/>
                <w:sz w:val="24"/>
                <w:szCs w:val="24"/>
              </w:rPr>
              <w:t>Organised</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35739"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 xml:space="preserve">Become a Health and Safety Manager.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5FFA0"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yes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C4F66" w14:textId="77777777" w:rsidR="00A97DB7" w:rsidRDefault="00A64041">
            <w:pPr>
              <w:pStyle w:val="ListParagraph"/>
              <w:numPr>
                <w:ilvl w:val="0"/>
                <w:numId w:val="13"/>
              </w:numPr>
              <w:spacing w:after="0" w:line="240" w:lineRule="auto"/>
              <w:jc w:val="both"/>
              <w:rPr>
                <w:rFonts w:ascii="Times New Roman" w:hAnsi="Times New Roman"/>
                <w:sz w:val="24"/>
                <w:szCs w:val="24"/>
              </w:rPr>
            </w:pPr>
            <w:r>
              <w:rPr>
                <w:rFonts w:ascii="Times New Roman" w:hAnsi="Times New Roman"/>
                <w:sz w:val="24"/>
                <w:szCs w:val="24"/>
              </w:rPr>
              <w:t xml:space="preserve">Achieving Degree Leadership and management. </w:t>
            </w:r>
          </w:p>
          <w:p w14:paraId="7DDEF7AF" w14:textId="77777777" w:rsidR="00A97DB7" w:rsidRDefault="00A64041">
            <w:pPr>
              <w:pStyle w:val="ListParagraph"/>
              <w:numPr>
                <w:ilvl w:val="0"/>
                <w:numId w:val="13"/>
              </w:numPr>
              <w:spacing w:after="0" w:line="240" w:lineRule="auto"/>
              <w:jc w:val="both"/>
              <w:rPr>
                <w:rFonts w:ascii="Times New Roman" w:hAnsi="Times New Roman"/>
                <w:sz w:val="24"/>
                <w:szCs w:val="24"/>
              </w:rPr>
            </w:pPr>
            <w:r>
              <w:rPr>
                <w:rFonts w:ascii="Times New Roman" w:hAnsi="Times New Roman"/>
                <w:sz w:val="24"/>
                <w:szCs w:val="24"/>
              </w:rPr>
              <w:t xml:space="preserve">Achieving NEPOSH certificate. </w:t>
            </w:r>
          </w:p>
          <w:p w14:paraId="6DD0E9AF" w14:textId="77777777" w:rsidR="00A97DB7" w:rsidRDefault="00A97DB7">
            <w:pPr>
              <w:spacing w:after="0" w:line="240" w:lineRule="auto"/>
              <w:jc w:val="both"/>
              <w:rPr>
                <w:rFonts w:ascii="Times New Roman" w:hAnsi="Times New Roman"/>
                <w:sz w:val="24"/>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1DB2F"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 xml:space="preserve"> 1.yes </w:t>
            </w:r>
          </w:p>
          <w:p w14:paraId="16625040"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 xml:space="preserve"> </w:t>
            </w:r>
          </w:p>
          <w:p w14:paraId="54AD673D" w14:textId="77777777" w:rsidR="00A97DB7" w:rsidRDefault="00A97DB7">
            <w:pPr>
              <w:spacing w:after="0" w:line="240" w:lineRule="auto"/>
              <w:jc w:val="both"/>
              <w:rPr>
                <w:rFonts w:ascii="Times New Roman" w:hAnsi="Times New Roman"/>
                <w:sz w:val="24"/>
                <w:szCs w:val="24"/>
              </w:rPr>
            </w:pPr>
          </w:p>
          <w:p w14:paraId="1B5E84A6" w14:textId="77777777" w:rsidR="00A97DB7" w:rsidRDefault="00A97DB7">
            <w:pPr>
              <w:spacing w:after="0" w:line="240" w:lineRule="auto"/>
              <w:jc w:val="both"/>
              <w:rPr>
                <w:rFonts w:ascii="Times New Roman" w:hAnsi="Times New Roman"/>
                <w:sz w:val="24"/>
                <w:szCs w:val="24"/>
              </w:rPr>
            </w:pPr>
          </w:p>
          <w:p w14:paraId="1413A6F4" w14:textId="77777777" w:rsidR="00A97DB7" w:rsidRDefault="00A97DB7">
            <w:pPr>
              <w:spacing w:after="0" w:line="240" w:lineRule="auto"/>
              <w:jc w:val="both"/>
              <w:rPr>
                <w:rFonts w:ascii="Times New Roman" w:hAnsi="Times New Roman"/>
                <w:sz w:val="24"/>
                <w:szCs w:val="24"/>
              </w:rPr>
            </w:pPr>
          </w:p>
          <w:p w14:paraId="50F89F87"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 xml:space="preserve">2. yes </w:t>
            </w:r>
          </w:p>
          <w:p w14:paraId="6D0CE36B" w14:textId="77777777" w:rsidR="00A97DB7" w:rsidRDefault="00A97DB7">
            <w:pPr>
              <w:spacing w:after="0" w:line="240" w:lineRule="auto"/>
              <w:jc w:val="both"/>
              <w:rPr>
                <w:rFonts w:ascii="Times New Roman" w:hAnsi="Times New Roman"/>
                <w:sz w:val="24"/>
                <w:szCs w:val="24"/>
              </w:rPr>
            </w:pPr>
          </w:p>
          <w:p w14:paraId="227D76DC" w14:textId="77777777" w:rsidR="00A97DB7" w:rsidRDefault="00A97DB7">
            <w:pPr>
              <w:spacing w:after="0" w:line="240" w:lineRule="auto"/>
              <w:jc w:val="both"/>
              <w:rPr>
                <w:rFonts w:ascii="Times New Roman" w:hAnsi="Times New Roman"/>
                <w:sz w:val="24"/>
                <w:szCs w:val="24"/>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59A7B"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 xml:space="preserve">3 years. </w:t>
            </w:r>
          </w:p>
          <w:p w14:paraId="0344423F"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(start 1 year ago, finish in 2022)</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E0B07" w14:textId="77777777" w:rsidR="00A97DB7" w:rsidRDefault="00A64041">
            <w:pPr>
              <w:spacing w:after="0" w:line="240" w:lineRule="auto"/>
              <w:jc w:val="both"/>
              <w:rPr>
                <w:rFonts w:ascii="Times New Roman" w:hAnsi="Times New Roman"/>
                <w:sz w:val="24"/>
                <w:szCs w:val="24"/>
              </w:rPr>
            </w:pPr>
            <w:r>
              <w:rPr>
                <w:rFonts w:ascii="Times New Roman" w:hAnsi="Times New Roman"/>
                <w:sz w:val="24"/>
                <w:szCs w:val="24"/>
              </w:rPr>
              <w:t>It is a clear goal, and it only one, so I should not have sp</w:t>
            </w:r>
            <w:r>
              <w:rPr>
                <w:rFonts w:ascii="Times New Roman" w:hAnsi="Times New Roman"/>
                <w:sz w:val="24"/>
                <w:szCs w:val="24"/>
              </w:rPr>
              <w:t xml:space="preserve">ecific problem to realise, I should go with my plan. </w:t>
            </w:r>
          </w:p>
        </w:tc>
      </w:tr>
      <w:tr w:rsidR="00A97DB7" w14:paraId="105619E7" w14:textId="77777777">
        <w:tblPrEx>
          <w:tblCellMar>
            <w:top w:w="0" w:type="dxa"/>
            <w:bottom w:w="0" w:type="dxa"/>
          </w:tblCellMar>
        </w:tblPrEx>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16C2F" w14:textId="77777777" w:rsidR="00A97DB7" w:rsidRDefault="00A97DB7">
            <w:pPr>
              <w:spacing w:after="0" w:line="240" w:lineRule="auto"/>
              <w:jc w:val="both"/>
              <w:rPr>
                <w:rFonts w:ascii="Times New Roman" w:hAnsi="Times New Roman"/>
                <w:sz w:val="24"/>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FFF59" w14:textId="77777777" w:rsidR="00A97DB7" w:rsidRDefault="00A97DB7">
            <w:pPr>
              <w:spacing w:after="0" w:line="240" w:lineRule="auto"/>
              <w:jc w:val="both"/>
              <w:rPr>
                <w:rFonts w:ascii="Times New Roman" w:hAnsi="Times New Roman"/>
                <w:sz w:val="24"/>
                <w:szCs w:val="24"/>
              </w:rPr>
            </w:pPr>
          </w:p>
        </w:tc>
        <w:tc>
          <w:tcPr>
            <w:tcW w:w="1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3BC9F" w14:textId="77777777" w:rsidR="00A97DB7" w:rsidRDefault="00A97DB7">
            <w:pPr>
              <w:spacing w:after="0" w:line="240" w:lineRule="auto"/>
              <w:jc w:val="both"/>
              <w:rPr>
                <w:rFonts w:ascii="Times New Roman" w:hAnsi="Times New Roman"/>
                <w:sz w:val="24"/>
                <w:szCs w:val="24"/>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7D796" w14:textId="77777777" w:rsidR="00A97DB7" w:rsidRDefault="00A97DB7">
            <w:pPr>
              <w:spacing w:after="0" w:line="240" w:lineRule="auto"/>
              <w:jc w:val="both"/>
              <w:rPr>
                <w:rFonts w:ascii="Times New Roman" w:hAnsi="Times New Roman"/>
                <w:sz w:val="24"/>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65556" w14:textId="77777777" w:rsidR="00A97DB7" w:rsidRDefault="00A97DB7">
            <w:pPr>
              <w:spacing w:after="0" w:line="240" w:lineRule="auto"/>
              <w:jc w:val="both"/>
              <w:rPr>
                <w:rFonts w:ascii="Times New Roman" w:hAnsi="Times New Roman"/>
                <w:sz w:val="24"/>
                <w:szCs w:val="24"/>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46E6E" w14:textId="77777777" w:rsidR="00A97DB7" w:rsidRDefault="00A97DB7">
            <w:pPr>
              <w:spacing w:after="0" w:line="240" w:lineRule="auto"/>
              <w:jc w:val="both"/>
              <w:rPr>
                <w:rFonts w:ascii="Times New Roman" w:hAnsi="Times New Roman"/>
                <w:sz w:val="24"/>
                <w:szCs w:val="24"/>
              </w:rPr>
            </w:pP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D2F8D" w14:textId="77777777" w:rsidR="00A97DB7" w:rsidRDefault="00A97DB7">
            <w:pPr>
              <w:spacing w:after="0" w:line="240" w:lineRule="auto"/>
              <w:jc w:val="both"/>
              <w:rPr>
                <w:rFonts w:ascii="Times New Roman" w:hAnsi="Times New Roman"/>
                <w:sz w:val="24"/>
                <w:szCs w:val="24"/>
              </w:rPr>
            </w:pPr>
          </w:p>
        </w:tc>
      </w:tr>
    </w:tbl>
    <w:p w14:paraId="522C790D" w14:textId="77777777" w:rsidR="00A97DB7" w:rsidRDefault="00A97DB7">
      <w:pPr>
        <w:jc w:val="both"/>
        <w:rPr>
          <w:rFonts w:ascii="Times New Roman" w:hAnsi="Times New Roman"/>
          <w:sz w:val="24"/>
          <w:szCs w:val="24"/>
        </w:rPr>
      </w:pPr>
    </w:p>
    <w:p w14:paraId="0F2CC22A" w14:textId="77777777" w:rsidR="00A97DB7" w:rsidRDefault="00A97DB7">
      <w:pPr>
        <w:jc w:val="both"/>
        <w:rPr>
          <w:rFonts w:ascii="Times New Roman" w:hAnsi="Times New Roman"/>
          <w:sz w:val="28"/>
          <w:szCs w:val="28"/>
        </w:rPr>
      </w:pPr>
    </w:p>
    <w:p w14:paraId="432181F3" w14:textId="77777777" w:rsidR="00A97DB7" w:rsidRDefault="00A64041">
      <w:pPr>
        <w:pStyle w:val="Heading1"/>
        <w:rPr>
          <w:rFonts w:ascii="Times New Roman" w:hAnsi="Times New Roman"/>
          <w:b/>
          <w:bCs/>
          <w:sz w:val="28"/>
          <w:szCs w:val="28"/>
        </w:rPr>
      </w:pPr>
      <w:bookmarkStart w:id="9" w:name="_Toc50046065"/>
      <w:r>
        <w:rPr>
          <w:rFonts w:ascii="Times New Roman" w:hAnsi="Times New Roman"/>
          <w:b/>
          <w:bCs/>
          <w:sz w:val="28"/>
          <w:szCs w:val="28"/>
        </w:rPr>
        <w:t>World Employment</w:t>
      </w:r>
      <w:bookmarkEnd w:id="9"/>
      <w:r>
        <w:rPr>
          <w:rFonts w:ascii="Times New Roman" w:hAnsi="Times New Roman"/>
          <w:b/>
          <w:bCs/>
          <w:sz w:val="28"/>
          <w:szCs w:val="28"/>
        </w:rPr>
        <w:t xml:space="preserve"> </w:t>
      </w:r>
    </w:p>
    <w:p w14:paraId="7783260F" w14:textId="77777777" w:rsidR="00A97DB7" w:rsidRDefault="00A64041">
      <w:pPr>
        <w:jc w:val="both"/>
        <w:rPr>
          <w:rFonts w:ascii="Times New Roman" w:hAnsi="Times New Roman"/>
          <w:sz w:val="24"/>
          <w:szCs w:val="24"/>
        </w:rPr>
      </w:pPr>
      <w:r>
        <w:rPr>
          <w:rFonts w:ascii="Times New Roman" w:hAnsi="Times New Roman"/>
          <w:sz w:val="24"/>
          <w:szCs w:val="24"/>
        </w:rPr>
        <w:t xml:space="preserve">The world of employment is changing every day because of the times we live in, we are individuals who are always looking for something new or achieving something new, we </w:t>
      </w:r>
      <w:r>
        <w:rPr>
          <w:rFonts w:ascii="Times New Roman" w:hAnsi="Times New Roman"/>
          <w:sz w:val="24"/>
          <w:szCs w:val="24"/>
        </w:rPr>
        <w:t>no longer like what is old, for example gadgets or cars or houses, if  people have lots of money more needs arise. If we talk about the world of employment, we notice new standards every day compared to 100 years ago, where people only had to go to the fac</w:t>
      </w:r>
      <w:r>
        <w:rPr>
          <w:rFonts w:ascii="Times New Roman" w:hAnsi="Times New Roman"/>
          <w:sz w:val="24"/>
          <w:szCs w:val="24"/>
        </w:rPr>
        <w:t xml:space="preserve">tory and home at night, now the mentality has changed each of us wants to do something, to get somewhere. </w:t>
      </w:r>
    </w:p>
    <w:p w14:paraId="7D580508" w14:textId="77777777" w:rsidR="00A97DB7" w:rsidRDefault="00A64041">
      <w:pPr>
        <w:jc w:val="both"/>
        <w:rPr>
          <w:rFonts w:ascii="Times New Roman" w:hAnsi="Times New Roman"/>
          <w:sz w:val="24"/>
          <w:szCs w:val="24"/>
        </w:rPr>
      </w:pPr>
      <w:r>
        <w:rPr>
          <w:rFonts w:ascii="Times New Roman" w:hAnsi="Times New Roman"/>
          <w:sz w:val="24"/>
          <w:szCs w:val="24"/>
        </w:rPr>
        <w:t xml:space="preserve">In the world of construction where I am based, it also has enormous changes, namely the branch I chose, health and safety in construction, is a very </w:t>
      </w:r>
      <w:r>
        <w:rPr>
          <w:rFonts w:ascii="Times New Roman" w:hAnsi="Times New Roman"/>
          <w:sz w:val="24"/>
          <w:szCs w:val="24"/>
        </w:rPr>
        <w:t>advanced discipline from a logical point of view, from a statistical point of view in construction the most many accidents are from heights of 2m, this is a problem that needs to be solved.</w:t>
      </w:r>
    </w:p>
    <w:p w14:paraId="34C60037" w14:textId="77777777" w:rsidR="00A97DB7" w:rsidRDefault="00A64041">
      <w:pPr>
        <w:jc w:val="both"/>
        <w:rPr>
          <w:rFonts w:ascii="Times New Roman" w:hAnsi="Times New Roman"/>
          <w:sz w:val="24"/>
          <w:szCs w:val="24"/>
        </w:rPr>
      </w:pPr>
      <w:r>
        <w:rPr>
          <w:rFonts w:ascii="Times New Roman" w:hAnsi="Times New Roman"/>
          <w:sz w:val="24"/>
          <w:szCs w:val="24"/>
        </w:rPr>
        <w:t>Due to the numerous changes every day, it is more and more difficu</w:t>
      </w:r>
      <w:r>
        <w:rPr>
          <w:rFonts w:ascii="Times New Roman" w:hAnsi="Times New Roman"/>
          <w:sz w:val="24"/>
          <w:szCs w:val="24"/>
        </w:rPr>
        <w:t>lt to find a job, due to the imposed standards. For any job you must have a qualification, but at the same time you meet people working without qualification but making a very good resume.</w:t>
      </w:r>
    </w:p>
    <w:p w14:paraId="2B02FEA5" w14:textId="77777777" w:rsidR="00A97DB7" w:rsidRDefault="00A64041">
      <w:pPr>
        <w:jc w:val="both"/>
        <w:rPr>
          <w:rFonts w:ascii="Times New Roman" w:hAnsi="Times New Roman"/>
          <w:sz w:val="24"/>
          <w:szCs w:val="24"/>
        </w:rPr>
      </w:pPr>
      <w:r>
        <w:rPr>
          <w:rFonts w:ascii="Times New Roman" w:hAnsi="Times New Roman"/>
          <w:sz w:val="24"/>
          <w:szCs w:val="24"/>
        </w:rPr>
        <w:t>Academically speaking, people are working in a place that needs qua</w:t>
      </w:r>
      <w:r>
        <w:rPr>
          <w:rFonts w:ascii="Times New Roman" w:hAnsi="Times New Roman"/>
          <w:sz w:val="24"/>
          <w:szCs w:val="24"/>
        </w:rPr>
        <w:t>lification but they don't have it, this is a mistake of the employer, but if we move towards professionalism this could be a good expert without qualification, all these things fight in the head.</w:t>
      </w:r>
    </w:p>
    <w:p w14:paraId="2CEFD06A" w14:textId="77777777" w:rsidR="00A97DB7" w:rsidRDefault="00A97DB7">
      <w:pPr>
        <w:rPr>
          <w:rFonts w:ascii="Times New Roman" w:hAnsi="Times New Roman"/>
          <w:sz w:val="24"/>
          <w:szCs w:val="24"/>
        </w:rPr>
      </w:pPr>
    </w:p>
    <w:p w14:paraId="071B4F7F" w14:textId="77777777" w:rsidR="00A97DB7" w:rsidRDefault="00A97DB7">
      <w:pPr>
        <w:rPr>
          <w:rFonts w:ascii="Times New Roman" w:hAnsi="Times New Roman"/>
          <w:sz w:val="24"/>
          <w:szCs w:val="24"/>
        </w:rPr>
      </w:pPr>
    </w:p>
    <w:p w14:paraId="3DC57E93" w14:textId="77777777" w:rsidR="00A97DB7" w:rsidRDefault="00A64041">
      <w:pPr>
        <w:jc w:val="both"/>
        <w:rPr>
          <w:rFonts w:ascii="Times New Roman" w:hAnsi="Times New Roman"/>
          <w:sz w:val="24"/>
          <w:szCs w:val="24"/>
        </w:rPr>
      </w:pPr>
      <w:r>
        <w:rPr>
          <w:rFonts w:ascii="Times New Roman" w:hAnsi="Times New Roman"/>
          <w:sz w:val="24"/>
          <w:szCs w:val="24"/>
        </w:rPr>
        <w:lastRenderedPageBreak/>
        <w:t>The law is always on the side of the person or company tha</w:t>
      </w:r>
      <w:r>
        <w:rPr>
          <w:rFonts w:ascii="Times New Roman" w:hAnsi="Times New Roman"/>
          <w:sz w:val="24"/>
          <w:szCs w:val="24"/>
        </w:rPr>
        <w:t>t has suffered because of an illegality, that is why every employer and employee sign a contract by which they undertake to do something.</w:t>
      </w:r>
    </w:p>
    <w:p w14:paraId="5C959329" w14:textId="77777777" w:rsidR="00A97DB7" w:rsidRDefault="00A64041">
      <w:pPr>
        <w:jc w:val="both"/>
        <w:rPr>
          <w:rFonts w:ascii="Times New Roman" w:hAnsi="Times New Roman"/>
          <w:sz w:val="24"/>
          <w:szCs w:val="24"/>
        </w:rPr>
      </w:pPr>
      <w:r>
        <w:rPr>
          <w:rFonts w:ascii="Times New Roman" w:hAnsi="Times New Roman"/>
          <w:sz w:val="24"/>
          <w:szCs w:val="24"/>
        </w:rPr>
        <w:t>European convection of human rights or the law of the European union, comes to help the parties to fulfil some obligat</w:t>
      </w:r>
      <w:r>
        <w:rPr>
          <w:rFonts w:ascii="Times New Roman" w:hAnsi="Times New Roman"/>
          <w:sz w:val="24"/>
          <w:szCs w:val="24"/>
        </w:rPr>
        <w:t>ions such as the protection of personal information, or health and safety at work. These things come to catalyse and ensure good coordination between individuals.</w:t>
      </w:r>
    </w:p>
    <w:p w14:paraId="713B69DA" w14:textId="77777777" w:rsidR="00A97DB7" w:rsidRDefault="00A97DB7">
      <w:pPr>
        <w:jc w:val="both"/>
      </w:pPr>
    </w:p>
    <w:p w14:paraId="0F58C7DC" w14:textId="77777777" w:rsidR="00A97DB7" w:rsidRDefault="00A64041">
      <w:pPr>
        <w:pStyle w:val="Heading1"/>
      </w:pPr>
      <w:bookmarkStart w:id="10" w:name="_Toc50046066"/>
      <w:r>
        <w:rPr>
          <w:rStyle w:val="normaltextrun"/>
          <w:rFonts w:ascii="Times New Roman" w:hAnsi="Times New Roman"/>
          <w:b/>
          <w:bCs/>
          <w:color w:val="000000"/>
          <w:sz w:val="28"/>
          <w:szCs w:val="28"/>
          <w:shd w:val="clear" w:color="auto" w:fill="FFFFFF"/>
        </w:rPr>
        <w:t>Career ambitions and aspirations</w:t>
      </w:r>
      <w:bookmarkEnd w:id="10"/>
    </w:p>
    <w:p w14:paraId="5BF7F98B" w14:textId="77777777" w:rsidR="00A97DB7" w:rsidRDefault="00A97DB7"/>
    <w:p w14:paraId="532D334B" w14:textId="77777777" w:rsidR="00A97DB7" w:rsidRDefault="00A64041">
      <w:pPr>
        <w:jc w:val="both"/>
        <w:rPr>
          <w:rFonts w:ascii="Times New Roman" w:hAnsi="Times New Roman"/>
          <w:sz w:val="24"/>
          <w:szCs w:val="24"/>
        </w:rPr>
      </w:pPr>
      <w:r>
        <w:rPr>
          <w:rFonts w:ascii="Times New Roman" w:hAnsi="Times New Roman"/>
          <w:sz w:val="24"/>
          <w:szCs w:val="24"/>
        </w:rPr>
        <w:t xml:space="preserve">In the future, namely in 5 years, it is clear to me </w:t>
      </w:r>
      <w:r>
        <w:rPr>
          <w:rFonts w:ascii="Times New Roman" w:hAnsi="Times New Roman"/>
          <w:sz w:val="24"/>
          <w:szCs w:val="24"/>
        </w:rPr>
        <w:t xml:space="preserve">that three of them I still will be here in London to cover my studies at this university and the NEPOSH (Health and safety) certificate course. It is very clear to me what I will do in 3 years in London. I would like to buy a house outside London and live </w:t>
      </w:r>
      <w:r>
        <w:rPr>
          <w:rFonts w:ascii="Times New Roman" w:hAnsi="Times New Roman"/>
          <w:sz w:val="24"/>
          <w:szCs w:val="24"/>
        </w:rPr>
        <w:t>my life, of course all these things are short term goals.</w:t>
      </w:r>
    </w:p>
    <w:p w14:paraId="0815B05F" w14:textId="77777777" w:rsidR="00A97DB7" w:rsidRDefault="00A64041">
      <w:pPr>
        <w:jc w:val="both"/>
        <w:rPr>
          <w:rFonts w:ascii="Times New Roman" w:hAnsi="Times New Roman"/>
          <w:sz w:val="24"/>
          <w:szCs w:val="24"/>
        </w:rPr>
      </w:pPr>
      <w:r>
        <w:rPr>
          <w:rFonts w:ascii="Times New Roman" w:hAnsi="Times New Roman"/>
          <w:sz w:val="24"/>
          <w:szCs w:val="24"/>
        </w:rPr>
        <w:t xml:space="preserve">After five years, people are changing, new opportunities arise in your life, and we must be ready for anything. If I consider long-term goals, I would like to open a small construction company with </w:t>
      </w:r>
      <w:r>
        <w:rPr>
          <w:rFonts w:ascii="Times New Roman" w:hAnsi="Times New Roman"/>
          <w:sz w:val="24"/>
          <w:szCs w:val="24"/>
        </w:rPr>
        <w:t>which I will work privately directly with clients.</w:t>
      </w:r>
    </w:p>
    <w:p w14:paraId="431BE41C" w14:textId="77777777" w:rsidR="00A97DB7" w:rsidRDefault="00A64041">
      <w:pPr>
        <w:jc w:val="both"/>
        <w:rPr>
          <w:rFonts w:ascii="Times New Roman" w:hAnsi="Times New Roman"/>
          <w:sz w:val="24"/>
          <w:szCs w:val="24"/>
        </w:rPr>
      </w:pPr>
      <w:r>
        <w:rPr>
          <w:rFonts w:ascii="Times New Roman" w:hAnsi="Times New Roman"/>
          <w:sz w:val="24"/>
          <w:szCs w:val="24"/>
        </w:rPr>
        <w:t xml:space="preserve">Working directly with clients, you can analyse their pleasures and offer them privately everything they might like. The company will be small as I said, around 10 employees, and the number of construction </w:t>
      </w:r>
      <w:r>
        <w:rPr>
          <w:rFonts w:ascii="Times New Roman" w:hAnsi="Times New Roman"/>
          <w:sz w:val="24"/>
          <w:szCs w:val="24"/>
        </w:rPr>
        <w:t xml:space="preserve">sites will be 2-3, in this sense the company's director has the necessary time to meet his employees, and of course free time for loved ones. These are my aspirations </w:t>
      </w:r>
      <w:proofErr w:type="gramStart"/>
      <w:r>
        <w:rPr>
          <w:rFonts w:ascii="Times New Roman" w:hAnsi="Times New Roman"/>
          <w:sz w:val="24"/>
          <w:szCs w:val="24"/>
        </w:rPr>
        <w:t>in the near future</w:t>
      </w:r>
      <w:proofErr w:type="gramEnd"/>
      <w:r>
        <w:rPr>
          <w:rFonts w:ascii="Times New Roman" w:hAnsi="Times New Roman"/>
          <w:sz w:val="24"/>
          <w:szCs w:val="24"/>
        </w:rPr>
        <w:t>.</w:t>
      </w:r>
    </w:p>
    <w:p w14:paraId="200AD779" w14:textId="77777777" w:rsidR="00A97DB7" w:rsidRDefault="00A97DB7">
      <w:pPr>
        <w:jc w:val="both"/>
        <w:rPr>
          <w:rFonts w:ascii="Times New Roman" w:hAnsi="Times New Roman"/>
          <w:b/>
          <w:bCs/>
          <w:sz w:val="28"/>
          <w:szCs w:val="28"/>
        </w:rPr>
      </w:pPr>
    </w:p>
    <w:p w14:paraId="5AF8F381" w14:textId="77777777" w:rsidR="00A97DB7" w:rsidRDefault="00A64041">
      <w:pPr>
        <w:pStyle w:val="Heading1"/>
        <w:rPr>
          <w:rFonts w:ascii="Times New Roman" w:hAnsi="Times New Roman"/>
          <w:b/>
          <w:bCs/>
          <w:sz w:val="28"/>
          <w:szCs w:val="28"/>
        </w:rPr>
      </w:pPr>
      <w:bookmarkStart w:id="11" w:name="_Toc50046067"/>
      <w:r>
        <w:rPr>
          <w:rFonts w:ascii="Times New Roman" w:hAnsi="Times New Roman"/>
          <w:b/>
          <w:bCs/>
          <w:sz w:val="28"/>
          <w:szCs w:val="28"/>
        </w:rPr>
        <w:t>Personal development Plan.</w:t>
      </w:r>
      <w:bookmarkEnd w:id="11"/>
    </w:p>
    <w:p w14:paraId="1BA27EB2" w14:textId="77777777" w:rsidR="00A97DB7" w:rsidRDefault="00A97DB7">
      <w:pPr>
        <w:jc w:val="both"/>
        <w:rPr>
          <w:rFonts w:ascii="Times New Roman" w:hAnsi="Times New Roman"/>
          <w:sz w:val="24"/>
          <w:szCs w:val="24"/>
        </w:rPr>
      </w:pPr>
    </w:p>
    <w:tbl>
      <w:tblPr>
        <w:tblW w:w="10456" w:type="dxa"/>
        <w:tblCellMar>
          <w:left w:w="10" w:type="dxa"/>
          <w:right w:w="10" w:type="dxa"/>
        </w:tblCellMar>
        <w:tblLook w:val="04A0" w:firstRow="1" w:lastRow="0" w:firstColumn="1" w:lastColumn="0" w:noHBand="0" w:noVBand="1"/>
      </w:tblPr>
      <w:tblGrid>
        <w:gridCol w:w="2614"/>
        <w:gridCol w:w="2614"/>
        <w:gridCol w:w="2614"/>
        <w:gridCol w:w="2614"/>
      </w:tblGrid>
      <w:tr w:rsidR="00A97DB7" w14:paraId="657A796B" w14:textId="77777777">
        <w:tblPrEx>
          <w:tblCellMar>
            <w:top w:w="0" w:type="dxa"/>
            <w:bottom w:w="0" w:type="dxa"/>
          </w:tblCellMar>
        </w:tblPrEx>
        <w:tc>
          <w:tcPr>
            <w:tcW w:w="2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33C8B" w14:textId="77777777" w:rsidR="00A97DB7" w:rsidRDefault="00A64041">
            <w:pPr>
              <w:spacing w:after="0" w:line="240" w:lineRule="auto"/>
              <w:jc w:val="both"/>
              <w:rPr>
                <w:rFonts w:ascii="Times New Roman" w:hAnsi="Times New Roman"/>
                <w:b/>
                <w:bCs/>
                <w:sz w:val="28"/>
                <w:szCs w:val="28"/>
              </w:rPr>
            </w:pPr>
            <w:r>
              <w:rPr>
                <w:rFonts w:ascii="Times New Roman" w:hAnsi="Times New Roman"/>
                <w:b/>
                <w:bCs/>
                <w:sz w:val="28"/>
                <w:szCs w:val="28"/>
              </w:rPr>
              <w:t>Student Name.</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67E14" w14:textId="77777777" w:rsidR="00A97DB7" w:rsidRDefault="00A64041">
            <w:pPr>
              <w:spacing w:after="0" w:line="240" w:lineRule="auto"/>
              <w:jc w:val="both"/>
              <w:rPr>
                <w:rFonts w:ascii="Times New Roman" w:hAnsi="Times New Roman"/>
                <w:b/>
                <w:bCs/>
                <w:sz w:val="28"/>
                <w:szCs w:val="28"/>
              </w:rPr>
            </w:pPr>
            <w:r>
              <w:rPr>
                <w:rFonts w:ascii="Times New Roman" w:hAnsi="Times New Roman"/>
                <w:b/>
                <w:bCs/>
                <w:sz w:val="28"/>
                <w:szCs w:val="28"/>
              </w:rPr>
              <w:t>Cristian Rotari</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FC073" w14:textId="77777777" w:rsidR="00A97DB7" w:rsidRDefault="00A64041">
            <w:pPr>
              <w:spacing w:after="0" w:line="240" w:lineRule="auto"/>
              <w:jc w:val="both"/>
              <w:rPr>
                <w:rFonts w:ascii="Times New Roman" w:hAnsi="Times New Roman"/>
                <w:b/>
                <w:bCs/>
                <w:sz w:val="28"/>
                <w:szCs w:val="28"/>
              </w:rPr>
            </w:pPr>
            <w:r>
              <w:rPr>
                <w:rFonts w:ascii="Times New Roman" w:hAnsi="Times New Roman"/>
                <w:b/>
                <w:bCs/>
                <w:sz w:val="28"/>
                <w:szCs w:val="28"/>
              </w:rPr>
              <w:t>Student Nu</w:t>
            </w:r>
            <w:r>
              <w:rPr>
                <w:rFonts w:ascii="Times New Roman" w:hAnsi="Times New Roman"/>
                <w:b/>
                <w:bCs/>
                <w:sz w:val="28"/>
                <w:szCs w:val="28"/>
              </w:rPr>
              <w:t>mber.</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6C6EF" w14:textId="77777777" w:rsidR="00A97DB7" w:rsidRDefault="00A64041">
            <w:pPr>
              <w:spacing w:after="0" w:line="240" w:lineRule="auto"/>
              <w:jc w:val="both"/>
              <w:rPr>
                <w:rFonts w:ascii="Times New Roman" w:hAnsi="Times New Roman"/>
                <w:b/>
                <w:bCs/>
                <w:sz w:val="28"/>
                <w:szCs w:val="28"/>
              </w:rPr>
            </w:pPr>
            <w:r>
              <w:rPr>
                <w:rFonts w:ascii="Times New Roman" w:hAnsi="Times New Roman"/>
                <w:b/>
                <w:bCs/>
                <w:sz w:val="28"/>
                <w:szCs w:val="28"/>
              </w:rPr>
              <w:t>1909888</w:t>
            </w:r>
          </w:p>
        </w:tc>
      </w:tr>
      <w:tr w:rsidR="00A97DB7" w14:paraId="56F12667" w14:textId="77777777">
        <w:tblPrEx>
          <w:tblCellMar>
            <w:top w:w="0" w:type="dxa"/>
            <w:bottom w:w="0" w:type="dxa"/>
          </w:tblCellMar>
        </w:tblPrEx>
        <w:tc>
          <w:tcPr>
            <w:tcW w:w="2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0D95C" w14:textId="77777777" w:rsidR="00A97DB7" w:rsidRDefault="00A64041">
            <w:pPr>
              <w:spacing w:after="0" w:line="240" w:lineRule="auto"/>
              <w:jc w:val="both"/>
              <w:rPr>
                <w:rFonts w:ascii="Times New Roman" w:hAnsi="Times New Roman"/>
                <w:b/>
                <w:bCs/>
                <w:sz w:val="28"/>
                <w:szCs w:val="28"/>
              </w:rPr>
            </w:pPr>
            <w:r>
              <w:rPr>
                <w:rFonts w:ascii="Times New Roman" w:hAnsi="Times New Roman"/>
                <w:b/>
                <w:bCs/>
                <w:sz w:val="28"/>
                <w:szCs w:val="28"/>
              </w:rPr>
              <w:t>Covering the period from:</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F6FF2" w14:textId="77777777" w:rsidR="00A97DB7" w:rsidRDefault="00A64041">
            <w:pPr>
              <w:spacing w:after="0" w:line="240" w:lineRule="auto"/>
              <w:jc w:val="both"/>
              <w:rPr>
                <w:rFonts w:ascii="Times New Roman" w:hAnsi="Times New Roman"/>
                <w:b/>
                <w:bCs/>
                <w:sz w:val="28"/>
                <w:szCs w:val="28"/>
              </w:rPr>
            </w:pPr>
            <w:r>
              <w:rPr>
                <w:rFonts w:ascii="Times New Roman" w:hAnsi="Times New Roman"/>
                <w:b/>
                <w:bCs/>
                <w:sz w:val="28"/>
                <w:szCs w:val="28"/>
              </w:rPr>
              <w:t>06.09.2019</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6625F" w14:textId="77777777" w:rsidR="00A97DB7" w:rsidRDefault="00A64041">
            <w:pPr>
              <w:spacing w:after="0" w:line="240" w:lineRule="auto"/>
              <w:jc w:val="both"/>
              <w:rPr>
                <w:rFonts w:ascii="Times New Roman" w:hAnsi="Times New Roman"/>
                <w:b/>
                <w:bCs/>
                <w:sz w:val="28"/>
                <w:szCs w:val="28"/>
              </w:rPr>
            </w:pPr>
            <w:r>
              <w:rPr>
                <w:rFonts w:ascii="Times New Roman" w:hAnsi="Times New Roman"/>
                <w:b/>
                <w:bCs/>
                <w:sz w:val="28"/>
                <w:szCs w:val="28"/>
              </w:rPr>
              <w:t>To</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8869D" w14:textId="77777777" w:rsidR="00A97DB7" w:rsidRDefault="00A64041">
            <w:pPr>
              <w:spacing w:after="0" w:line="240" w:lineRule="auto"/>
              <w:jc w:val="both"/>
              <w:rPr>
                <w:rFonts w:ascii="Times New Roman" w:hAnsi="Times New Roman"/>
                <w:b/>
                <w:bCs/>
                <w:sz w:val="28"/>
                <w:szCs w:val="28"/>
              </w:rPr>
            </w:pPr>
            <w:r>
              <w:rPr>
                <w:rFonts w:ascii="Times New Roman" w:hAnsi="Times New Roman"/>
                <w:b/>
                <w:bCs/>
                <w:sz w:val="28"/>
                <w:szCs w:val="28"/>
              </w:rPr>
              <w:t>06.09.2022.</w:t>
            </w:r>
          </w:p>
        </w:tc>
      </w:tr>
    </w:tbl>
    <w:p w14:paraId="7C5B106F" w14:textId="77777777" w:rsidR="00A97DB7" w:rsidRDefault="00A97DB7">
      <w:pPr>
        <w:jc w:val="both"/>
        <w:rPr>
          <w:rFonts w:ascii="Times New Roman" w:hAnsi="Times New Roman"/>
          <w:b/>
          <w:bCs/>
          <w:sz w:val="28"/>
          <w:szCs w:val="28"/>
        </w:rPr>
      </w:pPr>
    </w:p>
    <w:tbl>
      <w:tblPr>
        <w:tblW w:w="10456" w:type="dxa"/>
        <w:tblCellMar>
          <w:left w:w="10" w:type="dxa"/>
          <w:right w:w="10" w:type="dxa"/>
        </w:tblCellMar>
        <w:tblLook w:val="04A0" w:firstRow="1" w:lastRow="0" w:firstColumn="1" w:lastColumn="0" w:noHBand="0" w:noVBand="1"/>
      </w:tblPr>
      <w:tblGrid>
        <w:gridCol w:w="2091"/>
        <w:gridCol w:w="2091"/>
        <w:gridCol w:w="2091"/>
        <w:gridCol w:w="2091"/>
        <w:gridCol w:w="2092"/>
      </w:tblGrid>
      <w:tr w:rsidR="00A97DB7" w14:paraId="47287701" w14:textId="77777777">
        <w:tblPrEx>
          <w:tblCellMar>
            <w:top w:w="0" w:type="dxa"/>
            <w:bottom w:w="0" w:type="dxa"/>
          </w:tblCellMar>
        </w:tblPrEx>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27C6B" w14:textId="77777777" w:rsidR="00A97DB7" w:rsidRDefault="00A64041">
            <w:pPr>
              <w:spacing w:after="0" w:line="240" w:lineRule="auto"/>
            </w:pPr>
            <w:r>
              <w:rPr>
                <w:rStyle w:val="normaltextrun"/>
                <w:rFonts w:ascii="Times New Roman" w:hAnsi="Times New Roman"/>
                <w:b/>
                <w:bCs/>
                <w:color w:val="000000"/>
                <w:sz w:val="28"/>
                <w:szCs w:val="28"/>
                <w:shd w:val="clear" w:color="auto" w:fill="FFFFFF"/>
              </w:rPr>
              <w:t>What I want/need to learn</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BE5B8" w14:textId="77777777" w:rsidR="00A97DB7" w:rsidRDefault="00A64041">
            <w:pPr>
              <w:spacing w:after="0" w:line="240" w:lineRule="auto"/>
            </w:pPr>
            <w:r>
              <w:rPr>
                <w:rStyle w:val="normaltextrun"/>
                <w:rFonts w:ascii="Times New Roman" w:hAnsi="Times New Roman"/>
                <w:b/>
                <w:bCs/>
                <w:color w:val="000000"/>
                <w:sz w:val="28"/>
                <w:szCs w:val="28"/>
                <w:shd w:val="clear" w:color="auto" w:fill="FFFFFF"/>
              </w:rPr>
              <w:t>What will I do to achieve this?</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89D50" w14:textId="77777777" w:rsidR="00A97DB7" w:rsidRDefault="00A64041">
            <w:pPr>
              <w:spacing w:after="0" w:line="240" w:lineRule="auto"/>
            </w:pPr>
            <w:r>
              <w:rPr>
                <w:rStyle w:val="normaltextrun"/>
                <w:rFonts w:ascii="Times New Roman" w:hAnsi="Times New Roman"/>
                <w:b/>
                <w:bCs/>
                <w:color w:val="000000"/>
                <w:sz w:val="28"/>
                <w:szCs w:val="28"/>
                <w:shd w:val="clear" w:color="auto" w:fill="FFFFFF"/>
              </w:rPr>
              <w:t>What resource or support do I need?</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7B4E5" w14:textId="77777777" w:rsidR="00A97DB7" w:rsidRDefault="00A64041">
            <w:pPr>
              <w:spacing w:after="0" w:line="240" w:lineRule="auto"/>
            </w:pPr>
            <w:r>
              <w:rPr>
                <w:rStyle w:val="normaltextrun"/>
                <w:rFonts w:ascii="Times New Roman" w:hAnsi="Times New Roman"/>
                <w:b/>
                <w:bCs/>
                <w:color w:val="000000"/>
                <w:sz w:val="28"/>
                <w:szCs w:val="28"/>
                <w:shd w:val="clear" w:color="auto" w:fill="FFFFFF"/>
              </w:rPr>
              <w:t>What will ma success criteria will be?</w:t>
            </w:r>
          </w:p>
        </w:tc>
        <w:tc>
          <w:tcPr>
            <w:tcW w:w="2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37CD3" w14:textId="77777777" w:rsidR="00A97DB7" w:rsidRDefault="00A64041">
            <w:pPr>
              <w:spacing w:after="0" w:line="240" w:lineRule="auto"/>
            </w:pPr>
            <w:r>
              <w:rPr>
                <w:rStyle w:val="normaltextrun"/>
                <w:rFonts w:ascii="Times New Roman" w:hAnsi="Times New Roman"/>
                <w:b/>
                <w:bCs/>
                <w:color w:val="000000"/>
                <w:sz w:val="28"/>
                <w:szCs w:val="28"/>
                <w:shd w:val="clear" w:color="auto" w:fill="FFFFFF"/>
              </w:rPr>
              <w:t>Targets dates for review and completion.</w:t>
            </w:r>
          </w:p>
        </w:tc>
      </w:tr>
      <w:tr w:rsidR="00A97DB7" w14:paraId="720FC1DA" w14:textId="77777777">
        <w:tblPrEx>
          <w:tblCellMar>
            <w:top w:w="0" w:type="dxa"/>
            <w:bottom w:w="0" w:type="dxa"/>
          </w:tblCellMar>
        </w:tblPrEx>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A3EB9" w14:textId="77777777" w:rsidR="00A97DB7" w:rsidRDefault="00A64041">
            <w:pPr>
              <w:spacing w:after="0" w:line="240" w:lineRule="auto"/>
            </w:pPr>
            <w:r>
              <w:rPr>
                <w:rStyle w:val="normaltextrun"/>
                <w:rFonts w:ascii="Times New Roman" w:hAnsi="Times New Roman"/>
                <w:color w:val="000000"/>
                <w:sz w:val="24"/>
                <w:szCs w:val="24"/>
                <w:shd w:val="clear" w:color="auto" w:fill="FFFFFF"/>
              </w:rPr>
              <w:t>1.Finish University</w:t>
            </w:r>
          </w:p>
          <w:p w14:paraId="64F5257B" w14:textId="77777777" w:rsidR="00A97DB7" w:rsidRDefault="00A64041">
            <w:pPr>
              <w:spacing w:after="0" w:line="240" w:lineRule="auto"/>
            </w:pPr>
            <w:r>
              <w:rPr>
                <w:rStyle w:val="normaltextrun"/>
                <w:rFonts w:ascii="Times New Roman" w:hAnsi="Times New Roman"/>
                <w:color w:val="000000"/>
                <w:sz w:val="24"/>
                <w:szCs w:val="24"/>
                <w:shd w:val="clear" w:color="auto" w:fill="FFFFFF"/>
              </w:rPr>
              <w:t xml:space="preserve">2.Degree Leadership and management </w:t>
            </w:r>
          </w:p>
          <w:p w14:paraId="2BABDDA4" w14:textId="77777777" w:rsidR="00A97DB7" w:rsidRDefault="00A64041">
            <w:pPr>
              <w:spacing w:after="0" w:line="240" w:lineRule="auto"/>
            </w:pPr>
            <w:r>
              <w:rPr>
                <w:rStyle w:val="normaltextrun"/>
                <w:rFonts w:ascii="Times New Roman" w:hAnsi="Times New Roman"/>
                <w:color w:val="000000"/>
                <w:sz w:val="24"/>
                <w:szCs w:val="24"/>
                <w:shd w:val="clear" w:color="auto" w:fill="FFFFFF"/>
              </w:rPr>
              <w:t xml:space="preserve">3.Neposh Certificate. </w:t>
            </w:r>
          </w:p>
          <w:p w14:paraId="7B629D03" w14:textId="77777777" w:rsidR="00A97DB7" w:rsidRDefault="00A64041">
            <w:pPr>
              <w:spacing w:after="0" w:line="240" w:lineRule="auto"/>
            </w:pPr>
            <w:r>
              <w:rPr>
                <w:rStyle w:val="normaltextrun"/>
                <w:rFonts w:ascii="Times New Roman" w:hAnsi="Times New Roman"/>
                <w:color w:val="000000"/>
                <w:sz w:val="24"/>
                <w:szCs w:val="24"/>
                <w:shd w:val="clear" w:color="auto" w:fill="FFFFFF"/>
              </w:rPr>
              <w:t xml:space="preserve">4.Health and safety manager. </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E8463" w14:textId="77777777" w:rsidR="00A97DB7" w:rsidRDefault="00A64041">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1.Study. (University of Wales Trinity Saint David) </w:t>
            </w:r>
          </w:p>
          <w:p w14:paraId="40998D07" w14:textId="77777777" w:rsidR="00A97DB7" w:rsidRDefault="00A64041">
            <w:pPr>
              <w:spacing w:after="0" w:line="240" w:lineRule="auto"/>
              <w:rPr>
                <w:rFonts w:ascii="Times New Roman" w:hAnsi="Times New Roman"/>
                <w:color w:val="000000"/>
                <w:sz w:val="24"/>
                <w:szCs w:val="24"/>
              </w:rPr>
            </w:pPr>
            <w:r>
              <w:rPr>
                <w:rFonts w:ascii="Times New Roman" w:hAnsi="Times New Roman"/>
                <w:color w:val="000000"/>
                <w:sz w:val="24"/>
                <w:szCs w:val="24"/>
              </w:rPr>
              <w:t>2.Researching skills will support m</w:t>
            </w:r>
          </w:p>
          <w:p w14:paraId="5DC40ED2" w14:textId="77777777" w:rsidR="00A97DB7" w:rsidRDefault="00A64041">
            <w:pPr>
              <w:spacing w:after="0" w:line="240" w:lineRule="auto"/>
            </w:pPr>
            <w:r>
              <w:rPr>
                <w:rStyle w:val="normaltextrun"/>
                <w:rFonts w:ascii="Times New Roman" w:hAnsi="Times New Roman"/>
                <w:color w:val="000000"/>
                <w:sz w:val="24"/>
                <w:szCs w:val="24"/>
                <w:shd w:val="clear" w:color="auto" w:fill="FFFFFF"/>
              </w:rPr>
              <w:t>3</w:t>
            </w:r>
            <w:r>
              <w:rPr>
                <w:rStyle w:val="normaltextrun"/>
                <w:rFonts w:ascii="Times New Roman" w:hAnsi="Times New Roman"/>
                <w:sz w:val="24"/>
                <w:szCs w:val="24"/>
                <w:shd w:val="clear" w:color="auto" w:fill="FFFFFF"/>
              </w:rPr>
              <w:t>.Courses in Health and safety (CITB)</w:t>
            </w:r>
          </w:p>
          <w:p w14:paraId="457980DB" w14:textId="77777777" w:rsidR="00A97DB7" w:rsidRDefault="00A97DB7">
            <w:pPr>
              <w:spacing w:after="0" w:line="240" w:lineRule="auto"/>
            </w:pP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120FB" w14:textId="77777777" w:rsidR="00A97DB7" w:rsidRDefault="00A64041">
            <w:pPr>
              <w:spacing w:after="0" w:line="240" w:lineRule="auto"/>
            </w:pPr>
            <w:r>
              <w:rPr>
                <w:rStyle w:val="normaltextrun"/>
                <w:rFonts w:ascii="Times New Roman" w:hAnsi="Times New Roman"/>
                <w:color w:val="000000"/>
                <w:sz w:val="24"/>
                <w:szCs w:val="24"/>
                <w:shd w:val="clear" w:color="auto" w:fill="FFFFFF"/>
              </w:rPr>
              <w:t xml:space="preserve">1.Study </w:t>
            </w:r>
          </w:p>
          <w:p w14:paraId="006B2BB5" w14:textId="77777777" w:rsidR="00A97DB7" w:rsidRDefault="00A64041">
            <w:pPr>
              <w:spacing w:after="0" w:line="240" w:lineRule="auto"/>
            </w:pPr>
            <w:r>
              <w:rPr>
                <w:rStyle w:val="normaltextrun"/>
                <w:rFonts w:ascii="Times New Roman" w:hAnsi="Times New Roman"/>
                <w:color w:val="000000"/>
                <w:sz w:val="24"/>
                <w:szCs w:val="24"/>
                <w:shd w:val="clear" w:color="auto" w:fill="FFFFFF"/>
              </w:rPr>
              <w:t>2.money</w:t>
            </w:r>
          </w:p>
          <w:p w14:paraId="2A786F29" w14:textId="77777777" w:rsidR="00A97DB7" w:rsidRDefault="00A64041">
            <w:pPr>
              <w:spacing w:after="0" w:line="240" w:lineRule="auto"/>
            </w:pPr>
            <w:r>
              <w:rPr>
                <w:rStyle w:val="normaltextrun"/>
                <w:rFonts w:ascii="Times New Roman" w:hAnsi="Times New Roman"/>
                <w:color w:val="000000"/>
                <w:sz w:val="24"/>
                <w:szCs w:val="24"/>
                <w:shd w:val="clear" w:color="auto" w:fill="FFFFFF"/>
              </w:rPr>
              <w:t>3.job</w:t>
            </w:r>
          </w:p>
          <w:p w14:paraId="694D3868" w14:textId="77777777" w:rsidR="00A97DB7" w:rsidRDefault="00A64041">
            <w:pPr>
              <w:spacing w:after="0" w:line="240" w:lineRule="auto"/>
            </w:pPr>
            <w:r>
              <w:rPr>
                <w:rStyle w:val="normaltextrun"/>
                <w:rFonts w:ascii="Times New Roman" w:hAnsi="Times New Roman"/>
                <w:sz w:val="24"/>
                <w:szCs w:val="24"/>
                <w:shd w:val="clear" w:color="auto" w:fill="FFFFFF"/>
              </w:rPr>
              <w:t>4.Time</w:t>
            </w:r>
          </w:p>
          <w:p w14:paraId="5279E22E" w14:textId="77777777" w:rsidR="00A97DB7" w:rsidRDefault="00A97DB7">
            <w:pPr>
              <w:spacing w:after="0" w:line="240" w:lineRule="auto"/>
            </w:pP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6F28D" w14:textId="77777777" w:rsidR="00A97DB7" w:rsidRDefault="00A64041">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1. Good Time managing (I could observe that this skill is very important) </w:t>
            </w:r>
          </w:p>
          <w:p w14:paraId="3EF3DE05" w14:textId="77777777" w:rsidR="00A97DB7" w:rsidRDefault="00A64041">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2. Solving a problem at time planning. </w:t>
            </w:r>
          </w:p>
          <w:p w14:paraId="2C9934A4" w14:textId="77777777" w:rsidR="00A97DB7" w:rsidRDefault="00A64041">
            <w:pPr>
              <w:spacing w:after="0" w:line="240" w:lineRule="auto"/>
            </w:pPr>
            <w:r>
              <w:rPr>
                <w:rFonts w:ascii="Times New Roman" w:hAnsi="Times New Roman"/>
                <w:color w:val="000000"/>
                <w:sz w:val="24"/>
                <w:szCs w:val="24"/>
              </w:rPr>
              <w:t>3. Knowing exactly what my goals are.</w:t>
            </w:r>
          </w:p>
        </w:tc>
        <w:tc>
          <w:tcPr>
            <w:tcW w:w="2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554B8" w14:textId="77777777" w:rsidR="00A97DB7" w:rsidRDefault="00A64041">
            <w:pPr>
              <w:spacing w:after="0" w:line="240" w:lineRule="auto"/>
            </w:pPr>
            <w:r>
              <w:rPr>
                <w:rFonts w:ascii="Times New Roman" w:hAnsi="Times New Roman"/>
                <w:color w:val="000000"/>
                <w:sz w:val="24"/>
                <w:szCs w:val="24"/>
              </w:rPr>
              <w:t xml:space="preserve">1. 06.03.2020 2. 06.09.2020 3. 06.03.2021 4. 06.09.2021 5. 06.03.2022 6. </w:t>
            </w:r>
            <w:r>
              <w:rPr>
                <w:rFonts w:ascii="Times New Roman" w:hAnsi="Times New Roman"/>
                <w:color w:val="000000"/>
                <w:sz w:val="24"/>
                <w:szCs w:val="24"/>
              </w:rPr>
              <w:t>06.09.2022 (Each 6 months</w:t>
            </w:r>
          </w:p>
        </w:tc>
      </w:tr>
    </w:tbl>
    <w:p w14:paraId="618CAC13" w14:textId="77777777" w:rsidR="00A97DB7" w:rsidRDefault="00A97DB7">
      <w:pPr>
        <w:suppressAutoHyphens w:val="0"/>
        <w:spacing w:after="0" w:line="240" w:lineRule="auto"/>
        <w:textAlignment w:val="auto"/>
        <w:rPr>
          <w:rFonts w:ascii="Comic Sans MS" w:eastAsia="Times New Roman" w:hAnsi="Comic Sans MS"/>
          <w:sz w:val="24"/>
          <w:szCs w:val="20"/>
        </w:rPr>
      </w:pPr>
    </w:p>
    <w:p w14:paraId="6CB233AF" w14:textId="77777777" w:rsidR="00A97DB7" w:rsidRDefault="00A97DB7">
      <w:pPr>
        <w:suppressAutoHyphens w:val="0"/>
        <w:spacing w:after="0" w:line="240" w:lineRule="auto"/>
        <w:textAlignment w:val="auto"/>
        <w:rPr>
          <w:rFonts w:ascii="Comic Sans MS" w:eastAsia="Times New Roman" w:hAnsi="Comic Sans MS"/>
          <w:sz w:val="24"/>
          <w:szCs w:val="20"/>
        </w:rPr>
      </w:pPr>
    </w:p>
    <w:p w14:paraId="0B75B82A" w14:textId="77777777" w:rsidR="00A97DB7" w:rsidRDefault="00A97DB7">
      <w:pPr>
        <w:jc w:val="both"/>
        <w:rPr>
          <w:rFonts w:ascii="Times New Roman" w:hAnsi="Times New Roman"/>
          <w:sz w:val="24"/>
          <w:szCs w:val="24"/>
        </w:rPr>
      </w:pPr>
    </w:p>
    <w:p w14:paraId="3E26D2D6" w14:textId="77777777" w:rsidR="00A97DB7" w:rsidRDefault="00A97DB7">
      <w:pPr>
        <w:rPr>
          <w:rFonts w:ascii="Times New Roman" w:hAnsi="Times New Roman"/>
          <w:sz w:val="24"/>
          <w:szCs w:val="24"/>
        </w:rPr>
      </w:pPr>
    </w:p>
    <w:p w14:paraId="727342B1" w14:textId="77777777" w:rsidR="00A97DB7" w:rsidRDefault="00A64041">
      <w:pPr>
        <w:pStyle w:val="Heading1"/>
      </w:pPr>
      <w:bookmarkStart w:id="12" w:name="_Toc50046068"/>
      <w:r>
        <w:rPr>
          <w:rStyle w:val="normaltextrun"/>
          <w:rFonts w:ascii="Times New Roman" w:hAnsi="Times New Roman"/>
          <w:b/>
          <w:bCs/>
          <w:color w:val="000000"/>
          <w:sz w:val="28"/>
          <w:szCs w:val="28"/>
          <w:shd w:val="clear" w:color="auto" w:fill="FFFFFF"/>
        </w:rPr>
        <w:lastRenderedPageBreak/>
        <w:t>Conclusion</w:t>
      </w:r>
      <w:bookmarkEnd w:id="12"/>
    </w:p>
    <w:p w14:paraId="4AD2702B" w14:textId="77777777" w:rsidR="00A97DB7" w:rsidRDefault="00A64041">
      <w:pPr>
        <w:jc w:val="both"/>
      </w:pPr>
      <w:r>
        <w:rPr>
          <w:rFonts w:ascii="Times New Roman" w:hAnsi="Times New Roman"/>
          <w:sz w:val="24"/>
          <w:szCs w:val="24"/>
        </w:rPr>
        <w:t>In conclusion I could say that I learned a lot from this reflection, it gave me the opportunity to review my objectives and goals as an individual, it was a pleasure to get over these things and to realize that the</w:t>
      </w:r>
      <w:r>
        <w:rPr>
          <w:rFonts w:ascii="Times New Roman" w:hAnsi="Times New Roman"/>
          <w:sz w:val="24"/>
          <w:szCs w:val="24"/>
        </w:rPr>
        <w:t xml:space="preserve"> achievements will come with work, namely the main action must be done when it is most difficult.</w:t>
      </w:r>
      <w:r>
        <w:t xml:space="preserve"> </w:t>
      </w:r>
      <w:r>
        <w:br/>
      </w:r>
      <w:r>
        <w:rPr>
          <w:rFonts w:ascii="Times New Roman" w:hAnsi="Times New Roman"/>
          <w:sz w:val="24"/>
          <w:szCs w:val="24"/>
        </w:rPr>
        <w:t>Personal development plan engages you to work and not stop here, I think this plan must be printed and pasted on the wall, that every morning when you wake u</w:t>
      </w:r>
      <w:r>
        <w:rPr>
          <w:rFonts w:ascii="Times New Roman" w:hAnsi="Times New Roman"/>
          <w:sz w:val="24"/>
          <w:szCs w:val="24"/>
        </w:rPr>
        <w:t>p you look at the wall and realize what you have to work for today.</w:t>
      </w:r>
    </w:p>
    <w:p w14:paraId="062602CF" w14:textId="77777777" w:rsidR="00A97DB7" w:rsidRDefault="00A97DB7">
      <w:pPr>
        <w:jc w:val="both"/>
        <w:rPr>
          <w:rFonts w:ascii="Times New Roman" w:hAnsi="Times New Roman"/>
          <w:sz w:val="24"/>
          <w:szCs w:val="24"/>
        </w:rPr>
      </w:pPr>
    </w:p>
    <w:p w14:paraId="7B4662DD" w14:textId="77777777" w:rsidR="00A97DB7" w:rsidRDefault="00A97DB7">
      <w:pPr>
        <w:jc w:val="both"/>
      </w:pPr>
    </w:p>
    <w:p w14:paraId="564BA3CE" w14:textId="77777777" w:rsidR="00A97DB7" w:rsidRDefault="00A97DB7">
      <w:pPr>
        <w:jc w:val="both"/>
      </w:pPr>
    </w:p>
    <w:p w14:paraId="2ED808DA" w14:textId="77777777" w:rsidR="00A97DB7" w:rsidRDefault="00A97DB7">
      <w:pPr>
        <w:jc w:val="both"/>
      </w:pPr>
    </w:p>
    <w:p w14:paraId="30D86611" w14:textId="77777777" w:rsidR="00A97DB7" w:rsidRDefault="00A97DB7">
      <w:pPr>
        <w:jc w:val="both"/>
      </w:pPr>
    </w:p>
    <w:p w14:paraId="78D06FF7" w14:textId="77777777" w:rsidR="00A97DB7" w:rsidRDefault="00A97DB7">
      <w:pPr>
        <w:jc w:val="both"/>
      </w:pPr>
    </w:p>
    <w:p w14:paraId="6F64561B" w14:textId="77777777" w:rsidR="00A97DB7" w:rsidRDefault="00A97DB7">
      <w:pPr>
        <w:jc w:val="both"/>
        <w:rPr>
          <w:rFonts w:ascii="Times New Roman" w:hAnsi="Times New Roman"/>
          <w:sz w:val="24"/>
          <w:szCs w:val="24"/>
        </w:rPr>
      </w:pPr>
    </w:p>
    <w:p w14:paraId="774841EA" w14:textId="77777777" w:rsidR="00A97DB7" w:rsidRDefault="00A97DB7">
      <w:pPr>
        <w:jc w:val="both"/>
        <w:rPr>
          <w:rFonts w:ascii="Times New Roman" w:hAnsi="Times New Roman"/>
          <w:sz w:val="24"/>
          <w:szCs w:val="24"/>
        </w:rPr>
      </w:pPr>
    </w:p>
    <w:p w14:paraId="2A15B4CE" w14:textId="77777777" w:rsidR="00A97DB7" w:rsidRDefault="00A97DB7">
      <w:pPr>
        <w:jc w:val="both"/>
        <w:rPr>
          <w:rFonts w:ascii="Times New Roman" w:hAnsi="Times New Roman"/>
          <w:sz w:val="24"/>
          <w:szCs w:val="24"/>
        </w:rPr>
      </w:pPr>
    </w:p>
    <w:p w14:paraId="1DC613FC" w14:textId="77777777" w:rsidR="00A97DB7" w:rsidRDefault="00A97DB7">
      <w:pPr>
        <w:jc w:val="both"/>
        <w:rPr>
          <w:rFonts w:ascii="Times New Roman" w:hAnsi="Times New Roman"/>
          <w:sz w:val="24"/>
          <w:szCs w:val="24"/>
        </w:rPr>
      </w:pPr>
    </w:p>
    <w:p w14:paraId="52F97985" w14:textId="77777777" w:rsidR="00A97DB7" w:rsidRDefault="00A97DB7">
      <w:pPr>
        <w:jc w:val="both"/>
        <w:rPr>
          <w:rFonts w:ascii="Times New Roman" w:hAnsi="Times New Roman"/>
          <w:b/>
          <w:bCs/>
          <w:sz w:val="28"/>
          <w:szCs w:val="28"/>
        </w:rPr>
      </w:pPr>
    </w:p>
    <w:p w14:paraId="47B7CE64" w14:textId="77777777" w:rsidR="00A97DB7" w:rsidRDefault="00A97DB7">
      <w:pPr>
        <w:jc w:val="both"/>
        <w:rPr>
          <w:rFonts w:ascii="Times New Roman" w:hAnsi="Times New Roman"/>
          <w:sz w:val="28"/>
          <w:szCs w:val="28"/>
        </w:rPr>
      </w:pPr>
    </w:p>
    <w:p w14:paraId="71759B75" w14:textId="77777777" w:rsidR="00A97DB7" w:rsidRDefault="00A97DB7">
      <w:pPr>
        <w:jc w:val="both"/>
        <w:rPr>
          <w:rFonts w:ascii="Times New Roman" w:hAnsi="Times New Roman"/>
          <w:sz w:val="28"/>
          <w:szCs w:val="28"/>
        </w:rPr>
      </w:pPr>
    </w:p>
    <w:p w14:paraId="47D9BC22" w14:textId="77777777" w:rsidR="00A97DB7" w:rsidRDefault="00A97DB7">
      <w:pPr>
        <w:jc w:val="both"/>
        <w:rPr>
          <w:rFonts w:ascii="Times New Roman" w:hAnsi="Times New Roman"/>
          <w:sz w:val="28"/>
          <w:szCs w:val="28"/>
        </w:rPr>
      </w:pPr>
    </w:p>
    <w:p w14:paraId="07133C19" w14:textId="77777777" w:rsidR="00A97DB7" w:rsidRDefault="00A97DB7">
      <w:pPr>
        <w:jc w:val="both"/>
        <w:rPr>
          <w:rFonts w:ascii="Times New Roman" w:hAnsi="Times New Roman"/>
          <w:sz w:val="28"/>
          <w:szCs w:val="28"/>
        </w:rPr>
      </w:pPr>
    </w:p>
    <w:p w14:paraId="07F53319" w14:textId="77777777" w:rsidR="00A97DB7" w:rsidRDefault="00A97DB7">
      <w:pPr>
        <w:jc w:val="both"/>
        <w:rPr>
          <w:rFonts w:ascii="Times New Roman" w:hAnsi="Times New Roman"/>
          <w:sz w:val="28"/>
          <w:szCs w:val="28"/>
        </w:rPr>
      </w:pPr>
    </w:p>
    <w:p w14:paraId="64B5F968" w14:textId="77777777" w:rsidR="00A97DB7" w:rsidRDefault="00A97DB7">
      <w:pPr>
        <w:jc w:val="both"/>
        <w:rPr>
          <w:rFonts w:ascii="Times New Roman" w:hAnsi="Times New Roman"/>
          <w:sz w:val="28"/>
          <w:szCs w:val="28"/>
        </w:rPr>
      </w:pPr>
    </w:p>
    <w:p w14:paraId="342DF4E1" w14:textId="77777777" w:rsidR="00A97DB7" w:rsidRDefault="00A97DB7">
      <w:pPr>
        <w:jc w:val="both"/>
        <w:rPr>
          <w:rFonts w:ascii="Times New Roman" w:hAnsi="Times New Roman"/>
          <w:sz w:val="28"/>
          <w:szCs w:val="28"/>
        </w:rPr>
      </w:pPr>
    </w:p>
    <w:p w14:paraId="62183D5E" w14:textId="77777777" w:rsidR="00A97DB7" w:rsidRDefault="00A97DB7">
      <w:pPr>
        <w:jc w:val="both"/>
        <w:rPr>
          <w:rFonts w:ascii="Times New Roman" w:hAnsi="Times New Roman"/>
          <w:sz w:val="28"/>
          <w:szCs w:val="28"/>
        </w:rPr>
      </w:pPr>
    </w:p>
    <w:p w14:paraId="56F732FD" w14:textId="77777777" w:rsidR="00A97DB7" w:rsidRDefault="00A97DB7">
      <w:pPr>
        <w:jc w:val="both"/>
        <w:rPr>
          <w:rFonts w:ascii="Times New Roman" w:hAnsi="Times New Roman"/>
          <w:sz w:val="28"/>
          <w:szCs w:val="28"/>
        </w:rPr>
      </w:pPr>
    </w:p>
    <w:p w14:paraId="646BE6B4" w14:textId="77777777" w:rsidR="00A97DB7" w:rsidRDefault="00A97DB7">
      <w:pPr>
        <w:jc w:val="both"/>
        <w:rPr>
          <w:rFonts w:ascii="Times New Roman" w:hAnsi="Times New Roman"/>
          <w:sz w:val="28"/>
          <w:szCs w:val="28"/>
        </w:rPr>
      </w:pPr>
    </w:p>
    <w:p w14:paraId="1A7E7C95" w14:textId="77777777" w:rsidR="00A97DB7" w:rsidRDefault="00A97DB7">
      <w:pPr>
        <w:jc w:val="both"/>
        <w:rPr>
          <w:rFonts w:ascii="Times New Roman" w:hAnsi="Times New Roman"/>
          <w:sz w:val="28"/>
          <w:szCs w:val="28"/>
        </w:rPr>
      </w:pPr>
    </w:p>
    <w:p w14:paraId="017E16E8" w14:textId="77777777" w:rsidR="00A97DB7" w:rsidRDefault="00A97DB7">
      <w:pPr>
        <w:jc w:val="both"/>
        <w:rPr>
          <w:rFonts w:ascii="Times New Roman" w:hAnsi="Times New Roman"/>
          <w:sz w:val="28"/>
          <w:szCs w:val="28"/>
        </w:rPr>
      </w:pPr>
    </w:p>
    <w:p w14:paraId="5D416D4A" w14:textId="77777777" w:rsidR="00A97DB7" w:rsidRDefault="00A97DB7">
      <w:pPr>
        <w:jc w:val="both"/>
        <w:rPr>
          <w:rFonts w:ascii="Times New Roman" w:hAnsi="Times New Roman"/>
          <w:sz w:val="28"/>
          <w:szCs w:val="28"/>
        </w:rPr>
      </w:pPr>
    </w:p>
    <w:p w14:paraId="320A93C4" w14:textId="77777777" w:rsidR="00A97DB7" w:rsidRDefault="00A97DB7">
      <w:pPr>
        <w:jc w:val="both"/>
        <w:rPr>
          <w:rFonts w:ascii="Times New Roman" w:hAnsi="Times New Roman"/>
          <w:sz w:val="28"/>
          <w:szCs w:val="28"/>
        </w:rPr>
      </w:pPr>
    </w:p>
    <w:p w14:paraId="5AD38A03" w14:textId="77777777" w:rsidR="00A97DB7" w:rsidRDefault="00A97DB7">
      <w:pPr>
        <w:jc w:val="both"/>
        <w:rPr>
          <w:rFonts w:ascii="Times New Roman" w:hAnsi="Times New Roman"/>
          <w:sz w:val="28"/>
          <w:szCs w:val="28"/>
        </w:rPr>
      </w:pPr>
    </w:p>
    <w:p w14:paraId="00627DB2" w14:textId="77777777" w:rsidR="00A97DB7" w:rsidRDefault="00A64041">
      <w:pPr>
        <w:pStyle w:val="Heading1"/>
        <w:rPr>
          <w:rFonts w:ascii="Times New Roman" w:hAnsi="Times New Roman"/>
          <w:b/>
          <w:bCs/>
          <w:sz w:val="28"/>
          <w:szCs w:val="28"/>
        </w:rPr>
      </w:pPr>
      <w:bookmarkStart w:id="13" w:name="_Toc50046069"/>
      <w:r>
        <w:rPr>
          <w:rFonts w:ascii="Times New Roman" w:hAnsi="Times New Roman"/>
          <w:b/>
          <w:bCs/>
          <w:sz w:val="28"/>
          <w:szCs w:val="28"/>
        </w:rPr>
        <w:lastRenderedPageBreak/>
        <w:t>References</w:t>
      </w:r>
      <w:bookmarkEnd w:id="13"/>
      <w:r>
        <w:rPr>
          <w:rFonts w:ascii="Times New Roman" w:hAnsi="Times New Roman"/>
          <w:b/>
          <w:bCs/>
          <w:sz w:val="28"/>
          <w:szCs w:val="28"/>
        </w:rPr>
        <w:t xml:space="preserve"> </w:t>
      </w:r>
    </w:p>
    <w:p w14:paraId="5D7CB8A7" w14:textId="77777777" w:rsidR="00A97DB7" w:rsidRDefault="00A64041">
      <w:r>
        <w:rPr>
          <w:rFonts w:ascii="Times New Roman" w:hAnsi="Times New Roman"/>
          <w:sz w:val="24"/>
          <w:szCs w:val="24"/>
        </w:rPr>
        <w:t>clear review (2020) [Online] Available at:</w:t>
      </w:r>
      <w:r>
        <w:t xml:space="preserve"> </w:t>
      </w:r>
      <w:r>
        <w:rPr>
          <w:rFonts w:ascii="Times New Roman" w:hAnsi="Times New Roman"/>
          <w:sz w:val="24"/>
          <w:szCs w:val="24"/>
        </w:rPr>
        <w:t>www.clearreview.com,’</w:t>
      </w:r>
      <w:r>
        <w:t xml:space="preserve"> </w:t>
      </w:r>
      <w:r>
        <w:rPr>
          <w:rFonts w:ascii="Times New Roman" w:hAnsi="Times New Roman"/>
          <w:sz w:val="24"/>
          <w:szCs w:val="24"/>
        </w:rPr>
        <w:t>resources guides which smart objectives definition should I use</w:t>
      </w:r>
      <w:proofErr w:type="gramStart"/>
      <w:r>
        <w:rPr>
          <w:rFonts w:ascii="Times New Roman" w:hAnsi="Times New Roman"/>
          <w:sz w:val="24"/>
          <w:szCs w:val="24"/>
        </w:rPr>
        <w:t>’ ,</w:t>
      </w:r>
      <w:proofErr w:type="gramEnd"/>
      <w:r>
        <w:rPr>
          <w:rFonts w:ascii="Times New Roman" w:hAnsi="Times New Roman"/>
          <w:sz w:val="24"/>
          <w:szCs w:val="24"/>
        </w:rPr>
        <w:t xml:space="preserve"> </w:t>
      </w:r>
      <w:r>
        <w:rPr>
          <w:rFonts w:ascii="Times New Roman" w:hAnsi="Times New Roman"/>
          <w:sz w:val="24"/>
          <w:szCs w:val="24"/>
        </w:rPr>
        <w:t>(accessed:24 august 2020).</w:t>
      </w:r>
    </w:p>
    <w:p w14:paraId="14C4D835" w14:textId="77777777" w:rsidR="00A97DB7" w:rsidRDefault="00A64041">
      <w:r>
        <w:rPr>
          <w:rFonts w:ascii="Times New Roman" w:hAnsi="Times New Roman"/>
          <w:sz w:val="24"/>
          <w:szCs w:val="24"/>
        </w:rPr>
        <w:t>Skills you need (2020) [Online] Available at:</w:t>
      </w:r>
      <w:hyperlink r:id="rId20" w:history="1">
        <w:r>
          <w:rPr>
            <w:rStyle w:val="Hyperlink"/>
            <w:rFonts w:ascii="Times New Roman" w:hAnsi="Times New Roman"/>
            <w:color w:val="auto"/>
            <w:sz w:val="24"/>
            <w:szCs w:val="24"/>
            <w:u w:val="none"/>
          </w:rPr>
          <w:t>www.skillsyouneed.com</w:t>
        </w:r>
      </w:hyperlink>
      <w:r>
        <w:rPr>
          <w:rFonts w:ascii="Times New Roman" w:hAnsi="Times New Roman"/>
          <w:sz w:val="24"/>
          <w:szCs w:val="24"/>
        </w:rPr>
        <w:t>, ‘Self-motivation’,(accessed:20 august 2020).</w:t>
      </w:r>
    </w:p>
    <w:p w14:paraId="5EA71C94" w14:textId="77777777" w:rsidR="00A97DB7" w:rsidRDefault="00A64041">
      <w:proofErr w:type="spellStart"/>
      <w:r>
        <w:rPr>
          <w:rFonts w:ascii="Times New Roman" w:hAnsi="Times New Roman"/>
          <w:sz w:val="24"/>
          <w:szCs w:val="24"/>
        </w:rPr>
        <w:t>Toppr</w:t>
      </w:r>
      <w:proofErr w:type="spellEnd"/>
      <w:r>
        <w:rPr>
          <w:rFonts w:ascii="Times New Roman" w:hAnsi="Times New Roman"/>
          <w:sz w:val="24"/>
          <w:szCs w:val="24"/>
        </w:rPr>
        <w:t xml:space="preserve"> (2020) [Online] Available at Toppr.com,’</w:t>
      </w:r>
      <w:r>
        <w:t xml:space="preserve"> </w:t>
      </w:r>
      <w:r>
        <w:rPr>
          <w:rFonts w:ascii="Times New Roman" w:hAnsi="Times New Roman"/>
          <w:sz w:val="24"/>
          <w:szCs w:val="24"/>
        </w:rPr>
        <w:t xml:space="preserve">business communication </w:t>
      </w:r>
      <w:r>
        <w:rPr>
          <w:rFonts w:ascii="Times New Roman" w:hAnsi="Times New Roman"/>
          <w:sz w:val="24"/>
          <w:szCs w:val="24"/>
        </w:rPr>
        <w:t>and ethics intro to business communication Johari-window</w:t>
      </w:r>
      <w:proofErr w:type="gramStart"/>
      <w:r>
        <w:rPr>
          <w:rFonts w:ascii="Times New Roman" w:hAnsi="Times New Roman"/>
          <w:sz w:val="24"/>
          <w:szCs w:val="24"/>
        </w:rPr>
        <w:t>’ ,</w:t>
      </w:r>
      <w:proofErr w:type="gramEnd"/>
      <w:r>
        <w:rPr>
          <w:rFonts w:ascii="Times New Roman" w:hAnsi="Times New Roman"/>
          <w:sz w:val="24"/>
          <w:szCs w:val="24"/>
        </w:rPr>
        <w:t>(accessed:18 august 2020).</w:t>
      </w:r>
    </w:p>
    <w:p w14:paraId="4C0043DD" w14:textId="77777777" w:rsidR="00A97DB7" w:rsidRDefault="00A97DB7"/>
    <w:sectPr w:rsidR="00A97DB7">
      <w:footerReference w:type="default" r:id="rId21"/>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49E7A" w14:textId="77777777" w:rsidR="00A64041" w:rsidRDefault="00A64041">
      <w:pPr>
        <w:spacing w:after="0" w:line="240" w:lineRule="auto"/>
      </w:pPr>
      <w:r>
        <w:separator/>
      </w:r>
    </w:p>
  </w:endnote>
  <w:endnote w:type="continuationSeparator" w:id="0">
    <w:p w14:paraId="3B118F40" w14:textId="77777777" w:rsidR="00A64041" w:rsidRDefault="00A64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54D01" w14:textId="77777777" w:rsidR="00941021" w:rsidRDefault="00A64041">
    <w:pPr>
      <w:pStyle w:val="Footer"/>
      <w:jc w:val="center"/>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E98F9" w14:textId="77777777" w:rsidR="00A64041" w:rsidRDefault="00A64041">
      <w:pPr>
        <w:spacing w:after="0" w:line="240" w:lineRule="auto"/>
      </w:pPr>
      <w:r>
        <w:rPr>
          <w:color w:val="000000"/>
        </w:rPr>
        <w:separator/>
      </w:r>
    </w:p>
  </w:footnote>
  <w:footnote w:type="continuationSeparator" w:id="0">
    <w:p w14:paraId="3B82A7CC" w14:textId="77777777" w:rsidR="00A64041" w:rsidRDefault="00A64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D2987"/>
    <w:multiLevelType w:val="multilevel"/>
    <w:tmpl w:val="9774DA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FF045B"/>
    <w:multiLevelType w:val="multilevel"/>
    <w:tmpl w:val="A1387B10"/>
    <w:lvl w:ilvl="0">
      <w:numFmt w:val="bullet"/>
      <w:lvlText w:val="•"/>
      <w:lvlJc w:val="left"/>
      <w:pPr>
        <w:ind w:left="90" w:hanging="90"/>
      </w:pPr>
    </w:lvl>
    <w:lvl w:ilvl="1">
      <w:numFmt w:val="bullet"/>
      <w:lvlText w:val="•"/>
      <w:lvlJc w:val="left"/>
      <w:pPr>
        <w:ind w:left="90" w:hanging="90"/>
      </w:pPr>
    </w:lvl>
    <w:lvl w:ilvl="2">
      <w:numFmt w:val="bullet"/>
      <w:lvlText w:val="•"/>
      <w:lvlJc w:val="left"/>
      <w:pPr>
        <w:ind w:left="90" w:hanging="90"/>
      </w:pPr>
    </w:lvl>
    <w:lvl w:ilvl="3">
      <w:numFmt w:val="bullet"/>
      <w:lvlText w:val="•"/>
      <w:lvlJc w:val="left"/>
      <w:pPr>
        <w:ind w:left="90" w:hanging="90"/>
      </w:pPr>
    </w:lvl>
    <w:lvl w:ilvl="4">
      <w:numFmt w:val="bullet"/>
      <w:lvlText w:val="•"/>
      <w:lvlJc w:val="left"/>
      <w:pPr>
        <w:ind w:left="90" w:hanging="90"/>
      </w:pPr>
    </w:lvl>
    <w:lvl w:ilvl="5">
      <w:numFmt w:val="bullet"/>
      <w:lvlText w:val="•"/>
      <w:lvlJc w:val="left"/>
      <w:pPr>
        <w:ind w:left="90" w:hanging="90"/>
      </w:pPr>
    </w:lvl>
    <w:lvl w:ilvl="6">
      <w:numFmt w:val="bullet"/>
      <w:lvlText w:val="•"/>
      <w:lvlJc w:val="left"/>
      <w:pPr>
        <w:ind w:left="90" w:hanging="90"/>
      </w:pPr>
    </w:lvl>
    <w:lvl w:ilvl="7">
      <w:numFmt w:val="bullet"/>
      <w:lvlText w:val="•"/>
      <w:lvlJc w:val="left"/>
      <w:pPr>
        <w:ind w:left="90" w:hanging="90"/>
      </w:pPr>
    </w:lvl>
    <w:lvl w:ilvl="8">
      <w:numFmt w:val="bullet"/>
      <w:lvlText w:val="•"/>
      <w:lvlJc w:val="left"/>
      <w:pPr>
        <w:ind w:left="90" w:hanging="90"/>
      </w:pPr>
    </w:lvl>
  </w:abstractNum>
  <w:abstractNum w:abstractNumId="2" w15:restartNumberingAfterBreak="0">
    <w:nsid w:val="238601FE"/>
    <w:multiLevelType w:val="multilevel"/>
    <w:tmpl w:val="414EAD64"/>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3" w15:restartNumberingAfterBreak="0">
    <w:nsid w:val="305B3F02"/>
    <w:multiLevelType w:val="multilevel"/>
    <w:tmpl w:val="F190C1D6"/>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4" w15:restartNumberingAfterBreak="0">
    <w:nsid w:val="34CD6B39"/>
    <w:multiLevelType w:val="multilevel"/>
    <w:tmpl w:val="5EE4D51E"/>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5" w15:restartNumberingAfterBreak="0">
    <w:nsid w:val="38294A92"/>
    <w:multiLevelType w:val="multilevel"/>
    <w:tmpl w:val="1A687E9E"/>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6" w15:restartNumberingAfterBreak="0">
    <w:nsid w:val="3F5D1EF8"/>
    <w:multiLevelType w:val="multilevel"/>
    <w:tmpl w:val="B45CE436"/>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7" w15:restartNumberingAfterBreak="0">
    <w:nsid w:val="40FC42B3"/>
    <w:multiLevelType w:val="multilevel"/>
    <w:tmpl w:val="2D1CD44C"/>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8" w15:restartNumberingAfterBreak="0">
    <w:nsid w:val="45EB0ECC"/>
    <w:multiLevelType w:val="multilevel"/>
    <w:tmpl w:val="B3C6405C"/>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9" w15:restartNumberingAfterBreak="0">
    <w:nsid w:val="63EE6FD3"/>
    <w:multiLevelType w:val="multilevel"/>
    <w:tmpl w:val="9FD664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42B0B82"/>
    <w:multiLevelType w:val="multilevel"/>
    <w:tmpl w:val="6E7636B0"/>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11" w15:restartNumberingAfterBreak="0">
    <w:nsid w:val="719A7EA4"/>
    <w:multiLevelType w:val="multilevel"/>
    <w:tmpl w:val="377A8E58"/>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abstractNum w:abstractNumId="12" w15:restartNumberingAfterBreak="0">
    <w:nsid w:val="73834239"/>
    <w:multiLevelType w:val="multilevel"/>
    <w:tmpl w:val="9C4467A0"/>
    <w:lvl w:ilvl="0">
      <w:numFmt w:val="bullet"/>
      <w:lvlText w:val="•"/>
      <w:lvlJc w:val="left"/>
      <w:pPr>
        <w:ind w:left="180" w:hanging="180"/>
      </w:pPr>
    </w:lvl>
    <w:lvl w:ilvl="1">
      <w:numFmt w:val="bullet"/>
      <w:lvlText w:val="•"/>
      <w:lvlJc w:val="left"/>
      <w:pPr>
        <w:ind w:left="180" w:hanging="180"/>
      </w:pPr>
    </w:lvl>
    <w:lvl w:ilvl="2">
      <w:numFmt w:val="bullet"/>
      <w:lvlText w:val="•"/>
      <w:lvlJc w:val="left"/>
      <w:pPr>
        <w:ind w:left="180" w:hanging="180"/>
      </w:pPr>
    </w:lvl>
    <w:lvl w:ilvl="3">
      <w:numFmt w:val="bullet"/>
      <w:lvlText w:val="•"/>
      <w:lvlJc w:val="left"/>
      <w:pPr>
        <w:ind w:left="180" w:hanging="180"/>
      </w:pPr>
    </w:lvl>
    <w:lvl w:ilvl="4">
      <w:numFmt w:val="bullet"/>
      <w:lvlText w:val="•"/>
      <w:lvlJc w:val="left"/>
      <w:pPr>
        <w:ind w:left="180" w:hanging="180"/>
      </w:pPr>
    </w:lvl>
    <w:lvl w:ilvl="5">
      <w:numFmt w:val="bullet"/>
      <w:lvlText w:val="•"/>
      <w:lvlJc w:val="left"/>
      <w:pPr>
        <w:ind w:left="180" w:hanging="180"/>
      </w:pPr>
    </w:lvl>
    <w:lvl w:ilvl="6">
      <w:numFmt w:val="bullet"/>
      <w:lvlText w:val="•"/>
      <w:lvlJc w:val="left"/>
      <w:pPr>
        <w:ind w:left="180" w:hanging="180"/>
      </w:pPr>
    </w:lvl>
    <w:lvl w:ilvl="7">
      <w:numFmt w:val="bullet"/>
      <w:lvlText w:val="•"/>
      <w:lvlJc w:val="left"/>
      <w:pPr>
        <w:ind w:left="180" w:hanging="180"/>
      </w:pPr>
    </w:lvl>
    <w:lvl w:ilvl="8">
      <w:numFmt w:val="bullet"/>
      <w:lvlText w:val="•"/>
      <w:lvlJc w:val="left"/>
      <w:pPr>
        <w:ind w:left="180" w:hanging="180"/>
      </w:pPr>
    </w:lvl>
  </w:abstractNum>
  <w:num w:numId="1">
    <w:abstractNumId w:val="1"/>
  </w:num>
  <w:num w:numId="2">
    <w:abstractNumId w:val="6"/>
  </w:num>
  <w:num w:numId="3">
    <w:abstractNumId w:val="8"/>
  </w:num>
  <w:num w:numId="4">
    <w:abstractNumId w:val="3"/>
  </w:num>
  <w:num w:numId="5">
    <w:abstractNumId w:val="10"/>
  </w:num>
  <w:num w:numId="6">
    <w:abstractNumId w:val="4"/>
  </w:num>
  <w:num w:numId="7">
    <w:abstractNumId w:val="5"/>
  </w:num>
  <w:num w:numId="8">
    <w:abstractNumId w:val="12"/>
  </w:num>
  <w:num w:numId="9">
    <w:abstractNumId w:val="11"/>
  </w:num>
  <w:num w:numId="10">
    <w:abstractNumId w:val="2"/>
  </w:num>
  <w:num w:numId="11">
    <w:abstractNumId w:val="7"/>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97DB7"/>
    <w:rsid w:val="00736A76"/>
    <w:rsid w:val="00A64041"/>
    <w:rsid w:val="00A9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1A72B"/>
  <w15:docId w15:val="{0D5F209B-D3B4-4B96-B47F-656783E1D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rPr>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TMLPreformatted">
    <w:name w:val="HTML Preformatted"/>
    <w:basedOn w:val="Normal"/>
    <w:pPr>
      <w:spacing w:after="0" w:line="240" w:lineRule="auto"/>
    </w:pPr>
    <w:rPr>
      <w:rFonts w:ascii="Consolas" w:hAnsi="Consolas"/>
      <w:sz w:val="20"/>
      <w:szCs w:val="20"/>
    </w:rPr>
  </w:style>
  <w:style w:type="character" w:customStyle="1" w:styleId="HTMLPreformattedChar">
    <w:name w:val="HTML Preformatted Char"/>
    <w:basedOn w:val="DefaultParagraphFont"/>
    <w:rPr>
      <w:rFonts w:ascii="Consolas" w:hAnsi="Consolas"/>
      <w:sz w:val="20"/>
      <w:szCs w:val="20"/>
    </w:rPr>
  </w:style>
  <w:style w:type="paragraph" w:styleId="ListParagraph">
    <w:name w:val="List Paragraph"/>
    <w:basedOn w:val="Normal"/>
    <w:pPr>
      <w:ind w:left="720"/>
    </w:pPr>
  </w:style>
  <w:style w:type="character" w:customStyle="1" w:styleId="normaltextrun">
    <w:name w:val="normaltextrun"/>
    <w:basedOn w:val="DefaultParagraphFont"/>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1">
    <w:name w:val="toc 1"/>
    <w:basedOn w:val="Normal"/>
    <w:next w:val="Normal"/>
    <w:autoRedefine/>
    <w:pPr>
      <w:tabs>
        <w:tab w:val="right" w:leader="dot" w:pos="10456"/>
      </w:tabs>
      <w:spacing w:after="100"/>
    </w:pPr>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_Toc50046058" TargetMode="External"/><Relationship Id="rId13" Type="http://schemas.openxmlformats.org/officeDocument/2006/relationships/hyperlink" Target="#_Toc50046063" TargetMode="External"/><Relationship Id="rId18" Type="http://schemas.openxmlformats.org/officeDocument/2006/relationships/hyperlink" Target="#_Toc50046068"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_Toc50046062" TargetMode="External"/><Relationship Id="rId17" Type="http://schemas.openxmlformats.org/officeDocument/2006/relationships/hyperlink" Target="#_Toc50046067" TargetMode="External"/><Relationship Id="rId2" Type="http://schemas.openxmlformats.org/officeDocument/2006/relationships/styles" Target="styles.xml"/><Relationship Id="rId16" Type="http://schemas.openxmlformats.org/officeDocument/2006/relationships/hyperlink" Target="#_Toc50046066" TargetMode="External"/><Relationship Id="rId20" Type="http://schemas.openxmlformats.org/officeDocument/2006/relationships/hyperlink" Target="http://www.skillsyouneed.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50046061" TargetMode="External"/><Relationship Id="rId5" Type="http://schemas.openxmlformats.org/officeDocument/2006/relationships/footnotes" Target="footnotes.xml"/><Relationship Id="rId15" Type="http://schemas.openxmlformats.org/officeDocument/2006/relationships/hyperlink" Target="#_Toc50046065" TargetMode="External"/><Relationship Id="rId23" Type="http://schemas.openxmlformats.org/officeDocument/2006/relationships/theme" Target="theme/theme1.xml"/><Relationship Id="rId10" Type="http://schemas.openxmlformats.org/officeDocument/2006/relationships/hyperlink" Target="#_Toc50046060" TargetMode="External"/><Relationship Id="rId19" Type="http://schemas.openxmlformats.org/officeDocument/2006/relationships/hyperlink" Target="#_Toc50046069" TargetMode="External"/><Relationship Id="rId4" Type="http://schemas.openxmlformats.org/officeDocument/2006/relationships/webSettings" Target="webSettings.xml"/><Relationship Id="rId9" Type="http://schemas.openxmlformats.org/officeDocument/2006/relationships/hyperlink" Target="#_Toc50046059" TargetMode="External"/><Relationship Id="rId14" Type="http://schemas.openxmlformats.org/officeDocument/2006/relationships/hyperlink" Target="#_Toc50046064"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1945</Words>
  <Characters>11088</Characters>
  <Application>Microsoft Office Word</Application>
  <DocSecurity>0</DocSecurity>
  <Lines>92</Lines>
  <Paragraphs>26</Paragraphs>
  <ScaleCrop>false</ScaleCrop>
  <Company/>
  <LinksUpToDate>false</LinksUpToDate>
  <CharactersWithSpaces>13007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Rotari</dc:creator>
  <dc:description/>
  <cp:lastModifiedBy>Cristian Rotari (1909888)</cp:lastModifiedBy>
  <cp:revision>2</cp:revision>
  <dcterms:created xsi:type="dcterms:W3CDTF">2020-09-03T17:08:00Z</dcterms:created>
  <dcterms:modified xsi:type="dcterms:W3CDTF">2020-09-03T17:08:00Z</dcterms:modified>
</cp:coreProperties>
</file>