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82A5A" w14:textId="77777777" w:rsidR="00EF0BE1" w:rsidRDefault="00EF0BE1" w:rsidP="00EF0BE1">
      <w:pPr>
        <w:sectPr w:rsidR="00EF0BE1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497FF0FE">
        <w:tc>
          <w:tcPr>
            <w:tcW w:w="2252" w:type="dxa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5A3D889E" w:rsidR="00D46A8E" w:rsidRPr="00C508AC" w:rsidRDefault="00330335" w:rsidP="497FF0FE">
            <w:pPr>
              <w:rPr>
                <w:i/>
                <w:iCs/>
                <w:sz w:val="22"/>
                <w:szCs w:val="22"/>
                <w:lang w:val="cy-GB"/>
              </w:rPr>
            </w:pPr>
            <w:r w:rsidRPr="497FF0FE">
              <w:rPr>
                <w:i/>
                <w:iCs/>
                <w:sz w:val="22"/>
                <w:szCs w:val="22"/>
                <w:lang w:val="cy-GB"/>
              </w:rPr>
              <w:t>John</w:t>
            </w:r>
          </w:p>
        </w:tc>
        <w:tc>
          <w:tcPr>
            <w:tcW w:w="950" w:type="dxa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798A1B72" w:rsidR="00D46A8E" w:rsidRPr="00C508AC" w:rsidRDefault="00330335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Year </w:t>
            </w:r>
            <w:r w:rsidR="00946BFC">
              <w:rPr>
                <w:sz w:val="22"/>
                <w:szCs w:val="22"/>
                <w:lang w:val="cy-GB"/>
              </w:rPr>
              <w:t>9</w:t>
            </w:r>
          </w:p>
        </w:tc>
      </w:tr>
      <w:tr w:rsidR="00D46A8E" w:rsidRPr="00D46A8E" w14:paraId="03967396" w14:textId="77777777" w:rsidTr="497FF0FE">
        <w:tc>
          <w:tcPr>
            <w:tcW w:w="2252" w:type="dxa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3CC423D3" w:rsidR="00D46A8E" w:rsidRPr="00C508AC" w:rsidRDefault="00330335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Mathematics</w:t>
            </w:r>
          </w:p>
        </w:tc>
        <w:tc>
          <w:tcPr>
            <w:tcW w:w="950" w:type="dxa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38B5079E" w:rsidR="00D46A8E" w:rsidRPr="00C508AC" w:rsidRDefault="00CD1031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29</w:t>
            </w:r>
            <w:r w:rsidR="00330335">
              <w:rPr>
                <w:sz w:val="22"/>
                <w:szCs w:val="22"/>
                <w:lang w:val="cy-GB"/>
              </w:rPr>
              <w:t>/10/20</w:t>
            </w:r>
          </w:p>
        </w:tc>
      </w:tr>
      <w:tr w:rsidR="00D46A8E" w:rsidRPr="00D46A8E" w14:paraId="67A3E20D" w14:textId="77777777" w:rsidTr="497FF0FE">
        <w:tc>
          <w:tcPr>
            <w:tcW w:w="2252" w:type="dxa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22DE9650" w:rsidR="00D46A8E" w:rsidRPr="00C508AC" w:rsidRDefault="00CD1031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Laws of indices – Multiplication, Division and Power Laws of Indices</w:t>
            </w:r>
          </w:p>
        </w:tc>
      </w:tr>
      <w:tr w:rsidR="00EB6268" w:rsidRPr="00D46A8E" w14:paraId="16A73A1C" w14:textId="77777777" w:rsidTr="497FF0FE">
        <w:tc>
          <w:tcPr>
            <w:tcW w:w="2252" w:type="dxa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456BA886" w14:textId="3831B13D" w:rsidR="00EB6268" w:rsidRPr="00A04644" w:rsidRDefault="00330335" w:rsidP="00E4674D">
            <w:pPr>
              <w:rPr>
                <w:sz w:val="22"/>
                <w:szCs w:val="22"/>
                <w:lang w:val="cy-GB"/>
              </w:rPr>
            </w:pPr>
            <w:r w:rsidRPr="00A04644">
              <w:rPr>
                <w:sz w:val="22"/>
                <w:szCs w:val="22"/>
                <w:lang w:val="cy-GB"/>
              </w:rPr>
              <w:t>Express repeated multiplication as powers</w:t>
            </w:r>
          </w:p>
          <w:p w14:paraId="65693F88" w14:textId="573833E7" w:rsidR="00CD1031" w:rsidRPr="00A04644" w:rsidRDefault="00CD1031" w:rsidP="00E4674D">
            <w:pPr>
              <w:rPr>
                <w:sz w:val="22"/>
                <w:szCs w:val="22"/>
                <w:lang w:val="cy-GB"/>
              </w:rPr>
            </w:pPr>
            <w:r w:rsidRPr="00A04644">
              <w:rPr>
                <w:sz w:val="22"/>
                <w:szCs w:val="22"/>
                <w:lang w:val="cy-GB"/>
              </w:rPr>
              <w:t>Write a number as a product of its prime factors in index form</w:t>
            </w:r>
          </w:p>
          <w:p w14:paraId="7102E20E" w14:textId="09A5C98C" w:rsidR="00330335" w:rsidRPr="00A04644" w:rsidRDefault="00330335" w:rsidP="00E4674D">
            <w:pPr>
              <w:rPr>
                <w:sz w:val="22"/>
                <w:szCs w:val="22"/>
                <w:lang w:val="cy-GB"/>
              </w:rPr>
            </w:pPr>
            <w:r w:rsidRPr="00A04644">
              <w:rPr>
                <w:sz w:val="22"/>
                <w:szCs w:val="22"/>
                <w:lang w:val="cy-GB"/>
              </w:rPr>
              <w:t>Multiply and divide</w:t>
            </w:r>
            <w:r w:rsidR="00CD1031" w:rsidRPr="00A04644">
              <w:rPr>
                <w:sz w:val="22"/>
                <w:szCs w:val="22"/>
                <w:lang w:val="cy-GB"/>
              </w:rPr>
              <w:t xml:space="preserve"> and use brackets</w:t>
            </w:r>
            <w:r w:rsidRPr="00A04644">
              <w:rPr>
                <w:sz w:val="22"/>
                <w:szCs w:val="22"/>
                <w:lang w:val="cy-GB"/>
              </w:rPr>
              <w:t xml:space="preserve"> with powers</w:t>
            </w:r>
          </w:p>
        </w:tc>
      </w:tr>
      <w:tr w:rsidR="00EB6268" w:rsidRPr="00D46A8E" w14:paraId="0DD4DF40" w14:textId="77777777" w:rsidTr="497FF0FE">
        <w:tc>
          <w:tcPr>
            <w:tcW w:w="2252" w:type="dxa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BC1CD0E" w:rsidR="00330335" w:rsidRPr="00A04644" w:rsidRDefault="00330335" w:rsidP="00A04644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  <w:lang w:val="cy-GB"/>
              </w:rPr>
            </w:pPr>
            <w:r w:rsidRPr="00A04644">
              <w:rPr>
                <w:sz w:val="22"/>
                <w:szCs w:val="22"/>
                <w:lang w:val="cy-GB"/>
              </w:rPr>
              <w:t>Literacy: Introduction of new terms and meanings.</w:t>
            </w:r>
          </w:p>
        </w:tc>
      </w:tr>
      <w:tr w:rsidR="00D46A8E" w:rsidRPr="00D46A8E" w14:paraId="28CD5959" w14:textId="77777777" w:rsidTr="497FF0FE">
        <w:tc>
          <w:tcPr>
            <w:tcW w:w="9010" w:type="dxa"/>
            <w:gridSpan w:val="4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6EB59F3D" w14:textId="130C640F" w:rsidR="00D46A8E" w:rsidRPr="00DF60B2" w:rsidRDefault="00A04644" w:rsidP="00E4674D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DF60B2">
              <w:rPr>
                <w:rFonts w:cstheme="minorHAnsi"/>
                <w:sz w:val="22"/>
                <w:szCs w:val="22"/>
                <w:lang w:val="cy-GB"/>
              </w:rPr>
              <w:t>Deliver a microteach session to fellow PGCE students to inform better future practice.</w:t>
            </w:r>
          </w:p>
          <w:p w14:paraId="5D673C35" w14:textId="5D2315CD" w:rsidR="001915A5" w:rsidRPr="00DF60B2" w:rsidRDefault="001915A5" w:rsidP="00E4674D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DF60B2">
              <w:rPr>
                <w:rFonts w:cstheme="minorHAnsi"/>
                <w:sz w:val="22"/>
                <w:szCs w:val="22"/>
                <w:lang w:val="cy-GB"/>
              </w:rPr>
              <w:t>Link to QTS:</w:t>
            </w:r>
          </w:p>
          <w:p w14:paraId="1B03852A" w14:textId="77777777" w:rsidR="00A04644" w:rsidRPr="00DF60B2" w:rsidRDefault="00A04644" w:rsidP="00A04644">
            <w:pPr>
              <w:tabs>
                <w:tab w:val="left" w:pos="1256"/>
              </w:tabs>
              <w:rPr>
                <w:rFonts w:cstheme="minorHAnsi"/>
                <w:b/>
                <w:sz w:val="22"/>
                <w:szCs w:val="22"/>
              </w:rPr>
            </w:pPr>
            <w:r w:rsidRPr="00DF60B2">
              <w:rPr>
                <w:rFonts w:cstheme="minorHAnsi"/>
                <w:b/>
                <w:sz w:val="22"/>
                <w:szCs w:val="22"/>
              </w:rPr>
              <w:t xml:space="preserve">Collaboration </w:t>
            </w:r>
          </w:p>
          <w:p w14:paraId="1149C760" w14:textId="77777777" w:rsidR="00A04644" w:rsidRPr="00DF60B2" w:rsidRDefault="00A04644" w:rsidP="00A04644">
            <w:pPr>
              <w:autoSpaceDE w:val="0"/>
              <w:autoSpaceDN w:val="0"/>
              <w:adjustRightInd w:val="0"/>
              <w:rPr>
                <w:rFonts w:cstheme="minorHAnsi"/>
                <w:noProof/>
                <w:sz w:val="22"/>
                <w:szCs w:val="22"/>
              </w:rPr>
            </w:pPr>
            <w:r w:rsidRPr="00DF60B2">
              <w:rPr>
                <w:rFonts w:cstheme="minorHAnsi"/>
                <w:b/>
                <w:bCs/>
                <w:noProof/>
                <w:sz w:val="22"/>
                <w:szCs w:val="22"/>
              </w:rPr>
              <w:t>Working with in-school colleagues</w:t>
            </w:r>
          </w:p>
          <w:p w14:paraId="159C509D" w14:textId="742D1458" w:rsidR="00D46A8E" w:rsidRPr="00D46A8E" w:rsidRDefault="00A04644" w:rsidP="00E4674D">
            <w:pPr>
              <w:rPr>
                <w:sz w:val="28"/>
                <w:szCs w:val="28"/>
                <w:lang w:val="cy-GB"/>
              </w:rPr>
            </w:pPr>
            <w:r w:rsidRPr="00DF60B2">
              <w:rPr>
                <w:rFonts w:cstheme="minorHAnsi"/>
                <w:bCs/>
                <w:i/>
                <w:color w:val="000000"/>
                <w:sz w:val="22"/>
                <w:szCs w:val="22"/>
                <w:lang w:val="en-IE"/>
              </w:rPr>
              <w:t>Organised and constructive work with a range of colleagues to enhance learners’ experience is a consistent feature of the student-teacher’s practice. Reflection on developing expertise is structured as a personal or a collaborative process, as appropriate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08F6AE4E" w:rsidR="00D46A8E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7286EB9D" w14:textId="69D6D45B" w:rsidR="00330335" w:rsidRDefault="00D0519B" w:rsidP="00330335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Use laws of indices</w:t>
            </w:r>
          </w:p>
          <w:p w14:paraId="7A89A499" w14:textId="2B1FC819" w:rsidR="00330335" w:rsidRPr="00330335" w:rsidRDefault="00D0519B" w:rsidP="00330335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Use m</w:t>
            </w:r>
            <w:r w:rsidR="00330335" w:rsidRPr="00330335">
              <w:rPr>
                <w:sz w:val="22"/>
                <w:szCs w:val="22"/>
                <w:lang w:val="cy-GB"/>
              </w:rPr>
              <w:t>ultipl</w:t>
            </w:r>
            <w:r>
              <w:rPr>
                <w:sz w:val="22"/>
                <w:szCs w:val="22"/>
                <w:lang w:val="cy-GB"/>
              </w:rPr>
              <w:t xml:space="preserve">ication, </w:t>
            </w:r>
            <w:r w:rsidR="00330335" w:rsidRPr="00330335">
              <w:rPr>
                <w:sz w:val="22"/>
                <w:szCs w:val="22"/>
                <w:lang w:val="cy-GB"/>
              </w:rPr>
              <w:t>divi</w:t>
            </w:r>
            <w:r>
              <w:rPr>
                <w:sz w:val="22"/>
                <w:szCs w:val="22"/>
                <w:lang w:val="cy-GB"/>
              </w:rPr>
              <w:t>sion and</w:t>
            </w:r>
            <w:r w:rsidR="00330335" w:rsidRPr="00330335">
              <w:rPr>
                <w:sz w:val="22"/>
                <w:szCs w:val="22"/>
                <w:lang w:val="cy-GB"/>
              </w:rPr>
              <w:t xml:space="preserve"> power</w:t>
            </w:r>
            <w:r>
              <w:rPr>
                <w:sz w:val="22"/>
                <w:szCs w:val="22"/>
                <w:lang w:val="cy-GB"/>
              </w:rPr>
              <w:t xml:space="preserve"> laws of indices</w:t>
            </w:r>
          </w:p>
          <w:p w14:paraId="145FAC42" w14:textId="1D557BF6" w:rsidR="00D46A8E" w:rsidRPr="002C7C6A" w:rsidRDefault="00D46A8E" w:rsidP="002C7C6A">
            <w:pPr>
              <w:rPr>
                <w:sz w:val="22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31AE202" w14:textId="08EDE7C9" w:rsidR="00CD1031" w:rsidRPr="00CD1031" w:rsidRDefault="00CD1031" w:rsidP="00CD1031">
            <w:pPr>
              <w:pStyle w:val="ListParagraph"/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FB1498">
              <w:rPr>
                <w:sz w:val="22"/>
                <w:szCs w:val="22"/>
              </w:rPr>
              <w:t>All pupils will be able</w:t>
            </w:r>
            <w:r w:rsidRPr="00CD1031">
              <w:rPr>
                <w:sz w:val="22"/>
                <w:szCs w:val="22"/>
              </w:rPr>
              <w:t xml:space="preserve"> to simplify using basic laws.</w:t>
            </w:r>
          </w:p>
          <w:p w14:paraId="6B333FF6" w14:textId="511C5193" w:rsidR="00946BFC" w:rsidRPr="00FB1498" w:rsidRDefault="00CD1031" w:rsidP="00E4674D">
            <w:pPr>
              <w:pStyle w:val="ListParagraph"/>
              <w:numPr>
                <w:ilvl w:val="0"/>
                <w:numId w:val="19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>Most pupils will be able to apply the basic laws of indices to algebraic expressions</w:t>
            </w:r>
            <w:r w:rsidR="00946BFC" w:rsidRPr="00FB1498">
              <w:rPr>
                <w:sz w:val="22"/>
                <w:szCs w:val="22"/>
                <w:lang w:val="cy-GB"/>
              </w:rPr>
              <w:t>.</w:t>
            </w:r>
          </w:p>
          <w:p w14:paraId="7BD7E8D0" w14:textId="674197F4" w:rsidR="00D46A8E" w:rsidRPr="00FB1498" w:rsidRDefault="00CD1031" w:rsidP="00E4674D">
            <w:pPr>
              <w:pStyle w:val="ListParagraph"/>
              <w:numPr>
                <w:ilvl w:val="0"/>
                <w:numId w:val="19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>Some pupils will be able to combine the basic laws of indices</w:t>
            </w:r>
            <w:r w:rsidR="00946BFC" w:rsidRPr="00FB1498">
              <w:rPr>
                <w:sz w:val="22"/>
                <w:szCs w:val="22"/>
                <w:lang w:val="cy-GB"/>
              </w:rPr>
              <w:t>.</w:t>
            </w:r>
          </w:p>
        </w:tc>
        <w:tc>
          <w:tcPr>
            <w:tcW w:w="4505" w:type="dxa"/>
          </w:tcPr>
          <w:p w14:paraId="52D461DD" w14:textId="5A83B5E3" w:rsidR="00946BFC" w:rsidRPr="00FB1498" w:rsidRDefault="00946BFC" w:rsidP="002C7C6A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 xml:space="preserve">Pupils will </w:t>
            </w:r>
            <w:r w:rsidR="00B66531" w:rsidRPr="00FB1498">
              <w:rPr>
                <w:sz w:val="22"/>
                <w:szCs w:val="22"/>
                <w:lang w:val="cy-GB"/>
              </w:rPr>
              <w:t>engage in discussion</w:t>
            </w:r>
          </w:p>
          <w:p w14:paraId="5BA7AF83" w14:textId="0C560FB4" w:rsidR="00946BFC" w:rsidRPr="00FB1498" w:rsidRDefault="00946BFC" w:rsidP="002C7C6A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 xml:space="preserve">Pupils will </w:t>
            </w:r>
            <w:r w:rsidR="00B66531" w:rsidRPr="00FB1498">
              <w:rPr>
                <w:sz w:val="22"/>
                <w:szCs w:val="22"/>
                <w:lang w:val="cy-GB"/>
              </w:rPr>
              <w:t>write examples, laws and tasks in books,</w:t>
            </w:r>
          </w:p>
          <w:p w14:paraId="6DB9570B" w14:textId="77777777" w:rsidR="00946BFC" w:rsidRPr="00FB1498" w:rsidRDefault="00946BFC" w:rsidP="002C7C6A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>Pupils will have independent tasks</w:t>
            </w:r>
          </w:p>
          <w:p w14:paraId="250B79C3" w14:textId="30EA7780" w:rsidR="00946BFC" w:rsidRPr="00FB1498" w:rsidRDefault="00946BFC" w:rsidP="002C7C6A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  <w:lang w:val="cy-GB"/>
              </w:rPr>
            </w:pPr>
            <w:r w:rsidRPr="00FB1498">
              <w:rPr>
                <w:sz w:val="22"/>
                <w:szCs w:val="22"/>
                <w:lang w:val="cy-GB"/>
              </w:rPr>
              <w:t>Teacher will scan room and help w</w:t>
            </w:r>
            <w:r w:rsidR="00A31F6A" w:rsidRPr="00FB1498">
              <w:rPr>
                <w:sz w:val="22"/>
                <w:szCs w:val="22"/>
                <w:lang w:val="cy-GB"/>
              </w:rPr>
              <w:t>h</w:t>
            </w:r>
            <w:r w:rsidRPr="00FB1498">
              <w:rPr>
                <w:sz w:val="22"/>
                <w:szCs w:val="22"/>
                <w:lang w:val="cy-GB"/>
              </w:rPr>
              <w:t>ere required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5409"/>
        <w:gridCol w:w="4533"/>
        <w:gridCol w:w="2903"/>
      </w:tblGrid>
      <w:tr w:rsidR="002B2D5B" w:rsidRPr="002B2D5B" w14:paraId="200AD4DF" w14:textId="77777777" w:rsidTr="497FF0FE">
        <w:trPr>
          <w:trHeight w:val="1071"/>
        </w:trPr>
        <w:tc>
          <w:tcPr>
            <w:tcW w:w="1249" w:type="dxa"/>
          </w:tcPr>
          <w:p w14:paraId="3E45FA4D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088B6083" w14:textId="4C86900B" w:rsidR="006A0148" w:rsidRPr="006A0148" w:rsidRDefault="006A0148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>
              <w:rPr>
                <w:b/>
                <w:sz w:val="22"/>
                <w:szCs w:val="22"/>
                <w:lang w:val="cy-GB"/>
              </w:rPr>
              <w:t>1 HOUR</w:t>
            </w:r>
          </w:p>
        </w:tc>
        <w:tc>
          <w:tcPr>
            <w:tcW w:w="5409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 w:rsidRPr="002C7C6A">
              <w:rPr>
                <w:color w:val="FF0000"/>
                <w:sz w:val="22"/>
                <w:szCs w:val="22"/>
                <w:lang w:val="cy-GB"/>
              </w:rPr>
              <w:t xml:space="preserve">Teacher’s Role </w:t>
            </w:r>
            <w:r w:rsidR="00AA5380">
              <w:rPr>
                <w:sz w:val="22"/>
                <w:szCs w:val="22"/>
                <w:lang w:val="cy-GB"/>
              </w:rPr>
              <w:t>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533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 w:rsidRPr="002C7C6A">
              <w:rPr>
                <w:color w:val="FF0000"/>
                <w:sz w:val="22"/>
                <w:szCs w:val="22"/>
                <w:lang w:val="cy-GB"/>
              </w:rPr>
              <w:t>Pupils’</w:t>
            </w:r>
            <w:r w:rsidRPr="002C7C6A">
              <w:rPr>
                <w:color w:val="FF0000"/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497FF0FE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5409" w:type="dxa"/>
          </w:tcPr>
          <w:p w14:paraId="7802204C" w14:textId="0B486F22" w:rsidR="002B2D5B" w:rsidRPr="00B66531" w:rsidRDefault="002C7C6A" w:rsidP="006A0148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(STARTER </w:t>
            </w:r>
            <w:r w:rsidR="00B96EE4">
              <w:rPr>
                <w:b/>
                <w:bCs/>
                <w:sz w:val="22"/>
                <w:szCs w:val="22"/>
                <w:lang w:val="cy-GB"/>
              </w:rPr>
              <w:t>5</w:t>
            </w:r>
            <w:r w:rsidR="006A0148"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62DE9C2F" w14:textId="58EF8BED" w:rsidR="00B96EE4" w:rsidRPr="001915A5" w:rsidRDefault="00E27F12" w:rsidP="00A050CB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cy-GB"/>
              </w:rPr>
            </w:pPr>
            <w:r w:rsidRPr="001915A5">
              <w:rPr>
                <w:sz w:val="22"/>
                <w:szCs w:val="22"/>
                <w:lang w:val="cy-GB"/>
              </w:rPr>
              <w:t xml:space="preserve">Gauge prior learning - </w:t>
            </w:r>
            <w:r w:rsidR="00B96EE4" w:rsidRPr="001915A5">
              <w:rPr>
                <w:sz w:val="22"/>
                <w:szCs w:val="22"/>
                <w:lang w:val="cy-GB"/>
              </w:rPr>
              <w:t>Ask children to</w:t>
            </w:r>
            <w:r w:rsidR="00D0519B" w:rsidRPr="001915A5">
              <w:rPr>
                <w:sz w:val="22"/>
                <w:szCs w:val="22"/>
                <w:lang w:val="cy-GB"/>
              </w:rPr>
              <w:t xml:space="preserve"> think about the questions on the starter</w:t>
            </w:r>
            <w:r w:rsidR="00B96EE4" w:rsidRPr="001915A5">
              <w:rPr>
                <w:sz w:val="22"/>
                <w:szCs w:val="22"/>
                <w:lang w:val="cy-GB"/>
              </w:rPr>
              <w:t xml:space="preserve"> follow instructions on first slide while taking register.</w:t>
            </w:r>
          </w:p>
          <w:p w14:paraId="7F4FAF99" w14:textId="77777777" w:rsidR="007D5667" w:rsidRPr="001915A5" w:rsidRDefault="00B96EE4" w:rsidP="007D566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1915A5">
              <w:rPr>
                <w:sz w:val="22"/>
                <w:szCs w:val="22"/>
                <w:lang w:val="cy-GB"/>
              </w:rPr>
              <w:t>Introduce Lesson objectives</w:t>
            </w:r>
            <w:r w:rsidR="00A31F6A" w:rsidRPr="001915A5">
              <w:rPr>
                <w:sz w:val="22"/>
                <w:szCs w:val="22"/>
                <w:lang w:val="cy-GB"/>
              </w:rPr>
              <w:t xml:space="preserve"> </w:t>
            </w:r>
          </w:p>
          <w:p w14:paraId="1DA78C59" w14:textId="140AD9BC" w:rsidR="007D5667" w:rsidRPr="001915A5" w:rsidRDefault="007D5667" w:rsidP="007D566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1915A5">
              <w:rPr>
                <w:sz w:val="22"/>
                <w:szCs w:val="22"/>
              </w:rPr>
              <w:t>Ask pupils to write the date and title in their books.</w:t>
            </w:r>
          </w:p>
          <w:p w14:paraId="18772F74" w14:textId="02058795" w:rsidR="00B96EE4" w:rsidRPr="001915A5" w:rsidRDefault="007D5667" w:rsidP="007D566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7D5667">
              <w:rPr>
                <w:sz w:val="22"/>
                <w:szCs w:val="22"/>
              </w:rPr>
              <w:t>Go through the objective and success criteria.</w:t>
            </w:r>
          </w:p>
          <w:p w14:paraId="3BC8E289" w14:textId="0B472BF5" w:rsidR="00483114" w:rsidRPr="0057780D" w:rsidRDefault="00483114" w:rsidP="005974FE">
            <w:pPr>
              <w:pStyle w:val="ListParagraph"/>
              <w:rPr>
                <w:sz w:val="22"/>
                <w:szCs w:val="22"/>
                <w:lang w:val="cy-GB"/>
              </w:rPr>
            </w:pPr>
          </w:p>
        </w:tc>
        <w:tc>
          <w:tcPr>
            <w:tcW w:w="4533" w:type="dxa"/>
          </w:tcPr>
          <w:p w14:paraId="7E4CD9ED" w14:textId="0674A7B1" w:rsidR="006A0148" w:rsidRPr="006A0148" w:rsidRDefault="002C7C6A" w:rsidP="006A0148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(STARTER </w:t>
            </w:r>
            <w:r w:rsidR="00B96EE4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6A0148">
              <w:rPr>
                <w:b/>
                <w:bCs/>
                <w:sz w:val="22"/>
                <w:szCs w:val="22"/>
                <w:lang w:val="cy-GB"/>
              </w:rPr>
              <w:t>MINS.)</w:t>
            </w:r>
          </w:p>
          <w:p w14:paraId="5CCF5277" w14:textId="77777777" w:rsidR="002B2D5B" w:rsidRDefault="007D5667" w:rsidP="0057780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To read starter discuss their thoughts and assumptions.</w:t>
            </w:r>
          </w:p>
          <w:p w14:paraId="7F17A4E6" w14:textId="31E6BCD6" w:rsidR="007D5667" w:rsidRPr="0057780D" w:rsidRDefault="5AC9CC0A" w:rsidP="0057780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 w:rsidRPr="497FF0FE">
              <w:rPr>
                <w:sz w:val="22"/>
                <w:szCs w:val="22"/>
                <w:lang w:val="cy-GB"/>
              </w:rPr>
              <w:t>E.G. What if 2 was multiplied fo</w:t>
            </w:r>
            <w:r w:rsidR="5BB328B6" w:rsidRPr="497FF0FE">
              <w:rPr>
                <w:sz w:val="22"/>
                <w:szCs w:val="22"/>
                <w:lang w:val="cy-GB"/>
              </w:rPr>
              <w:t>u</w:t>
            </w:r>
            <w:r w:rsidRPr="497FF0FE">
              <w:rPr>
                <w:sz w:val="22"/>
                <w:szCs w:val="22"/>
                <w:lang w:val="cy-GB"/>
              </w:rPr>
              <w:t xml:space="preserve">r times? Does this only work for the number ‘2’? </w:t>
            </w:r>
          </w:p>
        </w:tc>
        <w:tc>
          <w:tcPr>
            <w:tcW w:w="2903" w:type="dxa"/>
          </w:tcPr>
          <w:p w14:paraId="63F0B330" w14:textId="707D94E5" w:rsidR="002B2D5B" w:rsidRDefault="001100C7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PowerPoint</w:t>
            </w:r>
          </w:p>
          <w:p w14:paraId="0EE01887" w14:textId="375E692A" w:rsidR="00D3481B" w:rsidRDefault="002C7C6A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Covid Rules of SD</w:t>
            </w:r>
          </w:p>
          <w:p w14:paraId="3BF530B2" w14:textId="51C48FAF" w:rsidR="002C7C6A" w:rsidRDefault="002C7C6A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Register (Safe guarding)</w:t>
            </w:r>
          </w:p>
          <w:p w14:paraId="491DF6ED" w14:textId="28B53E56" w:rsidR="001100C7" w:rsidRPr="001100C7" w:rsidRDefault="001100C7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H&amp;S: Ensure bags are away and under tables to avoid causing a trip hazard</w:t>
            </w:r>
          </w:p>
        </w:tc>
      </w:tr>
      <w:tr w:rsidR="002B2D5B" w:rsidRPr="002B2D5B" w14:paraId="3E425A8C" w14:textId="77777777" w:rsidTr="497FF0FE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5409" w:type="dxa"/>
          </w:tcPr>
          <w:p w14:paraId="1DF31248" w14:textId="379F3388" w:rsidR="007D5667" w:rsidRDefault="006C343D" w:rsidP="006C343D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</w:t>
            </w:r>
            <w:r w:rsidR="001845D5">
              <w:rPr>
                <w:b/>
                <w:bCs/>
                <w:sz w:val="22"/>
                <w:szCs w:val="22"/>
                <w:lang w:val="cy-GB"/>
              </w:rPr>
              <w:t xml:space="preserve">EXPLANATION </w:t>
            </w:r>
            <w:r w:rsidR="005653C6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1332AD49" w14:textId="77CAFFEE" w:rsidR="007D5667" w:rsidRPr="007D5667" w:rsidRDefault="007D5667" w:rsidP="007D5667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 w:rsidRPr="007D5667">
              <w:rPr>
                <w:sz w:val="22"/>
                <w:szCs w:val="22"/>
                <w:lang w:val="cy-GB"/>
              </w:rPr>
              <w:t>Present terminology – Base / Index / Power</w:t>
            </w:r>
          </w:p>
          <w:p w14:paraId="0BC95E71" w14:textId="0BA85EE7" w:rsidR="007D5667" w:rsidRDefault="007D5667" w:rsidP="007D5667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 w:rsidRPr="007D5667">
              <w:rPr>
                <w:sz w:val="22"/>
                <w:szCs w:val="22"/>
                <w:lang w:val="cy-GB"/>
              </w:rPr>
              <w:t xml:space="preserve">Explain the different ways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val="cy-GB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  <w:lang w:val="cy-GB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  <w:lang w:val="cy-GB"/>
                    </w:rPr>
                    <m:t>3</m:t>
                  </m:r>
                </m:sup>
              </m:sSup>
            </m:oMath>
            <w:r w:rsidRPr="007D5667">
              <w:rPr>
                <w:sz w:val="22"/>
                <w:szCs w:val="22"/>
                <w:lang w:val="cy-GB"/>
              </w:rPr>
              <w:t xml:space="preserve"> </w:t>
            </w:r>
            <w:r>
              <w:rPr>
                <w:sz w:val="22"/>
                <w:szCs w:val="22"/>
                <w:lang w:val="cy-GB"/>
              </w:rPr>
              <w:t xml:space="preserve">or a power </w:t>
            </w:r>
            <w:r w:rsidRPr="007D5667">
              <w:rPr>
                <w:sz w:val="22"/>
                <w:szCs w:val="22"/>
                <w:lang w:val="cy-GB"/>
              </w:rPr>
              <w:t>is refered to</w:t>
            </w:r>
            <w:r>
              <w:rPr>
                <w:sz w:val="22"/>
                <w:szCs w:val="22"/>
                <w:lang w:val="cy-GB"/>
              </w:rPr>
              <w:t>.</w:t>
            </w:r>
          </w:p>
          <w:p w14:paraId="554D7D2A" w14:textId="40C6EC8B" w:rsidR="007D5667" w:rsidRDefault="007D5667" w:rsidP="007D5667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Introduce algebraic forms</w:t>
            </w:r>
          </w:p>
          <w:p w14:paraId="2A6D6DA2" w14:textId="1A2F3053" w:rsidR="00810D7E" w:rsidRDefault="00810D7E" w:rsidP="00810D7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(WORKING THROUGH EXAMPLES </w:t>
            </w:r>
            <w:r w:rsidR="005653C6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0B3C6899" w14:textId="2E058F85" w:rsidR="00810D7E" w:rsidRDefault="00810D7E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 w:rsidRPr="00810D7E">
              <w:rPr>
                <w:sz w:val="22"/>
                <w:szCs w:val="22"/>
                <w:lang w:val="cy-GB"/>
              </w:rPr>
              <w:t>Ask pupils to draw table in their books and work through</w:t>
            </w:r>
            <w:r>
              <w:rPr>
                <w:sz w:val="22"/>
                <w:szCs w:val="22"/>
                <w:lang w:val="cy-GB"/>
              </w:rPr>
              <w:t xml:space="preserve"> ‘basic law’</w:t>
            </w:r>
            <w:r w:rsidRPr="00810D7E">
              <w:rPr>
                <w:sz w:val="22"/>
                <w:szCs w:val="22"/>
                <w:lang w:val="cy-GB"/>
              </w:rPr>
              <w:t xml:space="preserve"> example</w:t>
            </w:r>
            <w:r>
              <w:rPr>
                <w:sz w:val="22"/>
                <w:szCs w:val="22"/>
                <w:lang w:val="cy-GB"/>
              </w:rPr>
              <w:t>s</w:t>
            </w:r>
            <w:r w:rsidRPr="00810D7E">
              <w:rPr>
                <w:sz w:val="22"/>
                <w:szCs w:val="22"/>
                <w:lang w:val="cy-GB"/>
              </w:rPr>
              <w:t>.</w:t>
            </w:r>
          </w:p>
          <w:p w14:paraId="3098F443" w14:textId="7E3FB546" w:rsidR="00810D7E" w:rsidRDefault="00810D7E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Go through answers and respond to pupils questions.</w:t>
            </w:r>
          </w:p>
          <w:p w14:paraId="2285A2BD" w14:textId="57A97F1E" w:rsidR="00810D7E" w:rsidRDefault="00810D7E" w:rsidP="00810D7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(EXPLANATION </w:t>
            </w:r>
            <w:r w:rsidR="005653C6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6D1A3C3B" w14:textId="582DB474" w:rsidR="00810D7E" w:rsidRDefault="00810D7E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Relate laws to -ve numbers, fractions and algebra. Ask pupils to respond to Qs on their mini white boards.</w:t>
            </w:r>
          </w:p>
          <w:p w14:paraId="5B2E1C05" w14:textId="01A3B226" w:rsidR="00810D7E" w:rsidRDefault="00810D7E" w:rsidP="00810D7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(WORKING THROUGH EXAMPLES </w:t>
            </w:r>
            <w:r w:rsidR="005653C6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6C70B748" w14:textId="7B859D35" w:rsidR="00810D7E" w:rsidRDefault="00810D7E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>Ask pupils to work through ‘expanding the index form’ question’</w:t>
            </w:r>
          </w:p>
          <w:p w14:paraId="16A40ED7" w14:textId="19AB82E7" w:rsidR="00810D7E" w:rsidRDefault="00810D7E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Go through answers and respond to pupils questions.</w:t>
            </w:r>
          </w:p>
          <w:p w14:paraId="63C9A7DD" w14:textId="575DC626" w:rsidR="005653C6" w:rsidRDefault="005653C6" w:rsidP="00810D7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Progress check mini white boards – whats the odd one out?</w:t>
            </w:r>
          </w:p>
          <w:p w14:paraId="6DE64A75" w14:textId="7DC214F9" w:rsidR="002476AE" w:rsidRDefault="002476AE" w:rsidP="002476A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(EXPLANATION </w:t>
            </w:r>
            <w:r w:rsidR="005653C6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1261E269" w14:textId="4325B670" w:rsidR="002476AE" w:rsidRDefault="002476AE" w:rsidP="002476A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Multiplication Law – Check prior knowledge of writing a number as a product of it prime factors</w:t>
            </w:r>
            <w:r w:rsidR="00D86635">
              <w:rPr>
                <w:sz w:val="22"/>
                <w:szCs w:val="22"/>
                <w:lang w:val="cy-GB"/>
              </w:rPr>
              <w:t xml:space="preserve"> and do some examples.</w:t>
            </w:r>
          </w:p>
          <w:p w14:paraId="18D4AD6C" w14:textId="66F2079D" w:rsidR="00D86635" w:rsidRDefault="00D86635" w:rsidP="002476A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Explain the multiplication law and ensure pupils write it in their books.</w:t>
            </w:r>
          </w:p>
          <w:p w14:paraId="69F2971F" w14:textId="0DF63860" w:rsidR="00D86635" w:rsidRDefault="00D86635" w:rsidP="00D86635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6E1B0AE4" w14:textId="61593565" w:rsidR="00D86635" w:rsidRDefault="00D86635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Check understanding by working through examples and non examples of where the multiplication law can be used.</w:t>
            </w:r>
          </w:p>
          <w:p w14:paraId="366242ED" w14:textId="2470297E" w:rsidR="00D86635" w:rsidRDefault="00BA4EFE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tackle RED / AMBER / GREEN questions rependant on confidence (Make sure they write confidence level in their book). Extension activity – ‘Create pupil questions’ if required.</w:t>
            </w:r>
          </w:p>
          <w:p w14:paraId="02E5BB83" w14:textId="7DF48FAD" w:rsidR="00BA4EFE" w:rsidRDefault="00BA4EFE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Go through answers</w:t>
            </w:r>
          </w:p>
          <w:p w14:paraId="3D7738D8" w14:textId="35835BEA" w:rsidR="00BA4EFE" w:rsidRDefault="00BA4EFE" w:rsidP="00BA4EF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2A38D5F0" w14:textId="72DFD88F" w:rsidR="00BA4EFE" w:rsidRDefault="00BA4EFE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Explain Power Law put law in their books</w:t>
            </w:r>
          </w:p>
          <w:p w14:paraId="5FF82750" w14:textId="254F58B6" w:rsidR="00BA4EFE" w:rsidRDefault="00BA4EFE" w:rsidP="00BA4EF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1083D525" w14:textId="4849A497" w:rsidR="00BA4EFE" w:rsidRDefault="00BA4EFE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Power law bingo – Full house</w:t>
            </w:r>
          </w:p>
          <w:p w14:paraId="4C3C0122" w14:textId="7CC6A0EB" w:rsidR="00BA4EFE" w:rsidRPr="00D86635" w:rsidRDefault="00BA4EFE" w:rsidP="00D86635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Rewrite powers </w:t>
            </w:r>
            <w:r w:rsidRPr="00BA4EFE">
              <w:rPr>
                <w:sz w:val="22"/>
                <w:szCs w:val="22"/>
                <w:u w:val="single"/>
              </w:rPr>
              <w:t>Example</w:t>
            </w:r>
            <w:r w:rsidRPr="00BA4EFE">
              <w:rPr>
                <w:sz w:val="22"/>
                <w:szCs w:val="22"/>
              </w:rPr>
              <w:t xml:space="preserve">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  <w:szCs w:val="22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z w:val="22"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3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  <w:szCs w:val="22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6</m:t>
                  </m:r>
                </m:sup>
              </m:sSup>
            </m:oMath>
          </w:p>
          <w:p w14:paraId="20D74404" w14:textId="46861949" w:rsidR="00BA4EFE" w:rsidRDefault="00BA4EFE" w:rsidP="00BA4EF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05401612" w14:textId="7F581781" w:rsidR="00810D7E" w:rsidRDefault="00BA4EFE" w:rsidP="00BA4EFE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Explain Division Law put law in their books</w:t>
            </w:r>
          </w:p>
          <w:p w14:paraId="0B7450C4" w14:textId="6551BB9F" w:rsidR="00BA4EFE" w:rsidRDefault="00BA4EFE" w:rsidP="00BA4EFE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65481C09" w14:textId="4BE37DA1" w:rsidR="006F0F28" w:rsidRPr="00DF60B2" w:rsidRDefault="00BA4EFE" w:rsidP="00DF60B2">
            <w:pPr>
              <w:pStyle w:val="ListParagraph"/>
              <w:numPr>
                <w:ilvl w:val="0"/>
                <w:numId w:val="22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Work through Tarsia puzzle</w:t>
            </w:r>
          </w:p>
        </w:tc>
        <w:tc>
          <w:tcPr>
            <w:tcW w:w="4533" w:type="dxa"/>
          </w:tcPr>
          <w:p w14:paraId="1A68682D" w14:textId="494B9CBD" w:rsidR="002B2D5B" w:rsidRDefault="001845D5" w:rsidP="001845D5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lastRenderedPageBreak/>
              <w:t xml:space="preserve">(EXPLANATION </w:t>
            </w:r>
            <w:r w:rsidR="006B3DF9">
              <w:rPr>
                <w:b/>
                <w:bCs/>
                <w:sz w:val="22"/>
                <w:szCs w:val="22"/>
                <w:lang w:val="cy-GB"/>
              </w:rPr>
              <w:t>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74C8DF3D" w14:textId="4F89CF54" w:rsidR="00DF60B2" w:rsidRPr="00DF60B2" w:rsidRDefault="00DF60B2" w:rsidP="001845D5">
            <w:pPr>
              <w:rPr>
                <w:sz w:val="22"/>
                <w:szCs w:val="22"/>
                <w:lang w:val="cy-GB"/>
              </w:rPr>
            </w:pPr>
            <w:r w:rsidRPr="00DF60B2">
              <w:rPr>
                <w:sz w:val="22"/>
                <w:szCs w:val="22"/>
                <w:lang w:val="cy-GB"/>
              </w:rPr>
              <w:t>Pupils listen to explanation and write terminology in their books.</w:t>
            </w:r>
          </w:p>
          <w:p w14:paraId="235D3D96" w14:textId="74E3B3E9" w:rsidR="00B96EE4" w:rsidRDefault="00B96EE4" w:rsidP="00FC0CB7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5E79EF26" w14:textId="06D8683D" w:rsidR="00DF60B2" w:rsidRDefault="00DF60B2" w:rsidP="00FC0CB7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667F16C6" w14:textId="77777777" w:rsidR="00DF60B2" w:rsidRDefault="00DF60B2" w:rsidP="00DF60B2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12777996" w14:textId="49905841" w:rsidR="00241F10" w:rsidRDefault="0079286F" w:rsidP="00FC0CB7">
            <w:pPr>
              <w:rPr>
                <w:sz w:val="22"/>
                <w:szCs w:val="22"/>
                <w:lang w:val="cy-GB"/>
              </w:rPr>
            </w:pPr>
            <w:r w:rsidRPr="00DF60B2">
              <w:rPr>
                <w:sz w:val="22"/>
                <w:szCs w:val="22"/>
                <w:lang w:val="cy-GB"/>
              </w:rPr>
              <w:t>Teacher walk around room helping if required</w:t>
            </w:r>
            <w:r w:rsidR="00DF60B2">
              <w:rPr>
                <w:sz w:val="22"/>
                <w:szCs w:val="22"/>
                <w:lang w:val="cy-GB"/>
              </w:rPr>
              <w:t xml:space="preserve"> and answer any questions.</w:t>
            </w:r>
          </w:p>
          <w:p w14:paraId="4196856A" w14:textId="4688F824" w:rsidR="00DF60B2" w:rsidRDefault="00DF60B2" w:rsidP="00FC0CB7">
            <w:pPr>
              <w:rPr>
                <w:sz w:val="22"/>
                <w:szCs w:val="22"/>
                <w:lang w:val="cy-GB"/>
              </w:rPr>
            </w:pPr>
          </w:p>
          <w:p w14:paraId="0FA4659B" w14:textId="30DAADB2" w:rsidR="00DF60B2" w:rsidRDefault="00DF60B2" w:rsidP="00FC0CB7">
            <w:pPr>
              <w:rPr>
                <w:sz w:val="22"/>
                <w:szCs w:val="22"/>
                <w:lang w:val="cy-GB"/>
              </w:rPr>
            </w:pPr>
          </w:p>
          <w:p w14:paraId="50465CF4" w14:textId="355A3A3A" w:rsidR="00DF60B2" w:rsidRDefault="00DF60B2" w:rsidP="00FC0CB7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225C6FCB" w14:textId="578C3EB4" w:rsidR="0079286F" w:rsidRPr="00DF60B2" w:rsidRDefault="00DF60B2" w:rsidP="00DF60B2">
            <w:pPr>
              <w:rPr>
                <w:sz w:val="22"/>
                <w:szCs w:val="22"/>
                <w:lang w:val="cy-GB"/>
              </w:rPr>
            </w:pPr>
            <w:r w:rsidRPr="00DF60B2">
              <w:rPr>
                <w:sz w:val="22"/>
                <w:szCs w:val="22"/>
                <w:lang w:val="cy-GB"/>
              </w:rPr>
              <w:t>Pupils to engage with mini white boards</w:t>
            </w:r>
          </w:p>
          <w:p w14:paraId="66E638FC" w14:textId="3A4E514A" w:rsidR="00241F10" w:rsidRDefault="00241F10" w:rsidP="00FC0CB7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</w:p>
          <w:p w14:paraId="69914BD0" w14:textId="77777777" w:rsidR="00DF60B2" w:rsidRDefault="00DF60B2" w:rsidP="00FC0CB7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412AF2A1" w14:textId="372703D5" w:rsidR="002B2D5B" w:rsidRDefault="00FC0CB7" w:rsidP="00FC0CB7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77B9DEA6" w14:textId="77777777" w:rsidR="00DF60B2" w:rsidRDefault="00DF60B2" w:rsidP="00DF60B2">
            <w:pPr>
              <w:rPr>
                <w:sz w:val="22"/>
                <w:szCs w:val="22"/>
                <w:lang w:val="cy-GB"/>
              </w:rPr>
            </w:pPr>
            <w:r w:rsidRPr="00DF60B2">
              <w:rPr>
                <w:sz w:val="22"/>
                <w:szCs w:val="22"/>
                <w:lang w:val="cy-GB"/>
              </w:rPr>
              <w:lastRenderedPageBreak/>
              <w:t>Teacher walk around room helping if required</w:t>
            </w:r>
            <w:r>
              <w:rPr>
                <w:sz w:val="22"/>
                <w:szCs w:val="22"/>
                <w:lang w:val="cy-GB"/>
              </w:rPr>
              <w:t xml:space="preserve"> and answer any questions.</w:t>
            </w:r>
          </w:p>
          <w:p w14:paraId="6ECADE2A" w14:textId="77777777" w:rsidR="00DF60B2" w:rsidRPr="00FC0CB7" w:rsidRDefault="00DF60B2" w:rsidP="00FC0CB7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41E55FE2" w14:textId="77777777" w:rsidR="00E46946" w:rsidRDefault="00E46946" w:rsidP="00E46946">
            <w:pPr>
              <w:rPr>
                <w:sz w:val="22"/>
                <w:szCs w:val="22"/>
                <w:lang w:val="cy-GB"/>
              </w:rPr>
            </w:pPr>
          </w:p>
          <w:p w14:paraId="5D159DAC" w14:textId="77777777" w:rsidR="00DF60B2" w:rsidRDefault="00DF60B2" w:rsidP="00E46946">
            <w:pPr>
              <w:rPr>
                <w:sz w:val="22"/>
                <w:szCs w:val="22"/>
                <w:lang w:val="cy-GB"/>
              </w:rPr>
            </w:pPr>
          </w:p>
          <w:p w14:paraId="6554BDB2" w14:textId="77777777" w:rsidR="00DF60B2" w:rsidRDefault="00DF60B2" w:rsidP="00E46946">
            <w:pPr>
              <w:rPr>
                <w:sz w:val="22"/>
                <w:szCs w:val="22"/>
                <w:lang w:val="cy-GB"/>
              </w:rPr>
            </w:pPr>
          </w:p>
          <w:p w14:paraId="7EFE4F45" w14:textId="77777777" w:rsidR="00DF60B2" w:rsidRDefault="00DF60B2" w:rsidP="00DF60B2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57AC7E73" w14:textId="77777777" w:rsidR="00DF60B2" w:rsidRDefault="00DF60B2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to write law in books</w:t>
            </w:r>
          </w:p>
          <w:p w14:paraId="1D37D2FD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55120DFB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4C846B4C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38A09190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3FC8BE37" w14:textId="77777777" w:rsidR="00B66531" w:rsidRDefault="00B66531" w:rsidP="00B66531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3064AA13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to work through question that the are confident with – extension availble</w:t>
            </w:r>
          </w:p>
          <w:p w14:paraId="675C36A8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233224A9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1FD1CED1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1635A9C1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4FED568C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208685C7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</w:p>
          <w:p w14:paraId="617A0F16" w14:textId="77777777" w:rsidR="00B66531" w:rsidRDefault="00B66531" w:rsidP="00B66531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615DB02C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enter powr law into thier book</w:t>
            </w:r>
          </w:p>
          <w:p w14:paraId="437B9690" w14:textId="77777777" w:rsidR="00B66531" w:rsidRDefault="00B66531" w:rsidP="00B66531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0C35A485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engage in the game asking Q’s as we go along</w:t>
            </w:r>
          </w:p>
          <w:p w14:paraId="00F54558" w14:textId="77777777" w:rsidR="00B66531" w:rsidRDefault="00B66531" w:rsidP="00B66531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(EXPLANATION 5 MINS.)</w:t>
            </w:r>
          </w:p>
          <w:p w14:paraId="6EAB3CB2" w14:textId="77777777" w:rsidR="00B66531" w:rsidRDefault="00B66531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Pupils enter division law into books</w:t>
            </w:r>
          </w:p>
          <w:p w14:paraId="708746D6" w14:textId="77777777" w:rsidR="00B66531" w:rsidRDefault="00B66531" w:rsidP="00B66531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5 MINS.)</w:t>
            </w:r>
          </w:p>
          <w:p w14:paraId="6F32319A" w14:textId="5CE18785" w:rsidR="00B66531" w:rsidRPr="00E46946" w:rsidRDefault="00B66531" w:rsidP="00E4694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Engage in tarsia puzzle</w:t>
            </w:r>
          </w:p>
        </w:tc>
        <w:tc>
          <w:tcPr>
            <w:tcW w:w="2903" w:type="dxa"/>
          </w:tcPr>
          <w:p w14:paraId="20F7BA9D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>PowerPoint</w:t>
            </w:r>
          </w:p>
          <w:p w14:paraId="5ABEF01A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White boards (Teacher and pupils}</w:t>
            </w:r>
          </w:p>
          <w:p w14:paraId="6A0DF1D4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Covid Rules of SD</w:t>
            </w:r>
          </w:p>
          <w:p w14:paraId="340350CC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Register (Safe guarding)</w:t>
            </w:r>
          </w:p>
          <w:p w14:paraId="73A5E4AB" w14:textId="7E3F6278" w:rsidR="002B2D5B" w:rsidRPr="001845D5" w:rsidRDefault="0088391D" w:rsidP="0088391D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H&amp;S: Ensure bags are away and under tables to avoid causing a trip hazard</w:t>
            </w:r>
          </w:p>
        </w:tc>
      </w:tr>
      <w:tr w:rsidR="002B2D5B" w:rsidRPr="002B2D5B" w14:paraId="78EBC3C5" w14:textId="77777777" w:rsidTr="497FF0FE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5409" w:type="dxa"/>
          </w:tcPr>
          <w:p w14:paraId="486D94BB" w14:textId="3E5418AA" w:rsidR="002B2D5B" w:rsidRPr="00851A4F" w:rsidRDefault="00851A4F" w:rsidP="00851A4F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(PLENARY 10 MINS.)</w:t>
            </w:r>
          </w:p>
          <w:p w14:paraId="6A0BBE72" w14:textId="0D266342" w:rsidR="002B2D5B" w:rsidRDefault="00A04644" w:rsidP="00241F10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Review success factors</w:t>
            </w:r>
          </w:p>
          <w:p w14:paraId="3CBB888B" w14:textId="15204AF3" w:rsidR="00E46946" w:rsidRDefault="00E46946" w:rsidP="00241F10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Clear up any questions</w:t>
            </w:r>
          </w:p>
          <w:p w14:paraId="535C90CC" w14:textId="77777777" w:rsidR="00E46946" w:rsidRDefault="00E46946" w:rsidP="00E46946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Ask pupils to summarise and feedback</w:t>
            </w:r>
          </w:p>
          <w:p w14:paraId="5C081EFC" w14:textId="77777777" w:rsidR="00A04644" w:rsidRPr="00A04644" w:rsidRDefault="00A04644" w:rsidP="00A04644">
            <w:pPr>
              <w:pStyle w:val="ListParagraph"/>
              <w:numPr>
                <w:ilvl w:val="1"/>
                <w:numId w:val="11"/>
              </w:numPr>
              <w:rPr>
                <w:sz w:val="22"/>
                <w:szCs w:val="22"/>
              </w:rPr>
            </w:pPr>
            <w:r w:rsidRPr="00A04644">
              <w:rPr>
                <w:sz w:val="22"/>
                <w:szCs w:val="22"/>
              </w:rPr>
              <w:t>I am brilliant at………….</w:t>
            </w:r>
          </w:p>
          <w:p w14:paraId="3E997DD7" w14:textId="64953ABD" w:rsidR="00A04644" w:rsidRPr="00A04644" w:rsidRDefault="00A04644" w:rsidP="00A04644">
            <w:pPr>
              <w:pStyle w:val="ListParagraph"/>
              <w:numPr>
                <w:ilvl w:val="1"/>
                <w:numId w:val="11"/>
              </w:numPr>
              <w:rPr>
                <w:sz w:val="22"/>
                <w:szCs w:val="22"/>
              </w:rPr>
            </w:pPr>
            <w:r w:rsidRPr="00A04644">
              <w:rPr>
                <w:sz w:val="22"/>
                <w:szCs w:val="22"/>
              </w:rPr>
              <w:t>I am good at…………….</w:t>
            </w:r>
          </w:p>
          <w:p w14:paraId="217D8836" w14:textId="4BFB5068" w:rsidR="00A04644" w:rsidRDefault="00A04644" w:rsidP="00A04644">
            <w:pPr>
              <w:pStyle w:val="ListParagraph"/>
              <w:numPr>
                <w:ilvl w:val="1"/>
                <w:numId w:val="11"/>
              </w:numPr>
              <w:rPr>
                <w:sz w:val="22"/>
                <w:szCs w:val="22"/>
              </w:rPr>
            </w:pPr>
            <w:r w:rsidRPr="00A04644">
              <w:rPr>
                <w:sz w:val="22"/>
                <w:szCs w:val="22"/>
              </w:rPr>
              <w:t>Something I need to work on is…………….</w:t>
            </w:r>
          </w:p>
          <w:p w14:paraId="03488744" w14:textId="4165212F" w:rsidR="00A04644" w:rsidRPr="00A04644" w:rsidRDefault="00A04644" w:rsidP="00A04644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Hand out homework – Maze and True, Sometimes True, Never True questions</w:t>
            </w:r>
          </w:p>
          <w:p w14:paraId="483EB441" w14:textId="14BA8A69" w:rsidR="00A04644" w:rsidRPr="00E46946" w:rsidRDefault="00A04644" w:rsidP="00A04644">
            <w:pPr>
              <w:pStyle w:val="ListParagraph"/>
              <w:ind w:left="1440"/>
              <w:rPr>
                <w:sz w:val="22"/>
                <w:szCs w:val="22"/>
                <w:lang w:val="cy-GB"/>
              </w:rPr>
            </w:pPr>
          </w:p>
        </w:tc>
        <w:tc>
          <w:tcPr>
            <w:tcW w:w="4533" w:type="dxa"/>
          </w:tcPr>
          <w:p w14:paraId="7FBF8D0D" w14:textId="1700F42B" w:rsidR="00851A4F" w:rsidRPr="00851A4F" w:rsidRDefault="00851A4F" w:rsidP="00851A4F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(PLENARY 10 MINS.)</w:t>
            </w:r>
          </w:p>
          <w:p w14:paraId="22311F89" w14:textId="4B6C1FA6" w:rsidR="002B2D5B" w:rsidRPr="00B66531" w:rsidRDefault="00B66531" w:rsidP="00241F10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Ask </w:t>
            </w:r>
            <w:r w:rsidRPr="00B66531">
              <w:rPr>
                <w:sz w:val="22"/>
                <w:szCs w:val="22"/>
                <w:lang w:val="cy-GB"/>
              </w:rPr>
              <w:t>any question.</w:t>
            </w:r>
          </w:p>
          <w:p w14:paraId="3FCDC7B9" w14:textId="77777777" w:rsidR="00E46946" w:rsidRPr="00B66531" w:rsidRDefault="00E46946" w:rsidP="00241F10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r w:rsidRPr="00B66531">
              <w:rPr>
                <w:sz w:val="22"/>
                <w:szCs w:val="22"/>
                <w:lang w:val="cy-GB"/>
              </w:rPr>
              <w:t>Provide feedback to teacher.</w:t>
            </w:r>
          </w:p>
          <w:p w14:paraId="46716F0C" w14:textId="60E72C39" w:rsidR="00B66531" w:rsidRPr="002B2D5B" w:rsidRDefault="00B66531" w:rsidP="00241F10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cy-GB"/>
              </w:rPr>
            </w:pPr>
            <w:r w:rsidRPr="00B66531">
              <w:rPr>
                <w:sz w:val="22"/>
                <w:szCs w:val="22"/>
                <w:lang w:val="cy-GB"/>
              </w:rPr>
              <w:t>Take homework</w:t>
            </w:r>
          </w:p>
        </w:tc>
        <w:tc>
          <w:tcPr>
            <w:tcW w:w="2903" w:type="dxa"/>
          </w:tcPr>
          <w:p w14:paraId="60B196EB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PowerPoint</w:t>
            </w:r>
          </w:p>
          <w:p w14:paraId="17F7A2FE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White boards (Teacher and pupils}</w:t>
            </w:r>
          </w:p>
          <w:p w14:paraId="1234BA26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Covid Rules of SD</w:t>
            </w:r>
          </w:p>
          <w:p w14:paraId="0BD60F69" w14:textId="77777777" w:rsidR="0088391D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Register (Safe guarding)</w:t>
            </w:r>
          </w:p>
          <w:p w14:paraId="08BDEAF7" w14:textId="2E19ED30" w:rsidR="00290DC3" w:rsidRPr="00290DC3" w:rsidRDefault="0088391D" w:rsidP="0088391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H&amp;S: Ensure bags are away and under tables to avoid causing a trip hazard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F9082" w14:textId="77777777" w:rsidR="00AE562A" w:rsidRDefault="00AE562A" w:rsidP="00B24C18">
      <w:r>
        <w:separator/>
      </w:r>
    </w:p>
  </w:endnote>
  <w:endnote w:type="continuationSeparator" w:id="0">
    <w:p w14:paraId="79E5C3FB" w14:textId="77777777" w:rsidR="00AE562A" w:rsidRDefault="00AE562A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9AA39F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728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BC851" w14:textId="77777777" w:rsidR="00AE562A" w:rsidRDefault="00AE562A" w:rsidP="00B24C18">
      <w:r>
        <w:separator/>
      </w:r>
    </w:p>
  </w:footnote>
  <w:footnote w:type="continuationSeparator" w:id="0">
    <w:p w14:paraId="1BA320F5" w14:textId="77777777" w:rsidR="00AE562A" w:rsidRDefault="00AE562A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9818A" w14:textId="77777777" w:rsidR="00EF0BE1" w:rsidRDefault="00EF0BE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XZ092LEEJWLjh" int2:id="Y5qQFmhL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9451A"/>
    <w:multiLevelType w:val="hybridMultilevel"/>
    <w:tmpl w:val="6C6CC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71A0"/>
    <w:multiLevelType w:val="hybridMultilevel"/>
    <w:tmpl w:val="BA62C47C"/>
    <w:lvl w:ilvl="0" w:tplc="7F901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105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0A40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E4F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103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1EB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B85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888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341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0006904"/>
    <w:multiLevelType w:val="hybridMultilevel"/>
    <w:tmpl w:val="2B04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11E84"/>
    <w:multiLevelType w:val="hybridMultilevel"/>
    <w:tmpl w:val="A8C05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36B92"/>
    <w:multiLevelType w:val="hybridMultilevel"/>
    <w:tmpl w:val="42229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6823"/>
    <w:multiLevelType w:val="hybridMultilevel"/>
    <w:tmpl w:val="8FDA0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8077F"/>
    <w:multiLevelType w:val="hybridMultilevel"/>
    <w:tmpl w:val="9BAEF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93DF4"/>
    <w:multiLevelType w:val="hybridMultilevel"/>
    <w:tmpl w:val="10E45C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C86064"/>
    <w:multiLevelType w:val="hybridMultilevel"/>
    <w:tmpl w:val="F814A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16900"/>
    <w:multiLevelType w:val="hybridMultilevel"/>
    <w:tmpl w:val="02C4710C"/>
    <w:lvl w:ilvl="0" w:tplc="58E25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E4E1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189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40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821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BE1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8A2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B07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8E2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82A2607"/>
    <w:multiLevelType w:val="hybridMultilevel"/>
    <w:tmpl w:val="9172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E2A69"/>
    <w:multiLevelType w:val="hybridMultilevel"/>
    <w:tmpl w:val="6E02A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31C0C"/>
    <w:multiLevelType w:val="hybridMultilevel"/>
    <w:tmpl w:val="48F2B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936AE"/>
    <w:multiLevelType w:val="hybridMultilevel"/>
    <w:tmpl w:val="D93EA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D36E68"/>
    <w:multiLevelType w:val="hybridMultilevel"/>
    <w:tmpl w:val="CBB67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A65E86"/>
    <w:multiLevelType w:val="hybridMultilevel"/>
    <w:tmpl w:val="258A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3B0ECC"/>
    <w:multiLevelType w:val="hybridMultilevel"/>
    <w:tmpl w:val="ACDCE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E85BB8"/>
    <w:multiLevelType w:val="hybridMultilevel"/>
    <w:tmpl w:val="D4FA35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286EB3"/>
    <w:multiLevelType w:val="hybridMultilevel"/>
    <w:tmpl w:val="0C9A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93611"/>
    <w:multiLevelType w:val="hybridMultilevel"/>
    <w:tmpl w:val="ED5CA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350F43"/>
    <w:multiLevelType w:val="hybridMultilevel"/>
    <w:tmpl w:val="6B8E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592897"/>
    <w:multiLevelType w:val="hybridMultilevel"/>
    <w:tmpl w:val="E36EA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12701440">
    <w:abstractNumId w:val="4"/>
  </w:num>
  <w:num w:numId="2" w16cid:durableId="969628522">
    <w:abstractNumId w:val="16"/>
  </w:num>
  <w:num w:numId="3" w16cid:durableId="48959283">
    <w:abstractNumId w:val="2"/>
  </w:num>
  <w:num w:numId="4" w16cid:durableId="1015811956">
    <w:abstractNumId w:val="18"/>
  </w:num>
  <w:num w:numId="5" w16cid:durableId="1767921039">
    <w:abstractNumId w:val="13"/>
  </w:num>
  <w:num w:numId="6" w16cid:durableId="1344287197">
    <w:abstractNumId w:val="3"/>
  </w:num>
  <w:num w:numId="7" w16cid:durableId="1693410237">
    <w:abstractNumId w:val="10"/>
  </w:num>
  <w:num w:numId="8" w16cid:durableId="2097045902">
    <w:abstractNumId w:val="6"/>
  </w:num>
  <w:num w:numId="9" w16cid:durableId="1685013731">
    <w:abstractNumId w:val="12"/>
  </w:num>
  <w:num w:numId="10" w16cid:durableId="1464271281">
    <w:abstractNumId w:val="11"/>
  </w:num>
  <w:num w:numId="11" w16cid:durableId="659039209">
    <w:abstractNumId w:val="15"/>
  </w:num>
  <w:num w:numId="12" w16cid:durableId="270667208">
    <w:abstractNumId w:val="20"/>
  </w:num>
  <w:num w:numId="13" w16cid:durableId="74059866">
    <w:abstractNumId w:val="14"/>
  </w:num>
  <w:num w:numId="14" w16cid:durableId="1742676511">
    <w:abstractNumId w:val="5"/>
  </w:num>
  <w:num w:numId="15" w16cid:durableId="1476296011">
    <w:abstractNumId w:val="19"/>
  </w:num>
  <w:num w:numId="16" w16cid:durableId="622149188">
    <w:abstractNumId w:val="0"/>
  </w:num>
  <w:num w:numId="17" w16cid:durableId="1897550820">
    <w:abstractNumId w:val="7"/>
  </w:num>
  <w:num w:numId="18" w16cid:durableId="533427559">
    <w:abstractNumId w:val="21"/>
  </w:num>
  <w:num w:numId="19" w16cid:durableId="1757091260">
    <w:abstractNumId w:val="17"/>
  </w:num>
  <w:num w:numId="20" w16cid:durableId="1796557601">
    <w:abstractNumId w:val="9"/>
  </w:num>
  <w:num w:numId="21" w16cid:durableId="218785550">
    <w:abstractNumId w:val="1"/>
  </w:num>
  <w:num w:numId="22" w16cid:durableId="10397433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061D2"/>
    <w:rsid w:val="001100C7"/>
    <w:rsid w:val="0013318B"/>
    <w:rsid w:val="001579E1"/>
    <w:rsid w:val="00167F75"/>
    <w:rsid w:val="001845D5"/>
    <w:rsid w:val="001915A5"/>
    <w:rsid w:val="00196DFE"/>
    <w:rsid w:val="001A71C4"/>
    <w:rsid w:val="001E593C"/>
    <w:rsid w:val="001E7010"/>
    <w:rsid w:val="00204109"/>
    <w:rsid w:val="00205139"/>
    <w:rsid w:val="00211F49"/>
    <w:rsid w:val="00217392"/>
    <w:rsid w:val="00241F10"/>
    <w:rsid w:val="002476AE"/>
    <w:rsid w:val="00265719"/>
    <w:rsid w:val="00290DC3"/>
    <w:rsid w:val="002B2D5B"/>
    <w:rsid w:val="002B4065"/>
    <w:rsid w:val="002C7C6A"/>
    <w:rsid w:val="002F72F8"/>
    <w:rsid w:val="0031228F"/>
    <w:rsid w:val="00327B0A"/>
    <w:rsid w:val="00330335"/>
    <w:rsid w:val="00336A6F"/>
    <w:rsid w:val="003471E2"/>
    <w:rsid w:val="003502C7"/>
    <w:rsid w:val="00366D6A"/>
    <w:rsid w:val="003770F9"/>
    <w:rsid w:val="003B005D"/>
    <w:rsid w:val="003B4482"/>
    <w:rsid w:val="003B50C0"/>
    <w:rsid w:val="003D443E"/>
    <w:rsid w:val="003F5A71"/>
    <w:rsid w:val="0040291F"/>
    <w:rsid w:val="00405745"/>
    <w:rsid w:val="00467647"/>
    <w:rsid w:val="00483114"/>
    <w:rsid w:val="004847B6"/>
    <w:rsid w:val="004B6344"/>
    <w:rsid w:val="004B73CD"/>
    <w:rsid w:val="004E1B77"/>
    <w:rsid w:val="004E4B6C"/>
    <w:rsid w:val="005171EA"/>
    <w:rsid w:val="0052478A"/>
    <w:rsid w:val="00537B69"/>
    <w:rsid w:val="005404E0"/>
    <w:rsid w:val="00557ABD"/>
    <w:rsid w:val="005653C6"/>
    <w:rsid w:val="0057780D"/>
    <w:rsid w:val="005974FE"/>
    <w:rsid w:val="005B0160"/>
    <w:rsid w:val="005B7769"/>
    <w:rsid w:val="005C1D36"/>
    <w:rsid w:val="005C45AF"/>
    <w:rsid w:val="005C5B6D"/>
    <w:rsid w:val="005D5A57"/>
    <w:rsid w:val="005E1859"/>
    <w:rsid w:val="005F48AF"/>
    <w:rsid w:val="00610C4A"/>
    <w:rsid w:val="00645E24"/>
    <w:rsid w:val="00646248"/>
    <w:rsid w:val="00652BFD"/>
    <w:rsid w:val="00656FC2"/>
    <w:rsid w:val="006953EE"/>
    <w:rsid w:val="006A0148"/>
    <w:rsid w:val="006B3DF9"/>
    <w:rsid w:val="006C343D"/>
    <w:rsid w:val="006D1AA6"/>
    <w:rsid w:val="006E32EF"/>
    <w:rsid w:val="006E70FD"/>
    <w:rsid w:val="006F0F28"/>
    <w:rsid w:val="00713823"/>
    <w:rsid w:val="0072248E"/>
    <w:rsid w:val="0075198D"/>
    <w:rsid w:val="00772854"/>
    <w:rsid w:val="00782DAF"/>
    <w:rsid w:val="0079286F"/>
    <w:rsid w:val="007B65F8"/>
    <w:rsid w:val="007D5667"/>
    <w:rsid w:val="007E62D4"/>
    <w:rsid w:val="007E654F"/>
    <w:rsid w:val="00810D7E"/>
    <w:rsid w:val="00816DB9"/>
    <w:rsid w:val="00823FFB"/>
    <w:rsid w:val="00825827"/>
    <w:rsid w:val="00825DEF"/>
    <w:rsid w:val="008357B4"/>
    <w:rsid w:val="00851A4F"/>
    <w:rsid w:val="008723DA"/>
    <w:rsid w:val="0088391D"/>
    <w:rsid w:val="00884113"/>
    <w:rsid w:val="00884232"/>
    <w:rsid w:val="00896514"/>
    <w:rsid w:val="008B2B15"/>
    <w:rsid w:val="008D3883"/>
    <w:rsid w:val="00941AC3"/>
    <w:rsid w:val="00943E3E"/>
    <w:rsid w:val="00946BFC"/>
    <w:rsid w:val="009A03EA"/>
    <w:rsid w:val="009A4E67"/>
    <w:rsid w:val="009B10D7"/>
    <w:rsid w:val="009C26DA"/>
    <w:rsid w:val="009D0FF3"/>
    <w:rsid w:val="009D27CE"/>
    <w:rsid w:val="009D68DF"/>
    <w:rsid w:val="009E4B74"/>
    <w:rsid w:val="009F7284"/>
    <w:rsid w:val="00A04038"/>
    <w:rsid w:val="00A04644"/>
    <w:rsid w:val="00A050CB"/>
    <w:rsid w:val="00A10CF9"/>
    <w:rsid w:val="00A31F6A"/>
    <w:rsid w:val="00A46632"/>
    <w:rsid w:val="00A53AE4"/>
    <w:rsid w:val="00AA4CB4"/>
    <w:rsid w:val="00AA5380"/>
    <w:rsid w:val="00AC1AEF"/>
    <w:rsid w:val="00AC1EB0"/>
    <w:rsid w:val="00AE562A"/>
    <w:rsid w:val="00AF532A"/>
    <w:rsid w:val="00B02BEF"/>
    <w:rsid w:val="00B0430A"/>
    <w:rsid w:val="00B24C18"/>
    <w:rsid w:val="00B6380F"/>
    <w:rsid w:val="00B63AAC"/>
    <w:rsid w:val="00B66531"/>
    <w:rsid w:val="00B71B52"/>
    <w:rsid w:val="00B85948"/>
    <w:rsid w:val="00B96EE4"/>
    <w:rsid w:val="00BA00AC"/>
    <w:rsid w:val="00BA298D"/>
    <w:rsid w:val="00BA3AA3"/>
    <w:rsid w:val="00BA4EFE"/>
    <w:rsid w:val="00BB0631"/>
    <w:rsid w:val="00BB582B"/>
    <w:rsid w:val="00BC35BE"/>
    <w:rsid w:val="00BE5E13"/>
    <w:rsid w:val="00BF5170"/>
    <w:rsid w:val="00C07055"/>
    <w:rsid w:val="00C37AD5"/>
    <w:rsid w:val="00C46E64"/>
    <w:rsid w:val="00C508AC"/>
    <w:rsid w:val="00C65F6C"/>
    <w:rsid w:val="00CB2DFB"/>
    <w:rsid w:val="00CD1031"/>
    <w:rsid w:val="00D0519B"/>
    <w:rsid w:val="00D060A6"/>
    <w:rsid w:val="00D3481B"/>
    <w:rsid w:val="00D415A3"/>
    <w:rsid w:val="00D46A8E"/>
    <w:rsid w:val="00D5468C"/>
    <w:rsid w:val="00D630C6"/>
    <w:rsid w:val="00D732D8"/>
    <w:rsid w:val="00D86635"/>
    <w:rsid w:val="00D87624"/>
    <w:rsid w:val="00D91956"/>
    <w:rsid w:val="00DA324D"/>
    <w:rsid w:val="00DB1D3B"/>
    <w:rsid w:val="00DF60B2"/>
    <w:rsid w:val="00DF759B"/>
    <w:rsid w:val="00E2588D"/>
    <w:rsid w:val="00E27F12"/>
    <w:rsid w:val="00E30DBA"/>
    <w:rsid w:val="00E46946"/>
    <w:rsid w:val="00E75960"/>
    <w:rsid w:val="00EB6268"/>
    <w:rsid w:val="00EC0A98"/>
    <w:rsid w:val="00EE0418"/>
    <w:rsid w:val="00EE0AC1"/>
    <w:rsid w:val="00EF0408"/>
    <w:rsid w:val="00EF0BE1"/>
    <w:rsid w:val="00F15BFF"/>
    <w:rsid w:val="00F636FF"/>
    <w:rsid w:val="00F65624"/>
    <w:rsid w:val="00F707F4"/>
    <w:rsid w:val="00F8496A"/>
    <w:rsid w:val="00FB1498"/>
    <w:rsid w:val="00FB79B2"/>
    <w:rsid w:val="00FB7BBA"/>
    <w:rsid w:val="00FC026D"/>
    <w:rsid w:val="00FC0CB7"/>
    <w:rsid w:val="497FF0FE"/>
    <w:rsid w:val="5AC9CC0A"/>
    <w:rsid w:val="5BB328B6"/>
    <w:rsid w:val="6975B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docId w15:val="{5A7C6BD4-3D5D-4535-85DE-A3F9D0A7A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08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D566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7D56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1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690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7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3" ma:contentTypeDescription="Create a new document." ma:contentTypeScope="" ma:versionID="523af318d6800906c15fdda32a295cc9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254ee38d20d4f90869f7232b40a786c6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f37bcc-5022-48dc-b82a-fa9465e67f58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6C3FB5-9CB6-475D-AFB4-6568A2381D8D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2.xml><?xml version="1.0" encoding="utf-8"?>
<ds:datastoreItem xmlns:ds="http://schemas.openxmlformats.org/officeDocument/2006/customXml" ds:itemID="{C5C4DF73-0F5C-4C6C-8A0D-A5E529EAC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ACECCA-CC54-42CC-BA55-49E439049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5</Pages>
  <Words>928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Gareth Evans</dc:creator>
  <cp:lastModifiedBy>Jessica Roberts</cp:lastModifiedBy>
  <cp:revision>6</cp:revision>
  <cp:lastPrinted>2020-10-28T15:05:00Z</cp:lastPrinted>
  <dcterms:created xsi:type="dcterms:W3CDTF">2020-10-28T15:42:00Z</dcterms:created>
  <dcterms:modified xsi:type="dcterms:W3CDTF">2026-10-05T12:24:00Z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Order">
    <vt:r8>2400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