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6243FA" w:rsidR="00EF0BE1" w:rsidP="00EF0BE1" w:rsidRDefault="00EF0BE1" w14:paraId="55982A5A" w14:textId="77777777">
      <w:pPr>
        <w:sectPr w:rsidRPr="006243FA" w:rsidR="00EF0BE1" w:rsidSect="00EC0A98">
          <w:headerReference w:type="default" r:id="rId7"/>
          <w:footerReference w:type="default" r:id="rId8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6243FA" w:rsidR="00EF0BE1" w:rsidP="00B24C18" w:rsidRDefault="00D46A8E" w14:paraId="499DB382" w14:textId="7D367EB5">
      <w:pPr>
        <w:pStyle w:val="Heading1"/>
        <w:rPr>
          <w:b/>
        </w:rPr>
      </w:pPr>
      <w:r w:rsidRPr="006243FA">
        <w:rPr>
          <w:b/>
        </w:rPr>
        <w:t>Lesson Plan Phase 1</w:t>
      </w:r>
    </w:p>
    <w:p w:rsidRPr="006243FA" w:rsidR="00EF0BE1" w:rsidP="00EF0BE1" w:rsidRDefault="00EF0BE1" w14:paraId="41FC62E2" w14:textId="77777777">
      <w:pPr>
        <w:sectPr w:rsidRPr="006243FA"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6243FA" w:rsidR="00D46A8E" w:rsidP="00D46A8E" w:rsidRDefault="00D46A8E" w14:paraId="0A6A5E15" w14:textId="77777777">
      <w:pPr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 xml:space="preserve">Lesson Plan – Step 1 </w:t>
      </w:r>
      <w:proofErr w:type="spellStart"/>
      <w:r w:rsidRPr="006243FA">
        <w:rPr>
          <w:b/>
          <w:sz w:val="28"/>
          <w:szCs w:val="28"/>
        </w:rPr>
        <w:t>Cynllun</w:t>
      </w:r>
      <w:proofErr w:type="spellEnd"/>
      <w:r w:rsidRPr="006243FA">
        <w:rPr>
          <w:b/>
          <w:sz w:val="28"/>
          <w:szCs w:val="28"/>
        </w:rPr>
        <w:t xml:space="preserve"> </w:t>
      </w:r>
      <w:proofErr w:type="spellStart"/>
      <w:r w:rsidRPr="006243FA">
        <w:rPr>
          <w:b/>
          <w:sz w:val="28"/>
          <w:szCs w:val="28"/>
        </w:rPr>
        <w:t>Gwers</w:t>
      </w:r>
      <w:proofErr w:type="spellEnd"/>
      <w:r w:rsidRPr="006243FA">
        <w:rPr>
          <w:b/>
          <w:sz w:val="28"/>
          <w:szCs w:val="28"/>
        </w:rPr>
        <w:t xml:space="preserve"> – Cam 1</w:t>
      </w:r>
    </w:p>
    <w:p w:rsidRPr="006243FA" w:rsidR="00D46A8E" w:rsidP="00D46A8E" w:rsidRDefault="00D46A8E" w14:paraId="2DA80746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Pr="006243FA" w:rsidR="00D46A8E" w:rsidTr="33F471CE" w14:paraId="141F71CE" w14:textId="77777777">
        <w:tc>
          <w:tcPr>
            <w:tcW w:w="2252" w:type="dxa"/>
            <w:shd w:val="clear" w:color="auto" w:fill="auto"/>
            <w:tcMar/>
          </w:tcPr>
          <w:p w:rsidRPr="006243FA" w:rsidR="00D46A8E" w:rsidP="00E4674D" w:rsidRDefault="00D46A8E" w14:paraId="222BD263" w14:textId="77777777">
            <w:pPr>
              <w:rPr>
                <w:szCs w:val="28"/>
              </w:rPr>
            </w:pPr>
            <w:r w:rsidRPr="006243FA">
              <w:rPr>
                <w:szCs w:val="28"/>
              </w:rPr>
              <w:t>Student-teacher</w:t>
            </w:r>
          </w:p>
        </w:tc>
        <w:tc>
          <w:tcPr>
            <w:tcW w:w="3555" w:type="dxa"/>
            <w:tcMar/>
          </w:tcPr>
          <w:p w:rsidRPr="00F42E26" w:rsidR="00D46A8E" w:rsidP="00E4674D" w:rsidRDefault="00F42E26" w14:paraId="0632DE29" w14:textId="7A6C79B0">
            <w:pPr>
              <w:rPr>
                <w:sz w:val="22"/>
                <w:szCs w:val="22"/>
              </w:rPr>
            </w:pPr>
            <w:r w:rsidRPr="00F42E26">
              <w:rPr>
                <w:sz w:val="22"/>
                <w:szCs w:val="22"/>
              </w:rPr>
              <w:t>Eleanor Molyneux</w:t>
            </w:r>
          </w:p>
        </w:tc>
        <w:tc>
          <w:tcPr>
            <w:tcW w:w="950" w:type="dxa"/>
            <w:shd w:val="clear" w:color="auto" w:fill="auto"/>
            <w:tcMar/>
          </w:tcPr>
          <w:p w:rsidRPr="006243FA" w:rsidR="00D46A8E" w:rsidP="00E4674D" w:rsidRDefault="00D46A8E" w14:paraId="6881753A" w14:textId="77777777">
            <w:pPr>
              <w:rPr>
                <w:szCs w:val="28"/>
              </w:rPr>
            </w:pPr>
            <w:r w:rsidRPr="006243FA">
              <w:rPr>
                <w:szCs w:val="28"/>
              </w:rPr>
              <w:t>Class:</w:t>
            </w:r>
          </w:p>
        </w:tc>
        <w:tc>
          <w:tcPr>
            <w:tcW w:w="2253" w:type="dxa"/>
            <w:tcMar/>
          </w:tcPr>
          <w:p w:rsidRPr="006243FA" w:rsidR="00D46A8E" w:rsidP="00E4674D" w:rsidRDefault="00F42E26" w14:paraId="497B23F6" w14:textId="2375434B">
            <w:pPr>
              <w:rPr>
                <w:sz w:val="28"/>
                <w:szCs w:val="28"/>
              </w:rPr>
            </w:pPr>
            <w:r w:rsidRPr="00F42E26">
              <w:rPr>
                <w:sz w:val="22"/>
                <w:szCs w:val="22"/>
              </w:rPr>
              <w:t xml:space="preserve">Year 1 </w:t>
            </w:r>
          </w:p>
        </w:tc>
      </w:tr>
      <w:tr w:rsidRPr="006243FA" w:rsidR="00D46A8E" w:rsidTr="33F471CE" w14:paraId="03967396" w14:textId="77777777">
        <w:tc>
          <w:tcPr>
            <w:tcW w:w="2252" w:type="dxa"/>
            <w:shd w:val="clear" w:color="auto" w:fill="auto"/>
            <w:tcMar/>
          </w:tcPr>
          <w:p w:rsidRPr="006243FA" w:rsidR="00D46A8E" w:rsidP="00E4674D" w:rsidRDefault="000B6B62" w14:paraId="155DB2B9" w14:textId="2A3E79B2">
            <w:pPr>
              <w:rPr>
                <w:szCs w:val="28"/>
              </w:rPr>
            </w:pPr>
            <w:proofErr w:type="spellStart"/>
            <w:r w:rsidRPr="006243FA">
              <w:rPr>
                <w:szCs w:val="28"/>
              </w:rPr>
              <w:t>AoLE</w:t>
            </w:r>
            <w:proofErr w:type="spellEnd"/>
            <w:r w:rsidRPr="006243FA">
              <w:rPr>
                <w:szCs w:val="28"/>
              </w:rPr>
              <w:t xml:space="preserve"> or Subject</w:t>
            </w:r>
          </w:p>
        </w:tc>
        <w:tc>
          <w:tcPr>
            <w:tcW w:w="3555" w:type="dxa"/>
            <w:tcMar/>
          </w:tcPr>
          <w:p w:rsidRPr="006243FA" w:rsidR="00D46A8E" w:rsidP="00E4674D" w:rsidRDefault="00253BDC" w14:paraId="469E103D" w14:textId="5E6F929D">
            <w:pPr>
              <w:rPr>
                <w:sz w:val="28"/>
                <w:szCs w:val="28"/>
              </w:rPr>
            </w:pPr>
            <w:r w:rsidRPr="00253BDC">
              <w:rPr>
                <w:sz w:val="22"/>
                <w:szCs w:val="22"/>
              </w:rPr>
              <w:t>Welsh Language Development</w:t>
            </w:r>
          </w:p>
        </w:tc>
        <w:tc>
          <w:tcPr>
            <w:tcW w:w="950" w:type="dxa"/>
            <w:shd w:val="clear" w:color="auto" w:fill="auto"/>
            <w:tcMar/>
          </w:tcPr>
          <w:p w:rsidRPr="006243FA" w:rsidR="00D46A8E" w:rsidP="00E4674D" w:rsidRDefault="00D46A8E" w14:paraId="38E1D45E" w14:textId="77777777">
            <w:pPr>
              <w:rPr>
                <w:szCs w:val="28"/>
              </w:rPr>
            </w:pPr>
            <w:r w:rsidRPr="006243FA">
              <w:rPr>
                <w:szCs w:val="28"/>
              </w:rPr>
              <w:t>Date:</w:t>
            </w:r>
          </w:p>
        </w:tc>
        <w:tc>
          <w:tcPr>
            <w:tcW w:w="2253" w:type="dxa"/>
            <w:tcMar/>
          </w:tcPr>
          <w:p w:rsidRPr="004D12D4" w:rsidR="00D46A8E" w:rsidP="00E4674D" w:rsidRDefault="007E2777" w14:paraId="4A9CFCAE" w14:textId="48A2B5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4D12D4">
              <w:rPr>
                <w:sz w:val="22"/>
                <w:szCs w:val="22"/>
              </w:rPr>
              <w:t>/3/2020</w:t>
            </w:r>
          </w:p>
        </w:tc>
      </w:tr>
      <w:tr w:rsidRPr="006243FA" w:rsidR="00D46A8E" w:rsidTr="33F471CE" w14:paraId="67A3E20D" w14:textId="77777777">
        <w:tc>
          <w:tcPr>
            <w:tcW w:w="2252" w:type="dxa"/>
            <w:shd w:val="clear" w:color="auto" w:fill="auto"/>
            <w:tcMar/>
          </w:tcPr>
          <w:p w:rsidRPr="006243FA" w:rsidR="00D46A8E" w:rsidP="00E4674D" w:rsidRDefault="000B6B62" w14:paraId="3DDCE2D6" w14:textId="1D86DAFA">
            <w:pPr>
              <w:rPr>
                <w:szCs w:val="28"/>
              </w:rPr>
            </w:pPr>
            <w:r w:rsidRPr="006243FA">
              <w:rPr>
                <w:szCs w:val="28"/>
              </w:rPr>
              <w:t>Lesson Focus</w:t>
            </w:r>
            <w:r w:rsidRPr="006243FA" w:rsidR="00D46A8E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  <w:tcMar/>
          </w:tcPr>
          <w:p w:rsidRPr="00FD5173" w:rsidR="00D46A8E" w:rsidP="00E4674D" w:rsidRDefault="00F87BE1" w14:paraId="5DF6FF10" w14:textId="458B19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Reading</w:t>
            </w:r>
            <w:r w:rsidR="00F97A1F">
              <w:rPr>
                <w:sz w:val="22"/>
                <w:szCs w:val="22"/>
              </w:rPr>
              <w:t xml:space="preserve"> Welsh Story</w:t>
            </w:r>
          </w:p>
        </w:tc>
      </w:tr>
      <w:tr w:rsidRPr="006243FA" w:rsidR="00EB6268" w:rsidTr="33F471CE" w14:paraId="16A73A1C" w14:textId="77777777">
        <w:tc>
          <w:tcPr>
            <w:tcW w:w="2252" w:type="dxa"/>
            <w:shd w:val="clear" w:color="auto" w:fill="auto"/>
            <w:tcMar/>
          </w:tcPr>
          <w:p w:rsidRPr="006243FA" w:rsidR="009D68DF" w:rsidP="00E4674D" w:rsidRDefault="00816DB9" w14:paraId="038A704D" w14:textId="4AE7699C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Pr="006243FA" w:rsidR="00BC35BE">
              <w:rPr>
                <w:szCs w:val="28"/>
              </w:rPr>
              <w:t xml:space="preserve"> links to</w:t>
            </w:r>
            <w:r w:rsidRPr="006243FA">
              <w:rPr>
                <w:szCs w:val="28"/>
              </w:rPr>
              <w:t xml:space="preserve"> </w:t>
            </w:r>
            <w:r w:rsidRPr="006243FA" w:rsidR="00BC35BE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  <w:tcMar/>
          </w:tcPr>
          <w:p w:rsidR="0078617E" w:rsidP="002F6242" w:rsidRDefault="005C35A3" w14:paraId="30988DE6" w14:textId="578D6325">
            <w:pPr>
              <w:rPr>
                <w:sz w:val="22"/>
                <w:szCs w:val="22"/>
              </w:rPr>
            </w:pPr>
            <w:r w:rsidRPr="004B674E">
              <w:rPr>
                <w:sz w:val="22"/>
                <w:szCs w:val="22"/>
              </w:rPr>
              <w:t>Links to Welsh Language Development</w:t>
            </w:r>
          </w:p>
          <w:p w:rsidRPr="004B674E" w:rsidR="000430B0" w:rsidP="002F6242" w:rsidRDefault="000430B0" w14:paraId="66216160" w14:textId="28BFE4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Strand: Reading</w:t>
            </w:r>
          </w:p>
          <w:p w:rsidR="000430B0" w:rsidP="007C5FB4" w:rsidRDefault="005C539A" w14:paraId="24B1F8B6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 Foundation Phase Outcome 4: ‘</w:t>
            </w:r>
            <w:r w:rsidR="000430B0">
              <w:rPr>
                <w:sz w:val="22"/>
                <w:szCs w:val="22"/>
              </w:rPr>
              <w:t xml:space="preserve">They </w:t>
            </w:r>
            <w:r w:rsidRPr="000C228E" w:rsidR="000C228E">
              <w:rPr>
                <w:sz w:val="22"/>
                <w:szCs w:val="22"/>
              </w:rPr>
              <w:t>use context to perceive the meaning of familiar words and decode new words by means of clues in pictures, letter sounds and word forms</w:t>
            </w:r>
            <w:r w:rsidR="000430B0">
              <w:rPr>
                <w:sz w:val="22"/>
                <w:szCs w:val="22"/>
              </w:rPr>
              <w:t>.’</w:t>
            </w:r>
          </w:p>
          <w:p w:rsidR="000430B0" w:rsidP="007C5FB4" w:rsidRDefault="000430B0" w14:paraId="251952E2" w14:textId="77777777">
            <w:pPr>
              <w:rPr>
                <w:sz w:val="22"/>
                <w:szCs w:val="22"/>
              </w:rPr>
            </w:pPr>
          </w:p>
          <w:p w:rsidR="000430B0" w:rsidP="007C5FB4" w:rsidRDefault="000430B0" w14:paraId="3F486F0F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Strand: Reading</w:t>
            </w:r>
          </w:p>
          <w:p w:rsidRPr="00345663" w:rsidR="004B674E" w:rsidP="007C5FB4" w:rsidRDefault="00C90B5A" w14:paraId="7102E20E" w14:textId="08010E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 Foundation Phase Outcome 4: ‘They s</w:t>
            </w:r>
            <w:r w:rsidRPr="000430B0" w:rsidR="000430B0">
              <w:rPr>
                <w:sz w:val="22"/>
                <w:szCs w:val="22"/>
              </w:rPr>
              <w:t>how an understanding of what they or others have read by responding orally or non-verbally to the content.</w:t>
            </w:r>
            <w:r>
              <w:rPr>
                <w:sz w:val="22"/>
                <w:szCs w:val="22"/>
              </w:rPr>
              <w:t>’</w:t>
            </w:r>
          </w:p>
        </w:tc>
      </w:tr>
      <w:tr w:rsidRPr="006243FA" w:rsidR="00EB6268" w:rsidTr="33F471CE" w14:paraId="0DD4DF40" w14:textId="77777777">
        <w:tc>
          <w:tcPr>
            <w:tcW w:w="2252" w:type="dxa"/>
            <w:shd w:val="clear" w:color="auto" w:fill="auto"/>
            <w:tcMar/>
          </w:tcPr>
          <w:p w:rsidRPr="006243FA" w:rsidR="00BC35BE" w:rsidP="00E4674D" w:rsidRDefault="00816DB9" w14:paraId="24B1AE44" w14:textId="023DAD20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Pr="006243FA" w:rsidR="00BC35BE">
              <w:rPr>
                <w:szCs w:val="28"/>
              </w:rPr>
              <w:t xml:space="preserve"> links to:</w:t>
            </w:r>
          </w:p>
          <w:p w:rsidRPr="006243FA" w:rsidR="009D68DF" w:rsidP="00E4674D" w:rsidRDefault="009D68DF" w14:paraId="03F43AE1" w14:textId="493A4859">
            <w:pPr>
              <w:rPr>
                <w:szCs w:val="28"/>
              </w:rPr>
            </w:pPr>
            <w:r w:rsidRPr="006243FA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  <w:tcMar/>
          </w:tcPr>
          <w:p w:rsidRPr="000C6BE9" w:rsidR="004B674E" w:rsidP="002F6242" w:rsidRDefault="00A53199" w14:paraId="2E529191" w14:textId="77777777">
            <w:pPr>
              <w:rPr>
                <w:sz w:val="22"/>
                <w:szCs w:val="22"/>
              </w:rPr>
            </w:pPr>
            <w:r w:rsidRPr="000C6BE9">
              <w:rPr>
                <w:sz w:val="22"/>
                <w:szCs w:val="22"/>
              </w:rPr>
              <w:t>Links to LLC</w:t>
            </w:r>
          </w:p>
          <w:p w:rsidR="00A53199" w:rsidP="000C6BE9" w:rsidRDefault="004F257A" w14:paraId="19AE3022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Strand: </w:t>
            </w:r>
            <w:proofErr w:type="spellStart"/>
            <w:r>
              <w:rPr>
                <w:sz w:val="22"/>
                <w:szCs w:val="22"/>
              </w:rPr>
              <w:t>Oracy</w:t>
            </w:r>
            <w:proofErr w:type="spellEnd"/>
          </w:p>
          <w:p w:rsidR="004F257A" w:rsidP="000C6BE9" w:rsidRDefault="004F257A" w14:paraId="4AFDC31C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Element: Developing and presenting information and ideas</w:t>
            </w:r>
          </w:p>
          <w:p w:rsidR="004F257A" w:rsidP="000C6BE9" w:rsidRDefault="004F257A" w14:paraId="2A38E648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Aspect: Listening</w:t>
            </w:r>
          </w:p>
          <w:p w:rsidRPr="000C6BE9" w:rsidR="004F257A" w:rsidP="000C6BE9" w:rsidRDefault="004F257A" w14:paraId="4B837964" w14:textId="214D10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 Foundation Phase Outcome 4:</w:t>
            </w:r>
            <w:r w:rsidR="00542779">
              <w:rPr>
                <w:sz w:val="22"/>
                <w:szCs w:val="22"/>
              </w:rPr>
              <w:t xml:space="preserve"> ‘They </w:t>
            </w:r>
            <w:r w:rsidRPr="00542779" w:rsidR="00542779">
              <w:rPr>
                <w:sz w:val="22"/>
                <w:szCs w:val="22"/>
              </w:rPr>
              <w:t>answer ‘Who?’, ‘What?’, ‘When?’, ‘Where?’, ‘How?’ and open-ended questions relating to own experiences, stories or events</w:t>
            </w:r>
            <w:r w:rsidR="00542779">
              <w:rPr>
                <w:sz w:val="22"/>
                <w:szCs w:val="22"/>
              </w:rPr>
              <w:t>.’</w:t>
            </w:r>
          </w:p>
        </w:tc>
      </w:tr>
      <w:tr w:rsidRPr="006243FA" w:rsidR="00D46A8E" w:rsidTr="33F471CE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6243FA" w:rsidR="00D46A8E" w:rsidP="00E4674D" w:rsidRDefault="000B6B62" w14:paraId="1523F361" w14:textId="623085CA">
            <w:pPr>
              <w:rPr>
                <w:sz w:val="22"/>
                <w:szCs w:val="28"/>
              </w:rPr>
            </w:pPr>
            <w:r w:rsidR="000B6B62">
              <w:rPr/>
              <w:t>Personal</w:t>
            </w:r>
            <w:r w:rsidR="000432F2">
              <w:rPr/>
              <w:t xml:space="preserve"> Targets </w:t>
            </w:r>
            <w:r w:rsidRPr="33F471CE" w:rsidR="000432F2">
              <w:rPr>
                <w:sz w:val="22"/>
                <w:szCs w:val="22"/>
              </w:rPr>
              <w:t>(</w:t>
            </w:r>
            <w:r w:rsidRPr="33F471CE" w:rsidR="00D46A8E">
              <w:rPr>
                <w:sz w:val="22"/>
                <w:szCs w:val="22"/>
              </w:rPr>
              <w:t>Linked to QTS</w:t>
            </w:r>
            <w:r w:rsidRPr="33F471CE" w:rsidR="00816DB9">
              <w:rPr>
                <w:sz w:val="22"/>
                <w:szCs w:val="22"/>
              </w:rPr>
              <w:t xml:space="preserve"> and </w:t>
            </w:r>
            <w:r w:rsidRPr="33F471CE" w:rsidR="00F62FB3">
              <w:rPr>
                <w:sz w:val="22"/>
                <w:szCs w:val="22"/>
              </w:rPr>
              <w:t>identified</w:t>
            </w:r>
            <w:r w:rsidRPr="33F471CE" w:rsidR="00816DB9">
              <w:rPr>
                <w:sz w:val="22"/>
                <w:szCs w:val="22"/>
              </w:rPr>
              <w:t xml:space="preserve"> in </w:t>
            </w:r>
            <w:r w:rsidRPr="33F471CE" w:rsidR="000B6B62">
              <w:rPr>
                <w:sz w:val="22"/>
                <w:szCs w:val="22"/>
              </w:rPr>
              <w:t>weekly review)</w:t>
            </w:r>
          </w:p>
          <w:p w:rsidRPr="006243FA" w:rsidR="00D46A8E" w:rsidP="33F471CE" w:rsidRDefault="00D46A8E" w14:paraId="05D8639D" w14:textId="0588B44C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3F471CE" w:rsidR="47D9782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To be more assertive with the children.</w:t>
            </w:r>
          </w:p>
          <w:p w:rsidRPr="006243FA" w:rsidR="00D46A8E" w:rsidP="33F471CE" w:rsidRDefault="00D46A8E" w14:paraId="159C509D" w14:textId="23682806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3F471CE" w:rsidR="47D9782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Link to QTS Standard - </w:t>
            </w:r>
            <w:r w:rsidRPr="33F471CE" w:rsidR="47D9782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Pedagogy: Influencing </w:t>
            </w:r>
            <w:r w:rsidRPr="33F471CE" w:rsidR="47D9782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'Sustained effort and resilience in learners'</w:t>
            </w:r>
          </w:p>
        </w:tc>
      </w:tr>
    </w:tbl>
    <w:p w:rsidRPr="006243FA" w:rsidR="00D46A8E" w:rsidP="00D46A8E" w:rsidRDefault="00D46A8E" w14:paraId="6039AB14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6243FA" w:rsidR="00D46A8E" w:rsidTr="00D46A8E" w14:paraId="032F6BB6" w14:textId="77777777">
        <w:tc>
          <w:tcPr>
            <w:tcW w:w="9010" w:type="dxa"/>
            <w:shd w:val="clear" w:color="auto" w:fill="D9E2F3" w:themeFill="accent1" w:themeFillTint="33"/>
          </w:tcPr>
          <w:p w:rsidRPr="006243FA" w:rsidR="00D46A8E" w:rsidP="00E4674D" w:rsidRDefault="00D46A8E" w14:paraId="1F65104F" w14:textId="4EF6D0A9">
            <w:pPr>
              <w:rPr>
                <w:szCs w:val="28"/>
              </w:rPr>
            </w:pPr>
            <w:r w:rsidRPr="006243FA">
              <w:rPr>
                <w:szCs w:val="28"/>
              </w:rPr>
              <w:t>Lea</w:t>
            </w:r>
            <w:r w:rsidRPr="006243FA" w:rsidR="00BC35BE">
              <w:rPr>
                <w:szCs w:val="28"/>
              </w:rPr>
              <w:t>rning Objectives (f</w:t>
            </w:r>
            <w:r w:rsidRPr="006243FA" w:rsidR="00D91956">
              <w:rPr>
                <w:szCs w:val="28"/>
              </w:rPr>
              <w:t xml:space="preserve">ocus on </w:t>
            </w:r>
            <w:r w:rsidRPr="006243FA">
              <w:rPr>
                <w:szCs w:val="28"/>
              </w:rPr>
              <w:t>Learning- use a</w:t>
            </w:r>
            <w:r w:rsidRPr="006243FA" w:rsidR="00DB1D3B">
              <w:rPr>
                <w:szCs w:val="28"/>
              </w:rPr>
              <w:t>ccessi</w:t>
            </w:r>
            <w:r w:rsidRPr="006243FA" w:rsidR="00D91956">
              <w:rPr>
                <w:szCs w:val="28"/>
              </w:rPr>
              <w:t>ble vocabulary</w:t>
            </w:r>
            <w:r w:rsidRPr="006243FA">
              <w:rPr>
                <w:szCs w:val="28"/>
              </w:rPr>
              <w:t>):</w:t>
            </w:r>
          </w:p>
        </w:tc>
      </w:tr>
      <w:tr w:rsidRPr="006243FA" w:rsidR="00D46A8E" w:rsidTr="00E4674D" w14:paraId="35602596" w14:textId="77777777">
        <w:tc>
          <w:tcPr>
            <w:tcW w:w="9010" w:type="dxa"/>
          </w:tcPr>
          <w:p w:rsidRPr="006D5CC6" w:rsidR="00D46A8E" w:rsidP="00E4674D" w:rsidRDefault="001A19BE" w14:paraId="1F94391C" w14:textId="07F12089">
            <w:pPr>
              <w:rPr>
                <w:sz w:val="22"/>
              </w:rPr>
            </w:pPr>
            <w:r w:rsidRPr="006D5CC6">
              <w:rPr>
                <w:sz w:val="22"/>
              </w:rPr>
              <w:t>Children</w:t>
            </w:r>
            <w:r w:rsidRPr="006D5CC6" w:rsidR="00EF412A">
              <w:rPr>
                <w:sz w:val="22"/>
              </w:rPr>
              <w:t xml:space="preserve"> will learn to…</w:t>
            </w:r>
          </w:p>
          <w:p w:rsidRPr="006D5CC6" w:rsidR="00EF412A" w:rsidP="00EF412A" w:rsidRDefault="00CB3E1C" w14:paraId="4879E429" w14:textId="66EF32C0">
            <w:pPr>
              <w:pStyle w:val="ListParagraph"/>
              <w:numPr>
                <w:ilvl w:val="0"/>
                <w:numId w:val="11"/>
              </w:numPr>
              <w:rPr>
                <w:sz w:val="22"/>
              </w:rPr>
            </w:pPr>
            <w:r w:rsidRPr="006D5CC6">
              <w:rPr>
                <w:sz w:val="22"/>
              </w:rPr>
              <w:t xml:space="preserve">Use </w:t>
            </w:r>
            <w:r w:rsidRPr="006D5CC6" w:rsidR="00FF5F38">
              <w:rPr>
                <w:sz w:val="22"/>
              </w:rPr>
              <w:t xml:space="preserve">the story </w:t>
            </w:r>
            <w:r w:rsidRPr="006D5CC6" w:rsidR="00A643EF">
              <w:rPr>
                <w:sz w:val="22"/>
              </w:rPr>
              <w:t xml:space="preserve">to work out the meaning of familiar words, and </w:t>
            </w:r>
            <w:r w:rsidRPr="006D5CC6" w:rsidR="00E030AF">
              <w:rPr>
                <w:sz w:val="22"/>
              </w:rPr>
              <w:t>understand</w:t>
            </w:r>
            <w:r w:rsidRPr="006D5CC6" w:rsidR="00A643EF">
              <w:rPr>
                <w:sz w:val="22"/>
              </w:rPr>
              <w:t xml:space="preserve"> new words</w:t>
            </w:r>
            <w:r w:rsidRPr="006D5CC6" w:rsidR="008A2F8E">
              <w:rPr>
                <w:sz w:val="22"/>
              </w:rPr>
              <w:t>,</w:t>
            </w:r>
            <w:r w:rsidRPr="006D5CC6" w:rsidR="00A643EF">
              <w:rPr>
                <w:sz w:val="22"/>
              </w:rPr>
              <w:t xml:space="preserve"> using clues from pictures, letter sounds and </w:t>
            </w:r>
            <w:r w:rsidRPr="006D5CC6" w:rsidR="008A2F8E">
              <w:rPr>
                <w:sz w:val="22"/>
              </w:rPr>
              <w:t xml:space="preserve">the appearance of words. </w:t>
            </w:r>
          </w:p>
          <w:p w:rsidR="00E030AF" w:rsidP="00EF412A" w:rsidRDefault="00E030AF" w14:paraId="6035A3AC" w14:textId="0B614B57">
            <w:pPr>
              <w:pStyle w:val="ListParagraph"/>
              <w:numPr>
                <w:ilvl w:val="0"/>
                <w:numId w:val="11"/>
              </w:numPr>
              <w:rPr>
                <w:sz w:val="22"/>
              </w:rPr>
            </w:pPr>
            <w:r w:rsidRPr="006D5CC6">
              <w:rPr>
                <w:sz w:val="22"/>
              </w:rPr>
              <w:t xml:space="preserve">Show an understanding of what they have read by responding </w:t>
            </w:r>
            <w:r w:rsidRPr="006D5CC6" w:rsidR="00F760B5">
              <w:rPr>
                <w:sz w:val="22"/>
              </w:rPr>
              <w:t>verba</w:t>
            </w:r>
            <w:r w:rsidR="00596D22">
              <w:rPr>
                <w:sz w:val="22"/>
              </w:rPr>
              <w:t>lly to the story.</w:t>
            </w:r>
          </w:p>
          <w:p w:rsidRPr="009E638D" w:rsidR="00D46A8E" w:rsidP="00E4674D" w:rsidRDefault="00596D22" w14:paraId="145FAC42" w14:textId="732689B7">
            <w:pPr>
              <w:pStyle w:val="ListParagraph"/>
              <w:numPr>
                <w:ilvl w:val="0"/>
                <w:numId w:val="11"/>
              </w:numPr>
              <w:rPr>
                <w:sz w:val="22"/>
              </w:rPr>
            </w:pPr>
            <w:r>
              <w:rPr>
                <w:sz w:val="22"/>
              </w:rPr>
              <w:t>Answer questions such as ‘Who?’, ‘What?, ‘When</w:t>
            </w:r>
            <w:r w:rsidR="009E638D">
              <w:rPr>
                <w:sz w:val="22"/>
              </w:rPr>
              <w:t>?’, ‘How?’, and open-ended questions relating to the story read.</w:t>
            </w:r>
          </w:p>
        </w:tc>
      </w:tr>
    </w:tbl>
    <w:p w:rsidRPr="006243FA" w:rsidR="00D46A8E" w:rsidP="00D46A8E" w:rsidRDefault="00D46A8E" w14:paraId="448EBB84" w14:textId="77777777">
      <w:pPr>
        <w:rPr>
          <w:sz w:val="28"/>
          <w:szCs w:val="28"/>
        </w:rPr>
      </w:pPr>
    </w:p>
    <w:p w:rsidRPr="006243FA" w:rsidR="00D46A8E" w:rsidP="00D46A8E" w:rsidRDefault="00D46A8E" w14:paraId="32BC907E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Pr="006243FA" w:rsidR="00D46A8E" w:rsidTr="00D46A8E" w14:paraId="23A40964" w14:textId="77777777">
        <w:tc>
          <w:tcPr>
            <w:tcW w:w="4505" w:type="dxa"/>
            <w:shd w:val="clear" w:color="auto" w:fill="D9E2F3" w:themeFill="accent1" w:themeFillTint="33"/>
          </w:tcPr>
          <w:p w:rsidRPr="006243FA" w:rsidR="00D46A8E" w:rsidP="00E4674D" w:rsidRDefault="00D46A8E" w14:paraId="07000DF0" w14:textId="3C91C573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Success Crit</w:t>
            </w:r>
            <w:r w:rsidRPr="006243FA" w:rsidR="006E32EF">
              <w:rPr>
                <w:szCs w:val="28"/>
              </w:rPr>
              <w:t xml:space="preserve">eria </w:t>
            </w:r>
            <w:r w:rsidRPr="006243FA" w:rsidR="006E32EF">
              <w:rPr>
                <w:sz w:val="20"/>
                <w:szCs w:val="28"/>
              </w:rPr>
              <w:t>(</w:t>
            </w:r>
            <w:r w:rsidRPr="006243FA" w:rsidR="008B2B15">
              <w:rPr>
                <w:sz w:val="20"/>
                <w:szCs w:val="28"/>
              </w:rPr>
              <w:t>c</w:t>
            </w:r>
            <w:r w:rsidRPr="006243FA" w:rsidR="00D91956">
              <w:rPr>
                <w:sz w:val="20"/>
                <w:szCs w:val="28"/>
              </w:rPr>
              <w:t>learly linked to each Learning Objective</w:t>
            </w:r>
            <w:r w:rsidRPr="006243FA">
              <w:rPr>
                <w:sz w:val="20"/>
                <w:szCs w:val="28"/>
              </w:rPr>
              <w:t xml:space="preserve"> and related to the process</w:t>
            </w:r>
            <w:r w:rsidRPr="006243FA" w:rsidR="00F636FF">
              <w:rPr>
                <w:sz w:val="20"/>
                <w:szCs w:val="28"/>
              </w:rPr>
              <w:t xml:space="preserve"> and</w:t>
            </w:r>
            <w:r w:rsidRPr="006243FA" w:rsidR="0031228F">
              <w:rPr>
                <w:sz w:val="20"/>
                <w:szCs w:val="28"/>
              </w:rPr>
              <w:t>/</w:t>
            </w:r>
            <w:r w:rsidRPr="006243FA" w:rsidR="00F636FF">
              <w:rPr>
                <w:sz w:val="20"/>
                <w:szCs w:val="28"/>
              </w:rPr>
              <w:t>or pro</w:t>
            </w:r>
            <w:r w:rsidRPr="006243FA" w:rsidR="006E32EF">
              <w:rPr>
                <w:sz w:val="20"/>
                <w:szCs w:val="28"/>
              </w:rPr>
              <w:t>duct</w:t>
            </w:r>
            <w:r w:rsidRPr="006243FA" w:rsidR="008B2B15">
              <w:rPr>
                <w:sz w:val="20"/>
                <w:szCs w:val="28"/>
              </w:rPr>
              <w:t xml:space="preserve"> of learning</w:t>
            </w:r>
            <w:r w:rsidRPr="006243FA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:rsidRPr="006243FA" w:rsidR="00D46A8E" w:rsidP="00E4674D" w:rsidRDefault="00D91956" w14:paraId="282373B3" w14:textId="1624A2C8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Assessment of Pupil</w:t>
            </w:r>
            <w:r w:rsidRPr="006243FA" w:rsidR="00F636FF">
              <w:rPr>
                <w:szCs w:val="28"/>
              </w:rPr>
              <w:t>s’</w:t>
            </w:r>
            <w:r w:rsidRPr="006243FA" w:rsidR="00D46A8E">
              <w:rPr>
                <w:szCs w:val="28"/>
              </w:rPr>
              <w:t xml:space="preserve"> Learning</w:t>
            </w:r>
          </w:p>
          <w:p w:rsidRPr="006243FA" w:rsidR="00D46A8E" w:rsidP="00E4674D" w:rsidRDefault="00D46A8E" w14:paraId="731A66C0" w14:textId="7777777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</w:t>
            </w:r>
          </w:p>
          <w:p w:rsidRPr="006243FA" w:rsidR="00D46A8E" w:rsidP="00E4674D" w:rsidRDefault="00F636FF" w14:paraId="56E4D3F4" w14:textId="6EA5947C">
            <w:pPr>
              <w:rPr>
                <w:sz w:val="28"/>
                <w:szCs w:val="28"/>
              </w:rPr>
            </w:pPr>
            <w:r w:rsidRPr="006243FA">
              <w:rPr>
                <w:sz w:val="20"/>
                <w:szCs w:val="20"/>
              </w:rPr>
              <w:t>(</w:t>
            </w:r>
            <w:r w:rsidRPr="006243FA" w:rsidR="00D46A8E">
              <w:rPr>
                <w:sz w:val="20"/>
                <w:szCs w:val="20"/>
              </w:rPr>
              <w:t>What have the learners</w:t>
            </w:r>
            <w:r w:rsidRPr="006243FA" w:rsidR="00BC35BE">
              <w:rPr>
                <w:sz w:val="20"/>
                <w:szCs w:val="20"/>
              </w:rPr>
              <w:t xml:space="preserve"> </w:t>
            </w:r>
            <w:r w:rsidRPr="006243FA" w:rsidR="00D46A8E">
              <w:rPr>
                <w:sz w:val="20"/>
                <w:szCs w:val="20"/>
              </w:rPr>
              <w:t>to say/write/do/produce – to demonstrate</w:t>
            </w:r>
            <w:r w:rsidRPr="006243FA" w:rsidR="00BC35BE">
              <w:rPr>
                <w:sz w:val="20"/>
                <w:szCs w:val="20"/>
              </w:rPr>
              <w:t xml:space="preserve"> learning</w:t>
            </w:r>
            <w:r w:rsidRPr="006243FA" w:rsidR="00D46A8E">
              <w:rPr>
                <w:sz w:val="20"/>
                <w:szCs w:val="20"/>
              </w:rPr>
              <w:t>)</w:t>
            </w:r>
          </w:p>
        </w:tc>
      </w:tr>
      <w:tr w:rsidRPr="006243FA" w:rsidR="00D46A8E" w:rsidTr="00E4674D" w14:paraId="444AED9B" w14:textId="77777777">
        <w:tc>
          <w:tcPr>
            <w:tcW w:w="4505" w:type="dxa"/>
          </w:tcPr>
          <w:p w:rsidR="00D46A8E" w:rsidP="0010618E" w:rsidRDefault="00061394" w14:paraId="7E38D51A" w14:textId="35604544">
            <w:pPr>
              <w:pStyle w:val="ListParagrap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Ask questions such as ‘</w:t>
            </w:r>
            <w:proofErr w:type="spellStart"/>
            <w:r>
              <w:rPr>
                <w:sz w:val="22"/>
                <w:szCs w:val="22"/>
              </w:rPr>
              <w:t>Sut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wyt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ti</w:t>
            </w:r>
            <w:proofErr w:type="spellEnd"/>
            <w:r>
              <w:rPr>
                <w:sz w:val="22"/>
                <w:szCs w:val="22"/>
              </w:rPr>
              <w:t>?’ and ‘</w:t>
            </w:r>
            <w:proofErr w:type="spellStart"/>
            <w:r>
              <w:rPr>
                <w:sz w:val="22"/>
                <w:szCs w:val="22"/>
              </w:rPr>
              <w:t>Sut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twywdd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heddiw</w:t>
            </w:r>
            <w:proofErr w:type="spellEnd"/>
            <w:r>
              <w:rPr>
                <w:sz w:val="22"/>
                <w:szCs w:val="22"/>
              </w:rPr>
              <w:t>?’</w:t>
            </w:r>
            <w:r w:rsidR="00740512">
              <w:rPr>
                <w:sz w:val="22"/>
                <w:szCs w:val="22"/>
              </w:rPr>
              <w:t xml:space="preserve">. </w:t>
            </w:r>
            <w:bookmarkStart w:name="_GoBack" w:id="0"/>
            <w:bookmarkEnd w:id="0"/>
          </w:p>
          <w:p w:rsidRPr="009F26CA" w:rsidR="009F26CA" w:rsidP="009F26CA" w:rsidRDefault="000E3C29" w14:paraId="4F9FA9EA" w14:textId="0D2EE16A">
            <w:pPr>
              <w:pStyle w:val="ListParagrap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Children t</w:t>
            </w:r>
            <w:r w:rsidR="00947F73">
              <w:rPr>
                <w:sz w:val="22"/>
                <w:szCs w:val="22"/>
              </w:rPr>
              <w:t>ake in turns a</w:t>
            </w:r>
            <w:r w:rsidR="009C0DB6">
              <w:rPr>
                <w:sz w:val="22"/>
                <w:szCs w:val="22"/>
              </w:rPr>
              <w:t>sk</w:t>
            </w:r>
            <w:r w:rsidR="00947F73">
              <w:rPr>
                <w:sz w:val="22"/>
                <w:szCs w:val="22"/>
              </w:rPr>
              <w:t>ing and answering Welsh questions with partner.</w:t>
            </w:r>
          </w:p>
          <w:p w:rsidRPr="00271C01" w:rsidR="00D46A8E" w:rsidP="00E4674D" w:rsidRDefault="009F26CA" w14:paraId="7BD7E8D0" w14:textId="240D0397">
            <w:pPr>
              <w:pStyle w:val="ListParagrap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Children l</w:t>
            </w:r>
            <w:r w:rsidR="00947F73">
              <w:rPr>
                <w:sz w:val="22"/>
                <w:szCs w:val="22"/>
              </w:rPr>
              <w:t xml:space="preserve">isten to story, answering </w:t>
            </w:r>
            <w:r>
              <w:rPr>
                <w:sz w:val="22"/>
                <w:szCs w:val="22"/>
              </w:rPr>
              <w:t xml:space="preserve">questions throughout. </w:t>
            </w:r>
          </w:p>
        </w:tc>
        <w:tc>
          <w:tcPr>
            <w:tcW w:w="4505" w:type="dxa"/>
          </w:tcPr>
          <w:p w:rsidR="0074105F" w:rsidP="00604753" w:rsidRDefault="00604753" w14:paraId="43E67072" w14:textId="77777777">
            <w:pPr>
              <w:pStyle w:val="ListParagrap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Answer </w:t>
            </w:r>
            <w:r w:rsidR="009C0DB6">
              <w:rPr>
                <w:sz w:val="22"/>
                <w:szCs w:val="22"/>
              </w:rPr>
              <w:t>Welsh questions to the best of their ability.</w:t>
            </w:r>
          </w:p>
          <w:p w:rsidR="009C0DB6" w:rsidP="00604753" w:rsidRDefault="009C0DB6" w14:paraId="08509734" w14:textId="77777777">
            <w:pPr>
              <w:pStyle w:val="ListParagrap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Demonstrate</w:t>
            </w:r>
            <w:r w:rsidR="00F23E0F">
              <w:rPr>
                <w:sz w:val="22"/>
                <w:szCs w:val="22"/>
              </w:rPr>
              <w:t xml:space="preserve"> learning by asking partners the given Welsh questions, </w:t>
            </w:r>
            <w:r w:rsidR="00F23E0F">
              <w:rPr>
                <w:sz w:val="22"/>
                <w:szCs w:val="22"/>
              </w:rPr>
              <w:lastRenderedPageBreak/>
              <w:t>showing that they can pronounce the question, and answer correctly.</w:t>
            </w:r>
          </w:p>
          <w:p w:rsidRPr="00604753" w:rsidR="009F26CA" w:rsidP="00604753" w:rsidRDefault="009F26CA" w14:paraId="250B79C3" w14:textId="72DFD5D7">
            <w:pPr>
              <w:pStyle w:val="ListParagrap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Children</w:t>
            </w:r>
            <w:r w:rsidR="00424B67">
              <w:rPr>
                <w:sz w:val="22"/>
                <w:szCs w:val="22"/>
              </w:rPr>
              <w:t xml:space="preserve"> listen to story, and </w:t>
            </w:r>
            <w:r>
              <w:rPr>
                <w:sz w:val="22"/>
                <w:szCs w:val="22"/>
              </w:rPr>
              <w:t xml:space="preserve"> show their engagement by answering questions</w:t>
            </w:r>
            <w:r w:rsidR="0065368E">
              <w:rPr>
                <w:sz w:val="22"/>
                <w:szCs w:val="22"/>
              </w:rPr>
              <w:t>.</w:t>
            </w:r>
          </w:p>
        </w:tc>
      </w:tr>
    </w:tbl>
    <w:p w:rsidRPr="006243FA" w:rsidR="00045D70" w:rsidP="00D46A8E" w:rsidRDefault="00045D70" w14:paraId="30135971" w14:textId="77777777">
      <w:pPr>
        <w:rPr>
          <w:sz w:val="28"/>
          <w:szCs w:val="28"/>
        </w:rPr>
        <w:sectPr w:rsidRPr="006243FA" w:rsidR="00045D70" w:rsidSect="00D46A8E">
          <w:headerReference w:type="default" r:id="rId9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Pr="006243FA" w:rsidR="002B2D5B" w:rsidTr="33F471CE" w14:paraId="200AD4DF" w14:textId="77777777">
        <w:trPr>
          <w:trHeight w:val="1071"/>
        </w:trPr>
        <w:tc>
          <w:tcPr>
            <w:tcW w:w="1249" w:type="dxa"/>
            <w:tcMar/>
          </w:tcPr>
          <w:p w:rsidRPr="006243FA" w:rsidR="002B2D5B" w:rsidP="002B2D5B" w:rsidRDefault="002B2D5B" w14:paraId="088B6083" w14:textId="77777777">
            <w:pPr>
              <w:jc w:val="center"/>
              <w:rPr>
                <w:b/>
              </w:rPr>
            </w:pPr>
            <w:r w:rsidRPr="006243FA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  <w:tcMar/>
          </w:tcPr>
          <w:p w:rsidRPr="006243FA" w:rsidR="002B2D5B" w:rsidP="002B2D5B" w:rsidRDefault="002B2D5B" w14:paraId="66023A89" w14:textId="77777777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Activities/Methodology/Key Concepts</w:t>
            </w:r>
          </w:p>
          <w:p w:rsidRPr="006243FA" w:rsidR="002B2D5B" w:rsidP="003D443E" w:rsidRDefault="002B2D5B" w14:paraId="7E8C7567" w14:textId="5D381395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Pr="006243FA" w:rsidR="00AA5380">
              <w:rPr>
                <w:sz w:val="22"/>
                <w:szCs w:val="22"/>
              </w:rPr>
              <w:t>Teacher’s Role – including key teaching points</w:t>
            </w:r>
            <w:r w:rsidRPr="006243FA" w:rsidR="003D443E">
              <w:rPr>
                <w:sz w:val="22"/>
                <w:szCs w:val="22"/>
              </w:rPr>
              <w:t xml:space="preserve">,  differentiation strategies </w:t>
            </w:r>
            <w:r w:rsidRPr="006243FA" w:rsidR="00AA5380">
              <w:rPr>
                <w:sz w:val="22"/>
                <w:szCs w:val="22"/>
              </w:rPr>
              <w:t>and key questions</w:t>
            </w:r>
            <w:r w:rsidRPr="006243FA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  <w:tcMar/>
          </w:tcPr>
          <w:p w:rsidRPr="006243FA" w:rsidR="002B2D5B" w:rsidP="002B2D5B" w:rsidRDefault="002B2D5B" w14:paraId="6D80F63D" w14:textId="77777777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Pupil Tasks</w:t>
            </w:r>
          </w:p>
          <w:p w:rsidRPr="006243FA" w:rsidR="002B2D5B" w:rsidP="002B2D5B" w:rsidRDefault="00610C4A" w14:paraId="07736BE3" w14:textId="75FA8C5A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Pr="006243FA" w:rsidR="00AA5380">
              <w:rPr>
                <w:sz w:val="22"/>
                <w:szCs w:val="22"/>
              </w:rPr>
              <w:t>Pupils’</w:t>
            </w:r>
            <w:r w:rsidRPr="006243FA">
              <w:rPr>
                <w:sz w:val="22"/>
                <w:szCs w:val="22"/>
              </w:rPr>
              <w:t xml:space="preserve"> role </w:t>
            </w:r>
            <w:r w:rsidRPr="006243FA" w:rsidR="003D443E">
              <w:rPr>
                <w:sz w:val="22"/>
                <w:szCs w:val="22"/>
              </w:rPr>
              <w:t>–</w:t>
            </w:r>
            <w:r w:rsidRPr="006243FA">
              <w:rPr>
                <w:sz w:val="22"/>
                <w:szCs w:val="22"/>
              </w:rPr>
              <w:t>including</w:t>
            </w:r>
            <w:r w:rsidRPr="006243FA" w:rsidR="003D443E">
              <w:rPr>
                <w:sz w:val="22"/>
                <w:szCs w:val="22"/>
              </w:rPr>
              <w:t xml:space="preserve"> differentiation,</w:t>
            </w:r>
            <w:r w:rsidRPr="006243FA">
              <w:rPr>
                <w:sz w:val="22"/>
                <w:szCs w:val="22"/>
              </w:rPr>
              <w:t xml:space="preserve"> </w:t>
            </w:r>
            <w:r w:rsidRPr="006243FA" w:rsidR="00B0430A">
              <w:rPr>
                <w:sz w:val="22"/>
                <w:szCs w:val="22"/>
              </w:rPr>
              <w:t xml:space="preserve">engagement in </w:t>
            </w:r>
            <w:r w:rsidRPr="006243FA" w:rsidR="002B2D5B">
              <w:rPr>
                <w:sz w:val="22"/>
                <w:szCs w:val="22"/>
              </w:rPr>
              <w:t>formative assessment and homework)</w:t>
            </w:r>
          </w:p>
          <w:p w:rsidRPr="006243FA" w:rsidR="002B2D5B" w:rsidP="002B2D5B" w:rsidRDefault="002B2D5B" w14:paraId="71FEA254" w14:textId="595046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  <w:tcMar/>
          </w:tcPr>
          <w:p w:rsidRPr="006243FA" w:rsidR="002B2D5B" w:rsidP="002B2D5B" w:rsidRDefault="002B2D5B" w14:paraId="50A65990" w14:textId="77777777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Resources</w:t>
            </w:r>
          </w:p>
          <w:p w:rsidRPr="006243FA" w:rsidR="002B2D5B" w:rsidP="002B2D5B" w:rsidRDefault="00B0430A" w14:paraId="18C6DCA1" w14:textId="6F42DCAC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Pr="006243FA" w:rsidR="002B2D5B">
              <w:rPr>
                <w:sz w:val="22"/>
                <w:szCs w:val="22"/>
              </w:rPr>
              <w:t>Including Health and Safety requirement)</w:t>
            </w:r>
          </w:p>
        </w:tc>
      </w:tr>
      <w:tr w:rsidRPr="006243FA" w:rsidR="002B2D5B" w:rsidTr="33F471CE" w14:paraId="1D96C72E" w14:textId="77777777">
        <w:trPr>
          <w:trHeight w:val="2391"/>
        </w:trPr>
        <w:tc>
          <w:tcPr>
            <w:tcW w:w="1249" w:type="dxa"/>
            <w:tcMar/>
          </w:tcPr>
          <w:p w:rsidRPr="006243FA" w:rsidR="002B2D5B" w:rsidP="002B2D5B" w:rsidRDefault="002B2D5B" w14:paraId="5A953452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2905084E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411C5BFF" w14:textId="5134130F">
            <w:pPr>
              <w:jc w:val="center"/>
              <w:rPr>
                <w:b/>
              </w:rPr>
            </w:pPr>
            <w:r w:rsidRPr="006243FA">
              <w:rPr>
                <w:b/>
              </w:rPr>
              <w:t>Opening phase</w:t>
            </w:r>
            <w:r w:rsidRPr="006243FA" w:rsidR="00D060A6">
              <w:rPr>
                <w:b/>
              </w:rPr>
              <w:t xml:space="preserve"> </w:t>
            </w:r>
            <w:r w:rsidRPr="006243FA" w:rsidR="00D060A6">
              <w:rPr>
                <w:sz w:val="20"/>
              </w:rPr>
              <w:t xml:space="preserve"> (</w:t>
            </w:r>
            <w:r w:rsidRPr="006243FA" w:rsidR="00B85948">
              <w:rPr>
                <w:sz w:val="20"/>
              </w:rPr>
              <w:t xml:space="preserve">with </w:t>
            </w:r>
            <w:r w:rsidRPr="006243FA" w:rsidR="00D060A6">
              <w:rPr>
                <w:sz w:val="20"/>
              </w:rPr>
              <w:t>links to  prior learning)</w:t>
            </w:r>
          </w:p>
        </w:tc>
        <w:tc>
          <w:tcPr>
            <w:tcW w:w="4971" w:type="dxa"/>
            <w:tcMar/>
          </w:tcPr>
          <w:p w:rsidRPr="00057E55" w:rsidR="00453A6A" w:rsidP="00057E55" w:rsidRDefault="002E3C6B" w14:paraId="3BC8E289" w14:textId="17FA1AA2">
            <w:pPr>
              <w:pStyle w:val="ListParagraph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Warm up to starting the story – Ask children questions such as ‘</w:t>
            </w:r>
            <w:proofErr w:type="spellStart"/>
            <w:r>
              <w:rPr>
                <w:sz w:val="22"/>
                <w:szCs w:val="22"/>
              </w:rPr>
              <w:t>Sut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wyt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ti</w:t>
            </w:r>
            <w:proofErr w:type="spellEnd"/>
            <w:r>
              <w:rPr>
                <w:sz w:val="22"/>
                <w:szCs w:val="22"/>
              </w:rPr>
              <w:t xml:space="preserve">?’, </w:t>
            </w:r>
            <w:r w:rsidR="007E542D">
              <w:rPr>
                <w:sz w:val="22"/>
                <w:szCs w:val="22"/>
              </w:rPr>
              <w:t>‘</w:t>
            </w:r>
            <w:proofErr w:type="spellStart"/>
            <w:r w:rsidR="007E542D">
              <w:rPr>
                <w:sz w:val="22"/>
                <w:szCs w:val="22"/>
              </w:rPr>
              <w:t>Sut</w:t>
            </w:r>
            <w:proofErr w:type="spellEnd"/>
            <w:r w:rsidR="007E542D">
              <w:rPr>
                <w:sz w:val="22"/>
                <w:szCs w:val="22"/>
              </w:rPr>
              <w:t xml:space="preserve"> </w:t>
            </w:r>
            <w:proofErr w:type="spellStart"/>
            <w:r w:rsidR="007E542D">
              <w:rPr>
                <w:sz w:val="22"/>
                <w:szCs w:val="22"/>
              </w:rPr>
              <w:t>mae</w:t>
            </w:r>
            <w:proofErr w:type="spellEnd"/>
            <w:r w:rsidR="007E542D">
              <w:rPr>
                <w:sz w:val="22"/>
                <w:szCs w:val="22"/>
              </w:rPr>
              <w:t xml:space="preserve"> </w:t>
            </w:r>
            <w:proofErr w:type="spellStart"/>
            <w:r w:rsidR="007E542D">
              <w:rPr>
                <w:sz w:val="22"/>
                <w:szCs w:val="22"/>
              </w:rPr>
              <w:t>twywdd</w:t>
            </w:r>
            <w:proofErr w:type="spellEnd"/>
            <w:r w:rsidR="007E542D">
              <w:rPr>
                <w:sz w:val="22"/>
                <w:szCs w:val="22"/>
              </w:rPr>
              <w:t xml:space="preserve"> </w:t>
            </w:r>
            <w:proofErr w:type="spellStart"/>
            <w:r w:rsidR="007E542D">
              <w:rPr>
                <w:sz w:val="22"/>
                <w:szCs w:val="22"/>
              </w:rPr>
              <w:t>heddiw</w:t>
            </w:r>
            <w:proofErr w:type="spellEnd"/>
            <w:r w:rsidR="007E542D">
              <w:rPr>
                <w:sz w:val="22"/>
                <w:szCs w:val="22"/>
              </w:rPr>
              <w:t>?’</w:t>
            </w:r>
            <w:r w:rsidR="002B1FA6">
              <w:rPr>
                <w:sz w:val="22"/>
                <w:szCs w:val="22"/>
              </w:rPr>
              <w:t>,</w:t>
            </w:r>
            <w:r w:rsidR="007E542D">
              <w:rPr>
                <w:sz w:val="22"/>
                <w:szCs w:val="22"/>
              </w:rPr>
              <w:t xml:space="preserve"> </w:t>
            </w:r>
            <w:r w:rsidR="00057E55">
              <w:rPr>
                <w:sz w:val="22"/>
                <w:szCs w:val="22"/>
              </w:rPr>
              <w:t xml:space="preserve">obtain a couple of responses from </w:t>
            </w:r>
            <w:r w:rsidR="00AB44B6">
              <w:rPr>
                <w:sz w:val="22"/>
                <w:szCs w:val="22"/>
              </w:rPr>
              <w:t>children.</w:t>
            </w:r>
            <w:r w:rsidRPr="00057E55" w:rsidR="00AB44B6">
              <w:rPr>
                <w:sz w:val="22"/>
                <w:szCs w:val="22"/>
              </w:rPr>
              <w:t xml:space="preserve"> </w:t>
            </w:r>
            <w:r w:rsidR="007A6AB0">
              <w:rPr>
                <w:sz w:val="22"/>
                <w:szCs w:val="22"/>
              </w:rPr>
              <w:t>Then a</w:t>
            </w:r>
            <w:r w:rsidRPr="00057E55" w:rsidR="00057E55">
              <w:rPr>
                <w:sz w:val="22"/>
                <w:szCs w:val="22"/>
              </w:rPr>
              <w:t>sk children to</w:t>
            </w:r>
            <w:r w:rsidRPr="00057E55" w:rsidR="00A33E30">
              <w:rPr>
                <w:sz w:val="22"/>
                <w:szCs w:val="22"/>
              </w:rPr>
              <w:t xml:space="preserve"> </w:t>
            </w:r>
            <w:r w:rsidRPr="00057E55" w:rsidR="002B1FA6">
              <w:rPr>
                <w:sz w:val="22"/>
                <w:szCs w:val="22"/>
              </w:rPr>
              <w:t xml:space="preserve">turn to </w:t>
            </w:r>
            <w:r w:rsidRPr="00057E55" w:rsidR="00A33E30">
              <w:rPr>
                <w:sz w:val="22"/>
                <w:szCs w:val="22"/>
              </w:rPr>
              <w:t>the person next to them</w:t>
            </w:r>
            <w:r w:rsidRPr="00057E55" w:rsidR="002B1FA6">
              <w:rPr>
                <w:sz w:val="22"/>
                <w:szCs w:val="22"/>
              </w:rPr>
              <w:t xml:space="preserve"> and </w:t>
            </w:r>
            <w:r w:rsidRPr="00057E55" w:rsidR="00057E55">
              <w:rPr>
                <w:sz w:val="22"/>
                <w:szCs w:val="22"/>
              </w:rPr>
              <w:t>take in turns to a</w:t>
            </w:r>
            <w:r w:rsidR="000D1315">
              <w:rPr>
                <w:sz w:val="22"/>
                <w:szCs w:val="22"/>
              </w:rPr>
              <w:t>sking and a</w:t>
            </w:r>
            <w:r w:rsidRPr="00057E55" w:rsidR="00057E55">
              <w:rPr>
                <w:sz w:val="22"/>
                <w:szCs w:val="22"/>
              </w:rPr>
              <w:t>nswer</w:t>
            </w:r>
            <w:r w:rsidR="000D1315">
              <w:rPr>
                <w:sz w:val="22"/>
                <w:szCs w:val="22"/>
              </w:rPr>
              <w:t>ing the given Welsh questions.</w:t>
            </w:r>
            <w:r w:rsidRPr="00057E55" w:rsidR="00057E55">
              <w:rPr>
                <w:sz w:val="22"/>
                <w:szCs w:val="22"/>
              </w:rPr>
              <w:t xml:space="preserve"> </w:t>
            </w:r>
            <w:r w:rsidR="00AB44B6">
              <w:rPr>
                <w:sz w:val="22"/>
                <w:szCs w:val="22"/>
              </w:rPr>
              <w:t>Follow</w:t>
            </w:r>
            <w:r w:rsidR="007A6AB0">
              <w:rPr>
                <w:sz w:val="22"/>
                <w:szCs w:val="22"/>
              </w:rPr>
              <w:t>ing</w:t>
            </w:r>
            <w:r w:rsidR="00AB44B6">
              <w:rPr>
                <w:sz w:val="22"/>
                <w:szCs w:val="22"/>
              </w:rPr>
              <w:t xml:space="preserve"> this, children should have their Welsh thinking caps on, ready to start the story.</w:t>
            </w:r>
            <w:r w:rsidRPr="00057E55" w:rsidR="007E542D">
              <w:rPr>
                <w:sz w:val="22"/>
                <w:szCs w:val="22"/>
              </w:rPr>
              <w:t xml:space="preserve"> </w:t>
            </w:r>
          </w:p>
        </w:tc>
        <w:tc>
          <w:tcPr>
            <w:tcW w:w="4971" w:type="dxa"/>
            <w:tcMar/>
          </w:tcPr>
          <w:p w:rsidR="002B2D5B" w:rsidP="00D20C62" w:rsidRDefault="00D20C62" w14:paraId="4829C240" w14:textId="6968EFEE">
            <w:pPr>
              <w:pStyle w:val="ListParagraph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Answer</w:t>
            </w:r>
            <w:r w:rsidR="00333FEC">
              <w:rPr>
                <w:sz w:val="22"/>
                <w:szCs w:val="22"/>
              </w:rPr>
              <w:t xml:space="preserve"> Welsh questions.</w:t>
            </w:r>
          </w:p>
          <w:p w:rsidRPr="00D20C62" w:rsidR="00333FEC" w:rsidP="00D20C62" w:rsidRDefault="00333FEC" w14:paraId="79C95DAB" w14:textId="0BEE7A5B">
            <w:pPr>
              <w:pStyle w:val="ListParagraph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Turn to person next to you </w:t>
            </w:r>
            <w:r w:rsidR="004E647B">
              <w:rPr>
                <w:sz w:val="22"/>
                <w:szCs w:val="22"/>
              </w:rPr>
              <w:t>and take in turns asking and answering the given Welsh questions.</w:t>
            </w:r>
          </w:p>
          <w:p w:rsidRPr="00C77714" w:rsidR="002B2D5B" w:rsidP="00C77714" w:rsidRDefault="002B2D5B" w14:paraId="050DE121" w14:textId="77777777">
            <w:pPr>
              <w:rPr>
                <w:sz w:val="22"/>
                <w:szCs w:val="22"/>
              </w:rPr>
            </w:pPr>
          </w:p>
          <w:p w:rsidRPr="006243FA" w:rsidR="002B2D5B" w:rsidP="002B2D5B" w:rsidRDefault="002B2D5B" w14:paraId="0082543B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22E6197A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706C2014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7F17A4E6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  <w:tcMar/>
          </w:tcPr>
          <w:p w:rsidRPr="006243FA" w:rsidR="002B2D5B" w:rsidP="002B2D5B" w:rsidRDefault="002B2D5B" w14:paraId="491DF6ED" w14:textId="0B8F9F9A">
            <w:pPr>
              <w:jc w:val="center"/>
              <w:rPr>
                <w:sz w:val="28"/>
                <w:szCs w:val="28"/>
              </w:rPr>
            </w:pPr>
          </w:p>
        </w:tc>
      </w:tr>
      <w:tr w:rsidRPr="006243FA" w:rsidR="002B2D5B" w:rsidTr="33F471CE" w14:paraId="3E425A8C" w14:textId="77777777">
        <w:trPr>
          <w:trHeight w:val="2043"/>
        </w:trPr>
        <w:tc>
          <w:tcPr>
            <w:tcW w:w="1249" w:type="dxa"/>
            <w:tcMar/>
          </w:tcPr>
          <w:p w:rsidRPr="006243FA" w:rsidR="002B2D5B" w:rsidP="002B2D5B" w:rsidRDefault="002B2D5B" w14:paraId="3C63E476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5F4057E9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427965B4" w14:textId="77777777">
            <w:pPr>
              <w:jc w:val="center"/>
              <w:rPr>
                <w:b/>
              </w:rPr>
            </w:pPr>
            <w:r w:rsidRPr="006243FA">
              <w:rPr>
                <w:b/>
              </w:rPr>
              <w:t>Teaching &amp; Core Learning</w:t>
            </w:r>
          </w:p>
        </w:tc>
        <w:tc>
          <w:tcPr>
            <w:tcW w:w="4971" w:type="dxa"/>
            <w:tcMar/>
          </w:tcPr>
          <w:p w:rsidR="002B2D5B" w:rsidP="006E5286" w:rsidRDefault="006E5286" w14:paraId="2E7BFA8F" w14:textId="245ED41C">
            <w:pPr>
              <w:pStyle w:val="ListParagrap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Introduce the </w:t>
            </w:r>
            <w:r w:rsidR="00FE5482">
              <w:rPr>
                <w:sz w:val="22"/>
                <w:szCs w:val="22"/>
              </w:rPr>
              <w:t xml:space="preserve">interactive Welsh story </w:t>
            </w:r>
            <w:r w:rsidR="00B6790B">
              <w:rPr>
                <w:sz w:val="22"/>
                <w:szCs w:val="22"/>
              </w:rPr>
              <w:t>‘</w:t>
            </w:r>
            <w:proofErr w:type="spellStart"/>
            <w:r w:rsidR="00B6790B">
              <w:rPr>
                <w:sz w:val="22"/>
                <w:szCs w:val="22"/>
              </w:rPr>
              <w:t>Dyfrig</w:t>
            </w:r>
            <w:proofErr w:type="spellEnd"/>
            <w:r w:rsidR="00B6790B">
              <w:rPr>
                <w:sz w:val="22"/>
                <w:szCs w:val="22"/>
              </w:rPr>
              <w:t xml:space="preserve"> y </w:t>
            </w:r>
            <w:proofErr w:type="spellStart"/>
            <w:r w:rsidR="00B6790B">
              <w:rPr>
                <w:sz w:val="22"/>
                <w:szCs w:val="22"/>
              </w:rPr>
              <w:t>Dd</w:t>
            </w:r>
            <w:r w:rsidR="00456C9F">
              <w:rPr>
                <w:sz w:val="22"/>
                <w:szCs w:val="22"/>
              </w:rPr>
              <w:t>raig</w:t>
            </w:r>
            <w:proofErr w:type="spellEnd"/>
            <w:r w:rsidR="00456C9F">
              <w:rPr>
                <w:sz w:val="22"/>
                <w:szCs w:val="22"/>
              </w:rPr>
              <w:t xml:space="preserve">’. Show children the front cover of the story and ask them what they think it may be about. </w:t>
            </w:r>
            <w:r w:rsidR="00D72DA9">
              <w:rPr>
                <w:sz w:val="22"/>
                <w:szCs w:val="22"/>
              </w:rPr>
              <w:t>Ask them if they recognise any of the Welsh wording within the title that indicates what it is in English</w:t>
            </w:r>
            <w:r w:rsidR="006C4685">
              <w:rPr>
                <w:sz w:val="22"/>
                <w:szCs w:val="22"/>
              </w:rPr>
              <w:t>. Mention that the story is about a dragon, which links to sessions we have done before.</w:t>
            </w:r>
          </w:p>
          <w:p w:rsidR="007942F8" w:rsidP="006E5286" w:rsidRDefault="007942F8" w14:paraId="5796CAFA" w14:textId="636062D2">
            <w:pPr>
              <w:pStyle w:val="ListParagrap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Work your way through the story</w:t>
            </w:r>
            <w:r w:rsidR="00C26928">
              <w:rPr>
                <w:sz w:val="22"/>
                <w:szCs w:val="22"/>
              </w:rPr>
              <w:t>, reading out the story in Welsh and translating into English.</w:t>
            </w:r>
            <w:r w:rsidR="00271C01">
              <w:rPr>
                <w:sz w:val="22"/>
                <w:szCs w:val="22"/>
              </w:rPr>
              <w:t xml:space="preserve"> </w:t>
            </w:r>
          </w:p>
          <w:p w:rsidR="005833CE" w:rsidP="006E5286" w:rsidRDefault="005833CE" w14:paraId="6FD85B01" w14:textId="31C78F21">
            <w:pPr>
              <w:pStyle w:val="ListParagrap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Ask questions throughout such as:</w:t>
            </w:r>
          </w:p>
          <w:p w:rsidR="005833CE" w:rsidP="005833CE" w:rsidRDefault="005833CE" w14:paraId="4FCAC0ED" w14:textId="431E4BA5">
            <w:pPr>
              <w:pStyle w:val="ListParagrap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By looking at the pictures, how do you think the dragon is feeling?</w:t>
            </w:r>
          </w:p>
          <w:p w:rsidR="005833CE" w:rsidP="005833CE" w:rsidRDefault="005833CE" w14:paraId="7C48BED9" w14:textId="595A34F8">
            <w:pPr>
              <w:pStyle w:val="ListParagrap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Is there any words </w:t>
            </w:r>
            <w:r w:rsidR="0018778C">
              <w:rPr>
                <w:sz w:val="22"/>
                <w:szCs w:val="22"/>
              </w:rPr>
              <w:t>on this page that you recognise?</w:t>
            </w:r>
          </w:p>
          <w:p w:rsidR="0018778C" w:rsidP="005833CE" w:rsidRDefault="0018778C" w14:paraId="74AF02E7" w14:textId="30E3CA70">
            <w:pPr>
              <w:pStyle w:val="ListParagrap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What do you think is happening </w:t>
            </w:r>
            <w:r w:rsidR="00576D6B">
              <w:rPr>
                <w:sz w:val="22"/>
                <w:szCs w:val="22"/>
              </w:rPr>
              <w:t>on this page?</w:t>
            </w:r>
          </w:p>
          <w:p w:rsidR="00576D6B" w:rsidP="005833CE" w:rsidRDefault="00D72DA9" w14:paraId="2DD9F47E" w14:textId="03BBFB6B">
            <w:pPr>
              <w:pStyle w:val="ListParagrap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you know what the question at the top of the page means?</w:t>
            </w:r>
          </w:p>
          <w:p w:rsidRPr="006243FA" w:rsidR="002B2D5B" w:rsidP="33F471CE" w:rsidRDefault="002B2D5B" w14:paraId="65481C09" w14:textId="3B37FECE">
            <w:pPr>
              <w:pStyle w:val="ListParagraph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33F471CE" w:rsidR="289AE342">
              <w:rPr>
                <w:sz w:val="22"/>
                <w:szCs w:val="22"/>
              </w:rPr>
              <w:t>What do you think is going to happen next?</w:t>
            </w:r>
          </w:p>
        </w:tc>
        <w:tc>
          <w:tcPr>
            <w:tcW w:w="4971" w:type="dxa"/>
            <w:tcMar/>
          </w:tcPr>
          <w:p w:rsidR="002B2D5B" w:rsidP="00F216DF" w:rsidRDefault="00F216DF" w14:paraId="32715732" w14:textId="50059745">
            <w:pPr>
              <w:pStyle w:val="ListParagrap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Offer suggestions for what the story may be about from looking at the front cover</w:t>
            </w:r>
            <w:r w:rsidR="00C86987">
              <w:rPr>
                <w:sz w:val="22"/>
                <w:szCs w:val="22"/>
              </w:rPr>
              <w:t xml:space="preserve"> and title.</w:t>
            </w:r>
          </w:p>
          <w:p w:rsidR="00C86987" w:rsidP="00F216DF" w:rsidRDefault="00C86987" w14:paraId="018920F7" w14:textId="2E518BD1">
            <w:pPr>
              <w:pStyle w:val="ListParagrap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Listen to the story.</w:t>
            </w:r>
          </w:p>
          <w:p w:rsidRPr="00F216DF" w:rsidR="00C86987" w:rsidP="00F216DF" w:rsidRDefault="00C86987" w14:paraId="096D9171" w14:textId="64FC0AEA">
            <w:pPr>
              <w:pStyle w:val="ListParagrap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Answer questions asked by the teacher throughout</w:t>
            </w:r>
            <w:r w:rsidR="006C4685">
              <w:rPr>
                <w:sz w:val="22"/>
                <w:szCs w:val="22"/>
              </w:rPr>
              <w:t>.</w:t>
            </w:r>
          </w:p>
          <w:p w:rsidRPr="006243FA" w:rsidR="002B2D5B" w:rsidP="002B2D5B" w:rsidRDefault="002B2D5B" w14:paraId="412AF2A1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27AADFAF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61540434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6F32319A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  <w:tcMar/>
          </w:tcPr>
          <w:p w:rsidR="002B2D5B" w:rsidP="00F216DF" w:rsidRDefault="00F216DF" w14:paraId="1705FB25" w14:textId="77777777">
            <w:pPr>
              <w:pStyle w:val="ListParagrap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Interactive whiteboard</w:t>
            </w:r>
          </w:p>
          <w:p w:rsidRPr="00F216DF" w:rsidR="00F216DF" w:rsidP="00F216DF" w:rsidRDefault="00F216DF" w14:paraId="73A5E4AB" w14:textId="262E7FD1">
            <w:pPr>
              <w:pStyle w:val="ListParagrap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Interactive Welsh story</w:t>
            </w:r>
          </w:p>
        </w:tc>
      </w:tr>
      <w:tr w:rsidRPr="006243FA" w:rsidR="002B2D5B" w:rsidTr="33F471CE" w14:paraId="78EBC3C5" w14:textId="77777777">
        <w:trPr>
          <w:trHeight w:val="2051"/>
        </w:trPr>
        <w:tc>
          <w:tcPr>
            <w:tcW w:w="1249" w:type="dxa"/>
            <w:tcMar/>
          </w:tcPr>
          <w:p w:rsidRPr="006243FA" w:rsidR="002B2D5B" w:rsidP="002B2D5B" w:rsidRDefault="002B2D5B" w14:paraId="12989264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0234BE87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3C7DFD5C" w14:textId="77777777">
            <w:pPr>
              <w:jc w:val="center"/>
              <w:rPr>
                <w:b/>
              </w:rPr>
            </w:pPr>
            <w:r w:rsidRPr="006243FA">
              <w:rPr>
                <w:b/>
              </w:rPr>
              <w:t>Plenary</w:t>
            </w:r>
          </w:p>
        </w:tc>
        <w:tc>
          <w:tcPr>
            <w:tcW w:w="4971" w:type="dxa"/>
            <w:tcMar/>
          </w:tcPr>
          <w:p w:rsidR="002B2D5B" w:rsidP="00C86987" w:rsidRDefault="00C13CD8" w14:paraId="486D94BB" w14:textId="06F9FEE2">
            <w:pPr>
              <w:pStyle w:val="ListParagraph"/>
              <w:numPr>
                <w:ilvl w:val="0"/>
                <w:numId w:val="15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Ask children what they think the message of the story is</w:t>
            </w:r>
            <w:r w:rsidR="004D6D57">
              <w:rPr>
                <w:sz w:val="22"/>
                <w:szCs w:val="22"/>
              </w:rPr>
              <w:t xml:space="preserve">, and whether anyone has had similar </w:t>
            </w:r>
            <w:r w:rsidR="006C4685">
              <w:rPr>
                <w:sz w:val="22"/>
                <w:szCs w:val="22"/>
              </w:rPr>
              <w:t>emotions to the baby dragon.</w:t>
            </w:r>
          </w:p>
          <w:p w:rsidRPr="006E7CDD" w:rsidR="00C13CD8" w:rsidP="00C86987" w:rsidRDefault="006E7CDD" w14:paraId="072E4A15" w14:textId="0596618D">
            <w:pPr>
              <w:pStyle w:val="ListParagraph"/>
              <w:numPr>
                <w:ilvl w:val="0"/>
                <w:numId w:val="15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Ask them their opinion of the story, and how they found the level of Welsh.</w:t>
            </w:r>
          </w:p>
          <w:p w:rsidRPr="006243FA" w:rsidR="002B2D5B" w:rsidP="33F471CE" w:rsidRDefault="002B2D5B" w14:paraId="483EB441" w14:noSpellErr="1" w14:textId="646AEDC7">
            <w:pPr>
              <w:pStyle w:val="Normal"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tcMar/>
          </w:tcPr>
          <w:p w:rsidR="002B2D5B" w:rsidP="006C4685" w:rsidRDefault="006C4685" w14:paraId="28960558" w14:textId="47A33BCE">
            <w:pPr>
              <w:pStyle w:val="ListParagraph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Offer suggestions of what the message of the story is</w:t>
            </w:r>
            <w:r w:rsidR="00F1459D">
              <w:rPr>
                <w:sz w:val="22"/>
                <w:szCs w:val="22"/>
              </w:rPr>
              <w:t>, and whether you have had similar feelings to the dragon.</w:t>
            </w:r>
          </w:p>
          <w:p w:rsidRPr="006C4685" w:rsidR="0010618E" w:rsidP="006C4685" w:rsidRDefault="0010618E" w14:paraId="5C3A2487" w14:textId="5971B1CA">
            <w:pPr>
              <w:pStyle w:val="ListParagraph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Provide feedback on the story, and the Welsh.</w:t>
            </w:r>
          </w:p>
          <w:p w:rsidRPr="006243FA" w:rsidR="002B2D5B" w:rsidP="002B2D5B" w:rsidRDefault="002B2D5B" w14:paraId="1E57D1BE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2A163885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31831FA2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0E61511D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46716F0C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  <w:tcMar/>
          </w:tcPr>
          <w:p w:rsidRPr="006243FA" w:rsidR="002B2D5B" w:rsidP="002B2D5B" w:rsidRDefault="002B2D5B" w14:paraId="08BDEAF7" w14:textId="609EAD1E">
            <w:pPr>
              <w:jc w:val="center"/>
              <w:rPr>
                <w:sz w:val="28"/>
                <w:szCs w:val="28"/>
              </w:rPr>
            </w:pPr>
          </w:p>
        </w:tc>
      </w:tr>
    </w:tbl>
    <w:p w:rsidRPr="006243FA" w:rsidR="004E1B77" w:rsidP="00EE0418" w:rsidRDefault="004E1B77" w14:paraId="21627C5E" w14:textId="4D32C744">
      <w:pPr>
        <w:tabs>
          <w:tab w:val="left" w:pos="12758"/>
        </w:tabs>
        <w:rPr>
          <w:sz w:val="28"/>
          <w:szCs w:val="28"/>
        </w:rPr>
      </w:pPr>
    </w:p>
    <w:p w:rsidRPr="006243FA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6243FA" w:rsidR="00EF0BE1" w:rsidP="00EF0BE1" w:rsidRDefault="00EF0BE1" w14:paraId="4A514B70" w14:textId="77777777">
      <w:pPr>
        <w:rPr>
          <w:sz w:val="28"/>
          <w:szCs w:val="28"/>
        </w:rPr>
      </w:pPr>
    </w:p>
    <w:p w:rsidRPr="006243FA" w:rsidR="00EF0BE1" w:rsidP="00EF0BE1" w:rsidRDefault="00EF0BE1" w14:paraId="2BC7D158" w14:textId="77777777">
      <w:pPr>
        <w:rPr>
          <w:sz w:val="28"/>
          <w:szCs w:val="28"/>
        </w:rPr>
      </w:pPr>
    </w:p>
    <w:p w:rsidRPr="006243FA" w:rsidR="00EF0BE1" w:rsidP="00EF0BE1" w:rsidRDefault="00EF0BE1" w14:paraId="2BB6E5A7" w14:textId="77777777">
      <w:pPr>
        <w:rPr>
          <w:sz w:val="28"/>
          <w:szCs w:val="28"/>
        </w:rPr>
      </w:pPr>
    </w:p>
    <w:p w:rsidRPr="006243FA" w:rsidR="00EF0BE1" w:rsidP="00EF0BE1" w:rsidRDefault="00EF0BE1" w14:paraId="2294F27D" w14:textId="77777777">
      <w:pPr>
        <w:rPr>
          <w:sz w:val="28"/>
          <w:szCs w:val="28"/>
        </w:rPr>
      </w:pPr>
    </w:p>
    <w:p w:rsidRPr="006243FA" w:rsidR="00EF0BE1" w:rsidP="00EF0BE1" w:rsidRDefault="00EF0BE1" w14:paraId="47276F70" w14:textId="77777777">
      <w:pPr>
        <w:rPr>
          <w:sz w:val="28"/>
          <w:szCs w:val="28"/>
        </w:rPr>
      </w:pPr>
    </w:p>
    <w:p w:rsidRPr="006243FA" w:rsidR="00EF0BE1" w:rsidP="00EF0BE1" w:rsidRDefault="00EF0BE1" w14:paraId="4EEB0736" w14:textId="77777777">
      <w:pPr>
        <w:rPr>
          <w:sz w:val="28"/>
          <w:szCs w:val="28"/>
        </w:rPr>
      </w:pPr>
    </w:p>
    <w:p w:rsidRPr="006243FA" w:rsidR="00EF0BE1" w:rsidP="00EF0BE1" w:rsidRDefault="00EF0BE1" w14:paraId="29806F32" w14:textId="77777777">
      <w:pPr>
        <w:rPr>
          <w:sz w:val="28"/>
          <w:szCs w:val="28"/>
        </w:rPr>
      </w:pPr>
    </w:p>
    <w:p w:rsidRPr="006243FA" w:rsidR="00EF0BE1" w:rsidP="00EF0BE1" w:rsidRDefault="00EF0BE1" w14:paraId="3F369D11" w14:textId="77777777">
      <w:pPr>
        <w:rPr>
          <w:sz w:val="28"/>
          <w:szCs w:val="28"/>
        </w:rPr>
      </w:pPr>
    </w:p>
    <w:p w:rsidRPr="006243FA" w:rsidR="00EF0BE1" w:rsidP="00EF0BE1" w:rsidRDefault="00EF0BE1" w14:paraId="2D346F17" w14:textId="77777777">
      <w:pPr>
        <w:rPr>
          <w:sz w:val="28"/>
          <w:szCs w:val="28"/>
        </w:rPr>
      </w:pPr>
    </w:p>
    <w:p w:rsidRPr="006243FA" w:rsidR="00EF0BE1" w:rsidP="00EF0BE1" w:rsidRDefault="00EF0BE1" w14:paraId="4F969DFF" w14:textId="77777777">
      <w:pPr>
        <w:rPr>
          <w:sz w:val="28"/>
          <w:szCs w:val="28"/>
        </w:rPr>
      </w:pPr>
    </w:p>
    <w:p w:rsidRPr="006243FA" w:rsidR="00EF0BE1" w:rsidP="00EF0BE1" w:rsidRDefault="00EF0BE1" w14:paraId="603814E7" w14:textId="77777777">
      <w:pPr>
        <w:rPr>
          <w:sz w:val="28"/>
          <w:szCs w:val="28"/>
        </w:rPr>
      </w:pPr>
    </w:p>
    <w:p w:rsidRPr="006243FA" w:rsidR="00EF0BE1" w:rsidP="00EF0BE1" w:rsidRDefault="00EF0BE1" w14:paraId="6286D6E1" w14:textId="77777777">
      <w:pPr>
        <w:rPr>
          <w:sz w:val="28"/>
          <w:szCs w:val="28"/>
        </w:rPr>
      </w:pPr>
    </w:p>
    <w:p w:rsidRPr="006243FA" w:rsidR="00EF0BE1" w:rsidP="00EF0BE1" w:rsidRDefault="00EF0BE1" w14:paraId="69EE6455" w14:textId="77777777">
      <w:pPr>
        <w:rPr>
          <w:sz w:val="28"/>
          <w:szCs w:val="28"/>
        </w:rPr>
      </w:pPr>
    </w:p>
    <w:p w:rsidRPr="006243FA" w:rsidR="00EF0BE1" w:rsidP="00EF0BE1" w:rsidRDefault="00EF0BE1" w14:paraId="798BEE9C" w14:textId="77777777">
      <w:pPr>
        <w:rPr>
          <w:sz w:val="28"/>
          <w:szCs w:val="28"/>
        </w:rPr>
      </w:pPr>
    </w:p>
    <w:p w:rsidRPr="006243FA" w:rsidR="00EF0BE1" w:rsidP="00EF0BE1" w:rsidRDefault="00EF0BE1" w14:paraId="084DDFCB" w14:textId="77777777">
      <w:pPr>
        <w:rPr>
          <w:sz w:val="28"/>
          <w:szCs w:val="28"/>
        </w:rPr>
      </w:pPr>
    </w:p>
    <w:p w:rsidRPr="006243FA" w:rsidR="00EF0BE1" w:rsidP="00EF0BE1" w:rsidRDefault="00EF0BE1" w14:paraId="2E8F31CF" w14:textId="77777777">
      <w:pPr>
        <w:rPr>
          <w:sz w:val="28"/>
          <w:szCs w:val="28"/>
        </w:rPr>
      </w:pPr>
    </w:p>
    <w:p w:rsidRPr="006243FA" w:rsidR="00EF0BE1" w:rsidP="00EF0BE1" w:rsidRDefault="00EF0BE1" w14:paraId="46769B7B" w14:textId="77777777">
      <w:pPr>
        <w:rPr>
          <w:sz w:val="28"/>
          <w:szCs w:val="28"/>
        </w:rPr>
      </w:pPr>
    </w:p>
    <w:p w:rsidRPr="006243FA" w:rsidR="00EF0BE1" w:rsidP="00EF0BE1" w:rsidRDefault="00EF0BE1" w14:paraId="4F3789E3" w14:textId="77777777">
      <w:pPr>
        <w:rPr>
          <w:sz w:val="28"/>
          <w:szCs w:val="28"/>
        </w:rPr>
      </w:pPr>
    </w:p>
    <w:p w:rsidRPr="006243FA" w:rsidR="00EF0BE1" w:rsidP="00EF0BE1" w:rsidRDefault="00EF0BE1" w14:paraId="20B198E4" w14:textId="77777777">
      <w:pPr>
        <w:rPr>
          <w:sz w:val="28"/>
          <w:szCs w:val="28"/>
        </w:rPr>
      </w:pPr>
    </w:p>
    <w:p w:rsidRPr="006243FA" w:rsidR="00EF0BE1" w:rsidP="00EF0BE1" w:rsidRDefault="00EF0BE1" w14:paraId="58432AFC" w14:textId="77777777">
      <w:pPr>
        <w:rPr>
          <w:sz w:val="28"/>
          <w:szCs w:val="28"/>
        </w:rPr>
      </w:pPr>
    </w:p>
    <w:p w:rsidRPr="006243FA" w:rsidR="00EF0BE1" w:rsidP="00EF0BE1" w:rsidRDefault="00EF0BE1" w14:paraId="23D4DC51" w14:textId="77777777">
      <w:pPr>
        <w:rPr>
          <w:sz w:val="28"/>
          <w:szCs w:val="28"/>
        </w:rPr>
      </w:pPr>
    </w:p>
    <w:p w:rsidRPr="006243FA" w:rsidR="00EF0BE1" w:rsidP="00EF0BE1" w:rsidRDefault="00EF0BE1" w14:paraId="3814CFF1" w14:textId="77777777">
      <w:pPr>
        <w:rPr>
          <w:sz w:val="28"/>
          <w:szCs w:val="28"/>
        </w:rPr>
      </w:pPr>
    </w:p>
    <w:p w:rsidRPr="006243FA" w:rsidR="00EF0BE1" w:rsidP="00EF0BE1" w:rsidRDefault="00EF0BE1" w14:paraId="117A1317" w14:textId="77777777">
      <w:pPr>
        <w:rPr>
          <w:sz w:val="28"/>
          <w:szCs w:val="28"/>
        </w:rPr>
      </w:pPr>
    </w:p>
    <w:p w:rsidRPr="006243FA" w:rsidR="00DB1D3B" w:rsidP="00EF0BE1" w:rsidRDefault="00DB1D3B" w14:paraId="33FC4CE7" w14:textId="77777777">
      <w:pPr>
        <w:rPr>
          <w:sz w:val="28"/>
          <w:szCs w:val="28"/>
        </w:rPr>
        <w:sectPr w:rsidRPr="006243FA"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6243FA" w:rsidR="00825827" w:rsidP="00825827" w:rsidRDefault="00825827" w14:paraId="12A401DF" w14:textId="6525B3C2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lastRenderedPageBreak/>
        <w:t>Lesson Plan – Phase 1</w:t>
      </w:r>
    </w:p>
    <w:p w:rsidRPr="006243FA" w:rsidR="00825827" w:rsidP="00825827" w:rsidRDefault="00825827" w14:paraId="38E88527" w14:textId="7777777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Evaluation of the Learning Experience</w:t>
      </w:r>
    </w:p>
    <w:p w:rsidRPr="006243FA" w:rsidR="00825827" w:rsidP="00825827" w:rsidRDefault="00825827" w14:paraId="4B490B66" w14:textId="7777777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(include references to QTS)</w:t>
      </w:r>
    </w:p>
    <w:p w:rsidRPr="006243FA" w:rsidR="00825827" w:rsidP="00825827" w:rsidRDefault="00825827" w14:paraId="4C4726EA" w14:textId="7777777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6243FA" w:rsidR="00825827" w:rsidTr="0512DE86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6243FA" w:rsidR="00825827" w:rsidP="00825827" w:rsidRDefault="00825827" w14:paraId="60ACB732" w14:textId="77777777">
            <w:pPr>
              <w:rPr>
                <w:b/>
              </w:rPr>
            </w:pPr>
            <w:r w:rsidRPr="006243FA">
              <w:rPr>
                <w:b/>
              </w:rPr>
              <w:t>Evaluation of Pupil Learning</w:t>
            </w:r>
          </w:p>
          <w:p w:rsidRPr="006243FA" w:rsidR="00825827" w:rsidP="00825827" w:rsidRDefault="00825827" w14:paraId="5CFCF159" w14:textId="77777777">
            <w:pPr>
              <w:rPr>
                <w:sz w:val="20"/>
                <w:szCs w:val="20"/>
              </w:rPr>
            </w:pPr>
          </w:p>
        </w:tc>
      </w:tr>
      <w:tr w:rsidRPr="006243FA" w:rsidR="00825827" w:rsidTr="0512DE86" w14:paraId="3062B5D2" w14:textId="77777777">
        <w:tc>
          <w:tcPr>
            <w:tcW w:w="1980" w:type="dxa"/>
            <w:shd w:val="clear" w:color="auto" w:fill="D9E2F3" w:themeFill="accent1" w:themeFillTint="33"/>
            <w:tcMar/>
          </w:tcPr>
          <w:p w:rsidRPr="006243FA" w:rsidR="00825827" w:rsidP="00825827" w:rsidRDefault="00825827" w14:paraId="68427B60" w14:textId="5DB54463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 of Learning (including attitude to learning</w:t>
            </w:r>
            <w:r w:rsidRPr="006243FA" w:rsidR="00167F75">
              <w:rPr>
                <w:sz w:val="20"/>
                <w:szCs w:val="20"/>
              </w:rPr>
              <w:t xml:space="preserve"> over time)</w:t>
            </w:r>
            <w:r w:rsidRPr="006243FA">
              <w:rPr>
                <w:sz w:val="20"/>
                <w:szCs w:val="20"/>
              </w:rPr>
              <w:t>)</w:t>
            </w:r>
          </w:p>
        </w:tc>
        <w:tc>
          <w:tcPr>
            <w:tcW w:w="7030" w:type="dxa"/>
            <w:tcMar/>
          </w:tcPr>
          <w:p w:rsidRPr="006243FA" w:rsidR="00825827" w:rsidP="00825827" w:rsidRDefault="00825827" w14:paraId="598404E4" w14:textId="76F4C6D7">
            <w:pPr>
              <w:rPr>
                <w:sz w:val="20"/>
                <w:szCs w:val="20"/>
              </w:rPr>
            </w:pPr>
            <w:r w:rsidRPr="33F471CE" w:rsidR="1B5C027B">
              <w:rPr>
                <w:sz w:val="20"/>
                <w:szCs w:val="20"/>
              </w:rPr>
              <w:t>Working with the whole class.</w:t>
            </w:r>
          </w:p>
          <w:p w:rsidRPr="006243FA" w:rsidR="00825827" w:rsidP="33F471CE" w:rsidRDefault="00825827" w14:paraId="567C8013" w14:textId="0168CDAD">
            <w:pPr>
              <w:pStyle w:val="Normal"/>
              <w:rPr>
                <w:sz w:val="20"/>
                <w:szCs w:val="20"/>
              </w:rPr>
            </w:pPr>
            <w:r w:rsidRPr="33F471CE" w:rsidR="1B5C027B">
              <w:rPr>
                <w:b w:val="1"/>
                <w:bCs w:val="1"/>
                <w:i w:val="1"/>
                <w:iCs w:val="1"/>
                <w:sz w:val="20"/>
                <w:szCs w:val="20"/>
              </w:rPr>
              <w:t>Opening Phase</w:t>
            </w:r>
          </w:p>
          <w:p w:rsidRPr="006243FA" w:rsidR="00825827" w:rsidP="33F471CE" w:rsidRDefault="00825827" w14:paraId="138FF1CB" w14:textId="2384F9CC">
            <w:pPr>
              <w:pStyle w:val="Normal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33F471CE" w:rsidR="1B5C027B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During the </w:t>
            </w:r>
            <w:r w:rsidRPr="33F471CE" w:rsidR="21D21384">
              <w:rPr>
                <w:b w:val="0"/>
                <w:bCs w:val="0"/>
                <w:i w:val="0"/>
                <w:iCs w:val="0"/>
                <w:sz w:val="20"/>
                <w:szCs w:val="20"/>
              </w:rPr>
              <w:t>warmup</w:t>
            </w:r>
            <w:r w:rsidRPr="33F471CE" w:rsidR="1B5C027B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activity children were asked </w:t>
            </w:r>
            <w:r w:rsidRPr="33F471CE" w:rsidR="651AFF15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a couple of </w:t>
            </w:r>
            <w:r w:rsidRPr="33F471CE" w:rsidR="1B5C027B">
              <w:rPr>
                <w:b w:val="0"/>
                <w:bCs w:val="0"/>
                <w:i w:val="0"/>
                <w:iCs w:val="0"/>
                <w:sz w:val="20"/>
                <w:szCs w:val="20"/>
              </w:rPr>
              <w:t>questions</w:t>
            </w:r>
            <w:r w:rsidRPr="33F471CE" w:rsidR="5DE2BCE2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in </w:t>
            </w:r>
            <w:r w:rsidRPr="33F471CE" w:rsidR="0627ACF5">
              <w:rPr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  <w:r w:rsidRPr="33F471CE" w:rsidR="5DE2BCE2">
              <w:rPr>
                <w:b w:val="0"/>
                <w:bCs w:val="0"/>
                <w:i w:val="0"/>
                <w:iCs w:val="0"/>
                <w:sz w:val="20"/>
                <w:szCs w:val="20"/>
              </w:rPr>
              <w:t>elsh.</w:t>
            </w:r>
            <w:r w:rsidRPr="33F471CE" w:rsidR="1B5C027B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I rando</w:t>
            </w:r>
            <w:r w:rsidRPr="33F471CE" w:rsidR="046FD566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mly selected 3 students to provide answers for ‘Sut </w:t>
            </w:r>
            <w:proofErr w:type="spellStart"/>
            <w:r w:rsidRPr="33F471CE" w:rsidR="046FD566">
              <w:rPr>
                <w:b w:val="0"/>
                <w:bCs w:val="0"/>
                <w:i w:val="0"/>
                <w:iCs w:val="0"/>
                <w:sz w:val="20"/>
                <w:szCs w:val="20"/>
              </w:rPr>
              <w:t>mae</w:t>
            </w:r>
            <w:proofErr w:type="spellEnd"/>
            <w:r w:rsidRPr="33F471CE" w:rsidR="046FD566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</w:t>
            </w:r>
            <w:proofErr w:type="spellStart"/>
            <w:r w:rsidRPr="33F471CE" w:rsidR="046FD566">
              <w:rPr>
                <w:b w:val="0"/>
                <w:bCs w:val="0"/>
                <w:i w:val="0"/>
                <w:iCs w:val="0"/>
                <w:sz w:val="20"/>
                <w:szCs w:val="20"/>
              </w:rPr>
              <w:t>twywdd</w:t>
            </w:r>
            <w:proofErr w:type="spellEnd"/>
            <w:r w:rsidRPr="33F471CE" w:rsidR="046FD566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</w:t>
            </w:r>
            <w:proofErr w:type="spellStart"/>
            <w:r w:rsidRPr="33F471CE" w:rsidR="046FD566">
              <w:rPr>
                <w:b w:val="0"/>
                <w:bCs w:val="0"/>
                <w:i w:val="0"/>
                <w:iCs w:val="0"/>
                <w:sz w:val="20"/>
                <w:szCs w:val="20"/>
              </w:rPr>
              <w:t>heddiw</w:t>
            </w:r>
            <w:proofErr w:type="spellEnd"/>
            <w:r w:rsidRPr="33F471CE" w:rsidR="046FD566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?’ </w:t>
            </w:r>
            <w:r w:rsidRPr="33F471CE" w:rsidR="57CFD0D8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and all answers correctly using full sentences such as ‘Mae </w:t>
            </w:r>
            <w:proofErr w:type="spellStart"/>
            <w:r w:rsidRPr="33F471CE" w:rsidR="57CFD0D8">
              <w:rPr>
                <w:b w:val="0"/>
                <w:bCs w:val="0"/>
                <w:i w:val="0"/>
                <w:iCs w:val="0"/>
                <w:sz w:val="20"/>
                <w:szCs w:val="20"/>
              </w:rPr>
              <w:t>hi’n</w:t>
            </w:r>
            <w:proofErr w:type="spellEnd"/>
            <w:r w:rsidRPr="33F471CE" w:rsidR="57CFD0D8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</w:t>
            </w:r>
            <w:proofErr w:type="spellStart"/>
            <w:r w:rsidRPr="33F471CE" w:rsidR="57CFD0D8">
              <w:rPr>
                <w:b w:val="0"/>
                <w:bCs w:val="0"/>
                <w:i w:val="0"/>
                <w:iCs w:val="0"/>
                <w:sz w:val="20"/>
                <w:szCs w:val="20"/>
              </w:rPr>
              <w:t>braf</w:t>
            </w:r>
            <w:proofErr w:type="spellEnd"/>
            <w:r w:rsidRPr="33F471CE" w:rsidR="0973918A">
              <w:rPr>
                <w:b w:val="0"/>
                <w:bCs w:val="0"/>
                <w:i w:val="0"/>
                <w:iCs w:val="0"/>
                <w:sz w:val="20"/>
                <w:szCs w:val="20"/>
              </w:rPr>
              <w:t>/</w:t>
            </w:r>
            <w:proofErr w:type="spellStart"/>
            <w:r w:rsidRPr="33F471CE" w:rsidR="0973918A">
              <w:rPr>
                <w:b w:val="0"/>
                <w:bCs w:val="0"/>
                <w:i w:val="0"/>
                <w:iCs w:val="0"/>
                <w:sz w:val="20"/>
                <w:szCs w:val="20"/>
              </w:rPr>
              <w:t>heulog</w:t>
            </w:r>
            <w:proofErr w:type="spellEnd"/>
            <w:r w:rsidRPr="33F471CE" w:rsidR="0973918A">
              <w:rPr>
                <w:b w:val="0"/>
                <w:bCs w:val="0"/>
                <w:i w:val="0"/>
                <w:iCs w:val="0"/>
                <w:sz w:val="20"/>
                <w:szCs w:val="20"/>
              </w:rPr>
              <w:t>/etc</w:t>
            </w:r>
            <w:r w:rsidRPr="33F471CE" w:rsidR="57CFD0D8">
              <w:rPr>
                <w:b w:val="0"/>
                <w:bCs w:val="0"/>
                <w:i w:val="0"/>
                <w:iCs w:val="0"/>
                <w:sz w:val="20"/>
                <w:szCs w:val="20"/>
              </w:rPr>
              <w:t>’</w:t>
            </w:r>
            <w:r w:rsidRPr="33F471CE" w:rsidR="261C5213">
              <w:rPr>
                <w:b w:val="0"/>
                <w:bCs w:val="0"/>
                <w:i w:val="0"/>
                <w:iCs w:val="0"/>
                <w:sz w:val="20"/>
                <w:szCs w:val="20"/>
              </w:rPr>
              <w:t>.</w:t>
            </w:r>
            <w:r w:rsidRPr="33F471CE" w:rsidR="57CFD0D8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I randomly selected around </w:t>
            </w:r>
            <w:r w:rsidRPr="33F471CE" w:rsidR="6355E68F">
              <w:rPr>
                <w:b w:val="0"/>
                <w:bCs w:val="0"/>
                <w:i w:val="0"/>
                <w:iCs w:val="0"/>
                <w:sz w:val="20"/>
                <w:szCs w:val="20"/>
              </w:rPr>
              <w:t>4</w:t>
            </w:r>
            <w:r w:rsidRPr="33F471CE" w:rsidR="407F4D04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children to answer ‘</w:t>
            </w:r>
            <w:proofErr w:type="spellStart"/>
            <w:r w:rsidRPr="33F471CE" w:rsidR="407F4D04">
              <w:rPr>
                <w:b w:val="0"/>
                <w:bCs w:val="0"/>
                <w:i w:val="0"/>
                <w:iCs w:val="0"/>
                <w:sz w:val="20"/>
                <w:szCs w:val="20"/>
              </w:rPr>
              <w:t>Syt</w:t>
            </w:r>
            <w:proofErr w:type="spellEnd"/>
            <w:r w:rsidRPr="33F471CE" w:rsidR="407F4D04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</w:t>
            </w:r>
            <w:proofErr w:type="spellStart"/>
            <w:r w:rsidRPr="33F471CE" w:rsidR="407F4D04">
              <w:rPr>
                <w:b w:val="0"/>
                <w:bCs w:val="0"/>
                <w:i w:val="0"/>
                <w:iCs w:val="0"/>
                <w:sz w:val="20"/>
                <w:szCs w:val="20"/>
              </w:rPr>
              <w:t>wyt</w:t>
            </w:r>
            <w:proofErr w:type="spellEnd"/>
            <w:r w:rsidRPr="33F471CE" w:rsidR="407F4D04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</w:t>
            </w:r>
            <w:proofErr w:type="spellStart"/>
            <w:r w:rsidRPr="33F471CE" w:rsidR="407F4D04">
              <w:rPr>
                <w:b w:val="0"/>
                <w:bCs w:val="0"/>
                <w:i w:val="0"/>
                <w:iCs w:val="0"/>
                <w:sz w:val="20"/>
                <w:szCs w:val="20"/>
              </w:rPr>
              <w:t>ti</w:t>
            </w:r>
            <w:proofErr w:type="spellEnd"/>
            <w:r w:rsidRPr="33F471CE" w:rsidR="407F4D04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?’ and all answered using ‘Dw </w:t>
            </w:r>
            <w:proofErr w:type="spellStart"/>
            <w:r w:rsidRPr="33F471CE" w:rsidR="6D798EFB">
              <w:rPr>
                <w:b w:val="0"/>
                <w:bCs w:val="0"/>
                <w:i w:val="0"/>
                <w:iCs w:val="0"/>
                <w:sz w:val="20"/>
                <w:szCs w:val="20"/>
              </w:rPr>
              <w:t>I'n</w:t>
            </w:r>
            <w:proofErr w:type="spellEnd"/>
            <w:r w:rsidRPr="33F471CE" w:rsidR="6D798EFB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</w:t>
            </w:r>
            <w:proofErr w:type="spellStart"/>
            <w:r w:rsidRPr="33F471CE" w:rsidR="6D798EFB">
              <w:rPr>
                <w:b w:val="0"/>
                <w:bCs w:val="0"/>
                <w:i w:val="0"/>
                <w:iCs w:val="0"/>
                <w:sz w:val="20"/>
                <w:szCs w:val="20"/>
              </w:rPr>
              <w:t>hapus</w:t>
            </w:r>
            <w:proofErr w:type="spellEnd"/>
            <w:r w:rsidRPr="33F471CE" w:rsidR="6D798EFB">
              <w:rPr>
                <w:b w:val="0"/>
                <w:bCs w:val="0"/>
                <w:i w:val="0"/>
                <w:iCs w:val="0"/>
                <w:sz w:val="20"/>
                <w:szCs w:val="20"/>
              </w:rPr>
              <w:t>/</w:t>
            </w:r>
            <w:proofErr w:type="spellStart"/>
            <w:r w:rsidRPr="33F471CE" w:rsidR="6D798EFB">
              <w:rPr>
                <w:b w:val="0"/>
                <w:bCs w:val="0"/>
                <w:i w:val="0"/>
                <w:iCs w:val="0"/>
                <w:sz w:val="20"/>
                <w:szCs w:val="20"/>
              </w:rPr>
              <w:t>cyffrous</w:t>
            </w:r>
            <w:proofErr w:type="spellEnd"/>
            <w:r w:rsidRPr="33F471CE" w:rsidR="6D798EFB">
              <w:rPr>
                <w:b w:val="0"/>
                <w:bCs w:val="0"/>
                <w:i w:val="0"/>
                <w:iCs w:val="0"/>
                <w:sz w:val="20"/>
                <w:szCs w:val="20"/>
              </w:rPr>
              <w:t>/etc, I would then ask ‘Pam?’ in which children would continu</w:t>
            </w:r>
            <w:r w:rsidRPr="33F471CE" w:rsidR="54577A1E">
              <w:rPr>
                <w:b w:val="0"/>
                <w:bCs w:val="0"/>
                <w:i w:val="0"/>
                <w:iCs w:val="0"/>
                <w:sz w:val="20"/>
                <w:szCs w:val="20"/>
              </w:rPr>
              <w:t>e with ‘</w:t>
            </w:r>
            <w:proofErr w:type="spellStart"/>
            <w:r w:rsidRPr="33F471CE" w:rsidR="54577A1E">
              <w:rPr>
                <w:b w:val="0"/>
                <w:bCs w:val="0"/>
                <w:i w:val="0"/>
                <w:iCs w:val="0"/>
                <w:sz w:val="20"/>
                <w:szCs w:val="20"/>
              </w:rPr>
              <w:t>achos</w:t>
            </w:r>
            <w:proofErr w:type="spellEnd"/>
            <w:r w:rsidRPr="33F471CE" w:rsidR="54577A1E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…' and then in English would explain why they are feeling the emotion that they are. </w:t>
            </w:r>
            <w:r w:rsidRPr="33F471CE" w:rsidR="7314880D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Children were then asked to turn to their carpet partner to take in turns asking and answering the two questions we had just covered. </w:t>
            </w:r>
            <w:r w:rsidRPr="33F471CE" w:rsidR="604A8DAA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From hearing a few of the partners ask </w:t>
            </w:r>
            <w:r w:rsidRPr="33F471CE" w:rsidR="5B159C06">
              <w:rPr>
                <w:b w:val="0"/>
                <w:bCs w:val="0"/>
                <w:i w:val="0"/>
                <w:iCs w:val="0"/>
                <w:sz w:val="20"/>
                <w:szCs w:val="20"/>
              </w:rPr>
              <w:t>each other's</w:t>
            </w:r>
            <w:r w:rsidRPr="33F471CE" w:rsidR="604A8DAA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questions I could hear that </w:t>
            </w:r>
            <w:r w:rsidRPr="33F471CE" w:rsidR="3BEFA719">
              <w:rPr>
                <w:b w:val="0"/>
                <w:bCs w:val="0"/>
                <w:i w:val="0"/>
                <w:iCs w:val="0"/>
                <w:sz w:val="20"/>
                <w:szCs w:val="20"/>
              </w:rPr>
              <w:t>children</w:t>
            </w:r>
            <w:r w:rsidRPr="33F471CE" w:rsidR="604A8DAA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</w:t>
            </w:r>
            <w:r w:rsidRPr="33F471CE" w:rsidR="705FEE19">
              <w:rPr>
                <w:b w:val="0"/>
                <w:bCs w:val="0"/>
                <w:i w:val="0"/>
                <w:iCs w:val="0"/>
                <w:sz w:val="20"/>
                <w:szCs w:val="20"/>
              </w:rPr>
              <w:t>pronounced</w:t>
            </w:r>
            <w:r w:rsidRPr="33F471CE" w:rsidR="604A8DAA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of welsh words, questions, and sentences was excellent, and all children were able to </w:t>
            </w:r>
            <w:r w:rsidRPr="33F471CE" w:rsidR="245C7F2F">
              <w:rPr>
                <w:b w:val="0"/>
                <w:bCs w:val="0"/>
                <w:i w:val="0"/>
                <w:iCs w:val="0"/>
                <w:sz w:val="20"/>
                <w:szCs w:val="20"/>
              </w:rPr>
              <w:t>identify</w:t>
            </w:r>
            <w:r w:rsidRPr="33F471CE" w:rsidR="604A8DAA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what was being asked and </w:t>
            </w:r>
            <w:r w:rsidRPr="33F471CE" w:rsidR="7E9F2751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knew </w:t>
            </w:r>
            <w:r w:rsidRPr="33F471CE" w:rsidR="604A8DAA">
              <w:rPr>
                <w:b w:val="0"/>
                <w:bCs w:val="0"/>
                <w:i w:val="0"/>
                <w:iCs w:val="0"/>
                <w:sz w:val="20"/>
                <w:szCs w:val="20"/>
              </w:rPr>
              <w:t>how to ans</w:t>
            </w:r>
            <w:r w:rsidRPr="33F471CE" w:rsidR="02CEFDC8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wer. </w:t>
            </w:r>
          </w:p>
          <w:p w:rsidRPr="006243FA" w:rsidR="00825827" w:rsidP="33F471CE" w:rsidRDefault="00825827" w14:paraId="7116FA0D" w14:textId="04291811">
            <w:pPr>
              <w:pStyle w:val="Normal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33F471CE" w:rsidR="5AA4FA1E">
              <w:rPr>
                <w:b w:val="1"/>
                <w:bCs w:val="1"/>
                <w:i w:val="1"/>
                <w:iCs w:val="1"/>
                <w:sz w:val="20"/>
                <w:szCs w:val="20"/>
              </w:rPr>
              <w:t>Teaching and Core Learning</w:t>
            </w:r>
          </w:p>
          <w:p w:rsidRPr="006243FA" w:rsidR="00825827" w:rsidP="33F471CE" w:rsidRDefault="00825827" w14:paraId="783C469B" w14:textId="7C533323">
            <w:pPr>
              <w:pStyle w:val="Normal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33F471CE" w:rsidR="5AA4FA1E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All children showed interest when shown the front cover of ‘Dyfrig y </w:t>
            </w:r>
            <w:proofErr w:type="spellStart"/>
            <w:r w:rsidRPr="33F471CE" w:rsidR="5AA4FA1E">
              <w:rPr>
                <w:b w:val="0"/>
                <w:bCs w:val="0"/>
                <w:i w:val="0"/>
                <w:iCs w:val="0"/>
                <w:sz w:val="20"/>
                <w:szCs w:val="20"/>
              </w:rPr>
              <w:t>Ddraig</w:t>
            </w:r>
            <w:proofErr w:type="spellEnd"/>
            <w:r w:rsidRPr="33F471CE" w:rsidR="5AA4FA1E">
              <w:rPr>
                <w:b w:val="0"/>
                <w:bCs w:val="0"/>
                <w:i w:val="0"/>
                <w:iCs w:val="0"/>
                <w:sz w:val="20"/>
                <w:szCs w:val="20"/>
              </w:rPr>
              <w:t>’</w:t>
            </w:r>
            <w:r w:rsidRPr="33F471CE" w:rsidR="30D2119E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, and were able to identify that the story was going to be about a dragon. </w:t>
            </w:r>
            <w:r w:rsidRPr="33F471CE" w:rsidR="05C4EC6A">
              <w:rPr>
                <w:b w:val="0"/>
                <w:bCs w:val="0"/>
                <w:i w:val="0"/>
                <w:iCs w:val="0"/>
                <w:sz w:val="20"/>
                <w:szCs w:val="20"/>
              </w:rPr>
              <w:t>Children had a guess that one of the words in the title was ‘dragon’ which was write and I informed them of the words that they did not know. All children were engaged with the story and enjo</w:t>
            </w:r>
            <w:r w:rsidRPr="33F471CE" w:rsidR="3050698D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yed it. Children offered </w:t>
            </w:r>
            <w:r w:rsidRPr="33F471CE" w:rsidR="2AD13D15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good </w:t>
            </w:r>
            <w:r w:rsidRPr="33F471CE" w:rsidR="3050698D">
              <w:rPr>
                <w:b w:val="0"/>
                <w:bCs w:val="0"/>
                <w:i w:val="0"/>
                <w:iCs w:val="0"/>
                <w:sz w:val="20"/>
                <w:szCs w:val="20"/>
              </w:rPr>
              <w:t>suggestions throughout when asked questions such as ‘Does anybody know what … might mean</w:t>
            </w:r>
            <w:r w:rsidRPr="33F471CE" w:rsidR="1812EAFD">
              <w:rPr>
                <w:b w:val="0"/>
                <w:bCs w:val="0"/>
                <w:i w:val="0"/>
                <w:iCs w:val="0"/>
                <w:sz w:val="20"/>
                <w:szCs w:val="20"/>
              </w:rPr>
              <w:t>?</w:t>
            </w:r>
            <w:r w:rsidRPr="33F471CE" w:rsidR="3050698D">
              <w:rPr>
                <w:b w:val="0"/>
                <w:bCs w:val="0"/>
                <w:i w:val="0"/>
                <w:iCs w:val="0"/>
                <w:sz w:val="20"/>
                <w:szCs w:val="20"/>
              </w:rPr>
              <w:t>’, ‘How do you think Dyfrig is feeling</w:t>
            </w:r>
            <w:r w:rsidRPr="33F471CE" w:rsidR="6411245D">
              <w:rPr>
                <w:b w:val="0"/>
                <w:bCs w:val="0"/>
                <w:i w:val="0"/>
                <w:iCs w:val="0"/>
                <w:sz w:val="20"/>
                <w:szCs w:val="20"/>
              </w:rPr>
              <w:t>?</w:t>
            </w:r>
            <w:r w:rsidRPr="33F471CE" w:rsidR="3050698D">
              <w:rPr>
                <w:b w:val="0"/>
                <w:bCs w:val="0"/>
                <w:i w:val="0"/>
                <w:iCs w:val="0"/>
                <w:sz w:val="20"/>
                <w:szCs w:val="20"/>
              </w:rPr>
              <w:t>’,</w:t>
            </w:r>
            <w:r w:rsidRPr="33F471CE" w:rsidR="401B6B2F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‘Does anybody recognise any words on this page</w:t>
            </w:r>
            <w:r w:rsidRPr="33F471CE" w:rsidR="401B6B2F">
              <w:rPr>
                <w:b w:val="0"/>
                <w:bCs w:val="0"/>
                <w:i w:val="0"/>
                <w:iCs w:val="0"/>
                <w:sz w:val="20"/>
                <w:szCs w:val="20"/>
              </w:rPr>
              <w:t>?’</w:t>
            </w:r>
            <w:r w:rsidRPr="33F471CE" w:rsidR="3050698D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and ‘What do you think is going to happen next</w:t>
            </w:r>
            <w:r w:rsidRPr="33F471CE" w:rsidR="01C40034">
              <w:rPr>
                <w:b w:val="0"/>
                <w:bCs w:val="0"/>
                <w:i w:val="0"/>
                <w:iCs w:val="0"/>
                <w:sz w:val="20"/>
                <w:szCs w:val="20"/>
              </w:rPr>
              <w:t>?</w:t>
            </w:r>
            <w:r w:rsidRPr="33F471CE" w:rsidR="6F3D5207">
              <w:rPr>
                <w:b w:val="0"/>
                <w:bCs w:val="0"/>
                <w:i w:val="0"/>
                <w:iCs w:val="0"/>
                <w:sz w:val="20"/>
                <w:szCs w:val="20"/>
              </w:rPr>
              <w:t>’</w:t>
            </w:r>
            <w:r w:rsidRPr="33F471CE" w:rsidR="0B86AF60">
              <w:rPr>
                <w:b w:val="0"/>
                <w:bCs w:val="0"/>
                <w:i w:val="0"/>
                <w:iCs w:val="0"/>
                <w:sz w:val="20"/>
                <w:szCs w:val="20"/>
              </w:rPr>
              <w:t>.</w:t>
            </w:r>
            <w:r w:rsidRPr="33F471CE" w:rsidR="49A919B7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I would say most of the words throughout the story children would recognise, however there was some wording used that I can imagine would be new to children such as ‘</w:t>
            </w:r>
            <w:proofErr w:type="spellStart"/>
            <w:r w:rsidRPr="33F471CE" w:rsidR="4E81AEB7">
              <w:rPr>
                <w:b w:val="0"/>
                <w:bCs w:val="0"/>
                <w:i w:val="0"/>
                <w:iCs w:val="0"/>
                <w:sz w:val="20"/>
                <w:szCs w:val="20"/>
              </w:rPr>
              <w:t>poeri</w:t>
            </w:r>
            <w:proofErr w:type="spellEnd"/>
            <w:r w:rsidRPr="33F471CE" w:rsidR="4E81AEB7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</w:t>
            </w:r>
            <w:r w:rsidRPr="33F471CE" w:rsidR="49A919B7">
              <w:rPr>
                <w:b w:val="0"/>
                <w:bCs w:val="0"/>
                <w:i w:val="0"/>
                <w:iCs w:val="0"/>
                <w:sz w:val="20"/>
                <w:szCs w:val="20"/>
              </w:rPr>
              <w:t>tan’</w:t>
            </w:r>
            <w:r w:rsidRPr="33F471CE" w:rsidR="78BE2421">
              <w:rPr>
                <w:b w:val="0"/>
                <w:bCs w:val="0"/>
                <w:i w:val="0"/>
                <w:iCs w:val="0"/>
                <w:sz w:val="20"/>
                <w:szCs w:val="20"/>
              </w:rPr>
              <w:t>, ‘</w:t>
            </w:r>
            <w:proofErr w:type="spellStart"/>
            <w:r w:rsidRPr="33F471CE" w:rsidR="78BE2421">
              <w:rPr>
                <w:b w:val="0"/>
                <w:bCs w:val="0"/>
                <w:i w:val="0"/>
                <w:iCs w:val="0"/>
                <w:sz w:val="20"/>
                <w:szCs w:val="20"/>
              </w:rPr>
              <w:t>chwythu</w:t>
            </w:r>
            <w:proofErr w:type="spellEnd"/>
            <w:r w:rsidRPr="33F471CE" w:rsidR="78BE2421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</w:t>
            </w:r>
            <w:proofErr w:type="spellStart"/>
            <w:r w:rsidRPr="33F471CE" w:rsidR="78BE2421">
              <w:rPr>
                <w:b w:val="0"/>
                <w:bCs w:val="0"/>
                <w:i w:val="0"/>
                <w:iCs w:val="0"/>
                <w:sz w:val="20"/>
                <w:szCs w:val="20"/>
              </w:rPr>
              <w:t>mwg</w:t>
            </w:r>
            <w:proofErr w:type="spellEnd"/>
            <w:r w:rsidRPr="33F471CE" w:rsidR="78BE2421">
              <w:rPr>
                <w:b w:val="0"/>
                <w:bCs w:val="0"/>
                <w:i w:val="0"/>
                <w:iCs w:val="0"/>
                <w:sz w:val="20"/>
                <w:szCs w:val="20"/>
              </w:rPr>
              <w:t>’, ‘</w:t>
            </w:r>
            <w:proofErr w:type="spellStart"/>
            <w:r w:rsidRPr="33F471CE" w:rsidR="78BE2421">
              <w:rPr>
                <w:b w:val="0"/>
                <w:bCs w:val="0"/>
                <w:i w:val="0"/>
                <w:iCs w:val="0"/>
                <w:sz w:val="20"/>
                <w:szCs w:val="20"/>
              </w:rPr>
              <w:t>ymarfer</w:t>
            </w:r>
            <w:proofErr w:type="spellEnd"/>
            <w:r w:rsidRPr="33F471CE" w:rsidR="78BE2421">
              <w:rPr>
                <w:b w:val="0"/>
                <w:bCs w:val="0"/>
                <w:i w:val="0"/>
                <w:iCs w:val="0"/>
                <w:sz w:val="20"/>
                <w:szCs w:val="20"/>
              </w:rPr>
              <w:t>’ etc, but once childre</w:t>
            </w:r>
            <w:r w:rsidRPr="33F471CE" w:rsidR="28A6079C">
              <w:rPr>
                <w:b w:val="0"/>
                <w:bCs w:val="0"/>
                <w:i w:val="0"/>
                <w:iCs w:val="0"/>
                <w:sz w:val="20"/>
                <w:szCs w:val="20"/>
              </w:rPr>
              <w:t>n</w:t>
            </w:r>
            <w:r w:rsidRPr="33F471CE" w:rsidR="78BE2421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had heard the word a couple times in the story they were able to remember what </w:t>
            </w:r>
            <w:r w:rsidRPr="33F471CE" w:rsidR="6E223264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they meant. </w:t>
            </w:r>
            <w:r w:rsidRPr="33F471CE" w:rsidR="274CC9A0">
              <w:rPr>
                <w:b w:val="0"/>
                <w:bCs w:val="0"/>
                <w:i w:val="0"/>
                <w:iCs w:val="0"/>
                <w:sz w:val="20"/>
                <w:szCs w:val="20"/>
              </w:rPr>
              <w:t>A few children correctly guessed what they thought was going to happen at the end of the story.</w:t>
            </w:r>
          </w:p>
          <w:p w:rsidRPr="006243FA" w:rsidR="00825827" w:rsidP="33F471CE" w:rsidRDefault="00825827" w14:paraId="6BD31047" w14:textId="3E785163">
            <w:pPr>
              <w:pStyle w:val="Normal"/>
              <w:rPr>
                <w:b w:val="1"/>
                <w:bCs w:val="1"/>
                <w:i w:val="1"/>
                <w:iCs w:val="1"/>
                <w:sz w:val="20"/>
                <w:szCs w:val="20"/>
              </w:rPr>
            </w:pPr>
            <w:r w:rsidRPr="33F471CE" w:rsidR="218645DE">
              <w:rPr>
                <w:b w:val="1"/>
                <w:bCs w:val="1"/>
                <w:i w:val="1"/>
                <w:iCs w:val="1"/>
                <w:sz w:val="20"/>
                <w:szCs w:val="20"/>
              </w:rPr>
              <w:t>Plenary</w:t>
            </w:r>
          </w:p>
          <w:p w:rsidRPr="006243FA" w:rsidR="00825827" w:rsidP="0512DE86" w:rsidRDefault="00825827" w14:paraId="38BC71B3" w14:textId="0800DE0D">
            <w:pPr>
              <w:pStyle w:val="Normal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512DE86" w:rsidR="218645DE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Children enjoyed the story of </w:t>
            </w:r>
            <w:proofErr w:type="spellStart"/>
            <w:r w:rsidRPr="0512DE86" w:rsidR="218645DE">
              <w:rPr>
                <w:b w:val="0"/>
                <w:bCs w:val="0"/>
                <w:i w:val="0"/>
                <w:iCs w:val="0"/>
                <w:sz w:val="20"/>
                <w:szCs w:val="20"/>
              </w:rPr>
              <w:t>Dyfrig</w:t>
            </w:r>
            <w:proofErr w:type="spellEnd"/>
            <w:r w:rsidRPr="0512DE86" w:rsidR="218645DE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the dragon. When asked if children have ever felt similar feelings to </w:t>
            </w:r>
            <w:proofErr w:type="spellStart"/>
            <w:r w:rsidRPr="0512DE86" w:rsidR="218645DE">
              <w:rPr>
                <w:b w:val="0"/>
                <w:bCs w:val="0"/>
                <w:i w:val="0"/>
                <w:iCs w:val="0"/>
                <w:sz w:val="20"/>
                <w:szCs w:val="20"/>
              </w:rPr>
              <w:t>Dyfrig</w:t>
            </w:r>
            <w:proofErr w:type="spellEnd"/>
            <w:r w:rsidRPr="0512DE86" w:rsidR="042D0E0E">
              <w:rPr>
                <w:b w:val="0"/>
                <w:bCs w:val="0"/>
                <w:i w:val="0"/>
                <w:iCs w:val="0"/>
                <w:sz w:val="20"/>
                <w:szCs w:val="20"/>
              </w:rPr>
              <w:t>,</w:t>
            </w:r>
            <w:r w:rsidRPr="0512DE86" w:rsidR="218645DE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children that offered an answer </w:t>
            </w:r>
            <w:r w:rsidRPr="0512DE86" w:rsidR="3A86A734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said that they had not. When I gave an example of me feeling sad because I was too young to do something that my older sister/cousin could do they still said that they had not felt </w:t>
            </w:r>
            <w:r w:rsidRPr="0512DE86" w:rsidR="56B0728C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emotions </w:t>
            </w:r>
            <w:r w:rsidRPr="0512DE86" w:rsidR="3A86A734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like </w:t>
            </w:r>
            <w:r w:rsidRPr="0512DE86" w:rsidR="3A86A734">
              <w:rPr>
                <w:b w:val="0"/>
                <w:bCs w:val="0"/>
                <w:i w:val="0"/>
                <w:iCs w:val="0"/>
                <w:sz w:val="20"/>
                <w:szCs w:val="20"/>
              </w:rPr>
              <w:t>D</w:t>
            </w:r>
            <w:r w:rsidRPr="0512DE86" w:rsidR="79617F53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yfrig. </w:t>
            </w:r>
          </w:p>
        </w:tc>
      </w:tr>
      <w:tr w:rsidRPr="006243FA" w:rsidR="00825827" w:rsidTr="0512DE86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  <w:tcMar/>
          </w:tcPr>
          <w:p w:rsidRPr="006243FA" w:rsidR="00825827" w:rsidP="00825827" w:rsidRDefault="00BF5170" w14:paraId="55E6124E" w14:textId="6991777A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Next </w:t>
            </w:r>
            <w:r w:rsidRPr="006243FA" w:rsidR="00825827">
              <w:rPr>
                <w:sz w:val="20"/>
                <w:szCs w:val="20"/>
              </w:rPr>
              <w:t>Steps for Progress</w:t>
            </w:r>
          </w:p>
          <w:p w:rsidRPr="006243FA" w:rsidR="00825827" w:rsidP="00825827" w:rsidRDefault="00825827" w14:paraId="76590C14" w14:textId="7777777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  <w:tcMar/>
          </w:tcPr>
          <w:p w:rsidRPr="006243FA" w:rsidR="00825827" w:rsidP="0512DE86" w:rsidRDefault="00825827" w14:paraId="5A2541D4" w14:textId="30CDDAC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0"/>
                <w:bCs w:val="0"/>
                <w:i w:val="1"/>
                <w:iCs w:val="1"/>
                <w:sz w:val="20"/>
                <w:szCs w:val="20"/>
              </w:rPr>
            </w:pPr>
            <w:r w:rsidRPr="0512DE86" w:rsidR="56F51B3E">
              <w:rPr>
                <w:b w:val="1"/>
                <w:bCs w:val="1"/>
                <w:i w:val="1"/>
                <w:iCs w:val="1"/>
                <w:sz w:val="20"/>
                <w:szCs w:val="20"/>
              </w:rPr>
              <w:t>Next Steps for Progress</w:t>
            </w:r>
          </w:p>
          <w:p w:rsidRPr="006243FA" w:rsidR="00825827" w:rsidP="0512DE86" w:rsidRDefault="00825827" w14:paraId="6E88F129" w14:textId="3B02C24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512DE86" w:rsidR="56F51B3E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Next time I would suggest a more </w:t>
            </w:r>
            <w:r w:rsidRPr="0512DE86" w:rsidR="6C3313B1">
              <w:rPr>
                <w:b w:val="0"/>
                <w:bCs w:val="0"/>
                <w:i w:val="0"/>
                <w:iCs w:val="0"/>
                <w:sz w:val="20"/>
                <w:szCs w:val="20"/>
              </w:rPr>
              <w:t>challenging</w:t>
            </w:r>
            <w:r w:rsidRPr="0512DE86" w:rsidR="56F51B3E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book for the children, quite a lot of the questions </w:t>
            </w:r>
            <w:r w:rsidRPr="0512DE86" w:rsidR="294BB201">
              <w:rPr>
                <w:b w:val="0"/>
                <w:bCs w:val="0"/>
                <w:i w:val="0"/>
                <w:iCs w:val="0"/>
                <w:sz w:val="20"/>
                <w:szCs w:val="20"/>
              </w:rPr>
              <w:t>asked,</w:t>
            </w:r>
            <w:r w:rsidRPr="0512DE86" w:rsidR="56F51B3E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and sentences used in this book were familiar to the children. A book with new vocabulary but still on the theme of Dragons would be beneficial, </w:t>
            </w:r>
            <w:r w:rsidRPr="0512DE86" w:rsidR="0A762B11">
              <w:rPr>
                <w:b w:val="0"/>
                <w:bCs w:val="0"/>
                <w:i w:val="0"/>
                <w:iCs w:val="0"/>
                <w:sz w:val="20"/>
                <w:szCs w:val="20"/>
              </w:rPr>
              <w:t>new language to them was words like ‘</w:t>
            </w:r>
            <w:proofErr w:type="spellStart"/>
            <w:r w:rsidRPr="0512DE86" w:rsidR="0A762B11">
              <w:rPr>
                <w:b w:val="0"/>
                <w:bCs w:val="0"/>
                <w:i w:val="0"/>
                <w:iCs w:val="0"/>
                <w:sz w:val="20"/>
                <w:szCs w:val="20"/>
              </w:rPr>
              <w:t>Tân</w:t>
            </w:r>
            <w:proofErr w:type="spellEnd"/>
            <w:r w:rsidRPr="0512DE86" w:rsidR="0A762B11">
              <w:rPr>
                <w:b w:val="0"/>
                <w:bCs w:val="0"/>
                <w:i w:val="0"/>
                <w:iCs w:val="0"/>
                <w:sz w:val="20"/>
                <w:szCs w:val="20"/>
              </w:rPr>
              <w:t>’</w:t>
            </w:r>
            <w:r w:rsidRPr="0512DE86" w:rsidR="72896289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 and ‘</w:t>
            </w:r>
            <w:proofErr w:type="spellStart"/>
            <w:r w:rsidRPr="0512DE86" w:rsidR="72896289">
              <w:rPr>
                <w:b w:val="0"/>
                <w:bCs w:val="0"/>
                <w:i w:val="0"/>
                <w:iCs w:val="0"/>
                <w:sz w:val="20"/>
                <w:szCs w:val="20"/>
              </w:rPr>
              <w:t>Mwg</w:t>
            </w:r>
            <w:proofErr w:type="spellEnd"/>
            <w:r w:rsidRPr="0512DE86" w:rsidR="72896289">
              <w:rPr>
                <w:b w:val="0"/>
                <w:bCs w:val="0"/>
                <w:i w:val="0"/>
                <w:iCs w:val="0"/>
                <w:sz w:val="20"/>
                <w:szCs w:val="20"/>
              </w:rPr>
              <w:t xml:space="preserve">’ were new to them so potentially build on this so that these become familiar </w:t>
            </w:r>
            <w:r w:rsidRPr="0512DE86" w:rsidR="5E36BE01">
              <w:rPr>
                <w:b w:val="0"/>
                <w:bCs w:val="0"/>
                <w:i w:val="0"/>
                <w:iCs w:val="0"/>
                <w:sz w:val="20"/>
                <w:szCs w:val="20"/>
              </w:rPr>
              <w:t>vocabulary to them. All children within this class have an excellent level of Welsh so I feel as though they would cope well with a more challenging book.</w:t>
            </w:r>
          </w:p>
        </w:tc>
      </w:tr>
    </w:tbl>
    <w:p w:rsidRPr="006243FA" w:rsidR="00825827" w:rsidP="00825827" w:rsidRDefault="00825827" w14:paraId="7AFDDA83" w14:textId="77777777">
      <w:pPr>
        <w:rPr>
          <w:sz w:val="20"/>
          <w:szCs w:val="20"/>
        </w:rPr>
      </w:pPr>
    </w:p>
    <w:p w:rsidRPr="006243FA" w:rsidR="00825827" w:rsidP="00825827" w:rsidRDefault="00825827" w14:paraId="77B4D4EA" w14:textId="7777777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6243FA" w:rsidR="00825827" w:rsidTr="0512DE86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6243FA" w:rsidR="00825827" w:rsidP="00825827" w:rsidRDefault="00825827" w14:paraId="6F5902A0" w14:textId="38824899">
            <w:pPr>
              <w:rPr>
                <w:b/>
              </w:rPr>
            </w:pPr>
            <w:r w:rsidRPr="006243FA">
              <w:rPr>
                <w:b/>
              </w:rPr>
              <w:t>Reflective Analysis of Teaching and Strategies For Development</w:t>
            </w:r>
            <w:r w:rsidRPr="006243FA" w:rsidR="00167F75">
              <w:rPr>
                <w:b/>
              </w:rPr>
              <w:t xml:space="preserve"> – including </w:t>
            </w:r>
            <w:r w:rsidRPr="006243FA" w:rsidR="000E5C05">
              <w:rPr>
                <w:b/>
              </w:rPr>
              <w:t>justificati</w:t>
            </w:r>
            <w:r w:rsidRPr="006243FA" w:rsidR="005B7769">
              <w:rPr>
                <w:b/>
              </w:rPr>
              <w:t>on/rationale for pedagogical choices</w:t>
            </w:r>
          </w:p>
          <w:p w:rsidRPr="006243FA" w:rsidR="00825827" w:rsidP="00825827" w:rsidRDefault="00825827" w14:paraId="44C6AA70" w14:textId="77777777">
            <w:pPr>
              <w:rPr>
                <w:sz w:val="20"/>
                <w:szCs w:val="20"/>
              </w:rPr>
            </w:pPr>
          </w:p>
        </w:tc>
      </w:tr>
      <w:tr w:rsidRPr="006243FA" w:rsidR="00825827" w:rsidTr="0512DE86" w14:paraId="34E27A9A" w14:textId="77777777">
        <w:tc>
          <w:tcPr>
            <w:tcW w:w="1838" w:type="dxa"/>
            <w:shd w:val="clear" w:color="auto" w:fill="D9E2F3" w:themeFill="accent1" w:themeFillTint="33"/>
            <w:tcMar/>
          </w:tcPr>
          <w:p w:rsidRPr="006243FA" w:rsidR="00825827" w:rsidP="00825827" w:rsidRDefault="00825827" w14:paraId="5B5A6D21" w14:textId="7777777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Evidence of my Effective Practice </w:t>
            </w:r>
          </w:p>
          <w:p w:rsidRPr="006243FA" w:rsidR="00825827" w:rsidP="00825827" w:rsidRDefault="00825827" w14:paraId="3719705E" w14:textId="77777777">
            <w:pPr>
              <w:rPr>
                <w:sz w:val="20"/>
                <w:szCs w:val="20"/>
              </w:rPr>
            </w:pPr>
          </w:p>
          <w:p w:rsidRPr="006243FA" w:rsidR="00825827" w:rsidP="00825827" w:rsidRDefault="00825827" w14:paraId="65F896C5" w14:textId="7777777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  <w:tcMar/>
          </w:tcPr>
          <w:p w:rsidRPr="006243FA" w:rsidR="00825827" w:rsidP="33F471CE" w:rsidRDefault="00825827" w14:paraId="26327965" w14:textId="7857B41E">
            <w:pPr>
              <w:rPr>
                <w:sz w:val="20"/>
                <w:szCs w:val="20"/>
              </w:rPr>
            </w:pPr>
            <w:r w:rsidRPr="33F471CE" w:rsidR="572596E0">
              <w:rPr>
                <w:sz w:val="20"/>
                <w:szCs w:val="20"/>
              </w:rPr>
              <w:t>Really pleased with how it went.</w:t>
            </w:r>
          </w:p>
          <w:p w:rsidRPr="006243FA" w:rsidR="00825827" w:rsidP="33F471CE" w:rsidRDefault="00825827" w14:paraId="0B8E22DC" w14:textId="012725A0">
            <w:pPr>
              <w:rPr>
                <w:sz w:val="20"/>
                <w:szCs w:val="20"/>
              </w:rPr>
            </w:pPr>
            <w:r w:rsidRPr="33F471CE" w:rsidR="572596E0">
              <w:rPr>
                <w:sz w:val="20"/>
                <w:szCs w:val="20"/>
              </w:rPr>
              <w:t xml:space="preserve">I felt confident </w:t>
            </w:r>
            <w:r w:rsidRPr="33F471CE" w:rsidR="572596E0">
              <w:rPr>
                <w:sz w:val="20"/>
                <w:szCs w:val="20"/>
              </w:rPr>
              <w:t>in front</w:t>
            </w:r>
            <w:r w:rsidRPr="33F471CE" w:rsidR="572596E0">
              <w:rPr>
                <w:sz w:val="20"/>
                <w:szCs w:val="20"/>
              </w:rPr>
              <w:t xml:space="preserve"> of the children, which was an improvement to last time I taught the whole class as I was a slightly nervous.</w:t>
            </w:r>
          </w:p>
          <w:p w:rsidRPr="006243FA" w:rsidR="00825827" w:rsidP="33F471CE" w:rsidRDefault="00825827" w14:paraId="4C90873D" w14:textId="2E2BBDA9">
            <w:pPr>
              <w:rPr>
                <w:sz w:val="20"/>
                <w:szCs w:val="20"/>
              </w:rPr>
            </w:pPr>
            <w:r w:rsidRPr="33F471CE" w:rsidR="572596E0">
              <w:rPr>
                <w:sz w:val="20"/>
                <w:szCs w:val="20"/>
              </w:rPr>
              <w:t>Story was enjoyed by all.</w:t>
            </w:r>
          </w:p>
          <w:p w:rsidRPr="006243FA" w:rsidR="00825827" w:rsidP="33F471CE" w:rsidRDefault="00825827" w14:paraId="668A5A46" w14:textId="57CFCDD7">
            <w:pPr>
              <w:rPr>
                <w:sz w:val="20"/>
                <w:szCs w:val="20"/>
              </w:rPr>
            </w:pPr>
            <w:r w:rsidRPr="33F471CE" w:rsidR="572596E0">
              <w:rPr>
                <w:sz w:val="20"/>
                <w:szCs w:val="20"/>
              </w:rPr>
              <w:t>Children were well behaved and if children were distracted it was easy to bring their attention back.</w:t>
            </w:r>
          </w:p>
          <w:p w:rsidRPr="006243FA" w:rsidR="00825827" w:rsidP="00825827" w:rsidRDefault="00825827" w14:paraId="471612F7" w14:textId="0A4CBA8F">
            <w:pPr>
              <w:rPr>
                <w:sz w:val="20"/>
                <w:szCs w:val="20"/>
              </w:rPr>
            </w:pPr>
            <w:r w:rsidRPr="0512DE86" w:rsidR="4574D10F">
              <w:rPr>
                <w:sz w:val="20"/>
                <w:szCs w:val="20"/>
              </w:rPr>
              <w:t xml:space="preserve">Children have very good knowledge of welsh and were able to identify majority of words in the story. </w:t>
            </w:r>
          </w:p>
        </w:tc>
      </w:tr>
      <w:tr w:rsidRPr="006243FA" w:rsidR="00825827" w:rsidTr="0512DE86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  <w:tcMar/>
          </w:tcPr>
          <w:p w:rsidRPr="006243FA" w:rsidR="00825827" w:rsidP="00825827" w:rsidRDefault="00825827" w14:paraId="6F863CDC" w14:textId="7777777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Areas for my Development</w:t>
            </w:r>
          </w:p>
          <w:p w:rsidRPr="006243FA" w:rsidR="00825827" w:rsidP="00825827" w:rsidRDefault="00825827" w14:paraId="0BD9B8BD" w14:textId="77777777">
            <w:pPr>
              <w:rPr>
                <w:sz w:val="20"/>
                <w:szCs w:val="20"/>
              </w:rPr>
            </w:pPr>
          </w:p>
          <w:p w:rsidRPr="006243FA" w:rsidR="00825827" w:rsidP="00825827" w:rsidRDefault="00825827" w14:paraId="3A90E508" w14:textId="7777777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Personal Targets for Progress</w:t>
            </w:r>
          </w:p>
          <w:p w:rsidRPr="006243FA" w:rsidR="00825827" w:rsidP="00825827" w:rsidRDefault="00825827" w14:paraId="63AF2A7D" w14:textId="7777777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  <w:tcMar/>
          </w:tcPr>
          <w:p w:rsidRPr="006243FA" w:rsidR="00825827" w:rsidP="00825827" w:rsidRDefault="00825827" w14:paraId="51FDDB4B" w14:textId="1F267175">
            <w:pPr>
              <w:rPr>
                <w:sz w:val="20"/>
                <w:szCs w:val="20"/>
              </w:rPr>
            </w:pPr>
            <w:r w:rsidRPr="0512DE86" w:rsidR="56F25050">
              <w:rPr>
                <w:sz w:val="20"/>
                <w:szCs w:val="20"/>
              </w:rPr>
              <w:t xml:space="preserve">Branch out on my Welsh vocabulary, fell into the habit of saying ‘Da </w:t>
            </w:r>
            <w:proofErr w:type="spellStart"/>
            <w:r w:rsidRPr="0512DE86" w:rsidR="56F25050">
              <w:rPr>
                <w:sz w:val="20"/>
                <w:szCs w:val="20"/>
              </w:rPr>
              <w:t>iawn</w:t>
            </w:r>
            <w:proofErr w:type="spellEnd"/>
            <w:r w:rsidRPr="0512DE86" w:rsidR="56F25050">
              <w:rPr>
                <w:sz w:val="20"/>
                <w:szCs w:val="20"/>
              </w:rPr>
              <w:t>’ too often.</w:t>
            </w:r>
          </w:p>
          <w:p w:rsidRPr="006243FA" w:rsidR="00825827" w:rsidP="0512DE86" w:rsidRDefault="00825827" w14:paraId="362CEF00" w14:textId="2EB4A091">
            <w:pPr>
              <w:pStyle w:val="Normal"/>
              <w:rPr>
                <w:sz w:val="20"/>
                <w:szCs w:val="20"/>
              </w:rPr>
            </w:pPr>
          </w:p>
          <w:p w:rsidRPr="006243FA" w:rsidR="00825827" w:rsidP="0512DE86" w:rsidRDefault="00825827" w14:paraId="12D2BCF1" w14:textId="3B46039E">
            <w:pPr>
              <w:pStyle w:val="Normal"/>
              <w:rPr>
                <w:sz w:val="20"/>
                <w:szCs w:val="20"/>
              </w:rPr>
            </w:pPr>
            <w:r w:rsidRPr="0512DE86" w:rsidR="56F25050">
              <w:rPr>
                <w:sz w:val="20"/>
                <w:szCs w:val="20"/>
              </w:rPr>
              <w:t>Double check my pronunciation</w:t>
            </w:r>
            <w:r w:rsidRPr="0512DE86" w:rsidR="4FE1A80B">
              <w:rPr>
                <w:sz w:val="20"/>
                <w:szCs w:val="20"/>
              </w:rPr>
              <w:t xml:space="preserve"> with the class teacher beforehand</w:t>
            </w:r>
            <w:r w:rsidRPr="0512DE86" w:rsidR="56F25050">
              <w:rPr>
                <w:sz w:val="20"/>
                <w:szCs w:val="20"/>
              </w:rPr>
              <w:t xml:space="preserve"> on certain Welsh words</w:t>
            </w:r>
            <w:r w:rsidRPr="0512DE86" w:rsidR="6D9E6F01">
              <w:rPr>
                <w:sz w:val="20"/>
                <w:szCs w:val="20"/>
              </w:rPr>
              <w:t xml:space="preserve">, </w:t>
            </w:r>
            <w:r w:rsidRPr="0512DE86" w:rsidR="56F25050">
              <w:rPr>
                <w:sz w:val="20"/>
                <w:szCs w:val="20"/>
              </w:rPr>
              <w:t>as I do not want to be teach children the wrong sounds for the words.</w:t>
            </w:r>
          </w:p>
        </w:tc>
      </w:tr>
    </w:tbl>
    <w:p w:rsidRPr="006243FA" w:rsidR="00825827" w:rsidP="00825827" w:rsidRDefault="00825827" w14:paraId="5C255ACC" w14:textId="77777777">
      <w:pPr>
        <w:rPr>
          <w:sz w:val="20"/>
          <w:szCs w:val="20"/>
        </w:rPr>
      </w:pPr>
    </w:p>
    <w:p w:rsidRPr="006243FA" w:rsidR="00825827" w:rsidP="00825827" w:rsidRDefault="00825827" w14:paraId="201937E0" w14:textId="77777777">
      <w:pPr>
        <w:rPr>
          <w:sz w:val="20"/>
          <w:szCs w:val="20"/>
        </w:rPr>
      </w:pPr>
    </w:p>
    <w:p w:rsidRPr="006243FA" w:rsidR="00825827" w:rsidP="00825827" w:rsidRDefault="00825827" w14:paraId="02815835" w14:textId="77777777">
      <w:pPr>
        <w:rPr>
          <w:sz w:val="20"/>
          <w:szCs w:val="20"/>
        </w:rPr>
      </w:pPr>
    </w:p>
    <w:p w:rsidRPr="006243FA" w:rsidR="00EF0BE1" w:rsidP="00EF0BE1" w:rsidRDefault="00EF0BE1" w14:paraId="133B1839" w14:textId="19CBA16B">
      <w:pPr>
        <w:rPr>
          <w:sz w:val="28"/>
          <w:szCs w:val="28"/>
        </w:rPr>
      </w:pPr>
    </w:p>
    <w:p w:rsidR="5DE5FBF9" w:rsidP="0512DE86" w:rsidRDefault="5DE5FBF9" w14:paraId="10B0C8F0" w14:textId="71DD0848">
      <w:pPr>
        <w:pStyle w:val="Normal"/>
        <w:rPr>
          <w:sz w:val="22"/>
          <w:szCs w:val="22"/>
        </w:rPr>
      </w:pPr>
      <w:r w:rsidRPr="0512DE86" w:rsidR="5DE5FBF9">
        <w:rPr>
          <w:sz w:val="22"/>
          <w:szCs w:val="22"/>
        </w:rPr>
        <w:t>Link to Video (</w:t>
      </w:r>
      <w:r w:rsidRPr="0512DE86" w:rsidR="0D3EC2EE">
        <w:rPr>
          <w:sz w:val="22"/>
          <w:szCs w:val="22"/>
        </w:rPr>
        <w:t>Video s</w:t>
      </w:r>
      <w:r w:rsidRPr="0512DE86" w:rsidR="5DE5FBF9">
        <w:rPr>
          <w:sz w:val="22"/>
          <w:szCs w:val="22"/>
        </w:rPr>
        <w:t xml:space="preserve">tarts at 40 seconds and I have had trouble with the audio when editing to crop the video down so please feel free to stop after 8 minutes, apologies for this) - </w:t>
      </w:r>
      <w:r w:rsidRPr="0512DE86" w:rsidR="623A9DC5">
        <w:rPr>
          <w:color w:val="4472C4" w:themeColor="accent1" w:themeTint="FF" w:themeShade="FF"/>
          <w:sz w:val="22"/>
          <w:szCs w:val="22"/>
          <w:u w:val="single"/>
        </w:rPr>
        <w:t>https://uowtsd-my.sharepoint.com/:v:/g/personal/1902484_student_uwtsd_ac_uk/Ee_6Jmhw9SREj9TChYcOo0oBrMWuH0z4RqqYgVb9ixnCAw?e=ki9va4</w:t>
      </w:r>
    </w:p>
    <w:p w:rsidRPr="006243FA" w:rsidR="00EF0BE1" w:rsidP="0512DE86" w:rsidRDefault="00EF0BE1" w14:paraId="5D398294" w14:textId="77777777">
      <w:pPr>
        <w:rPr>
          <w:sz w:val="22"/>
          <w:szCs w:val="22"/>
        </w:rPr>
      </w:pPr>
    </w:p>
    <w:p w:rsidRPr="006243FA" w:rsidR="00EF0BE1" w:rsidP="00EF0BE1" w:rsidRDefault="00EF0BE1" w14:paraId="02535BAF" w14:textId="77777777">
      <w:pPr>
        <w:rPr>
          <w:sz w:val="28"/>
          <w:szCs w:val="28"/>
        </w:rPr>
      </w:pPr>
    </w:p>
    <w:p w:rsidRPr="006243FA" w:rsidR="00EF0BE1" w:rsidP="00EF0BE1" w:rsidRDefault="00EF0BE1" w14:paraId="52F0FBF9" w14:textId="77777777">
      <w:pPr>
        <w:rPr>
          <w:sz w:val="28"/>
          <w:szCs w:val="28"/>
        </w:rPr>
      </w:pPr>
    </w:p>
    <w:p w:rsidRPr="006243FA" w:rsidR="00EF0BE1" w:rsidP="00EF0BE1" w:rsidRDefault="00EF0BE1" w14:paraId="01FF7088" w14:textId="77777777">
      <w:pPr>
        <w:rPr>
          <w:sz w:val="28"/>
          <w:szCs w:val="28"/>
        </w:rPr>
      </w:pPr>
    </w:p>
    <w:p w:rsidRPr="006243FA" w:rsidR="00EF0BE1" w:rsidP="00EF0BE1" w:rsidRDefault="00EF0BE1" w14:paraId="3F8CB932" w14:textId="77777777">
      <w:pPr>
        <w:rPr>
          <w:sz w:val="28"/>
          <w:szCs w:val="28"/>
        </w:rPr>
      </w:pPr>
    </w:p>
    <w:p w:rsidRPr="006243FA" w:rsidR="00EF0BE1" w:rsidP="00EF0BE1" w:rsidRDefault="00EF0BE1" w14:paraId="14A977F4" w14:textId="77777777"/>
    <w:p w:rsidRPr="006243FA" w:rsidR="00EF0BE1" w:rsidP="00EF0BE1" w:rsidRDefault="00EF0BE1" w14:paraId="446B8C61" w14:textId="77777777"/>
    <w:p w:rsidRPr="006243FA" w:rsidR="00EF0BE1" w:rsidP="00EF0BE1" w:rsidRDefault="00EF0BE1" w14:paraId="6CF53CAD" w14:textId="77777777"/>
    <w:p w:rsidRPr="006243FA" w:rsidR="00EF0BE1" w:rsidP="00EF0BE1" w:rsidRDefault="00EF0BE1" w14:paraId="1725B814" w14:textId="77777777"/>
    <w:p w:rsidRPr="006243FA" w:rsidR="00EF0BE1" w:rsidP="00EF0BE1" w:rsidRDefault="00EF0BE1" w14:paraId="1D139B3A" w14:textId="77777777"/>
    <w:p w:rsidRPr="006243FA" w:rsidR="00EF0BE1" w:rsidP="00EF0BE1" w:rsidRDefault="00EF0BE1" w14:paraId="1436D03F" w14:textId="77777777"/>
    <w:p w:rsidRPr="006243FA" w:rsidR="00EF0BE1" w:rsidP="00EF0BE1" w:rsidRDefault="00EF0BE1" w14:paraId="15DFC201" w14:textId="77777777"/>
    <w:p w:rsidRPr="006243FA" w:rsidR="00EF0BE1" w:rsidP="00EF0BE1" w:rsidRDefault="00EF0BE1" w14:paraId="44224DEB" w14:textId="77777777"/>
    <w:p w:rsidRPr="006243FA" w:rsidR="00EF0BE1" w:rsidP="00EF0BE1" w:rsidRDefault="00EF0BE1" w14:paraId="73141AFE" w14:textId="77777777"/>
    <w:p w:rsidRPr="006243FA" w:rsidR="00EF0BE1" w:rsidP="00EF0BE1" w:rsidRDefault="00EF0BE1" w14:paraId="655C6E51" w14:textId="77777777"/>
    <w:p w:rsidRPr="006243FA" w:rsidR="00EF0BE1" w:rsidP="00EF0BE1" w:rsidRDefault="00EF0BE1" w14:paraId="260116EF" w14:textId="77777777"/>
    <w:sectPr w:rsidRPr="006243FA"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BB0" w:rsidP="00B24C18" w:rsidRDefault="00B73BB0" w14:paraId="0ED31585" w14:textId="77777777">
      <w:r>
        <w:separator/>
      </w:r>
    </w:p>
  </w:endnote>
  <w:endnote w:type="continuationSeparator" w:id="0">
    <w:p w:rsidR="00B73BB0" w:rsidP="00B24C18" w:rsidRDefault="00B73BB0" w14:paraId="72FA397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2BEF" w:rsidRDefault="00B02BEF" w14:paraId="46B8C570" w14:textId="3E42A33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02BEF" w:rsidRDefault="00B02BEF" w14:paraId="5BF63DE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BB0" w:rsidP="00B24C18" w:rsidRDefault="00B73BB0" w14:paraId="0974C74E" w14:textId="77777777">
      <w:r>
        <w:separator/>
      </w:r>
    </w:p>
  </w:footnote>
  <w:footnote w:type="continuationSeparator" w:id="0">
    <w:p w:rsidR="00B73BB0" w:rsidP="00B24C18" w:rsidRDefault="00B73BB0" w14:paraId="30FB94B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EF0BE1" w:rsidRDefault="009C26DA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BE1" w:rsidRDefault="00EF0BE1" w14:paraId="7FD9818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05FA6"/>
    <w:multiLevelType w:val="hybridMultilevel"/>
    <w:tmpl w:val="2B0CC0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57F508E"/>
    <w:multiLevelType w:val="hybridMultilevel"/>
    <w:tmpl w:val="523C50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A133D"/>
    <w:multiLevelType w:val="hybridMultilevel"/>
    <w:tmpl w:val="6B32C4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E89143C"/>
    <w:multiLevelType w:val="hybridMultilevel"/>
    <w:tmpl w:val="F1D662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73B51"/>
    <w:multiLevelType w:val="hybridMultilevel"/>
    <w:tmpl w:val="46D006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337401"/>
    <w:multiLevelType w:val="hybridMultilevel"/>
    <w:tmpl w:val="07746D44"/>
    <w:lvl w:ilvl="0" w:tplc="F72E42A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DF5647"/>
    <w:multiLevelType w:val="hybridMultilevel"/>
    <w:tmpl w:val="6062E9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E637B9"/>
    <w:multiLevelType w:val="hybridMultilevel"/>
    <w:tmpl w:val="5C766F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966495A"/>
    <w:multiLevelType w:val="hybridMultilevel"/>
    <w:tmpl w:val="D24AF16A"/>
    <w:lvl w:ilvl="0" w:tplc="3BE63F8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872307"/>
    <w:multiLevelType w:val="hybridMultilevel"/>
    <w:tmpl w:val="BC1AB7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F7E16FA"/>
    <w:multiLevelType w:val="hybridMultilevel"/>
    <w:tmpl w:val="A510C4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C16751"/>
    <w:multiLevelType w:val="hybridMultilevel"/>
    <w:tmpl w:val="D23A91DA"/>
    <w:lvl w:ilvl="0" w:tplc="0809000B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2" w15:restartNumberingAfterBreak="0">
    <w:nsid w:val="6FC063D1"/>
    <w:multiLevelType w:val="hybridMultilevel"/>
    <w:tmpl w:val="A0AEA8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1411B7"/>
    <w:multiLevelType w:val="hybridMultilevel"/>
    <w:tmpl w:val="6876DC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9BD1C6C"/>
    <w:multiLevelType w:val="hybridMultilevel"/>
    <w:tmpl w:val="1902E5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3A606B"/>
    <w:multiLevelType w:val="hybridMultilevel"/>
    <w:tmpl w:val="B63CA0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D21EBF"/>
    <w:multiLevelType w:val="hybridMultilevel"/>
    <w:tmpl w:val="D5C8E3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2"/>
  </w:num>
  <w:num w:numId="2">
    <w:abstractNumId w:val="6"/>
  </w:num>
  <w:num w:numId="3">
    <w:abstractNumId w:val="15"/>
  </w:num>
  <w:num w:numId="4">
    <w:abstractNumId w:val="5"/>
  </w:num>
  <w:num w:numId="5">
    <w:abstractNumId w:val="4"/>
  </w:num>
  <w:num w:numId="6">
    <w:abstractNumId w:val="10"/>
  </w:num>
  <w:num w:numId="7">
    <w:abstractNumId w:val="8"/>
  </w:num>
  <w:num w:numId="8">
    <w:abstractNumId w:val="7"/>
  </w:num>
  <w:num w:numId="9">
    <w:abstractNumId w:val="2"/>
  </w:num>
  <w:num w:numId="10">
    <w:abstractNumId w:val="16"/>
  </w:num>
  <w:num w:numId="11">
    <w:abstractNumId w:val="3"/>
  </w:num>
  <w:num w:numId="12">
    <w:abstractNumId w:val="0"/>
  </w:num>
  <w:num w:numId="13">
    <w:abstractNumId w:val="9"/>
  </w:num>
  <w:num w:numId="14">
    <w:abstractNumId w:val="11"/>
  </w:num>
  <w:num w:numId="15">
    <w:abstractNumId w:val="13"/>
  </w:num>
  <w:num w:numId="16">
    <w:abstractNumId w:val="1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8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430B0"/>
    <w:rsid w:val="000432F2"/>
    <w:rsid w:val="00045D70"/>
    <w:rsid w:val="00057E55"/>
    <w:rsid w:val="00061394"/>
    <w:rsid w:val="00063D4A"/>
    <w:rsid w:val="00065D22"/>
    <w:rsid w:val="000973E5"/>
    <w:rsid w:val="000A00FA"/>
    <w:rsid w:val="000A6970"/>
    <w:rsid w:val="000B142A"/>
    <w:rsid w:val="000B6B62"/>
    <w:rsid w:val="000C228E"/>
    <w:rsid w:val="000C6BE9"/>
    <w:rsid w:val="000D1315"/>
    <w:rsid w:val="000E3C29"/>
    <w:rsid w:val="000E5C05"/>
    <w:rsid w:val="0010618E"/>
    <w:rsid w:val="001543BD"/>
    <w:rsid w:val="00167F75"/>
    <w:rsid w:val="00171217"/>
    <w:rsid w:val="0018778C"/>
    <w:rsid w:val="001A19BE"/>
    <w:rsid w:val="001A1DE7"/>
    <w:rsid w:val="001D166C"/>
    <w:rsid w:val="001D4241"/>
    <w:rsid w:val="001E5CE5"/>
    <w:rsid w:val="00253BDC"/>
    <w:rsid w:val="00271C01"/>
    <w:rsid w:val="002A5EB8"/>
    <w:rsid w:val="002B1FA6"/>
    <w:rsid w:val="002B2D5B"/>
    <w:rsid w:val="002B4765"/>
    <w:rsid w:val="002E3C6B"/>
    <w:rsid w:val="002F6242"/>
    <w:rsid w:val="002F72F8"/>
    <w:rsid w:val="0031228F"/>
    <w:rsid w:val="00333FEC"/>
    <w:rsid w:val="00345663"/>
    <w:rsid w:val="003502C7"/>
    <w:rsid w:val="00350337"/>
    <w:rsid w:val="0037014D"/>
    <w:rsid w:val="003770F9"/>
    <w:rsid w:val="003B005D"/>
    <w:rsid w:val="003D443E"/>
    <w:rsid w:val="0040291F"/>
    <w:rsid w:val="00405745"/>
    <w:rsid w:val="00424B67"/>
    <w:rsid w:val="00424CA0"/>
    <w:rsid w:val="00453A6A"/>
    <w:rsid w:val="00456C9F"/>
    <w:rsid w:val="00467647"/>
    <w:rsid w:val="004847B6"/>
    <w:rsid w:val="004B674E"/>
    <w:rsid w:val="004B73CD"/>
    <w:rsid w:val="004D12D4"/>
    <w:rsid w:val="004D2419"/>
    <w:rsid w:val="004D6D57"/>
    <w:rsid w:val="004E1B77"/>
    <w:rsid w:val="004E647B"/>
    <w:rsid w:val="004F257A"/>
    <w:rsid w:val="00511458"/>
    <w:rsid w:val="005404E0"/>
    <w:rsid w:val="00542779"/>
    <w:rsid w:val="00551B76"/>
    <w:rsid w:val="00576D6B"/>
    <w:rsid w:val="005833CE"/>
    <w:rsid w:val="00590D5E"/>
    <w:rsid w:val="00596D22"/>
    <w:rsid w:val="005B7769"/>
    <w:rsid w:val="005C35A3"/>
    <w:rsid w:val="005C539A"/>
    <w:rsid w:val="00604753"/>
    <w:rsid w:val="00610C4A"/>
    <w:rsid w:val="006243FA"/>
    <w:rsid w:val="00645E24"/>
    <w:rsid w:val="0065368E"/>
    <w:rsid w:val="00682EB8"/>
    <w:rsid w:val="006953EE"/>
    <w:rsid w:val="006A6325"/>
    <w:rsid w:val="006C34CB"/>
    <w:rsid w:val="006C3DAD"/>
    <w:rsid w:val="006C4685"/>
    <w:rsid w:val="006D5CC6"/>
    <w:rsid w:val="006E32EF"/>
    <w:rsid w:val="006E5286"/>
    <w:rsid w:val="006E7CDD"/>
    <w:rsid w:val="00713823"/>
    <w:rsid w:val="0073785F"/>
    <w:rsid w:val="00740512"/>
    <w:rsid w:val="0074105F"/>
    <w:rsid w:val="00757147"/>
    <w:rsid w:val="0078617E"/>
    <w:rsid w:val="00791F15"/>
    <w:rsid w:val="007942F8"/>
    <w:rsid w:val="007A6AB0"/>
    <w:rsid w:val="007B65F8"/>
    <w:rsid w:val="007C5FB4"/>
    <w:rsid w:val="007E2777"/>
    <w:rsid w:val="007E542D"/>
    <w:rsid w:val="0080300C"/>
    <w:rsid w:val="00816DB9"/>
    <w:rsid w:val="00825827"/>
    <w:rsid w:val="00825DEF"/>
    <w:rsid w:val="00826A11"/>
    <w:rsid w:val="0084765F"/>
    <w:rsid w:val="00847E74"/>
    <w:rsid w:val="008723DA"/>
    <w:rsid w:val="00896514"/>
    <w:rsid w:val="008A2F8E"/>
    <w:rsid w:val="008A387E"/>
    <w:rsid w:val="008B2B15"/>
    <w:rsid w:val="00947F73"/>
    <w:rsid w:val="009A03EA"/>
    <w:rsid w:val="009C0DB6"/>
    <w:rsid w:val="009C26DA"/>
    <w:rsid w:val="009D68DF"/>
    <w:rsid w:val="009E638D"/>
    <w:rsid w:val="009F26CA"/>
    <w:rsid w:val="00A26872"/>
    <w:rsid w:val="00A33E30"/>
    <w:rsid w:val="00A46632"/>
    <w:rsid w:val="00A53199"/>
    <w:rsid w:val="00A53AE4"/>
    <w:rsid w:val="00A643EF"/>
    <w:rsid w:val="00A8247A"/>
    <w:rsid w:val="00AA5380"/>
    <w:rsid w:val="00AA62BD"/>
    <w:rsid w:val="00AB44B6"/>
    <w:rsid w:val="00AF532A"/>
    <w:rsid w:val="00B02BEF"/>
    <w:rsid w:val="00B0430A"/>
    <w:rsid w:val="00B24C18"/>
    <w:rsid w:val="00B6790B"/>
    <w:rsid w:val="00B73BB0"/>
    <w:rsid w:val="00B85948"/>
    <w:rsid w:val="00BA0B1A"/>
    <w:rsid w:val="00BB582B"/>
    <w:rsid w:val="00BC35BE"/>
    <w:rsid w:val="00BE3992"/>
    <w:rsid w:val="00BE4F5A"/>
    <w:rsid w:val="00BE5E13"/>
    <w:rsid w:val="00BF5170"/>
    <w:rsid w:val="00C13CD8"/>
    <w:rsid w:val="00C26928"/>
    <w:rsid w:val="00C77714"/>
    <w:rsid w:val="00C86987"/>
    <w:rsid w:val="00C90B5A"/>
    <w:rsid w:val="00C9181F"/>
    <w:rsid w:val="00C963DD"/>
    <w:rsid w:val="00CB3E1C"/>
    <w:rsid w:val="00CB7B2E"/>
    <w:rsid w:val="00CC4272"/>
    <w:rsid w:val="00CD18E5"/>
    <w:rsid w:val="00D060A6"/>
    <w:rsid w:val="00D20C62"/>
    <w:rsid w:val="00D46A8E"/>
    <w:rsid w:val="00D72DA9"/>
    <w:rsid w:val="00D74C8D"/>
    <w:rsid w:val="00D91956"/>
    <w:rsid w:val="00DB1D3B"/>
    <w:rsid w:val="00E030AF"/>
    <w:rsid w:val="00E75960"/>
    <w:rsid w:val="00E75FE2"/>
    <w:rsid w:val="00EB6268"/>
    <w:rsid w:val="00EC0A6B"/>
    <w:rsid w:val="00EC0A98"/>
    <w:rsid w:val="00ED6369"/>
    <w:rsid w:val="00EE0418"/>
    <w:rsid w:val="00EE0AC1"/>
    <w:rsid w:val="00EE368B"/>
    <w:rsid w:val="00EF0BE1"/>
    <w:rsid w:val="00EF412A"/>
    <w:rsid w:val="00F1459D"/>
    <w:rsid w:val="00F216DF"/>
    <w:rsid w:val="00F23E0F"/>
    <w:rsid w:val="00F42E26"/>
    <w:rsid w:val="00F62FB3"/>
    <w:rsid w:val="00F636FF"/>
    <w:rsid w:val="00F707F4"/>
    <w:rsid w:val="00F73ECD"/>
    <w:rsid w:val="00F760B5"/>
    <w:rsid w:val="00F8496A"/>
    <w:rsid w:val="00F87BE1"/>
    <w:rsid w:val="00F97A1F"/>
    <w:rsid w:val="00FB79B2"/>
    <w:rsid w:val="00FC3CEA"/>
    <w:rsid w:val="00FD5173"/>
    <w:rsid w:val="00FE5482"/>
    <w:rsid w:val="00FF5F38"/>
    <w:rsid w:val="01C40034"/>
    <w:rsid w:val="02CEFDC8"/>
    <w:rsid w:val="03DC2F4C"/>
    <w:rsid w:val="042D0E0E"/>
    <w:rsid w:val="046FD566"/>
    <w:rsid w:val="0512DE86"/>
    <w:rsid w:val="05C4EC6A"/>
    <w:rsid w:val="05EFD38F"/>
    <w:rsid w:val="0627ACF5"/>
    <w:rsid w:val="08162FDA"/>
    <w:rsid w:val="087E0BB6"/>
    <w:rsid w:val="08987BE3"/>
    <w:rsid w:val="0973918A"/>
    <w:rsid w:val="097EF3C8"/>
    <w:rsid w:val="0A762B11"/>
    <w:rsid w:val="0B86AF60"/>
    <w:rsid w:val="0BFFE491"/>
    <w:rsid w:val="0D14E728"/>
    <w:rsid w:val="0D3EC2EE"/>
    <w:rsid w:val="0F6347A5"/>
    <w:rsid w:val="1401A60F"/>
    <w:rsid w:val="14EFA8A9"/>
    <w:rsid w:val="165644C8"/>
    <w:rsid w:val="1812EAFD"/>
    <w:rsid w:val="1982A4AF"/>
    <w:rsid w:val="19A7117B"/>
    <w:rsid w:val="19D8602D"/>
    <w:rsid w:val="1B5C027B"/>
    <w:rsid w:val="1CC30F06"/>
    <w:rsid w:val="1E6176A4"/>
    <w:rsid w:val="1F072932"/>
    <w:rsid w:val="218645DE"/>
    <w:rsid w:val="21D21384"/>
    <w:rsid w:val="245C7F2F"/>
    <w:rsid w:val="257A28FD"/>
    <w:rsid w:val="261C5213"/>
    <w:rsid w:val="274CC9A0"/>
    <w:rsid w:val="289AE342"/>
    <w:rsid w:val="28A6079C"/>
    <w:rsid w:val="28D2A08E"/>
    <w:rsid w:val="294BB201"/>
    <w:rsid w:val="299C6ABF"/>
    <w:rsid w:val="2AD13D15"/>
    <w:rsid w:val="2B7DB316"/>
    <w:rsid w:val="2BE1D7C2"/>
    <w:rsid w:val="2BF6EE28"/>
    <w:rsid w:val="2D68AB55"/>
    <w:rsid w:val="2D6C0FEC"/>
    <w:rsid w:val="2F0EA28B"/>
    <w:rsid w:val="2F25B4B2"/>
    <w:rsid w:val="3050698D"/>
    <w:rsid w:val="307CD24B"/>
    <w:rsid w:val="30D2119E"/>
    <w:rsid w:val="32B9E02E"/>
    <w:rsid w:val="338A7C7F"/>
    <w:rsid w:val="33F471CE"/>
    <w:rsid w:val="367943BF"/>
    <w:rsid w:val="372713A4"/>
    <w:rsid w:val="37C4D5DE"/>
    <w:rsid w:val="38D13FF5"/>
    <w:rsid w:val="3987B03D"/>
    <w:rsid w:val="3A86A734"/>
    <w:rsid w:val="3AA14D78"/>
    <w:rsid w:val="3BECF929"/>
    <w:rsid w:val="3BEFA719"/>
    <w:rsid w:val="3DC6605C"/>
    <w:rsid w:val="3FB40D71"/>
    <w:rsid w:val="401B6B2F"/>
    <w:rsid w:val="407F4D04"/>
    <w:rsid w:val="40D8B0A3"/>
    <w:rsid w:val="43033CB1"/>
    <w:rsid w:val="4467C9D8"/>
    <w:rsid w:val="4574D10F"/>
    <w:rsid w:val="474AC203"/>
    <w:rsid w:val="47D9782D"/>
    <w:rsid w:val="48FA9310"/>
    <w:rsid w:val="49A919B7"/>
    <w:rsid w:val="4CA7F924"/>
    <w:rsid w:val="4D87A18A"/>
    <w:rsid w:val="4D977577"/>
    <w:rsid w:val="4E81AEB7"/>
    <w:rsid w:val="4FE1A80B"/>
    <w:rsid w:val="5151E861"/>
    <w:rsid w:val="54577A1E"/>
    <w:rsid w:val="552B4418"/>
    <w:rsid w:val="56B0728C"/>
    <w:rsid w:val="56F25050"/>
    <w:rsid w:val="56F51B3E"/>
    <w:rsid w:val="572596E0"/>
    <w:rsid w:val="57CFD0D8"/>
    <w:rsid w:val="58C64689"/>
    <w:rsid w:val="5AA4FA1E"/>
    <w:rsid w:val="5B159C06"/>
    <w:rsid w:val="5B4FE51B"/>
    <w:rsid w:val="5DE2BCE2"/>
    <w:rsid w:val="5DE5FBF9"/>
    <w:rsid w:val="5E36BE01"/>
    <w:rsid w:val="5E7A1ABF"/>
    <w:rsid w:val="5F40BC46"/>
    <w:rsid w:val="604A8DAA"/>
    <w:rsid w:val="61A814AD"/>
    <w:rsid w:val="623A9DC5"/>
    <w:rsid w:val="6284440D"/>
    <w:rsid w:val="6355E68F"/>
    <w:rsid w:val="6411245D"/>
    <w:rsid w:val="651AFF15"/>
    <w:rsid w:val="65927583"/>
    <w:rsid w:val="67B04278"/>
    <w:rsid w:val="6B0A617E"/>
    <w:rsid w:val="6C3313B1"/>
    <w:rsid w:val="6D798EFB"/>
    <w:rsid w:val="6D9E6F01"/>
    <w:rsid w:val="6E223264"/>
    <w:rsid w:val="6F3D5207"/>
    <w:rsid w:val="705FEE19"/>
    <w:rsid w:val="72896289"/>
    <w:rsid w:val="7314880D"/>
    <w:rsid w:val="761D0424"/>
    <w:rsid w:val="771C555F"/>
    <w:rsid w:val="78A3134D"/>
    <w:rsid w:val="78BE2421"/>
    <w:rsid w:val="79617F53"/>
    <w:rsid w:val="7E2B7B3A"/>
    <w:rsid w:val="7E9F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EC1AACFB-DE70-4716-9906-AA657862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D24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glossaryDocument" Target="/word/glossary/document.xml" Id="R8f209fc37d7a46eb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ac83c-19ab-477d-91cf-225c63f04b57}"/>
      </w:docPartPr>
      <w:docPartBody>
        <w:p w14:paraId="33F471CE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Gareth Evans</dc:creator>
  <lastModifiedBy>Eleanor Molyneux (1902484)</lastModifiedBy>
  <revision>78</revision>
  <dcterms:created xsi:type="dcterms:W3CDTF">2020-03-10T18:25:00.0000000Z</dcterms:created>
  <dcterms:modified xsi:type="dcterms:W3CDTF">2020-04-03T19:21:50.4585919Z</dcterms:modified>
</coreProperties>
</file>