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7FB30" w14:textId="57B32E61" w:rsidR="00EB63A5" w:rsidRDefault="00EB63A5" w:rsidP="00D22D9C">
      <w:pPr>
        <w:jc w:val="both"/>
        <w:rPr>
          <w:rFonts w:ascii="Arial" w:hAnsi="Arial" w:cs="Arial"/>
          <w:sz w:val="22"/>
          <w:szCs w:val="22"/>
        </w:rPr>
      </w:pPr>
    </w:p>
    <w:p w14:paraId="1007296A" w14:textId="77777777" w:rsidR="00871C30" w:rsidRPr="00A406E5" w:rsidRDefault="00871C30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1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1198"/>
      </w:tblGrid>
      <w:tr w:rsidR="00152E9D" w:rsidRPr="00A406E5" w14:paraId="329D9082" w14:textId="77777777" w:rsidTr="00871C30">
        <w:trPr>
          <w:jc w:val="center"/>
        </w:trPr>
        <w:tc>
          <w:tcPr>
            <w:tcW w:w="11198" w:type="dxa"/>
            <w:shd w:val="clear" w:color="auto" w:fill="BFBFBF"/>
          </w:tcPr>
          <w:p w14:paraId="1E72BBDB" w14:textId="266A4B2C" w:rsidR="00152E9D" w:rsidRPr="00A406E5" w:rsidRDefault="00152E9D" w:rsidP="0056361F">
            <w:pPr>
              <w:ind w:left="-536"/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680AA0">
              <w:rPr>
                <w:rFonts w:ascii="Arial" w:hAnsi="Arial" w:cs="Arial"/>
                <w:b/>
                <w:caps/>
                <w:sz w:val="40"/>
              </w:rPr>
              <w:t xml:space="preserve"> </w:t>
            </w:r>
          </w:p>
        </w:tc>
      </w:tr>
    </w:tbl>
    <w:p w14:paraId="37ABC312" w14:textId="77777777" w:rsidR="00D053FD" w:rsidRDefault="00D053FD" w:rsidP="00D053FD">
      <w:pPr>
        <w:pStyle w:val="BodyText1"/>
        <w:tabs>
          <w:tab w:val="clear" w:pos="720"/>
          <w:tab w:val="clear" w:pos="1440"/>
        </w:tabs>
        <w:ind w:left="-284" w:right="-436"/>
        <w:jc w:val="both"/>
        <w:rPr>
          <w:rFonts w:ascii="Arial" w:hAnsi="Arial" w:cs="Arial"/>
          <w:sz w:val="18"/>
          <w:szCs w:val="18"/>
        </w:rPr>
      </w:pPr>
    </w:p>
    <w:p w14:paraId="2165ACBD" w14:textId="46E00312" w:rsidR="00D053FD" w:rsidRPr="002C54A0" w:rsidRDefault="00152E9D" w:rsidP="002C54A0">
      <w:pPr>
        <w:pStyle w:val="BodyText1"/>
        <w:tabs>
          <w:tab w:val="clear" w:pos="720"/>
          <w:tab w:val="clear" w:pos="1440"/>
        </w:tabs>
        <w:ind w:left="-284" w:right="-436"/>
        <w:jc w:val="both"/>
        <w:rPr>
          <w:rFonts w:ascii="Arial" w:hAnsi="Arial" w:cs="Arial"/>
          <w:sz w:val="20"/>
        </w:rPr>
      </w:pPr>
      <w:r w:rsidRPr="002C54A0">
        <w:rPr>
          <w:rFonts w:ascii="Arial" w:hAnsi="Arial" w:cs="Arial"/>
          <w:sz w:val="20"/>
        </w:rPr>
        <w:t>This section details</w:t>
      </w:r>
      <w:r w:rsidR="004D5E9B" w:rsidRPr="002C54A0">
        <w:rPr>
          <w:rFonts w:ascii="Arial" w:hAnsi="Arial" w:cs="Arial"/>
          <w:sz w:val="20"/>
        </w:rPr>
        <w:t xml:space="preserve"> t</w:t>
      </w:r>
      <w:r w:rsidRPr="002C54A0">
        <w:rPr>
          <w:rFonts w:ascii="Arial" w:hAnsi="Arial" w:cs="Arial"/>
          <w:sz w:val="20"/>
        </w:rPr>
        <w:t xml:space="preserve">he </w:t>
      </w:r>
      <w:r w:rsidRPr="002C54A0">
        <w:rPr>
          <w:rFonts w:ascii="Arial" w:hAnsi="Arial" w:cs="Arial"/>
          <w:i/>
          <w:sz w:val="20"/>
        </w:rPr>
        <w:t>extent</w:t>
      </w:r>
      <w:r w:rsidRPr="002C54A0">
        <w:rPr>
          <w:rFonts w:ascii="Arial" w:hAnsi="Arial" w:cs="Arial"/>
          <w:sz w:val="20"/>
        </w:rPr>
        <w:t xml:space="preserve"> to which </w:t>
      </w:r>
      <w:r w:rsidR="004D5E9B" w:rsidRPr="002C54A0">
        <w:rPr>
          <w:rFonts w:ascii="Arial" w:hAnsi="Arial" w:cs="Arial"/>
          <w:sz w:val="20"/>
        </w:rPr>
        <w:t xml:space="preserve">the assessment criteria </w:t>
      </w:r>
      <w:r w:rsidRPr="002C54A0">
        <w:rPr>
          <w:rFonts w:ascii="Arial" w:hAnsi="Arial" w:cs="Arial"/>
          <w:sz w:val="20"/>
        </w:rPr>
        <w:t>are demonstrated by you</w:t>
      </w:r>
      <w:r w:rsidR="004D5E9B" w:rsidRPr="002C54A0">
        <w:rPr>
          <w:rFonts w:ascii="Arial" w:hAnsi="Arial" w:cs="Arial"/>
          <w:sz w:val="20"/>
        </w:rPr>
        <w:t>, which</w:t>
      </w:r>
      <w:r w:rsidRPr="002C54A0">
        <w:rPr>
          <w:rFonts w:ascii="Arial" w:hAnsi="Arial" w:cs="Arial"/>
          <w:sz w:val="20"/>
        </w:rPr>
        <w:t xml:space="preserve"> </w:t>
      </w:r>
      <w:r w:rsidR="005F3A53" w:rsidRPr="002C54A0">
        <w:rPr>
          <w:rFonts w:ascii="Arial" w:hAnsi="Arial" w:cs="Arial"/>
          <w:sz w:val="20"/>
        </w:rPr>
        <w:t xml:space="preserve">in turn </w:t>
      </w:r>
      <w:r w:rsidRPr="002C54A0">
        <w:rPr>
          <w:rFonts w:ascii="Arial" w:hAnsi="Arial" w:cs="Arial"/>
          <w:sz w:val="20"/>
        </w:rPr>
        <w:t xml:space="preserve">determines your mark. The marks available for each </w:t>
      </w:r>
      <w:r w:rsidR="005F3A53" w:rsidRPr="002C54A0">
        <w:rPr>
          <w:rFonts w:ascii="Arial" w:hAnsi="Arial" w:cs="Arial"/>
          <w:sz w:val="20"/>
        </w:rPr>
        <w:t>category of skill</w:t>
      </w:r>
      <w:r w:rsidRPr="002C54A0">
        <w:rPr>
          <w:rFonts w:ascii="Arial" w:hAnsi="Arial" w:cs="Arial"/>
          <w:sz w:val="20"/>
        </w:rPr>
        <w:t xml:space="preserve"> are shown. Lecturers will use the space provided to comment on the achievement of the task(s), including those areas in which you have performed well and areas that would benef</w:t>
      </w:r>
      <w:r w:rsidR="00A90629" w:rsidRPr="002C54A0">
        <w:rPr>
          <w:rFonts w:ascii="Arial" w:hAnsi="Arial" w:cs="Arial"/>
          <w:sz w:val="20"/>
        </w:rPr>
        <w:t>it from development/improvement.</w:t>
      </w:r>
    </w:p>
    <w:p w14:paraId="3E2BCB21" w14:textId="7DCC89BE" w:rsidR="00D053FD" w:rsidRDefault="00D053FD" w:rsidP="00D053FD">
      <w:pPr>
        <w:pStyle w:val="BodyText1"/>
        <w:tabs>
          <w:tab w:val="clear" w:pos="720"/>
          <w:tab w:val="clear" w:pos="1440"/>
        </w:tabs>
        <w:ind w:left="-426" w:right="-436"/>
        <w:jc w:val="both"/>
        <w:rPr>
          <w:rFonts w:ascii="Arial" w:hAnsi="Arial" w:cs="Arial"/>
          <w:sz w:val="18"/>
          <w:szCs w:val="18"/>
        </w:rPr>
      </w:pPr>
    </w:p>
    <w:p w14:paraId="2ACD2DBE" w14:textId="77777777" w:rsidR="00871C30" w:rsidRPr="00DF5FD2" w:rsidRDefault="00871C30" w:rsidP="000D6177">
      <w:pPr>
        <w:pStyle w:val="BodyText1"/>
        <w:tabs>
          <w:tab w:val="clear" w:pos="720"/>
          <w:tab w:val="clear" w:pos="1440"/>
        </w:tabs>
        <w:ind w:left="-426" w:right="-436"/>
        <w:jc w:val="center"/>
        <w:rPr>
          <w:rFonts w:ascii="Arial" w:hAnsi="Arial" w:cs="Arial"/>
          <w:sz w:val="18"/>
          <w:szCs w:val="18"/>
        </w:rPr>
      </w:pPr>
    </w:p>
    <w:tbl>
      <w:tblPr>
        <w:tblW w:w="110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4"/>
        <w:gridCol w:w="2785"/>
        <w:gridCol w:w="1214"/>
        <w:gridCol w:w="2483"/>
        <w:gridCol w:w="1959"/>
      </w:tblGrid>
      <w:tr w:rsidR="003021E7" w:rsidRPr="00F96C47" w14:paraId="1B56747C" w14:textId="77777777" w:rsidTr="00A90629">
        <w:trPr>
          <w:trHeight w:hRule="exact" w:val="364"/>
        </w:trPr>
        <w:tc>
          <w:tcPr>
            <w:tcW w:w="2594" w:type="dxa"/>
            <w:shd w:val="clear" w:color="auto" w:fill="D9D9D9" w:themeFill="background1" w:themeFillShade="D9"/>
            <w:vAlign w:val="center"/>
          </w:tcPr>
          <w:p w14:paraId="0909BA3A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96C47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99" w:type="dxa"/>
            <w:gridSpan w:val="2"/>
            <w:shd w:val="clear" w:color="auto" w:fill="auto"/>
            <w:vAlign w:val="center"/>
          </w:tcPr>
          <w:p w14:paraId="553A0562" w14:textId="02A3A143" w:rsidR="003021E7" w:rsidRPr="00812A5B" w:rsidRDefault="00812A5B" w:rsidP="000D4A2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2A5B">
              <w:rPr>
                <w:rFonts w:ascii="Arial" w:hAnsi="Arial" w:cs="Arial"/>
                <w:b/>
                <w:bCs/>
              </w:rPr>
              <w:t>Tyrone Hudson</w:t>
            </w:r>
          </w:p>
        </w:tc>
        <w:tc>
          <w:tcPr>
            <w:tcW w:w="2483" w:type="dxa"/>
            <w:shd w:val="clear" w:color="auto" w:fill="D9D9D9" w:themeFill="background1" w:themeFillShade="D9"/>
            <w:vAlign w:val="center"/>
          </w:tcPr>
          <w:p w14:paraId="2DED50ED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96C47">
              <w:rPr>
                <w:rFonts w:ascii="Arial" w:hAnsi="Arial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04466327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21E7" w:rsidRPr="00F96C47" w14:paraId="6F967A7F" w14:textId="77777777" w:rsidTr="00A90629">
        <w:trPr>
          <w:trHeight w:hRule="exact" w:val="364"/>
        </w:trPr>
        <w:tc>
          <w:tcPr>
            <w:tcW w:w="25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BF7E0E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96C47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441" w:type="dxa"/>
            <w:gridSpan w:val="4"/>
            <w:tcBorders>
              <w:bottom w:val="single" w:sz="4" w:space="0" w:color="auto"/>
            </w:tcBorders>
            <w:vAlign w:val="center"/>
          </w:tcPr>
          <w:p w14:paraId="7353C416" w14:textId="19882713" w:rsidR="003021E7" w:rsidRPr="00F96C47" w:rsidRDefault="00663A19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(Hons) Computer Animation</w:t>
            </w:r>
          </w:p>
        </w:tc>
      </w:tr>
      <w:tr w:rsidR="003021E7" w:rsidRPr="00F96C47" w14:paraId="0D1C4702" w14:textId="77777777" w:rsidTr="00A90629">
        <w:trPr>
          <w:trHeight w:hRule="exact" w:val="364"/>
        </w:trPr>
        <w:tc>
          <w:tcPr>
            <w:tcW w:w="2594" w:type="dxa"/>
            <w:shd w:val="clear" w:color="auto" w:fill="D9D9D9" w:themeFill="background1" w:themeFillShade="D9"/>
            <w:vAlign w:val="center"/>
          </w:tcPr>
          <w:p w14:paraId="7AE659BD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96C47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8441" w:type="dxa"/>
            <w:gridSpan w:val="4"/>
            <w:shd w:val="clear" w:color="auto" w:fill="auto"/>
            <w:vAlign w:val="center"/>
          </w:tcPr>
          <w:p w14:paraId="720D8E62" w14:textId="2E5B748E" w:rsidR="003021E7" w:rsidRPr="00F96C47" w:rsidRDefault="0086242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SFDM MAJOR PROJECT STG#1</w:t>
            </w:r>
          </w:p>
        </w:tc>
      </w:tr>
      <w:tr w:rsidR="003021E7" w:rsidRPr="00F96C47" w14:paraId="4CD6D957" w14:textId="77777777" w:rsidTr="00A90629">
        <w:trPr>
          <w:trHeight w:hRule="exact" w:val="364"/>
        </w:trPr>
        <w:tc>
          <w:tcPr>
            <w:tcW w:w="2594" w:type="dxa"/>
            <w:shd w:val="clear" w:color="auto" w:fill="D9D9D9" w:themeFill="background1" w:themeFillShade="D9"/>
            <w:vAlign w:val="center"/>
          </w:tcPr>
          <w:p w14:paraId="10DCBF84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96C47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2785" w:type="dxa"/>
            <w:tcBorders>
              <w:bottom w:val="single" w:sz="4" w:space="0" w:color="auto"/>
            </w:tcBorders>
            <w:vAlign w:val="center"/>
          </w:tcPr>
          <w:p w14:paraId="7FABEFBC" w14:textId="3E68E134" w:rsidR="003021E7" w:rsidRPr="00F96C47" w:rsidRDefault="008E5765" w:rsidP="00A9062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862427">
              <w:rPr>
                <w:rFonts w:ascii="Arial" w:hAnsi="Arial" w:cs="Arial"/>
                <w:b/>
                <w:sz w:val="22"/>
                <w:szCs w:val="22"/>
              </w:rPr>
              <w:t>6X01898</w:t>
            </w:r>
          </w:p>
        </w:tc>
        <w:tc>
          <w:tcPr>
            <w:tcW w:w="369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18F5C3" w14:textId="77777777" w:rsidR="003021E7" w:rsidRPr="00F96C47" w:rsidRDefault="003021E7" w:rsidP="000D4A22">
            <w:pPr>
              <w:pStyle w:val="Heading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96C47">
              <w:rPr>
                <w:rFonts w:ascii="Arial" w:hAnsi="Arial" w:cs="Arial"/>
                <w:sz w:val="22"/>
                <w:szCs w:val="22"/>
              </w:rPr>
              <w:t>Contribution to Module:</w:t>
            </w:r>
          </w:p>
          <w:p w14:paraId="1298F410" w14:textId="77777777" w:rsidR="003021E7" w:rsidRPr="00F96C47" w:rsidRDefault="003021E7" w:rsidP="000D4A22">
            <w:pPr>
              <w:rPr>
                <w:sz w:val="22"/>
                <w:szCs w:val="22"/>
              </w:rPr>
            </w:pPr>
          </w:p>
          <w:p w14:paraId="10D7C277" w14:textId="77777777" w:rsidR="003021E7" w:rsidRPr="00F96C47" w:rsidRDefault="003021E7" w:rsidP="000D4A22">
            <w:pPr>
              <w:rPr>
                <w:sz w:val="22"/>
                <w:szCs w:val="22"/>
              </w:rPr>
            </w:pPr>
          </w:p>
        </w:tc>
        <w:tc>
          <w:tcPr>
            <w:tcW w:w="1958" w:type="dxa"/>
            <w:tcBorders>
              <w:bottom w:val="single" w:sz="4" w:space="0" w:color="auto"/>
            </w:tcBorders>
            <w:vAlign w:val="center"/>
          </w:tcPr>
          <w:p w14:paraId="3E9AD0BB" w14:textId="083C9632" w:rsidR="003021E7" w:rsidRPr="00F96C47" w:rsidRDefault="004779AE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F9719C">
              <w:rPr>
                <w:rFonts w:ascii="Arial" w:hAnsi="Arial" w:cs="Arial"/>
                <w:b/>
                <w:sz w:val="22"/>
                <w:szCs w:val="22"/>
              </w:rPr>
              <w:t>0%</w:t>
            </w:r>
            <w:r w:rsidR="00CF3D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4465878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BCD8D3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21E7" w:rsidRPr="00F96C47" w14:paraId="66FF8F67" w14:textId="77777777" w:rsidTr="00A90629">
        <w:trPr>
          <w:trHeight w:hRule="exact" w:val="364"/>
        </w:trPr>
        <w:tc>
          <w:tcPr>
            <w:tcW w:w="2594" w:type="dxa"/>
            <w:shd w:val="clear" w:color="auto" w:fill="D9D9D9" w:themeFill="background1" w:themeFillShade="D9"/>
            <w:vAlign w:val="center"/>
          </w:tcPr>
          <w:p w14:paraId="695CAB68" w14:textId="77777777" w:rsidR="003021E7" w:rsidRPr="00F96C47" w:rsidRDefault="003021E7" w:rsidP="000D4A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96C47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441" w:type="dxa"/>
            <w:gridSpan w:val="4"/>
            <w:shd w:val="clear" w:color="auto" w:fill="auto"/>
            <w:vAlign w:val="center"/>
          </w:tcPr>
          <w:p w14:paraId="23289597" w14:textId="637F5662" w:rsidR="003021E7" w:rsidRPr="00F96C47" w:rsidRDefault="00862427" w:rsidP="004779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(50%) &amp; Proposal / Pitch (50%)</w:t>
            </w:r>
          </w:p>
        </w:tc>
      </w:tr>
    </w:tbl>
    <w:p w14:paraId="58782716" w14:textId="148060A5" w:rsidR="00EE123E" w:rsidRDefault="00EE123E" w:rsidP="00CF3D92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81" w:rightFromText="181" w:vertAnchor="text" w:tblpXSpec="center" w:tblpY="1"/>
        <w:tblOverlap w:val="never"/>
        <w:tblW w:w="54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686"/>
        <w:gridCol w:w="551"/>
        <w:gridCol w:w="553"/>
        <w:gridCol w:w="553"/>
        <w:gridCol w:w="551"/>
        <w:gridCol w:w="558"/>
        <w:gridCol w:w="553"/>
        <w:gridCol w:w="551"/>
        <w:gridCol w:w="558"/>
        <w:gridCol w:w="553"/>
        <w:gridCol w:w="553"/>
        <w:gridCol w:w="558"/>
        <w:gridCol w:w="695"/>
        <w:gridCol w:w="688"/>
        <w:gridCol w:w="693"/>
      </w:tblGrid>
      <w:tr w:rsidR="00EE123E" w:rsidRPr="00D544AE" w14:paraId="325A1903" w14:textId="77777777" w:rsidTr="000D6177">
        <w:trPr>
          <w:trHeight w:val="85"/>
        </w:trPr>
        <w:tc>
          <w:tcPr>
            <w:tcW w:w="99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62394" w14:textId="6A691C20" w:rsidR="00EE123E" w:rsidRPr="00871C30" w:rsidRDefault="00EE123E" w:rsidP="000D6177">
            <w:pPr>
              <w:jc w:val="center"/>
              <w:rPr>
                <w:rFonts w:ascii="Arial" w:hAnsi="Arial" w:cs="Arial"/>
              </w:rPr>
            </w:pPr>
            <w:r w:rsidRPr="00871C30">
              <w:rPr>
                <w:rFonts w:ascii="Arial" w:hAnsi="Arial" w:cs="Arial"/>
                <w:b/>
              </w:rPr>
              <w:t xml:space="preserve">PRACTICAL </w:t>
            </w:r>
            <w:r w:rsidR="008E5765">
              <w:rPr>
                <w:rFonts w:ascii="Arial" w:hAnsi="Arial" w:cs="Arial"/>
                <w:b/>
              </w:rPr>
              <w:t>7</w:t>
            </w:r>
            <w:r w:rsidRPr="00871C30">
              <w:rPr>
                <w:rFonts w:ascii="Arial" w:hAnsi="Arial" w:cs="Arial"/>
                <w:b/>
              </w:rPr>
              <w:t>0%)</w:t>
            </w:r>
          </w:p>
          <w:p w14:paraId="65CFDA67" w14:textId="77777777" w:rsidR="00EE123E" w:rsidRPr="00D544AE" w:rsidRDefault="00EE123E" w:rsidP="000D61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01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FA81FF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EE123E" w:rsidRPr="00D544AE" w14:paraId="7920F7B5" w14:textId="77777777" w:rsidTr="000D6177">
        <w:trPr>
          <w:trHeight w:val="226"/>
        </w:trPr>
        <w:tc>
          <w:tcPr>
            <w:tcW w:w="9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57E47DB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18976624" w14:textId="77777777" w:rsidR="00EE123E" w:rsidRPr="00D544AE" w:rsidRDefault="00EE123E" w:rsidP="000D6177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%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of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Overall Mark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33634CB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51940EAF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8043F98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0889E8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09F3B08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7A8931F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EE123E" w:rsidRPr="00D544AE" w14:paraId="034BD1BA" w14:textId="77777777" w:rsidTr="000D6177">
        <w:trPr>
          <w:trHeight w:val="520"/>
        </w:trPr>
        <w:tc>
          <w:tcPr>
            <w:tcW w:w="9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0CBC6BB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4939DAC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489A1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4F0C909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50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D0A7B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CA9B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D45F72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5E68AA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E209D7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A04CE9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324EB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C0D89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00EA8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F28F9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3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3A3D5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3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1183E" w14:textId="77777777" w:rsidR="00EE123E" w:rsidRPr="00D544AE" w:rsidRDefault="00EE123E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493AD6" w:rsidRPr="00D544AE" w14:paraId="20FDAC94" w14:textId="77777777" w:rsidTr="000E3D4E">
        <w:trPr>
          <w:trHeight w:val="520"/>
        </w:trPr>
        <w:tc>
          <w:tcPr>
            <w:tcW w:w="9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2C952C" w14:textId="27C51CBD" w:rsidR="00493AD6" w:rsidRPr="00871C30" w:rsidRDefault="00862427" w:rsidP="000D61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ENGAGEMENT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637800" w14:textId="1267A2FA" w:rsidR="00493AD6" w:rsidRPr="00D544AE" w:rsidRDefault="008E5765" w:rsidP="000E3D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</w:t>
            </w:r>
            <w:r w:rsidR="00410EC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F68A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0F5D86B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4C922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4E3DC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C645D7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72178F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E833E" w14:textId="58200F36" w:rsidR="00493AD6" w:rsidRDefault="00812A5B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DC781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DB5B82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2542F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44D44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4FA67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70CF3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87D5A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93AD6" w:rsidRPr="00D544AE" w14:paraId="7673B14E" w14:textId="77777777" w:rsidTr="000E3D4E">
        <w:trPr>
          <w:trHeight w:val="520"/>
        </w:trPr>
        <w:tc>
          <w:tcPr>
            <w:tcW w:w="9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134CA5" w14:textId="3F45E119" w:rsidR="00493AD6" w:rsidRPr="00871C30" w:rsidRDefault="00862427" w:rsidP="000D61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1C30">
              <w:rPr>
                <w:rFonts w:ascii="Arial" w:hAnsi="Arial" w:cs="Arial"/>
                <w:b/>
                <w:sz w:val="18"/>
                <w:szCs w:val="18"/>
              </w:rPr>
              <w:t>KNOW &amp; UNDERSTAND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702537" w14:textId="55DBCC7F" w:rsidR="00493AD6" w:rsidRPr="00D544AE" w:rsidRDefault="00862427" w:rsidP="000E3D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8E5765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410EC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08F91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1FA06653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23DEA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E29F4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C375B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45D0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092A7" w14:textId="2A73975A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46FFB6" w14:textId="5ADEA52D" w:rsidR="00493AD6" w:rsidRDefault="00E851CD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CCA4C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9B601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80986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22642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27DE2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3FAA8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93AD6" w:rsidRPr="00D544AE" w14:paraId="2FB026F1" w14:textId="77777777" w:rsidTr="000E3D4E">
        <w:trPr>
          <w:trHeight w:val="520"/>
        </w:trPr>
        <w:tc>
          <w:tcPr>
            <w:tcW w:w="9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4025A" w14:textId="76D9065A" w:rsidR="00493AD6" w:rsidRPr="00871C30" w:rsidRDefault="00862427" w:rsidP="000D61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COGNITIVE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FB347F" w14:textId="7386C2EB" w:rsidR="00493AD6" w:rsidRPr="00D544AE" w:rsidRDefault="00862427" w:rsidP="000E3D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="008E5765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410EC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9EB71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776A18E7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A415E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A78E9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D3A3E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02DD2" w14:textId="48C48F46" w:rsidR="00493AD6" w:rsidRDefault="00E851CD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AAE33" w14:textId="37B94D7E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9BD5B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23C4D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0339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6C9C4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755B8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70606A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FA3EB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71C30" w:rsidRPr="00D544AE" w14:paraId="617D7B37" w14:textId="77777777" w:rsidTr="000D6177">
        <w:trPr>
          <w:trHeight w:val="520"/>
        </w:trPr>
        <w:tc>
          <w:tcPr>
            <w:tcW w:w="4376" w:type="pct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9E856" w14:textId="77777777" w:rsidR="00871C30" w:rsidRDefault="00871C30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2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813D4" w14:textId="5B69CF9A" w:rsidR="00871C30" w:rsidRDefault="00812A5B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54%</w:t>
            </w:r>
          </w:p>
        </w:tc>
      </w:tr>
      <w:tr w:rsidR="00493AD6" w:rsidRPr="00D544AE" w14:paraId="48F8DBE0" w14:textId="77777777" w:rsidTr="000D6177">
        <w:trPr>
          <w:trHeight w:val="85"/>
        </w:trPr>
        <w:tc>
          <w:tcPr>
            <w:tcW w:w="99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202142" w14:textId="1CAB0C34" w:rsidR="00493AD6" w:rsidRPr="00871C30" w:rsidRDefault="00493AD6" w:rsidP="000D6177">
            <w:pPr>
              <w:jc w:val="center"/>
              <w:rPr>
                <w:rFonts w:ascii="Arial" w:hAnsi="Arial" w:cs="Arial"/>
              </w:rPr>
            </w:pPr>
            <w:r w:rsidRPr="00871C30">
              <w:rPr>
                <w:rFonts w:ascii="Arial" w:hAnsi="Arial" w:cs="Arial"/>
                <w:b/>
              </w:rPr>
              <w:t>WRITTEN (</w:t>
            </w:r>
            <w:r w:rsidR="008E5765">
              <w:rPr>
                <w:rFonts w:ascii="Arial" w:hAnsi="Arial" w:cs="Arial"/>
                <w:b/>
              </w:rPr>
              <w:t>3</w:t>
            </w:r>
            <w:r w:rsidRPr="00871C30">
              <w:rPr>
                <w:rFonts w:ascii="Arial" w:hAnsi="Arial" w:cs="Arial"/>
                <w:b/>
              </w:rPr>
              <w:t>0%)</w:t>
            </w:r>
          </w:p>
          <w:p w14:paraId="6FA8C334" w14:textId="77777777" w:rsidR="00493AD6" w:rsidRPr="00D544AE" w:rsidRDefault="00493AD6" w:rsidP="000D61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01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55A71D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493AD6" w:rsidRPr="00D544AE" w14:paraId="3107730B" w14:textId="77777777" w:rsidTr="000D6177">
        <w:trPr>
          <w:trHeight w:val="226"/>
        </w:trPr>
        <w:tc>
          <w:tcPr>
            <w:tcW w:w="9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E180023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49C9F76F" w14:textId="77777777" w:rsidR="00493AD6" w:rsidRPr="00D544AE" w:rsidRDefault="00493AD6" w:rsidP="000D6177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%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of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Overall Mark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4264A6B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2C01D6B2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D962CC0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53FA388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7173D1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C7509D7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493AD6" w:rsidRPr="00D544AE" w14:paraId="2BB8CD6A" w14:textId="77777777" w:rsidTr="000D6177">
        <w:trPr>
          <w:trHeight w:val="520"/>
        </w:trPr>
        <w:tc>
          <w:tcPr>
            <w:tcW w:w="9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D5433E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181579F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B4E25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EC1C40C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50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ADBB2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B259D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7ECBBB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A9AA7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EBCAB8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CA459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C9CA50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63530C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75FA74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6212A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3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306BF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3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26B9F6" w14:textId="77777777" w:rsidR="00493AD6" w:rsidRPr="00D544AE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493AD6" w:rsidRPr="00D544AE" w14:paraId="55EAB4F1" w14:textId="77777777" w:rsidTr="000D6177">
        <w:trPr>
          <w:trHeight w:val="520"/>
        </w:trPr>
        <w:tc>
          <w:tcPr>
            <w:tcW w:w="9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D2009" w14:textId="5DA5F2CB" w:rsidR="00493AD6" w:rsidRPr="00871C30" w:rsidRDefault="00862427" w:rsidP="000D61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PRACTICAL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2B24A" w14:textId="2D4BDE64" w:rsidR="00493AD6" w:rsidRPr="00D544AE" w:rsidRDefault="00862427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8E5765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0E3D4E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EA37D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5B72CDBF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C0255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270F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7CE7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BA254" w14:textId="1221E2A7" w:rsidR="00493AD6" w:rsidRDefault="00812A5B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F4663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BFD96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C311F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52CA1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E097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CC55B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C32B0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179CE" w14:textId="77777777" w:rsidR="00493AD6" w:rsidRDefault="00493AD6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E5765" w:rsidRPr="00D544AE" w14:paraId="3E906023" w14:textId="77777777" w:rsidTr="000D6177">
        <w:trPr>
          <w:trHeight w:val="520"/>
        </w:trPr>
        <w:tc>
          <w:tcPr>
            <w:tcW w:w="9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A0527" w14:textId="5425723D" w:rsidR="008E5765" w:rsidRDefault="00862427" w:rsidP="000D61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TRANSFERABLE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46B7A" w14:textId="0B83370C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C1E02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4BC801C7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8FAF8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0E778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CA53B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DBC2F1" w14:textId="4CB8A759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270B8" w14:textId="3B1C6E1A" w:rsidR="008E5765" w:rsidRDefault="002A62D4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AFC29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8AF60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CC0BB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A8B05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4046C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A99A0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4424D" w14:textId="77777777" w:rsidR="008E5765" w:rsidRDefault="008E5765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71C30" w:rsidRPr="00D544AE" w14:paraId="4D11FF42" w14:textId="77777777" w:rsidTr="000D6177">
        <w:trPr>
          <w:trHeight w:val="520"/>
        </w:trPr>
        <w:tc>
          <w:tcPr>
            <w:tcW w:w="4376" w:type="pct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3E714E" w14:textId="77777777" w:rsidR="00871C30" w:rsidRDefault="00871C30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2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D0FC1" w14:textId="06BAF20C" w:rsidR="00871C30" w:rsidRDefault="00812A5B" w:rsidP="000D6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53</w:t>
            </w:r>
            <w:r w:rsidR="00871C30" w:rsidRPr="00F76497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</w:tbl>
    <w:p w14:paraId="7541DE5B" w14:textId="04B69C9D" w:rsidR="00870347" w:rsidRPr="00ED4FCD" w:rsidRDefault="00870347" w:rsidP="00152E9D">
      <w:pPr>
        <w:rPr>
          <w:rFonts w:ascii="Arial" w:hAnsi="Arial" w:cs="Arial"/>
          <w:b/>
          <w:color w:val="A6A6A6" w:themeColor="background1" w:themeShade="A6"/>
          <w:sz w:val="22"/>
          <w:szCs w:val="22"/>
        </w:rPr>
      </w:pPr>
    </w:p>
    <w:tbl>
      <w:tblPr>
        <w:tblpPr w:leftFromText="180" w:rightFromText="180" w:vertAnchor="text" w:horzAnchor="margin" w:tblpXSpec="center" w:tblpY="62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16"/>
        <w:gridCol w:w="2835"/>
        <w:gridCol w:w="425"/>
        <w:gridCol w:w="1276"/>
      </w:tblGrid>
      <w:tr w:rsidR="00BB69C9" w:rsidRPr="00A406E5" w14:paraId="4EB0A85A" w14:textId="77777777" w:rsidTr="00871C30">
        <w:trPr>
          <w:cantSplit/>
        </w:trPr>
        <w:tc>
          <w:tcPr>
            <w:tcW w:w="6516" w:type="dxa"/>
            <w:vMerge w:val="restart"/>
            <w:shd w:val="pct15" w:color="auto" w:fill="auto"/>
            <w:vAlign w:val="center"/>
          </w:tcPr>
          <w:p w14:paraId="6A3BD80F" w14:textId="6CCCED69" w:rsidR="00BB69C9" w:rsidRPr="00A406E5" w:rsidRDefault="00BB69C9" w:rsidP="00BB69C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</w:t>
            </w:r>
            <w:r>
              <w:rPr>
                <w:rFonts w:ascii="Arial" w:hAnsi="Arial" w:cs="Arial"/>
                <w:sz w:val="16"/>
                <w:szCs w:val="16"/>
              </w:rPr>
              <w:t xml:space="preserve">atification at the Exam Board. 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These comments and marks are to give </w:t>
            </w:r>
            <w:r>
              <w:rPr>
                <w:rFonts w:ascii="Arial" w:hAnsi="Arial" w:cs="Arial"/>
                <w:sz w:val="16"/>
                <w:szCs w:val="16"/>
              </w:rPr>
              <w:t xml:space="preserve">feedback on module work, </w:t>
            </w:r>
            <w:r w:rsidRPr="00A406E5">
              <w:rPr>
                <w:rFonts w:ascii="Arial" w:hAnsi="Arial" w:cs="Arial"/>
                <w:sz w:val="16"/>
                <w:szCs w:val="16"/>
              </w:rPr>
              <w:t>for guidance only until they are confirmed. 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4DC97E3" w14:textId="08D12EC8" w:rsidR="00BB69C9" w:rsidRPr="00A406E5" w:rsidRDefault="00BB69C9" w:rsidP="00BB69C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 xml:space="preserve">Late Submission Penalties </w:t>
            </w:r>
          </w:p>
        </w:tc>
        <w:tc>
          <w:tcPr>
            <w:tcW w:w="1701" w:type="dxa"/>
            <w:gridSpan w:val="2"/>
            <w:vAlign w:val="center"/>
          </w:tcPr>
          <w:p w14:paraId="6DBB8A2C" w14:textId="38388C11" w:rsidR="00BB69C9" w:rsidRPr="00A406E5" w:rsidRDefault="00BB69C9" w:rsidP="0013300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B69C9" w:rsidRPr="00A406E5" w14:paraId="73E516F2" w14:textId="77777777" w:rsidTr="00871C30">
        <w:trPr>
          <w:cantSplit/>
        </w:trPr>
        <w:tc>
          <w:tcPr>
            <w:tcW w:w="6516" w:type="dxa"/>
            <w:vMerge/>
            <w:vAlign w:val="bottom"/>
          </w:tcPr>
          <w:p w14:paraId="6A3773F6" w14:textId="77777777" w:rsidR="00BB69C9" w:rsidRPr="00A406E5" w:rsidRDefault="00BB69C9" w:rsidP="00BB69C9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vAlign w:val="bottom"/>
          </w:tcPr>
          <w:p w14:paraId="6C689A74" w14:textId="77777777" w:rsidR="00BB69C9" w:rsidRPr="00A406E5" w:rsidRDefault="00BB69C9" w:rsidP="00BB69C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97491">
              <w:rPr>
                <w:rFonts w:ascii="Arial" w:hAnsi="Arial" w:cs="Arial"/>
                <w:sz w:val="13"/>
                <w:szCs w:val="13"/>
              </w:rPr>
              <w:t>(40% Max)</w:t>
            </w:r>
          </w:p>
        </w:tc>
        <w:tc>
          <w:tcPr>
            <w:tcW w:w="425" w:type="dxa"/>
            <w:vAlign w:val="bottom"/>
          </w:tcPr>
          <w:p w14:paraId="03FA382D" w14:textId="77777777" w:rsidR="00BB69C9" w:rsidRPr="00A406E5" w:rsidRDefault="00BB69C9" w:rsidP="00BB69C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0" w:name="Check2"/>
            <w:r>
              <w:rPr>
                <w:rFonts w:ascii="Arial" w:hAnsi="Arial" w:cs="Arial"/>
                <w:sz w:val="12"/>
                <w:szCs w:val="1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2"/>
                <w:szCs w:val="12"/>
              </w:rPr>
            </w:r>
            <w:r w:rsidR="00000000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0"/>
          </w:p>
        </w:tc>
        <w:tc>
          <w:tcPr>
            <w:tcW w:w="1276" w:type="dxa"/>
            <w:vMerge w:val="restart"/>
            <w:vAlign w:val="bottom"/>
          </w:tcPr>
          <w:p w14:paraId="3149B658" w14:textId="7485588B" w:rsidR="00BB69C9" w:rsidRPr="00A406E5" w:rsidRDefault="00812A5B" w:rsidP="00BB69C9">
            <w:pPr>
              <w:ind w:leftChars="71"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55</w:t>
            </w:r>
            <w:r w:rsidR="00871C30" w:rsidRPr="00F76497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BB69C9" w:rsidRPr="00A406E5" w14:paraId="70DB55E4" w14:textId="77777777" w:rsidTr="00871C30">
        <w:trPr>
          <w:cantSplit/>
        </w:trPr>
        <w:tc>
          <w:tcPr>
            <w:tcW w:w="6516" w:type="dxa"/>
            <w:vMerge/>
            <w:vAlign w:val="bottom"/>
          </w:tcPr>
          <w:p w14:paraId="36AE3EF8" w14:textId="77777777" w:rsidR="00BB69C9" w:rsidRPr="00A406E5" w:rsidRDefault="00BB69C9" w:rsidP="00BB69C9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vAlign w:val="bottom"/>
          </w:tcPr>
          <w:p w14:paraId="55B29013" w14:textId="77777777" w:rsidR="00BB69C9" w:rsidRPr="00A406E5" w:rsidRDefault="00BB69C9" w:rsidP="00BB69C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97491">
              <w:rPr>
                <w:rFonts w:ascii="Arial" w:hAnsi="Arial" w:cs="Arial"/>
                <w:sz w:val="13"/>
                <w:szCs w:val="13"/>
              </w:rPr>
              <w:t>(0%)</w:t>
            </w:r>
          </w:p>
        </w:tc>
        <w:tc>
          <w:tcPr>
            <w:tcW w:w="425" w:type="dxa"/>
            <w:vAlign w:val="bottom"/>
          </w:tcPr>
          <w:p w14:paraId="3E4E1CE4" w14:textId="77777777" w:rsidR="00BB69C9" w:rsidRPr="00A406E5" w:rsidRDefault="00BB69C9" w:rsidP="00BB69C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2"/>
                <w:szCs w:val="1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2"/>
                <w:szCs w:val="12"/>
              </w:rPr>
            </w:r>
            <w:r w:rsidR="00000000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Merge/>
            <w:vAlign w:val="bottom"/>
          </w:tcPr>
          <w:p w14:paraId="55B7378F" w14:textId="77777777" w:rsidR="00BB69C9" w:rsidRPr="00A406E5" w:rsidRDefault="00BB69C9" w:rsidP="00BB69C9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6EB652D0" w14:textId="3E1823EF" w:rsidR="005A1206" w:rsidRDefault="005A1206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409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11030"/>
      </w:tblGrid>
      <w:tr w:rsidR="00D053FD" w:rsidRPr="00A406E5" w14:paraId="3644B8C9" w14:textId="77777777" w:rsidTr="00D053FD">
        <w:trPr>
          <w:trHeight w:val="3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DDCE6A" w14:textId="77777777" w:rsidR="00D053FD" w:rsidRPr="00A406E5" w:rsidRDefault="00D053FD" w:rsidP="008D2BD5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Tutor comments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</w:tr>
      <w:tr w:rsidR="00D053FD" w:rsidRPr="00A406E5" w14:paraId="5F21575B" w14:textId="77777777" w:rsidTr="00D053FD">
        <w:trPr>
          <w:trHeight w:val="5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ED92" w14:textId="312EFCCA" w:rsidR="00E851CD" w:rsidRPr="00E851CD" w:rsidRDefault="00E851CD" w:rsidP="00E851CD">
            <w:pPr>
              <w:rPr>
                <w:rFonts w:ascii="Arial" w:hAnsi="Arial" w:cs="Arial"/>
              </w:rPr>
            </w:pPr>
            <w:bookmarkStart w:id="1" w:name="OLE_LINK19"/>
            <w:bookmarkStart w:id="2" w:name="OLE_LINK20"/>
            <w:r w:rsidRPr="00E851CD">
              <w:rPr>
                <w:rFonts w:ascii="Arial" w:hAnsi="Arial" w:cs="Arial"/>
              </w:rPr>
              <w:t xml:space="preserve">You obviously put a lot of effort into creating your slides; I appreciate the use of </w:t>
            </w:r>
            <w:r w:rsidR="002A62D4">
              <w:rPr>
                <w:rFonts w:ascii="Arial" w:hAnsi="Arial" w:cs="Arial"/>
              </w:rPr>
              <w:t xml:space="preserve">Illustrations </w:t>
            </w:r>
            <w:r w:rsidRPr="00E851CD">
              <w:rPr>
                <w:rFonts w:ascii="Arial" w:hAnsi="Arial" w:cs="Arial"/>
              </w:rPr>
              <w:t>and the minimalist writing. Thanks to your thorough knowledge of the subject, you were able to respond to queries in a straightforward and thorough manner.</w:t>
            </w:r>
          </w:p>
          <w:p w14:paraId="0DFBCBF0" w14:textId="77777777" w:rsidR="00E851CD" w:rsidRPr="00E851CD" w:rsidRDefault="00E851CD" w:rsidP="00E851CD">
            <w:pPr>
              <w:rPr>
                <w:rFonts w:ascii="Arial" w:hAnsi="Arial" w:cs="Arial"/>
              </w:rPr>
            </w:pPr>
          </w:p>
          <w:p w14:paraId="0FCB7E1F" w14:textId="77777777" w:rsidR="00E851CD" w:rsidRPr="00E851CD" w:rsidRDefault="00E851CD" w:rsidP="00E851CD">
            <w:pPr>
              <w:rPr>
                <w:rFonts w:ascii="Arial" w:hAnsi="Arial" w:cs="Arial"/>
              </w:rPr>
            </w:pPr>
            <w:r w:rsidRPr="00E851CD">
              <w:rPr>
                <w:rFonts w:ascii="Arial" w:hAnsi="Arial" w:cs="Arial"/>
              </w:rPr>
              <w:t>It was obvious evidence that you had thoroughly researched your topics.</w:t>
            </w:r>
          </w:p>
          <w:p w14:paraId="0CB22D21" w14:textId="77777777" w:rsidR="00E851CD" w:rsidRPr="00E851CD" w:rsidRDefault="00E851CD" w:rsidP="00E851CD">
            <w:pPr>
              <w:rPr>
                <w:rFonts w:ascii="Arial" w:hAnsi="Arial" w:cs="Arial"/>
              </w:rPr>
            </w:pPr>
            <w:r w:rsidRPr="00E851CD">
              <w:rPr>
                <w:rFonts w:ascii="Arial" w:hAnsi="Arial" w:cs="Arial"/>
              </w:rPr>
              <w:t>Unfortunately, you ran out of time to discuss your topic in further detail.</w:t>
            </w:r>
          </w:p>
          <w:p w14:paraId="2A79F181" w14:textId="77777777" w:rsidR="00E851CD" w:rsidRPr="00E851CD" w:rsidRDefault="00E851CD" w:rsidP="00E851CD">
            <w:pPr>
              <w:rPr>
                <w:rFonts w:ascii="Arial" w:hAnsi="Arial" w:cs="Arial"/>
              </w:rPr>
            </w:pPr>
          </w:p>
          <w:p w14:paraId="2332A347" w14:textId="77777777" w:rsidR="00E851CD" w:rsidRPr="00E851CD" w:rsidRDefault="00E851CD" w:rsidP="00E851CD">
            <w:pPr>
              <w:rPr>
                <w:rFonts w:ascii="Arial" w:hAnsi="Arial" w:cs="Arial"/>
              </w:rPr>
            </w:pPr>
            <w:r w:rsidRPr="00E851CD">
              <w:rPr>
                <w:rFonts w:ascii="Arial" w:hAnsi="Arial" w:cs="Arial"/>
              </w:rPr>
              <w:t>Your presenting skills are good, the absence of substantial content gave the presentation the appearance of being empty.</w:t>
            </w:r>
          </w:p>
          <w:p w14:paraId="68AEA438" w14:textId="77777777" w:rsidR="00E851CD" w:rsidRPr="00E851CD" w:rsidRDefault="00E851CD" w:rsidP="00E851CD">
            <w:pPr>
              <w:rPr>
                <w:rFonts w:ascii="Arial" w:hAnsi="Arial" w:cs="Arial"/>
              </w:rPr>
            </w:pPr>
          </w:p>
          <w:p w14:paraId="0EDEF8D9" w14:textId="77777777" w:rsidR="00E851CD" w:rsidRPr="00E851CD" w:rsidRDefault="00E851CD" w:rsidP="00E851CD">
            <w:pPr>
              <w:rPr>
                <w:rFonts w:ascii="Arial" w:hAnsi="Arial" w:cs="Arial"/>
              </w:rPr>
            </w:pPr>
            <w:r w:rsidRPr="00E851CD">
              <w:rPr>
                <w:rFonts w:ascii="Arial" w:hAnsi="Arial" w:cs="Arial"/>
              </w:rPr>
              <w:t xml:space="preserve">I'll suggest that we meet once a week so that I can help you with your final project as best I can. If you </w:t>
            </w:r>
            <w:bookmarkEnd w:id="1"/>
            <w:bookmarkEnd w:id="2"/>
            <w:r w:rsidRPr="00E851CD">
              <w:rPr>
                <w:rFonts w:ascii="Arial" w:hAnsi="Arial" w:cs="Arial"/>
              </w:rPr>
              <w:t>feel like you are having difficulty, there is a lot of support available at university.</w:t>
            </w:r>
          </w:p>
          <w:p w14:paraId="41C2559E" w14:textId="5F960072" w:rsidR="00CF3D92" w:rsidRPr="00812A5B" w:rsidRDefault="00CF3D92" w:rsidP="008D2BD5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89BEFC8" w14:textId="314A8162" w:rsidR="00871C30" w:rsidRDefault="00871C30" w:rsidP="008D2BD5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2524926" w14:textId="79CCE149" w:rsidR="00871C30" w:rsidRDefault="00871C30" w:rsidP="008D2BD5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3EBAD59" w14:textId="77777777" w:rsidR="00871C30" w:rsidRDefault="00871C30" w:rsidP="008D2BD5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A385BA9" w14:textId="46FBB7AD" w:rsidR="00CF3D92" w:rsidRPr="008C1232" w:rsidRDefault="00CF3D92" w:rsidP="008D2BD5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pPr w:leftFromText="180" w:rightFromText="180" w:vertAnchor="text" w:horzAnchor="margin" w:tblpXSpec="center" w:tblpY="69"/>
        <w:tblW w:w="10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0"/>
        <w:gridCol w:w="4453"/>
        <w:gridCol w:w="827"/>
        <w:gridCol w:w="3189"/>
      </w:tblGrid>
      <w:tr w:rsidR="00D053FD" w:rsidRPr="00525F5D" w14:paraId="65ECA4EC" w14:textId="77777777" w:rsidTr="00D053FD">
        <w:trPr>
          <w:cantSplit/>
          <w:trHeight w:val="537"/>
        </w:trPr>
        <w:tc>
          <w:tcPr>
            <w:tcW w:w="249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212CBB" w14:textId="77777777" w:rsidR="00D053FD" w:rsidRPr="002C54A0" w:rsidRDefault="00D053FD" w:rsidP="008D2BD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C54A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Assessed by:</w:t>
            </w:r>
          </w:p>
        </w:tc>
        <w:tc>
          <w:tcPr>
            <w:tcW w:w="4453" w:type="dxa"/>
            <w:tcBorders>
              <w:bottom w:val="single" w:sz="4" w:space="0" w:color="auto"/>
            </w:tcBorders>
            <w:vAlign w:val="center"/>
          </w:tcPr>
          <w:p w14:paraId="36861C11" w14:textId="517DC56B" w:rsidR="00D053FD" w:rsidRPr="002C54A0" w:rsidRDefault="00D053FD" w:rsidP="00871C30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F7B76" w14:textId="77777777" w:rsidR="00D053FD" w:rsidRPr="002C54A0" w:rsidRDefault="00D053FD" w:rsidP="008D2B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C54A0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3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603C0D" w14:textId="56281A0C" w:rsidR="00D053FD" w:rsidRPr="002C54A0" w:rsidRDefault="00862427" w:rsidP="008D2B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November 2022</w:t>
            </w:r>
          </w:p>
        </w:tc>
      </w:tr>
    </w:tbl>
    <w:p w14:paraId="5024C979" w14:textId="2E5211BB" w:rsidR="00D053FD" w:rsidRDefault="00D053FD" w:rsidP="00152E9D">
      <w:pPr>
        <w:rPr>
          <w:rFonts w:ascii="Arial" w:hAnsi="Arial" w:cs="Arial"/>
          <w:b/>
          <w:sz w:val="22"/>
          <w:szCs w:val="22"/>
        </w:rPr>
      </w:pPr>
    </w:p>
    <w:sectPr w:rsidR="00D053FD" w:rsidSect="00CF3D92">
      <w:footerReference w:type="default" r:id="rId8"/>
      <w:pgSz w:w="11900" w:h="16840"/>
      <w:pgMar w:top="284" w:right="701" w:bottom="0" w:left="993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15575" w14:textId="77777777" w:rsidR="003323AB" w:rsidRDefault="003323AB">
      <w:r>
        <w:separator/>
      </w:r>
    </w:p>
  </w:endnote>
  <w:endnote w:type="continuationSeparator" w:id="0">
    <w:p w14:paraId="62E26A29" w14:textId="77777777" w:rsidR="003323AB" w:rsidRDefault="00332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MetaPlusBook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11E3" w14:textId="77777777" w:rsidR="00D775DA" w:rsidRDefault="00D775DA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939D2" w14:textId="77777777" w:rsidR="003323AB" w:rsidRDefault="003323AB">
      <w:r>
        <w:separator/>
      </w:r>
    </w:p>
  </w:footnote>
  <w:footnote w:type="continuationSeparator" w:id="0">
    <w:p w14:paraId="253CF45E" w14:textId="77777777" w:rsidR="003323AB" w:rsidRDefault="00332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EA1076E"/>
    <w:multiLevelType w:val="hybridMultilevel"/>
    <w:tmpl w:val="5F386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21A"/>
    <w:multiLevelType w:val="multilevel"/>
    <w:tmpl w:val="A8A08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30240052"/>
    <w:multiLevelType w:val="hybridMultilevel"/>
    <w:tmpl w:val="EE6A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B7074A"/>
    <w:multiLevelType w:val="hybridMultilevel"/>
    <w:tmpl w:val="8BA4B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3290B"/>
    <w:multiLevelType w:val="hybridMultilevel"/>
    <w:tmpl w:val="ABD8F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40076"/>
    <w:multiLevelType w:val="hybridMultilevel"/>
    <w:tmpl w:val="D8E08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39154D7"/>
    <w:multiLevelType w:val="hybridMultilevel"/>
    <w:tmpl w:val="0A886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423C5"/>
    <w:multiLevelType w:val="hybridMultilevel"/>
    <w:tmpl w:val="C92A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691384">
    <w:abstractNumId w:val="1"/>
  </w:num>
  <w:num w:numId="2" w16cid:durableId="2101171247">
    <w:abstractNumId w:val="14"/>
  </w:num>
  <w:num w:numId="3" w16cid:durableId="1319075665">
    <w:abstractNumId w:val="23"/>
  </w:num>
  <w:num w:numId="4" w16cid:durableId="2007707692">
    <w:abstractNumId w:val="16"/>
  </w:num>
  <w:num w:numId="5" w16cid:durableId="1639186787">
    <w:abstractNumId w:val="11"/>
  </w:num>
  <w:num w:numId="6" w16cid:durableId="1923492965">
    <w:abstractNumId w:val="22"/>
  </w:num>
  <w:num w:numId="7" w16cid:durableId="947666398">
    <w:abstractNumId w:val="2"/>
  </w:num>
  <w:num w:numId="8" w16cid:durableId="1634477823">
    <w:abstractNumId w:val="19"/>
  </w:num>
  <w:num w:numId="9" w16cid:durableId="180508153">
    <w:abstractNumId w:val="15"/>
  </w:num>
  <w:num w:numId="10" w16cid:durableId="2074620174">
    <w:abstractNumId w:val="5"/>
  </w:num>
  <w:num w:numId="11" w16cid:durableId="1985314372">
    <w:abstractNumId w:val="6"/>
  </w:num>
  <w:num w:numId="12" w16cid:durableId="1884365401">
    <w:abstractNumId w:val="13"/>
  </w:num>
  <w:num w:numId="13" w16cid:durableId="495465546">
    <w:abstractNumId w:val="18"/>
  </w:num>
  <w:num w:numId="14" w16cid:durableId="1141506870">
    <w:abstractNumId w:val="3"/>
  </w:num>
  <w:num w:numId="15" w16cid:durableId="364326760">
    <w:abstractNumId w:val="0"/>
  </w:num>
  <w:num w:numId="16" w16cid:durableId="621502814">
    <w:abstractNumId w:val="7"/>
  </w:num>
  <w:num w:numId="17" w16cid:durableId="1764957359">
    <w:abstractNumId w:val="25"/>
  </w:num>
  <w:num w:numId="18" w16cid:durableId="551692704">
    <w:abstractNumId w:val="12"/>
  </w:num>
  <w:num w:numId="19" w16cid:durableId="757597262">
    <w:abstractNumId w:val="4"/>
  </w:num>
  <w:num w:numId="20" w16cid:durableId="1258055143">
    <w:abstractNumId w:val="26"/>
  </w:num>
  <w:num w:numId="21" w16cid:durableId="88042595">
    <w:abstractNumId w:val="9"/>
  </w:num>
  <w:num w:numId="22" w16cid:durableId="136267469">
    <w:abstractNumId w:val="24"/>
  </w:num>
  <w:num w:numId="23" w16cid:durableId="610940774">
    <w:abstractNumId w:val="10"/>
  </w:num>
  <w:num w:numId="24" w16cid:durableId="770592445">
    <w:abstractNumId w:val="20"/>
  </w:num>
  <w:num w:numId="25" w16cid:durableId="326984396">
    <w:abstractNumId w:val="8"/>
  </w:num>
  <w:num w:numId="26" w16cid:durableId="267083736">
    <w:abstractNumId w:val="17"/>
  </w:num>
  <w:num w:numId="27" w16cid:durableId="19409918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02ABB"/>
    <w:rsid w:val="00011666"/>
    <w:rsid w:val="0002411E"/>
    <w:rsid w:val="00026B02"/>
    <w:rsid w:val="00033CA0"/>
    <w:rsid w:val="000614F7"/>
    <w:rsid w:val="000822E5"/>
    <w:rsid w:val="00084B09"/>
    <w:rsid w:val="00091CF8"/>
    <w:rsid w:val="000946C4"/>
    <w:rsid w:val="000971FC"/>
    <w:rsid w:val="000A2A3A"/>
    <w:rsid w:val="000A492A"/>
    <w:rsid w:val="000A6B84"/>
    <w:rsid w:val="000B44D0"/>
    <w:rsid w:val="000D2F80"/>
    <w:rsid w:val="000D4A22"/>
    <w:rsid w:val="000D6177"/>
    <w:rsid w:val="000E3AA1"/>
    <w:rsid w:val="000E3D4E"/>
    <w:rsid w:val="000E413A"/>
    <w:rsid w:val="000F5AA3"/>
    <w:rsid w:val="00100396"/>
    <w:rsid w:val="00100B5C"/>
    <w:rsid w:val="001029CA"/>
    <w:rsid w:val="00103507"/>
    <w:rsid w:val="001106E9"/>
    <w:rsid w:val="001136F1"/>
    <w:rsid w:val="00117A80"/>
    <w:rsid w:val="00124CA5"/>
    <w:rsid w:val="0013300B"/>
    <w:rsid w:val="00134F77"/>
    <w:rsid w:val="0014608F"/>
    <w:rsid w:val="00152E9D"/>
    <w:rsid w:val="00154487"/>
    <w:rsid w:val="001573E6"/>
    <w:rsid w:val="00162BAA"/>
    <w:rsid w:val="001668D9"/>
    <w:rsid w:val="0017512A"/>
    <w:rsid w:val="0018349F"/>
    <w:rsid w:val="001857C3"/>
    <w:rsid w:val="00194E68"/>
    <w:rsid w:val="00196958"/>
    <w:rsid w:val="001A1E39"/>
    <w:rsid w:val="001A24F3"/>
    <w:rsid w:val="001B405C"/>
    <w:rsid w:val="001B5F45"/>
    <w:rsid w:val="001B6340"/>
    <w:rsid w:val="001C07B3"/>
    <w:rsid w:val="001E1050"/>
    <w:rsid w:val="001E1E1F"/>
    <w:rsid w:val="001E2007"/>
    <w:rsid w:val="001E57C1"/>
    <w:rsid w:val="001F07EF"/>
    <w:rsid w:val="001F50B6"/>
    <w:rsid w:val="001F5897"/>
    <w:rsid w:val="001F6D7A"/>
    <w:rsid w:val="00211D91"/>
    <w:rsid w:val="00220047"/>
    <w:rsid w:val="0022746E"/>
    <w:rsid w:val="00235F71"/>
    <w:rsid w:val="002444CA"/>
    <w:rsid w:val="00260DE6"/>
    <w:rsid w:val="00267019"/>
    <w:rsid w:val="00272208"/>
    <w:rsid w:val="00273FEE"/>
    <w:rsid w:val="0028204E"/>
    <w:rsid w:val="0028591B"/>
    <w:rsid w:val="00291841"/>
    <w:rsid w:val="002A62D4"/>
    <w:rsid w:val="002C0D41"/>
    <w:rsid w:val="002C417D"/>
    <w:rsid w:val="002C449B"/>
    <w:rsid w:val="002C54A0"/>
    <w:rsid w:val="002C5FE7"/>
    <w:rsid w:val="002C6040"/>
    <w:rsid w:val="002D3D0D"/>
    <w:rsid w:val="002D5B3F"/>
    <w:rsid w:val="002E272E"/>
    <w:rsid w:val="002F0C90"/>
    <w:rsid w:val="002F5778"/>
    <w:rsid w:val="003021E7"/>
    <w:rsid w:val="00305526"/>
    <w:rsid w:val="003104A2"/>
    <w:rsid w:val="003109C8"/>
    <w:rsid w:val="003223E0"/>
    <w:rsid w:val="003323AB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236A"/>
    <w:rsid w:val="003B366F"/>
    <w:rsid w:val="003B3F9D"/>
    <w:rsid w:val="003B40F2"/>
    <w:rsid w:val="003B6C95"/>
    <w:rsid w:val="003E109B"/>
    <w:rsid w:val="003E5751"/>
    <w:rsid w:val="004046A9"/>
    <w:rsid w:val="00404C50"/>
    <w:rsid w:val="00406796"/>
    <w:rsid w:val="00407B87"/>
    <w:rsid w:val="00410AE5"/>
    <w:rsid w:val="00410EC3"/>
    <w:rsid w:val="00423934"/>
    <w:rsid w:val="00425F1C"/>
    <w:rsid w:val="00426244"/>
    <w:rsid w:val="004615EC"/>
    <w:rsid w:val="00470A38"/>
    <w:rsid w:val="004728D0"/>
    <w:rsid w:val="00473D1C"/>
    <w:rsid w:val="004779AE"/>
    <w:rsid w:val="004874DE"/>
    <w:rsid w:val="00493AD6"/>
    <w:rsid w:val="00497491"/>
    <w:rsid w:val="004B5334"/>
    <w:rsid w:val="004B55F6"/>
    <w:rsid w:val="004B6C14"/>
    <w:rsid w:val="004C4F19"/>
    <w:rsid w:val="004D0E8A"/>
    <w:rsid w:val="004D4E17"/>
    <w:rsid w:val="004D5E9B"/>
    <w:rsid w:val="004D63D9"/>
    <w:rsid w:val="004E2118"/>
    <w:rsid w:val="004E4214"/>
    <w:rsid w:val="004E6585"/>
    <w:rsid w:val="0050249F"/>
    <w:rsid w:val="00504BB8"/>
    <w:rsid w:val="00515E81"/>
    <w:rsid w:val="00524566"/>
    <w:rsid w:val="00525EC2"/>
    <w:rsid w:val="00525FEA"/>
    <w:rsid w:val="00530BEF"/>
    <w:rsid w:val="0053235C"/>
    <w:rsid w:val="00541286"/>
    <w:rsid w:val="00552351"/>
    <w:rsid w:val="00553ADE"/>
    <w:rsid w:val="00560339"/>
    <w:rsid w:val="00561F00"/>
    <w:rsid w:val="00562C4E"/>
    <w:rsid w:val="00562DEC"/>
    <w:rsid w:val="0056361F"/>
    <w:rsid w:val="00573B9C"/>
    <w:rsid w:val="00576AB4"/>
    <w:rsid w:val="00577917"/>
    <w:rsid w:val="00590667"/>
    <w:rsid w:val="00595201"/>
    <w:rsid w:val="005969E2"/>
    <w:rsid w:val="005A1206"/>
    <w:rsid w:val="005A1689"/>
    <w:rsid w:val="005A4051"/>
    <w:rsid w:val="005A4705"/>
    <w:rsid w:val="005B61CD"/>
    <w:rsid w:val="005D1D58"/>
    <w:rsid w:val="005D432C"/>
    <w:rsid w:val="005E0883"/>
    <w:rsid w:val="005E285E"/>
    <w:rsid w:val="005E286C"/>
    <w:rsid w:val="005E72F8"/>
    <w:rsid w:val="005F0579"/>
    <w:rsid w:val="005F3A53"/>
    <w:rsid w:val="005F79B2"/>
    <w:rsid w:val="006062A3"/>
    <w:rsid w:val="00610E08"/>
    <w:rsid w:val="006140BF"/>
    <w:rsid w:val="006161BE"/>
    <w:rsid w:val="0062009C"/>
    <w:rsid w:val="00620787"/>
    <w:rsid w:val="00632255"/>
    <w:rsid w:val="00632434"/>
    <w:rsid w:val="0063478F"/>
    <w:rsid w:val="00644256"/>
    <w:rsid w:val="0064508E"/>
    <w:rsid w:val="006516AD"/>
    <w:rsid w:val="00661D6F"/>
    <w:rsid w:val="006628E9"/>
    <w:rsid w:val="00663A19"/>
    <w:rsid w:val="00665761"/>
    <w:rsid w:val="0066725E"/>
    <w:rsid w:val="006716C7"/>
    <w:rsid w:val="006743B5"/>
    <w:rsid w:val="00680AA0"/>
    <w:rsid w:val="00681208"/>
    <w:rsid w:val="00681FA9"/>
    <w:rsid w:val="0068440D"/>
    <w:rsid w:val="00691EA9"/>
    <w:rsid w:val="006934D4"/>
    <w:rsid w:val="006A45F9"/>
    <w:rsid w:val="006A6DC3"/>
    <w:rsid w:val="006B0DF0"/>
    <w:rsid w:val="006C1480"/>
    <w:rsid w:val="006C43E8"/>
    <w:rsid w:val="006D0F21"/>
    <w:rsid w:val="006D49ED"/>
    <w:rsid w:val="006D55CE"/>
    <w:rsid w:val="006D637A"/>
    <w:rsid w:val="006D6B5E"/>
    <w:rsid w:val="006D6F24"/>
    <w:rsid w:val="006E3E4E"/>
    <w:rsid w:val="006F45BF"/>
    <w:rsid w:val="006F60E0"/>
    <w:rsid w:val="006F69BB"/>
    <w:rsid w:val="00702F71"/>
    <w:rsid w:val="00704A37"/>
    <w:rsid w:val="00723640"/>
    <w:rsid w:val="00725326"/>
    <w:rsid w:val="0072719D"/>
    <w:rsid w:val="007366DF"/>
    <w:rsid w:val="007476C6"/>
    <w:rsid w:val="00757839"/>
    <w:rsid w:val="007635CA"/>
    <w:rsid w:val="00770C81"/>
    <w:rsid w:val="0077137E"/>
    <w:rsid w:val="007719F3"/>
    <w:rsid w:val="0077335E"/>
    <w:rsid w:val="00782500"/>
    <w:rsid w:val="00791024"/>
    <w:rsid w:val="00793F0A"/>
    <w:rsid w:val="00796569"/>
    <w:rsid w:val="007A2657"/>
    <w:rsid w:val="007A67F9"/>
    <w:rsid w:val="007B2E3A"/>
    <w:rsid w:val="007C63D2"/>
    <w:rsid w:val="007C682C"/>
    <w:rsid w:val="007D2385"/>
    <w:rsid w:val="007E6F99"/>
    <w:rsid w:val="007E759C"/>
    <w:rsid w:val="007F214F"/>
    <w:rsid w:val="00800069"/>
    <w:rsid w:val="008042F0"/>
    <w:rsid w:val="00812A5B"/>
    <w:rsid w:val="008310A0"/>
    <w:rsid w:val="00835D29"/>
    <w:rsid w:val="00842E7F"/>
    <w:rsid w:val="0084539D"/>
    <w:rsid w:val="008457DD"/>
    <w:rsid w:val="008475FB"/>
    <w:rsid w:val="00847B46"/>
    <w:rsid w:val="00852933"/>
    <w:rsid w:val="008543AA"/>
    <w:rsid w:val="008566E5"/>
    <w:rsid w:val="008566FE"/>
    <w:rsid w:val="00862427"/>
    <w:rsid w:val="00863EF5"/>
    <w:rsid w:val="00865B46"/>
    <w:rsid w:val="00865E6C"/>
    <w:rsid w:val="00867447"/>
    <w:rsid w:val="00867E42"/>
    <w:rsid w:val="00870347"/>
    <w:rsid w:val="00871C30"/>
    <w:rsid w:val="00880F72"/>
    <w:rsid w:val="0088586D"/>
    <w:rsid w:val="008864AA"/>
    <w:rsid w:val="0089299B"/>
    <w:rsid w:val="00896134"/>
    <w:rsid w:val="008A62BC"/>
    <w:rsid w:val="008B0C3E"/>
    <w:rsid w:val="008B3933"/>
    <w:rsid w:val="008B43E7"/>
    <w:rsid w:val="008C1232"/>
    <w:rsid w:val="008C518B"/>
    <w:rsid w:val="008D763F"/>
    <w:rsid w:val="008E5765"/>
    <w:rsid w:val="008F036F"/>
    <w:rsid w:val="008F1308"/>
    <w:rsid w:val="008F7138"/>
    <w:rsid w:val="008F78C2"/>
    <w:rsid w:val="0090161C"/>
    <w:rsid w:val="00904568"/>
    <w:rsid w:val="00911394"/>
    <w:rsid w:val="00920C2E"/>
    <w:rsid w:val="00921431"/>
    <w:rsid w:val="00923EF2"/>
    <w:rsid w:val="00926D25"/>
    <w:rsid w:val="00926E9D"/>
    <w:rsid w:val="00931019"/>
    <w:rsid w:val="00932B8E"/>
    <w:rsid w:val="00932C6E"/>
    <w:rsid w:val="00933F10"/>
    <w:rsid w:val="009433C5"/>
    <w:rsid w:val="0095419D"/>
    <w:rsid w:val="009572C9"/>
    <w:rsid w:val="00965881"/>
    <w:rsid w:val="0096713E"/>
    <w:rsid w:val="00975394"/>
    <w:rsid w:val="00975DEE"/>
    <w:rsid w:val="009779C0"/>
    <w:rsid w:val="0098498C"/>
    <w:rsid w:val="009871FF"/>
    <w:rsid w:val="00990799"/>
    <w:rsid w:val="00995D51"/>
    <w:rsid w:val="009A0631"/>
    <w:rsid w:val="009B10ED"/>
    <w:rsid w:val="009B3841"/>
    <w:rsid w:val="009C16A8"/>
    <w:rsid w:val="009C51D4"/>
    <w:rsid w:val="009D1D02"/>
    <w:rsid w:val="009D3EA4"/>
    <w:rsid w:val="009D649C"/>
    <w:rsid w:val="009E4BC1"/>
    <w:rsid w:val="009F5CB2"/>
    <w:rsid w:val="00A014D6"/>
    <w:rsid w:val="00A01A1F"/>
    <w:rsid w:val="00A024D1"/>
    <w:rsid w:val="00A03BB8"/>
    <w:rsid w:val="00A11529"/>
    <w:rsid w:val="00A24201"/>
    <w:rsid w:val="00A3505D"/>
    <w:rsid w:val="00A358F6"/>
    <w:rsid w:val="00A4036F"/>
    <w:rsid w:val="00A406E5"/>
    <w:rsid w:val="00A4641C"/>
    <w:rsid w:val="00A55876"/>
    <w:rsid w:val="00A67FB1"/>
    <w:rsid w:val="00A72865"/>
    <w:rsid w:val="00A85BFE"/>
    <w:rsid w:val="00A90629"/>
    <w:rsid w:val="00AB6FE7"/>
    <w:rsid w:val="00AB7AD7"/>
    <w:rsid w:val="00AC5F32"/>
    <w:rsid w:val="00AD2430"/>
    <w:rsid w:val="00AE41A6"/>
    <w:rsid w:val="00AE64B5"/>
    <w:rsid w:val="00AF0E34"/>
    <w:rsid w:val="00AF271D"/>
    <w:rsid w:val="00AF44A4"/>
    <w:rsid w:val="00AF56C2"/>
    <w:rsid w:val="00B004E6"/>
    <w:rsid w:val="00B0744D"/>
    <w:rsid w:val="00B0788B"/>
    <w:rsid w:val="00B25304"/>
    <w:rsid w:val="00B50EA8"/>
    <w:rsid w:val="00B57D7D"/>
    <w:rsid w:val="00B64082"/>
    <w:rsid w:val="00B72325"/>
    <w:rsid w:val="00B81AD3"/>
    <w:rsid w:val="00B829D8"/>
    <w:rsid w:val="00B84B5B"/>
    <w:rsid w:val="00B86446"/>
    <w:rsid w:val="00B96F78"/>
    <w:rsid w:val="00BA1176"/>
    <w:rsid w:val="00BB69C9"/>
    <w:rsid w:val="00BE0B01"/>
    <w:rsid w:val="00BE79C7"/>
    <w:rsid w:val="00BE7CD0"/>
    <w:rsid w:val="00BF1066"/>
    <w:rsid w:val="00BF3C60"/>
    <w:rsid w:val="00BF3CB5"/>
    <w:rsid w:val="00BF5B75"/>
    <w:rsid w:val="00C00547"/>
    <w:rsid w:val="00C01A3F"/>
    <w:rsid w:val="00C06934"/>
    <w:rsid w:val="00C073F1"/>
    <w:rsid w:val="00C11885"/>
    <w:rsid w:val="00C1285B"/>
    <w:rsid w:val="00C1361B"/>
    <w:rsid w:val="00C14E1F"/>
    <w:rsid w:val="00C315AF"/>
    <w:rsid w:val="00C36D9A"/>
    <w:rsid w:val="00C4360E"/>
    <w:rsid w:val="00C44A72"/>
    <w:rsid w:val="00C4687C"/>
    <w:rsid w:val="00C46C11"/>
    <w:rsid w:val="00C50283"/>
    <w:rsid w:val="00C5125F"/>
    <w:rsid w:val="00C55D0B"/>
    <w:rsid w:val="00C61FC2"/>
    <w:rsid w:val="00C66F1E"/>
    <w:rsid w:val="00C705F9"/>
    <w:rsid w:val="00C74432"/>
    <w:rsid w:val="00C80F0F"/>
    <w:rsid w:val="00C816F0"/>
    <w:rsid w:val="00C8667A"/>
    <w:rsid w:val="00C875AF"/>
    <w:rsid w:val="00C93BCB"/>
    <w:rsid w:val="00C97433"/>
    <w:rsid w:val="00C97AC0"/>
    <w:rsid w:val="00CA5FCA"/>
    <w:rsid w:val="00CC2244"/>
    <w:rsid w:val="00CC241A"/>
    <w:rsid w:val="00CD1816"/>
    <w:rsid w:val="00CE4035"/>
    <w:rsid w:val="00CE65AB"/>
    <w:rsid w:val="00CF076C"/>
    <w:rsid w:val="00CF3D92"/>
    <w:rsid w:val="00CF4266"/>
    <w:rsid w:val="00CF678B"/>
    <w:rsid w:val="00CF6ED6"/>
    <w:rsid w:val="00D0219D"/>
    <w:rsid w:val="00D053FD"/>
    <w:rsid w:val="00D05FB1"/>
    <w:rsid w:val="00D22D9C"/>
    <w:rsid w:val="00D241F1"/>
    <w:rsid w:val="00D275CB"/>
    <w:rsid w:val="00D30DFA"/>
    <w:rsid w:val="00D463A5"/>
    <w:rsid w:val="00D4710D"/>
    <w:rsid w:val="00D47D25"/>
    <w:rsid w:val="00D544AE"/>
    <w:rsid w:val="00D55484"/>
    <w:rsid w:val="00D62ACD"/>
    <w:rsid w:val="00D6316E"/>
    <w:rsid w:val="00D775DA"/>
    <w:rsid w:val="00D832DE"/>
    <w:rsid w:val="00D84421"/>
    <w:rsid w:val="00DA36EE"/>
    <w:rsid w:val="00DA75DF"/>
    <w:rsid w:val="00DB116D"/>
    <w:rsid w:val="00DC0FDD"/>
    <w:rsid w:val="00DD17CC"/>
    <w:rsid w:val="00DD70DA"/>
    <w:rsid w:val="00DE0AAC"/>
    <w:rsid w:val="00DE217A"/>
    <w:rsid w:val="00DE77F7"/>
    <w:rsid w:val="00DF321B"/>
    <w:rsid w:val="00DF5FD2"/>
    <w:rsid w:val="00E01315"/>
    <w:rsid w:val="00E05287"/>
    <w:rsid w:val="00E230E0"/>
    <w:rsid w:val="00E3181E"/>
    <w:rsid w:val="00E3677D"/>
    <w:rsid w:val="00E424FD"/>
    <w:rsid w:val="00E5083F"/>
    <w:rsid w:val="00E51AAC"/>
    <w:rsid w:val="00E665FC"/>
    <w:rsid w:val="00E66CC0"/>
    <w:rsid w:val="00E728A9"/>
    <w:rsid w:val="00E807D9"/>
    <w:rsid w:val="00E851CD"/>
    <w:rsid w:val="00E87150"/>
    <w:rsid w:val="00EA0E88"/>
    <w:rsid w:val="00EA0F4E"/>
    <w:rsid w:val="00EA295B"/>
    <w:rsid w:val="00EA3B9B"/>
    <w:rsid w:val="00EA5956"/>
    <w:rsid w:val="00EA667F"/>
    <w:rsid w:val="00EA6801"/>
    <w:rsid w:val="00EA6F60"/>
    <w:rsid w:val="00EB4F96"/>
    <w:rsid w:val="00EB63A5"/>
    <w:rsid w:val="00ED1FD3"/>
    <w:rsid w:val="00ED2D2D"/>
    <w:rsid w:val="00ED4E27"/>
    <w:rsid w:val="00ED4FCD"/>
    <w:rsid w:val="00ED7072"/>
    <w:rsid w:val="00EE123E"/>
    <w:rsid w:val="00EE3132"/>
    <w:rsid w:val="00EE3D9D"/>
    <w:rsid w:val="00EE6F25"/>
    <w:rsid w:val="00EF223D"/>
    <w:rsid w:val="00EF7B61"/>
    <w:rsid w:val="00F01905"/>
    <w:rsid w:val="00F020A2"/>
    <w:rsid w:val="00F02126"/>
    <w:rsid w:val="00F03D85"/>
    <w:rsid w:val="00F07C8C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2FFE"/>
    <w:rsid w:val="00F63DD9"/>
    <w:rsid w:val="00F64A33"/>
    <w:rsid w:val="00F664C3"/>
    <w:rsid w:val="00F67644"/>
    <w:rsid w:val="00F76064"/>
    <w:rsid w:val="00F8233C"/>
    <w:rsid w:val="00F82DEA"/>
    <w:rsid w:val="00F8381F"/>
    <w:rsid w:val="00F9719C"/>
    <w:rsid w:val="00FA04CD"/>
    <w:rsid w:val="00FA1988"/>
    <w:rsid w:val="00FA25F5"/>
    <w:rsid w:val="00FA2810"/>
    <w:rsid w:val="00FA2E85"/>
    <w:rsid w:val="00FA465E"/>
    <w:rsid w:val="00FA5C31"/>
    <w:rsid w:val="00FA68F8"/>
    <w:rsid w:val="00FB1DC0"/>
    <w:rsid w:val="00FB3B4E"/>
    <w:rsid w:val="00FB4521"/>
    <w:rsid w:val="00FB4F84"/>
    <w:rsid w:val="00FB5CF8"/>
    <w:rsid w:val="00FD1F02"/>
    <w:rsid w:val="00FE4EC6"/>
    <w:rsid w:val="00FE5651"/>
    <w:rsid w:val="00FE65F9"/>
    <w:rsid w:val="00FF0150"/>
    <w:rsid w:val="00FF1F7A"/>
    <w:rsid w:val="00FF273B"/>
    <w:rsid w:val="00FF3D1A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character" w:customStyle="1" w:styleId="normaltextrun">
    <w:name w:val="normaltextrun"/>
    <w:basedOn w:val="DefaultParagraphFont"/>
    <w:rsid w:val="0056361F"/>
  </w:style>
  <w:style w:type="character" w:customStyle="1" w:styleId="eop">
    <w:name w:val="eop"/>
    <w:basedOn w:val="DefaultParagraphFont"/>
    <w:rsid w:val="00563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24838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96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0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64788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5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777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637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497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3922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3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347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9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4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27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90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271319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29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387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67558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945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939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203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68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399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13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744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2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4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86039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58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70633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6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713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80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44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9220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834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26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DDAE8-DBFF-490A-A294-52CE6A4A8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662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2407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Phil Organ</dc:creator>
  <dc:description>August 2018</dc:description>
  <cp:lastModifiedBy>Nabeel Masih</cp:lastModifiedBy>
  <cp:revision>5</cp:revision>
  <cp:lastPrinted>2019-05-22T13:59:00Z</cp:lastPrinted>
  <dcterms:created xsi:type="dcterms:W3CDTF">2022-11-21T10:24:00Z</dcterms:created>
  <dcterms:modified xsi:type="dcterms:W3CDTF">2022-11-22T13:04:00Z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