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015679F2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bookmarkStart w:id="0" w:name="_GoBack"/>
            <w:bookmarkEnd w:id="0"/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662671D3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="1F998855" w:rsidRPr="00122A6C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6793B9EB" w14:textId="77777777" w:rsidTr="015679F2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AoLE or Subject: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Default="00F9055E" w:rsidP="638C1348">
            <w:pPr>
              <w:rPr>
                <w:sz w:val="22"/>
                <w:szCs w:val="22"/>
              </w:rPr>
            </w:pPr>
          </w:p>
          <w:p w14:paraId="1AEB9A5E" w14:textId="2BF4637D" w:rsidR="006C6BD5" w:rsidRPr="00122A6C" w:rsidRDefault="006C6BD5" w:rsidP="638C1348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Date: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2AFD2E27" w14:textId="77777777" w:rsidTr="015679F2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62BA6406" w:rsidR="00F9055E" w:rsidRPr="00122A6C" w:rsidRDefault="00F9055E" w:rsidP="7FADEBB9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="424B0E4F" w:rsidRPr="00122A6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>, previous curriculum...)</w:t>
            </w:r>
          </w:p>
        </w:tc>
        <w:tc>
          <w:tcPr>
            <w:tcW w:w="10944" w:type="dxa"/>
            <w:gridSpan w:val="3"/>
          </w:tcPr>
          <w:p w14:paraId="08FB47C6" w14:textId="601EAC3B" w:rsidR="00F9055E" w:rsidRPr="00122A6C" w:rsidRDefault="00F9055E" w:rsidP="5079DFCC">
            <w:pPr>
              <w:pStyle w:val="ListParagraph"/>
              <w:numPr>
                <w:ilvl w:val="0"/>
                <w:numId w:val="3"/>
              </w:num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="00F9055E" w:rsidRPr="00122A6C" w14:paraId="6EDFF9C4" w14:textId="77777777" w:rsidTr="015679F2">
        <w:trPr>
          <w:trHeight w:val="393"/>
        </w:trPr>
        <w:tc>
          <w:tcPr>
            <w:tcW w:w="3646" w:type="dxa"/>
            <w:shd w:val="clear" w:color="auto" w:fill="94BAD6"/>
          </w:tcPr>
          <w:p w14:paraId="0087C929" w14:textId="2E50FCD0" w:rsidR="00F9055E" w:rsidRPr="00122A6C" w:rsidRDefault="00422B36" w:rsidP="5079DFCC">
            <w:pPr>
              <w:rPr>
                <w:b/>
                <w:bCs/>
              </w:rPr>
            </w:pPr>
            <w:hyperlink r:id="rId10">
              <w:r w:rsidR="00F9055E" w:rsidRPr="00122A6C">
                <w:rPr>
                  <w:rStyle w:val="Hyperlink"/>
                  <w:b/>
                  <w:bCs/>
                </w:rPr>
                <w:t>Four Purpose</w:t>
              </w:r>
              <w:r w:rsidR="00FC6972" w:rsidRPr="00122A6C">
                <w:rPr>
                  <w:rStyle w:val="Hyperlink"/>
                  <w:b/>
                  <w:bCs/>
                </w:rPr>
                <w:t xml:space="preserve"> driver</w:t>
              </w:r>
              <w:r w:rsidR="00F9055E" w:rsidRPr="00122A6C">
                <w:rPr>
                  <w:rStyle w:val="Hyperlink"/>
                  <w:b/>
                  <w:bCs/>
                </w:rPr>
                <w:t>:</w:t>
              </w:r>
            </w:hyperlink>
            <w:r w:rsidR="00F9055E" w:rsidRPr="00122A6C">
              <w:rPr>
                <w:b/>
                <w:bCs/>
              </w:rPr>
              <w:t xml:space="preserve"> </w:t>
            </w:r>
          </w:p>
          <w:p w14:paraId="0B4A3740" w14:textId="59736AB8" w:rsidR="00F9055E" w:rsidRPr="00122A6C" w:rsidRDefault="5D350443" w:rsidP="5079DFCC">
            <w:pPr>
              <w:rPr>
                <w:sz w:val="20"/>
                <w:szCs w:val="20"/>
              </w:rPr>
            </w:pPr>
            <w:r w:rsidRPr="00122A6C">
              <w:rPr>
                <w:sz w:val="20"/>
                <w:szCs w:val="20"/>
              </w:rPr>
              <w:t xml:space="preserve">(Remember to go ‘beyond the </w:t>
            </w:r>
            <w:proofErr w:type="gramStart"/>
            <w:r w:rsidRPr="00122A6C">
              <w:rPr>
                <w:sz w:val="20"/>
                <w:szCs w:val="20"/>
              </w:rPr>
              <w:t>headlines’</w:t>
            </w:r>
            <w:proofErr w:type="gramEnd"/>
            <w:r w:rsidRPr="00122A6C">
              <w:rPr>
                <w:sz w:val="20"/>
                <w:szCs w:val="20"/>
              </w:rPr>
              <w:t xml:space="preserve">. Only main links should be identified here) </w:t>
            </w:r>
          </w:p>
          <w:p w14:paraId="4DE062FC" w14:textId="29B7C6CB" w:rsidR="00F9055E" w:rsidRPr="00122A6C" w:rsidRDefault="00F9055E" w:rsidP="5079DFCC">
            <w:pPr>
              <w:rPr>
                <w:sz w:val="20"/>
                <w:szCs w:val="20"/>
              </w:rPr>
            </w:pPr>
          </w:p>
        </w:tc>
        <w:tc>
          <w:tcPr>
            <w:tcW w:w="10944" w:type="dxa"/>
            <w:gridSpan w:val="3"/>
          </w:tcPr>
          <w:p w14:paraId="34424F10" w14:textId="659095CE" w:rsidR="00F9055E" w:rsidRPr="00122A6C" w:rsidRDefault="00F9055E" w:rsidP="5079DFCC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</w:tr>
      <w:tr w:rsidR="00F9055E" w:rsidRPr="00122A6C" w14:paraId="2EA361EE" w14:textId="77777777" w:rsidTr="006C6BD5">
        <w:trPr>
          <w:trHeight w:val="884"/>
        </w:trPr>
        <w:tc>
          <w:tcPr>
            <w:tcW w:w="3646" w:type="dxa"/>
            <w:shd w:val="clear" w:color="auto" w:fill="94BAD6"/>
          </w:tcPr>
          <w:p w14:paraId="03191400" w14:textId="04731417" w:rsidR="00C06A7C" w:rsidRPr="00122A6C" w:rsidRDefault="00F9055E" w:rsidP="5079DFCC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="3282A6C3" w:rsidRPr="00122A6C">
              <w:rPr>
                <w:b/>
                <w:bCs/>
              </w:rPr>
              <w:t xml:space="preserve"> </w:t>
            </w:r>
            <w:r w:rsidR="571D3E3C" w:rsidRPr="00122A6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="0B357A20" w:rsidRPr="00122A6C">
              <w:rPr>
                <w:i/>
                <w:iCs/>
                <w:sz w:val="20"/>
                <w:szCs w:val="20"/>
              </w:rPr>
              <w:t xml:space="preserve">Links to other AoLEs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r:id="rId11" w:anchor="overview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="00F757F3" w:rsidRPr="00122A6C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944" w:type="dxa"/>
            <w:gridSpan w:val="3"/>
          </w:tcPr>
          <w:p w14:paraId="7420EFFB" w14:textId="5EA29FEB" w:rsidR="00F9055E" w:rsidRPr="00122A6C" w:rsidRDefault="00F9055E" w:rsidP="5079DFCC">
            <w:pPr>
              <w:pStyle w:val="ListParagraph"/>
              <w:numPr>
                <w:ilvl w:val="0"/>
                <w:numId w:val="1"/>
              </w:num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015679F2">
        <w:trPr>
          <w:trHeight w:val="788"/>
        </w:trPr>
        <w:tc>
          <w:tcPr>
            <w:tcW w:w="14590" w:type="dxa"/>
            <w:gridSpan w:val="4"/>
            <w:shd w:val="clear" w:color="auto" w:fill="auto"/>
          </w:tcPr>
          <w:p w14:paraId="01B912C4" w14:textId="02D93463" w:rsidR="00F9055E" w:rsidRPr="00122A6C" w:rsidRDefault="3E882474" w:rsidP="5079DFCC">
            <w:pPr>
              <w:rPr>
                <w:sz w:val="28"/>
                <w:szCs w:val="28"/>
              </w:rPr>
            </w:pPr>
            <w:r w:rsidRPr="00122A6C">
              <w:rPr>
                <w:b/>
                <w:bCs/>
              </w:rPr>
              <w:t>Personal Targets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>(</w:t>
            </w:r>
            <w:hyperlink r:id="rId12">
              <w:r w:rsidRPr="00122A6C">
                <w:rPr>
                  <w:rFonts w:eastAsia="Times New Roman"/>
                  <w:sz w:val="20"/>
                  <w:szCs w:val="20"/>
                </w:rPr>
                <w:t>m</w:t>
              </w:r>
              <w:r w:rsidRPr="00122A6C">
                <w:rPr>
                  <w:sz w:val="20"/>
                  <w:szCs w:val="20"/>
                </w:rPr>
                <w:t xml:space="preserve">ake reference to targets identified in </w:t>
              </w:r>
              <w:r w:rsidRPr="00122A6C">
                <w:rPr>
                  <w:rStyle w:val="Hyperlink"/>
                  <w:rFonts w:eastAsia="Times New Roman"/>
                  <w:sz w:val="20"/>
                  <w:szCs w:val="20"/>
                </w:rPr>
                <w:t>Planning Guide</w:t>
              </w:r>
            </w:hyperlink>
            <w:r w:rsidRPr="00122A6C">
              <w:rPr>
                <w:sz w:val="20"/>
                <w:szCs w:val="20"/>
              </w:rPr>
              <w:t xml:space="preserve"> or </w:t>
            </w:r>
            <w:hyperlink r:id="rId13">
              <w:r w:rsidRPr="00122A6C">
                <w:rPr>
                  <w:rStyle w:val="Hyperlink"/>
                  <w:sz w:val="20"/>
                  <w:szCs w:val="20"/>
                </w:rPr>
                <w:t>QTS Professional Standards</w:t>
              </w:r>
            </w:hyperlink>
            <w:r w:rsidRPr="00122A6C">
              <w:rPr>
                <w:sz w:val="20"/>
                <w:szCs w:val="20"/>
              </w:rPr>
              <w:t xml:space="preserve"> and weekly mentor meetings</w:t>
            </w:r>
            <w:r w:rsidR="038BCC15" w:rsidRPr="00122A6C">
              <w:rPr>
                <w:sz w:val="20"/>
                <w:szCs w:val="20"/>
              </w:rPr>
              <w:t>. You may also draw from targets link</w:t>
            </w:r>
            <w:r w:rsidR="513EB908" w:rsidRPr="00122A6C">
              <w:rPr>
                <w:sz w:val="20"/>
                <w:szCs w:val="20"/>
              </w:rPr>
              <w:t>ed</w:t>
            </w:r>
            <w:r w:rsidR="038BCC15" w:rsidRPr="00122A6C">
              <w:rPr>
                <w:sz w:val="20"/>
                <w:szCs w:val="20"/>
              </w:rPr>
              <w:t xml:space="preserve"> to the </w:t>
            </w:r>
            <w:hyperlink r:id="rId14">
              <w:r w:rsidR="038BCC15" w:rsidRPr="00122A6C">
                <w:rPr>
                  <w:rStyle w:val="Hyperlink"/>
                  <w:sz w:val="20"/>
                  <w:szCs w:val="20"/>
                </w:rPr>
                <w:t>Welsh Language Competency Framewor</w:t>
              </w:r>
            </w:hyperlink>
            <w:r w:rsidR="038BCC15" w:rsidRPr="00122A6C">
              <w:rPr>
                <w:sz w:val="20"/>
                <w:szCs w:val="20"/>
              </w:rPr>
              <w:t>k</w:t>
            </w:r>
            <w:r w:rsidRPr="00122A6C">
              <w:rPr>
                <w:sz w:val="20"/>
                <w:szCs w:val="20"/>
              </w:rPr>
              <w:t xml:space="preserve">) </w:t>
            </w:r>
          </w:p>
          <w:p w14:paraId="64F3B4B9" w14:textId="53D84A5D" w:rsidR="00F9055E" w:rsidRPr="00122A6C" w:rsidRDefault="00F9055E" w:rsidP="5079DFCC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</w:tr>
      <w:tr w:rsidR="00F9055E" w:rsidRPr="00122A6C" w14:paraId="391D7757" w14:textId="77777777" w:rsidTr="015679F2">
        <w:tc>
          <w:tcPr>
            <w:tcW w:w="14590" w:type="dxa"/>
            <w:gridSpan w:val="4"/>
            <w:shd w:val="clear" w:color="auto" w:fill="94BAD6"/>
          </w:tcPr>
          <w:p w14:paraId="71FA5F76" w14:textId="645E00FA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 xml:space="preserve">Learning </w:t>
            </w:r>
            <w:proofErr w:type="gramStart"/>
            <w:r w:rsidRPr="00122A6C">
              <w:rPr>
                <w:b/>
                <w:bCs/>
              </w:rPr>
              <w:t xml:space="preserve">Objectives  </w:t>
            </w:r>
            <w:r w:rsidRPr="00122A6C">
              <w:rPr>
                <w:b/>
                <w:bCs/>
                <w:sz w:val="20"/>
                <w:szCs w:val="20"/>
              </w:rPr>
              <w:t>(</w:t>
            </w:r>
            <w:proofErr w:type="gramEnd"/>
            <w:r w:rsidRPr="00122A6C">
              <w:rPr>
                <w:b/>
                <w:bCs/>
                <w:sz w:val="20"/>
                <w:szCs w:val="20"/>
              </w:rPr>
              <w:t>4:15 on video)</w:t>
            </w:r>
          </w:p>
          <w:p w14:paraId="2D2D2CD3" w14:textId="0C8E96B7" w:rsidR="00F9055E" w:rsidRPr="00122A6C" w:rsidRDefault="00F9055E" w:rsidP="003754EC">
            <w:pPr>
              <w:rPr>
                <w:i/>
                <w:iCs/>
                <w:sz w:val="20"/>
                <w:szCs w:val="20"/>
              </w:rPr>
            </w:pPr>
            <w:r w:rsidRPr="00122A6C">
              <w:rPr>
                <w:i/>
                <w:iCs/>
                <w:sz w:val="20"/>
                <w:szCs w:val="20"/>
              </w:rPr>
              <w:t xml:space="preserve">What do you want the </w:t>
            </w:r>
            <w:r w:rsidR="00FC21E6" w:rsidRPr="00122A6C">
              <w:rPr>
                <w:i/>
                <w:iCs/>
                <w:sz w:val="20"/>
                <w:szCs w:val="20"/>
              </w:rPr>
              <w:t>pupils</w:t>
            </w:r>
            <w:r w:rsidRPr="00122A6C">
              <w:rPr>
                <w:i/>
                <w:iCs/>
                <w:sz w:val="20"/>
                <w:szCs w:val="20"/>
              </w:rPr>
              <w:t xml:space="preserve"> to have learnt by the end of the lesson? Is this a lesson about building tools or learning to use them better? </w:t>
            </w:r>
            <w:r w:rsidR="00C619C7" w:rsidRPr="00122A6C">
              <w:rPr>
                <w:i/>
                <w:iCs/>
                <w:sz w:val="20"/>
                <w:szCs w:val="20"/>
              </w:rPr>
              <w:t>‘</w:t>
            </w:r>
            <w:r w:rsidRPr="00122A6C">
              <w:rPr>
                <w:i/>
                <w:iCs/>
                <w:sz w:val="20"/>
                <w:szCs w:val="20"/>
              </w:rPr>
              <w:t>You are learning X to develop an understanding of Y so that you can apply to Z in the future</w:t>
            </w:r>
            <w:r w:rsidR="00C619C7" w:rsidRPr="00122A6C">
              <w:rPr>
                <w:i/>
                <w:iCs/>
                <w:sz w:val="20"/>
                <w:szCs w:val="20"/>
              </w:rPr>
              <w:t>’</w:t>
            </w:r>
            <w:r w:rsidR="007B211D" w:rsidRPr="00122A6C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122A6C" w14:paraId="31A148D2" w14:textId="77777777" w:rsidTr="015679F2">
        <w:tc>
          <w:tcPr>
            <w:tcW w:w="14590" w:type="dxa"/>
            <w:gridSpan w:val="4"/>
          </w:tcPr>
          <w:p w14:paraId="49FF4419" w14:textId="6E5B73BA" w:rsidR="00F9055E" w:rsidRPr="00122A6C" w:rsidRDefault="00F9055E" w:rsidP="003754EC"/>
          <w:p w14:paraId="60E44E6B" w14:textId="77777777" w:rsidR="00F9055E" w:rsidRPr="00122A6C" w:rsidRDefault="00F9055E" w:rsidP="003754EC">
            <w:pPr>
              <w:rPr>
                <w:szCs w:val="28"/>
              </w:rPr>
            </w:pPr>
          </w:p>
        </w:tc>
      </w:tr>
      <w:tr w:rsidR="00F9055E" w:rsidRPr="00122A6C" w14:paraId="3F6DCFC2" w14:textId="77777777" w:rsidTr="015679F2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5020932F" w:rsidR="00F9055E" w:rsidRPr="00122A6C" w:rsidRDefault="00F9055E" w:rsidP="5079DFCC">
            <w:pPr>
              <w:rPr>
                <w:rStyle w:val="Hyperlink"/>
                <w:b/>
                <w:bCs/>
                <w:color w:val="auto"/>
                <w:sz w:val="20"/>
                <w:szCs w:val="20"/>
                <w:u w:val="none"/>
              </w:rPr>
            </w:pPr>
            <w:r w:rsidRPr="00122A6C">
              <w:rPr>
                <w:b/>
                <w:bCs/>
              </w:rPr>
              <w:t xml:space="preserve">Success Criteria </w:t>
            </w:r>
            <w:r w:rsidRPr="00122A6C">
              <w:rPr>
                <w:b/>
                <w:bCs/>
                <w:sz w:val="20"/>
                <w:szCs w:val="20"/>
              </w:rPr>
              <w:t>(6:42 on video)</w:t>
            </w:r>
          </w:p>
          <w:p w14:paraId="6393FD6B" w14:textId="32308C78" w:rsidR="00F757F3" w:rsidRPr="00122A6C" w:rsidRDefault="00F9055E" w:rsidP="003754EC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122A6C">
              <w:rPr>
                <w:rFonts w:cstheme="minorHAnsi"/>
                <w:i/>
                <w:iCs/>
                <w:sz w:val="20"/>
                <w:szCs w:val="20"/>
              </w:rPr>
              <w:t>Help pupils develop a deep understanding of what they are supposed to learn, help them understand what success will look like, how the lesson’s tasks relate to the objective</w:t>
            </w:r>
            <w:r w:rsidR="007B211D" w:rsidRPr="00122A6C">
              <w:rPr>
                <w:rFonts w:cstheme="minorHAnsi"/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122A6C" w14:paraId="732182D7" w14:textId="77777777" w:rsidTr="015679F2">
        <w:trPr>
          <w:trHeight w:val="699"/>
        </w:trPr>
        <w:tc>
          <w:tcPr>
            <w:tcW w:w="14590" w:type="dxa"/>
            <w:gridSpan w:val="4"/>
          </w:tcPr>
          <w:p w14:paraId="776830B5" w14:textId="77777777" w:rsidR="00F9055E" w:rsidRPr="00122A6C" w:rsidRDefault="00F9055E" w:rsidP="003754EC">
            <w:pPr>
              <w:rPr>
                <w:rFonts w:cstheme="minorHAnsi"/>
              </w:rPr>
            </w:pPr>
          </w:p>
        </w:tc>
      </w:tr>
      <w:tr w:rsidR="00F9055E" w:rsidRPr="00122A6C" w14:paraId="6336D857" w14:textId="77777777" w:rsidTr="015679F2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68100945" w:rsidR="00F9055E" w:rsidRPr="00122A6C" w:rsidRDefault="00F9055E" w:rsidP="003754EC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 xml:space="preserve">Planning for </w:t>
            </w:r>
            <w:r w:rsidR="00D43AD1" w:rsidRPr="00122A6C">
              <w:rPr>
                <w:rFonts w:cstheme="minorHAnsi"/>
                <w:b/>
                <w:bCs/>
              </w:rPr>
              <w:t>m</w:t>
            </w:r>
            <w:r w:rsidR="005A1B33" w:rsidRPr="00122A6C">
              <w:rPr>
                <w:rFonts w:cstheme="minorHAnsi"/>
                <w:b/>
                <w:bCs/>
              </w:rPr>
              <w:t>isconceptions:</w:t>
            </w:r>
          </w:p>
          <w:p w14:paraId="7EF0493E" w14:textId="5A1A2C53" w:rsidR="00F9055E" w:rsidRPr="00122A6C" w:rsidRDefault="00F9055E" w:rsidP="003754EC">
            <w:r w:rsidRPr="00122A6C">
              <w:rPr>
                <w:i/>
                <w:iCs/>
                <w:color w:val="000000" w:themeColor="text1"/>
                <w:sz w:val="20"/>
                <w:szCs w:val="20"/>
              </w:rPr>
              <w:t xml:space="preserve">Every lesson holds the promise of both learning and mistakes. Use this section to anticipate </w:t>
            </w:r>
            <w:r w:rsidR="00FC21E6" w:rsidRPr="00122A6C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00122A6C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your responses to them </w:t>
            </w:r>
            <w:r w:rsidR="007B211D" w:rsidRPr="00122A6C">
              <w:rPr>
                <w:i/>
                <w:iCs/>
                <w:color w:val="000000" w:themeColor="text1"/>
                <w:sz w:val="20"/>
                <w:szCs w:val="20"/>
              </w:rPr>
              <w:t>and seek guidance if required.</w:t>
            </w:r>
          </w:p>
        </w:tc>
      </w:tr>
      <w:tr w:rsidR="00F9055E" w:rsidRPr="00122A6C" w14:paraId="35928AF0" w14:textId="77777777" w:rsidTr="015679F2">
        <w:trPr>
          <w:trHeight w:val="703"/>
        </w:trPr>
        <w:tc>
          <w:tcPr>
            <w:tcW w:w="14590" w:type="dxa"/>
            <w:gridSpan w:val="4"/>
          </w:tcPr>
          <w:p w14:paraId="2E595EB1" w14:textId="77777777" w:rsidR="00F9055E" w:rsidRPr="00122A6C" w:rsidRDefault="00F9055E" w:rsidP="003754EC">
            <w:pPr>
              <w:rPr>
                <w:rFonts w:cstheme="minorHAnsi"/>
              </w:rPr>
            </w:pP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even" r:id="rId15"/>
          <w:headerReference w:type="default" r:id="rId16"/>
          <w:headerReference w:type="first" r:id="rId17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5079DFCC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69C75040" w:rsidR="00171EAF" w:rsidRPr="00122A6C" w:rsidRDefault="6EBC134C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="00171EAF" w:rsidRPr="00122A6C">
              <w:br/>
            </w:r>
            <w:r w:rsidR="17017302" w:rsidRPr="00122A6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5079DFCC">
        <w:trPr>
          <w:trHeight w:val="2276"/>
        </w:trPr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74855A92" w14:textId="74E8A6D3" w:rsidR="00171EAF" w:rsidRPr="00122A6C" w:rsidRDefault="2F7D7A4A" w:rsidP="5079DFCC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00122A6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="2C4D67DD" w:rsidRPr="00122A6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Consider pace, engagement levels</w:t>
            </w:r>
            <w:r w:rsidR="7DD8E473" w:rsidRPr="00122A6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(ensure </w:t>
            </w:r>
            <w:r w:rsidR="00FC21E6" w:rsidRPr="00122A6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="7DD8E473" w:rsidRPr="00122A6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quickly)</w:t>
            </w:r>
            <w:r w:rsidR="2C4D67DD" w:rsidRPr="00122A6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, </w:t>
            </w:r>
            <w:r w:rsidR="7DD8E473" w:rsidRPr="00122A6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managing </w:t>
            </w:r>
            <w:r w:rsidR="2C4D67DD" w:rsidRPr="00122A6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</w:p>
          <w:p w14:paraId="3B531794" w14:textId="77777777" w:rsidR="00171EAF" w:rsidRPr="00122A6C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F16161F" w:rsidR="001B6E9B" w:rsidRPr="00122A6C" w:rsidRDefault="00171EAF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0B9D0710" w14:textId="0AED6225" w:rsidR="00171EAF" w:rsidRPr="00122A6C" w:rsidRDefault="00DC5C9E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AC225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(</w:t>
            </w:r>
            <w:r w:rsidR="00AC225F" w:rsidRPr="00122A6C">
              <w:rPr>
                <w:i/>
                <w:iCs/>
                <w:sz w:val="18"/>
                <w:szCs w:val="18"/>
              </w:rPr>
              <w:t>What previous learning needs to be revisited in today’s lesson?)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, modelling and explanations, checking understanding, </w:t>
            </w:r>
            <w:r w:rsidR="004F2DAB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="00D04591" w:rsidRPr="00122A6C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5B65F4A2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Choice of pedagogical model or of the 12 pedagogical principles</w:t>
            </w:r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750AE6BB" w:rsidR="00171EAF" w:rsidRPr="00122A6C" w:rsidRDefault="00FC21E6" w:rsidP="00D04591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="00171EAF" w:rsidRPr="00122A6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’s learning:</w:t>
            </w:r>
          </w:p>
          <w:p w14:paraId="4A260112" w14:textId="53BD7BD8" w:rsidR="00171EAF" w:rsidRPr="00122A6C" w:rsidRDefault="00D80516" w:rsidP="17CC7130">
            <w:pPr>
              <w:pStyle w:val="NoSpacing"/>
              <w:jc w:val="center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122A6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="00171EAF" w:rsidRPr="00122A6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="00FC21E6" w:rsidRPr="00122A6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171EAF" w:rsidRPr="00122A6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doing</w:t>
            </w:r>
            <w:r w:rsidR="004F2DAB" w:rsidRPr="00122A6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what learning will be taking place?</w:t>
            </w:r>
          </w:p>
          <w:p w14:paraId="074EDC1F" w14:textId="509369F6" w:rsidR="00171EAF" w:rsidRPr="00122A6C" w:rsidRDefault="4866DF54" w:rsidP="008A76FC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Consider CHUNKING (too much information can limit </w:t>
            </w:r>
            <w:r w:rsidR="04B4C5A1" w:rsidRPr="00122A6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learning)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2C885A94" w:rsidR="00171EAF" w:rsidRPr="00122A6C" w:rsidRDefault="3D9164A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13C671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="6EBC134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3005C11" w14:textId="7D1E7277" w:rsidR="000472C2" w:rsidRPr="00122A6C" w:rsidRDefault="00D04591" w:rsidP="0337DF19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‘</w:t>
            </w:r>
            <w:r w:rsidR="00855420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Focus on the what is to be taught, (and how) rather than who is to learn it</w:t>
            </w:r>
            <w:r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’</w:t>
            </w:r>
            <w:r w:rsidR="00780B34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 (Florian, Black-Hawkins, 2011)</w:t>
            </w:r>
            <w:r w:rsidR="00DE7F2D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. </w:t>
            </w:r>
            <w:r w:rsidR="00D0727D" w:rsidRPr="00122A6C">
              <w:rPr>
                <w:rFonts w:asciiTheme="minorHAnsi" w:hAnsiTheme="minorHAnsi" w:cstheme="minorBidi"/>
                <w:i/>
                <w:iCs/>
                <w:sz w:val="18"/>
                <w:szCs w:val="18"/>
                <w:bdr w:val="none" w:sz="0" w:space="0" w:color="auto" w:frame="1"/>
              </w:rPr>
              <w:t xml:space="preserve">Make appropriate reference </w:t>
            </w:r>
            <w:r w:rsidR="00DC5C9E" w:rsidRPr="00122A6C">
              <w:rPr>
                <w:rFonts w:asciiTheme="minorHAnsi" w:hAnsiTheme="minorHAnsi" w:cstheme="minorBidi"/>
                <w:i/>
                <w:iCs/>
                <w:sz w:val="18"/>
                <w:szCs w:val="18"/>
                <w:bdr w:val="none" w:sz="0" w:space="0" w:color="auto" w:frame="1"/>
              </w:rPr>
              <w:t>to resources</w:t>
            </w:r>
            <w:r w:rsidR="002C33C2" w:rsidRPr="00122A6C">
              <w:rPr>
                <w:rFonts w:asciiTheme="minorHAnsi" w:hAnsiTheme="minorHAnsi" w:cstheme="minorBidi"/>
                <w:i/>
                <w:iCs/>
                <w:sz w:val="18"/>
                <w:szCs w:val="18"/>
                <w:bdr w:val="none" w:sz="0" w:space="0" w:color="auto" w:frame="1"/>
              </w:rPr>
              <w:t xml:space="preserve"> which support this.</w:t>
            </w:r>
          </w:p>
          <w:p w14:paraId="5714E449" w14:textId="5760B9C4" w:rsidR="000472C2" w:rsidRPr="00122A6C" w:rsidRDefault="00567379" w:rsidP="617AA906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122A6C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for, and details of s</w:t>
            </w:r>
            <w:r w:rsidR="2689F520" w:rsidRPr="00122A6C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00122A6C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49ABC1C7" w14:textId="4A8C1114" w:rsidR="000472C2" w:rsidRPr="00122A6C" w:rsidRDefault="04CCBF0E" w:rsidP="0337DF19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122A6C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="4B70EB1C" w:rsidRPr="00122A6C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tasks? 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708AB73C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Checking what </w:t>
            </w:r>
            <w:r w:rsidR="00FC21E6" w:rsidRPr="00122A6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00122A6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="00DC5C9E" w:rsidRPr="00122A6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00122A6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14:paraId="506F41B8" w14:textId="1298076C" w:rsidR="00171EAF" w:rsidRPr="00122A6C" w:rsidRDefault="00171EAF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key questions</w:t>
            </w:r>
            <w:r w:rsidR="00D0727D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="00DC5C9E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self,</w:t>
            </w:r>
            <w:r w:rsidR="00D0727D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="002C33C2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effective</w:t>
            </w:r>
            <w:r w:rsidR="00906E10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 AfL strategies</w:t>
            </w:r>
            <w:r w:rsidR="002B1CAA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="002C33C2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="00D04591" w:rsidRPr="00122A6C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3FB7289F" w14:textId="1F022915" w:rsidR="03F6525D" w:rsidRPr="00122A6C" w:rsidRDefault="03F6525D" w:rsidP="03F6525D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Types of Retrieval Practices?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008A76FC">
            <w:pPr>
              <w:jc w:val="center"/>
              <w:rPr>
                <w:rFonts w:cstheme="minorHAnsi"/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5079DFCC">
        <w:trPr>
          <w:trHeight w:val="1041"/>
        </w:trPr>
        <w:tc>
          <w:tcPr>
            <w:tcW w:w="1275" w:type="dxa"/>
          </w:tcPr>
          <w:p w14:paraId="27FAD59F" w14:textId="77777777" w:rsidR="00171EAF" w:rsidRPr="00122A6C" w:rsidRDefault="00171EAF" w:rsidP="00BF13F6">
            <w:pPr>
              <w:pStyle w:val="NoSpacing"/>
            </w:pPr>
          </w:p>
          <w:p w14:paraId="369E0175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66AAAB43" w14:textId="2CA7DBC9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3C79074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0A19E646" w14:textId="6352514C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EA3C1FB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43427B23" w14:textId="77777777" w:rsidTr="5079DFCC">
        <w:trPr>
          <w:trHeight w:val="1033"/>
        </w:trPr>
        <w:tc>
          <w:tcPr>
            <w:tcW w:w="1275" w:type="dxa"/>
          </w:tcPr>
          <w:p w14:paraId="1CF60E73" w14:textId="77777777" w:rsidR="00171EAF" w:rsidRPr="00122A6C" w:rsidRDefault="00171EAF" w:rsidP="00BF13F6">
            <w:pPr>
              <w:pStyle w:val="NoSpacing"/>
            </w:pPr>
          </w:p>
          <w:p w14:paraId="2695003C" w14:textId="77777777" w:rsidR="00171EAF" w:rsidRPr="00122A6C" w:rsidRDefault="00171EAF" w:rsidP="00BF13F6">
            <w:pPr>
              <w:pStyle w:val="NoSpacing"/>
            </w:pPr>
          </w:p>
          <w:p w14:paraId="3D36C8F3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79C7F33B" w14:textId="1F784931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06CB204A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39A2621E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259AEB52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768F7627" w14:textId="77777777" w:rsidTr="5079DFCC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NoSpacing"/>
            </w:pPr>
          </w:p>
          <w:p w14:paraId="471B9D38" w14:textId="77777777" w:rsidR="00171EAF" w:rsidRPr="00122A6C" w:rsidRDefault="00171EAF" w:rsidP="00BF13F6">
            <w:pPr>
              <w:pStyle w:val="NoSpacing"/>
            </w:pPr>
          </w:p>
          <w:p w14:paraId="096B3C79" w14:textId="77777777" w:rsidR="00171EAF" w:rsidRPr="00122A6C" w:rsidRDefault="00171EAF" w:rsidP="00BF13F6">
            <w:pPr>
              <w:pStyle w:val="NoSpacing"/>
            </w:pPr>
          </w:p>
          <w:p w14:paraId="71FB9A3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5C58FD69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4819" w:type="dxa"/>
          </w:tcPr>
          <w:p w14:paraId="5CFE8AA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2C1AC70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A52D3AE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0001126B" w14:textId="77777777" w:rsidTr="5079DFCC">
        <w:trPr>
          <w:trHeight w:val="1041"/>
        </w:trPr>
        <w:tc>
          <w:tcPr>
            <w:tcW w:w="1275" w:type="dxa"/>
          </w:tcPr>
          <w:p w14:paraId="78B49BFE" w14:textId="77777777" w:rsidR="00171EAF" w:rsidRPr="00122A6C" w:rsidRDefault="00171EAF" w:rsidP="00BF13F6">
            <w:pPr>
              <w:pStyle w:val="NoSpacing"/>
            </w:pPr>
          </w:p>
          <w:p w14:paraId="43D159C8" w14:textId="77777777" w:rsidR="00171EAF" w:rsidRPr="00122A6C" w:rsidRDefault="00171EAF" w:rsidP="00BF13F6">
            <w:pPr>
              <w:pStyle w:val="NoSpacing"/>
            </w:pPr>
          </w:p>
          <w:p w14:paraId="516E26E5" w14:textId="77777777" w:rsidR="00171EAF" w:rsidRPr="00122A6C" w:rsidRDefault="00171EAF" w:rsidP="00BF13F6">
            <w:pPr>
              <w:pStyle w:val="NoSpacing"/>
            </w:pPr>
          </w:p>
          <w:p w14:paraId="09D705D9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19080377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4819" w:type="dxa"/>
          </w:tcPr>
          <w:p w14:paraId="6379B775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4F7FEB6E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7977B253" w14:textId="77777777" w:rsidR="00171EAF" w:rsidRPr="00122A6C" w:rsidRDefault="00171EAF" w:rsidP="00BF13F6">
            <w:pPr>
              <w:pStyle w:val="NoSpacing"/>
            </w:pPr>
          </w:p>
        </w:tc>
      </w:tr>
    </w:tbl>
    <w:p w14:paraId="33FC4CE7" w14:textId="52ABECCC" w:rsidR="00171EAF" w:rsidRPr="00122A6C" w:rsidRDefault="00171EAF" w:rsidP="00171EAF">
      <w:pPr>
        <w:rPr>
          <w:sz w:val="28"/>
          <w:szCs w:val="28"/>
        </w:rPr>
        <w:sectPr w:rsidR="00171EAF" w:rsidRPr="00122A6C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38E88527" w14:textId="23B88795" w:rsidR="00825827" w:rsidRPr="00122A6C" w:rsidRDefault="00825827" w:rsidP="7FADEBB9">
      <w:pPr>
        <w:jc w:val="center"/>
        <w:rPr>
          <w:b/>
          <w:bCs/>
          <w:sz w:val="28"/>
          <w:szCs w:val="28"/>
        </w:rPr>
      </w:pPr>
    </w:p>
    <w:tbl>
      <w:tblPr>
        <w:tblStyle w:val="TableGrid3"/>
        <w:tblpPr w:leftFromText="180" w:rightFromText="180" w:vertAnchor="text" w:horzAnchor="margin" w:tblpY="63"/>
        <w:tblW w:w="14995" w:type="dxa"/>
        <w:tblLook w:val="04A0" w:firstRow="1" w:lastRow="0" w:firstColumn="1" w:lastColumn="0" w:noHBand="0" w:noVBand="1"/>
      </w:tblPr>
      <w:tblGrid>
        <w:gridCol w:w="3256"/>
        <w:gridCol w:w="39"/>
        <w:gridCol w:w="11700"/>
      </w:tblGrid>
      <w:tr w:rsidR="00A8673B" w:rsidRPr="00122A6C" w14:paraId="6EC3CAA8" w14:textId="77777777" w:rsidTr="5079DFCC">
        <w:trPr>
          <w:trHeight w:val="489"/>
        </w:trPr>
        <w:tc>
          <w:tcPr>
            <w:tcW w:w="14995" w:type="dxa"/>
            <w:gridSpan w:val="3"/>
            <w:shd w:val="clear" w:color="auto" w:fill="94BAD6"/>
          </w:tcPr>
          <w:p w14:paraId="51B758FA" w14:textId="7E714EA9" w:rsidR="55696803" w:rsidRPr="00122A6C" w:rsidRDefault="6AFDE5C0" w:rsidP="5079DFCC">
            <w:pPr>
              <w:jc w:val="center"/>
              <w:rPr>
                <w:b/>
                <w:bCs/>
                <w:sz w:val="28"/>
                <w:szCs w:val="28"/>
              </w:rPr>
            </w:pPr>
            <w:r w:rsidRPr="00122A6C">
              <w:rPr>
                <w:b/>
                <w:bCs/>
                <w:sz w:val="28"/>
                <w:szCs w:val="28"/>
              </w:rPr>
              <w:t>Evaluation of the Learning Experience</w:t>
            </w:r>
          </w:p>
          <w:p w14:paraId="769279B3" w14:textId="2BCE1DD6" w:rsidR="2FE31611" w:rsidRPr="00122A6C" w:rsidRDefault="2FE31611" w:rsidP="5079DFCC">
            <w:pPr>
              <w:jc w:val="center"/>
              <w:rPr>
                <w:i/>
                <w:iCs/>
                <w:sz w:val="22"/>
                <w:szCs w:val="22"/>
              </w:rPr>
            </w:pPr>
            <w:r w:rsidRPr="00122A6C">
              <w:rPr>
                <w:i/>
                <w:iCs/>
                <w:sz w:val="22"/>
                <w:szCs w:val="22"/>
              </w:rPr>
              <w:t xml:space="preserve">There should be evidence of reflection and discussion on each lesson in your learning journal. </w:t>
            </w:r>
            <w:r w:rsidR="1AB1D3C9" w:rsidRPr="00122A6C">
              <w:rPr>
                <w:i/>
                <w:iCs/>
                <w:sz w:val="22"/>
                <w:szCs w:val="22"/>
              </w:rPr>
              <w:t xml:space="preserve">You are welcome to use </w:t>
            </w:r>
            <w:r w:rsidR="00DC5C9E" w:rsidRPr="00122A6C">
              <w:rPr>
                <w:i/>
                <w:iCs/>
                <w:sz w:val="22"/>
                <w:szCs w:val="22"/>
              </w:rPr>
              <w:t>the questions</w:t>
            </w:r>
            <w:r w:rsidR="1AB1D3C9" w:rsidRPr="00122A6C">
              <w:rPr>
                <w:i/>
                <w:iCs/>
                <w:sz w:val="22"/>
                <w:szCs w:val="22"/>
              </w:rPr>
              <w:t xml:space="preserve"> below to support this. </w:t>
            </w:r>
            <w:r w:rsidRPr="00122A6C">
              <w:br/>
            </w:r>
            <w:r w:rsidRPr="00122A6C">
              <w:rPr>
                <w:i/>
                <w:iCs/>
                <w:sz w:val="22"/>
                <w:szCs w:val="22"/>
              </w:rPr>
              <w:t xml:space="preserve">Please complete </w:t>
            </w:r>
            <w:r w:rsidR="4234C03E" w:rsidRPr="00122A6C">
              <w:rPr>
                <w:i/>
                <w:iCs/>
                <w:sz w:val="22"/>
                <w:szCs w:val="22"/>
              </w:rPr>
              <w:t>the</w:t>
            </w:r>
            <w:r w:rsidRPr="00122A6C">
              <w:rPr>
                <w:i/>
                <w:iCs/>
                <w:sz w:val="22"/>
                <w:szCs w:val="22"/>
              </w:rPr>
              <w:t xml:space="preserve"> </w:t>
            </w:r>
            <w:r w:rsidR="4234C03E" w:rsidRPr="00122A6C">
              <w:rPr>
                <w:i/>
                <w:iCs/>
                <w:sz w:val="22"/>
                <w:szCs w:val="22"/>
              </w:rPr>
              <w:t xml:space="preserve">evaluation section below for </w:t>
            </w:r>
            <w:r w:rsidR="4234C03E" w:rsidRPr="00122A6C">
              <w:rPr>
                <w:b/>
                <w:bCs/>
                <w:i/>
                <w:iCs/>
                <w:sz w:val="22"/>
                <w:szCs w:val="22"/>
              </w:rPr>
              <w:t xml:space="preserve">two </w:t>
            </w:r>
            <w:r w:rsidR="4234C03E" w:rsidRPr="00122A6C">
              <w:rPr>
                <w:i/>
                <w:iCs/>
                <w:sz w:val="22"/>
                <w:szCs w:val="22"/>
              </w:rPr>
              <w:t>of your lessons each week.</w:t>
            </w:r>
            <w:r w:rsidRPr="00122A6C">
              <w:br/>
            </w:r>
          </w:p>
          <w:p w14:paraId="5CFCF159" w14:textId="77777777" w:rsidR="00A8673B" w:rsidRPr="00122A6C" w:rsidRDefault="00A8673B" w:rsidP="00A8673B">
            <w:pPr>
              <w:rPr>
                <w:sz w:val="20"/>
                <w:szCs w:val="20"/>
              </w:rPr>
            </w:pPr>
          </w:p>
        </w:tc>
      </w:tr>
      <w:tr w:rsidR="00A8673B" w:rsidRPr="00122A6C" w14:paraId="3062B5D2" w14:textId="77777777" w:rsidTr="5079DFCC">
        <w:trPr>
          <w:trHeight w:val="883"/>
        </w:trPr>
        <w:tc>
          <w:tcPr>
            <w:tcW w:w="3295" w:type="dxa"/>
            <w:gridSpan w:val="2"/>
            <w:shd w:val="clear" w:color="auto" w:fill="94BAD6"/>
          </w:tcPr>
          <w:p w14:paraId="68427B60" w14:textId="4D27052B" w:rsidR="00A8673B" w:rsidRPr="00122A6C" w:rsidRDefault="00A8673B" w:rsidP="00A8673B">
            <w:pPr>
              <w:rPr>
                <w:b/>
                <w:bCs/>
                <w:sz w:val="22"/>
                <w:szCs w:val="22"/>
              </w:rPr>
            </w:pPr>
            <w:r w:rsidRPr="00122A6C">
              <w:rPr>
                <w:b/>
                <w:bCs/>
                <w:sz w:val="22"/>
                <w:szCs w:val="22"/>
              </w:rPr>
              <w:t xml:space="preserve">What prior learning has taken place? </w:t>
            </w:r>
          </w:p>
        </w:tc>
        <w:tc>
          <w:tcPr>
            <w:tcW w:w="11700" w:type="dxa"/>
          </w:tcPr>
          <w:p w14:paraId="38BC71B3" w14:textId="4F751F37" w:rsidR="00A8673B" w:rsidRPr="00122A6C" w:rsidRDefault="00A8673B" w:rsidP="5079DFCC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</w:tr>
      <w:tr w:rsidR="00A8673B" w:rsidRPr="00122A6C" w14:paraId="1698B253" w14:textId="77777777" w:rsidTr="5079DFCC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14:paraId="29A01ACE" w14:textId="05B8421F" w:rsidR="00A8673B" w:rsidRPr="00122A6C" w:rsidRDefault="00A8673B" w:rsidP="00637906">
            <w:pPr>
              <w:rPr>
                <w:b/>
                <w:bCs/>
                <w:sz w:val="22"/>
                <w:szCs w:val="22"/>
              </w:rPr>
            </w:pPr>
            <w:r w:rsidRPr="00122A6C">
              <w:rPr>
                <w:b/>
                <w:bCs/>
                <w:sz w:val="22"/>
                <w:szCs w:val="22"/>
              </w:rPr>
              <w:t>What did the</w:t>
            </w:r>
            <w:r w:rsidR="00FC21E6" w:rsidRPr="00122A6C">
              <w:rPr>
                <w:b/>
                <w:bCs/>
                <w:sz w:val="22"/>
                <w:szCs w:val="22"/>
              </w:rPr>
              <w:t xml:space="preserve"> pupils</w:t>
            </w:r>
            <w:r w:rsidRPr="00122A6C">
              <w:rPr>
                <w:b/>
                <w:bCs/>
                <w:sz w:val="22"/>
                <w:szCs w:val="22"/>
              </w:rPr>
              <w:t xml:space="preserve"> learn in this lesson</w:t>
            </w:r>
            <w:r w:rsidR="00637906" w:rsidRPr="00122A6C">
              <w:rPr>
                <w:b/>
                <w:bCs/>
                <w:sz w:val="22"/>
                <w:szCs w:val="22"/>
              </w:rPr>
              <w:t xml:space="preserve"> and h</w:t>
            </w:r>
            <w:r w:rsidRPr="00122A6C">
              <w:rPr>
                <w:b/>
                <w:bCs/>
                <w:sz w:val="22"/>
                <w:szCs w:val="22"/>
              </w:rPr>
              <w:t>ow do you know?</w:t>
            </w:r>
          </w:p>
          <w:p w14:paraId="76590C14" w14:textId="77777777" w:rsidR="00A8673B" w:rsidRPr="00122A6C" w:rsidRDefault="00A8673B" w:rsidP="00A867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00" w:type="dxa"/>
          </w:tcPr>
          <w:p w14:paraId="4E6CC8B3" w14:textId="0339ADA4" w:rsidR="00A8673B" w:rsidRPr="00122A6C" w:rsidRDefault="00A8673B" w:rsidP="00A8673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E88F129" w14:textId="0E531F99" w:rsidR="00A8673B" w:rsidRPr="00122A6C" w:rsidRDefault="00A8673B" w:rsidP="5079DFC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</w:tr>
      <w:tr w:rsidR="00A8673B" w:rsidRPr="00122A6C" w14:paraId="511EF94E" w14:textId="77777777" w:rsidTr="5079DFCC">
        <w:trPr>
          <w:trHeight w:val="958"/>
        </w:trPr>
        <w:tc>
          <w:tcPr>
            <w:tcW w:w="3295" w:type="dxa"/>
            <w:gridSpan w:val="2"/>
            <w:shd w:val="clear" w:color="auto" w:fill="94BAD6"/>
          </w:tcPr>
          <w:p w14:paraId="45B6E032" w14:textId="42DDAA3B" w:rsidR="002B3E5E" w:rsidRPr="00122A6C" w:rsidRDefault="00A8673B" w:rsidP="00A8673B">
            <w:pPr>
              <w:rPr>
                <w:b/>
                <w:bCs/>
                <w:sz w:val="22"/>
                <w:szCs w:val="22"/>
              </w:rPr>
            </w:pPr>
            <w:r w:rsidRPr="00122A6C">
              <w:rPr>
                <w:b/>
                <w:bCs/>
                <w:sz w:val="22"/>
                <w:szCs w:val="22"/>
              </w:rPr>
              <w:t xml:space="preserve">What will the </w:t>
            </w:r>
            <w:r w:rsidR="00FC21E6" w:rsidRPr="00122A6C">
              <w:rPr>
                <w:b/>
                <w:bCs/>
                <w:sz w:val="22"/>
                <w:szCs w:val="22"/>
              </w:rPr>
              <w:t>pupils</w:t>
            </w:r>
            <w:r w:rsidRPr="00122A6C">
              <w:rPr>
                <w:b/>
                <w:bCs/>
                <w:sz w:val="22"/>
                <w:szCs w:val="22"/>
              </w:rPr>
              <w:t xml:space="preserve"> learn next? </w:t>
            </w:r>
          </w:p>
          <w:p w14:paraId="27A2658E" w14:textId="77777777" w:rsidR="00AB446C" w:rsidRPr="00122A6C" w:rsidRDefault="00AB446C" w:rsidP="00A8673B">
            <w:pPr>
              <w:rPr>
                <w:b/>
                <w:bCs/>
                <w:sz w:val="22"/>
                <w:szCs w:val="22"/>
              </w:rPr>
            </w:pPr>
          </w:p>
          <w:p w14:paraId="2AE07C22" w14:textId="5B02596D" w:rsidR="00A8673B" w:rsidRPr="00122A6C" w:rsidRDefault="00AB446C" w:rsidP="00A8673B">
            <w:pPr>
              <w:rPr>
                <w:b/>
                <w:bCs/>
                <w:sz w:val="22"/>
                <w:szCs w:val="22"/>
              </w:rPr>
            </w:pPr>
            <w:r w:rsidRPr="00122A6C">
              <w:rPr>
                <w:b/>
                <w:bCs/>
                <w:sz w:val="22"/>
                <w:szCs w:val="22"/>
              </w:rPr>
              <w:t>H</w:t>
            </w:r>
            <w:r w:rsidR="00A8673B" w:rsidRPr="00122A6C">
              <w:rPr>
                <w:b/>
                <w:bCs/>
                <w:sz w:val="22"/>
                <w:szCs w:val="22"/>
              </w:rPr>
              <w:t>ow will this lesson impact on future learning</w:t>
            </w:r>
            <w:r w:rsidRPr="00122A6C">
              <w:rPr>
                <w:b/>
                <w:bCs/>
                <w:sz w:val="22"/>
                <w:szCs w:val="22"/>
              </w:rPr>
              <w:t xml:space="preserve"> (will they need to return and consolidate)</w:t>
            </w:r>
            <w:r w:rsidR="00A8673B" w:rsidRPr="00122A6C">
              <w:rPr>
                <w:b/>
                <w:bCs/>
                <w:sz w:val="22"/>
                <w:szCs w:val="22"/>
              </w:rPr>
              <w:t xml:space="preserve">? </w:t>
            </w:r>
          </w:p>
          <w:p w14:paraId="2C151EAE" w14:textId="05C6F80F" w:rsidR="00A8673B" w:rsidRPr="00122A6C" w:rsidRDefault="00A8673B" w:rsidP="00A8673B">
            <w:pPr>
              <w:rPr>
                <w:b/>
                <w:bCs/>
              </w:rPr>
            </w:pPr>
          </w:p>
        </w:tc>
        <w:tc>
          <w:tcPr>
            <w:tcW w:w="11700" w:type="dxa"/>
          </w:tcPr>
          <w:p w14:paraId="4146B873" w14:textId="78128590" w:rsidR="00A8673B" w:rsidRPr="00122A6C" w:rsidRDefault="00A8673B" w:rsidP="5079DFCC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</w:p>
        </w:tc>
      </w:tr>
      <w:tr w:rsidR="00A8673B" w:rsidRPr="00122A6C" w14:paraId="0533EB5D" w14:textId="77777777" w:rsidTr="5079DFCC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14:paraId="3A45AD55" w14:textId="21101542" w:rsidR="00A8673B" w:rsidRPr="00122A6C" w:rsidRDefault="00A8673B" w:rsidP="00A8673B">
            <w:pPr>
              <w:rPr>
                <w:b/>
                <w:bCs/>
              </w:rPr>
            </w:pPr>
            <w:r w:rsidRPr="00122A6C">
              <w:rPr>
                <w:b/>
                <w:bCs/>
                <w:sz w:val="22"/>
                <w:szCs w:val="22"/>
              </w:rPr>
              <w:t>How did this lesson plan promote pupil learning and pupil confidence</w:t>
            </w:r>
            <w:r w:rsidR="00CD33B5" w:rsidRPr="00122A6C">
              <w:rPr>
                <w:b/>
                <w:bCs/>
                <w:sz w:val="22"/>
                <w:szCs w:val="22"/>
              </w:rPr>
              <w:t>?</w:t>
            </w:r>
          </w:p>
        </w:tc>
        <w:tc>
          <w:tcPr>
            <w:tcW w:w="11700" w:type="dxa"/>
          </w:tcPr>
          <w:p w14:paraId="1E1776C3" w14:textId="5075A4CB" w:rsidR="00A8673B" w:rsidRPr="00122A6C" w:rsidRDefault="00A8673B" w:rsidP="5079DFCC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</w:tr>
      <w:tr w:rsidR="00A8673B" w:rsidRPr="00122A6C" w14:paraId="49ACAFB5" w14:textId="77777777" w:rsidTr="5079DFCC">
        <w:trPr>
          <w:trHeight w:val="395"/>
        </w:trPr>
        <w:tc>
          <w:tcPr>
            <w:tcW w:w="14995" w:type="dxa"/>
            <w:gridSpan w:val="3"/>
            <w:shd w:val="clear" w:color="auto" w:fill="94BAD6"/>
          </w:tcPr>
          <w:p w14:paraId="13965436" w14:textId="55AEAB2A" w:rsidR="00A8673B" w:rsidRPr="00122A6C" w:rsidRDefault="00A8673B" w:rsidP="00A8673B">
            <w:pPr>
              <w:jc w:val="center"/>
              <w:rPr>
                <w:b/>
              </w:rPr>
            </w:pPr>
            <w:r w:rsidRPr="00122A6C">
              <w:rPr>
                <w:b/>
              </w:rPr>
              <w:t xml:space="preserve">Reflective Analysis of Teaching and Strategies </w:t>
            </w:r>
            <w:r w:rsidR="00DC5C9E" w:rsidRPr="00122A6C">
              <w:rPr>
                <w:b/>
              </w:rPr>
              <w:t>for</w:t>
            </w:r>
            <w:r w:rsidRPr="00122A6C">
              <w:rPr>
                <w:b/>
              </w:rPr>
              <w:t xml:space="preserve"> Development</w:t>
            </w:r>
          </w:p>
          <w:p w14:paraId="1394AC8F" w14:textId="77777777" w:rsidR="00A8673B" w:rsidRPr="00122A6C" w:rsidRDefault="00A8673B" w:rsidP="00A8673B">
            <w:pPr>
              <w:rPr>
                <w:sz w:val="20"/>
                <w:szCs w:val="20"/>
              </w:rPr>
            </w:pPr>
          </w:p>
        </w:tc>
      </w:tr>
      <w:tr w:rsidR="00A8673B" w:rsidRPr="00122A6C" w14:paraId="13A8F30F" w14:textId="77777777" w:rsidTr="5079DFCC">
        <w:trPr>
          <w:trHeight w:val="395"/>
        </w:trPr>
        <w:tc>
          <w:tcPr>
            <w:tcW w:w="3256" w:type="dxa"/>
            <w:shd w:val="clear" w:color="auto" w:fill="94BAD6"/>
          </w:tcPr>
          <w:p w14:paraId="0ED5D5EF" w14:textId="2A5BD492" w:rsidR="00A8673B" w:rsidRPr="00122A6C" w:rsidRDefault="7CAC42E4" w:rsidP="00A8673B">
            <w:pPr>
              <w:rPr>
                <w:b/>
                <w:bCs/>
                <w:sz w:val="22"/>
                <w:szCs w:val="22"/>
              </w:rPr>
            </w:pPr>
            <w:r w:rsidRPr="00122A6C">
              <w:rPr>
                <w:b/>
                <w:bCs/>
                <w:sz w:val="22"/>
                <w:szCs w:val="22"/>
              </w:rPr>
              <w:t xml:space="preserve">Personal Targets for Progress </w:t>
            </w:r>
          </w:p>
          <w:p w14:paraId="46499774" w14:textId="0B7F1AF0" w:rsidR="00A8673B" w:rsidRPr="00122A6C" w:rsidRDefault="13F87EE2" w:rsidP="5079DFCC">
            <w:pPr>
              <w:rPr>
                <w:sz w:val="28"/>
                <w:szCs w:val="28"/>
              </w:rPr>
            </w:pPr>
            <w:r w:rsidRPr="00122A6C">
              <w:rPr>
                <w:sz w:val="20"/>
                <w:szCs w:val="20"/>
              </w:rPr>
              <w:t>(</w:t>
            </w:r>
            <w:hyperlink r:id="rId18">
              <w:r w:rsidRPr="00122A6C">
                <w:rPr>
                  <w:rFonts w:eastAsia="Times New Roman"/>
                  <w:sz w:val="20"/>
                  <w:szCs w:val="20"/>
                </w:rPr>
                <w:t>m</w:t>
              </w:r>
              <w:r w:rsidRPr="00122A6C">
                <w:rPr>
                  <w:sz w:val="20"/>
                  <w:szCs w:val="20"/>
                </w:rPr>
                <w:t xml:space="preserve">ake reference to targets identified in </w:t>
              </w:r>
              <w:r w:rsidRPr="00122A6C">
                <w:rPr>
                  <w:rStyle w:val="Hyperlink"/>
                  <w:rFonts w:eastAsia="Times New Roman"/>
                  <w:sz w:val="20"/>
                  <w:szCs w:val="20"/>
                </w:rPr>
                <w:t>Planning Guide</w:t>
              </w:r>
            </w:hyperlink>
            <w:r w:rsidRPr="00122A6C">
              <w:rPr>
                <w:sz w:val="20"/>
                <w:szCs w:val="20"/>
              </w:rPr>
              <w:t xml:space="preserve"> or </w:t>
            </w:r>
            <w:hyperlink r:id="rId19">
              <w:r w:rsidRPr="00122A6C">
                <w:rPr>
                  <w:rStyle w:val="Hyperlink"/>
                  <w:sz w:val="20"/>
                  <w:szCs w:val="20"/>
                </w:rPr>
                <w:t>QTS Professional Standards</w:t>
              </w:r>
            </w:hyperlink>
            <w:r w:rsidRPr="00122A6C">
              <w:rPr>
                <w:sz w:val="20"/>
                <w:szCs w:val="20"/>
              </w:rPr>
              <w:t xml:space="preserve"> and weekly mentor meetings. You may also draw from targets links to the </w:t>
            </w:r>
            <w:hyperlink r:id="rId20">
              <w:r w:rsidRPr="00122A6C">
                <w:rPr>
                  <w:rStyle w:val="Hyperlink"/>
                  <w:sz w:val="20"/>
                  <w:szCs w:val="20"/>
                </w:rPr>
                <w:t>Welsh Language Competency Framewor</w:t>
              </w:r>
            </w:hyperlink>
            <w:r w:rsidRPr="00122A6C">
              <w:rPr>
                <w:sz w:val="20"/>
                <w:szCs w:val="20"/>
              </w:rPr>
              <w:t>k)</w:t>
            </w:r>
          </w:p>
        </w:tc>
        <w:tc>
          <w:tcPr>
            <w:tcW w:w="11739" w:type="dxa"/>
            <w:gridSpan w:val="2"/>
            <w:shd w:val="clear" w:color="auto" w:fill="FFFFFF" w:themeFill="background1"/>
          </w:tcPr>
          <w:p w14:paraId="283EFE27" w14:textId="4D2A2EC5" w:rsidR="00A8673B" w:rsidRPr="00122A6C" w:rsidRDefault="00A8673B" w:rsidP="5079DFCC">
            <w:pPr>
              <w:pStyle w:val="ListParagraph"/>
              <w:numPr>
                <w:ilvl w:val="0"/>
                <w:numId w:val="6"/>
              </w:numPr>
              <w:rPr>
                <w:rStyle w:val="eop"/>
                <w:color w:val="000000" w:themeColor="text1"/>
                <w:sz w:val="20"/>
                <w:szCs w:val="20"/>
              </w:rPr>
            </w:pPr>
          </w:p>
        </w:tc>
      </w:tr>
    </w:tbl>
    <w:p w14:paraId="260116EF" w14:textId="17986326" w:rsidR="00A8673B" w:rsidRPr="00122A6C" w:rsidRDefault="00A8673B" w:rsidP="00A8673B">
      <w:pPr>
        <w:tabs>
          <w:tab w:val="left" w:pos="4118"/>
        </w:tabs>
      </w:pPr>
    </w:p>
    <w:sectPr w:rsidR="00A8673B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8C9B10" w14:textId="77777777" w:rsidR="00422B36" w:rsidRDefault="00422B36" w:rsidP="00B24C18">
      <w:r>
        <w:separator/>
      </w:r>
    </w:p>
  </w:endnote>
  <w:endnote w:type="continuationSeparator" w:id="0">
    <w:p w14:paraId="0CF61B59" w14:textId="77777777" w:rsidR="00422B36" w:rsidRDefault="00422B36" w:rsidP="00B24C18">
      <w:r>
        <w:continuationSeparator/>
      </w:r>
    </w:p>
  </w:endnote>
  <w:endnote w:type="continuationNotice" w:id="1">
    <w:p w14:paraId="5743764C" w14:textId="77777777" w:rsidR="00422B36" w:rsidRDefault="00422B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AAB6BF" w14:textId="77777777" w:rsidR="00422B36" w:rsidRDefault="00422B36" w:rsidP="00B24C18">
      <w:r>
        <w:separator/>
      </w:r>
    </w:p>
  </w:footnote>
  <w:footnote w:type="continuationSeparator" w:id="0">
    <w:p w14:paraId="6A337922" w14:textId="77777777" w:rsidR="00422B36" w:rsidRDefault="00422B36" w:rsidP="00B24C18">
      <w:r>
        <w:continuationSeparator/>
      </w:r>
    </w:p>
  </w:footnote>
  <w:footnote w:type="continuationNotice" w:id="1">
    <w:p w14:paraId="471E33A0" w14:textId="77777777" w:rsidR="00422B36" w:rsidRDefault="00422B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4647E" w14:textId="7AF6C6C4" w:rsidR="00F15320" w:rsidRDefault="00422B36">
    <w:pPr>
      <w:pStyle w:val="Header"/>
    </w:pPr>
    <w:r>
      <w:rPr>
        <w:noProof/>
      </w:rPr>
      <w:pict w14:anchorId="683438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045735" o:spid="_x0000_s2051" type="#_x0000_t75" alt="Shield" style="position:absolute;margin-left:0;margin-top:0;width:450.9pt;height:450.9pt;z-index:-251658237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hiel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13F5F" w14:textId="3679A3E9" w:rsidR="00EF0BE1" w:rsidRDefault="00422B36" w:rsidP="002014FA">
    <w:pPr>
      <w:pStyle w:val="Header"/>
      <w:tabs>
        <w:tab w:val="clear" w:pos="4680"/>
        <w:tab w:val="clear" w:pos="9360"/>
        <w:tab w:val="left" w:pos="5085"/>
      </w:tabs>
    </w:pPr>
    <w:r>
      <w:rPr>
        <w:noProof/>
      </w:rPr>
      <w:pict w14:anchorId="7391EF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045736" o:spid="_x0000_s2050" type="#_x0000_t75" alt="Shield" style="position:absolute;margin-left:0;margin-top:0;width:450.9pt;height:450.9pt;z-index:-25165823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hield" gain="19661f" blacklevel="22938f"/>
          <w10:wrap anchorx="margin" anchory="margin"/>
        </v:shape>
      </w:pict>
    </w:r>
    <w:r w:rsidR="006F3458"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DB2DE" w14:textId="7A9762DE" w:rsidR="00F15320" w:rsidRDefault="00422B36">
    <w:pPr>
      <w:pStyle w:val="Header"/>
    </w:pPr>
    <w:r>
      <w:rPr>
        <w:noProof/>
      </w:rPr>
      <w:pict w14:anchorId="1CB8DC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045734" o:spid="_x0000_s2049" type="#_x0000_t75" alt="Shield" style="position:absolute;margin-left:0;margin-top:0;width:450.9pt;height:450.9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hiel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5"/>
  </w:num>
  <w:num w:numId="4">
    <w:abstractNumId w:val="3"/>
  </w:num>
  <w:num w:numId="5">
    <w:abstractNumId w:val="6"/>
  </w:num>
  <w:num w:numId="6">
    <w:abstractNumId w:val="2"/>
  </w:num>
  <w:num w:numId="7">
    <w:abstractNumId w:val="13"/>
  </w:num>
  <w:num w:numId="8">
    <w:abstractNumId w:val="4"/>
  </w:num>
  <w:num w:numId="9">
    <w:abstractNumId w:val="9"/>
  </w:num>
  <w:num w:numId="10">
    <w:abstractNumId w:val="5"/>
  </w:num>
  <w:num w:numId="11">
    <w:abstractNumId w:val="11"/>
  </w:num>
  <w:num w:numId="12">
    <w:abstractNumId w:val="10"/>
  </w:num>
  <w:num w:numId="13">
    <w:abstractNumId w:val="8"/>
  </w:num>
  <w:num w:numId="14">
    <w:abstractNumId w:val="14"/>
  </w:num>
  <w:num w:numId="15">
    <w:abstractNumId w:val="12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D74"/>
    <w:rsid w:val="002D5274"/>
    <w:rsid w:val="002D5B9A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41E97"/>
    <w:rsid w:val="003439F5"/>
    <w:rsid w:val="00345350"/>
    <w:rsid w:val="003502C7"/>
    <w:rsid w:val="003652F6"/>
    <w:rsid w:val="003712CF"/>
    <w:rsid w:val="003754EC"/>
    <w:rsid w:val="003770F9"/>
    <w:rsid w:val="00380398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4C1F"/>
    <w:rsid w:val="003F528C"/>
    <w:rsid w:val="003F61EF"/>
    <w:rsid w:val="00401842"/>
    <w:rsid w:val="0040291F"/>
    <w:rsid w:val="00405745"/>
    <w:rsid w:val="00413F1D"/>
    <w:rsid w:val="0041785D"/>
    <w:rsid w:val="00422B36"/>
    <w:rsid w:val="00424708"/>
    <w:rsid w:val="00427445"/>
    <w:rsid w:val="00432959"/>
    <w:rsid w:val="004331DD"/>
    <w:rsid w:val="00433B74"/>
    <w:rsid w:val="00442C4B"/>
    <w:rsid w:val="004471F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600AC0"/>
    <w:rsid w:val="00602717"/>
    <w:rsid w:val="006075D4"/>
    <w:rsid w:val="00607A3B"/>
    <w:rsid w:val="00610C4A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2CE0"/>
    <w:rsid w:val="007E49A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5420"/>
    <w:rsid w:val="00857E25"/>
    <w:rsid w:val="00860BF0"/>
    <w:rsid w:val="00861261"/>
    <w:rsid w:val="008660DD"/>
    <w:rsid w:val="008722A7"/>
    <w:rsid w:val="008723DA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C00"/>
    <w:rsid w:val="00A1737E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542A"/>
    <w:rsid w:val="00B966C3"/>
    <w:rsid w:val="00BA4D20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1277C"/>
    <w:rsid w:val="00C230F5"/>
    <w:rsid w:val="00C23779"/>
    <w:rsid w:val="00C24A64"/>
    <w:rsid w:val="00C279F7"/>
    <w:rsid w:val="00C34284"/>
    <w:rsid w:val="00C349FA"/>
    <w:rsid w:val="00C433B4"/>
    <w:rsid w:val="00C4427C"/>
    <w:rsid w:val="00C57151"/>
    <w:rsid w:val="00C57C37"/>
    <w:rsid w:val="00C619C7"/>
    <w:rsid w:val="00C62021"/>
    <w:rsid w:val="00C70AE9"/>
    <w:rsid w:val="00C82DEA"/>
    <w:rsid w:val="00C8344F"/>
    <w:rsid w:val="00C8394D"/>
    <w:rsid w:val="00C964D6"/>
    <w:rsid w:val="00C96E70"/>
    <w:rsid w:val="00CA221A"/>
    <w:rsid w:val="00CA4372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A8E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7CC2"/>
    <w:rsid w:val="00DB1D3B"/>
    <w:rsid w:val="00DB3D27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B11A6"/>
    <w:rsid w:val="00EB49C4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26C2275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C5DED6"/>
    <w:rsid w:val="0634A181"/>
    <w:rsid w:val="06EDF45E"/>
    <w:rsid w:val="076C5E49"/>
    <w:rsid w:val="08CFEA9E"/>
    <w:rsid w:val="09616060"/>
    <w:rsid w:val="0976FDF5"/>
    <w:rsid w:val="09B8299E"/>
    <w:rsid w:val="0A40B7C3"/>
    <w:rsid w:val="0AA9C182"/>
    <w:rsid w:val="0B357A20"/>
    <w:rsid w:val="0C26A80A"/>
    <w:rsid w:val="0C5DEFF7"/>
    <w:rsid w:val="0CCFE468"/>
    <w:rsid w:val="0EE562F4"/>
    <w:rsid w:val="10A915B8"/>
    <w:rsid w:val="10C560F6"/>
    <w:rsid w:val="10CCB609"/>
    <w:rsid w:val="1134600F"/>
    <w:rsid w:val="120A99EF"/>
    <w:rsid w:val="1273684D"/>
    <w:rsid w:val="12F06998"/>
    <w:rsid w:val="133B01A4"/>
    <w:rsid w:val="13844EB1"/>
    <w:rsid w:val="13B7A622"/>
    <w:rsid w:val="13E8C6F1"/>
    <w:rsid w:val="13F87EE2"/>
    <w:rsid w:val="1458F452"/>
    <w:rsid w:val="152CD1F5"/>
    <w:rsid w:val="157DA6E6"/>
    <w:rsid w:val="16A9B87D"/>
    <w:rsid w:val="17017302"/>
    <w:rsid w:val="170DFDEC"/>
    <w:rsid w:val="17301B93"/>
    <w:rsid w:val="17CC7130"/>
    <w:rsid w:val="19F29416"/>
    <w:rsid w:val="1AB1D3C9"/>
    <w:rsid w:val="1B30DFA6"/>
    <w:rsid w:val="1BCF9CC0"/>
    <w:rsid w:val="1CA60971"/>
    <w:rsid w:val="1CE4A671"/>
    <w:rsid w:val="1D761C33"/>
    <w:rsid w:val="1D914766"/>
    <w:rsid w:val="1E6F092A"/>
    <w:rsid w:val="1F998855"/>
    <w:rsid w:val="1FF63A1D"/>
    <w:rsid w:val="2078F36B"/>
    <w:rsid w:val="2085FEF1"/>
    <w:rsid w:val="20F02636"/>
    <w:rsid w:val="216B98C1"/>
    <w:rsid w:val="21A0B7A7"/>
    <w:rsid w:val="23456FA5"/>
    <w:rsid w:val="23742361"/>
    <w:rsid w:val="238D6589"/>
    <w:rsid w:val="23DE3A7A"/>
    <w:rsid w:val="243AF805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8148AAA"/>
    <w:rsid w:val="2818ADF7"/>
    <w:rsid w:val="2917F4DD"/>
    <w:rsid w:val="298E0C9B"/>
    <w:rsid w:val="2A4829C1"/>
    <w:rsid w:val="2A9176CE"/>
    <w:rsid w:val="2B121D0B"/>
    <w:rsid w:val="2B94E101"/>
    <w:rsid w:val="2C06D572"/>
    <w:rsid w:val="2C4D67DD"/>
    <w:rsid w:val="2C597B63"/>
    <w:rsid w:val="2E48238B"/>
    <w:rsid w:val="2EB3F0DE"/>
    <w:rsid w:val="2F5D600D"/>
    <w:rsid w:val="2F7D7A4A"/>
    <w:rsid w:val="2FB005FE"/>
    <w:rsid w:val="2FE31611"/>
    <w:rsid w:val="2FFC5200"/>
    <w:rsid w:val="30E03AE2"/>
    <w:rsid w:val="30FFBC33"/>
    <w:rsid w:val="317905B7"/>
    <w:rsid w:val="31F15417"/>
    <w:rsid w:val="3217F7AA"/>
    <w:rsid w:val="3282A6C3"/>
    <w:rsid w:val="32A96D6C"/>
    <w:rsid w:val="3352DC9B"/>
    <w:rsid w:val="33F1CE8E"/>
    <w:rsid w:val="343DEAC2"/>
    <w:rsid w:val="3448CA9D"/>
    <w:rsid w:val="345646CE"/>
    <w:rsid w:val="3478C714"/>
    <w:rsid w:val="34F538C1"/>
    <w:rsid w:val="34FC8DD4"/>
    <w:rsid w:val="35C57E54"/>
    <w:rsid w:val="35C8804C"/>
    <w:rsid w:val="3630EEF8"/>
    <w:rsid w:val="3692829E"/>
    <w:rsid w:val="377556AB"/>
    <w:rsid w:val="37D9CEEB"/>
    <w:rsid w:val="3821F7A0"/>
    <w:rsid w:val="3922300D"/>
    <w:rsid w:val="39B6A4C4"/>
    <w:rsid w:val="39FB9BB3"/>
    <w:rsid w:val="39FBCE84"/>
    <w:rsid w:val="3A051ED8"/>
    <w:rsid w:val="3A40C573"/>
    <w:rsid w:val="3A978EB1"/>
    <w:rsid w:val="3AB5049F"/>
    <w:rsid w:val="3AE73F4A"/>
    <w:rsid w:val="3B1409FB"/>
    <w:rsid w:val="3B65AB3D"/>
    <w:rsid w:val="3B6AD339"/>
    <w:rsid w:val="3C144268"/>
    <w:rsid w:val="3C6E3D6C"/>
    <w:rsid w:val="3C9548A9"/>
    <w:rsid w:val="3D44AA1D"/>
    <w:rsid w:val="3D9164AB"/>
    <w:rsid w:val="3DDC01DE"/>
    <w:rsid w:val="3E882474"/>
    <w:rsid w:val="3EAC8C90"/>
    <w:rsid w:val="3F59BBEB"/>
    <w:rsid w:val="3F604FC7"/>
    <w:rsid w:val="3F907572"/>
    <w:rsid w:val="40C8323A"/>
    <w:rsid w:val="4133FF8D"/>
    <w:rsid w:val="41F8671E"/>
    <w:rsid w:val="422BBE8F"/>
    <w:rsid w:val="4234C03E"/>
    <w:rsid w:val="424B0E4F"/>
    <w:rsid w:val="42750B9C"/>
    <w:rsid w:val="42DFBF7C"/>
    <w:rsid w:val="42E9FF02"/>
    <w:rsid w:val="435F6DF5"/>
    <w:rsid w:val="44059573"/>
    <w:rsid w:val="4451E175"/>
    <w:rsid w:val="4463B3C4"/>
    <w:rsid w:val="45C74019"/>
    <w:rsid w:val="469785AC"/>
    <w:rsid w:val="4730CF07"/>
    <w:rsid w:val="485C6218"/>
    <w:rsid w:val="4866DF54"/>
    <w:rsid w:val="48748E56"/>
    <w:rsid w:val="490A2765"/>
    <w:rsid w:val="49104E83"/>
    <w:rsid w:val="495C9A85"/>
    <w:rsid w:val="4A2134E7"/>
    <w:rsid w:val="4A528887"/>
    <w:rsid w:val="4A5A76CB"/>
    <w:rsid w:val="4A94574D"/>
    <w:rsid w:val="4AA82D6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79DFCC"/>
    <w:rsid w:val="5135C152"/>
    <w:rsid w:val="513EB908"/>
    <w:rsid w:val="51F34695"/>
    <w:rsid w:val="52662907"/>
    <w:rsid w:val="52C5AB21"/>
    <w:rsid w:val="534E6807"/>
    <w:rsid w:val="543250E9"/>
    <w:rsid w:val="546CCA9C"/>
    <w:rsid w:val="5478A89E"/>
    <w:rsid w:val="55283EEB"/>
    <w:rsid w:val="55696803"/>
    <w:rsid w:val="559A335C"/>
    <w:rsid w:val="55A1886F"/>
    <w:rsid w:val="56D521EA"/>
    <w:rsid w:val="56F79893"/>
    <w:rsid w:val="570BD562"/>
    <w:rsid w:val="571D3E3C"/>
    <w:rsid w:val="5770E217"/>
    <w:rsid w:val="579AE0A4"/>
    <w:rsid w:val="584EA3DB"/>
    <w:rsid w:val="58ABC708"/>
    <w:rsid w:val="58AEC5FD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F13E54F"/>
    <w:rsid w:val="5F1A0C6D"/>
    <w:rsid w:val="5F9DA05C"/>
    <w:rsid w:val="5FE5C911"/>
    <w:rsid w:val="6024CBB3"/>
    <w:rsid w:val="60757A50"/>
    <w:rsid w:val="60A43C55"/>
    <w:rsid w:val="611009A8"/>
    <w:rsid w:val="617AA906"/>
    <w:rsid w:val="619A2A57"/>
    <w:rsid w:val="61FEA297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7DD496"/>
    <w:rsid w:val="668140D1"/>
    <w:rsid w:val="6739581E"/>
    <w:rsid w:val="67A029C4"/>
    <w:rsid w:val="680FC4CF"/>
    <w:rsid w:val="684D66AB"/>
    <w:rsid w:val="690BD9EF"/>
    <w:rsid w:val="697DCE60"/>
    <w:rsid w:val="69F3E61E"/>
    <w:rsid w:val="6AFDE5C0"/>
    <w:rsid w:val="6B01D72A"/>
    <w:rsid w:val="6B0FDB18"/>
    <w:rsid w:val="6BCAC7AA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DABBED"/>
    <w:rsid w:val="729D3863"/>
    <w:rsid w:val="72C62CB3"/>
    <w:rsid w:val="73514886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4E40A16"/>
  <w14:defaultImageDpi w14:val="32767"/>
  <w15:chartTrackingRefBased/>
  <w15:docId w15:val="{6FF88528-3039-4EDD-821B-CFD999F1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oodle.uwtsd.ac.uk/mod/folder/view.php?id=430434&amp;forceview=1" TargetMode="External"/><Relationship Id="rId18" Type="http://schemas.openxmlformats.org/officeDocument/2006/relationships/hyperlink" Target="https://moodle.uwtsd.ac.uk/mod/folder/view.php?id=430434&amp;forceview=1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moodle.uwtsd.ac.uk/mod/folder/view.php?id=430434&amp;forceview=1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s://gov.wales/sites/default/files/publications/2019-06/welsh-language-competency-framework-for-education-practitioners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gov.wales/sites/default/files/publications/2018-03/the-four-purposes-of-the-curriculum-for-wales.pdf" TargetMode="External"/><Relationship Id="rId19" Type="http://schemas.openxmlformats.org/officeDocument/2006/relationships/hyperlink" Target="https://moodle.uwtsd.ac.uk/mod/folder/view.php?id=430434&amp;forceview=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ov.wales/sites/default/files/publications/2019-06/welsh-language-competency-framework-for-education-practitioners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Kelly Gipson</DisplayName>
        <AccountId>41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FD7B8A-F3C0-4BEB-AF99-08258C94B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</TotalTime>
  <Pages>4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Microsoft Office User</cp:lastModifiedBy>
  <cp:revision>2</cp:revision>
  <cp:lastPrinted>2022-03-31T22:59:00Z</cp:lastPrinted>
  <dcterms:created xsi:type="dcterms:W3CDTF">2022-10-06T13:59:00Z</dcterms:created>
  <dcterms:modified xsi:type="dcterms:W3CDTF">2022-10-06T13:59:00Z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