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Light"/>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80" w:type="dxa"/>
          <w:right w:w="1080" w:type="dxa"/>
        </w:tblCellMar>
        <w:tblLook w:val="04A0" w:firstRow="1" w:lastRow="0" w:firstColumn="1" w:lastColumn="0" w:noHBand="0" w:noVBand="1"/>
        <w:tblDescription w:val="Layout table to enter two menus per page with Event Intro and Event Date"/>
      </w:tblPr>
      <w:tblGrid>
        <w:gridCol w:w="6840"/>
        <w:gridCol w:w="6840"/>
      </w:tblGrid>
      <w:tr w:rsidR="00697ABC" w:rsidRPr="00697ABC" w14:paraId="721A4B7E" w14:textId="77777777" w:rsidTr="008325E1">
        <w:trPr>
          <w:trHeight w:val="9201"/>
          <w:jc w:val="center"/>
        </w:trPr>
        <w:tc>
          <w:tcPr>
            <w:tcW w:w="7055" w:type="dxa"/>
            <w:tcMar>
              <w:left w:w="1440" w:type="dxa"/>
            </w:tcMar>
          </w:tcPr>
          <w:p w14:paraId="4FCDAFF5" w14:textId="044ACE2C" w:rsidR="0048018E" w:rsidRPr="0048018E" w:rsidRDefault="004B1E91" w:rsidP="008325E1">
            <w:pPr>
              <w:pStyle w:val="Title"/>
            </w:pPr>
            <w:r>
              <w:t xml:space="preserve">  </w:t>
            </w:r>
          </w:p>
          <w:p w14:paraId="20E42771" w14:textId="578F96D6" w:rsidR="0004174D" w:rsidRPr="0048018E" w:rsidRDefault="009A638D" w:rsidP="008325E1">
            <w:pPr>
              <w:pStyle w:val="Heading1"/>
              <w:framePr w:hSpace="0" w:wrap="auto" w:vAnchor="margin" w:hAnchor="text" w:xAlign="left" w:yAlign="inline"/>
            </w:pPr>
            <w:r>
              <w:rPr>
                <w:noProof/>
              </w:rPr>
              <w:drawing>
                <wp:anchor distT="0" distB="0" distL="114300" distR="114300" simplePos="0" relativeHeight="251668480" behindDoc="1" locked="0" layoutInCell="1" allowOverlap="1" wp14:anchorId="6F6AEB72" wp14:editId="1E5B7E20">
                  <wp:simplePos x="0" y="0"/>
                  <wp:positionH relativeFrom="column">
                    <wp:posOffset>948690</wp:posOffset>
                  </wp:positionH>
                  <wp:positionV relativeFrom="paragraph">
                    <wp:posOffset>257175</wp:posOffset>
                  </wp:positionV>
                  <wp:extent cx="4957134" cy="3299460"/>
                  <wp:effectExtent l="0" t="0" r="0" b="0"/>
                  <wp:wrapNone/>
                  <wp:docPr id="3" name="Picture 3" descr="Valentine's Day 2023 Rose Facepack for Glowing Skin - Hot News Upd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entine's Day 2023 Rose Facepack for Glowing Skin - Hot News Updates"/>
                          <pic:cNvPicPr>
                            <a:picLocks noChangeAspect="1" noChangeArrowheads="1"/>
                          </pic:cNvPicPr>
                        </pic:nvPicPr>
                        <pic:blipFill>
                          <a:blip r:embed="rId11" cstate="print">
                            <a:alphaModFix amt="24000"/>
                            <a:extLst>
                              <a:ext uri="{28A0092B-C50C-407E-A947-70E740481C1C}">
                                <a14:useLocalDpi xmlns:a14="http://schemas.microsoft.com/office/drawing/2010/main" val="0"/>
                              </a:ext>
                            </a:extLst>
                          </a:blip>
                          <a:srcRect/>
                          <a:stretch>
                            <a:fillRect/>
                          </a:stretch>
                        </pic:blipFill>
                        <pic:spPr bwMode="auto">
                          <a:xfrm>
                            <a:off x="0" y="0"/>
                            <a:ext cx="4957134" cy="3299460"/>
                          </a:xfrm>
                          <a:prstGeom prst="rect">
                            <a:avLst/>
                          </a:prstGeom>
                          <a:noFill/>
                          <a:ln>
                            <a:noFill/>
                          </a:ln>
                          <a:effectLst>
                            <a:softEdge rad="279400"/>
                          </a:effectLst>
                        </pic:spPr>
                      </pic:pic>
                    </a:graphicData>
                  </a:graphic>
                  <wp14:sizeRelH relativeFrom="margin">
                    <wp14:pctWidth>0</wp14:pctWidth>
                  </wp14:sizeRelH>
                  <wp14:sizeRelV relativeFrom="margin">
                    <wp14:pctHeight>0</wp14:pctHeight>
                  </wp14:sizeRelV>
                </wp:anchor>
              </w:drawing>
            </w:r>
            <w:sdt>
              <w:sdtPr>
                <w:alias w:val="Appetizer:"/>
                <w:tag w:val="Appetizer:"/>
                <w:id w:val="740673323"/>
                <w:placeholder>
                  <w:docPart w:val="1FB17EF93325447EAF2DB485AA8B34A9"/>
                </w:placeholder>
                <w:temporary/>
                <w:showingPlcHdr/>
                <w15:appearance w15:val="hidden"/>
              </w:sdtPr>
              <w:sdtContent>
                <w:r w:rsidR="0004174D" w:rsidRPr="0048018E">
                  <w:t>APPETIZER</w:t>
                </w:r>
              </w:sdtContent>
            </w:sdt>
          </w:p>
          <w:p w14:paraId="09703832" w14:textId="629D9195" w:rsidR="004B1E91" w:rsidRPr="004B1E91" w:rsidRDefault="003C62C5" w:rsidP="004B1E91">
            <w:pPr>
              <w:ind w:left="360"/>
              <w:jc w:val="both"/>
              <w:rPr>
                <w:color w:val="000000" w:themeColor="text1"/>
                <w:sz w:val="21"/>
                <w:lang w:val="en-GB"/>
              </w:rPr>
            </w:pPr>
            <w:r>
              <w:rPr>
                <w:color w:val="000000" w:themeColor="text1"/>
                <w:sz w:val="21"/>
                <w:lang w:val="en-GB"/>
              </w:rPr>
              <w:t xml:space="preserve">      </w:t>
            </w:r>
            <w:r w:rsidR="004B1E91" w:rsidRPr="004B1E91">
              <w:rPr>
                <w:color w:val="000000" w:themeColor="text1"/>
                <w:sz w:val="21"/>
                <w:lang w:val="en-GB"/>
              </w:rPr>
              <w:t>Wild Mushroom Soup - £8</w:t>
            </w:r>
            <w:r w:rsidR="00860FDA">
              <w:rPr>
                <w:color w:val="000000" w:themeColor="text1"/>
                <w:sz w:val="21"/>
                <w:lang w:val="en-GB"/>
              </w:rPr>
              <w:t>.00</w:t>
            </w:r>
          </w:p>
          <w:p w14:paraId="31288512" w14:textId="5714E485" w:rsidR="004B1E91" w:rsidRPr="004B1E91" w:rsidRDefault="004B1E91" w:rsidP="00860FDA">
            <w:pPr>
              <w:ind w:left="720"/>
              <w:jc w:val="both"/>
              <w:rPr>
                <w:color w:val="000000" w:themeColor="text1"/>
                <w:sz w:val="21"/>
                <w:lang w:val="en-GB"/>
              </w:rPr>
            </w:pPr>
            <w:r w:rsidRPr="004B1E91">
              <w:rPr>
                <w:color w:val="000000" w:themeColor="text1"/>
                <w:sz w:val="21"/>
                <w:lang w:val="en-GB"/>
              </w:rPr>
              <w:t xml:space="preserve">Creamy soup made with wild mushrooms and thyme, served with artisan </w:t>
            </w:r>
            <w:r w:rsidR="00A0239B" w:rsidRPr="004B1E91">
              <w:rPr>
                <w:color w:val="000000" w:themeColor="text1"/>
                <w:sz w:val="21"/>
                <w:lang w:val="en-GB"/>
              </w:rPr>
              <w:t>bread.</w:t>
            </w:r>
          </w:p>
          <w:p w14:paraId="7A85D223" w14:textId="3A8DB1BB" w:rsidR="004B1E91" w:rsidRDefault="004B1E91" w:rsidP="004B1E91">
            <w:pPr>
              <w:ind w:left="720"/>
              <w:jc w:val="both"/>
              <w:rPr>
                <w:color w:val="FF0000"/>
                <w:sz w:val="16"/>
                <w:szCs w:val="16"/>
                <w:lang w:val="en-GB"/>
              </w:rPr>
            </w:pPr>
            <w:r w:rsidRPr="004B1E91">
              <w:rPr>
                <w:color w:val="FF0000"/>
                <w:sz w:val="16"/>
                <w:szCs w:val="16"/>
                <w:lang w:val="en-GB"/>
              </w:rPr>
              <w:t>Contains: Gluten, Dairy</w:t>
            </w:r>
          </w:p>
          <w:p w14:paraId="68E82128" w14:textId="42DA9C4E" w:rsidR="00860FDA" w:rsidRPr="004B1E91" w:rsidRDefault="00860FDA" w:rsidP="004B1E91">
            <w:pPr>
              <w:ind w:left="720"/>
              <w:jc w:val="both"/>
              <w:rPr>
                <w:color w:val="FF0000"/>
                <w:sz w:val="16"/>
                <w:szCs w:val="16"/>
                <w:lang w:val="en-GB"/>
              </w:rPr>
            </w:pPr>
          </w:p>
          <w:p w14:paraId="7ADB774E" w14:textId="644BD8C1" w:rsidR="004B1E91" w:rsidRPr="004B1E91" w:rsidRDefault="003C62C5" w:rsidP="004B1E91">
            <w:pPr>
              <w:ind w:left="360"/>
              <w:jc w:val="both"/>
              <w:rPr>
                <w:color w:val="000000" w:themeColor="text1"/>
                <w:sz w:val="21"/>
                <w:lang w:val="en-GB"/>
              </w:rPr>
            </w:pPr>
            <w:r>
              <w:rPr>
                <w:color w:val="000000" w:themeColor="text1"/>
                <w:sz w:val="21"/>
                <w:lang w:val="en-GB"/>
              </w:rPr>
              <w:t xml:space="preserve">      </w:t>
            </w:r>
            <w:r w:rsidR="004B1E91" w:rsidRPr="004B1E91">
              <w:rPr>
                <w:color w:val="000000" w:themeColor="text1"/>
                <w:sz w:val="21"/>
                <w:lang w:val="en-GB"/>
              </w:rPr>
              <w:t>Grilled Prawns - £10</w:t>
            </w:r>
            <w:r w:rsidR="00860FDA">
              <w:rPr>
                <w:color w:val="000000" w:themeColor="text1"/>
                <w:sz w:val="21"/>
                <w:lang w:val="en-GB"/>
              </w:rPr>
              <w:t>.00</w:t>
            </w:r>
          </w:p>
          <w:p w14:paraId="507CEF6F" w14:textId="21F40631" w:rsidR="004B1E91" w:rsidRPr="004B1E91" w:rsidRDefault="004B1E91" w:rsidP="00860FDA">
            <w:pPr>
              <w:ind w:left="720"/>
              <w:jc w:val="both"/>
              <w:rPr>
                <w:color w:val="000000" w:themeColor="text1"/>
                <w:sz w:val="21"/>
                <w:lang w:val="en-GB"/>
              </w:rPr>
            </w:pPr>
            <w:r w:rsidRPr="004B1E91">
              <w:rPr>
                <w:color w:val="000000" w:themeColor="text1"/>
                <w:sz w:val="21"/>
                <w:lang w:val="en-GB"/>
              </w:rPr>
              <w:t xml:space="preserve">Grilled king prawns with garlic and lemon butter, served with mixed </w:t>
            </w:r>
            <w:r w:rsidR="00A0239B" w:rsidRPr="004B1E91">
              <w:rPr>
                <w:color w:val="000000" w:themeColor="text1"/>
                <w:sz w:val="21"/>
                <w:lang w:val="en-GB"/>
              </w:rPr>
              <w:t>greens.</w:t>
            </w:r>
          </w:p>
          <w:p w14:paraId="63FA5827" w14:textId="2C4CEDA6" w:rsidR="004B1E91" w:rsidRDefault="004B1E91" w:rsidP="004B1E91">
            <w:pPr>
              <w:ind w:left="720"/>
              <w:jc w:val="both"/>
              <w:rPr>
                <w:color w:val="FF0000"/>
                <w:sz w:val="16"/>
                <w:szCs w:val="16"/>
                <w:lang w:val="en-GB"/>
              </w:rPr>
            </w:pPr>
            <w:r w:rsidRPr="004B1E91">
              <w:rPr>
                <w:color w:val="FF0000"/>
                <w:sz w:val="16"/>
                <w:szCs w:val="16"/>
                <w:lang w:val="en-GB"/>
              </w:rPr>
              <w:t>Contains: Shellfish</w:t>
            </w:r>
          </w:p>
          <w:p w14:paraId="1E45C549" w14:textId="009B4AA4" w:rsidR="00860FDA" w:rsidRPr="004B1E91" w:rsidRDefault="00860FDA" w:rsidP="004B1E91">
            <w:pPr>
              <w:ind w:left="720"/>
              <w:jc w:val="both"/>
              <w:rPr>
                <w:color w:val="FF0000"/>
                <w:sz w:val="16"/>
                <w:szCs w:val="16"/>
                <w:lang w:val="en-GB"/>
              </w:rPr>
            </w:pPr>
          </w:p>
          <w:p w14:paraId="1614C06A" w14:textId="576FCCB8" w:rsidR="004B1E91" w:rsidRPr="004B1E91" w:rsidRDefault="003C62C5" w:rsidP="004B1E91">
            <w:pPr>
              <w:ind w:left="360"/>
              <w:jc w:val="both"/>
              <w:rPr>
                <w:color w:val="000000" w:themeColor="text1"/>
                <w:sz w:val="21"/>
                <w:lang w:val="en-GB"/>
              </w:rPr>
            </w:pPr>
            <w:r>
              <w:rPr>
                <w:color w:val="000000" w:themeColor="text1"/>
                <w:sz w:val="21"/>
                <w:lang w:val="en-GB"/>
              </w:rPr>
              <w:t xml:space="preserve">      </w:t>
            </w:r>
            <w:r w:rsidR="004B1E91" w:rsidRPr="004B1E91">
              <w:rPr>
                <w:color w:val="000000" w:themeColor="text1"/>
                <w:sz w:val="21"/>
                <w:lang w:val="en-GB"/>
              </w:rPr>
              <w:t xml:space="preserve">Beetroot </w:t>
            </w:r>
            <w:r>
              <w:rPr>
                <w:color w:val="000000" w:themeColor="text1"/>
                <w:sz w:val="21"/>
                <w:lang w:val="en-GB"/>
              </w:rPr>
              <w:t>&amp;</w:t>
            </w:r>
            <w:r w:rsidR="004B1E91" w:rsidRPr="004B1E91">
              <w:rPr>
                <w:color w:val="000000" w:themeColor="text1"/>
                <w:sz w:val="21"/>
                <w:lang w:val="en-GB"/>
              </w:rPr>
              <w:t xml:space="preserve"> Goat Cheese Salad - £7</w:t>
            </w:r>
            <w:r w:rsidR="00860FDA">
              <w:rPr>
                <w:color w:val="000000" w:themeColor="text1"/>
                <w:sz w:val="21"/>
                <w:lang w:val="en-GB"/>
              </w:rPr>
              <w:t>.00</w:t>
            </w:r>
          </w:p>
          <w:p w14:paraId="2CEAF5BD" w14:textId="175A185A" w:rsidR="004B1E91" w:rsidRPr="004B1E91" w:rsidRDefault="004B1E91" w:rsidP="00860FDA">
            <w:pPr>
              <w:ind w:left="720"/>
              <w:jc w:val="both"/>
              <w:rPr>
                <w:color w:val="000000" w:themeColor="text1"/>
                <w:sz w:val="21"/>
                <w:lang w:val="en-GB"/>
              </w:rPr>
            </w:pPr>
            <w:r w:rsidRPr="004B1E91">
              <w:rPr>
                <w:color w:val="000000" w:themeColor="text1"/>
                <w:sz w:val="21"/>
                <w:lang w:val="en-GB"/>
              </w:rPr>
              <w:t xml:space="preserve">Roasted beetroot with mixed greens, goat cheese, and balsamic </w:t>
            </w:r>
            <w:r w:rsidR="00A0239B" w:rsidRPr="004B1E91">
              <w:rPr>
                <w:color w:val="000000" w:themeColor="text1"/>
                <w:sz w:val="21"/>
                <w:lang w:val="en-GB"/>
              </w:rPr>
              <w:t>vinaigrette.</w:t>
            </w:r>
          </w:p>
          <w:p w14:paraId="4CE2313F" w14:textId="40033F86" w:rsidR="004B1E91" w:rsidRPr="004B1E91" w:rsidRDefault="004B1E91" w:rsidP="00860FDA">
            <w:pPr>
              <w:ind w:left="720"/>
              <w:jc w:val="both"/>
              <w:rPr>
                <w:color w:val="FF0000"/>
                <w:sz w:val="16"/>
                <w:szCs w:val="16"/>
                <w:lang w:val="en-GB"/>
              </w:rPr>
            </w:pPr>
            <w:r w:rsidRPr="004B1E91">
              <w:rPr>
                <w:color w:val="FF0000"/>
                <w:sz w:val="16"/>
                <w:szCs w:val="16"/>
                <w:lang w:val="en-GB"/>
              </w:rPr>
              <w:t>Contains: Dairy</w:t>
            </w:r>
          </w:p>
          <w:p w14:paraId="58345912" w14:textId="52598DCD" w:rsidR="0004174D" w:rsidRDefault="0004174D" w:rsidP="004B1E91">
            <w:pPr>
              <w:jc w:val="both"/>
              <w:rPr>
                <w:color w:val="000000" w:themeColor="text1"/>
                <w:sz w:val="21"/>
              </w:rPr>
            </w:pPr>
          </w:p>
          <w:p w14:paraId="0C18DAC2" w14:textId="09BEFCD9" w:rsidR="00860FDA" w:rsidRDefault="00860FDA" w:rsidP="004B1E91">
            <w:pPr>
              <w:jc w:val="both"/>
              <w:rPr>
                <w:color w:val="000000" w:themeColor="text1"/>
                <w:sz w:val="21"/>
              </w:rPr>
            </w:pPr>
          </w:p>
          <w:p w14:paraId="2D168609" w14:textId="26189DF9" w:rsidR="00860FDA" w:rsidRDefault="00860FDA" w:rsidP="004B1E91">
            <w:pPr>
              <w:jc w:val="both"/>
              <w:rPr>
                <w:color w:val="000000" w:themeColor="text1"/>
                <w:sz w:val="21"/>
              </w:rPr>
            </w:pPr>
          </w:p>
          <w:p w14:paraId="0A6917DE" w14:textId="496ABDB3" w:rsidR="00860FDA" w:rsidRDefault="00820DE7" w:rsidP="004B1E91">
            <w:pPr>
              <w:jc w:val="both"/>
              <w:rPr>
                <w:color w:val="000000" w:themeColor="text1"/>
                <w:sz w:val="21"/>
              </w:rPr>
            </w:pPr>
            <w:r w:rsidRPr="00820DE7">
              <w:rPr>
                <w:noProof/>
                <w:color w:val="000000" w:themeColor="text1"/>
                <w:sz w:val="21"/>
              </w:rPr>
              <mc:AlternateContent>
                <mc:Choice Requires="wps">
                  <w:drawing>
                    <wp:anchor distT="45720" distB="45720" distL="114300" distR="114300" simplePos="0" relativeHeight="251664384" behindDoc="0" locked="0" layoutInCell="1" allowOverlap="1" wp14:anchorId="602E1384" wp14:editId="28C423EC">
                      <wp:simplePos x="0" y="0"/>
                      <wp:positionH relativeFrom="column">
                        <wp:posOffset>-45572</wp:posOffset>
                      </wp:positionH>
                      <wp:positionV relativeFrom="paragraph">
                        <wp:posOffset>806657</wp:posOffset>
                      </wp:positionV>
                      <wp:extent cx="2360930" cy="1404620"/>
                      <wp:effectExtent l="0" t="0" r="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11EA6A4" w14:textId="39135E96" w:rsidR="00820DE7" w:rsidRPr="00820DE7" w:rsidRDefault="00820DE7">
                                  <w:pPr>
                                    <w:rPr>
                                      <w:sz w:val="36"/>
                                      <w:szCs w:val="36"/>
                                    </w:rPr>
                                  </w:pPr>
                                  <w:r w:rsidRPr="00820DE7">
                                    <w:rPr>
                                      <w:sz w:val="36"/>
                                      <w:szCs w:val="36"/>
                                    </w:rPr>
                                    <w:t xml:space="preserve">TO RESERVE A TABLE PLEASE CALL </w:t>
                                  </w:r>
                                  <w:r w:rsidRPr="00820DE7">
                                    <w:rPr>
                                      <w:b/>
                                      <w:bCs/>
                                      <w:color w:val="FF0000"/>
                                      <w:sz w:val="36"/>
                                      <w:szCs w:val="36"/>
                                    </w:rPr>
                                    <w:t>01903 123 456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02E1384" id="_x0000_t202" coordsize="21600,21600" o:spt="202" path="m,l,21600r21600,l21600,xe">
                      <v:stroke joinstyle="miter"/>
                      <v:path gradientshapeok="t" o:connecttype="rect"/>
                    </v:shapetype>
                    <v:shape id="Text Box 2" o:spid="_x0000_s1026" type="#_x0000_t202" style="position:absolute;left:0;text-align:left;margin-left:-3.6pt;margin-top:63.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" filled="f" stroked="f">
                      <v:textbox style="mso-fit-shape-to-text:t">
                        <w:txbxContent>
                          <w:p w14:paraId="411EA6A4" w14:textId="39135E96" w:rsidR="00820DE7" w:rsidRPr="00820DE7" w:rsidRDefault="00820DE7">
                            <w:pPr>
                              <w:rPr>
                                <w:sz w:val="36"/>
                                <w:szCs w:val="36"/>
                              </w:rPr>
                            </w:pPr>
                            <w:r w:rsidRPr="00820DE7">
                              <w:rPr>
                                <w:sz w:val="36"/>
                                <w:szCs w:val="36"/>
                              </w:rPr>
                              <w:t xml:space="preserve">TO RESERVE A TABLE PLEASE CALL </w:t>
                            </w:r>
                            <w:r w:rsidRPr="00820DE7">
                              <w:rPr>
                                <w:b/>
                                <w:bCs/>
                                <w:color w:val="FF0000"/>
                                <w:sz w:val="36"/>
                                <w:szCs w:val="36"/>
                              </w:rPr>
                              <w:t>01903 123 456</w:t>
                            </w:r>
                          </w:p>
                        </w:txbxContent>
                      </v:textbox>
                      <w10:wrap type="square"/>
                    </v:shape>
                  </w:pict>
                </mc:Fallback>
              </mc:AlternateContent>
            </w:r>
            <w:r w:rsidRPr="00820DE7">
              <w:rPr>
                <w:noProof/>
                <w:color w:val="000000" w:themeColor="text1"/>
                <w:sz w:val="21"/>
              </w:rPr>
              <mc:AlternateContent>
                <mc:Choice Requires="wps">
                  <w:drawing>
                    <wp:anchor distT="45720" distB="45720" distL="114300" distR="114300" simplePos="0" relativeHeight="251661312" behindDoc="1" locked="0" layoutInCell="1" allowOverlap="1" wp14:anchorId="299E416B" wp14:editId="7534C2E9">
                      <wp:simplePos x="0" y="0"/>
                      <wp:positionH relativeFrom="column">
                        <wp:posOffset>-48260</wp:posOffset>
                      </wp:positionH>
                      <wp:positionV relativeFrom="paragraph">
                        <wp:posOffset>264795</wp:posOffset>
                      </wp:positionV>
                      <wp:extent cx="2360930" cy="1404620"/>
                      <wp:effectExtent l="0" t="0" r="0" b="6350"/>
                      <wp:wrapTight wrapText="bothSides">
                        <wp:wrapPolygon edited="0">
                          <wp:start x="355" y="0"/>
                          <wp:lineTo x="355" y="21304"/>
                          <wp:lineTo x="21197" y="21304"/>
                          <wp:lineTo x="21197" y="0"/>
                          <wp:lineTo x="355"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C0FB8A2" w14:textId="640FF66A" w:rsidR="00820DE7" w:rsidRDefault="00820DE7">
                                  <w:r>
                                    <w:t xml:space="preserve">TRINITY HOTEL GROUP, TRINITY IND PARK, TRINITY ROAD, </w:t>
                                  </w:r>
                                  <w:r w:rsidR="00D557F5">
                                    <w:t>TRINITY, TR</w:t>
                                  </w:r>
                                  <w:r>
                                    <w:t>1 NTY</w:t>
                                  </w:r>
                                </w:p>
                                <w:p w14:paraId="08D7A8E0" w14:textId="77777777" w:rsidR="00820DE7" w:rsidRDefault="00820DE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9E416B" id="_x0000_s1027" type="#_x0000_t202" style="position:absolute;left:0;text-align:left;margin-left:-3.8pt;margin-top:20.85pt;width:185.9pt;height:110.6pt;z-index:-25165516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" filled="f" stroked="f">
                      <v:textbox style="mso-fit-shape-to-text:t">
                        <w:txbxContent>
                          <w:p w14:paraId="5C0FB8A2" w14:textId="640FF66A" w:rsidR="00820DE7" w:rsidRDefault="00820DE7">
                            <w:r>
                              <w:t xml:space="preserve">TRINITY HOTEL GROUP, TRINITY IND PARK, TRINITY ROAD, </w:t>
                            </w:r>
                            <w:r w:rsidR="00D557F5">
                              <w:t>TRINITY, TR</w:t>
                            </w:r>
                            <w:r>
                              <w:t>1 NTY</w:t>
                            </w:r>
                          </w:p>
                          <w:p w14:paraId="08D7A8E0" w14:textId="77777777" w:rsidR="00820DE7" w:rsidRDefault="00820DE7"/>
                        </w:txbxContent>
                      </v:textbox>
                      <w10:wrap type="tight"/>
                    </v:shape>
                  </w:pict>
                </mc:Fallback>
              </mc:AlternateContent>
            </w:r>
          </w:p>
          <w:p w14:paraId="39B3BD0E" w14:textId="3E31F130" w:rsidR="00860FDA" w:rsidRDefault="00860FDA" w:rsidP="004B1E91">
            <w:pPr>
              <w:jc w:val="both"/>
              <w:rPr>
                <w:color w:val="000000" w:themeColor="text1"/>
                <w:sz w:val="21"/>
              </w:rPr>
            </w:pPr>
          </w:p>
          <w:p w14:paraId="2B102653" w14:textId="6A6BA5CF" w:rsidR="00860FDA" w:rsidRDefault="00860FDA" w:rsidP="004B1E91">
            <w:pPr>
              <w:jc w:val="both"/>
              <w:rPr>
                <w:color w:val="000000" w:themeColor="text1"/>
                <w:sz w:val="21"/>
              </w:rPr>
            </w:pPr>
          </w:p>
          <w:p w14:paraId="45CCACCC" w14:textId="39450EDD" w:rsidR="00860FDA" w:rsidRDefault="00860FDA" w:rsidP="004B1E91">
            <w:pPr>
              <w:jc w:val="both"/>
              <w:rPr>
                <w:color w:val="000000" w:themeColor="text1"/>
                <w:sz w:val="21"/>
              </w:rPr>
            </w:pPr>
          </w:p>
          <w:p w14:paraId="2701388A" w14:textId="4186A984" w:rsidR="00860FDA" w:rsidRDefault="00860FDA" w:rsidP="004B1E91">
            <w:pPr>
              <w:jc w:val="both"/>
              <w:rPr>
                <w:color w:val="000000" w:themeColor="text1"/>
                <w:sz w:val="21"/>
              </w:rPr>
            </w:pPr>
          </w:p>
          <w:p w14:paraId="3C66FFC5" w14:textId="78EE6FA2" w:rsidR="00860FDA" w:rsidRDefault="00860FDA" w:rsidP="004B1E91">
            <w:pPr>
              <w:jc w:val="both"/>
              <w:rPr>
                <w:color w:val="000000" w:themeColor="text1"/>
                <w:sz w:val="21"/>
              </w:rPr>
            </w:pPr>
          </w:p>
          <w:p w14:paraId="7C6899B1" w14:textId="77777777" w:rsidR="00860FDA" w:rsidRDefault="00860FDA" w:rsidP="004B1E91">
            <w:pPr>
              <w:jc w:val="both"/>
              <w:rPr>
                <w:color w:val="000000" w:themeColor="text1"/>
                <w:sz w:val="21"/>
              </w:rPr>
            </w:pPr>
          </w:p>
          <w:p w14:paraId="61D453DF" w14:textId="77777777" w:rsidR="00860FDA" w:rsidRDefault="00860FDA" w:rsidP="004B1E91">
            <w:pPr>
              <w:jc w:val="both"/>
              <w:rPr>
                <w:color w:val="000000" w:themeColor="text1"/>
                <w:sz w:val="21"/>
              </w:rPr>
            </w:pPr>
          </w:p>
          <w:p w14:paraId="1BED9356" w14:textId="77777777" w:rsidR="00860FDA" w:rsidRDefault="00860FDA" w:rsidP="004B1E91">
            <w:pPr>
              <w:jc w:val="both"/>
              <w:rPr>
                <w:color w:val="000000" w:themeColor="text1"/>
                <w:sz w:val="21"/>
              </w:rPr>
            </w:pPr>
          </w:p>
          <w:p w14:paraId="4322C6D9" w14:textId="77777777" w:rsidR="00860FDA" w:rsidRDefault="00860FDA" w:rsidP="004B1E91">
            <w:pPr>
              <w:jc w:val="both"/>
              <w:rPr>
                <w:color w:val="000000" w:themeColor="text1"/>
                <w:sz w:val="21"/>
              </w:rPr>
            </w:pPr>
          </w:p>
          <w:p w14:paraId="174F9D62" w14:textId="77777777" w:rsidR="00860FDA" w:rsidRDefault="00860FDA" w:rsidP="004B1E91">
            <w:pPr>
              <w:jc w:val="both"/>
              <w:rPr>
                <w:color w:val="000000" w:themeColor="text1"/>
                <w:sz w:val="21"/>
              </w:rPr>
            </w:pPr>
          </w:p>
          <w:p w14:paraId="42F4A3B7" w14:textId="77777777" w:rsidR="00860FDA" w:rsidRDefault="00860FDA" w:rsidP="004B1E91">
            <w:pPr>
              <w:jc w:val="both"/>
              <w:rPr>
                <w:color w:val="000000" w:themeColor="text1"/>
                <w:sz w:val="21"/>
              </w:rPr>
            </w:pPr>
          </w:p>
          <w:p w14:paraId="6243C6C0" w14:textId="77777777" w:rsidR="00860FDA" w:rsidRPr="004B1E91" w:rsidRDefault="00860FDA" w:rsidP="00860FDA">
            <w:pPr>
              <w:jc w:val="both"/>
              <w:rPr>
                <w:color w:val="000000" w:themeColor="text1"/>
                <w:sz w:val="21"/>
                <w:lang w:val="en-GB"/>
              </w:rPr>
            </w:pPr>
          </w:p>
          <w:p w14:paraId="6BB147A2" w14:textId="7AD1DC98" w:rsidR="00860FDA" w:rsidRDefault="00860FDA" w:rsidP="00860FDA">
            <w:pPr>
              <w:ind w:left="360"/>
              <w:jc w:val="both"/>
            </w:pPr>
            <w:r>
              <w:t xml:space="preserve">                </w:t>
            </w:r>
            <w:r w:rsidR="00D557F5">
              <w:t>DESSERTS</w:t>
            </w:r>
          </w:p>
          <w:p w14:paraId="6008B944" w14:textId="77777777" w:rsidR="00D557F5" w:rsidRPr="004B1E91" w:rsidRDefault="00D557F5" w:rsidP="00860FDA">
            <w:pPr>
              <w:ind w:left="360"/>
              <w:jc w:val="both"/>
              <w:rPr>
                <w:color w:val="000000" w:themeColor="text1"/>
                <w:sz w:val="21"/>
                <w:lang w:val="en-GB"/>
              </w:rPr>
            </w:pPr>
          </w:p>
          <w:p w14:paraId="159ED939" w14:textId="36290D0F" w:rsidR="00860FDA" w:rsidRPr="004B1E91" w:rsidRDefault="00860FDA" w:rsidP="00860FDA">
            <w:pPr>
              <w:ind w:left="720"/>
              <w:jc w:val="both"/>
              <w:rPr>
                <w:color w:val="000000" w:themeColor="text1"/>
                <w:sz w:val="21"/>
                <w:lang w:val="en-GB"/>
              </w:rPr>
            </w:pPr>
            <w:r w:rsidRPr="004B1E91">
              <w:rPr>
                <w:color w:val="000000" w:themeColor="text1"/>
                <w:sz w:val="21"/>
                <w:lang w:val="en-GB"/>
              </w:rPr>
              <w:t>Chocolate Truffle Cake - £8</w:t>
            </w:r>
            <w:r>
              <w:rPr>
                <w:color w:val="000000" w:themeColor="text1"/>
                <w:sz w:val="21"/>
                <w:lang w:val="en-GB"/>
              </w:rPr>
              <w:t>.00</w:t>
            </w:r>
          </w:p>
          <w:p w14:paraId="0A001AE7" w14:textId="44943F8F" w:rsidR="00860FDA" w:rsidRPr="004B1E91" w:rsidRDefault="00860FDA" w:rsidP="00860FDA">
            <w:pPr>
              <w:ind w:left="720"/>
              <w:jc w:val="both"/>
              <w:rPr>
                <w:color w:val="000000" w:themeColor="text1"/>
                <w:sz w:val="21"/>
                <w:lang w:val="en-GB"/>
              </w:rPr>
            </w:pPr>
            <w:r w:rsidRPr="004B1E91">
              <w:rPr>
                <w:color w:val="000000" w:themeColor="text1"/>
                <w:sz w:val="21"/>
                <w:lang w:val="en-GB"/>
              </w:rPr>
              <w:t>Decadent chocolate truffle cake with raspberry sauce and whipped cream</w:t>
            </w:r>
          </w:p>
          <w:p w14:paraId="4114D66D" w14:textId="0094BE33" w:rsidR="00860FDA" w:rsidRDefault="00860FDA" w:rsidP="00860FDA">
            <w:pPr>
              <w:ind w:left="720"/>
              <w:jc w:val="both"/>
              <w:rPr>
                <w:color w:val="FF0000"/>
                <w:sz w:val="16"/>
                <w:szCs w:val="16"/>
                <w:lang w:val="en-GB"/>
              </w:rPr>
            </w:pPr>
            <w:r w:rsidRPr="004B1E91">
              <w:rPr>
                <w:color w:val="FF0000"/>
                <w:sz w:val="16"/>
                <w:szCs w:val="16"/>
                <w:lang w:val="en-GB"/>
              </w:rPr>
              <w:t>Contains: Gluten, Dairy, Egg</w:t>
            </w:r>
          </w:p>
          <w:p w14:paraId="673E4629" w14:textId="719004C0" w:rsidR="00860FDA" w:rsidRPr="004B1E91" w:rsidRDefault="00860FDA" w:rsidP="00860FDA">
            <w:pPr>
              <w:ind w:left="720"/>
              <w:jc w:val="both"/>
              <w:rPr>
                <w:color w:val="FF0000"/>
                <w:sz w:val="16"/>
                <w:szCs w:val="16"/>
                <w:lang w:val="en-GB"/>
              </w:rPr>
            </w:pPr>
          </w:p>
          <w:p w14:paraId="5772EA83" w14:textId="4583BD01" w:rsidR="00860FDA" w:rsidRPr="004B1E91" w:rsidRDefault="00860FDA" w:rsidP="00860FDA">
            <w:pPr>
              <w:ind w:left="720"/>
              <w:jc w:val="both"/>
              <w:rPr>
                <w:color w:val="000000" w:themeColor="text1"/>
                <w:sz w:val="21"/>
                <w:lang w:val="en-GB"/>
              </w:rPr>
            </w:pPr>
            <w:r w:rsidRPr="004B1E91">
              <w:rPr>
                <w:color w:val="000000" w:themeColor="text1"/>
                <w:sz w:val="21"/>
                <w:lang w:val="en-GB"/>
              </w:rPr>
              <w:t xml:space="preserve">Crème </w:t>
            </w:r>
            <w:r w:rsidR="00A0239B" w:rsidRPr="004B1E91">
              <w:rPr>
                <w:color w:val="000000" w:themeColor="text1"/>
                <w:sz w:val="21"/>
                <w:lang w:val="en-GB"/>
              </w:rPr>
              <w:t>Brulé</w:t>
            </w:r>
            <w:r w:rsidRPr="004B1E91">
              <w:rPr>
                <w:color w:val="000000" w:themeColor="text1"/>
                <w:sz w:val="21"/>
                <w:lang w:val="en-GB"/>
              </w:rPr>
              <w:t xml:space="preserve"> - £7</w:t>
            </w:r>
            <w:r>
              <w:rPr>
                <w:color w:val="000000" w:themeColor="text1"/>
                <w:sz w:val="21"/>
                <w:lang w:val="en-GB"/>
              </w:rPr>
              <w:t>.00</w:t>
            </w:r>
          </w:p>
          <w:p w14:paraId="6E9B9867" w14:textId="34DEDB01" w:rsidR="00860FDA" w:rsidRPr="004B1E91" w:rsidRDefault="00860FDA" w:rsidP="00860FDA">
            <w:pPr>
              <w:ind w:left="720"/>
              <w:jc w:val="both"/>
              <w:rPr>
                <w:color w:val="000000" w:themeColor="text1"/>
                <w:sz w:val="21"/>
                <w:lang w:val="en-GB"/>
              </w:rPr>
            </w:pPr>
            <w:r w:rsidRPr="004B1E91">
              <w:rPr>
                <w:color w:val="000000" w:themeColor="text1"/>
                <w:sz w:val="21"/>
                <w:lang w:val="en-GB"/>
              </w:rPr>
              <w:t xml:space="preserve">Classic vanilla custard topped with caramelized </w:t>
            </w:r>
            <w:r w:rsidR="00A0239B" w:rsidRPr="004B1E91">
              <w:rPr>
                <w:color w:val="000000" w:themeColor="text1"/>
                <w:sz w:val="21"/>
                <w:lang w:val="en-GB"/>
              </w:rPr>
              <w:t>sugar.</w:t>
            </w:r>
          </w:p>
          <w:p w14:paraId="62328813" w14:textId="60F6E684" w:rsidR="00860FDA" w:rsidRDefault="00860FDA" w:rsidP="00860FDA">
            <w:pPr>
              <w:ind w:left="720"/>
              <w:jc w:val="both"/>
              <w:rPr>
                <w:color w:val="FF0000"/>
                <w:sz w:val="16"/>
                <w:szCs w:val="16"/>
                <w:lang w:val="en-GB"/>
              </w:rPr>
            </w:pPr>
            <w:r w:rsidRPr="004B1E91">
              <w:rPr>
                <w:color w:val="FF0000"/>
                <w:sz w:val="16"/>
                <w:szCs w:val="16"/>
                <w:lang w:val="en-GB"/>
              </w:rPr>
              <w:t>Contains: Dairy, Egg</w:t>
            </w:r>
          </w:p>
          <w:p w14:paraId="0994F499" w14:textId="2EC45C91" w:rsidR="00860FDA" w:rsidRPr="004B1E91" w:rsidRDefault="00860FDA" w:rsidP="00860FDA">
            <w:pPr>
              <w:ind w:left="720"/>
              <w:jc w:val="both"/>
              <w:rPr>
                <w:color w:val="FF0000"/>
                <w:sz w:val="16"/>
                <w:szCs w:val="16"/>
                <w:lang w:val="en-GB"/>
              </w:rPr>
            </w:pPr>
          </w:p>
          <w:p w14:paraId="479B2708" w14:textId="00A16374" w:rsidR="00860FDA" w:rsidRPr="004B1E91" w:rsidRDefault="00860FDA" w:rsidP="00860FDA">
            <w:pPr>
              <w:ind w:left="720"/>
              <w:jc w:val="both"/>
              <w:rPr>
                <w:color w:val="000000" w:themeColor="text1"/>
                <w:sz w:val="21"/>
                <w:lang w:val="en-GB"/>
              </w:rPr>
            </w:pPr>
            <w:r w:rsidRPr="004B1E91">
              <w:rPr>
                <w:color w:val="000000" w:themeColor="text1"/>
                <w:sz w:val="21"/>
                <w:lang w:val="en-GB"/>
              </w:rPr>
              <w:t>Raspberry Sorbet - £6</w:t>
            </w:r>
            <w:r>
              <w:rPr>
                <w:color w:val="000000" w:themeColor="text1"/>
                <w:sz w:val="21"/>
                <w:lang w:val="en-GB"/>
              </w:rPr>
              <w:t>.00</w:t>
            </w:r>
          </w:p>
          <w:p w14:paraId="2635277D" w14:textId="60D7DD95" w:rsidR="00860FDA" w:rsidRPr="004B1E91" w:rsidRDefault="00860FDA" w:rsidP="00860FDA">
            <w:pPr>
              <w:ind w:left="720"/>
              <w:jc w:val="both"/>
              <w:rPr>
                <w:color w:val="000000" w:themeColor="text1"/>
                <w:sz w:val="21"/>
                <w:lang w:val="en-GB"/>
              </w:rPr>
            </w:pPr>
            <w:r w:rsidRPr="004B1E91">
              <w:rPr>
                <w:color w:val="000000" w:themeColor="text1"/>
                <w:sz w:val="21"/>
                <w:lang w:val="en-GB"/>
              </w:rPr>
              <w:t xml:space="preserve">Refreshing raspberry sorbet served with fresh </w:t>
            </w:r>
            <w:r w:rsidR="00A0239B" w:rsidRPr="004B1E91">
              <w:rPr>
                <w:color w:val="000000" w:themeColor="text1"/>
                <w:sz w:val="21"/>
                <w:lang w:val="en-GB"/>
              </w:rPr>
              <w:t>berries.</w:t>
            </w:r>
          </w:p>
          <w:p w14:paraId="6038A81F" w14:textId="177B5F6B" w:rsidR="00860FDA" w:rsidRPr="004B1E91" w:rsidRDefault="00860FDA" w:rsidP="00860FDA">
            <w:pPr>
              <w:ind w:left="720"/>
              <w:jc w:val="both"/>
              <w:rPr>
                <w:color w:val="FF0000"/>
                <w:sz w:val="16"/>
                <w:szCs w:val="16"/>
                <w:lang w:val="en-GB"/>
              </w:rPr>
            </w:pPr>
          </w:p>
          <w:p w14:paraId="3AF7AE41" w14:textId="7410898D" w:rsidR="00860FDA" w:rsidRPr="00697ABC" w:rsidRDefault="003C62C5" w:rsidP="004B1E91">
            <w:pPr>
              <w:jc w:val="both"/>
              <w:rPr>
                <w:color w:val="000000" w:themeColor="text1"/>
                <w:sz w:val="21"/>
              </w:rPr>
            </w:pPr>
            <w:r w:rsidRPr="00860FDA">
              <w:rPr>
                <w:noProof/>
                <w:color w:val="000000" w:themeColor="text1"/>
                <w:sz w:val="21"/>
                <w:lang w:val="en-GB"/>
              </w:rPr>
              <w:t xml:space="preserve"> </w:t>
            </w:r>
            <w:r w:rsidR="00860FDA" w:rsidRPr="00860FDA">
              <w:rPr>
                <w:noProof/>
                <w:color w:val="000000" w:themeColor="text1"/>
                <w:sz w:val="21"/>
                <w:lang w:val="en-GB"/>
              </w:rPr>
              <mc:AlternateContent>
                <mc:Choice Requires="wps">
                  <w:drawing>
                    <wp:anchor distT="45720" distB="45720" distL="114300" distR="114300" simplePos="0" relativeHeight="251659264" behindDoc="1" locked="0" layoutInCell="1" allowOverlap="1" wp14:anchorId="03D1AF2C" wp14:editId="5C5D4353">
                      <wp:simplePos x="0" y="0"/>
                      <wp:positionH relativeFrom="column">
                        <wp:posOffset>-45222</wp:posOffset>
                      </wp:positionH>
                      <wp:positionV relativeFrom="paragraph">
                        <wp:posOffset>362747</wp:posOffset>
                      </wp:positionV>
                      <wp:extent cx="2360930" cy="1445895"/>
                      <wp:effectExtent l="0" t="0" r="0" b="1905"/>
                      <wp:wrapTight wrapText="bothSides">
                        <wp:wrapPolygon edited="0">
                          <wp:start x="355" y="0"/>
                          <wp:lineTo x="355" y="21344"/>
                          <wp:lineTo x="21197" y="21344"/>
                          <wp:lineTo x="21197" y="0"/>
                          <wp:lineTo x="355"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45895"/>
                              </a:xfrm>
                              <a:prstGeom prst="rect">
                                <a:avLst/>
                              </a:prstGeom>
                              <a:noFill/>
                              <a:ln w="9525">
                                <a:noFill/>
                                <a:miter lim="800000"/>
                                <a:headEnd/>
                                <a:tailEnd/>
                              </a:ln>
                            </wps:spPr>
                            <wps:txbx>
                              <w:txbxContent>
                                <w:p w14:paraId="4D05EC6C" w14:textId="60E37959" w:rsidR="00860FDA" w:rsidRPr="00860FDA" w:rsidRDefault="00860FDA">
                                  <w:pPr>
                                    <w:rPr>
                                      <w:rFonts w:ascii="Segoe UI" w:hAnsi="Segoe UI" w:cs="Segoe UI"/>
                                      <w:b/>
                                      <w:bCs/>
                                      <w:color w:val="374151"/>
                                      <w:shd w:val="clear" w:color="auto" w:fill="F7F7F8"/>
                                    </w:rPr>
                                  </w:pPr>
                                  <w:r w:rsidRPr="00860FDA">
                                    <w:rPr>
                                      <w:rFonts w:ascii="Segoe UI" w:hAnsi="Segoe UI" w:cs="Segoe UI"/>
                                      <w:b/>
                                      <w:bCs/>
                                      <w:color w:val="374151"/>
                                      <w:shd w:val="clear" w:color="auto" w:fill="F7F7F8"/>
                                    </w:rPr>
                                    <w:t>ALLERGENS</w:t>
                                  </w:r>
                                </w:p>
                                <w:p w14:paraId="7F1EF313" w14:textId="0CFFD11D" w:rsidR="00860FDA" w:rsidRPr="00860FDA" w:rsidRDefault="00860FDA">
                                  <w:pPr>
                                    <w:rPr>
                                      <w:sz w:val="18"/>
                                      <w:szCs w:val="18"/>
                                    </w:rPr>
                                  </w:pPr>
                                  <w:r w:rsidRPr="00820DE7">
                                    <w:rPr>
                                      <w:rFonts w:ascii="Segoe UI" w:hAnsi="Segoe UI" w:cs="Segoe UI"/>
                                      <w:color w:val="374151"/>
                                      <w:sz w:val="18"/>
                                      <w:szCs w:val="18"/>
                                      <w:shd w:val="clear" w:color="auto" w:fill="F7F7F8"/>
                                    </w:rPr>
                                    <w:t>Please inform your server if you or anyone in your party has a food allergy or intolerance. Our dishes may contain one or more of the 14 allergens recognized by the UK Food Standards Agency. While we make every effort to accommodate dietary restrictions, we cannot guarantee that our dishes are completely free from traces of allergens.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3D1AF2C" id="_x0000_s1028" type="#_x0000_t202" style="position:absolute;left:0;text-align:left;margin-left:-3.55pt;margin-top:28.55pt;width:185.9pt;height:113.85pt;z-index:-25165721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" filled="f" stroked="f">
                      <v:textbox>
                        <w:txbxContent>
                          <w:p w14:paraId="4D05EC6C" w14:textId="60E37959" w:rsidR="00860FDA" w:rsidRPr="00860FDA" w:rsidRDefault="00860FDA">
                            <w:pPr>
                              <w:rPr>
                                <w:rFonts w:ascii="Segoe UI" w:hAnsi="Segoe UI" w:cs="Segoe UI"/>
                                <w:b/>
                                <w:bCs/>
                                <w:color w:val="374151"/>
                                <w:shd w:val="clear" w:color="auto" w:fill="F7F7F8"/>
                              </w:rPr>
                            </w:pPr>
                            <w:r w:rsidRPr="00860FDA">
                              <w:rPr>
                                <w:rFonts w:ascii="Segoe UI" w:hAnsi="Segoe UI" w:cs="Segoe UI"/>
                                <w:b/>
                                <w:bCs/>
                                <w:color w:val="374151"/>
                                <w:shd w:val="clear" w:color="auto" w:fill="F7F7F8"/>
                              </w:rPr>
                              <w:t>ALLERGENS</w:t>
                            </w:r>
                          </w:p>
                          <w:p w14:paraId="7F1EF313" w14:textId="0CFFD11D" w:rsidR="00860FDA" w:rsidRPr="00860FDA" w:rsidRDefault="00860FDA">
                            <w:pPr>
                              <w:rPr>
                                <w:sz w:val="18"/>
                                <w:szCs w:val="18"/>
                              </w:rPr>
                            </w:pPr>
                            <w:r w:rsidRPr="00820DE7">
                              <w:rPr>
                                <w:rFonts w:ascii="Segoe UI" w:hAnsi="Segoe UI" w:cs="Segoe UI"/>
                                <w:color w:val="374151"/>
                                <w:sz w:val="18"/>
                                <w:szCs w:val="18"/>
                                <w:shd w:val="clear" w:color="auto" w:fill="F7F7F8"/>
                              </w:rPr>
                              <w:t>Please inform your server if you or anyone in your party has a food allergy or intolerance. Our dishes may contain one or more of the 14 allergens recognized by the UK Food Standards Agency. While we make every effort to accommodate dietary restrictions, we cannot guarantee that our dishes are completely free from traces of allergens.</w:t>
                            </w:r>
                          </w:p>
                        </w:txbxContent>
                      </v:textbox>
                      <w10:wrap type="tight"/>
                    </v:shape>
                  </w:pict>
                </mc:Fallback>
              </mc:AlternateContent>
            </w:r>
          </w:p>
        </w:tc>
        <w:tc>
          <w:tcPr>
            <w:tcW w:w="7055" w:type="dxa"/>
            <w:tcMar>
              <w:right w:w="1440" w:type="dxa"/>
            </w:tcMar>
          </w:tcPr>
          <w:p w14:paraId="233B3B2D" w14:textId="65B36E73" w:rsidR="004B1E91" w:rsidRDefault="004B1E91" w:rsidP="004B1E91">
            <w:pPr>
              <w:pStyle w:val="Instructions"/>
              <w:framePr w:wrap="around"/>
            </w:pPr>
          </w:p>
          <w:p w14:paraId="3BC5CF02" w14:textId="321A8B4C" w:rsidR="004B1E91" w:rsidRDefault="004B1E91" w:rsidP="004B1E91">
            <w:pPr>
              <w:pStyle w:val="Instructions"/>
              <w:framePr w:wrap="around"/>
              <w:ind w:left="0"/>
              <w:jc w:val="both"/>
            </w:pPr>
          </w:p>
          <w:p w14:paraId="498F30F9" w14:textId="77115BE4" w:rsidR="0004174D" w:rsidRDefault="004B1E91" w:rsidP="004B1E91">
            <w:pPr>
              <w:pStyle w:val="Instructions"/>
              <w:framePr w:wrap="around"/>
              <w:ind w:left="0"/>
              <w:jc w:val="both"/>
            </w:pPr>
            <w:r>
              <w:t xml:space="preserve">                              MAIN</w:t>
            </w:r>
          </w:p>
          <w:p w14:paraId="35105053" w14:textId="1D209567" w:rsidR="004B1E91" w:rsidRPr="004B1E91" w:rsidRDefault="003C62C5" w:rsidP="004B1E91">
            <w:pPr>
              <w:ind w:left="360"/>
              <w:jc w:val="both"/>
              <w:rPr>
                <w:color w:val="000000" w:themeColor="text1"/>
                <w:sz w:val="21"/>
                <w:lang w:val="en-GB"/>
              </w:rPr>
            </w:pPr>
            <w:r>
              <w:rPr>
                <w:color w:val="000000" w:themeColor="text1"/>
                <w:sz w:val="21"/>
                <w:lang w:val="en-GB"/>
              </w:rPr>
              <w:t xml:space="preserve">      </w:t>
            </w:r>
            <w:r w:rsidR="004B1E91" w:rsidRPr="004B1E91">
              <w:rPr>
                <w:color w:val="000000" w:themeColor="text1"/>
                <w:sz w:val="21"/>
                <w:lang w:val="en-GB"/>
              </w:rPr>
              <w:t>Grilled Ribeye Steak - £28</w:t>
            </w:r>
            <w:r w:rsidR="00860FDA">
              <w:rPr>
                <w:color w:val="000000" w:themeColor="text1"/>
                <w:sz w:val="21"/>
                <w:lang w:val="en-GB"/>
              </w:rPr>
              <w:t>.00</w:t>
            </w:r>
          </w:p>
          <w:p w14:paraId="4DE656C5" w14:textId="7B39A6DF" w:rsidR="004B1E91" w:rsidRPr="004B1E91" w:rsidRDefault="004B1E91" w:rsidP="00860FDA">
            <w:pPr>
              <w:ind w:left="720"/>
              <w:jc w:val="both"/>
              <w:rPr>
                <w:color w:val="000000" w:themeColor="text1"/>
                <w:sz w:val="21"/>
                <w:lang w:val="en-GB"/>
              </w:rPr>
            </w:pPr>
            <w:r w:rsidRPr="004B1E91">
              <w:rPr>
                <w:color w:val="000000" w:themeColor="text1"/>
                <w:sz w:val="21"/>
                <w:lang w:val="en-GB"/>
              </w:rPr>
              <w:t xml:space="preserve">Grilled ribeye steak served with garlic mashed potatoes and roasted </w:t>
            </w:r>
            <w:r w:rsidR="00A0239B" w:rsidRPr="004B1E91">
              <w:rPr>
                <w:color w:val="000000" w:themeColor="text1"/>
                <w:sz w:val="21"/>
                <w:lang w:val="en-GB"/>
              </w:rPr>
              <w:t>carrots.</w:t>
            </w:r>
          </w:p>
          <w:p w14:paraId="189B9C82" w14:textId="4840479A" w:rsidR="004B1E91" w:rsidRDefault="004B1E91" w:rsidP="004B1E91">
            <w:pPr>
              <w:ind w:left="720"/>
              <w:jc w:val="both"/>
              <w:rPr>
                <w:color w:val="FF0000"/>
                <w:sz w:val="16"/>
                <w:szCs w:val="16"/>
                <w:lang w:val="en-GB"/>
              </w:rPr>
            </w:pPr>
            <w:r w:rsidRPr="004B1E91">
              <w:rPr>
                <w:color w:val="FF0000"/>
                <w:sz w:val="16"/>
                <w:szCs w:val="16"/>
                <w:lang w:val="en-GB"/>
              </w:rPr>
              <w:t>Contains: Dairy</w:t>
            </w:r>
          </w:p>
          <w:p w14:paraId="38422027" w14:textId="5A891B0A" w:rsidR="00860FDA" w:rsidRPr="004B1E91" w:rsidRDefault="00860FDA" w:rsidP="004B1E91">
            <w:pPr>
              <w:ind w:left="720"/>
              <w:jc w:val="both"/>
              <w:rPr>
                <w:color w:val="FF0000"/>
                <w:sz w:val="16"/>
                <w:szCs w:val="16"/>
                <w:lang w:val="en-GB"/>
              </w:rPr>
            </w:pPr>
          </w:p>
          <w:p w14:paraId="24CFF202" w14:textId="243C6456" w:rsidR="004B1E91" w:rsidRPr="004B1E91" w:rsidRDefault="004B1E91" w:rsidP="004B1E91">
            <w:pPr>
              <w:jc w:val="both"/>
              <w:rPr>
                <w:color w:val="000000" w:themeColor="text1"/>
                <w:sz w:val="21"/>
                <w:lang w:val="en-GB"/>
              </w:rPr>
            </w:pPr>
            <w:r>
              <w:rPr>
                <w:color w:val="000000" w:themeColor="text1"/>
                <w:sz w:val="21"/>
                <w:lang w:val="en-GB"/>
              </w:rPr>
              <w:t xml:space="preserve">      </w:t>
            </w:r>
            <w:r w:rsidR="003C62C5">
              <w:rPr>
                <w:color w:val="000000" w:themeColor="text1"/>
                <w:sz w:val="21"/>
                <w:lang w:val="en-GB"/>
              </w:rPr>
              <w:t xml:space="preserve">      </w:t>
            </w:r>
            <w:r w:rsidRPr="004B1E91">
              <w:rPr>
                <w:color w:val="000000" w:themeColor="text1"/>
                <w:sz w:val="21"/>
                <w:lang w:val="en-GB"/>
              </w:rPr>
              <w:t>Pan-Seared Sea Bass - £24</w:t>
            </w:r>
            <w:r w:rsidR="00860FDA">
              <w:rPr>
                <w:color w:val="000000" w:themeColor="text1"/>
                <w:sz w:val="21"/>
                <w:lang w:val="en-GB"/>
              </w:rPr>
              <w:t>.00</w:t>
            </w:r>
          </w:p>
          <w:p w14:paraId="5883F4D7" w14:textId="4B74DBBD" w:rsidR="004B1E91" w:rsidRPr="004B1E91" w:rsidRDefault="00A0239B" w:rsidP="00860FDA">
            <w:pPr>
              <w:ind w:left="720"/>
              <w:jc w:val="both"/>
              <w:rPr>
                <w:color w:val="000000" w:themeColor="text1"/>
                <w:sz w:val="21"/>
                <w:lang w:val="en-GB"/>
              </w:rPr>
            </w:pPr>
            <w:r w:rsidRPr="004B1E91">
              <w:rPr>
                <w:color w:val="000000" w:themeColor="text1"/>
                <w:sz w:val="21"/>
                <w:lang w:val="en-GB"/>
              </w:rPr>
              <w:t>Pan-seared Sea</w:t>
            </w:r>
            <w:r w:rsidR="004B1E91" w:rsidRPr="004B1E91">
              <w:rPr>
                <w:color w:val="000000" w:themeColor="text1"/>
                <w:sz w:val="21"/>
                <w:lang w:val="en-GB"/>
              </w:rPr>
              <w:t xml:space="preserve"> bass with lemon butter sauce, served with sautéed spinach and new </w:t>
            </w:r>
            <w:r w:rsidRPr="004B1E91">
              <w:rPr>
                <w:color w:val="000000" w:themeColor="text1"/>
                <w:sz w:val="21"/>
                <w:lang w:val="en-GB"/>
              </w:rPr>
              <w:t>potatoes.</w:t>
            </w:r>
          </w:p>
          <w:p w14:paraId="5954CC32" w14:textId="5BD84DCF" w:rsidR="004B1E91" w:rsidRDefault="004B1E91" w:rsidP="004B1E91">
            <w:pPr>
              <w:ind w:left="720"/>
              <w:jc w:val="both"/>
              <w:rPr>
                <w:color w:val="FF0000"/>
                <w:sz w:val="16"/>
                <w:szCs w:val="16"/>
                <w:lang w:val="en-GB"/>
              </w:rPr>
            </w:pPr>
            <w:r w:rsidRPr="004B1E91">
              <w:rPr>
                <w:color w:val="FF0000"/>
                <w:sz w:val="16"/>
                <w:szCs w:val="16"/>
                <w:lang w:val="en-GB"/>
              </w:rPr>
              <w:t>Contains: Fish, Dairy</w:t>
            </w:r>
          </w:p>
          <w:p w14:paraId="142DEFA5" w14:textId="77777777" w:rsidR="00860FDA" w:rsidRPr="004B1E91" w:rsidRDefault="00860FDA" w:rsidP="004B1E91">
            <w:pPr>
              <w:ind w:left="720"/>
              <w:jc w:val="both"/>
              <w:rPr>
                <w:color w:val="FF0000"/>
                <w:sz w:val="16"/>
                <w:szCs w:val="16"/>
                <w:lang w:val="en-GB"/>
              </w:rPr>
            </w:pPr>
          </w:p>
          <w:p w14:paraId="252A902E" w14:textId="34231452" w:rsidR="004B1E91" w:rsidRPr="004B1E91" w:rsidRDefault="004B1E91" w:rsidP="004B1E91">
            <w:pPr>
              <w:jc w:val="both"/>
              <w:rPr>
                <w:color w:val="000000" w:themeColor="text1"/>
                <w:sz w:val="21"/>
                <w:lang w:val="en-GB"/>
              </w:rPr>
            </w:pPr>
            <w:r>
              <w:rPr>
                <w:color w:val="000000" w:themeColor="text1"/>
                <w:sz w:val="21"/>
                <w:lang w:val="en-GB"/>
              </w:rPr>
              <w:t xml:space="preserve">       </w:t>
            </w:r>
            <w:r w:rsidR="003C62C5">
              <w:rPr>
                <w:color w:val="000000" w:themeColor="text1"/>
                <w:sz w:val="21"/>
                <w:lang w:val="en-GB"/>
              </w:rPr>
              <w:t xml:space="preserve">     </w:t>
            </w:r>
            <w:r w:rsidRPr="004B1E91">
              <w:rPr>
                <w:color w:val="000000" w:themeColor="text1"/>
                <w:sz w:val="21"/>
                <w:lang w:val="en-GB"/>
              </w:rPr>
              <w:t>Butternut Squash Risotto - £20</w:t>
            </w:r>
            <w:r w:rsidR="00860FDA">
              <w:rPr>
                <w:color w:val="000000" w:themeColor="text1"/>
                <w:sz w:val="21"/>
                <w:lang w:val="en-GB"/>
              </w:rPr>
              <w:t>.00</w:t>
            </w:r>
          </w:p>
          <w:p w14:paraId="6CE9EB68" w14:textId="77777777" w:rsidR="004B1E91" w:rsidRPr="004B1E91" w:rsidRDefault="004B1E91" w:rsidP="00860FDA">
            <w:pPr>
              <w:ind w:left="720"/>
              <w:jc w:val="both"/>
              <w:rPr>
                <w:color w:val="000000" w:themeColor="text1"/>
                <w:sz w:val="21"/>
                <w:lang w:val="en-GB"/>
              </w:rPr>
            </w:pPr>
            <w:r w:rsidRPr="004B1E91">
              <w:rPr>
                <w:color w:val="000000" w:themeColor="text1"/>
                <w:sz w:val="21"/>
                <w:lang w:val="en-GB"/>
              </w:rPr>
              <w:t>Creamy butternut squash risotto with Parmesan cheese and sage</w:t>
            </w:r>
          </w:p>
          <w:p w14:paraId="64F8E58C" w14:textId="77777777" w:rsidR="004B1E91" w:rsidRPr="004B1E91" w:rsidRDefault="004B1E91" w:rsidP="004B1E91">
            <w:pPr>
              <w:ind w:left="720"/>
              <w:jc w:val="both"/>
              <w:rPr>
                <w:color w:val="FF0000"/>
                <w:sz w:val="16"/>
                <w:szCs w:val="16"/>
                <w:lang w:val="en-GB"/>
              </w:rPr>
            </w:pPr>
            <w:r w:rsidRPr="004B1E91">
              <w:rPr>
                <w:color w:val="FF0000"/>
                <w:sz w:val="16"/>
                <w:szCs w:val="16"/>
                <w:lang w:val="en-GB"/>
              </w:rPr>
              <w:t>Contains: Dairy</w:t>
            </w:r>
          </w:p>
          <w:p w14:paraId="3B8B13EF" w14:textId="5904D588" w:rsidR="004B1E91" w:rsidRDefault="004B1E91" w:rsidP="004B1E91">
            <w:pPr>
              <w:ind w:left="360"/>
              <w:jc w:val="both"/>
              <w:rPr>
                <w:color w:val="000000" w:themeColor="text1"/>
                <w:sz w:val="21"/>
                <w:lang w:val="en-GB"/>
              </w:rPr>
            </w:pPr>
          </w:p>
          <w:p w14:paraId="2980B9C5" w14:textId="34186A4E" w:rsidR="004B1E91" w:rsidRDefault="00820DE7" w:rsidP="004B1E91">
            <w:pPr>
              <w:ind w:left="360"/>
              <w:jc w:val="both"/>
              <w:rPr>
                <w:color w:val="000000" w:themeColor="text1"/>
                <w:sz w:val="21"/>
                <w:lang w:val="en-GB"/>
              </w:rPr>
            </w:pPr>
            <w:r>
              <w:rPr>
                <w:noProof/>
              </w:rPr>
              <w:drawing>
                <wp:anchor distT="0" distB="0" distL="114300" distR="114300" simplePos="0" relativeHeight="251662336" behindDoc="1" locked="0" layoutInCell="1" allowOverlap="1" wp14:anchorId="2BA87826" wp14:editId="1CC7342D">
                  <wp:simplePos x="0" y="0"/>
                  <wp:positionH relativeFrom="column">
                    <wp:posOffset>614680</wp:posOffset>
                  </wp:positionH>
                  <wp:positionV relativeFrom="paragraph">
                    <wp:posOffset>133350</wp:posOffset>
                  </wp:positionV>
                  <wp:extent cx="1786255" cy="1438910"/>
                  <wp:effectExtent l="0" t="0" r="4445" b="8890"/>
                  <wp:wrapTight wrapText="bothSides">
                    <wp:wrapPolygon edited="0">
                      <wp:start x="8063" y="0"/>
                      <wp:lineTo x="5989" y="858"/>
                      <wp:lineTo x="1382" y="4004"/>
                      <wp:lineTo x="0" y="8865"/>
                      <wp:lineTo x="0" y="10009"/>
                      <wp:lineTo x="230" y="14012"/>
                      <wp:lineTo x="3225" y="18588"/>
                      <wp:lineTo x="3455" y="18874"/>
                      <wp:lineTo x="7371" y="20876"/>
                      <wp:lineTo x="7832" y="21447"/>
                      <wp:lineTo x="13361" y="21447"/>
                      <wp:lineTo x="17738" y="19160"/>
                      <wp:lineTo x="17968" y="18588"/>
                      <wp:lineTo x="20963" y="14298"/>
                      <wp:lineTo x="21423" y="8865"/>
                      <wp:lineTo x="20041" y="4004"/>
                      <wp:lineTo x="14973" y="572"/>
                      <wp:lineTo x="13130" y="0"/>
                      <wp:lineTo x="8063" y="0"/>
                    </wp:wrapPolygon>
                  </wp:wrapTight>
                  <wp:docPr id="5" name="Picture 5" descr="Trinity Hotels Home Page - Trinity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Trinity Hotels Home Page - Trinity Hote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6255" cy="1438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89B642" w14:textId="49775504" w:rsidR="004B1E91" w:rsidRDefault="004B1E91" w:rsidP="004B1E91">
            <w:pPr>
              <w:ind w:left="360"/>
              <w:jc w:val="both"/>
              <w:rPr>
                <w:color w:val="000000" w:themeColor="text1"/>
                <w:sz w:val="21"/>
                <w:lang w:val="en-GB"/>
              </w:rPr>
            </w:pPr>
          </w:p>
          <w:p w14:paraId="041CAE85" w14:textId="0C2FE554" w:rsidR="004B1E91" w:rsidRDefault="004B1E91" w:rsidP="004B1E91">
            <w:pPr>
              <w:ind w:left="360"/>
              <w:jc w:val="both"/>
              <w:rPr>
                <w:color w:val="000000" w:themeColor="text1"/>
                <w:sz w:val="21"/>
                <w:lang w:val="en-GB"/>
              </w:rPr>
            </w:pPr>
          </w:p>
          <w:p w14:paraId="07031721" w14:textId="7479CFEC" w:rsidR="004B1E91" w:rsidRDefault="004B1E91" w:rsidP="004B1E91">
            <w:pPr>
              <w:ind w:left="360"/>
              <w:jc w:val="both"/>
              <w:rPr>
                <w:color w:val="000000" w:themeColor="text1"/>
                <w:sz w:val="21"/>
                <w:lang w:val="en-GB"/>
              </w:rPr>
            </w:pPr>
          </w:p>
          <w:p w14:paraId="00EF2C99" w14:textId="5EFD769F" w:rsidR="004B1E91" w:rsidRDefault="004B1E91" w:rsidP="004B1E91">
            <w:pPr>
              <w:ind w:left="360"/>
              <w:jc w:val="both"/>
              <w:rPr>
                <w:color w:val="000000" w:themeColor="text1"/>
                <w:sz w:val="21"/>
                <w:lang w:val="en-GB"/>
              </w:rPr>
            </w:pPr>
          </w:p>
          <w:p w14:paraId="62886D01" w14:textId="26CA9828" w:rsidR="004B1E91" w:rsidRDefault="004B1E91" w:rsidP="004B1E91">
            <w:pPr>
              <w:ind w:left="360"/>
              <w:jc w:val="both"/>
              <w:rPr>
                <w:color w:val="000000" w:themeColor="text1"/>
                <w:sz w:val="21"/>
                <w:lang w:val="en-GB"/>
              </w:rPr>
            </w:pPr>
          </w:p>
          <w:p w14:paraId="453BF35F" w14:textId="17D6627A" w:rsidR="004B1E91" w:rsidRDefault="004B1E91" w:rsidP="004B1E91">
            <w:pPr>
              <w:ind w:left="360"/>
              <w:jc w:val="both"/>
              <w:rPr>
                <w:color w:val="000000" w:themeColor="text1"/>
                <w:sz w:val="21"/>
                <w:lang w:val="en-GB"/>
              </w:rPr>
            </w:pPr>
          </w:p>
          <w:p w14:paraId="168C9D4B" w14:textId="2B7AF7DA" w:rsidR="004B1E91" w:rsidRDefault="004B1E91" w:rsidP="004B1E91">
            <w:pPr>
              <w:ind w:left="360"/>
              <w:jc w:val="both"/>
              <w:rPr>
                <w:color w:val="000000" w:themeColor="text1"/>
                <w:sz w:val="21"/>
                <w:lang w:val="en-GB"/>
              </w:rPr>
            </w:pPr>
          </w:p>
          <w:p w14:paraId="2783231D" w14:textId="6CE6DCDC" w:rsidR="004B1E91" w:rsidRDefault="004B1E91" w:rsidP="004B1E91">
            <w:pPr>
              <w:ind w:left="360"/>
              <w:jc w:val="both"/>
              <w:rPr>
                <w:color w:val="000000" w:themeColor="text1"/>
                <w:sz w:val="21"/>
                <w:lang w:val="en-GB"/>
              </w:rPr>
            </w:pPr>
          </w:p>
          <w:p w14:paraId="6FB3CF24" w14:textId="601E9595" w:rsidR="004B1E91" w:rsidRDefault="004B1E91" w:rsidP="004B1E91">
            <w:pPr>
              <w:ind w:left="360"/>
              <w:jc w:val="both"/>
              <w:rPr>
                <w:color w:val="000000" w:themeColor="text1"/>
                <w:sz w:val="21"/>
                <w:lang w:val="en-GB"/>
              </w:rPr>
            </w:pPr>
          </w:p>
          <w:p w14:paraId="105D5890" w14:textId="39593F0D" w:rsidR="004B1E91" w:rsidRDefault="004B1E91" w:rsidP="004B1E91">
            <w:pPr>
              <w:ind w:left="360"/>
              <w:jc w:val="both"/>
              <w:rPr>
                <w:color w:val="000000" w:themeColor="text1"/>
                <w:sz w:val="21"/>
                <w:lang w:val="en-GB"/>
              </w:rPr>
            </w:pPr>
          </w:p>
          <w:p w14:paraId="78A19798" w14:textId="30328E04" w:rsidR="004B1E91" w:rsidRDefault="004B1E91" w:rsidP="004B1E91">
            <w:pPr>
              <w:ind w:left="360"/>
              <w:jc w:val="both"/>
              <w:rPr>
                <w:color w:val="000000" w:themeColor="text1"/>
                <w:sz w:val="21"/>
                <w:lang w:val="en-GB"/>
              </w:rPr>
            </w:pPr>
          </w:p>
          <w:p w14:paraId="72B33E65" w14:textId="616DA49F" w:rsidR="004B1E91" w:rsidRDefault="004B1E91" w:rsidP="004B1E91">
            <w:pPr>
              <w:ind w:left="360"/>
              <w:jc w:val="both"/>
              <w:rPr>
                <w:color w:val="000000" w:themeColor="text1"/>
                <w:sz w:val="21"/>
                <w:lang w:val="en-GB"/>
              </w:rPr>
            </w:pPr>
          </w:p>
          <w:p w14:paraId="46515262" w14:textId="523E3B6F" w:rsidR="004B1E91" w:rsidRDefault="004B1E91" w:rsidP="004B1E91">
            <w:pPr>
              <w:ind w:left="360"/>
              <w:jc w:val="both"/>
              <w:rPr>
                <w:color w:val="000000" w:themeColor="text1"/>
                <w:sz w:val="21"/>
                <w:lang w:val="en-GB"/>
              </w:rPr>
            </w:pPr>
          </w:p>
          <w:p w14:paraId="7A92684B" w14:textId="77777777" w:rsidR="004B1E91" w:rsidRDefault="004B1E91" w:rsidP="004B1E91">
            <w:pPr>
              <w:ind w:left="360"/>
              <w:jc w:val="both"/>
              <w:rPr>
                <w:color w:val="000000" w:themeColor="text1"/>
                <w:sz w:val="21"/>
                <w:lang w:val="en-GB"/>
              </w:rPr>
            </w:pPr>
          </w:p>
          <w:p w14:paraId="678276C6" w14:textId="131386FD" w:rsidR="004B1E91" w:rsidRDefault="004B1E91" w:rsidP="004B1E91">
            <w:pPr>
              <w:ind w:left="360"/>
              <w:jc w:val="both"/>
              <w:rPr>
                <w:color w:val="000000" w:themeColor="text1"/>
                <w:sz w:val="21"/>
                <w:lang w:val="en-GB"/>
              </w:rPr>
            </w:pPr>
          </w:p>
          <w:p w14:paraId="6F2E5174" w14:textId="6A167337" w:rsidR="004B1E91" w:rsidRDefault="004B1E91" w:rsidP="004B1E91">
            <w:pPr>
              <w:ind w:left="360"/>
              <w:jc w:val="both"/>
              <w:rPr>
                <w:color w:val="000000" w:themeColor="text1"/>
                <w:sz w:val="21"/>
                <w:lang w:val="en-GB"/>
              </w:rPr>
            </w:pPr>
          </w:p>
          <w:p w14:paraId="708B9980" w14:textId="753CD2A1" w:rsidR="004B1E91" w:rsidRDefault="004B1E91" w:rsidP="004B1E91">
            <w:pPr>
              <w:ind w:left="360"/>
              <w:jc w:val="both"/>
              <w:rPr>
                <w:color w:val="000000" w:themeColor="text1"/>
                <w:sz w:val="21"/>
                <w:lang w:val="en-GB"/>
              </w:rPr>
            </w:pPr>
          </w:p>
          <w:p w14:paraId="0804D135" w14:textId="12EFBCAA" w:rsidR="00860FDA" w:rsidRDefault="00860FDA" w:rsidP="004B1E91">
            <w:pPr>
              <w:ind w:left="360"/>
              <w:jc w:val="both"/>
              <w:rPr>
                <w:color w:val="000000" w:themeColor="text1"/>
                <w:sz w:val="21"/>
                <w:lang w:val="en-GB"/>
              </w:rPr>
            </w:pPr>
          </w:p>
          <w:p w14:paraId="4E03C2DA" w14:textId="2E467A5B" w:rsidR="00860FDA" w:rsidRDefault="00860FDA" w:rsidP="004B1E91">
            <w:pPr>
              <w:ind w:left="360"/>
              <w:jc w:val="both"/>
              <w:rPr>
                <w:color w:val="000000" w:themeColor="text1"/>
                <w:sz w:val="21"/>
                <w:lang w:val="en-GB"/>
              </w:rPr>
            </w:pPr>
          </w:p>
          <w:p w14:paraId="013AF12E" w14:textId="12258407" w:rsidR="00860FDA" w:rsidRDefault="009A638D" w:rsidP="004B1E91">
            <w:pPr>
              <w:ind w:left="360"/>
              <w:jc w:val="both"/>
              <w:rPr>
                <w:color w:val="000000" w:themeColor="text1"/>
                <w:sz w:val="21"/>
                <w:lang w:val="en-GB"/>
              </w:rPr>
            </w:pPr>
            <w:r>
              <w:rPr>
                <w:noProof/>
              </w:rPr>
              <w:drawing>
                <wp:anchor distT="0" distB="0" distL="114300" distR="114300" simplePos="0" relativeHeight="251669504" behindDoc="1" locked="0" layoutInCell="1" allowOverlap="1" wp14:anchorId="0BCB6BF5" wp14:editId="0B62E415">
                  <wp:simplePos x="0" y="0"/>
                  <wp:positionH relativeFrom="column">
                    <wp:posOffset>-3208020</wp:posOffset>
                  </wp:positionH>
                  <wp:positionV relativeFrom="paragraph">
                    <wp:posOffset>342265</wp:posOffset>
                  </wp:positionV>
                  <wp:extent cx="5037715" cy="3353435"/>
                  <wp:effectExtent l="0" t="0" r="0" b="0"/>
                  <wp:wrapNone/>
                  <wp:docPr id="13" name="Picture 13" descr="Premium Photo | Calendar with date of february 14 and rose flow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emium Photo | Calendar with date of february 14 and rose flower ..."/>
                          <pic:cNvPicPr>
                            <a:picLocks noChangeAspect="1" noChangeArrowheads="1"/>
                          </pic:cNvPicPr>
                        </pic:nvPicPr>
                        <pic:blipFill>
                          <a:blip r:embed="rId13">
                            <a:alphaModFix amt="15000"/>
                            <a:extLst>
                              <a:ext uri="{28A0092B-C50C-407E-A947-70E740481C1C}">
                                <a14:useLocalDpi xmlns:a14="http://schemas.microsoft.com/office/drawing/2010/main" val="0"/>
                              </a:ext>
                            </a:extLst>
                          </a:blip>
                          <a:srcRect/>
                          <a:stretch>
                            <a:fillRect/>
                          </a:stretch>
                        </pic:blipFill>
                        <pic:spPr bwMode="auto">
                          <a:xfrm>
                            <a:off x="0" y="0"/>
                            <a:ext cx="5037715" cy="3353435"/>
                          </a:xfrm>
                          <a:prstGeom prst="rect">
                            <a:avLst/>
                          </a:prstGeom>
                          <a:noFill/>
                          <a:ln>
                            <a:noFill/>
                          </a:ln>
                          <a:effectLst>
                            <a:softEdge rad="203200"/>
                          </a:effectLst>
                        </pic:spPr>
                      </pic:pic>
                    </a:graphicData>
                  </a:graphic>
                  <wp14:sizeRelH relativeFrom="margin">
                    <wp14:pctWidth>0</wp14:pctWidth>
                  </wp14:sizeRelH>
                  <wp14:sizeRelV relativeFrom="margin">
                    <wp14:pctHeight>0</wp14:pctHeight>
                  </wp14:sizeRelV>
                </wp:anchor>
              </w:drawing>
            </w:r>
          </w:p>
          <w:p w14:paraId="29199988" w14:textId="6079F57E" w:rsidR="00860FDA" w:rsidRDefault="00860FDA" w:rsidP="00860FDA">
            <w:pPr>
              <w:jc w:val="both"/>
              <w:rPr>
                <w:color w:val="000000" w:themeColor="text1"/>
                <w:sz w:val="21"/>
                <w:lang w:val="en-GB"/>
              </w:rPr>
            </w:pPr>
          </w:p>
          <w:p w14:paraId="36521A0F" w14:textId="71A3A313" w:rsidR="00860FDA" w:rsidRPr="004B1E91" w:rsidRDefault="00860FDA" w:rsidP="00860FDA">
            <w:pPr>
              <w:ind w:left="360"/>
              <w:jc w:val="both"/>
              <w:rPr>
                <w:color w:val="000000" w:themeColor="text1"/>
                <w:sz w:val="21"/>
                <w:lang w:val="en-GB"/>
              </w:rPr>
            </w:pPr>
          </w:p>
          <w:p w14:paraId="368CB877" w14:textId="25CACC66" w:rsidR="004B1E91" w:rsidRDefault="00860FDA" w:rsidP="00860FDA">
            <w:pPr>
              <w:ind w:left="360"/>
              <w:jc w:val="both"/>
              <w:rPr>
                <w:b/>
                <w:bCs/>
                <w:color w:val="000000" w:themeColor="text1"/>
                <w:sz w:val="21"/>
                <w:lang w:val="en-GB"/>
              </w:rPr>
            </w:pPr>
            <w:r>
              <w:rPr>
                <w:color w:val="000000" w:themeColor="text1"/>
                <w:sz w:val="21"/>
                <w:lang w:val="en-GB"/>
              </w:rPr>
              <w:t xml:space="preserve">                      </w:t>
            </w:r>
            <w:r w:rsidRPr="00860FDA">
              <w:rPr>
                <w:b/>
                <w:bCs/>
                <w:color w:val="000000" w:themeColor="text1"/>
                <w:sz w:val="21"/>
                <w:lang w:val="en-GB"/>
              </w:rPr>
              <w:t xml:space="preserve"> DRINKS</w:t>
            </w:r>
          </w:p>
          <w:p w14:paraId="1D7776AE" w14:textId="60F9B750" w:rsidR="00860FDA" w:rsidRPr="004B1E91" w:rsidRDefault="00860FDA" w:rsidP="00860FDA">
            <w:pPr>
              <w:ind w:left="360"/>
              <w:jc w:val="both"/>
              <w:rPr>
                <w:b/>
                <w:bCs/>
                <w:color w:val="000000" w:themeColor="text1"/>
                <w:sz w:val="21"/>
                <w:lang w:val="en-GB"/>
              </w:rPr>
            </w:pPr>
          </w:p>
          <w:p w14:paraId="4F8D7589" w14:textId="0C9B9FB4" w:rsidR="004B1E91" w:rsidRPr="00A0239B" w:rsidRDefault="004B1E91" w:rsidP="00860FDA">
            <w:pPr>
              <w:ind w:left="360"/>
              <w:jc w:val="both"/>
              <w:rPr>
                <w:b/>
                <w:bCs/>
                <w:color w:val="000000" w:themeColor="text1"/>
                <w:sz w:val="21"/>
                <w:lang w:val="en-GB"/>
              </w:rPr>
            </w:pPr>
            <w:r w:rsidRPr="00A0239B">
              <w:rPr>
                <w:b/>
                <w:bCs/>
                <w:color w:val="000000" w:themeColor="text1"/>
                <w:sz w:val="21"/>
                <w:lang w:val="en-GB"/>
              </w:rPr>
              <w:t>Alcoholic:</w:t>
            </w:r>
          </w:p>
          <w:p w14:paraId="00E2ED7A" w14:textId="06D7D204" w:rsidR="004B1E91" w:rsidRPr="004B1E91" w:rsidRDefault="004B1E91" w:rsidP="00860FDA">
            <w:pPr>
              <w:ind w:left="720"/>
              <w:jc w:val="both"/>
              <w:rPr>
                <w:color w:val="000000" w:themeColor="text1"/>
                <w:sz w:val="21"/>
                <w:lang w:val="en-GB"/>
              </w:rPr>
            </w:pPr>
            <w:r w:rsidRPr="004B1E91">
              <w:rPr>
                <w:color w:val="000000" w:themeColor="text1"/>
                <w:sz w:val="21"/>
                <w:lang w:val="en-GB"/>
              </w:rPr>
              <w:t>Valentine's Cocktail - £12</w:t>
            </w:r>
            <w:r w:rsidR="00860FDA">
              <w:rPr>
                <w:color w:val="000000" w:themeColor="text1"/>
                <w:sz w:val="21"/>
                <w:lang w:val="en-GB"/>
              </w:rPr>
              <w:t>.00</w:t>
            </w:r>
            <w:r w:rsidRPr="004B1E91">
              <w:rPr>
                <w:color w:val="000000" w:themeColor="text1"/>
                <w:sz w:val="21"/>
                <w:lang w:val="en-GB"/>
              </w:rPr>
              <w:t xml:space="preserve"> (per glass)</w:t>
            </w:r>
          </w:p>
          <w:p w14:paraId="1CBD1998" w14:textId="6A292F3D" w:rsidR="004B1E91" w:rsidRDefault="004B1E91" w:rsidP="00860FDA">
            <w:pPr>
              <w:ind w:left="720"/>
              <w:jc w:val="both"/>
              <w:rPr>
                <w:color w:val="000000" w:themeColor="text1"/>
                <w:sz w:val="21"/>
                <w:lang w:val="en-GB"/>
              </w:rPr>
            </w:pPr>
            <w:r w:rsidRPr="004B1E91">
              <w:rPr>
                <w:color w:val="000000" w:themeColor="text1"/>
                <w:sz w:val="21"/>
                <w:lang w:val="en-GB"/>
              </w:rPr>
              <w:t xml:space="preserve">A special cocktail made with gin, raspberry liqueur, and </w:t>
            </w:r>
            <w:r w:rsidR="00A0239B" w:rsidRPr="004B1E91">
              <w:rPr>
                <w:color w:val="000000" w:themeColor="text1"/>
                <w:sz w:val="21"/>
                <w:lang w:val="en-GB"/>
              </w:rPr>
              <w:t>champagne.</w:t>
            </w:r>
          </w:p>
          <w:p w14:paraId="19E3B618" w14:textId="700DBA01" w:rsidR="00860FDA" w:rsidRPr="004B1E91" w:rsidRDefault="00860FDA" w:rsidP="00860FDA">
            <w:pPr>
              <w:ind w:left="720"/>
              <w:jc w:val="both"/>
              <w:rPr>
                <w:color w:val="000000" w:themeColor="text1"/>
                <w:sz w:val="21"/>
                <w:lang w:val="en-GB"/>
              </w:rPr>
            </w:pPr>
          </w:p>
          <w:p w14:paraId="1D8B9F82" w14:textId="2316CB3C" w:rsidR="004B1E91" w:rsidRPr="004B1E91" w:rsidRDefault="004B1E91" w:rsidP="00860FDA">
            <w:pPr>
              <w:ind w:left="720"/>
              <w:jc w:val="both"/>
              <w:rPr>
                <w:color w:val="000000" w:themeColor="text1"/>
                <w:sz w:val="21"/>
                <w:lang w:val="en-GB"/>
              </w:rPr>
            </w:pPr>
            <w:r w:rsidRPr="004B1E91">
              <w:rPr>
                <w:color w:val="000000" w:themeColor="text1"/>
                <w:sz w:val="21"/>
                <w:lang w:val="en-GB"/>
              </w:rPr>
              <w:t>Red Wine - £9 (per glass)</w:t>
            </w:r>
          </w:p>
          <w:p w14:paraId="1073018E" w14:textId="4EE99316" w:rsidR="004B1E91" w:rsidRDefault="004B1E91" w:rsidP="00860FDA">
            <w:pPr>
              <w:ind w:left="720"/>
              <w:jc w:val="both"/>
              <w:rPr>
                <w:color w:val="000000" w:themeColor="text1"/>
                <w:sz w:val="21"/>
                <w:lang w:val="en-GB"/>
              </w:rPr>
            </w:pPr>
            <w:r w:rsidRPr="004B1E91">
              <w:rPr>
                <w:color w:val="000000" w:themeColor="text1"/>
                <w:sz w:val="21"/>
                <w:lang w:val="en-GB"/>
              </w:rPr>
              <w:t>A glass of Merlot or Cabernet Sauvignon</w:t>
            </w:r>
          </w:p>
          <w:p w14:paraId="16FF8B5F" w14:textId="121ED29F" w:rsidR="00860FDA" w:rsidRPr="004B1E91" w:rsidRDefault="00860FDA" w:rsidP="00860FDA">
            <w:pPr>
              <w:ind w:left="720"/>
              <w:jc w:val="both"/>
              <w:rPr>
                <w:color w:val="000000" w:themeColor="text1"/>
                <w:sz w:val="21"/>
                <w:lang w:val="en-GB"/>
              </w:rPr>
            </w:pPr>
          </w:p>
          <w:p w14:paraId="270F4CB6" w14:textId="03D07790" w:rsidR="004B1E91" w:rsidRPr="00A0239B" w:rsidRDefault="004B1E91" w:rsidP="00860FDA">
            <w:pPr>
              <w:ind w:left="360"/>
              <w:jc w:val="both"/>
              <w:rPr>
                <w:b/>
                <w:bCs/>
                <w:color w:val="000000" w:themeColor="text1"/>
                <w:sz w:val="21"/>
                <w:lang w:val="en-GB"/>
              </w:rPr>
            </w:pPr>
            <w:r w:rsidRPr="00A0239B">
              <w:rPr>
                <w:b/>
                <w:bCs/>
                <w:color w:val="000000" w:themeColor="text1"/>
                <w:sz w:val="21"/>
                <w:lang w:val="en-GB"/>
              </w:rPr>
              <w:t>Non-Alcoholic:</w:t>
            </w:r>
          </w:p>
          <w:p w14:paraId="10FEB315" w14:textId="3C5994B9" w:rsidR="004B1E91" w:rsidRPr="004B1E91" w:rsidRDefault="004B1E91" w:rsidP="00860FDA">
            <w:pPr>
              <w:ind w:left="720"/>
              <w:jc w:val="both"/>
              <w:rPr>
                <w:color w:val="000000" w:themeColor="text1"/>
                <w:sz w:val="21"/>
                <w:lang w:val="en-GB"/>
              </w:rPr>
            </w:pPr>
            <w:r w:rsidRPr="004B1E91">
              <w:rPr>
                <w:color w:val="000000" w:themeColor="text1"/>
                <w:sz w:val="21"/>
                <w:lang w:val="en-GB"/>
              </w:rPr>
              <w:t>Cranberry Spritzer - £4 (per glass)</w:t>
            </w:r>
          </w:p>
          <w:p w14:paraId="1628D701" w14:textId="51CAB2C7" w:rsidR="004B1E91" w:rsidRDefault="004B1E91" w:rsidP="00860FDA">
            <w:pPr>
              <w:ind w:left="720"/>
              <w:jc w:val="both"/>
              <w:rPr>
                <w:color w:val="000000" w:themeColor="text1"/>
                <w:sz w:val="21"/>
                <w:lang w:val="en-GB"/>
              </w:rPr>
            </w:pPr>
            <w:r w:rsidRPr="004B1E91">
              <w:rPr>
                <w:color w:val="000000" w:themeColor="text1"/>
                <w:sz w:val="21"/>
                <w:lang w:val="en-GB"/>
              </w:rPr>
              <w:t xml:space="preserve">Cranberry juice mixed with sparkling water and a splash of </w:t>
            </w:r>
            <w:r w:rsidR="00A0239B" w:rsidRPr="004B1E91">
              <w:rPr>
                <w:color w:val="000000" w:themeColor="text1"/>
                <w:sz w:val="21"/>
                <w:lang w:val="en-GB"/>
              </w:rPr>
              <w:t>lime.</w:t>
            </w:r>
          </w:p>
          <w:p w14:paraId="7A3C9AF7" w14:textId="77777777" w:rsidR="00860FDA" w:rsidRPr="004B1E91" w:rsidRDefault="00860FDA" w:rsidP="00860FDA">
            <w:pPr>
              <w:ind w:left="720"/>
              <w:jc w:val="both"/>
              <w:rPr>
                <w:color w:val="000000" w:themeColor="text1"/>
                <w:sz w:val="21"/>
                <w:lang w:val="en-GB"/>
              </w:rPr>
            </w:pPr>
          </w:p>
          <w:p w14:paraId="37CCFD32" w14:textId="7CABA0F0" w:rsidR="004B1E91" w:rsidRPr="004B1E91" w:rsidRDefault="004B1E91" w:rsidP="00860FDA">
            <w:pPr>
              <w:ind w:left="720"/>
              <w:jc w:val="both"/>
              <w:rPr>
                <w:color w:val="000000" w:themeColor="text1"/>
                <w:sz w:val="21"/>
                <w:lang w:val="en-GB"/>
              </w:rPr>
            </w:pPr>
            <w:r w:rsidRPr="004B1E91">
              <w:rPr>
                <w:color w:val="000000" w:themeColor="text1"/>
                <w:sz w:val="21"/>
                <w:lang w:val="en-GB"/>
              </w:rPr>
              <w:t>Hot Chocolate - £3 (per cup)</w:t>
            </w:r>
          </w:p>
          <w:p w14:paraId="4E1A2F5B" w14:textId="25EE51AB" w:rsidR="004B1E91" w:rsidRPr="004B1E91" w:rsidRDefault="004B1E91" w:rsidP="00860FDA">
            <w:pPr>
              <w:ind w:left="720"/>
              <w:jc w:val="both"/>
              <w:rPr>
                <w:color w:val="000000" w:themeColor="text1"/>
                <w:sz w:val="21"/>
                <w:lang w:val="en-GB"/>
              </w:rPr>
            </w:pPr>
            <w:r w:rsidRPr="004B1E91">
              <w:rPr>
                <w:color w:val="000000" w:themeColor="text1"/>
                <w:sz w:val="21"/>
                <w:lang w:val="en-GB"/>
              </w:rPr>
              <w:t xml:space="preserve">Rich and creamy hot chocolate topped with whipped </w:t>
            </w:r>
            <w:r w:rsidR="00A0239B" w:rsidRPr="004B1E91">
              <w:rPr>
                <w:color w:val="000000" w:themeColor="text1"/>
                <w:sz w:val="21"/>
                <w:lang w:val="en-GB"/>
              </w:rPr>
              <w:t>cream.</w:t>
            </w:r>
          </w:p>
          <w:p w14:paraId="7F754BEB" w14:textId="77777777" w:rsidR="004B1E91" w:rsidRPr="004B1E91" w:rsidRDefault="004B1E91" w:rsidP="004B1E91">
            <w:pPr>
              <w:ind w:left="360"/>
              <w:jc w:val="both"/>
              <w:rPr>
                <w:vanish/>
                <w:color w:val="000000" w:themeColor="text1"/>
                <w:sz w:val="21"/>
                <w:lang w:val="en-GB"/>
              </w:rPr>
            </w:pPr>
            <w:r w:rsidRPr="004B1E91">
              <w:rPr>
                <w:vanish/>
                <w:color w:val="000000" w:themeColor="text1"/>
                <w:sz w:val="21"/>
                <w:lang w:val="en-GB"/>
              </w:rPr>
              <w:t>Top of Form</w:t>
            </w:r>
          </w:p>
          <w:p w14:paraId="44A7BD69" w14:textId="6927E11E" w:rsidR="004B1E91" w:rsidRPr="008325E1" w:rsidRDefault="003C62C5" w:rsidP="004B1E91">
            <w:pPr>
              <w:pStyle w:val="Instructions"/>
              <w:framePr w:wrap="around"/>
              <w:ind w:left="0"/>
              <w:jc w:val="both"/>
            </w:pPr>
            <w:r>
              <w:rPr>
                <w:noProof/>
              </w:rPr>
              <w:drawing>
                <wp:anchor distT="0" distB="0" distL="114300" distR="114300" simplePos="0" relativeHeight="251667456" behindDoc="1" locked="0" layoutInCell="1" allowOverlap="1" wp14:anchorId="7F3B8D07" wp14:editId="50D1ABE1">
                  <wp:simplePos x="0" y="0"/>
                  <wp:positionH relativeFrom="column">
                    <wp:posOffset>1635125</wp:posOffset>
                  </wp:positionH>
                  <wp:positionV relativeFrom="paragraph">
                    <wp:posOffset>694055</wp:posOffset>
                  </wp:positionV>
                  <wp:extent cx="715645" cy="700405"/>
                  <wp:effectExtent l="0" t="0" r="8255" b="4445"/>
                  <wp:wrapTight wrapText="bothSides">
                    <wp:wrapPolygon edited="0">
                      <wp:start x="0" y="0"/>
                      <wp:lineTo x="0" y="21150"/>
                      <wp:lineTo x="21274" y="21150"/>
                      <wp:lineTo x="21274" y="0"/>
                      <wp:lineTo x="0" y="0"/>
                    </wp:wrapPolygon>
                  </wp:wrapTight>
                  <wp:docPr id="11" name="Picture 11" descr="Deliveroo: Food Delivery UK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eliveroo: Food Delivery UK – Apps on Google Pla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5645" cy="700405"/>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rPr>
              <w:drawing>
                <wp:anchor distT="0" distB="0" distL="114300" distR="114300" simplePos="0" relativeHeight="251665408" behindDoc="1" locked="0" layoutInCell="1" allowOverlap="1" wp14:anchorId="6111F128" wp14:editId="75D6DCF9">
                  <wp:simplePos x="0" y="0"/>
                  <wp:positionH relativeFrom="column">
                    <wp:posOffset>-108585</wp:posOffset>
                  </wp:positionH>
                  <wp:positionV relativeFrom="paragraph">
                    <wp:posOffset>701365</wp:posOffset>
                  </wp:positionV>
                  <wp:extent cx="736600" cy="715010"/>
                  <wp:effectExtent l="0" t="0" r="6350" b="8890"/>
                  <wp:wrapTight wrapText="bothSides">
                    <wp:wrapPolygon edited="0">
                      <wp:start x="0" y="0"/>
                      <wp:lineTo x="0" y="21293"/>
                      <wp:lineTo x="21228" y="21293"/>
                      <wp:lineTo x="212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6600" cy="715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6ED1EA0" wp14:editId="4540ABB0">
                  <wp:simplePos x="0" y="0"/>
                  <wp:positionH relativeFrom="column">
                    <wp:posOffset>763284</wp:posOffset>
                  </wp:positionH>
                  <wp:positionV relativeFrom="paragraph">
                    <wp:posOffset>701365</wp:posOffset>
                  </wp:positionV>
                  <wp:extent cx="680085" cy="700405"/>
                  <wp:effectExtent l="0" t="0" r="5715" b="4445"/>
                  <wp:wrapTight wrapText="bothSides">
                    <wp:wrapPolygon edited="0">
                      <wp:start x="0" y="0"/>
                      <wp:lineTo x="0" y="21150"/>
                      <wp:lineTo x="21176" y="21150"/>
                      <wp:lineTo x="21176"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0085" cy="7004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vanish/>
                <w:szCs w:val="22"/>
                <w:lang w:eastAsia="en-US"/>
              </w:rPr>
              <w:t xml:space="preserve"> </w:t>
            </w:r>
            <w:r>
              <w:rPr>
                <w:noProof/>
                <w:vanish/>
                <w:szCs w:val="22"/>
                <w:lang w:eastAsia="en-US"/>
              </w:rPr>
              <w:drawing>
                <wp:inline distT="0" distB="0" distL="0" distR="0" wp14:anchorId="342A4AF4" wp14:editId="3B692135">
                  <wp:extent cx="2140585" cy="21405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0585" cy="2140585"/>
                          </a:xfrm>
                          <a:prstGeom prst="rect">
                            <a:avLst/>
                          </a:prstGeom>
                          <a:noFill/>
                          <a:ln>
                            <a:noFill/>
                          </a:ln>
                        </pic:spPr>
                      </pic:pic>
                    </a:graphicData>
                  </a:graphic>
                </wp:inline>
              </w:drawing>
            </w:r>
            <w:r>
              <w:rPr>
                <w:vanish/>
                <w:szCs w:val="22"/>
                <w:lang w:eastAsia="en-US"/>
              </w:rPr>
              <w:t xml:space="preserve"> </w:t>
            </w:r>
            <w:r>
              <w:rPr>
                <w:noProof/>
                <w:vanish/>
                <w:szCs w:val="22"/>
                <w:lang w:eastAsia="en-US"/>
              </w:rPr>
              <w:drawing>
                <wp:inline distT="0" distB="0" distL="0" distR="0" wp14:anchorId="65C1ED4D" wp14:editId="7549FEFD">
                  <wp:extent cx="1715135" cy="17151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5135" cy="1715135"/>
                          </a:xfrm>
                          <a:prstGeom prst="rect">
                            <a:avLst/>
                          </a:prstGeom>
                          <a:noFill/>
                          <a:ln>
                            <a:noFill/>
                          </a:ln>
                        </pic:spPr>
                      </pic:pic>
                    </a:graphicData>
                  </a:graphic>
                </wp:inline>
              </w:drawing>
            </w:r>
          </w:p>
        </w:tc>
      </w:tr>
      <w:tr w:rsidR="004B1E91" w:rsidRPr="00697ABC" w14:paraId="0387D6C8" w14:textId="77777777" w:rsidTr="008325E1">
        <w:trPr>
          <w:trHeight w:val="9201"/>
          <w:jc w:val="center"/>
        </w:trPr>
        <w:tc>
          <w:tcPr>
            <w:tcW w:w="7055" w:type="dxa"/>
            <w:tcMar>
              <w:left w:w="1440" w:type="dxa"/>
            </w:tcMar>
          </w:tcPr>
          <w:p w14:paraId="552E1E52" w14:textId="28CDCF9F" w:rsidR="004B1E91" w:rsidRDefault="003C62C5" w:rsidP="003C62C5">
            <w:pPr>
              <w:pStyle w:val="Title"/>
              <w:ind w:left="0"/>
            </w:pPr>
            <w:r>
              <w:lastRenderedPageBreak/>
              <w:t xml:space="preserve">REFERENCE </w:t>
            </w:r>
          </w:p>
          <w:p w14:paraId="28A35EB7" w14:textId="64AE9309" w:rsidR="003C62C5" w:rsidRDefault="00000000" w:rsidP="006A6FDF">
            <w:pPr>
              <w:pStyle w:val="ListParagraph"/>
              <w:numPr>
                <w:ilvl w:val="0"/>
                <w:numId w:val="39"/>
              </w:numPr>
              <w:rPr>
                <w:lang w:eastAsia="ja-JP"/>
              </w:rPr>
            </w:pPr>
            <w:hyperlink r:id="rId17" w:history="1">
              <w:r w:rsidR="006A6FDF" w:rsidRPr="00B83B76">
                <w:rPr>
                  <w:rStyle w:val="Hyperlink"/>
                  <w:lang w:eastAsia="ja-JP"/>
                </w:rPr>
                <w:t>https://trinity-hotels.com/</w:t>
              </w:r>
            </w:hyperlink>
          </w:p>
          <w:p w14:paraId="298DEC78" w14:textId="77777777" w:rsidR="006A6FDF" w:rsidRDefault="006A6FDF" w:rsidP="006A6FDF">
            <w:pPr>
              <w:pStyle w:val="ListParagraph"/>
              <w:rPr>
                <w:lang w:eastAsia="ja-JP"/>
              </w:rPr>
            </w:pPr>
          </w:p>
          <w:p w14:paraId="084E3D54" w14:textId="2DC8A573" w:rsidR="005F4EF1" w:rsidRPr="006A6FDF" w:rsidRDefault="005F4EF1" w:rsidP="006A6FDF">
            <w:pPr>
              <w:pStyle w:val="ListParagraph"/>
              <w:numPr>
                <w:ilvl w:val="0"/>
                <w:numId w:val="39"/>
              </w:numPr>
              <w:rPr>
                <w:lang w:val="en-GB" w:eastAsia="ja-JP"/>
              </w:rPr>
            </w:pPr>
            <w:r w:rsidRPr="006A6FDF">
              <w:rPr>
                <w:lang w:val="en-GB" w:eastAsia="ja-JP"/>
              </w:rPr>
              <w:t xml:space="preserve">Food allergen labelling and information requirements under the EU Food Information for Consumers Regulation No. 1169/2011: a review" - European Food Safety Authority (EFSA) (2014) </w:t>
            </w:r>
          </w:p>
          <w:p w14:paraId="7EDEF0DA" w14:textId="77777777" w:rsidR="006A6FDF" w:rsidRPr="005F4EF1" w:rsidRDefault="006A6FDF" w:rsidP="006A6FDF">
            <w:pPr>
              <w:ind w:left="720"/>
              <w:jc w:val="both"/>
              <w:rPr>
                <w:lang w:val="en-GB" w:eastAsia="ja-JP"/>
              </w:rPr>
            </w:pPr>
          </w:p>
          <w:p w14:paraId="3C9368CD" w14:textId="30834D7F" w:rsidR="005F4EF1" w:rsidRPr="006A6FDF" w:rsidRDefault="005F4EF1" w:rsidP="006A6FDF">
            <w:pPr>
              <w:pStyle w:val="ListParagraph"/>
              <w:numPr>
                <w:ilvl w:val="0"/>
                <w:numId w:val="39"/>
              </w:numPr>
              <w:rPr>
                <w:lang w:val="en-GB" w:eastAsia="ja-JP"/>
              </w:rPr>
            </w:pPr>
            <w:r w:rsidRPr="006A6FDF">
              <w:rPr>
                <w:lang w:val="en-GB" w:eastAsia="ja-JP"/>
              </w:rPr>
              <w:t xml:space="preserve">FSA launches campaign to remind food businesses of allergen responsibilities" - UK Food Standards Agency (FSA) (2020) </w:t>
            </w:r>
          </w:p>
          <w:p w14:paraId="3E12D58A" w14:textId="77777777" w:rsidR="006A6FDF" w:rsidRPr="005F4EF1" w:rsidRDefault="006A6FDF" w:rsidP="006A6FDF">
            <w:pPr>
              <w:ind w:left="720"/>
              <w:jc w:val="both"/>
              <w:rPr>
                <w:lang w:val="en-GB" w:eastAsia="ja-JP"/>
              </w:rPr>
            </w:pPr>
          </w:p>
          <w:p w14:paraId="25B44F10" w14:textId="4BF27BC7" w:rsidR="005F4EF1" w:rsidRPr="006A6FDF" w:rsidRDefault="005F4EF1" w:rsidP="006A6FDF">
            <w:pPr>
              <w:pStyle w:val="ListParagraph"/>
              <w:numPr>
                <w:ilvl w:val="0"/>
                <w:numId w:val="39"/>
              </w:numPr>
              <w:rPr>
                <w:vanish/>
                <w:lang w:val="en-GB" w:eastAsia="ja-JP"/>
              </w:rPr>
            </w:pPr>
            <w:r w:rsidRPr="006A6FDF">
              <w:rPr>
                <w:lang w:val="en-GB" w:eastAsia="ja-JP"/>
              </w:rPr>
              <w:t xml:space="preserve">Food Allergen Management in the Hospitality Industry" - Journal of Hospitality and Tourism Management (2019) </w:t>
            </w:r>
            <w:r w:rsidRPr="006A6FDF">
              <w:rPr>
                <w:vanish/>
                <w:lang w:val="en-GB" w:eastAsia="ja-JP"/>
              </w:rPr>
              <w:t>Top of Form</w:t>
            </w:r>
          </w:p>
          <w:p w14:paraId="0654FD8F" w14:textId="50C820E9" w:rsidR="003C62C5" w:rsidRPr="003C62C5" w:rsidRDefault="003C62C5" w:rsidP="003C62C5">
            <w:pPr>
              <w:rPr>
                <w:lang w:eastAsia="ja-JP"/>
              </w:rPr>
            </w:pPr>
          </w:p>
        </w:tc>
        <w:tc>
          <w:tcPr>
            <w:tcW w:w="7055" w:type="dxa"/>
            <w:tcMar>
              <w:right w:w="1440" w:type="dxa"/>
            </w:tcMar>
          </w:tcPr>
          <w:p w14:paraId="05901525" w14:textId="4C85051E" w:rsidR="004B1E91" w:rsidRDefault="004B1E91" w:rsidP="003C62C5">
            <w:pPr>
              <w:pStyle w:val="Instructions"/>
              <w:framePr w:wrap="around"/>
            </w:pPr>
          </w:p>
        </w:tc>
      </w:tr>
    </w:tbl>
    <w:p w14:paraId="75CF259E" w14:textId="05E8B0AA" w:rsidR="00534C7A" w:rsidRPr="00697ABC" w:rsidRDefault="00000000" w:rsidP="00504168">
      <w:pPr>
        <w:spacing w:line="360" w:lineRule="auto"/>
        <w:rPr>
          <w:color w:val="000000" w:themeColor="text1"/>
          <w:sz w:val="6"/>
          <w14:shadow w14:blurRad="63500" w14:dist="0" w14:dir="0" w14:sx="102000" w14:sy="102000" w14:kx="0" w14:ky="0" w14:algn="ctr">
            <w14:srgbClr w14:val="000000">
              <w14:alpha w14:val="60000"/>
            </w14:srgbClr>
          </w14:shadow>
        </w:rPr>
      </w:pPr>
    </w:p>
    <w:sectPr w:rsidR="00534C7A" w:rsidRPr="00697ABC" w:rsidSect="008325E1">
      <w:headerReference w:type="default" r:id="rId18"/>
      <w:pgSz w:w="15840" w:h="12240" w:orient="landscape" w:code="1"/>
      <w:pgMar w:top="1440" w:right="1080" w:bottom="36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0CEF8" w14:textId="77777777" w:rsidR="004D6044" w:rsidRDefault="004D6044" w:rsidP="00AD1442">
      <w:pPr>
        <w:spacing w:after="0" w:line="240" w:lineRule="auto"/>
      </w:pPr>
      <w:r>
        <w:separator/>
      </w:r>
    </w:p>
  </w:endnote>
  <w:endnote w:type="continuationSeparator" w:id="0">
    <w:p w14:paraId="23FE0BB8" w14:textId="77777777" w:rsidR="004D6044" w:rsidRDefault="004D6044" w:rsidP="00AD1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B010E" w14:textId="77777777" w:rsidR="004D6044" w:rsidRDefault="004D6044" w:rsidP="00AD1442">
      <w:pPr>
        <w:spacing w:after="0" w:line="240" w:lineRule="auto"/>
      </w:pPr>
      <w:r>
        <w:separator/>
      </w:r>
    </w:p>
  </w:footnote>
  <w:footnote w:type="continuationSeparator" w:id="0">
    <w:p w14:paraId="19641436" w14:textId="77777777" w:rsidR="004D6044" w:rsidRDefault="004D6044" w:rsidP="00AD14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6A308" w14:textId="77777777" w:rsidR="00E31C07" w:rsidRDefault="008325E1">
    <w:pPr>
      <w:pStyle w:val="Header"/>
    </w:pPr>
    <w:r>
      <w:rPr>
        <w:noProof/>
      </w:rPr>
      <mc:AlternateContent>
        <mc:Choice Requires="wps">
          <w:drawing>
            <wp:anchor distT="0" distB="0" distL="114300" distR="114300" simplePos="0" relativeHeight="251657213" behindDoc="0" locked="0" layoutInCell="1" allowOverlap="1" wp14:anchorId="7D33B7AF" wp14:editId="441AC2F0">
              <wp:simplePos x="0" y="0"/>
              <wp:positionH relativeFrom="column">
                <wp:posOffset>0</wp:posOffset>
              </wp:positionH>
              <wp:positionV relativeFrom="paragraph">
                <wp:posOffset>-228600</wp:posOffset>
              </wp:positionV>
              <wp:extent cx="6819900" cy="7315200"/>
              <wp:effectExtent l="0" t="0" r="0" b="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19900" cy="73152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98DA8D" w14:textId="77777777" w:rsidR="00DB399F" w:rsidRDefault="00DB399F" w:rsidP="00DB399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3B7AF" id="Rectangle 2" o:spid="_x0000_s1029" alt="&quot;&quot;" style="position:absolute;left:0;text-align:left;margin-left:0;margin-top:-18pt;width:537pt;height:8in;z-index:251657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" fillcolor="#fff1da [661]" stroked="f" strokeweight="1pt">
              <v:textbox>
                <w:txbxContent>
                  <w:p w14:paraId="6098DA8D" w14:textId="77777777" w:rsidR="00DB399F" w:rsidRDefault="00DB399F" w:rsidP="00DB399F"/>
                </w:txbxContent>
              </v:textbox>
            </v:rect>
          </w:pict>
        </mc:Fallback>
      </mc:AlternateContent>
    </w:r>
    <w:r>
      <w:rPr>
        <w:noProof/>
      </w:rPr>
      <mc:AlternateContent>
        <mc:Choice Requires="wpg">
          <w:drawing>
            <wp:anchor distT="0" distB="0" distL="114300" distR="114300" simplePos="0" relativeHeight="251675648" behindDoc="0" locked="0" layoutInCell="1" allowOverlap="1" wp14:anchorId="51B54F85" wp14:editId="33B89575">
              <wp:simplePos x="0" y="0"/>
              <wp:positionH relativeFrom="page">
                <wp:align>center</wp:align>
              </wp:positionH>
              <wp:positionV relativeFrom="page">
                <wp:align>center</wp:align>
              </wp:positionV>
              <wp:extent cx="9573506" cy="7315200"/>
              <wp:effectExtent l="0" t="0" r="21590" b="1270"/>
              <wp:wrapNone/>
              <wp:docPr id="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73506" cy="7315200"/>
                        <a:chOff x="0" y="0"/>
                        <a:chExt cx="9573506" cy="7315200"/>
                      </a:xfrm>
                    </wpg:grpSpPr>
                    <wpg:grpSp>
                      <wpg:cNvPr id="701" name="Graphic 43"/>
                      <wpg:cNvGrpSpPr/>
                      <wpg:grpSpPr>
                        <a:xfrm>
                          <a:off x="0" y="0"/>
                          <a:ext cx="9573506" cy="7315200"/>
                          <a:chOff x="-5248" y="-5248"/>
                          <a:chExt cx="9804141" cy="6867796"/>
                        </a:xfrm>
                      </wpg:grpSpPr>
                      <wps:wsp>
                        <wps:cNvPr id="702" name="Freeform 702"/>
                        <wps:cNvSpPr/>
                        <wps:spPr>
                          <a:xfrm>
                            <a:off x="-5248" y="-5248"/>
                            <a:ext cx="9804141" cy="615820"/>
                          </a:xfrm>
                          <a:custGeom>
                            <a:avLst/>
                            <a:gdLst>
                              <a:gd name="connsiteX0" fmla="*/ 5248 w 9804140"/>
                              <a:gd name="connsiteY0" fmla="*/ 5248 h 615820"/>
                              <a:gd name="connsiteX1" fmla="*/ 9802391 w 9804140"/>
                              <a:gd name="connsiteY1" fmla="*/ 5248 h 615820"/>
                              <a:gd name="connsiteX2" fmla="*/ 9802391 w 9804140"/>
                              <a:gd name="connsiteY2" fmla="*/ 611272 h 615820"/>
                              <a:gd name="connsiteX3" fmla="*/ 5248 w 9804140"/>
                              <a:gd name="connsiteY3" fmla="*/ 611272 h 615820"/>
                            </a:gdLst>
                            <a:ahLst/>
                            <a:cxnLst>
                              <a:cxn ang="0">
                                <a:pos x="connsiteX0" y="connsiteY0"/>
                              </a:cxn>
                              <a:cxn ang="0">
                                <a:pos x="connsiteX1" y="connsiteY1"/>
                              </a:cxn>
                              <a:cxn ang="0">
                                <a:pos x="connsiteX2" y="connsiteY2"/>
                              </a:cxn>
                              <a:cxn ang="0">
                                <a:pos x="connsiteX3" y="connsiteY3"/>
                              </a:cxn>
                            </a:cxnLst>
                            <a:rect l="l" t="t" r="r" b="b"/>
                            <a:pathLst>
                              <a:path w="9804140" h="615820">
                                <a:moveTo>
                                  <a:pt x="5248" y="5248"/>
                                </a:moveTo>
                                <a:lnTo>
                                  <a:pt x="9802391" y="5248"/>
                                </a:lnTo>
                                <a:lnTo>
                                  <a:pt x="9802391" y="611272"/>
                                </a:lnTo>
                                <a:lnTo>
                                  <a:pt x="5248" y="61127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3" name="Freeform 703"/>
                        <wps:cNvSpPr/>
                        <wps:spPr>
                          <a:xfrm>
                            <a:off x="222885" y="145907"/>
                            <a:ext cx="1896447" cy="307910"/>
                          </a:xfrm>
                          <a:custGeom>
                            <a:avLst/>
                            <a:gdLst>
                              <a:gd name="connsiteX0" fmla="*/ 5248 w 1896446"/>
                              <a:gd name="connsiteY0" fmla="*/ 308960 h 307910"/>
                              <a:gd name="connsiteX1" fmla="*/ 560187 w 1896446"/>
                              <a:gd name="connsiteY1" fmla="*/ 5248 h 307910"/>
                              <a:gd name="connsiteX2" fmla="*/ 941575 w 1896446"/>
                              <a:gd name="connsiteY2" fmla="*/ 308960 h 307910"/>
                              <a:gd name="connsiteX3" fmla="*/ 1507011 w 1896446"/>
                              <a:gd name="connsiteY3" fmla="*/ 5248 h 307910"/>
                              <a:gd name="connsiteX4" fmla="*/ 1891199 w 1896446"/>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5248" y="308960"/>
                                </a:moveTo>
                                <a:lnTo>
                                  <a:pt x="560187" y="5248"/>
                                </a:lnTo>
                                <a:lnTo>
                                  <a:pt x="941575" y="308960"/>
                                </a:lnTo>
                                <a:lnTo>
                                  <a:pt x="1507011" y="5248"/>
                                </a:lnTo>
                                <a:lnTo>
                                  <a:pt x="1891199" y="308960"/>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40" name="Freeform 240"/>
                        <wps:cNvSpPr/>
                        <wps:spPr>
                          <a:xfrm>
                            <a:off x="2086442" y="145907"/>
                            <a:ext cx="1896447" cy="307910"/>
                          </a:xfrm>
                          <a:custGeom>
                            <a:avLst/>
                            <a:gdLst>
                              <a:gd name="connsiteX0" fmla="*/ 5248 w 1896446"/>
                              <a:gd name="connsiteY0" fmla="*/ 308960 h 307910"/>
                              <a:gd name="connsiteX1" fmla="*/ 560187 w 1896446"/>
                              <a:gd name="connsiteY1" fmla="*/ 5248 h 307910"/>
                              <a:gd name="connsiteX2" fmla="*/ 941576 w 1896446"/>
                              <a:gd name="connsiteY2" fmla="*/ 308960 h 307910"/>
                              <a:gd name="connsiteX3" fmla="*/ 1507011 w 1896446"/>
                              <a:gd name="connsiteY3" fmla="*/ 5248 h 307910"/>
                              <a:gd name="connsiteX4" fmla="*/ 1891199 w 1896446"/>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5248" y="308960"/>
                                </a:moveTo>
                                <a:lnTo>
                                  <a:pt x="560187" y="5248"/>
                                </a:lnTo>
                                <a:lnTo>
                                  <a:pt x="941576" y="308960"/>
                                </a:lnTo>
                                <a:lnTo>
                                  <a:pt x="1507011" y="5248"/>
                                </a:lnTo>
                                <a:lnTo>
                                  <a:pt x="1891199" y="308960"/>
                                </a:lnTo>
                              </a:path>
                            </a:pathLst>
                          </a:custGeom>
                          <a:solidFill>
                            <a:srgbClr val="F2B90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42" name="Freeform 242"/>
                        <wps:cNvSpPr/>
                        <wps:spPr>
                          <a:xfrm>
                            <a:off x="2086442" y="145907"/>
                            <a:ext cx="1896447" cy="307910"/>
                          </a:xfrm>
                          <a:custGeom>
                            <a:avLst/>
                            <a:gdLst>
                              <a:gd name="connsiteX0" fmla="*/ 5248 w 1896446"/>
                              <a:gd name="connsiteY0" fmla="*/ 308960 h 307910"/>
                              <a:gd name="connsiteX1" fmla="*/ 560187 w 1896446"/>
                              <a:gd name="connsiteY1" fmla="*/ 5248 h 307910"/>
                              <a:gd name="connsiteX2" fmla="*/ 941576 w 1896446"/>
                              <a:gd name="connsiteY2" fmla="*/ 308960 h 307910"/>
                              <a:gd name="connsiteX3" fmla="*/ 1507011 w 1896446"/>
                              <a:gd name="connsiteY3" fmla="*/ 5248 h 307910"/>
                              <a:gd name="connsiteX4" fmla="*/ 1891199 w 1896446"/>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5248" y="308960"/>
                                </a:moveTo>
                                <a:lnTo>
                                  <a:pt x="560187" y="5248"/>
                                </a:lnTo>
                                <a:lnTo>
                                  <a:pt x="941576" y="308960"/>
                                </a:lnTo>
                                <a:lnTo>
                                  <a:pt x="1507011" y="5248"/>
                                </a:lnTo>
                                <a:lnTo>
                                  <a:pt x="1891199" y="308960"/>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2" name="Freeform 422"/>
                        <wps:cNvSpPr/>
                        <wps:spPr>
                          <a:xfrm>
                            <a:off x="3950698" y="145907"/>
                            <a:ext cx="1889449" cy="307910"/>
                          </a:xfrm>
                          <a:custGeom>
                            <a:avLst/>
                            <a:gdLst>
                              <a:gd name="connsiteX0" fmla="*/ 5248 w 1889449"/>
                              <a:gd name="connsiteY0" fmla="*/ 308960 h 307910"/>
                              <a:gd name="connsiteX1" fmla="*/ 559487 w 1889449"/>
                              <a:gd name="connsiteY1" fmla="*/ 5248 h 307910"/>
                              <a:gd name="connsiteX2" fmla="*/ 941575 w 1889449"/>
                              <a:gd name="connsiteY2" fmla="*/ 308960 h 307910"/>
                              <a:gd name="connsiteX3" fmla="*/ 1506311 w 1889449"/>
                              <a:gd name="connsiteY3" fmla="*/ 5248 h 307910"/>
                              <a:gd name="connsiteX4" fmla="*/ 1890499 w 1889449"/>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89449" h="307910">
                                <a:moveTo>
                                  <a:pt x="5248" y="308960"/>
                                </a:moveTo>
                                <a:lnTo>
                                  <a:pt x="559487" y="5248"/>
                                </a:lnTo>
                                <a:lnTo>
                                  <a:pt x="941575" y="308960"/>
                                </a:lnTo>
                                <a:lnTo>
                                  <a:pt x="1506311" y="5248"/>
                                </a:lnTo>
                                <a:lnTo>
                                  <a:pt x="1890499" y="308960"/>
                                </a:lnTo>
                              </a:path>
                            </a:pathLst>
                          </a:custGeom>
                          <a:solidFill>
                            <a:srgbClr val="F2B90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3" name="Freeform 423"/>
                        <wps:cNvSpPr/>
                        <wps:spPr>
                          <a:xfrm>
                            <a:off x="3950698" y="145907"/>
                            <a:ext cx="1889449" cy="307910"/>
                          </a:xfrm>
                          <a:custGeom>
                            <a:avLst/>
                            <a:gdLst>
                              <a:gd name="connsiteX0" fmla="*/ 5248 w 1889449"/>
                              <a:gd name="connsiteY0" fmla="*/ 308960 h 307910"/>
                              <a:gd name="connsiteX1" fmla="*/ 559487 w 1889449"/>
                              <a:gd name="connsiteY1" fmla="*/ 5248 h 307910"/>
                              <a:gd name="connsiteX2" fmla="*/ 941575 w 1889449"/>
                              <a:gd name="connsiteY2" fmla="*/ 308960 h 307910"/>
                              <a:gd name="connsiteX3" fmla="*/ 1506311 w 1889449"/>
                              <a:gd name="connsiteY3" fmla="*/ 5248 h 307910"/>
                              <a:gd name="connsiteX4" fmla="*/ 1890499 w 1889449"/>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89449" h="307910">
                                <a:moveTo>
                                  <a:pt x="5248" y="308960"/>
                                </a:moveTo>
                                <a:lnTo>
                                  <a:pt x="559487" y="5248"/>
                                </a:lnTo>
                                <a:lnTo>
                                  <a:pt x="941575" y="308960"/>
                                </a:lnTo>
                                <a:lnTo>
                                  <a:pt x="1506311" y="5248"/>
                                </a:lnTo>
                                <a:lnTo>
                                  <a:pt x="1890499" y="308960"/>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4" name="Freeform 424"/>
                        <wps:cNvSpPr/>
                        <wps:spPr>
                          <a:xfrm>
                            <a:off x="5814254" y="145907"/>
                            <a:ext cx="1896447" cy="307910"/>
                          </a:xfrm>
                          <a:custGeom>
                            <a:avLst/>
                            <a:gdLst>
                              <a:gd name="connsiteX0" fmla="*/ 5248 w 1896446"/>
                              <a:gd name="connsiteY0" fmla="*/ 308960 h 307910"/>
                              <a:gd name="connsiteX1" fmla="*/ 559487 w 1896446"/>
                              <a:gd name="connsiteY1" fmla="*/ 5248 h 307910"/>
                              <a:gd name="connsiteX2" fmla="*/ 941576 w 1896446"/>
                              <a:gd name="connsiteY2" fmla="*/ 308960 h 307910"/>
                              <a:gd name="connsiteX3" fmla="*/ 1507010 w 1896446"/>
                              <a:gd name="connsiteY3" fmla="*/ 5248 h 307910"/>
                              <a:gd name="connsiteX4" fmla="*/ 1891199 w 1896446"/>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5248" y="308960"/>
                                </a:moveTo>
                                <a:lnTo>
                                  <a:pt x="559487" y="5248"/>
                                </a:lnTo>
                                <a:lnTo>
                                  <a:pt x="941576" y="308960"/>
                                </a:lnTo>
                                <a:lnTo>
                                  <a:pt x="1507010" y="5248"/>
                                </a:lnTo>
                                <a:lnTo>
                                  <a:pt x="1891199" y="308960"/>
                                </a:lnTo>
                              </a:path>
                            </a:pathLst>
                          </a:custGeom>
                          <a:solidFill>
                            <a:srgbClr val="F2B90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5" name="Freeform 425"/>
                        <wps:cNvSpPr/>
                        <wps:spPr>
                          <a:xfrm>
                            <a:off x="5814254" y="145907"/>
                            <a:ext cx="1896447" cy="307910"/>
                          </a:xfrm>
                          <a:custGeom>
                            <a:avLst/>
                            <a:gdLst>
                              <a:gd name="connsiteX0" fmla="*/ 5248 w 1896446"/>
                              <a:gd name="connsiteY0" fmla="*/ 308960 h 307910"/>
                              <a:gd name="connsiteX1" fmla="*/ 559487 w 1896446"/>
                              <a:gd name="connsiteY1" fmla="*/ 5248 h 307910"/>
                              <a:gd name="connsiteX2" fmla="*/ 941576 w 1896446"/>
                              <a:gd name="connsiteY2" fmla="*/ 308960 h 307910"/>
                              <a:gd name="connsiteX3" fmla="*/ 1507010 w 1896446"/>
                              <a:gd name="connsiteY3" fmla="*/ 5248 h 307910"/>
                              <a:gd name="connsiteX4" fmla="*/ 1891199 w 1896446"/>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5248" y="308960"/>
                                </a:moveTo>
                                <a:lnTo>
                                  <a:pt x="559487" y="5248"/>
                                </a:lnTo>
                                <a:lnTo>
                                  <a:pt x="941576" y="308960"/>
                                </a:lnTo>
                                <a:lnTo>
                                  <a:pt x="1507010" y="5248"/>
                                </a:lnTo>
                                <a:lnTo>
                                  <a:pt x="1891199" y="308960"/>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6" name="Freeform 426"/>
                        <wps:cNvSpPr/>
                        <wps:spPr>
                          <a:xfrm>
                            <a:off x="7677811" y="145907"/>
                            <a:ext cx="1896447" cy="307910"/>
                          </a:xfrm>
                          <a:custGeom>
                            <a:avLst/>
                            <a:gdLst>
                              <a:gd name="connsiteX0" fmla="*/ 5248 w 1896446"/>
                              <a:gd name="connsiteY0" fmla="*/ 308960 h 307910"/>
                              <a:gd name="connsiteX1" fmla="*/ 560186 w 1896446"/>
                              <a:gd name="connsiteY1" fmla="*/ 5248 h 307910"/>
                              <a:gd name="connsiteX2" fmla="*/ 941575 w 1896446"/>
                              <a:gd name="connsiteY2" fmla="*/ 308960 h 307910"/>
                              <a:gd name="connsiteX3" fmla="*/ 1507010 w 1896446"/>
                              <a:gd name="connsiteY3" fmla="*/ 5248 h 307910"/>
                              <a:gd name="connsiteX4" fmla="*/ 1891199 w 1896446"/>
                              <a:gd name="connsiteY4" fmla="*/ 308960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5248" y="308960"/>
                                </a:moveTo>
                                <a:lnTo>
                                  <a:pt x="560186" y="5248"/>
                                </a:lnTo>
                                <a:lnTo>
                                  <a:pt x="941575" y="308960"/>
                                </a:lnTo>
                                <a:lnTo>
                                  <a:pt x="1507010" y="5248"/>
                                </a:lnTo>
                                <a:lnTo>
                                  <a:pt x="1891199" y="308960"/>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7" name="Freeform 427"/>
                        <wps:cNvSpPr/>
                        <wps:spPr>
                          <a:xfrm>
                            <a:off x="-5248" y="6246728"/>
                            <a:ext cx="9804141" cy="615820"/>
                          </a:xfrm>
                          <a:custGeom>
                            <a:avLst/>
                            <a:gdLst>
                              <a:gd name="connsiteX0" fmla="*/ 5248 w 9804140"/>
                              <a:gd name="connsiteY0" fmla="*/ 5249 h 615820"/>
                              <a:gd name="connsiteX1" fmla="*/ 9802391 w 9804140"/>
                              <a:gd name="connsiteY1" fmla="*/ 5249 h 615820"/>
                              <a:gd name="connsiteX2" fmla="*/ 9802391 w 9804140"/>
                              <a:gd name="connsiteY2" fmla="*/ 611272 h 615820"/>
                              <a:gd name="connsiteX3" fmla="*/ 5248 w 9804140"/>
                              <a:gd name="connsiteY3" fmla="*/ 611272 h 615820"/>
                            </a:gdLst>
                            <a:ahLst/>
                            <a:cxnLst>
                              <a:cxn ang="0">
                                <a:pos x="connsiteX0" y="connsiteY0"/>
                              </a:cxn>
                              <a:cxn ang="0">
                                <a:pos x="connsiteX1" y="connsiteY1"/>
                              </a:cxn>
                              <a:cxn ang="0">
                                <a:pos x="connsiteX2" y="connsiteY2"/>
                              </a:cxn>
                              <a:cxn ang="0">
                                <a:pos x="connsiteX3" y="connsiteY3"/>
                              </a:cxn>
                            </a:cxnLst>
                            <a:rect l="l" t="t" r="r" b="b"/>
                            <a:pathLst>
                              <a:path w="9804140" h="615820">
                                <a:moveTo>
                                  <a:pt x="5248" y="5249"/>
                                </a:moveTo>
                                <a:lnTo>
                                  <a:pt x="9802391" y="5249"/>
                                </a:lnTo>
                                <a:lnTo>
                                  <a:pt x="9802391" y="611272"/>
                                </a:lnTo>
                                <a:lnTo>
                                  <a:pt x="5248" y="61127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8" name="Freeform 428"/>
                        <wps:cNvSpPr/>
                        <wps:spPr>
                          <a:xfrm>
                            <a:off x="7677811" y="6397884"/>
                            <a:ext cx="1896447" cy="307910"/>
                          </a:xfrm>
                          <a:custGeom>
                            <a:avLst/>
                            <a:gdLst>
                              <a:gd name="connsiteX0" fmla="*/ 1891199 w 1896446"/>
                              <a:gd name="connsiteY0" fmla="*/ 5248 h 307910"/>
                              <a:gd name="connsiteX1" fmla="*/ 1336260 w 1896446"/>
                              <a:gd name="connsiteY1" fmla="*/ 308960 h 307910"/>
                              <a:gd name="connsiteX2" fmla="*/ 954871 w 1896446"/>
                              <a:gd name="connsiteY2" fmla="*/ 5248 h 307910"/>
                              <a:gd name="connsiteX3" fmla="*/ 389437 w 1896446"/>
                              <a:gd name="connsiteY3" fmla="*/ 308960 h 307910"/>
                              <a:gd name="connsiteX4" fmla="*/ 5248 w 1896446"/>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1891199" y="5248"/>
                                </a:moveTo>
                                <a:lnTo>
                                  <a:pt x="1336260" y="308960"/>
                                </a:lnTo>
                                <a:lnTo>
                                  <a:pt x="954871" y="5248"/>
                                </a:lnTo>
                                <a:lnTo>
                                  <a:pt x="389437" y="308960"/>
                                </a:lnTo>
                                <a:lnTo>
                                  <a:pt x="5248" y="5248"/>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9" name="Freeform 429"/>
                        <wps:cNvSpPr/>
                        <wps:spPr>
                          <a:xfrm>
                            <a:off x="5814254" y="6397884"/>
                            <a:ext cx="1896447" cy="307910"/>
                          </a:xfrm>
                          <a:custGeom>
                            <a:avLst/>
                            <a:gdLst>
                              <a:gd name="connsiteX0" fmla="*/ 1891199 w 1896446"/>
                              <a:gd name="connsiteY0" fmla="*/ 5248 h 307910"/>
                              <a:gd name="connsiteX1" fmla="*/ 1336260 w 1896446"/>
                              <a:gd name="connsiteY1" fmla="*/ 308960 h 307910"/>
                              <a:gd name="connsiteX2" fmla="*/ 954872 w 1896446"/>
                              <a:gd name="connsiteY2" fmla="*/ 5248 h 307910"/>
                              <a:gd name="connsiteX3" fmla="*/ 389437 w 1896446"/>
                              <a:gd name="connsiteY3" fmla="*/ 308960 h 307910"/>
                              <a:gd name="connsiteX4" fmla="*/ 5248 w 1896446"/>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1891199" y="5248"/>
                                </a:moveTo>
                                <a:lnTo>
                                  <a:pt x="1336260" y="308960"/>
                                </a:lnTo>
                                <a:lnTo>
                                  <a:pt x="954872" y="5248"/>
                                </a:lnTo>
                                <a:lnTo>
                                  <a:pt x="389437" y="308960"/>
                                </a:lnTo>
                                <a:lnTo>
                                  <a:pt x="5248" y="5248"/>
                                </a:lnTo>
                              </a:path>
                            </a:pathLst>
                          </a:custGeom>
                          <a:solidFill>
                            <a:srgbClr val="F2B90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0" name="Freeform 430"/>
                        <wps:cNvSpPr/>
                        <wps:spPr>
                          <a:xfrm>
                            <a:off x="5814254" y="6397884"/>
                            <a:ext cx="1896447" cy="307910"/>
                          </a:xfrm>
                          <a:custGeom>
                            <a:avLst/>
                            <a:gdLst>
                              <a:gd name="connsiteX0" fmla="*/ 1891199 w 1896446"/>
                              <a:gd name="connsiteY0" fmla="*/ 5248 h 307910"/>
                              <a:gd name="connsiteX1" fmla="*/ 1336260 w 1896446"/>
                              <a:gd name="connsiteY1" fmla="*/ 308960 h 307910"/>
                              <a:gd name="connsiteX2" fmla="*/ 954872 w 1896446"/>
                              <a:gd name="connsiteY2" fmla="*/ 5248 h 307910"/>
                              <a:gd name="connsiteX3" fmla="*/ 389437 w 1896446"/>
                              <a:gd name="connsiteY3" fmla="*/ 308960 h 307910"/>
                              <a:gd name="connsiteX4" fmla="*/ 5248 w 1896446"/>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1891199" y="5248"/>
                                </a:moveTo>
                                <a:lnTo>
                                  <a:pt x="1336260" y="308960"/>
                                </a:lnTo>
                                <a:lnTo>
                                  <a:pt x="954872" y="5248"/>
                                </a:lnTo>
                                <a:lnTo>
                                  <a:pt x="389437" y="308960"/>
                                </a:lnTo>
                                <a:lnTo>
                                  <a:pt x="5248" y="5248"/>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1" name="Freeform 431"/>
                        <wps:cNvSpPr/>
                        <wps:spPr>
                          <a:xfrm>
                            <a:off x="3950698" y="6397884"/>
                            <a:ext cx="1889449" cy="307910"/>
                          </a:xfrm>
                          <a:custGeom>
                            <a:avLst/>
                            <a:gdLst>
                              <a:gd name="connsiteX0" fmla="*/ 1890499 w 1889449"/>
                              <a:gd name="connsiteY0" fmla="*/ 5248 h 307910"/>
                              <a:gd name="connsiteX1" fmla="*/ 1336260 w 1889449"/>
                              <a:gd name="connsiteY1" fmla="*/ 308960 h 307910"/>
                              <a:gd name="connsiteX2" fmla="*/ 954172 w 1889449"/>
                              <a:gd name="connsiteY2" fmla="*/ 5248 h 307910"/>
                              <a:gd name="connsiteX3" fmla="*/ 389437 w 1889449"/>
                              <a:gd name="connsiteY3" fmla="*/ 308960 h 307910"/>
                              <a:gd name="connsiteX4" fmla="*/ 5248 w 1889449"/>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89449" h="307910">
                                <a:moveTo>
                                  <a:pt x="1890499" y="5248"/>
                                </a:moveTo>
                                <a:lnTo>
                                  <a:pt x="1336260" y="308960"/>
                                </a:lnTo>
                                <a:lnTo>
                                  <a:pt x="954172" y="5248"/>
                                </a:lnTo>
                                <a:lnTo>
                                  <a:pt x="389437" y="308960"/>
                                </a:lnTo>
                                <a:lnTo>
                                  <a:pt x="5248" y="5248"/>
                                </a:lnTo>
                              </a:path>
                            </a:pathLst>
                          </a:custGeom>
                          <a:solidFill>
                            <a:srgbClr val="F2B90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2" name="Freeform 432"/>
                        <wps:cNvSpPr/>
                        <wps:spPr>
                          <a:xfrm>
                            <a:off x="3950698" y="6397884"/>
                            <a:ext cx="1889449" cy="307910"/>
                          </a:xfrm>
                          <a:custGeom>
                            <a:avLst/>
                            <a:gdLst>
                              <a:gd name="connsiteX0" fmla="*/ 1890499 w 1889449"/>
                              <a:gd name="connsiteY0" fmla="*/ 5248 h 307910"/>
                              <a:gd name="connsiteX1" fmla="*/ 1336260 w 1889449"/>
                              <a:gd name="connsiteY1" fmla="*/ 308960 h 307910"/>
                              <a:gd name="connsiteX2" fmla="*/ 954172 w 1889449"/>
                              <a:gd name="connsiteY2" fmla="*/ 5248 h 307910"/>
                              <a:gd name="connsiteX3" fmla="*/ 389437 w 1889449"/>
                              <a:gd name="connsiteY3" fmla="*/ 308960 h 307910"/>
                              <a:gd name="connsiteX4" fmla="*/ 5248 w 1889449"/>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89449" h="307910">
                                <a:moveTo>
                                  <a:pt x="1890499" y="5248"/>
                                </a:moveTo>
                                <a:lnTo>
                                  <a:pt x="1336260" y="308960"/>
                                </a:lnTo>
                                <a:lnTo>
                                  <a:pt x="954172" y="5248"/>
                                </a:lnTo>
                                <a:lnTo>
                                  <a:pt x="389437" y="308960"/>
                                </a:lnTo>
                                <a:lnTo>
                                  <a:pt x="5248" y="5248"/>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3" name="Freeform 433"/>
                        <wps:cNvSpPr/>
                        <wps:spPr>
                          <a:xfrm>
                            <a:off x="2086442" y="6397884"/>
                            <a:ext cx="1896447" cy="307910"/>
                          </a:xfrm>
                          <a:custGeom>
                            <a:avLst/>
                            <a:gdLst>
                              <a:gd name="connsiteX0" fmla="*/ 1891199 w 1896446"/>
                              <a:gd name="connsiteY0" fmla="*/ 5248 h 307910"/>
                              <a:gd name="connsiteX1" fmla="*/ 1336960 w 1896446"/>
                              <a:gd name="connsiteY1" fmla="*/ 308960 h 307910"/>
                              <a:gd name="connsiteX2" fmla="*/ 954872 w 1896446"/>
                              <a:gd name="connsiteY2" fmla="*/ 5248 h 307910"/>
                              <a:gd name="connsiteX3" fmla="*/ 389436 w 1896446"/>
                              <a:gd name="connsiteY3" fmla="*/ 308960 h 307910"/>
                              <a:gd name="connsiteX4" fmla="*/ 5248 w 1896446"/>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1891199" y="5248"/>
                                </a:moveTo>
                                <a:lnTo>
                                  <a:pt x="1336960" y="308960"/>
                                </a:lnTo>
                                <a:lnTo>
                                  <a:pt x="954872" y="5248"/>
                                </a:lnTo>
                                <a:lnTo>
                                  <a:pt x="389436" y="308960"/>
                                </a:lnTo>
                                <a:lnTo>
                                  <a:pt x="5248" y="5248"/>
                                </a:lnTo>
                              </a:path>
                            </a:pathLst>
                          </a:custGeom>
                          <a:solidFill>
                            <a:srgbClr val="F2B90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4" name="Freeform 434"/>
                        <wps:cNvSpPr/>
                        <wps:spPr>
                          <a:xfrm>
                            <a:off x="2086442" y="6397884"/>
                            <a:ext cx="1896447" cy="307910"/>
                          </a:xfrm>
                          <a:custGeom>
                            <a:avLst/>
                            <a:gdLst>
                              <a:gd name="connsiteX0" fmla="*/ 1891199 w 1896446"/>
                              <a:gd name="connsiteY0" fmla="*/ 5248 h 307910"/>
                              <a:gd name="connsiteX1" fmla="*/ 1336960 w 1896446"/>
                              <a:gd name="connsiteY1" fmla="*/ 308960 h 307910"/>
                              <a:gd name="connsiteX2" fmla="*/ 954872 w 1896446"/>
                              <a:gd name="connsiteY2" fmla="*/ 5248 h 307910"/>
                              <a:gd name="connsiteX3" fmla="*/ 389436 w 1896446"/>
                              <a:gd name="connsiteY3" fmla="*/ 308960 h 307910"/>
                              <a:gd name="connsiteX4" fmla="*/ 5248 w 1896446"/>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1891199" y="5248"/>
                                </a:moveTo>
                                <a:lnTo>
                                  <a:pt x="1336960" y="308960"/>
                                </a:lnTo>
                                <a:lnTo>
                                  <a:pt x="954872" y="5248"/>
                                </a:lnTo>
                                <a:lnTo>
                                  <a:pt x="389436" y="308960"/>
                                </a:lnTo>
                                <a:lnTo>
                                  <a:pt x="5248" y="5248"/>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5" name="Freeform 435"/>
                        <wps:cNvSpPr/>
                        <wps:spPr>
                          <a:xfrm>
                            <a:off x="222885" y="6397884"/>
                            <a:ext cx="1896447" cy="307910"/>
                          </a:xfrm>
                          <a:custGeom>
                            <a:avLst/>
                            <a:gdLst>
                              <a:gd name="connsiteX0" fmla="*/ 1891199 w 1896446"/>
                              <a:gd name="connsiteY0" fmla="*/ 5248 h 307910"/>
                              <a:gd name="connsiteX1" fmla="*/ 1336260 w 1896446"/>
                              <a:gd name="connsiteY1" fmla="*/ 308960 h 307910"/>
                              <a:gd name="connsiteX2" fmla="*/ 954872 w 1896446"/>
                              <a:gd name="connsiteY2" fmla="*/ 5248 h 307910"/>
                              <a:gd name="connsiteX3" fmla="*/ 389436 w 1896446"/>
                              <a:gd name="connsiteY3" fmla="*/ 308960 h 307910"/>
                              <a:gd name="connsiteX4" fmla="*/ 5248 w 1896446"/>
                              <a:gd name="connsiteY4" fmla="*/ 5248 h 3079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96446" h="307910">
                                <a:moveTo>
                                  <a:pt x="1891199" y="5248"/>
                                </a:moveTo>
                                <a:lnTo>
                                  <a:pt x="1336260" y="308960"/>
                                </a:lnTo>
                                <a:lnTo>
                                  <a:pt x="954872" y="5248"/>
                                </a:lnTo>
                                <a:lnTo>
                                  <a:pt x="389436" y="308960"/>
                                </a:lnTo>
                                <a:lnTo>
                                  <a:pt x="5248" y="5248"/>
                                </a:lnTo>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6" name="Freeform 436"/>
                        <wps:cNvSpPr/>
                        <wps:spPr>
                          <a:xfrm>
                            <a:off x="9337027" y="-5248"/>
                            <a:ext cx="461865" cy="6864998"/>
                          </a:xfrm>
                          <a:custGeom>
                            <a:avLst/>
                            <a:gdLst>
                              <a:gd name="connsiteX0" fmla="*/ 156404 w 461865"/>
                              <a:gd name="connsiteY0" fmla="*/ 6773675 h 6864997"/>
                              <a:gd name="connsiteX1" fmla="*/ 453118 w 461865"/>
                              <a:gd name="connsiteY1" fmla="*/ 6232033 h 6864997"/>
                              <a:gd name="connsiteX2" fmla="*/ 156404 w 461865"/>
                              <a:gd name="connsiteY2" fmla="*/ 5856942 h 6864997"/>
                              <a:gd name="connsiteX3" fmla="*/ 460116 w 461865"/>
                              <a:gd name="connsiteY3" fmla="*/ 5291507 h 6864997"/>
                              <a:gd name="connsiteX4" fmla="*/ 156404 w 461865"/>
                              <a:gd name="connsiteY4" fmla="*/ 4909418 h 6864997"/>
                              <a:gd name="connsiteX5" fmla="*/ 453118 w 461865"/>
                              <a:gd name="connsiteY5" fmla="*/ 4367777 h 6864997"/>
                              <a:gd name="connsiteX6" fmla="*/ 156404 w 461865"/>
                              <a:gd name="connsiteY6" fmla="*/ 3992686 h 6864997"/>
                              <a:gd name="connsiteX7" fmla="*/ 460116 w 461865"/>
                              <a:gd name="connsiteY7" fmla="*/ 3427950 h 6864997"/>
                              <a:gd name="connsiteX8" fmla="*/ 156404 w 461865"/>
                              <a:gd name="connsiteY8" fmla="*/ 3045862 h 6864997"/>
                              <a:gd name="connsiteX9" fmla="*/ 453118 w 461865"/>
                              <a:gd name="connsiteY9" fmla="*/ 2504220 h 6864997"/>
                              <a:gd name="connsiteX10" fmla="*/ 156404 w 461865"/>
                              <a:gd name="connsiteY10" fmla="*/ 2129129 h 6864997"/>
                              <a:gd name="connsiteX11" fmla="*/ 460116 w 461865"/>
                              <a:gd name="connsiteY11" fmla="*/ 1563694 h 6864997"/>
                              <a:gd name="connsiteX12" fmla="*/ 156404 w 461865"/>
                              <a:gd name="connsiteY12" fmla="*/ 1182305 h 6864997"/>
                              <a:gd name="connsiteX13" fmla="*/ 453118 w 461865"/>
                              <a:gd name="connsiteY13" fmla="*/ 640663 h 6864997"/>
                              <a:gd name="connsiteX14" fmla="*/ 156404 w 461865"/>
                              <a:gd name="connsiteY14" fmla="*/ 265573 h 6864997"/>
                              <a:gd name="connsiteX15" fmla="*/ 296363 w 461865"/>
                              <a:gd name="connsiteY15" fmla="*/ 5248 h 6864997"/>
                              <a:gd name="connsiteX16" fmla="*/ 5248 w 461865"/>
                              <a:gd name="connsiteY16" fmla="*/ 5248 h 6864997"/>
                              <a:gd name="connsiteX17" fmla="*/ 5248 w 461865"/>
                              <a:gd name="connsiteY17" fmla="*/ 6863249 h 6864997"/>
                              <a:gd name="connsiteX18" fmla="*/ 227784 w 461865"/>
                              <a:gd name="connsiteY18" fmla="*/ 6863249 h 68649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461865" h="6864997">
                                <a:moveTo>
                                  <a:pt x="156404" y="6773675"/>
                                </a:moveTo>
                                <a:lnTo>
                                  <a:pt x="453118" y="6232033"/>
                                </a:lnTo>
                                <a:lnTo>
                                  <a:pt x="156404" y="5856942"/>
                                </a:lnTo>
                                <a:lnTo>
                                  <a:pt x="460116" y="5291507"/>
                                </a:lnTo>
                                <a:lnTo>
                                  <a:pt x="156404" y="4909418"/>
                                </a:lnTo>
                                <a:lnTo>
                                  <a:pt x="453118" y="4367777"/>
                                </a:lnTo>
                                <a:lnTo>
                                  <a:pt x="156404" y="3992686"/>
                                </a:lnTo>
                                <a:lnTo>
                                  <a:pt x="460116" y="3427950"/>
                                </a:lnTo>
                                <a:lnTo>
                                  <a:pt x="156404" y="3045862"/>
                                </a:lnTo>
                                <a:lnTo>
                                  <a:pt x="453118" y="2504220"/>
                                </a:lnTo>
                                <a:lnTo>
                                  <a:pt x="156404" y="2129129"/>
                                </a:lnTo>
                                <a:lnTo>
                                  <a:pt x="460116" y="1563694"/>
                                </a:lnTo>
                                <a:lnTo>
                                  <a:pt x="156404" y="1182305"/>
                                </a:lnTo>
                                <a:lnTo>
                                  <a:pt x="453118" y="640663"/>
                                </a:lnTo>
                                <a:lnTo>
                                  <a:pt x="156404" y="265573"/>
                                </a:lnTo>
                                <a:lnTo>
                                  <a:pt x="296363" y="5248"/>
                                </a:lnTo>
                                <a:lnTo>
                                  <a:pt x="5248" y="5248"/>
                                </a:lnTo>
                                <a:lnTo>
                                  <a:pt x="5248" y="6863249"/>
                                </a:lnTo>
                                <a:lnTo>
                                  <a:pt x="227784" y="6863249"/>
                                </a:lnTo>
                                <a:close/>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7" name="Freeform 437"/>
                        <wps:cNvSpPr/>
                        <wps:spPr>
                          <a:xfrm>
                            <a:off x="9200974" y="-5248"/>
                            <a:ext cx="160953" cy="6864998"/>
                          </a:xfrm>
                          <a:custGeom>
                            <a:avLst/>
                            <a:gdLst>
                              <a:gd name="connsiteX0" fmla="*/ 5248 w 160953"/>
                              <a:gd name="connsiteY0" fmla="*/ 649761 h 6864997"/>
                              <a:gd name="connsiteX1" fmla="*/ 5248 w 160953"/>
                              <a:gd name="connsiteY1" fmla="*/ 1563694 h 6864997"/>
                              <a:gd name="connsiteX2" fmla="*/ 5248 w 160953"/>
                              <a:gd name="connsiteY2" fmla="*/ 2491623 h 6864997"/>
                              <a:gd name="connsiteX3" fmla="*/ 5248 w 160953"/>
                              <a:gd name="connsiteY3" fmla="*/ 2513317 h 6864997"/>
                              <a:gd name="connsiteX4" fmla="*/ 5248 w 160953"/>
                              <a:gd name="connsiteY4" fmla="*/ 3427950 h 6864997"/>
                              <a:gd name="connsiteX5" fmla="*/ 5248 w 160953"/>
                              <a:gd name="connsiteY5" fmla="*/ 4355180 h 6864997"/>
                              <a:gd name="connsiteX6" fmla="*/ 5248 w 160953"/>
                              <a:gd name="connsiteY6" fmla="*/ 4376874 h 6864997"/>
                              <a:gd name="connsiteX7" fmla="*/ 5248 w 160953"/>
                              <a:gd name="connsiteY7" fmla="*/ 5291507 h 6864997"/>
                              <a:gd name="connsiteX8" fmla="*/ 5248 w 160953"/>
                              <a:gd name="connsiteY8" fmla="*/ 6218737 h 6864997"/>
                              <a:gd name="connsiteX9" fmla="*/ 5248 w 160953"/>
                              <a:gd name="connsiteY9" fmla="*/ 6241130 h 6864997"/>
                              <a:gd name="connsiteX10" fmla="*/ 5248 w 160953"/>
                              <a:gd name="connsiteY10" fmla="*/ 6863249 h 6864997"/>
                              <a:gd name="connsiteX11" fmla="*/ 156404 w 160953"/>
                              <a:gd name="connsiteY11" fmla="*/ 6863249 h 6864997"/>
                              <a:gd name="connsiteX12" fmla="*/ 156404 w 160953"/>
                              <a:gd name="connsiteY12" fmla="*/ 5248 h 6864997"/>
                              <a:gd name="connsiteX13" fmla="*/ 5248 w 160953"/>
                              <a:gd name="connsiteY13" fmla="*/ 5248 h 6864997"/>
                              <a:gd name="connsiteX14" fmla="*/ 5248 w 160953"/>
                              <a:gd name="connsiteY14" fmla="*/ 627367 h 68649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60953" h="6864997">
                                <a:moveTo>
                                  <a:pt x="5248" y="649761"/>
                                </a:moveTo>
                                <a:lnTo>
                                  <a:pt x="5248" y="1563694"/>
                                </a:lnTo>
                                <a:lnTo>
                                  <a:pt x="5248" y="2491623"/>
                                </a:lnTo>
                                <a:lnTo>
                                  <a:pt x="5248" y="2513317"/>
                                </a:lnTo>
                                <a:lnTo>
                                  <a:pt x="5248" y="3427950"/>
                                </a:lnTo>
                                <a:lnTo>
                                  <a:pt x="5248" y="4355180"/>
                                </a:lnTo>
                                <a:lnTo>
                                  <a:pt x="5248" y="4376874"/>
                                </a:lnTo>
                                <a:lnTo>
                                  <a:pt x="5248" y="5291507"/>
                                </a:lnTo>
                                <a:lnTo>
                                  <a:pt x="5248" y="6218737"/>
                                </a:lnTo>
                                <a:lnTo>
                                  <a:pt x="5248" y="6241130"/>
                                </a:lnTo>
                                <a:lnTo>
                                  <a:pt x="5248" y="6863249"/>
                                </a:lnTo>
                                <a:lnTo>
                                  <a:pt x="156404" y="6863249"/>
                                </a:lnTo>
                                <a:lnTo>
                                  <a:pt x="156404" y="5248"/>
                                </a:lnTo>
                                <a:lnTo>
                                  <a:pt x="5248" y="5248"/>
                                </a:lnTo>
                                <a:lnTo>
                                  <a:pt x="5248" y="627367"/>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8" name="Freeform 438"/>
                        <wps:cNvSpPr/>
                        <wps:spPr>
                          <a:xfrm>
                            <a:off x="9488183" y="-5248"/>
                            <a:ext cx="307910" cy="643812"/>
                          </a:xfrm>
                          <a:custGeom>
                            <a:avLst/>
                            <a:gdLst>
                              <a:gd name="connsiteX0" fmla="*/ 301962 w 307910"/>
                              <a:gd name="connsiteY0" fmla="*/ 640663 h 643812"/>
                              <a:gd name="connsiteX1" fmla="*/ 308960 w 307910"/>
                              <a:gd name="connsiteY1" fmla="*/ 627367 h 643812"/>
                              <a:gd name="connsiteX2" fmla="*/ 308960 w 307910"/>
                              <a:gd name="connsiteY2" fmla="*/ 5248 h 643812"/>
                              <a:gd name="connsiteX3" fmla="*/ 145208 w 307910"/>
                              <a:gd name="connsiteY3" fmla="*/ 5248 h 643812"/>
                              <a:gd name="connsiteX4" fmla="*/ 5248 w 307910"/>
                              <a:gd name="connsiteY4" fmla="*/ 265573 h 64381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7910" h="643812">
                                <a:moveTo>
                                  <a:pt x="301962" y="640663"/>
                                </a:moveTo>
                                <a:lnTo>
                                  <a:pt x="308960" y="627367"/>
                                </a:lnTo>
                                <a:lnTo>
                                  <a:pt x="308960" y="5248"/>
                                </a:lnTo>
                                <a:lnTo>
                                  <a:pt x="145208" y="5248"/>
                                </a:lnTo>
                                <a:lnTo>
                                  <a:pt x="5248" y="265573"/>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9" name="Freeform 439"/>
                        <wps:cNvSpPr/>
                        <wps:spPr>
                          <a:xfrm>
                            <a:off x="9488183" y="1553197"/>
                            <a:ext cx="307910" cy="944724"/>
                          </a:xfrm>
                          <a:custGeom>
                            <a:avLst/>
                            <a:gdLst>
                              <a:gd name="connsiteX0" fmla="*/ 308960 w 307910"/>
                              <a:gd name="connsiteY0" fmla="*/ 5248 h 944724"/>
                              <a:gd name="connsiteX1" fmla="*/ 5248 w 307910"/>
                              <a:gd name="connsiteY1" fmla="*/ 570684 h 944724"/>
                              <a:gd name="connsiteX2" fmla="*/ 301962 w 307910"/>
                              <a:gd name="connsiteY2" fmla="*/ 945774 h 944724"/>
                              <a:gd name="connsiteX3" fmla="*/ 308960 w 307910"/>
                              <a:gd name="connsiteY3" fmla="*/ 933178 h 944724"/>
                            </a:gdLst>
                            <a:ahLst/>
                            <a:cxnLst>
                              <a:cxn ang="0">
                                <a:pos x="connsiteX0" y="connsiteY0"/>
                              </a:cxn>
                              <a:cxn ang="0">
                                <a:pos x="connsiteX1" y="connsiteY1"/>
                              </a:cxn>
                              <a:cxn ang="0">
                                <a:pos x="connsiteX2" y="connsiteY2"/>
                              </a:cxn>
                              <a:cxn ang="0">
                                <a:pos x="connsiteX3" y="connsiteY3"/>
                              </a:cxn>
                            </a:cxnLst>
                            <a:rect l="l" t="t" r="r" b="b"/>
                            <a:pathLst>
                              <a:path w="307910" h="944724">
                                <a:moveTo>
                                  <a:pt x="308960" y="5248"/>
                                </a:moveTo>
                                <a:lnTo>
                                  <a:pt x="5248" y="570684"/>
                                </a:lnTo>
                                <a:lnTo>
                                  <a:pt x="301962" y="945774"/>
                                </a:lnTo>
                                <a:lnTo>
                                  <a:pt x="308960" y="933178"/>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0" name="Freeform 440"/>
                        <wps:cNvSpPr/>
                        <wps:spPr>
                          <a:xfrm>
                            <a:off x="9488183" y="616870"/>
                            <a:ext cx="307910" cy="944724"/>
                          </a:xfrm>
                          <a:custGeom>
                            <a:avLst/>
                            <a:gdLst>
                              <a:gd name="connsiteX0" fmla="*/ 308960 w 307910"/>
                              <a:gd name="connsiteY0" fmla="*/ 5248 h 944724"/>
                              <a:gd name="connsiteX1" fmla="*/ 301962 w 307910"/>
                              <a:gd name="connsiteY1" fmla="*/ 18545 h 944724"/>
                              <a:gd name="connsiteX2" fmla="*/ 5248 w 307910"/>
                              <a:gd name="connsiteY2" fmla="*/ 560187 h 944724"/>
                              <a:gd name="connsiteX3" fmla="*/ 308960 w 307910"/>
                              <a:gd name="connsiteY3" fmla="*/ 941575 h 944724"/>
                              <a:gd name="connsiteX4" fmla="*/ 308960 w 307910"/>
                              <a:gd name="connsiteY4" fmla="*/ 27642 h 94472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7910" h="944724">
                                <a:moveTo>
                                  <a:pt x="308960" y="5248"/>
                                </a:moveTo>
                                <a:lnTo>
                                  <a:pt x="301962" y="18545"/>
                                </a:lnTo>
                                <a:lnTo>
                                  <a:pt x="5248" y="560187"/>
                                </a:lnTo>
                                <a:lnTo>
                                  <a:pt x="308960" y="941575"/>
                                </a:lnTo>
                                <a:lnTo>
                                  <a:pt x="308960" y="2764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1" name="Freeform 441"/>
                        <wps:cNvSpPr/>
                        <wps:spPr>
                          <a:xfrm>
                            <a:off x="9488183" y="3417453"/>
                            <a:ext cx="307910" cy="944724"/>
                          </a:xfrm>
                          <a:custGeom>
                            <a:avLst/>
                            <a:gdLst>
                              <a:gd name="connsiteX0" fmla="*/ 308960 w 307910"/>
                              <a:gd name="connsiteY0" fmla="*/ 5248 h 944724"/>
                              <a:gd name="connsiteX1" fmla="*/ 5248 w 307910"/>
                              <a:gd name="connsiteY1" fmla="*/ 569984 h 944724"/>
                              <a:gd name="connsiteX2" fmla="*/ 301962 w 307910"/>
                              <a:gd name="connsiteY2" fmla="*/ 945075 h 944724"/>
                              <a:gd name="connsiteX3" fmla="*/ 308960 w 307910"/>
                              <a:gd name="connsiteY3" fmla="*/ 932478 h 944724"/>
                            </a:gdLst>
                            <a:ahLst/>
                            <a:cxnLst>
                              <a:cxn ang="0">
                                <a:pos x="connsiteX0" y="connsiteY0"/>
                              </a:cxn>
                              <a:cxn ang="0">
                                <a:pos x="connsiteX1" y="connsiteY1"/>
                              </a:cxn>
                              <a:cxn ang="0">
                                <a:pos x="connsiteX2" y="connsiteY2"/>
                              </a:cxn>
                              <a:cxn ang="0">
                                <a:pos x="connsiteX3" y="connsiteY3"/>
                              </a:cxn>
                            </a:cxnLst>
                            <a:rect l="l" t="t" r="r" b="b"/>
                            <a:pathLst>
                              <a:path w="307910" h="944724">
                                <a:moveTo>
                                  <a:pt x="308960" y="5248"/>
                                </a:moveTo>
                                <a:lnTo>
                                  <a:pt x="5248" y="569984"/>
                                </a:lnTo>
                                <a:lnTo>
                                  <a:pt x="301962" y="945075"/>
                                </a:lnTo>
                                <a:lnTo>
                                  <a:pt x="308960" y="932478"/>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2" name="Freeform 442"/>
                        <wps:cNvSpPr/>
                        <wps:spPr>
                          <a:xfrm>
                            <a:off x="9488183" y="2481126"/>
                            <a:ext cx="307910" cy="944724"/>
                          </a:xfrm>
                          <a:custGeom>
                            <a:avLst/>
                            <a:gdLst>
                              <a:gd name="connsiteX0" fmla="*/ 308960 w 307910"/>
                              <a:gd name="connsiteY0" fmla="*/ 5248 h 944724"/>
                              <a:gd name="connsiteX1" fmla="*/ 301962 w 307910"/>
                              <a:gd name="connsiteY1" fmla="*/ 17845 h 944724"/>
                              <a:gd name="connsiteX2" fmla="*/ 5248 w 307910"/>
                              <a:gd name="connsiteY2" fmla="*/ 559487 h 944724"/>
                              <a:gd name="connsiteX3" fmla="*/ 308960 w 307910"/>
                              <a:gd name="connsiteY3" fmla="*/ 941576 h 944724"/>
                              <a:gd name="connsiteX4" fmla="*/ 308960 w 307910"/>
                              <a:gd name="connsiteY4" fmla="*/ 26942 h 94472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7910" h="944724">
                                <a:moveTo>
                                  <a:pt x="308960" y="5248"/>
                                </a:moveTo>
                                <a:lnTo>
                                  <a:pt x="301962" y="17845"/>
                                </a:lnTo>
                                <a:lnTo>
                                  <a:pt x="5248" y="559487"/>
                                </a:lnTo>
                                <a:lnTo>
                                  <a:pt x="308960" y="941576"/>
                                </a:lnTo>
                                <a:lnTo>
                                  <a:pt x="308960" y="2694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3" name="Freeform 443"/>
                        <wps:cNvSpPr/>
                        <wps:spPr>
                          <a:xfrm>
                            <a:off x="9488183" y="4344683"/>
                            <a:ext cx="307910" cy="944724"/>
                          </a:xfrm>
                          <a:custGeom>
                            <a:avLst/>
                            <a:gdLst>
                              <a:gd name="connsiteX0" fmla="*/ 308960 w 307910"/>
                              <a:gd name="connsiteY0" fmla="*/ 5248 h 944724"/>
                              <a:gd name="connsiteX1" fmla="*/ 301962 w 307910"/>
                              <a:gd name="connsiteY1" fmla="*/ 17845 h 944724"/>
                              <a:gd name="connsiteX2" fmla="*/ 5248 w 307910"/>
                              <a:gd name="connsiteY2" fmla="*/ 559487 h 944724"/>
                              <a:gd name="connsiteX3" fmla="*/ 308960 w 307910"/>
                              <a:gd name="connsiteY3" fmla="*/ 941576 h 944724"/>
                              <a:gd name="connsiteX4" fmla="*/ 308960 w 307910"/>
                              <a:gd name="connsiteY4" fmla="*/ 26942 h 94472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7910" h="944724">
                                <a:moveTo>
                                  <a:pt x="308960" y="5248"/>
                                </a:moveTo>
                                <a:lnTo>
                                  <a:pt x="301962" y="17845"/>
                                </a:lnTo>
                                <a:lnTo>
                                  <a:pt x="5248" y="559487"/>
                                </a:lnTo>
                                <a:lnTo>
                                  <a:pt x="308960" y="941576"/>
                                </a:lnTo>
                                <a:lnTo>
                                  <a:pt x="308960" y="2694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4" name="Freeform 444"/>
                        <wps:cNvSpPr/>
                        <wps:spPr>
                          <a:xfrm>
                            <a:off x="9488183" y="5281010"/>
                            <a:ext cx="307910" cy="944724"/>
                          </a:xfrm>
                          <a:custGeom>
                            <a:avLst/>
                            <a:gdLst>
                              <a:gd name="connsiteX0" fmla="*/ 308960 w 307910"/>
                              <a:gd name="connsiteY0" fmla="*/ 5248 h 944724"/>
                              <a:gd name="connsiteX1" fmla="*/ 5248 w 307910"/>
                              <a:gd name="connsiteY1" fmla="*/ 570684 h 944724"/>
                              <a:gd name="connsiteX2" fmla="*/ 301962 w 307910"/>
                              <a:gd name="connsiteY2" fmla="*/ 945774 h 944724"/>
                              <a:gd name="connsiteX3" fmla="*/ 308960 w 307910"/>
                              <a:gd name="connsiteY3" fmla="*/ 932478 h 944724"/>
                            </a:gdLst>
                            <a:ahLst/>
                            <a:cxnLst>
                              <a:cxn ang="0">
                                <a:pos x="connsiteX0" y="connsiteY0"/>
                              </a:cxn>
                              <a:cxn ang="0">
                                <a:pos x="connsiteX1" y="connsiteY1"/>
                              </a:cxn>
                              <a:cxn ang="0">
                                <a:pos x="connsiteX2" y="connsiteY2"/>
                              </a:cxn>
                              <a:cxn ang="0">
                                <a:pos x="connsiteX3" y="connsiteY3"/>
                              </a:cxn>
                            </a:cxnLst>
                            <a:rect l="l" t="t" r="r" b="b"/>
                            <a:pathLst>
                              <a:path w="307910" h="944724">
                                <a:moveTo>
                                  <a:pt x="308960" y="5248"/>
                                </a:moveTo>
                                <a:lnTo>
                                  <a:pt x="5248" y="570684"/>
                                </a:lnTo>
                                <a:lnTo>
                                  <a:pt x="301962" y="945774"/>
                                </a:lnTo>
                                <a:lnTo>
                                  <a:pt x="308960" y="932478"/>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5" name="Freeform 445"/>
                        <wps:cNvSpPr/>
                        <wps:spPr>
                          <a:xfrm>
                            <a:off x="9488183" y="6208240"/>
                            <a:ext cx="307910" cy="650810"/>
                          </a:xfrm>
                          <a:custGeom>
                            <a:avLst/>
                            <a:gdLst>
                              <a:gd name="connsiteX0" fmla="*/ 308960 w 307910"/>
                              <a:gd name="connsiteY0" fmla="*/ 5248 h 650810"/>
                              <a:gd name="connsiteX1" fmla="*/ 301962 w 307910"/>
                              <a:gd name="connsiteY1" fmla="*/ 18544 h 650810"/>
                              <a:gd name="connsiteX2" fmla="*/ 5248 w 307910"/>
                              <a:gd name="connsiteY2" fmla="*/ 560187 h 650810"/>
                              <a:gd name="connsiteX3" fmla="*/ 76628 w 307910"/>
                              <a:gd name="connsiteY3" fmla="*/ 649760 h 650810"/>
                              <a:gd name="connsiteX4" fmla="*/ 308960 w 307910"/>
                              <a:gd name="connsiteY4" fmla="*/ 649760 h 650810"/>
                              <a:gd name="connsiteX5" fmla="*/ 308960 w 307910"/>
                              <a:gd name="connsiteY5" fmla="*/ 27642 h 650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07910" h="650810">
                                <a:moveTo>
                                  <a:pt x="308960" y="5248"/>
                                </a:moveTo>
                                <a:lnTo>
                                  <a:pt x="301962" y="18544"/>
                                </a:lnTo>
                                <a:lnTo>
                                  <a:pt x="5248" y="560187"/>
                                </a:lnTo>
                                <a:lnTo>
                                  <a:pt x="76628" y="649760"/>
                                </a:lnTo>
                                <a:lnTo>
                                  <a:pt x="308960" y="649760"/>
                                </a:lnTo>
                                <a:lnTo>
                                  <a:pt x="308960" y="2764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6" name="Freeform 446"/>
                        <wps:cNvSpPr/>
                        <wps:spPr>
                          <a:xfrm>
                            <a:off x="-5248" y="-5248"/>
                            <a:ext cx="461865" cy="6864998"/>
                          </a:xfrm>
                          <a:custGeom>
                            <a:avLst/>
                            <a:gdLst>
                              <a:gd name="connsiteX0" fmla="*/ 309660 w 461865"/>
                              <a:gd name="connsiteY0" fmla="*/ 94822 h 6864997"/>
                              <a:gd name="connsiteX1" fmla="*/ 12246 w 461865"/>
                              <a:gd name="connsiteY1" fmla="*/ 636464 h 6864997"/>
                              <a:gd name="connsiteX2" fmla="*/ 309660 w 461865"/>
                              <a:gd name="connsiteY2" fmla="*/ 1011555 h 6864997"/>
                              <a:gd name="connsiteX3" fmla="*/ 5248 w 461865"/>
                              <a:gd name="connsiteY3" fmla="*/ 1576990 h 6864997"/>
                              <a:gd name="connsiteX4" fmla="*/ 309660 w 461865"/>
                              <a:gd name="connsiteY4" fmla="*/ 1959079 h 6864997"/>
                              <a:gd name="connsiteX5" fmla="*/ 12246 w 461865"/>
                              <a:gd name="connsiteY5" fmla="*/ 2500721 h 6864997"/>
                              <a:gd name="connsiteX6" fmla="*/ 309660 w 461865"/>
                              <a:gd name="connsiteY6" fmla="*/ 2875812 h 6864997"/>
                              <a:gd name="connsiteX7" fmla="*/ 5248 w 461865"/>
                              <a:gd name="connsiteY7" fmla="*/ 3440547 h 6864997"/>
                              <a:gd name="connsiteX8" fmla="*/ 309660 w 461865"/>
                              <a:gd name="connsiteY8" fmla="*/ 3822635 h 6864997"/>
                              <a:gd name="connsiteX9" fmla="*/ 12246 w 461865"/>
                              <a:gd name="connsiteY9" fmla="*/ 4364278 h 6864997"/>
                              <a:gd name="connsiteX10" fmla="*/ 309660 w 461865"/>
                              <a:gd name="connsiteY10" fmla="*/ 4739368 h 6864997"/>
                              <a:gd name="connsiteX11" fmla="*/ 5248 w 461865"/>
                              <a:gd name="connsiteY11" fmla="*/ 5304803 h 6864997"/>
                              <a:gd name="connsiteX12" fmla="*/ 309660 w 461865"/>
                              <a:gd name="connsiteY12" fmla="*/ 5686192 h 6864997"/>
                              <a:gd name="connsiteX13" fmla="*/ 12246 w 461865"/>
                              <a:gd name="connsiteY13" fmla="*/ 6227834 h 6864997"/>
                              <a:gd name="connsiteX14" fmla="*/ 309660 w 461865"/>
                              <a:gd name="connsiteY14" fmla="*/ 6602925 h 6864997"/>
                              <a:gd name="connsiteX15" fmla="*/ 169001 w 461865"/>
                              <a:gd name="connsiteY15" fmla="*/ 6863249 h 6864997"/>
                              <a:gd name="connsiteX16" fmla="*/ 460116 w 461865"/>
                              <a:gd name="connsiteY16" fmla="*/ 6863249 h 6864997"/>
                              <a:gd name="connsiteX17" fmla="*/ 460116 w 461865"/>
                              <a:gd name="connsiteY17" fmla="*/ 5248 h 6864997"/>
                              <a:gd name="connsiteX18" fmla="*/ 237581 w 461865"/>
                              <a:gd name="connsiteY18" fmla="*/ 5248 h 68649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461865" h="6864997">
                                <a:moveTo>
                                  <a:pt x="309660" y="94822"/>
                                </a:moveTo>
                                <a:lnTo>
                                  <a:pt x="12246" y="636464"/>
                                </a:lnTo>
                                <a:lnTo>
                                  <a:pt x="309660" y="1011555"/>
                                </a:lnTo>
                                <a:lnTo>
                                  <a:pt x="5248" y="1576990"/>
                                </a:lnTo>
                                <a:lnTo>
                                  <a:pt x="309660" y="1959079"/>
                                </a:lnTo>
                                <a:lnTo>
                                  <a:pt x="12246" y="2500721"/>
                                </a:lnTo>
                                <a:lnTo>
                                  <a:pt x="309660" y="2875812"/>
                                </a:lnTo>
                                <a:lnTo>
                                  <a:pt x="5248" y="3440547"/>
                                </a:lnTo>
                                <a:lnTo>
                                  <a:pt x="309660" y="3822635"/>
                                </a:lnTo>
                                <a:lnTo>
                                  <a:pt x="12246" y="4364278"/>
                                </a:lnTo>
                                <a:lnTo>
                                  <a:pt x="309660" y="4739368"/>
                                </a:lnTo>
                                <a:lnTo>
                                  <a:pt x="5248" y="5304803"/>
                                </a:lnTo>
                                <a:lnTo>
                                  <a:pt x="309660" y="5686192"/>
                                </a:lnTo>
                                <a:lnTo>
                                  <a:pt x="12246" y="6227834"/>
                                </a:lnTo>
                                <a:lnTo>
                                  <a:pt x="309660" y="6602925"/>
                                </a:lnTo>
                                <a:lnTo>
                                  <a:pt x="169001" y="6863249"/>
                                </a:lnTo>
                                <a:lnTo>
                                  <a:pt x="460116" y="6863249"/>
                                </a:lnTo>
                                <a:lnTo>
                                  <a:pt x="460116" y="5248"/>
                                </a:lnTo>
                                <a:lnTo>
                                  <a:pt x="237581" y="5248"/>
                                </a:lnTo>
                                <a:close/>
                              </a:path>
                            </a:pathLst>
                          </a:custGeom>
                          <a:solidFill>
                            <a:schemeClr val="accent2">
                              <a:lumMod val="75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7" name="Freeform 447"/>
                        <wps:cNvSpPr/>
                        <wps:spPr>
                          <a:xfrm>
                            <a:off x="449619" y="-5248"/>
                            <a:ext cx="160953" cy="6864998"/>
                          </a:xfrm>
                          <a:custGeom>
                            <a:avLst/>
                            <a:gdLst>
                              <a:gd name="connsiteX0" fmla="*/ 156404 w 160953"/>
                              <a:gd name="connsiteY0" fmla="*/ 6218737 h 6864997"/>
                              <a:gd name="connsiteX1" fmla="*/ 156404 w 160953"/>
                              <a:gd name="connsiteY1" fmla="*/ 5304803 h 6864997"/>
                              <a:gd name="connsiteX2" fmla="*/ 156404 w 160953"/>
                              <a:gd name="connsiteY2" fmla="*/ 4376874 h 6864997"/>
                              <a:gd name="connsiteX3" fmla="*/ 156404 w 160953"/>
                              <a:gd name="connsiteY3" fmla="*/ 4355180 h 6864997"/>
                              <a:gd name="connsiteX4" fmla="*/ 156404 w 160953"/>
                              <a:gd name="connsiteY4" fmla="*/ 3440547 h 6864997"/>
                              <a:gd name="connsiteX5" fmla="*/ 156404 w 160953"/>
                              <a:gd name="connsiteY5" fmla="*/ 2513317 h 6864997"/>
                              <a:gd name="connsiteX6" fmla="*/ 156404 w 160953"/>
                              <a:gd name="connsiteY6" fmla="*/ 2491623 h 6864997"/>
                              <a:gd name="connsiteX7" fmla="*/ 156404 w 160953"/>
                              <a:gd name="connsiteY7" fmla="*/ 1576990 h 6864997"/>
                              <a:gd name="connsiteX8" fmla="*/ 156404 w 160953"/>
                              <a:gd name="connsiteY8" fmla="*/ 649761 h 6864997"/>
                              <a:gd name="connsiteX9" fmla="*/ 156404 w 160953"/>
                              <a:gd name="connsiteY9" fmla="*/ 627367 h 6864997"/>
                              <a:gd name="connsiteX10" fmla="*/ 156404 w 160953"/>
                              <a:gd name="connsiteY10" fmla="*/ 5248 h 6864997"/>
                              <a:gd name="connsiteX11" fmla="*/ 5248 w 160953"/>
                              <a:gd name="connsiteY11" fmla="*/ 5248 h 6864997"/>
                              <a:gd name="connsiteX12" fmla="*/ 5248 w 160953"/>
                              <a:gd name="connsiteY12" fmla="*/ 6863249 h 6864997"/>
                              <a:gd name="connsiteX13" fmla="*/ 156404 w 160953"/>
                              <a:gd name="connsiteY13" fmla="*/ 6863249 h 6864997"/>
                              <a:gd name="connsiteX14" fmla="*/ 156404 w 160953"/>
                              <a:gd name="connsiteY14" fmla="*/ 6241130 h 68649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60953" h="6864997">
                                <a:moveTo>
                                  <a:pt x="156404" y="6218737"/>
                                </a:moveTo>
                                <a:lnTo>
                                  <a:pt x="156404" y="5304803"/>
                                </a:lnTo>
                                <a:lnTo>
                                  <a:pt x="156404" y="4376874"/>
                                </a:lnTo>
                                <a:lnTo>
                                  <a:pt x="156404" y="4355180"/>
                                </a:lnTo>
                                <a:lnTo>
                                  <a:pt x="156404" y="3440547"/>
                                </a:lnTo>
                                <a:lnTo>
                                  <a:pt x="156404" y="2513317"/>
                                </a:lnTo>
                                <a:lnTo>
                                  <a:pt x="156404" y="2491623"/>
                                </a:lnTo>
                                <a:lnTo>
                                  <a:pt x="156404" y="1576990"/>
                                </a:lnTo>
                                <a:lnTo>
                                  <a:pt x="156404" y="649761"/>
                                </a:lnTo>
                                <a:lnTo>
                                  <a:pt x="156404" y="627367"/>
                                </a:lnTo>
                                <a:lnTo>
                                  <a:pt x="156404" y="5248"/>
                                </a:lnTo>
                                <a:lnTo>
                                  <a:pt x="5248" y="5248"/>
                                </a:lnTo>
                                <a:lnTo>
                                  <a:pt x="5248" y="6863249"/>
                                </a:lnTo>
                                <a:lnTo>
                                  <a:pt x="156404" y="6863249"/>
                                </a:lnTo>
                                <a:lnTo>
                                  <a:pt x="156404" y="6241130"/>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4" name="Freeform 704"/>
                        <wps:cNvSpPr/>
                        <wps:spPr>
                          <a:xfrm>
                            <a:off x="-5248" y="6217337"/>
                            <a:ext cx="314908" cy="643812"/>
                          </a:xfrm>
                          <a:custGeom>
                            <a:avLst/>
                            <a:gdLst>
                              <a:gd name="connsiteX0" fmla="*/ 12246 w 314908"/>
                              <a:gd name="connsiteY0" fmla="*/ 5248 h 643812"/>
                              <a:gd name="connsiteX1" fmla="*/ 5248 w 314908"/>
                              <a:gd name="connsiteY1" fmla="*/ 18544 h 643812"/>
                              <a:gd name="connsiteX2" fmla="*/ 5248 w 314908"/>
                              <a:gd name="connsiteY2" fmla="*/ 640663 h 643812"/>
                              <a:gd name="connsiteX3" fmla="*/ 169001 w 314908"/>
                              <a:gd name="connsiteY3" fmla="*/ 640663 h 643812"/>
                              <a:gd name="connsiteX4" fmla="*/ 309660 w 314908"/>
                              <a:gd name="connsiteY4" fmla="*/ 380339 h 64381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4908" h="643812">
                                <a:moveTo>
                                  <a:pt x="12246" y="5248"/>
                                </a:moveTo>
                                <a:lnTo>
                                  <a:pt x="5248" y="18544"/>
                                </a:lnTo>
                                <a:lnTo>
                                  <a:pt x="5248" y="640663"/>
                                </a:lnTo>
                                <a:lnTo>
                                  <a:pt x="169001" y="640663"/>
                                </a:lnTo>
                                <a:lnTo>
                                  <a:pt x="309660" y="380339"/>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5" name="Freeform 705"/>
                        <wps:cNvSpPr/>
                        <wps:spPr>
                          <a:xfrm>
                            <a:off x="-5248" y="4353780"/>
                            <a:ext cx="314908" cy="944724"/>
                          </a:xfrm>
                          <a:custGeom>
                            <a:avLst/>
                            <a:gdLst>
                              <a:gd name="connsiteX0" fmla="*/ 5248 w 314908"/>
                              <a:gd name="connsiteY0" fmla="*/ 945774 h 944724"/>
                              <a:gd name="connsiteX1" fmla="*/ 309660 w 314908"/>
                              <a:gd name="connsiteY1" fmla="*/ 380339 h 944724"/>
                              <a:gd name="connsiteX2" fmla="*/ 12246 w 314908"/>
                              <a:gd name="connsiteY2" fmla="*/ 5248 h 944724"/>
                              <a:gd name="connsiteX3" fmla="*/ 5248 w 314908"/>
                              <a:gd name="connsiteY3" fmla="*/ 17845 h 944724"/>
                            </a:gdLst>
                            <a:ahLst/>
                            <a:cxnLst>
                              <a:cxn ang="0">
                                <a:pos x="connsiteX0" y="connsiteY0"/>
                              </a:cxn>
                              <a:cxn ang="0">
                                <a:pos x="connsiteX1" y="connsiteY1"/>
                              </a:cxn>
                              <a:cxn ang="0">
                                <a:pos x="connsiteX2" y="connsiteY2"/>
                              </a:cxn>
                              <a:cxn ang="0">
                                <a:pos x="connsiteX3" y="connsiteY3"/>
                              </a:cxn>
                            </a:cxnLst>
                            <a:rect l="l" t="t" r="r" b="b"/>
                            <a:pathLst>
                              <a:path w="314908" h="944724">
                                <a:moveTo>
                                  <a:pt x="5248" y="945774"/>
                                </a:moveTo>
                                <a:lnTo>
                                  <a:pt x="309660" y="380339"/>
                                </a:lnTo>
                                <a:lnTo>
                                  <a:pt x="12246" y="5248"/>
                                </a:lnTo>
                                <a:lnTo>
                                  <a:pt x="5248" y="17845"/>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6" name="Freeform 706"/>
                        <wps:cNvSpPr/>
                        <wps:spPr>
                          <a:xfrm>
                            <a:off x="-5248" y="5294306"/>
                            <a:ext cx="314908" cy="944724"/>
                          </a:xfrm>
                          <a:custGeom>
                            <a:avLst/>
                            <a:gdLst>
                              <a:gd name="connsiteX0" fmla="*/ 5248 w 314908"/>
                              <a:gd name="connsiteY0" fmla="*/ 941575 h 944724"/>
                              <a:gd name="connsiteX1" fmla="*/ 12246 w 314908"/>
                              <a:gd name="connsiteY1" fmla="*/ 928279 h 944724"/>
                              <a:gd name="connsiteX2" fmla="*/ 309660 w 314908"/>
                              <a:gd name="connsiteY2" fmla="*/ 386637 h 944724"/>
                              <a:gd name="connsiteX3" fmla="*/ 5248 w 314908"/>
                              <a:gd name="connsiteY3" fmla="*/ 5248 h 944724"/>
                              <a:gd name="connsiteX4" fmla="*/ 5248 w 314908"/>
                              <a:gd name="connsiteY4" fmla="*/ 919182 h 94472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4908" h="944724">
                                <a:moveTo>
                                  <a:pt x="5248" y="941575"/>
                                </a:moveTo>
                                <a:lnTo>
                                  <a:pt x="12246" y="928279"/>
                                </a:lnTo>
                                <a:lnTo>
                                  <a:pt x="309660" y="386637"/>
                                </a:lnTo>
                                <a:lnTo>
                                  <a:pt x="5248" y="5248"/>
                                </a:lnTo>
                                <a:lnTo>
                                  <a:pt x="5248" y="91918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7" name="Freeform 707"/>
                        <wps:cNvSpPr/>
                        <wps:spPr>
                          <a:xfrm>
                            <a:off x="-5248" y="2490224"/>
                            <a:ext cx="314908" cy="944724"/>
                          </a:xfrm>
                          <a:custGeom>
                            <a:avLst/>
                            <a:gdLst>
                              <a:gd name="connsiteX0" fmla="*/ 5248 w 314908"/>
                              <a:gd name="connsiteY0" fmla="*/ 945074 h 944724"/>
                              <a:gd name="connsiteX1" fmla="*/ 309660 w 314908"/>
                              <a:gd name="connsiteY1" fmla="*/ 380339 h 944724"/>
                              <a:gd name="connsiteX2" fmla="*/ 12246 w 314908"/>
                              <a:gd name="connsiteY2" fmla="*/ 5248 h 944724"/>
                              <a:gd name="connsiteX3" fmla="*/ 5248 w 314908"/>
                              <a:gd name="connsiteY3" fmla="*/ 17845 h 944724"/>
                            </a:gdLst>
                            <a:ahLst/>
                            <a:cxnLst>
                              <a:cxn ang="0">
                                <a:pos x="connsiteX0" y="connsiteY0"/>
                              </a:cxn>
                              <a:cxn ang="0">
                                <a:pos x="connsiteX1" y="connsiteY1"/>
                              </a:cxn>
                              <a:cxn ang="0">
                                <a:pos x="connsiteX2" y="connsiteY2"/>
                              </a:cxn>
                              <a:cxn ang="0">
                                <a:pos x="connsiteX3" y="connsiteY3"/>
                              </a:cxn>
                            </a:cxnLst>
                            <a:rect l="l" t="t" r="r" b="b"/>
                            <a:pathLst>
                              <a:path w="314908" h="944724">
                                <a:moveTo>
                                  <a:pt x="5248" y="945074"/>
                                </a:moveTo>
                                <a:lnTo>
                                  <a:pt x="309660" y="380339"/>
                                </a:lnTo>
                                <a:lnTo>
                                  <a:pt x="12246" y="5248"/>
                                </a:lnTo>
                                <a:lnTo>
                                  <a:pt x="5248" y="17845"/>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8" name="Freeform 708"/>
                        <wps:cNvSpPr/>
                        <wps:spPr>
                          <a:xfrm>
                            <a:off x="-5248" y="3430050"/>
                            <a:ext cx="314908" cy="944724"/>
                          </a:xfrm>
                          <a:custGeom>
                            <a:avLst/>
                            <a:gdLst>
                              <a:gd name="connsiteX0" fmla="*/ 5248 w 314908"/>
                              <a:gd name="connsiteY0" fmla="*/ 941576 h 944724"/>
                              <a:gd name="connsiteX1" fmla="*/ 12246 w 314908"/>
                              <a:gd name="connsiteY1" fmla="*/ 928979 h 944724"/>
                              <a:gd name="connsiteX2" fmla="*/ 309660 w 314908"/>
                              <a:gd name="connsiteY2" fmla="*/ 387337 h 944724"/>
                              <a:gd name="connsiteX3" fmla="*/ 5248 w 314908"/>
                              <a:gd name="connsiteY3" fmla="*/ 5248 h 944724"/>
                              <a:gd name="connsiteX4" fmla="*/ 5248 w 314908"/>
                              <a:gd name="connsiteY4" fmla="*/ 919882 h 94472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4908" h="944724">
                                <a:moveTo>
                                  <a:pt x="5248" y="941576"/>
                                </a:moveTo>
                                <a:lnTo>
                                  <a:pt x="12246" y="928979"/>
                                </a:lnTo>
                                <a:lnTo>
                                  <a:pt x="309660" y="387337"/>
                                </a:lnTo>
                                <a:lnTo>
                                  <a:pt x="5248" y="5248"/>
                                </a:lnTo>
                                <a:lnTo>
                                  <a:pt x="5248" y="91988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09" name="Freeform 709"/>
                        <wps:cNvSpPr/>
                        <wps:spPr>
                          <a:xfrm>
                            <a:off x="-5248" y="1566493"/>
                            <a:ext cx="314908" cy="944724"/>
                          </a:xfrm>
                          <a:custGeom>
                            <a:avLst/>
                            <a:gdLst>
                              <a:gd name="connsiteX0" fmla="*/ 5248 w 314908"/>
                              <a:gd name="connsiteY0" fmla="*/ 941575 h 944724"/>
                              <a:gd name="connsiteX1" fmla="*/ 12246 w 314908"/>
                              <a:gd name="connsiteY1" fmla="*/ 928979 h 944724"/>
                              <a:gd name="connsiteX2" fmla="*/ 309660 w 314908"/>
                              <a:gd name="connsiteY2" fmla="*/ 387337 h 944724"/>
                              <a:gd name="connsiteX3" fmla="*/ 5248 w 314908"/>
                              <a:gd name="connsiteY3" fmla="*/ 5248 h 944724"/>
                              <a:gd name="connsiteX4" fmla="*/ 5248 w 314908"/>
                              <a:gd name="connsiteY4" fmla="*/ 919882 h 94472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14908" h="944724">
                                <a:moveTo>
                                  <a:pt x="5248" y="941575"/>
                                </a:moveTo>
                                <a:lnTo>
                                  <a:pt x="12246" y="928979"/>
                                </a:lnTo>
                                <a:lnTo>
                                  <a:pt x="309660" y="387337"/>
                                </a:lnTo>
                                <a:lnTo>
                                  <a:pt x="5248" y="5248"/>
                                </a:lnTo>
                                <a:lnTo>
                                  <a:pt x="5248" y="919882"/>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0" name="Freeform 710"/>
                        <wps:cNvSpPr/>
                        <wps:spPr>
                          <a:xfrm>
                            <a:off x="-5248" y="625967"/>
                            <a:ext cx="314908" cy="944724"/>
                          </a:xfrm>
                          <a:custGeom>
                            <a:avLst/>
                            <a:gdLst>
                              <a:gd name="connsiteX0" fmla="*/ 5248 w 314908"/>
                              <a:gd name="connsiteY0" fmla="*/ 945774 h 944724"/>
                              <a:gd name="connsiteX1" fmla="*/ 309660 w 314908"/>
                              <a:gd name="connsiteY1" fmla="*/ 380339 h 944724"/>
                              <a:gd name="connsiteX2" fmla="*/ 12246 w 314908"/>
                              <a:gd name="connsiteY2" fmla="*/ 5248 h 944724"/>
                              <a:gd name="connsiteX3" fmla="*/ 5248 w 314908"/>
                              <a:gd name="connsiteY3" fmla="*/ 18545 h 944724"/>
                            </a:gdLst>
                            <a:ahLst/>
                            <a:cxnLst>
                              <a:cxn ang="0">
                                <a:pos x="connsiteX0" y="connsiteY0"/>
                              </a:cxn>
                              <a:cxn ang="0">
                                <a:pos x="connsiteX1" y="connsiteY1"/>
                              </a:cxn>
                              <a:cxn ang="0">
                                <a:pos x="connsiteX2" y="connsiteY2"/>
                              </a:cxn>
                              <a:cxn ang="0">
                                <a:pos x="connsiteX3" y="connsiteY3"/>
                              </a:cxn>
                            </a:cxnLst>
                            <a:rect l="l" t="t" r="r" b="b"/>
                            <a:pathLst>
                              <a:path w="314908" h="944724">
                                <a:moveTo>
                                  <a:pt x="5248" y="945774"/>
                                </a:moveTo>
                                <a:lnTo>
                                  <a:pt x="309660" y="380339"/>
                                </a:lnTo>
                                <a:lnTo>
                                  <a:pt x="12246" y="5248"/>
                                </a:lnTo>
                                <a:lnTo>
                                  <a:pt x="5248" y="18545"/>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1" name="Freeform 711"/>
                        <wps:cNvSpPr/>
                        <wps:spPr>
                          <a:xfrm>
                            <a:off x="-5248" y="-5248"/>
                            <a:ext cx="314908" cy="650810"/>
                          </a:xfrm>
                          <a:custGeom>
                            <a:avLst/>
                            <a:gdLst>
                              <a:gd name="connsiteX0" fmla="*/ 5248 w 314908"/>
                              <a:gd name="connsiteY0" fmla="*/ 649761 h 650810"/>
                              <a:gd name="connsiteX1" fmla="*/ 12246 w 314908"/>
                              <a:gd name="connsiteY1" fmla="*/ 636464 h 650810"/>
                              <a:gd name="connsiteX2" fmla="*/ 309660 w 314908"/>
                              <a:gd name="connsiteY2" fmla="*/ 94822 h 650810"/>
                              <a:gd name="connsiteX3" fmla="*/ 237581 w 314908"/>
                              <a:gd name="connsiteY3" fmla="*/ 5248 h 650810"/>
                              <a:gd name="connsiteX4" fmla="*/ 5248 w 314908"/>
                              <a:gd name="connsiteY4" fmla="*/ 5248 h 650810"/>
                              <a:gd name="connsiteX5" fmla="*/ 5248 w 314908"/>
                              <a:gd name="connsiteY5" fmla="*/ 627367 h 6508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14908" h="650810">
                                <a:moveTo>
                                  <a:pt x="5248" y="649761"/>
                                </a:moveTo>
                                <a:lnTo>
                                  <a:pt x="12246" y="636464"/>
                                </a:lnTo>
                                <a:lnTo>
                                  <a:pt x="309660" y="94822"/>
                                </a:lnTo>
                                <a:lnTo>
                                  <a:pt x="237581" y="5248"/>
                                </a:lnTo>
                                <a:lnTo>
                                  <a:pt x="5248" y="5248"/>
                                </a:lnTo>
                                <a:lnTo>
                                  <a:pt x="5248" y="627367"/>
                                </a:lnTo>
                                <a:close/>
                              </a:path>
                            </a:pathLst>
                          </a:custGeom>
                          <a:solidFill>
                            <a:schemeClr val="accent2">
                              <a:lumMod val="50000"/>
                            </a:schemeClr>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grpSp>
                      <wpg:cNvPr id="712" name="Group 5697"/>
                      <wpg:cNvGrpSpPr/>
                      <wpg:grpSpPr>
                        <a:xfrm>
                          <a:off x="7905750" y="5181600"/>
                          <a:ext cx="1500648" cy="1903684"/>
                          <a:chOff x="0" y="0"/>
                          <a:chExt cx="2162805" cy="2742868"/>
                        </a:xfrm>
                        <a:effectLst>
                          <a:outerShdw blurRad="63500" sx="102000" sy="102000" algn="ctr" rotWithShape="0">
                            <a:prstClr val="black">
                              <a:alpha val="40000"/>
                            </a:prstClr>
                          </a:outerShdw>
                        </a:effectLst>
                      </wpg:grpSpPr>
                      <wps:wsp>
                        <wps:cNvPr id="713" name="Freeform 713"/>
                        <wps:cNvSpPr/>
                        <wps:spPr>
                          <a:xfrm>
                            <a:off x="674331"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E0202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4" name="Freeform 714"/>
                        <wps:cNvSpPr/>
                        <wps:spPr>
                          <a:xfrm>
                            <a:off x="766587"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C9202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5" name="Freeform 715"/>
                        <wps:cNvSpPr/>
                        <wps:spPr>
                          <a:xfrm>
                            <a:off x="427044"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E0202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6" name="Freeform 716"/>
                        <wps:cNvSpPr/>
                        <wps:spPr>
                          <a:xfrm>
                            <a:off x="519301"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C9202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7" name="Freeform 717"/>
                        <wps:cNvSpPr/>
                        <wps:spPr>
                          <a:xfrm>
                            <a:off x="179758"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E0202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8" name="Freeform 718"/>
                        <wps:cNvSpPr/>
                        <wps:spPr>
                          <a:xfrm>
                            <a:off x="272015"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C9202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19" name="Freeform 719"/>
                        <wps:cNvSpPr/>
                        <wps:spPr>
                          <a:xfrm>
                            <a:off x="1790924"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51934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0" name="Freeform 720"/>
                        <wps:cNvSpPr/>
                        <wps:spPr>
                          <a:xfrm>
                            <a:off x="1883180" y="493773"/>
                            <a:ext cx="104621" cy="970422"/>
                          </a:xfrm>
                          <a:custGeom>
                            <a:avLst/>
                            <a:gdLst>
                              <a:gd name="connsiteX0" fmla="*/ 100341 w 104621"/>
                              <a:gd name="connsiteY0" fmla="*/ 966140 h 970421"/>
                              <a:gd name="connsiteX1" fmla="*/ 72759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100341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100341" y="966140"/>
                                </a:moveTo>
                                <a:lnTo>
                                  <a:pt x="72759" y="289699"/>
                                </a:lnTo>
                                <a:lnTo>
                                  <a:pt x="45177" y="189803"/>
                                </a:lnTo>
                                <a:cubicBezTo>
                                  <a:pt x="45177" y="189803"/>
                                  <a:pt x="35666" y="10941"/>
                                  <a:pt x="7133" y="7135"/>
                                </a:cubicBezTo>
                                <a:lnTo>
                                  <a:pt x="7133" y="966140"/>
                                </a:lnTo>
                                <a:lnTo>
                                  <a:pt x="100341" y="966140"/>
                                </a:lnTo>
                                <a:close/>
                              </a:path>
                            </a:pathLst>
                          </a:custGeom>
                          <a:solidFill>
                            <a:srgbClr val="3B7D3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1" name="Freeform 721"/>
                        <wps:cNvSpPr/>
                        <wps:spPr>
                          <a:xfrm>
                            <a:off x="1543637"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51934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2" name="Freeform 722"/>
                        <wps:cNvSpPr/>
                        <wps:spPr>
                          <a:xfrm>
                            <a:off x="1635894"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3B7D3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3" name="Freeform 723"/>
                        <wps:cNvSpPr/>
                        <wps:spPr>
                          <a:xfrm>
                            <a:off x="1296351"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51934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4" name="Freeform 724"/>
                        <wps:cNvSpPr/>
                        <wps:spPr>
                          <a:xfrm>
                            <a:off x="1388608"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3B7D3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5" name="Freeform 725"/>
                        <wps:cNvSpPr/>
                        <wps:spPr>
                          <a:xfrm>
                            <a:off x="973928" y="343453"/>
                            <a:ext cx="218753" cy="1122645"/>
                          </a:xfrm>
                          <a:custGeom>
                            <a:avLst/>
                            <a:gdLst>
                              <a:gd name="connsiteX0" fmla="*/ 184989 w 218753"/>
                              <a:gd name="connsiteY0" fmla="*/ 326804 h 1122644"/>
                              <a:gd name="connsiteX1" fmla="*/ 154554 w 218753"/>
                              <a:gd name="connsiteY1" fmla="*/ 213588 h 1122644"/>
                              <a:gd name="connsiteX2" fmla="*/ 111754 w 218753"/>
                              <a:gd name="connsiteY2" fmla="*/ 7135 h 1122644"/>
                              <a:gd name="connsiteX3" fmla="*/ 68955 w 218753"/>
                              <a:gd name="connsiteY3" fmla="*/ 213588 h 1122644"/>
                              <a:gd name="connsiteX4" fmla="*/ 38520 w 218753"/>
                              <a:gd name="connsiteY4" fmla="*/ 326804 h 1122644"/>
                              <a:gd name="connsiteX5" fmla="*/ 7133 w 218753"/>
                              <a:gd name="connsiteY5" fmla="*/ 1116461 h 1122644"/>
                              <a:gd name="connsiteX6" fmla="*/ 111754 w 218753"/>
                              <a:gd name="connsiteY6" fmla="*/ 1116461 h 1122644"/>
                              <a:gd name="connsiteX7" fmla="*/ 216376 w 218753"/>
                              <a:gd name="connsiteY7" fmla="*/ 1116461 h 1122644"/>
                              <a:gd name="connsiteX8" fmla="*/ 184989 w 218753"/>
                              <a:gd name="connsiteY8" fmla="*/ 326804 h 11226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18753" h="1122644">
                                <a:moveTo>
                                  <a:pt x="184989" y="326804"/>
                                </a:moveTo>
                                <a:lnTo>
                                  <a:pt x="154554" y="213588"/>
                                </a:lnTo>
                                <a:cubicBezTo>
                                  <a:pt x="154554" y="213588"/>
                                  <a:pt x="144092" y="10941"/>
                                  <a:pt x="111754" y="7135"/>
                                </a:cubicBezTo>
                                <a:cubicBezTo>
                                  <a:pt x="79417" y="10941"/>
                                  <a:pt x="68955" y="213588"/>
                                  <a:pt x="68955" y="213588"/>
                                </a:cubicBezTo>
                                <a:lnTo>
                                  <a:pt x="38520" y="326804"/>
                                </a:lnTo>
                                <a:lnTo>
                                  <a:pt x="7133" y="1116461"/>
                                </a:lnTo>
                                <a:lnTo>
                                  <a:pt x="111754" y="1116461"/>
                                </a:lnTo>
                                <a:lnTo>
                                  <a:pt x="216376" y="1116461"/>
                                </a:lnTo>
                                <a:lnTo>
                                  <a:pt x="184989" y="326804"/>
                                </a:lnTo>
                                <a:close/>
                              </a:path>
                            </a:pathLst>
                          </a:custGeom>
                          <a:solidFill>
                            <a:srgbClr val="3A292B"/>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6" name="Freeform 726"/>
                        <wps:cNvSpPr/>
                        <wps:spPr>
                          <a:xfrm>
                            <a:off x="1078549" y="343453"/>
                            <a:ext cx="114132" cy="1122645"/>
                          </a:xfrm>
                          <a:custGeom>
                            <a:avLst/>
                            <a:gdLst>
                              <a:gd name="connsiteX0" fmla="*/ 111754 w 114132"/>
                              <a:gd name="connsiteY0" fmla="*/ 1116461 h 1122644"/>
                              <a:gd name="connsiteX1" fmla="*/ 80368 w 114132"/>
                              <a:gd name="connsiteY1" fmla="*/ 326804 h 1122644"/>
                              <a:gd name="connsiteX2" fmla="*/ 49933 w 114132"/>
                              <a:gd name="connsiteY2" fmla="*/ 213588 h 1122644"/>
                              <a:gd name="connsiteX3" fmla="*/ 7133 w 114132"/>
                              <a:gd name="connsiteY3" fmla="*/ 7135 h 1122644"/>
                              <a:gd name="connsiteX4" fmla="*/ 7133 w 114132"/>
                              <a:gd name="connsiteY4" fmla="*/ 1116461 h 1122644"/>
                              <a:gd name="connsiteX5" fmla="*/ 111754 w 114132"/>
                              <a:gd name="connsiteY5" fmla="*/ 1116461 h 1122644"/>
                              <a:gd name="connsiteX6" fmla="*/ 111754 w 114132"/>
                              <a:gd name="connsiteY6" fmla="*/ 1116461 h 11226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4132" h="1122644">
                                <a:moveTo>
                                  <a:pt x="111754" y="1116461"/>
                                </a:moveTo>
                                <a:lnTo>
                                  <a:pt x="80368" y="326804"/>
                                </a:lnTo>
                                <a:lnTo>
                                  <a:pt x="49933" y="213588"/>
                                </a:lnTo>
                                <a:cubicBezTo>
                                  <a:pt x="49933" y="213588"/>
                                  <a:pt x="39471" y="10941"/>
                                  <a:pt x="7133" y="7135"/>
                                </a:cubicBezTo>
                                <a:lnTo>
                                  <a:pt x="7133" y="1116461"/>
                                </a:lnTo>
                                <a:lnTo>
                                  <a:pt x="111754" y="1116461"/>
                                </a:lnTo>
                                <a:lnTo>
                                  <a:pt x="111754" y="1116461"/>
                                </a:ln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7" name="Freeform 727"/>
                        <wps:cNvSpPr/>
                        <wps:spPr>
                          <a:xfrm>
                            <a:off x="198146"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4156"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8" name="Freeform 728"/>
                        <wps:cNvSpPr/>
                        <wps:spPr>
                          <a:xfrm>
                            <a:off x="232491"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29" name="Freeform 729"/>
                        <wps:cNvSpPr/>
                        <wps:spPr>
                          <a:xfrm>
                            <a:off x="453992"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4156"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0" name="Freeform 730"/>
                        <wps:cNvSpPr/>
                        <wps:spPr>
                          <a:xfrm>
                            <a:off x="488337"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1" name="Freeform 731"/>
                        <wps:cNvSpPr/>
                        <wps:spPr>
                          <a:xfrm>
                            <a:off x="702230"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2" name="Freeform 732"/>
                        <wps:cNvSpPr/>
                        <wps:spPr>
                          <a:xfrm>
                            <a:off x="736575"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3" name="Freeform 733"/>
                        <wps:cNvSpPr/>
                        <wps:spPr>
                          <a:xfrm>
                            <a:off x="1014191" y="0"/>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4" name="Freeform 734"/>
                        <wps:cNvSpPr/>
                        <wps:spPr>
                          <a:xfrm>
                            <a:off x="1048536" y="104653"/>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5" name="Freeform 735"/>
                        <wps:cNvSpPr/>
                        <wps:spPr>
                          <a:xfrm>
                            <a:off x="1323299"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4156"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6" name="Freeform 736"/>
                        <wps:cNvSpPr/>
                        <wps:spPr>
                          <a:xfrm>
                            <a:off x="1357644"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7" name="Freeform 737"/>
                        <wps:cNvSpPr/>
                        <wps:spPr>
                          <a:xfrm>
                            <a:off x="1571536"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8" name="Freeform 738"/>
                        <wps:cNvSpPr/>
                        <wps:spPr>
                          <a:xfrm>
                            <a:off x="1604930"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1332"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39" name="Freeform 739"/>
                        <wps:cNvSpPr/>
                        <wps:spPr>
                          <a:xfrm>
                            <a:off x="1818822"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0" name="Freeform 740"/>
                        <wps:cNvSpPr/>
                        <wps:spPr>
                          <a:xfrm>
                            <a:off x="1853168"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1" name="Freeform 741"/>
                        <wps:cNvSpPr/>
                        <wps:spPr>
                          <a:xfrm>
                            <a:off x="1078549" y="1452778"/>
                            <a:ext cx="1084256" cy="808685"/>
                          </a:xfrm>
                          <a:custGeom>
                            <a:avLst/>
                            <a:gdLst>
                              <a:gd name="connsiteX0" fmla="*/ 7133 w 1084255"/>
                              <a:gd name="connsiteY0" fmla="*/ 7135 h 808684"/>
                              <a:gd name="connsiteX1" fmla="*/ 7133 w 1084255"/>
                              <a:gd name="connsiteY1" fmla="*/ 808209 h 808684"/>
                              <a:gd name="connsiteX2" fmla="*/ 251566 w 1084255"/>
                              <a:gd name="connsiteY2" fmla="*/ 808209 h 808684"/>
                              <a:gd name="connsiteX3" fmla="*/ 1085682 w 1084255"/>
                              <a:gd name="connsiteY3" fmla="*/ 7135 h 808684"/>
                              <a:gd name="connsiteX4" fmla="*/ 7133 w 1084255"/>
                              <a:gd name="connsiteY4" fmla="*/ 7135 h 8086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84255" h="808684">
                                <a:moveTo>
                                  <a:pt x="7133" y="7135"/>
                                </a:moveTo>
                                <a:lnTo>
                                  <a:pt x="7133" y="808209"/>
                                </a:lnTo>
                                <a:cubicBezTo>
                                  <a:pt x="7133" y="808209"/>
                                  <a:pt x="8084" y="808209"/>
                                  <a:pt x="251566" y="808209"/>
                                </a:cubicBezTo>
                                <a:cubicBezTo>
                                  <a:pt x="846005" y="808209"/>
                                  <a:pt x="1085682" y="459999"/>
                                  <a:pt x="1085682" y="7135"/>
                                </a:cubicBezTo>
                                <a:lnTo>
                                  <a:pt x="7133" y="7135"/>
                                </a:lnTo>
                                <a:close/>
                              </a:path>
                            </a:pathLst>
                          </a:custGeom>
                          <a:solidFill>
                            <a:srgbClr val="9A4D24"/>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2" name="Freeform 742"/>
                        <wps:cNvSpPr/>
                        <wps:spPr>
                          <a:xfrm>
                            <a:off x="1078549" y="2543075"/>
                            <a:ext cx="542128" cy="199793"/>
                          </a:xfrm>
                          <a:custGeom>
                            <a:avLst/>
                            <a:gdLst>
                              <a:gd name="connsiteX0" fmla="*/ 7133 w 542127"/>
                              <a:gd name="connsiteY0" fmla="*/ 196463 h 199792"/>
                              <a:gd name="connsiteX1" fmla="*/ 7133 w 542127"/>
                              <a:gd name="connsiteY1" fmla="*/ 7135 h 199792"/>
                              <a:gd name="connsiteX2" fmla="*/ 368552 w 542127"/>
                              <a:gd name="connsiteY2" fmla="*/ 7135 h 199792"/>
                              <a:gd name="connsiteX3" fmla="*/ 544505 w 542127"/>
                              <a:gd name="connsiteY3" fmla="*/ 196463 h 199792"/>
                              <a:gd name="connsiteX4" fmla="*/ 7133 w 542127"/>
                              <a:gd name="connsiteY4" fmla="*/ 196463 h 19979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2127" h="199792">
                                <a:moveTo>
                                  <a:pt x="7133" y="196463"/>
                                </a:moveTo>
                                <a:lnTo>
                                  <a:pt x="7133" y="7135"/>
                                </a:lnTo>
                                <a:cubicBezTo>
                                  <a:pt x="7133" y="7135"/>
                                  <a:pt x="317192" y="7135"/>
                                  <a:pt x="368552" y="7135"/>
                                </a:cubicBezTo>
                                <a:cubicBezTo>
                                  <a:pt x="494097" y="7135"/>
                                  <a:pt x="544505" y="100372"/>
                                  <a:pt x="544505" y="196463"/>
                                </a:cubicBezTo>
                                <a:lnTo>
                                  <a:pt x="7133" y="196463"/>
                                </a:lnTo>
                                <a:close/>
                              </a:path>
                            </a:pathLst>
                          </a:custGeom>
                          <a:solidFill>
                            <a:srgbClr val="9A4D24"/>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3" name="Freeform 743"/>
                        <wps:cNvSpPr/>
                        <wps:spPr>
                          <a:xfrm>
                            <a:off x="1078549" y="2253851"/>
                            <a:ext cx="323374" cy="294932"/>
                          </a:xfrm>
                          <a:custGeom>
                            <a:avLst/>
                            <a:gdLst>
                              <a:gd name="connsiteX0" fmla="*/ 7133 w 323374"/>
                              <a:gd name="connsiteY0" fmla="*/ 7135 h 294932"/>
                              <a:gd name="connsiteX1" fmla="*/ 316241 w 323374"/>
                              <a:gd name="connsiteY1" fmla="*/ 7135 h 294932"/>
                              <a:gd name="connsiteX2" fmla="*/ 316241 w 323374"/>
                              <a:gd name="connsiteY2" fmla="*/ 297310 h 294932"/>
                              <a:gd name="connsiteX3" fmla="*/ 7133 w 323374"/>
                              <a:gd name="connsiteY3" fmla="*/ 297310 h 294932"/>
                            </a:gdLst>
                            <a:ahLst/>
                            <a:cxnLst>
                              <a:cxn ang="0">
                                <a:pos x="connsiteX0" y="connsiteY0"/>
                              </a:cxn>
                              <a:cxn ang="0">
                                <a:pos x="connsiteX1" y="connsiteY1"/>
                              </a:cxn>
                              <a:cxn ang="0">
                                <a:pos x="connsiteX2" y="connsiteY2"/>
                              </a:cxn>
                              <a:cxn ang="0">
                                <a:pos x="connsiteX3" y="connsiteY3"/>
                              </a:cxn>
                            </a:cxnLst>
                            <a:rect l="l" t="t" r="r" b="b"/>
                            <a:pathLst>
                              <a:path w="323374" h="294932">
                                <a:moveTo>
                                  <a:pt x="7133" y="7135"/>
                                </a:moveTo>
                                <a:lnTo>
                                  <a:pt x="316241" y="7135"/>
                                </a:lnTo>
                                <a:lnTo>
                                  <a:pt x="316241" y="297310"/>
                                </a:lnTo>
                                <a:lnTo>
                                  <a:pt x="7133" y="297310"/>
                                </a:lnTo>
                                <a:close/>
                              </a:path>
                            </a:pathLst>
                          </a:custGeom>
                          <a:solidFill>
                            <a:srgbClr val="89401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4" name="Freeform 744"/>
                        <wps:cNvSpPr/>
                        <wps:spPr>
                          <a:xfrm>
                            <a:off x="0" y="1452778"/>
                            <a:ext cx="1084256" cy="808685"/>
                          </a:xfrm>
                          <a:custGeom>
                            <a:avLst/>
                            <a:gdLst>
                              <a:gd name="connsiteX0" fmla="*/ 1085682 w 1084255"/>
                              <a:gd name="connsiteY0" fmla="*/ 7135 h 808684"/>
                              <a:gd name="connsiteX1" fmla="*/ 1085682 w 1084255"/>
                              <a:gd name="connsiteY1" fmla="*/ 808209 h 808684"/>
                              <a:gd name="connsiteX2" fmla="*/ 841249 w 1084255"/>
                              <a:gd name="connsiteY2" fmla="*/ 808209 h 808684"/>
                              <a:gd name="connsiteX3" fmla="*/ 7133 w 1084255"/>
                              <a:gd name="connsiteY3" fmla="*/ 7135 h 808684"/>
                              <a:gd name="connsiteX4" fmla="*/ 1085682 w 1084255"/>
                              <a:gd name="connsiteY4" fmla="*/ 7135 h 8086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84255" h="808684">
                                <a:moveTo>
                                  <a:pt x="1085682" y="7135"/>
                                </a:moveTo>
                                <a:lnTo>
                                  <a:pt x="1085682" y="808209"/>
                                </a:lnTo>
                                <a:cubicBezTo>
                                  <a:pt x="1085682" y="808209"/>
                                  <a:pt x="1084731" y="808209"/>
                                  <a:pt x="841249" y="808209"/>
                                </a:cubicBezTo>
                                <a:cubicBezTo>
                                  <a:pt x="246811" y="808209"/>
                                  <a:pt x="7133" y="459999"/>
                                  <a:pt x="7133" y="7135"/>
                                </a:cubicBezTo>
                                <a:lnTo>
                                  <a:pt x="1085682" y="7135"/>
                                </a:lnTo>
                                <a:close/>
                              </a:path>
                            </a:pathLst>
                          </a:custGeom>
                          <a:solidFill>
                            <a:srgbClr val="AD684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5" name="Freeform 745"/>
                        <wps:cNvSpPr/>
                        <wps:spPr>
                          <a:xfrm>
                            <a:off x="541176" y="2543075"/>
                            <a:ext cx="551639" cy="199793"/>
                          </a:xfrm>
                          <a:custGeom>
                            <a:avLst/>
                            <a:gdLst>
                              <a:gd name="connsiteX0" fmla="*/ 544506 w 551638"/>
                              <a:gd name="connsiteY0" fmla="*/ 196463 h 199792"/>
                              <a:gd name="connsiteX1" fmla="*/ 544506 w 551638"/>
                              <a:gd name="connsiteY1" fmla="*/ 7135 h 199792"/>
                              <a:gd name="connsiteX2" fmla="*/ 183087 w 551638"/>
                              <a:gd name="connsiteY2" fmla="*/ 7135 h 199792"/>
                              <a:gd name="connsiteX3" fmla="*/ 7133 w 551638"/>
                              <a:gd name="connsiteY3" fmla="*/ 196463 h 199792"/>
                              <a:gd name="connsiteX4" fmla="*/ 544506 w 551638"/>
                              <a:gd name="connsiteY4" fmla="*/ 196463 h 19979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51638" h="199792">
                                <a:moveTo>
                                  <a:pt x="544506" y="196463"/>
                                </a:moveTo>
                                <a:lnTo>
                                  <a:pt x="544506" y="7135"/>
                                </a:lnTo>
                                <a:cubicBezTo>
                                  <a:pt x="544506" y="7135"/>
                                  <a:pt x="234446" y="7135"/>
                                  <a:pt x="183087" y="7135"/>
                                </a:cubicBezTo>
                                <a:cubicBezTo>
                                  <a:pt x="57542" y="7135"/>
                                  <a:pt x="7133" y="100372"/>
                                  <a:pt x="7133" y="196463"/>
                                </a:cubicBezTo>
                                <a:lnTo>
                                  <a:pt x="544506" y="196463"/>
                                </a:lnTo>
                                <a:close/>
                              </a:path>
                            </a:pathLst>
                          </a:custGeom>
                          <a:solidFill>
                            <a:srgbClr val="AD684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6" name="Freeform 746"/>
                        <wps:cNvSpPr/>
                        <wps:spPr>
                          <a:xfrm>
                            <a:off x="769441" y="2253851"/>
                            <a:ext cx="323374" cy="294932"/>
                          </a:xfrm>
                          <a:custGeom>
                            <a:avLst/>
                            <a:gdLst>
                              <a:gd name="connsiteX0" fmla="*/ 7133 w 323374"/>
                              <a:gd name="connsiteY0" fmla="*/ 7135 h 294932"/>
                              <a:gd name="connsiteX1" fmla="*/ 316241 w 323374"/>
                              <a:gd name="connsiteY1" fmla="*/ 7135 h 294932"/>
                              <a:gd name="connsiteX2" fmla="*/ 316241 w 323374"/>
                              <a:gd name="connsiteY2" fmla="*/ 297310 h 294932"/>
                              <a:gd name="connsiteX3" fmla="*/ 7133 w 323374"/>
                              <a:gd name="connsiteY3" fmla="*/ 297310 h 294932"/>
                            </a:gdLst>
                            <a:ahLst/>
                            <a:cxnLst>
                              <a:cxn ang="0">
                                <a:pos x="connsiteX0" y="connsiteY0"/>
                              </a:cxn>
                              <a:cxn ang="0">
                                <a:pos x="connsiteX1" y="connsiteY1"/>
                              </a:cxn>
                              <a:cxn ang="0">
                                <a:pos x="connsiteX2" y="connsiteY2"/>
                              </a:cxn>
                              <a:cxn ang="0">
                                <a:pos x="connsiteX3" y="connsiteY3"/>
                              </a:cxn>
                            </a:cxnLst>
                            <a:rect l="l" t="t" r="r" b="b"/>
                            <a:pathLst>
                              <a:path w="323374" h="294932">
                                <a:moveTo>
                                  <a:pt x="7133" y="7135"/>
                                </a:moveTo>
                                <a:lnTo>
                                  <a:pt x="316241" y="7135"/>
                                </a:lnTo>
                                <a:lnTo>
                                  <a:pt x="316241" y="297310"/>
                                </a:lnTo>
                                <a:lnTo>
                                  <a:pt x="7133" y="297310"/>
                                </a:lnTo>
                                <a:close/>
                              </a:path>
                            </a:pathLst>
                          </a:custGeom>
                          <a:solidFill>
                            <a:srgbClr val="9A4D24"/>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grpSp>
                      <wpg:cNvPr id="747" name="Group 5697"/>
                      <wpg:cNvGrpSpPr/>
                      <wpg:grpSpPr>
                        <a:xfrm>
                          <a:off x="114300" y="5181600"/>
                          <a:ext cx="1500648" cy="1903684"/>
                          <a:chOff x="0" y="0"/>
                          <a:chExt cx="2162805" cy="2742868"/>
                        </a:xfrm>
                        <a:effectLst>
                          <a:outerShdw blurRad="63500" sx="102000" sy="102000" algn="ctr" rotWithShape="0">
                            <a:prstClr val="black">
                              <a:alpha val="40000"/>
                            </a:prstClr>
                          </a:outerShdw>
                        </a:effectLst>
                      </wpg:grpSpPr>
                      <wps:wsp>
                        <wps:cNvPr id="748" name="Freeform 748"/>
                        <wps:cNvSpPr/>
                        <wps:spPr>
                          <a:xfrm>
                            <a:off x="674331"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E0202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49" name="Freeform 749"/>
                        <wps:cNvSpPr/>
                        <wps:spPr>
                          <a:xfrm>
                            <a:off x="766587"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C9202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0" name="Freeform 750"/>
                        <wps:cNvSpPr/>
                        <wps:spPr>
                          <a:xfrm>
                            <a:off x="427044"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E0202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1" name="Freeform 751"/>
                        <wps:cNvSpPr/>
                        <wps:spPr>
                          <a:xfrm>
                            <a:off x="519301"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C9202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2" name="Freeform 752"/>
                        <wps:cNvSpPr/>
                        <wps:spPr>
                          <a:xfrm>
                            <a:off x="179758"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E0202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3" name="Freeform 753"/>
                        <wps:cNvSpPr/>
                        <wps:spPr>
                          <a:xfrm>
                            <a:off x="272015"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C9202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4" name="Freeform 754"/>
                        <wps:cNvSpPr/>
                        <wps:spPr>
                          <a:xfrm>
                            <a:off x="1790924"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51934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5" name="Freeform 755"/>
                        <wps:cNvSpPr/>
                        <wps:spPr>
                          <a:xfrm>
                            <a:off x="1883180" y="493773"/>
                            <a:ext cx="104621" cy="970422"/>
                          </a:xfrm>
                          <a:custGeom>
                            <a:avLst/>
                            <a:gdLst>
                              <a:gd name="connsiteX0" fmla="*/ 100341 w 104621"/>
                              <a:gd name="connsiteY0" fmla="*/ 966140 h 970421"/>
                              <a:gd name="connsiteX1" fmla="*/ 72759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100341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100341" y="966140"/>
                                </a:moveTo>
                                <a:lnTo>
                                  <a:pt x="72759" y="289699"/>
                                </a:lnTo>
                                <a:lnTo>
                                  <a:pt x="45177" y="189803"/>
                                </a:lnTo>
                                <a:cubicBezTo>
                                  <a:pt x="45177" y="189803"/>
                                  <a:pt x="35666" y="10941"/>
                                  <a:pt x="7133" y="7135"/>
                                </a:cubicBezTo>
                                <a:lnTo>
                                  <a:pt x="7133" y="966140"/>
                                </a:lnTo>
                                <a:lnTo>
                                  <a:pt x="100341" y="966140"/>
                                </a:lnTo>
                                <a:close/>
                              </a:path>
                            </a:pathLst>
                          </a:custGeom>
                          <a:solidFill>
                            <a:srgbClr val="3B7D3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6" name="Freeform 756"/>
                        <wps:cNvSpPr/>
                        <wps:spPr>
                          <a:xfrm>
                            <a:off x="1543637"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51934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7" name="Freeform 757"/>
                        <wps:cNvSpPr/>
                        <wps:spPr>
                          <a:xfrm>
                            <a:off x="1635894"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3B7D3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8" name="Freeform 758"/>
                        <wps:cNvSpPr/>
                        <wps:spPr>
                          <a:xfrm>
                            <a:off x="1296351" y="493773"/>
                            <a:ext cx="199731" cy="970422"/>
                          </a:xfrm>
                          <a:custGeom>
                            <a:avLst/>
                            <a:gdLst>
                              <a:gd name="connsiteX0" fmla="*/ 164065 w 199731"/>
                              <a:gd name="connsiteY0" fmla="*/ 289699 h 970421"/>
                              <a:gd name="connsiteX1" fmla="*/ 137434 w 199731"/>
                              <a:gd name="connsiteY1" fmla="*/ 189803 h 970421"/>
                              <a:gd name="connsiteX2" fmla="*/ 99390 w 199731"/>
                              <a:gd name="connsiteY2" fmla="*/ 7135 h 970421"/>
                              <a:gd name="connsiteX3" fmla="*/ 61346 w 199731"/>
                              <a:gd name="connsiteY3" fmla="*/ 189803 h 970421"/>
                              <a:gd name="connsiteX4" fmla="*/ 34715 w 199731"/>
                              <a:gd name="connsiteY4" fmla="*/ 289699 h 970421"/>
                              <a:gd name="connsiteX5" fmla="*/ 7133 w 199731"/>
                              <a:gd name="connsiteY5" fmla="*/ 966140 h 970421"/>
                              <a:gd name="connsiteX6" fmla="*/ 100341 w 199731"/>
                              <a:gd name="connsiteY6" fmla="*/ 966140 h 970421"/>
                              <a:gd name="connsiteX7" fmla="*/ 193549 w 199731"/>
                              <a:gd name="connsiteY7" fmla="*/ 966140 h 970421"/>
                              <a:gd name="connsiteX8" fmla="*/ 164065 w 199731"/>
                              <a:gd name="connsiteY8" fmla="*/ 289699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199731" h="970421">
                                <a:moveTo>
                                  <a:pt x="164065" y="289699"/>
                                </a:moveTo>
                                <a:lnTo>
                                  <a:pt x="137434" y="189803"/>
                                </a:lnTo>
                                <a:cubicBezTo>
                                  <a:pt x="137434" y="189803"/>
                                  <a:pt x="127923" y="10941"/>
                                  <a:pt x="99390" y="7135"/>
                                </a:cubicBezTo>
                                <a:cubicBezTo>
                                  <a:pt x="70857" y="10941"/>
                                  <a:pt x="61346" y="189803"/>
                                  <a:pt x="61346" y="189803"/>
                                </a:cubicBezTo>
                                <a:lnTo>
                                  <a:pt x="34715" y="289699"/>
                                </a:lnTo>
                                <a:lnTo>
                                  <a:pt x="7133" y="966140"/>
                                </a:lnTo>
                                <a:lnTo>
                                  <a:pt x="100341" y="966140"/>
                                </a:lnTo>
                                <a:lnTo>
                                  <a:pt x="193549" y="966140"/>
                                </a:lnTo>
                                <a:lnTo>
                                  <a:pt x="164065" y="289699"/>
                                </a:lnTo>
                                <a:close/>
                              </a:path>
                            </a:pathLst>
                          </a:custGeom>
                          <a:solidFill>
                            <a:srgbClr val="51934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59" name="Freeform 759"/>
                        <wps:cNvSpPr/>
                        <wps:spPr>
                          <a:xfrm>
                            <a:off x="1388608" y="493773"/>
                            <a:ext cx="104621" cy="970422"/>
                          </a:xfrm>
                          <a:custGeom>
                            <a:avLst/>
                            <a:gdLst>
                              <a:gd name="connsiteX0" fmla="*/ 99390 w 104621"/>
                              <a:gd name="connsiteY0" fmla="*/ 966140 h 970421"/>
                              <a:gd name="connsiteX1" fmla="*/ 71808 w 104621"/>
                              <a:gd name="connsiteY1" fmla="*/ 289699 h 970421"/>
                              <a:gd name="connsiteX2" fmla="*/ 45177 w 104621"/>
                              <a:gd name="connsiteY2" fmla="*/ 189803 h 970421"/>
                              <a:gd name="connsiteX3" fmla="*/ 7133 w 104621"/>
                              <a:gd name="connsiteY3" fmla="*/ 7135 h 970421"/>
                              <a:gd name="connsiteX4" fmla="*/ 7133 w 104621"/>
                              <a:gd name="connsiteY4" fmla="*/ 966140 h 970421"/>
                              <a:gd name="connsiteX5" fmla="*/ 99390 w 104621"/>
                              <a:gd name="connsiteY5" fmla="*/ 966140 h 9704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04621" h="970421">
                                <a:moveTo>
                                  <a:pt x="99390" y="966140"/>
                                </a:moveTo>
                                <a:lnTo>
                                  <a:pt x="71808" y="289699"/>
                                </a:lnTo>
                                <a:lnTo>
                                  <a:pt x="45177" y="189803"/>
                                </a:lnTo>
                                <a:cubicBezTo>
                                  <a:pt x="45177" y="189803"/>
                                  <a:pt x="35666" y="10941"/>
                                  <a:pt x="7133" y="7135"/>
                                </a:cubicBezTo>
                                <a:lnTo>
                                  <a:pt x="7133" y="966140"/>
                                </a:lnTo>
                                <a:lnTo>
                                  <a:pt x="99390" y="966140"/>
                                </a:lnTo>
                                <a:close/>
                              </a:path>
                            </a:pathLst>
                          </a:custGeom>
                          <a:solidFill>
                            <a:srgbClr val="3B7D3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0" name="Freeform 760"/>
                        <wps:cNvSpPr/>
                        <wps:spPr>
                          <a:xfrm>
                            <a:off x="973928" y="343453"/>
                            <a:ext cx="218753" cy="1122645"/>
                          </a:xfrm>
                          <a:custGeom>
                            <a:avLst/>
                            <a:gdLst>
                              <a:gd name="connsiteX0" fmla="*/ 184989 w 218753"/>
                              <a:gd name="connsiteY0" fmla="*/ 326804 h 1122644"/>
                              <a:gd name="connsiteX1" fmla="*/ 154554 w 218753"/>
                              <a:gd name="connsiteY1" fmla="*/ 213588 h 1122644"/>
                              <a:gd name="connsiteX2" fmla="*/ 111754 w 218753"/>
                              <a:gd name="connsiteY2" fmla="*/ 7135 h 1122644"/>
                              <a:gd name="connsiteX3" fmla="*/ 68955 w 218753"/>
                              <a:gd name="connsiteY3" fmla="*/ 213588 h 1122644"/>
                              <a:gd name="connsiteX4" fmla="*/ 38520 w 218753"/>
                              <a:gd name="connsiteY4" fmla="*/ 326804 h 1122644"/>
                              <a:gd name="connsiteX5" fmla="*/ 7133 w 218753"/>
                              <a:gd name="connsiteY5" fmla="*/ 1116461 h 1122644"/>
                              <a:gd name="connsiteX6" fmla="*/ 111754 w 218753"/>
                              <a:gd name="connsiteY6" fmla="*/ 1116461 h 1122644"/>
                              <a:gd name="connsiteX7" fmla="*/ 216376 w 218753"/>
                              <a:gd name="connsiteY7" fmla="*/ 1116461 h 1122644"/>
                              <a:gd name="connsiteX8" fmla="*/ 184989 w 218753"/>
                              <a:gd name="connsiteY8" fmla="*/ 326804 h 11226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18753" h="1122644">
                                <a:moveTo>
                                  <a:pt x="184989" y="326804"/>
                                </a:moveTo>
                                <a:lnTo>
                                  <a:pt x="154554" y="213588"/>
                                </a:lnTo>
                                <a:cubicBezTo>
                                  <a:pt x="154554" y="213588"/>
                                  <a:pt x="144092" y="10941"/>
                                  <a:pt x="111754" y="7135"/>
                                </a:cubicBezTo>
                                <a:cubicBezTo>
                                  <a:pt x="79417" y="10941"/>
                                  <a:pt x="68955" y="213588"/>
                                  <a:pt x="68955" y="213588"/>
                                </a:cubicBezTo>
                                <a:lnTo>
                                  <a:pt x="38520" y="326804"/>
                                </a:lnTo>
                                <a:lnTo>
                                  <a:pt x="7133" y="1116461"/>
                                </a:lnTo>
                                <a:lnTo>
                                  <a:pt x="111754" y="1116461"/>
                                </a:lnTo>
                                <a:lnTo>
                                  <a:pt x="216376" y="1116461"/>
                                </a:lnTo>
                                <a:lnTo>
                                  <a:pt x="184989" y="326804"/>
                                </a:lnTo>
                                <a:close/>
                              </a:path>
                            </a:pathLst>
                          </a:custGeom>
                          <a:solidFill>
                            <a:srgbClr val="3A292B"/>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1" name="Freeform 761"/>
                        <wps:cNvSpPr/>
                        <wps:spPr>
                          <a:xfrm>
                            <a:off x="1078549" y="343453"/>
                            <a:ext cx="114132" cy="1122645"/>
                          </a:xfrm>
                          <a:custGeom>
                            <a:avLst/>
                            <a:gdLst>
                              <a:gd name="connsiteX0" fmla="*/ 111754 w 114132"/>
                              <a:gd name="connsiteY0" fmla="*/ 1116461 h 1122644"/>
                              <a:gd name="connsiteX1" fmla="*/ 80368 w 114132"/>
                              <a:gd name="connsiteY1" fmla="*/ 326804 h 1122644"/>
                              <a:gd name="connsiteX2" fmla="*/ 49933 w 114132"/>
                              <a:gd name="connsiteY2" fmla="*/ 213588 h 1122644"/>
                              <a:gd name="connsiteX3" fmla="*/ 7133 w 114132"/>
                              <a:gd name="connsiteY3" fmla="*/ 7135 h 1122644"/>
                              <a:gd name="connsiteX4" fmla="*/ 7133 w 114132"/>
                              <a:gd name="connsiteY4" fmla="*/ 1116461 h 1122644"/>
                              <a:gd name="connsiteX5" fmla="*/ 111754 w 114132"/>
                              <a:gd name="connsiteY5" fmla="*/ 1116461 h 1122644"/>
                              <a:gd name="connsiteX6" fmla="*/ 111754 w 114132"/>
                              <a:gd name="connsiteY6" fmla="*/ 1116461 h 11226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14132" h="1122644">
                                <a:moveTo>
                                  <a:pt x="111754" y="1116461"/>
                                </a:moveTo>
                                <a:lnTo>
                                  <a:pt x="80368" y="326804"/>
                                </a:lnTo>
                                <a:lnTo>
                                  <a:pt x="49933" y="213588"/>
                                </a:lnTo>
                                <a:cubicBezTo>
                                  <a:pt x="49933" y="213588"/>
                                  <a:pt x="39471" y="10941"/>
                                  <a:pt x="7133" y="7135"/>
                                </a:cubicBezTo>
                                <a:lnTo>
                                  <a:pt x="7133" y="1116461"/>
                                </a:lnTo>
                                <a:lnTo>
                                  <a:pt x="111754" y="1116461"/>
                                </a:lnTo>
                                <a:lnTo>
                                  <a:pt x="111754" y="1116461"/>
                                </a:lnTo>
                                <a:close/>
                              </a:path>
                            </a:pathLst>
                          </a:custGeom>
                          <a:solidFill>
                            <a:srgbClr val="000000"/>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2" name="Freeform 762"/>
                        <wps:cNvSpPr/>
                        <wps:spPr>
                          <a:xfrm>
                            <a:off x="198146"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4156"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3" name="Freeform 763"/>
                        <wps:cNvSpPr/>
                        <wps:spPr>
                          <a:xfrm>
                            <a:off x="232491"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4" name="Freeform 764"/>
                        <wps:cNvSpPr/>
                        <wps:spPr>
                          <a:xfrm>
                            <a:off x="453992"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4156"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5" name="Freeform 765"/>
                        <wps:cNvSpPr/>
                        <wps:spPr>
                          <a:xfrm>
                            <a:off x="488337"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6" name="Freeform 766"/>
                        <wps:cNvSpPr/>
                        <wps:spPr>
                          <a:xfrm>
                            <a:off x="702230"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7" name="Freeform 767"/>
                        <wps:cNvSpPr/>
                        <wps:spPr>
                          <a:xfrm>
                            <a:off x="736575"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8" name="Freeform 768"/>
                        <wps:cNvSpPr/>
                        <wps:spPr>
                          <a:xfrm>
                            <a:off x="1014191" y="0"/>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69" name="Freeform 769"/>
                        <wps:cNvSpPr/>
                        <wps:spPr>
                          <a:xfrm>
                            <a:off x="1048536" y="104653"/>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0" name="Freeform 770"/>
                        <wps:cNvSpPr/>
                        <wps:spPr>
                          <a:xfrm>
                            <a:off x="1323299"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4156"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1" name="Freeform 771"/>
                        <wps:cNvSpPr/>
                        <wps:spPr>
                          <a:xfrm>
                            <a:off x="1357644"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2" name="Freeform 772"/>
                        <wps:cNvSpPr/>
                        <wps:spPr>
                          <a:xfrm>
                            <a:off x="1571536"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3" name="Freeform 773"/>
                        <wps:cNvSpPr/>
                        <wps:spPr>
                          <a:xfrm>
                            <a:off x="1604930"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1332"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4" name="Freeform 774"/>
                        <wps:cNvSpPr/>
                        <wps:spPr>
                          <a:xfrm>
                            <a:off x="1818822" y="173153"/>
                            <a:ext cx="142665" cy="304446"/>
                          </a:xfrm>
                          <a:custGeom>
                            <a:avLst/>
                            <a:gdLst>
                              <a:gd name="connsiteX0" fmla="*/ 74344 w 142665"/>
                              <a:gd name="connsiteY0" fmla="*/ 305873 h 304445"/>
                              <a:gd name="connsiteX1" fmla="*/ 74344 w 142665"/>
                              <a:gd name="connsiteY1" fmla="*/ 7135 h 304445"/>
                              <a:gd name="connsiteX2" fmla="*/ 74344 w 142665"/>
                              <a:gd name="connsiteY2" fmla="*/ 305873 h 304445"/>
                            </a:gdLst>
                            <a:ahLst/>
                            <a:cxnLst>
                              <a:cxn ang="0">
                                <a:pos x="connsiteX0" y="connsiteY0"/>
                              </a:cxn>
                              <a:cxn ang="0">
                                <a:pos x="connsiteX1" y="connsiteY1"/>
                              </a:cxn>
                              <a:cxn ang="0">
                                <a:pos x="connsiteX2" y="connsiteY2"/>
                              </a:cxn>
                            </a:cxnLst>
                            <a:rect l="l" t="t" r="r" b="b"/>
                            <a:pathLst>
                              <a:path w="142665" h="304445">
                                <a:moveTo>
                                  <a:pt x="74344" y="305873"/>
                                </a:moveTo>
                                <a:cubicBezTo>
                                  <a:pt x="74344" y="305873"/>
                                  <a:pt x="-76881" y="264012"/>
                                  <a:pt x="74344" y="7135"/>
                                </a:cubicBezTo>
                                <a:cubicBezTo>
                                  <a:pt x="74344" y="7135"/>
                                  <a:pt x="213205" y="248789"/>
                                  <a:pt x="74344" y="305873"/>
                                </a:cubicBezTo>
                                <a:close/>
                              </a:path>
                            </a:pathLst>
                          </a:custGeom>
                          <a:solidFill>
                            <a:srgbClr val="FBA81C"/>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5" name="Freeform 775"/>
                        <wps:cNvSpPr/>
                        <wps:spPr>
                          <a:xfrm>
                            <a:off x="1853168" y="277807"/>
                            <a:ext cx="76088" cy="199793"/>
                          </a:xfrm>
                          <a:custGeom>
                            <a:avLst/>
                            <a:gdLst>
                              <a:gd name="connsiteX0" fmla="*/ 40950 w 76088"/>
                              <a:gd name="connsiteY0" fmla="*/ 198366 h 199792"/>
                              <a:gd name="connsiteX1" fmla="*/ 40950 w 76088"/>
                              <a:gd name="connsiteY1" fmla="*/ 7135 h 199792"/>
                              <a:gd name="connsiteX2" fmla="*/ 40950 w 76088"/>
                              <a:gd name="connsiteY2" fmla="*/ 198366 h 199792"/>
                            </a:gdLst>
                            <a:ahLst/>
                            <a:cxnLst>
                              <a:cxn ang="0">
                                <a:pos x="connsiteX0" y="connsiteY0"/>
                              </a:cxn>
                              <a:cxn ang="0">
                                <a:pos x="connsiteX1" y="connsiteY1"/>
                              </a:cxn>
                              <a:cxn ang="0">
                                <a:pos x="connsiteX2" y="connsiteY2"/>
                              </a:cxn>
                            </a:cxnLst>
                            <a:rect l="l" t="t" r="r" b="b"/>
                            <a:pathLst>
                              <a:path w="76088" h="199792">
                                <a:moveTo>
                                  <a:pt x="40950" y="198366"/>
                                </a:moveTo>
                                <a:cubicBezTo>
                                  <a:pt x="40950" y="198366"/>
                                  <a:pt x="-35138" y="171727"/>
                                  <a:pt x="40950" y="7135"/>
                                </a:cubicBezTo>
                                <a:cubicBezTo>
                                  <a:pt x="40950" y="7135"/>
                                  <a:pt x="110381" y="162213"/>
                                  <a:pt x="40950" y="198366"/>
                                </a:cubicBezTo>
                                <a:close/>
                              </a:path>
                            </a:pathLst>
                          </a:custGeom>
                          <a:solidFill>
                            <a:srgbClr val="F05426"/>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6" name="Freeform 776"/>
                        <wps:cNvSpPr/>
                        <wps:spPr>
                          <a:xfrm>
                            <a:off x="1078549" y="1452778"/>
                            <a:ext cx="1084256" cy="808685"/>
                          </a:xfrm>
                          <a:custGeom>
                            <a:avLst/>
                            <a:gdLst>
                              <a:gd name="connsiteX0" fmla="*/ 7133 w 1084255"/>
                              <a:gd name="connsiteY0" fmla="*/ 7135 h 808684"/>
                              <a:gd name="connsiteX1" fmla="*/ 7133 w 1084255"/>
                              <a:gd name="connsiteY1" fmla="*/ 808209 h 808684"/>
                              <a:gd name="connsiteX2" fmla="*/ 251566 w 1084255"/>
                              <a:gd name="connsiteY2" fmla="*/ 808209 h 808684"/>
                              <a:gd name="connsiteX3" fmla="*/ 1085682 w 1084255"/>
                              <a:gd name="connsiteY3" fmla="*/ 7135 h 808684"/>
                              <a:gd name="connsiteX4" fmla="*/ 7133 w 1084255"/>
                              <a:gd name="connsiteY4" fmla="*/ 7135 h 8086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84255" h="808684">
                                <a:moveTo>
                                  <a:pt x="7133" y="7135"/>
                                </a:moveTo>
                                <a:lnTo>
                                  <a:pt x="7133" y="808209"/>
                                </a:lnTo>
                                <a:cubicBezTo>
                                  <a:pt x="7133" y="808209"/>
                                  <a:pt x="8084" y="808209"/>
                                  <a:pt x="251566" y="808209"/>
                                </a:cubicBezTo>
                                <a:cubicBezTo>
                                  <a:pt x="846005" y="808209"/>
                                  <a:pt x="1085682" y="459999"/>
                                  <a:pt x="1085682" y="7135"/>
                                </a:cubicBezTo>
                                <a:lnTo>
                                  <a:pt x="7133" y="7135"/>
                                </a:lnTo>
                                <a:close/>
                              </a:path>
                            </a:pathLst>
                          </a:custGeom>
                          <a:solidFill>
                            <a:srgbClr val="9A4D24"/>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7" name="Freeform 777"/>
                        <wps:cNvSpPr/>
                        <wps:spPr>
                          <a:xfrm>
                            <a:off x="1078549" y="2543075"/>
                            <a:ext cx="542128" cy="199793"/>
                          </a:xfrm>
                          <a:custGeom>
                            <a:avLst/>
                            <a:gdLst>
                              <a:gd name="connsiteX0" fmla="*/ 7133 w 542127"/>
                              <a:gd name="connsiteY0" fmla="*/ 196463 h 199792"/>
                              <a:gd name="connsiteX1" fmla="*/ 7133 w 542127"/>
                              <a:gd name="connsiteY1" fmla="*/ 7135 h 199792"/>
                              <a:gd name="connsiteX2" fmla="*/ 368552 w 542127"/>
                              <a:gd name="connsiteY2" fmla="*/ 7135 h 199792"/>
                              <a:gd name="connsiteX3" fmla="*/ 544505 w 542127"/>
                              <a:gd name="connsiteY3" fmla="*/ 196463 h 199792"/>
                              <a:gd name="connsiteX4" fmla="*/ 7133 w 542127"/>
                              <a:gd name="connsiteY4" fmla="*/ 196463 h 19979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42127" h="199792">
                                <a:moveTo>
                                  <a:pt x="7133" y="196463"/>
                                </a:moveTo>
                                <a:lnTo>
                                  <a:pt x="7133" y="7135"/>
                                </a:lnTo>
                                <a:cubicBezTo>
                                  <a:pt x="7133" y="7135"/>
                                  <a:pt x="317192" y="7135"/>
                                  <a:pt x="368552" y="7135"/>
                                </a:cubicBezTo>
                                <a:cubicBezTo>
                                  <a:pt x="494097" y="7135"/>
                                  <a:pt x="544505" y="100372"/>
                                  <a:pt x="544505" y="196463"/>
                                </a:cubicBezTo>
                                <a:lnTo>
                                  <a:pt x="7133" y="196463"/>
                                </a:lnTo>
                                <a:close/>
                              </a:path>
                            </a:pathLst>
                          </a:custGeom>
                          <a:solidFill>
                            <a:srgbClr val="9A4D24"/>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8" name="Freeform 778"/>
                        <wps:cNvSpPr/>
                        <wps:spPr>
                          <a:xfrm>
                            <a:off x="1078549" y="2253851"/>
                            <a:ext cx="323374" cy="294932"/>
                          </a:xfrm>
                          <a:custGeom>
                            <a:avLst/>
                            <a:gdLst>
                              <a:gd name="connsiteX0" fmla="*/ 7133 w 323374"/>
                              <a:gd name="connsiteY0" fmla="*/ 7135 h 294932"/>
                              <a:gd name="connsiteX1" fmla="*/ 316241 w 323374"/>
                              <a:gd name="connsiteY1" fmla="*/ 7135 h 294932"/>
                              <a:gd name="connsiteX2" fmla="*/ 316241 w 323374"/>
                              <a:gd name="connsiteY2" fmla="*/ 297310 h 294932"/>
                              <a:gd name="connsiteX3" fmla="*/ 7133 w 323374"/>
                              <a:gd name="connsiteY3" fmla="*/ 297310 h 294932"/>
                            </a:gdLst>
                            <a:ahLst/>
                            <a:cxnLst>
                              <a:cxn ang="0">
                                <a:pos x="connsiteX0" y="connsiteY0"/>
                              </a:cxn>
                              <a:cxn ang="0">
                                <a:pos x="connsiteX1" y="connsiteY1"/>
                              </a:cxn>
                              <a:cxn ang="0">
                                <a:pos x="connsiteX2" y="connsiteY2"/>
                              </a:cxn>
                              <a:cxn ang="0">
                                <a:pos x="connsiteX3" y="connsiteY3"/>
                              </a:cxn>
                            </a:cxnLst>
                            <a:rect l="l" t="t" r="r" b="b"/>
                            <a:pathLst>
                              <a:path w="323374" h="294932">
                                <a:moveTo>
                                  <a:pt x="7133" y="7135"/>
                                </a:moveTo>
                                <a:lnTo>
                                  <a:pt x="316241" y="7135"/>
                                </a:lnTo>
                                <a:lnTo>
                                  <a:pt x="316241" y="297310"/>
                                </a:lnTo>
                                <a:lnTo>
                                  <a:pt x="7133" y="297310"/>
                                </a:lnTo>
                                <a:close/>
                              </a:path>
                            </a:pathLst>
                          </a:custGeom>
                          <a:solidFill>
                            <a:srgbClr val="89401F"/>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79" name="Freeform 779"/>
                        <wps:cNvSpPr/>
                        <wps:spPr>
                          <a:xfrm>
                            <a:off x="0" y="1452778"/>
                            <a:ext cx="1084256" cy="808685"/>
                          </a:xfrm>
                          <a:custGeom>
                            <a:avLst/>
                            <a:gdLst>
                              <a:gd name="connsiteX0" fmla="*/ 1085682 w 1084255"/>
                              <a:gd name="connsiteY0" fmla="*/ 7135 h 808684"/>
                              <a:gd name="connsiteX1" fmla="*/ 1085682 w 1084255"/>
                              <a:gd name="connsiteY1" fmla="*/ 808209 h 808684"/>
                              <a:gd name="connsiteX2" fmla="*/ 841249 w 1084255"/>
                              <a:gd name="connsiteY2" fmla="*/ 808209 h 808684"/>
                              <a:gd name="connsiteX3" fmla="*/ 7133 w 1084255"/>
                              <a:gd name="connsiteY3" fmla="*/ 7135 h 808684"/>
                              <a:gd name="connsiteX4" fmla="*/ 1085682 w 1084255"/>
                              <a:gd name="connsiteY4" fmla="*/ 7135 h 80868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84255" h="808684">
                                <a:moveTo>
                                  <a:pt x="1085682" y="7135"/>
                                </a:moveTo>
                                <a:lnTo>
                                  <a:pt x="1085682" y="808209"/>
                                </a:lnTo>
                                <a:cubicBezTo>
                                  <a:pt x="1085682" y="808209"/>
                                  <a:pt x="1084731" y="808209"/>
                                  <a:pt x="841249" y="808209"/>
                                </a:cubicBezTo>
                                <a:cubicBezTo>
                                  <a:pt x="246811" y="808209"/>
                                  <a:pt x="7133" y="459999"/>
                                  <a:pt x="7133" y="7135"/>
                                </a:cubicBezTo>
                                <a:lnTo>
                                  <a:pt x="1085682" y="7135"/>
                                </a:lnTo>
                                <a:close/>
                              </a:path>
                            </a:pathLst>
                          </a:custGeom>
                          <a:solidFill>
                            <a:srgbClr val="AD684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80" name="Freeform 780"/>
                        <wps:cNvSpPr/>
                        <wps:spPr>
                          <a:xfrm>
                            <a:off x="541176" y="2543075"/>
                            <a:ext cx="551639" cy="199793"/>
                          </a:xfrm>
                          <a:custGeom>
                            <a:avLst/>
                            <a:gdLst>
                              <a:gd name="connsiteX0" fmla="*/ 544506 w 551638"/>
                              <a:gd name="connsiteY0" fmla="*/ 196463 h 199792"/>
                              <a:gd name="connsiteX1" fmla="*/ 544506 w 551638"/>
                              <a:gd name="connsiteY1" fmla="*/ 7135 h 199792"/>
                              <a:gd name="connsiteX2" fmla="*/ 183087 w 551638"/>
                              <a:gd name="connsiteY2" fmla="*/ 7135 h 199792"/>
                              <a:gd name="connsiteX3" fmla="*/ 7133 w 551638"/>
                              <a:gd name="connsiteY3" fmla="*/ 196463 h 199792"/>
                              <a:gd name="connsiteX4" fmla="*/ 544506 w 551638"/>
                              <a:gd name="connsiteY4" fmla="*/ 196463 h 19979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51638" h="199792">
                                <a:moveTo>
                                  <a:pt x="544506" y="196463"/>
                                </a:moveTo>
                                <a:lnTo>
                                  <a:pt x="544506" y="7135"/>
                                </a:lnTo>
                                <a:cubicBezTo>
                                  <a:pt x="544506" y="7135"/>
                                  <a:pt x="234446" y="7135"/>
                                  <a:pt x="183087" y="7135"/>
                                </a:cubicBezTo>
                                <a:cubicBezTo>
                                  <a:pt x="57542" y="7135"/>
                                  <a:pt x="7133" y="100372"/>
                                  <a:pt x="7133" y="196463"/>
                                </a:cubicBezTo>
                                <a:lnTo>
                                  <a:pt x="544506" y="196463"/>
                                </a:lnTo>
                                <a:close/>
                              </a:path>
                            </a:pathLst>
                          </a:custGeom>
                          <a:solidFill>
                            <a:srgbClr val="AD6849"/>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81" name="Freeform 781"/>
                        <wps:cNvSpPr/>
                        <wps:spPr>
                          <a:xfrm>
                            <a:off x="769441" y="2253851"/>
                            <a:ext cx="323374" cy="294932"/>
                          </a:xfrm>
                          <a:custGeom>
                            <a:avLst/>
                            <a:gdLst>
                              <a:gd name="connsiteX0" fmla="*/ 7133 w 323374"/>
                              <a:gd name="connsiteY0" fmla="*/ 7135 h 294932"/>
                              <a:gd name="connsiteX1" fmla="*/ 316241 w 323374"/>
                              <a:gd name="connsiteY1" fmla="*/ 7135 h 294932"/>
                              <a:gd name="connsiteX2" fmla="*/ 316241 w 323374"/>
                              <a:gd name="connsiteY2" fmla="*/ 297310 h 294932"/>
                              <a:gd name="connsiteX3" fmla="*/ 7133 w 323374"/>
                              <a:gd name="connsiteY3" fmla="*/ 297310 h 294932"/>
                            </a:gdLst>
                            <a:ahLst/>
                            <a:cxnLst>
                              <a:cxn ang="0">
                                <a:pos x="connsiteX0" y="connsiteY0"/>
                              </a:cxn>
                              <a:cxn ang="0">
                                <a:pos x="connsiteX1" y="connsiteY1"/>
                              </a:cxn>
                              <a:cxn ang="0">
                                <a:pos x="connsiteX2" y="connsiteY2"/>
                              </a:cxn>
                              <a:cxn ang="0">
                                <a:pos x="connsiteX3" y="connsiteY3"/>
                              </a:cxn>
                            </a:cxnLst>
                            <a:rect l="l" t="t" r="r" b="b"/>
                            <a:pathLst>
                              <a:path w="323374" h="294932">
                                <a:moveTo>
                                  <a:pt x="7133" y="7135"/>
                                </a:moveTo>
                                <a:lnTo>
                                  <a:pt x="316241" y="7135"/>
                                </a:lnTo>
                                <a:lnTo>
                                  <a:pt x="316241" y="297310"/>
                                </a:lnTo>
                                <a:lnTo>
                                  <a:pt x="7133" y="297310"/>
                                </a:lnTo>
                                <a:close/>
                              </a:path>
                            </a:pathLst>
                          </a:custGeom>
                          <a:solidFill>
                            <a:srgbClr val="9A4D24"/>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96000</wp14:pctWidth>
              </wp14:sizeRelH>
              <wp14:sizeRelV relativeFrom="page">
                <wp14:pctHeight>94100</wp14:pctHeight>
              </wp14:sizeRelV>
            </wp:anchor>
          </w:drawing>
        </mc:Choice>
        <mc:Fallback>
          <w:pict>
            <v:group w14:anchorId="4175251C" id="Group 1" o:spid="_x0000_s1026" alt="&quot;&quot;" style="position:absolute;margin-left:0;margin-top:0;width:753.8pt;height:8in;z-index:251675648;mso-width-percent:960;mso-height-percent:941;mso-position-horizontal:center;mso-position-horizontal-relative:page;mso-position-vertical:center;mso-position-vertical-relative:page;mso-width-percent:960;mso-height-percent:941" coordsize="95735,73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">
              <v:group id="Graphic 43" o:spid="_x0000_s1027" style="position:absolute;width:95735;height:73152" coordorigin="-52,-52" coordsize="98041,68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">
                <v:shape id="Freeform 702" o:spid="_x0000_s1028" style="position:absolute;left:-52;top:-52;width:98040;height:6157;visibility:visible;mso-wrap-style:square;v-text-anchor:middle" coordsize="9804140,6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" path="m5248,5248r9797143,l9802391,611272r-9797143,l5248,5248xe" fillcolor="#a26700 [1605]" stroked="f">
                  <v:stroke joinstyle="miter"/>
                  <v:path arrowok="t" o:connecttype="custom" o:connectlocs="5248,5248;9802392,5248;9802392,611272;5248,611272" o:connectangles="0,0,0,0"/>
                </v:shape>
                <v:shape id="Freeform 703" o:spid="_x0000_s1029" style="position:absolute;left:2228;top:1459;width:18965;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" path="m5248,308960l560187,5248,941575,308960,1507011,5248r384188,303712e" fillcolor="#f49b00 [2405]" stroked="f">
                  <v:stroke joinstyle="miter"/>
                  <v:path arrowok="t" o:connecttype="custom" o:connectlocs="5248,308960;560187,5248;941575,308960;1507012,5248;1891200,308960" o:connectangles="0,0,0,0,0"/>
                </v:shape>
                <v:shape id="Freeform 240" o:spid="_x0000_s1030" style="position:absolute;left:20864;top:1459;width:18964;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" path="m5248,308960l560187,5248,941576,308960,1507011,5248r384188,303712e" fillcolor="#f2b90f" stroked="f">
                  <v:stroke joinstyle="miter"/>
                  <v:path arrowok="t" o:connecttype="custom" o:connectlocs="5248,308960;560187,5248;941576,308960;1507012,5248;1891200,308960" o:connectangles="0,0,0,0,0"/>
                </v:shape>
                <v:shape id="Freeform 242" o:spid="_x0000_s1031" style="position:absolute;left:20864;top:1459;width:18964;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" path="m5248,308960l560187,5248,941576,308960,1507011,5248r384188,303712e" fillcolor="#f49b00 [2405]" stroked="f">
                  <v:stroke joinstyle="miter"/>
                  <v:path arrowok="t" o:connecttype="custom" o:connectlocs="5248,308960;560187,5248;941576,308960;1507012,5248;1891200,308960" o:connectangles="0,0,0,0,0"/>
                </v:shape>
                <v:shape id="Freeform 422" o:spid="_x0000_s1032" style="position:absolute;left:39506;top:1459;width:18895;height:3079;visibility:visible;mso-wrap-style:square;v-text-anchor:middle" coordsize="1889449,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" path="m5248,308960l559487,5248,941575,308960,1506311,5248r384188,303712e" fillcolor="#f2b90f" stroked="f">
                  <v:stroke joinstyle="miter"/>
                  <v:path arrowok="t" o:connecttype="custom" o:connectlocs="5248,308960;559487,5248;941575,308960;1506311,5248;1890499,308960" o:connectangles="0,0,0,0,0"/>
                </v:shape>
                <v:shape id="Freeform 423" o:spid="_x0000_s1033" style="position:absolute;left:39506;top:1459;width:18895;height:3079;visibility:visible;mso-wrap-style:square;v-text-anchor:middle" coordsize="1889449,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" path="m5248,308960l559487,5248,941575,308960,1506311,5248r384188,303712e" fillcolor="#f49b00 [2405]" stroked="f">
                  <v:stroke joinstyle="miter"/>
                  <v:path arrowok="t" o:connecttype="custom" o:connectlocs="5248,308960;559487,5248;941575,308960;1506311,5248;1890499,308960" o:connectangles="0,0,0,0,0"/>
                </v:shape>
                <v:shape id="Freeform 424" o:spid="_x0000_s1034" style="position:absolute;left:58142;top:1459;width:18965;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" path="m5248,308960l559487,5248,941576,308960,1507010,5248r384189,303712e" fillcolor="#f2b90f" stroked="f">
                  <v:stroke joinstyle="miter"/>
                  <v:path arrowok="t" o:connecttype="custom" o:connectlocs="5248,308960;559487,5248;941576,308960;1507011,5248;1891200,308960" o:connectangles="0,0,0,0,0"/>
                </v:shape>
                <v:shape id="Freeform 425" o:spid="_x0000_s1035" style="position:absolute;left:58142;top:1459;width:18965;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" path="m5248,308960l559487,5248,941576,308960,1507010,5248r384189,303712e" fillcolor="#f49b00 [2405]" stroked="f">
                  <v:stroke joinstyle="miter"/>
                  <v:path arrowok="t" o:connecttype="custom" o:connectlocs="5248,308960;559487,5248;941576,308960;1507011,5248;1891200,308960" o:connectangles="0,0,0,0,0"/>
                </v:shape>
                <v:shape id="Freeform 426" o:spid="_x0000_s1036" style="position:absolute;left:76778;top:1459;width:18964;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" path="m5248,308960l560186,5248,941575,308960,1507010,5248r384189,303712e" fillcolor="#f49b00 [2405]" stroked="f">
                  <v:stroke joinstyle="miter"/>
                  <v:path arrowok="t" o:connecttype="custom" o:connectlocs="5248,308960;560186,5248;941575,308960;1507011,5248;1891200,308960" o:connectangles="0,0,0,0,0"/>
                </v:shape>
                <v:shape id="Freeform 427" o:spid="_x0000_s1037" style="position:absolute;left:-52;top:62467;width:98040;height:6158;visibility:visible;mso-wrap-style:square;v-text-anchor:middle" coordsize="9804140,6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" path="m5248,5249r9797143,l9802391,611272r-9797143,l5248,5249xe" fillcolor="#a26700 [1605]" stroked="f">
                  <v:stroke joinstyle="miter"/>
                  <v:path arrowok="t" o:connecttype="custom" o:connectlocs="5248,5249;9802392,5249;9802392,611272;5248,611272" o:connectangles="0,0,0,0"/>
                </v:shape>
                <v:shape id="Freeform 428" o:spid="_x0000_s1038" style="position:absolute;left:76778;top:63978;width:18964;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" path="m1891199,5248l1336260,308960,954871,5248,389437,308960,5248,5248e" fillcolor="#f49b00 [2405]" stroked="f">
                  <v:stroke joinstyle="miter"/>
                  <v:path arrowok="t" o:connecttype="custom" o:connectlocs="1891200,5248;1336261,308960;954872,5248;389437,308960;5248,5248" o:connectangles="0,0,0,0,0"/>
                </v:shape>
                <v:shape id="Freeform 429" o:spid="_x0000_s1039" style="position:absolute;left:58142;top:63978;width:18965;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" path="m1891199,5248l1336260,308960,954872,5248,389437,308960,5248,5248e" fillcolor="#f2b90f" stroked="f">
                  <v:stroke joinstyle="miter"/>
                  <v:path arrowok="t" o:connecttype="custom" o:connectlocs="1891200,5248;1336261,308960;954873,5248;389437,308960;5248,5248" o:connectangles="0,0,0,0,0"/>
                </v:shape>
                <v:shape id="Freeform 430" o:spid="_x0000_s1040" style="position:absolute;left:58142;top:63978;width:18965;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" path="m1891199,5248l1336260,308960,954872,5248,389437,308960,5248,5248e" fillcolor="#f49b00 [2405]" stroked="f">
                  <v:stroke joinstyle="miter"/>
                  <v:path arrowok="t" o:connecttype="custom" o:connectlocs="1891200,5248;1336261,308960;954873,5248;389437,308960;5248,5248" o:connectangles="0,0,0,0,0"/>
                </v:shape>
                <v:shape id="Freeform 431" o:spid="_x0000_s1041" style="position:absolute;left:39506;top:63978;width:18895;height:3079;visibility:visible;mso-wrap-style:square;v-text-anchor:middle" coordsize="1889449,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" path="m1890499,5248l1336260,308960,954172,5248,389437,308960,5248,5248e" fillcolor="#f2b90f" stroked="f">
                  <v:stroke joinstyle="miter"/>
                  <v:path arrowok="t" o:connecttype="custom" o:connectlocs="1890499,5248;1336260,308960;954172,5248;389437,308960;5248,5248" o:connectangles="0,0,0,0,0"/>
                </v:shape>
                <v:shape id="Freeform 432" o:spid="_x0000_s1042" style="position:absolute;left:39506;top:63978;width:18895;height:3079;visibility:visible;mso-wrap-style:square;v-text-anchor:middle" coordsize="1889449,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" path="m1890499,5248l1336260,308960,954172,5248,389437,308960,5248,5248e" fillcolor="#f49b00 [2405]" stroked="f">
                  <v:stroke joinstyle="miter"/>
                  <v:path arrowok="t" o:connecttype="custom" o:connectlocs="1890499,5248;1336260,308960;954172,5248;389437,308960;5248,5248" o:connectangles="0,0,0,0,0"/>
                </v:shape>
                <v:shape id="Freeform 433" o:spid="_x0000_s1043" style="position:absolute;left:20864;top:63978;width:18964;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" path="m1891199,5248l1336960,308960,954872,5248,389436,308960,5248,5248e" fillcolor="#f2b90f" stroked="f">
                  <v:stroke joinstyle="miter"/>
                  <v:path arrowok="t" o:connecttype="custom" o:connectlocs="1891200,5248;1336961,308960;954873,5248;389436,308960;5248,5248" o:connectangles="0,0,0,0,0"/>
                </v:shape>
                <v:shape id="Freeform 434" o:spid="_x0000_s1044" style="position:absolute;left:20864;top:63978;width:18964;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" path="m1891199,5248l1336960,308960,954872,5248,389436,308960,5248,5248e" fillcolor="#f49b00 [2405]" stroked="f">
                  <v:stroke joinstyle="miter"/>
                  <v:path arrowok="t" o:connecttype="custom" o:connectlocs="1891200,5248;1336961,308960;954873,5248;389436,308960;5248,5248" o:connectangles="0,0,0,0,0"/>
                </v:shape>
                <v:shape id="Freeform 435" o:spid="_x0000_s1045" style="position:absolute;left:2228;top:63978;width:18965;height:3079;visibility:visible;mso-wrap-style:square;v-text-anchor:middle" coordsize="1896446,307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" path="m1891199,5248l1336260,308960,954872,5248,389436,308960,5248,5248e" fillcolor="#f49b00 [2405]" stroked="f">
                  <v:stroke joinstyle="miter"/>
                  <v:path arrowok="t" o:connecttype="custom" o:connectlocs="1891200,5248;1336261,308960;954873,5248;389436,308960;5248,5248" o:connectangles="0,0,0,0,0"/>
                </v:shape>
                <v:shape id="Freeform 436" o:spid="_x0000_s1046" style="position:absolute;left:93370;top:-52;width:4618;height:68649;visibility:visible;mso-wrap-style:square;v-text-anchor:middle" coordsize="461865,6864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" path="m156404,6773675l453118,6232033,156404,5856942,460116,5291507,156404,4909418,453118,4367777,156404,3992686,460116,3427950,156404,3045862,453118,2504220,156404,2129129,460116,1563694,156404,1182305,453118,640663,156404,265573,296363,5248r-291115,l5248,6863249r222536,l156404,6773675xe" fillcolor="#f49b00 [2405]" stroked="f">
                  <v:stroke joinstyle="miter"/>
                  <v:path arrowok="t" o:connecttype="custom" o:connectlocs="156404,6773676;453118,6232034;156404,5856943;460116,5291508;156404,4909419;453118,4367778;156404,3992687;460116,3427950;156404,3045862;453118,2504220;156404,2129129;460116,1563694;156404,1182305;453118,640663;156404,265573;296363,5248;5248,5248;5248,6863250;227784,6863250" o:connectangles="0,0,0,0,0,0,0,0,0,0,0,0,0,0,0,0,0,0,0"/>
                </v:shape>
                <v:shape id="Freeform 437" o:spid="_x0000_s1047" style="position:absolute;left:92009;top:-52;width:1610;height:68649;visibility:visible;mso-wrap-style:square;v-text-anchor:middle" coordsize="160953,6864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" path="m5248,649761r,913933l5248,2491623r,21694l5248,3427950r,927230l5248,4376874r,914633l5248,6218737r,22393l5248,6863249r151156,l156404,5248r-151156,l5248,627367r,22394xe" fillcolor="#a26700 [1605]" stroked="f">
                  <v:stroke joinstyle="miter"/>
                  <v:path arrowok="t" o:connecttype="custom" o:connectlocs="5248,649761;5248,1563694;5248,2491623;5248,2513317;5248,3427950;5248,4355181;5248,4376875;5248,5291508;5248,6218738;5248,6241131;5248,6863250;156404,6863250;156404,5248;5248,5248;5248,627367" o:connectangles="0,0,0,0,0,0,0,0,0,0,0,0,0,0,0"/>
                </v:shape>
                <v:shape id="Freeform 438" o:spid="_x0000_s1048" style="position:absolute;left:94881;top:-52;width:3079;height:6437;visibility:visible;mso-wrap-style:square;v-text-anchor:middle" coordsize="307910,64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" path="m301962,640663r6998,-13296l308960,5248r-163752,l5248,265573,301962,640663xe" fillcolor="#a26700 [1605]" stroked="f">
                  <v:stroke joinstyle="miter"/>
                  <v:path arrowok="t" o:connecttype="custom" o:connectlocs="301962,640663;308960,627367;308960,5248;145208,5248;5248,265573" o:connectangles="0,0,0,0,0"/>
                </v:shape>
                <v:shape id="Freeform 439" o:spid="_x0000_s1049" style="position:absolute;left:94881;top:15531;width:3079;height:9448;visibility:visible;mso-wrap-style:square;v-text-anchor:middle" coordsize="307910,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" path="m308960,5248l5248,570684,301962,945774r6998,-12596l308960,5248xe" fillcolor="#a26700 [1605]" stroked="f">
                  <v:stroke joinstyle="miter"/>
                  <v:path arrowok="t" o:connecttype="custom" o:connectlocs="308960,5248;5248,570684;301962,945774;308960,933178" o:connectangles="0,0,0,0"/>
                </v:shape>
                <v:shape id="Freeform 440" o:spid="_x0000_s1050" style="position:absolute;left:94881;top:6168;width:3079;height:9447;visibility:visible;mso-wrap-style:square;v-text-anchor:middle" coordsize="307910,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" path="m308960,5248r-6998,13297l5248,560187,308960,941575r,-913933l308960,5248xe" fillcolor="#a26700 [1605]" stroked="f">
                  <v:stroke joinstyle="miter"/>
                  <v:path arrowok="t" o:connecttype="custom" o:connectlocs="308960,5248;301962,18545;5248,560187;308960,941575;308960,27642" o:connectangles="0,0,0,0,0"/>
                </v:shape>
                <v:shape id="Freeform 441" o:spid="_x0000_s1051" style="position:absolute;left:94881;top:34174;width:3079;height:9447;visibility:visible;mso-wrap-style:square;v-text-anchor:middle" coordsize="307910,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" path="m308960,5248l5248,569984,301962,945075r6998,-12597l308960,5248xe" fillcolor="#a26700 [1605]" stroked="f">
                  <v:stroke joinstyle="miter"/>
                  <v:path arrowok="t" o:connecttype="custom" o:connectlocs="308960,5248;5248,569984;301962,945075;308960,932478" o:connectangles="0,0,0,0"/>
                </v:shape>
                <v:shape id="Freeform 442" o:spid="_x0000_s1052" style="position:absolute;left:94881;top:24811;width:3079;height:9447;visibility:visible;mso-wrap-style:square;v-text-anchor:middle" coordsize="307910,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" path="m308960,5248r-6998,12597l5248,559487,308960,941576r,-914634l308960,5248xe" fillcolor="#a26700 [1605]" stroked="f">
                  <v:stroke joinstyle="miter"/>
                  <v:path arrowok="t" o:connecttype="custom" o:connectlocs="308960,5248;301962,17845;5248,559487;308960,941576;308960,26942" o:connectangles="0,0,0,0,0"/>
                </v:shape>
                <v:shape id="Freeform 443" o:spid="_x0000_s1053" style="position:absolute;left:94881;top:43446;width:3079;height:9448;visibility:visible;mso-wrap-style:square;v-text-anchor:middle" coordsize="307910,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" path="m308960,5248r-6998,12597l5248,559487,308960,941576r,-914634l308960,5248xe" fillcolor="#a26700 [1605]" stroked="f">
                  <v:stroke joinstyle="miter"/>
                  <v:path arrowok="t" o:connecttype="custom" o:connectlocs="308960,5248;301962,17845;5248,559487;308960,941576;308960,26942" o:connectangles="0,0,0,0,0"/>
                </v:shape>
                <v:shape id="Freeform 444" o:spid="_x0000_s1054" style="position:absolute;left:94881;top:52810;width:3079;height:9447;visibility:visible;mso-wrap-style:square;v-text-anchor:middle" coordsize="307910,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" path="m308960,5248l5248,570684,301962,945774r6998,-13296l308960,5248xe" fillcolor="#a26700 [1605]" stroked="f">
                  <v:stroke joinstyle="miter"/>
                  <v:path arrowok="t" o:connecttype="custom" o:connectlocs="308960,5248;5248,570684;301962,945774;308960,932478" o:connectangles="0,0,0,0"/>
                </v:shape>
                <v:shape id="Freeform 445" o:spid="_x0000_s1055" style="position:absolute;left:94881;top:62082;width:3079;height:6508;visibility:visible;mso-wrap-style:square;v-text-anchor:middle" coordsize="307910,65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" path="m308960,5248r-6998,13296l5248,560187r71380,89573l308960,649760r,-622118l308960,5248xe" fillcolor="#a26700 [1605]" stroked="f">
                  <v:stroke joinstyle="miter"/>
                  <v:path arrowok="t" o:connecttype="custom" o:connectlocs="308960,5248;301962,18544;5248,560187;76628,649760;308960,649760;308960,27642" o:connectangles="0,0,0,0,0,0"/>
                </v:shape>
                <v:shape id="Freeform 446" o:spid="_x0000_s1056" style="position:absolute;left:-52;top:-52;width:4618;height:68649;visibility:visible;mso-wrap-style:square;v-text-anchor:middle" coordsize="461865,6864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" path="m309660,94822l12246,636464r297414,375091l5248,1576990r304412,382089l12246,2500721r297414,375091l5248,3440547r304412,382088l12246,4364278r297414,375090l5248,5304803r304412,381389l12246,6227834r297414,375091l169001,6863249r291115,l460116,5248r-222535,l309660,94822xe" fillcolor="#f49b00 [2405]" stroked="f">
                  <v:stroke joinstyle="miter"/>
                  <v:path arrowok="t" o:connecttype="custom" o:connectlocs="309660,94822;12246,636464;309660,1011555;5248,1576990;309660,1959079;12246,2500721;309660,2875812;5248,3440548;309660,3822636;12246,4364279;309660,4739369;5248,5304804;309660,5686193;12246,6227835;309660,6602926;169001,6863250;460116,6863250;460116,5248;237581,5248" o:connectangles="0,0,0,0,0,0,0,0,0,0,0,0,0,0,0,0,0,0,0"/>
                </v:shape>
                <v:shape id="Freeform 447" o:spid="_x0000_s1057" style="position:absolute;left:4496;top:-52;width:1609;height:68649;visibility:visible;mso-wrap-style:square;v-text-anchor:middle" coordsize="160953,6864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" path="m156404,6218737r,-913934l156404,4376874r,-21694l156404,3440547r,-927230l156404,2491623r,-914633l156404,649761r,-22394l156404,5248r-151156,l5248,6863249r151156,l156404,6241130r,-22393xe" fillcolor="#a26700 [1605]" stroked="f">
                  <v:stroke joinstyle="miter"/>
                  <v:path arrowok="t" o:connecttype="custom" o:connectlocs="156404,6218738;156404,5304804;156404,4376875;156404,4355181;156404,3440548;156404,2513317;156404,2491623;156404,1576990;156404,649761;156404,627367;156404,5248;5248,5248;5248,6863250;156404,6863250;156404,6241131" o:connectangles="0,0,0,0,0,0,0,0,0,0,0,0,0,0,0"/>
                </v:shape>
                <v:shape id="Freeform 704" o:spid="_x0000_s1058" style="position:absolute;left:-52;top:62173;width:3148;height:6438;visibility:visible;mso-wrap-style:square;v-text-anchor:middle" coordsize="314908,643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" path="m12246,5248l5248,18544r,622119l169001,640663,309660,380339,12246,5248xe" fillcolor="#a26700 [1605]" stroked="f">
                  <v:stroke joinstyle="miter"/>
                  <v:path arrowok="t" o:connecttype="custom" o:connectlocs="12246,5248;5248,18544;5248,640663;169001,640663;309660,380339" o:connectangles="0,0,0,0,0"/>
                </v:shape>
                <v:shape id="Freeform 705" o:spid="_x0000_s1059" style="position:absolute;left:-52;top:43537;width:3148;height:9448;visibility:visible;mso-wrap-style:square;v-text-anchor:middle" coordsize="314908,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" path="m5248,945774l309660,380339,12246,5248,5248,17845r,927929xe" fillcolor="#a26700 [1605]" stroked="f">
                  <v:stroke joinstyle="miter"/>
                  <v:path arrowok="t" o:connecttype="custom" o:connectlocs="5248,945774;309660,380339;12246,5248;5248,17845" o:connectangles="0,0,0,0"/>
                </v:shape>
                <v:shape id="Freeform 706" o:spid="_x0000_s1060" style="position:absolute;left:-52;top:52943;width:3148;height:9447;visibility:visible;mso-wrap-style:square;v-text-anchor:middle" coordsize="314908,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" path="m5248,941575r6998,-13296l309660,386637,5248,5248r,913934l5248,941575xe" fillcolor="#a26700 [1605]" stroked="f">
                  <v:stroke joinstyle="miter"/>
                  <v:path arrowok="t" o:connecttype="custom" o:connectlocs="5248,941575;12246,928279;309660,386637;5248,5248;5248,919182" o:connectangles="0,0,0,0,0"/>
                </v:shape>
                <v:shape id="Freeform 707" o:spid="_x0000_s1061" style="position:absolute;left:-52;top:24902;width:3148;height:9447;visibility:visible;mso-wrap-style:square;v-text-anchor:middle" coordsize="314908,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" path="m5248,945074l309660,380339,12246,5248,5248,17845r,927229xe" fillcolor="#a26700 [1605]" stroked="f">
                  <v:stroke joinstyle="miter"/>
                  <v:path arrowok="t" o:connecttype="custom" o:connectlocs="5248,945074;309660,380339;12246,5248;5248,17845" o:connectangles="0,0,0,0"/>
                </v:shape>
                <v:shape id="Freeform 708" o:spid="_x0000_s1062" style="position:absolute;left:-52;top:34300;width:3148;height:9447;visibility:visible;mso-wrap-style:square;v-text-anchor:middle" coordsize="314908,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" path="m5248,941576r6998,-12597l309660,387337,5248,5248r,914634l5248,941576xe" fillcolor="#a26700 [1605]" stroked="f">
                  <v:stroke joinstyle="miter"/>
                  <v:path arrowok="t" o:connecttype="custom" o:connectlocs="5248,941576;12246,928979;309660,387337;5248,5248;5248,919882" o:connectangles="0,0,0,0,0"/>
                </v:shape>
                <v:shape id="Freeform 709" o:spid="_x0000_s1063" style="position:absolute;left:-52;top:15664;width:3148;height:9448;visibility:visible;mso-wrap-style:square;v-text-anchor:middle" coordsize="314908,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" path="m5248,941575r6998,-12596l309660,387337,5248,5248r,914634l5248,941575xe" fillcolor="#a26700 [1605]" stroked="f">
                  <v:stroke joinstyle="miter"/>
                  <v:path arrowok="t" o:connecttype="custom" o:connectlocs="5248,941575;12246,928979;309660,387337;5248,5248;5248,919882" o:connectangles="0,0,0,0,0"/>
                </v:shape>
                <v:shape id="Freeform 710" o:spid="_x0000_s1064" style="position:absolute;left:-52;top:6259;width:3148;height:9447;visibility:visible;mso-wrap-style:square;v-text-anchor:middle" coordsize="314908,944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" path="m5248,945774l309660,380339,12246,5248,5248,18545r,927229xe" fillcolor="#a26700 [1605]" stroked="f">
                  <v:stroke joinstyle="miter"/>
                  <v:path arrowok="t" o:connecttype="custom" o:connectlocs="5248,945774;309660,380339;12246,5248;5248,18545" o:connectangles="0,0,0,0"/>
                </v:shape>
                <v:shape id="Freeform 711" o:spid="_x0000_s1065" style="position:absolute;left:-52;top:-52;width:3148;height:6507;visibility:visible;mso-wrap-style:square;v-text-anchor:middle" coordsize="314908,650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" path="m5248,649761r6998,-13297l309660,94822,237581,5248r-232333,l5248,627367r,22394xe" fillcolor="#a26700 [1605]" stroked="f">
                  <v:stroke joinstyle="miter"/>
                  <v:path arrowok="t" o:connecttype="custom" o:connectlocs="5248,649761;12246,636464;309660,94822;237581,5248;5248,5248;5248,627367" o:connectangles="0,0,0,0,0,0"/>
                </v:shape>
              </v:group>
              <v:group id="Group 5697" o:spid="_x0000_s1066" style="position:absolute;left:79057;top:51816;width:15006;height:19036" coordsize="21628,27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">
                <v:shape id="Freeform 713" o:spid="_x0000_s1067" style="position:absolute;left:6743;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" path="m164065,289699l137434,189803v,,-9511,-178862,-38044,-182668c70857,10941,61346,189803,61346,189803l34715,289699,7133,966140r93208,l193549,966140,164065,289699xe" fillcolor="#e0202c" stroked="f">
                  <v:stroke joinstyle="miter"/>
                  <v:path arrowok="t" o:connecttype="custom" o:connectlocs="164065,289699;137434,189803;99390,7135;61346,189803;34715,289699;7133,966141;100341,966141;193549,966141;164065,289699" o:connectangles="0,0,0,0,0,0,0,0,0"/>
                </v:shape>
                <v:shape id="Freeform 714" o:spid="_x0000_s1068" style="position:absolute;left:7665;top:4937;width:1047;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" path="m99390,966140l71808,289699,45177,189803v,,-9511,-178862,-38044,-182668l7133,966140r92257,xe" fillcolor="#c92029" stroked="f">
                  <v:stroke joinstyle="miter"/>
                  <v:path arrowok="t" o:connecttype="custom" o:connectlocs="99390,966141;71808,289699;45177,189803;7133,7135;7133,966141;99390,966141" o:connectangles="0,0,0,0,0,0"/>
                </v:shape>
                <v:shape id="Freeform 715" o:spid="_x0000_s1069" style="position:absolute;left:4270;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" path="m164065,289699l137434,189803v,,-9511,-178862,-38044,-182668c70857,10941,61346,189803,61346,189803l34715,289699,7133,966140r93208,l193549,966140,164065,289699xe" fillcolor="#e0202c" stroked="f">
                  <v:stroke joinstyle="miter"/>
                  <v:path arrowok="t" o:connecttype="custom" o:connectlocs="164065,289699;137434,189803;99390,7135;61346,189803;34715,289699;7133,966141;100341,966141;193549,966141;164065,289699" o:connectangles="0,0,0,0,0,0,0,0,0"/>
                </v:shape>
                <v:shape id="Freeform 716" o:spid="_x0000_s1070" style="position:absolute;left:5193;top:4937;width:1046;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" path="m99390,966140l71808,289699,45177,189803v,,-9511,-178862,-38044,-182668l7133,966140r92257,xe" fillcolor="#c92029" stroked="f">
                  <v:stroke joinstyle="miter"/>
                  <v:path arrowok="t" o:connecttype="custom" o:connectlocs="99390,966141;71808,289699;45177,189803;7133,7135;7133,966141;99390,966141" o:connectangles="0,0,0,0,0,0"/>
                </v:shape>
                <v:shape id="Freeform 717" o:spid="_x0000_s1071" style="position:absolute;left:1797;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" path="m164065,289699l137434,189803v,,-9511,-178862,-38044,-182668c70857,10941,61346,189803,61346,189803l34715,289699,7133,966140r93208,l193549,966140,164065,289699xe" fillcolor="#e0202c" stroked="f">
                  <v:stroke joinstyle="miter"/>
                  <v:path arrowok="t" o:connecttype="custom" o:connectlocs="164065,289699;137434,189803;99390,7135;61346,189803;34715,289699;7133,966141;100341,966141;193549,966141;164065,289699" o:connectangles="0,0,0,0,0,0,0,0,0"/>
                </v:shape>
                <v:shape id="Freeform 718" o:spid="_x0000_s1072" style="position:absolute;left:2720;top:4937;width:1046;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" path="m99390,966140l71808,289699,45177,189803v,,-9511,-178862,-38044,-182668l7133,966140r92257,xe" fillcolor="#c92029" stroked="f">
                  <v:stroke joinstyle="miter"/>
                  <v:path arrowok="t" o:connecttype="custom" o:connectlocs="99390,966141;71808,289699;45177,189803;7133,7135;7133,966141;99390,966141" o:connectangles="0,0,0,0,0,0"/>
                </v:shape>
                <v:shape id="Freeform 719" o:spid="_x0000_s1073" style="position:absolute;left:17909;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" path="m164065,289699l137434,189803v,,-9511,-178862,-38044,-182668c70857,10941,61346,189803,61346,189803l34715,289699,7133,966140r93208,l193549,966140,164065,289699xe" fillcolor="#519342" stroked="f">
                  <v:stroke joinstyle="miter"/>
                  <v:path arrowok="t" o:connecttype="custom" o:connectlocs="164065,289699;137434,189803;99390,7135;61346,189803;34715,289699;7133,966141;100341,966141;193549,966141;164065,289699" o:connectangles="0,0,0,0,0,0,0,0,0"/>
                </v:shape>
                <v:shape id="Freeform 720" o:spid="_x0000_s1074" style="position:absolute;left:18831;top:4937;width:1047;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" path="m100341,966140l72759,289699,45177,189803v,,-9511,-178862,-38044,-182668l7133,966140r93208,xe" fillcolor="#3b7d3c" stroked="f">
                  <v:stroke joinstyle="miter"/>
                  <v:path arrowok="t" o:connecttype="custom" o:connectlocs="100341,966141;72759,289699;45177,189803;7133,7135;7133,966141;100341,966141" o:connectangles="0,0,0,0,0,0"/>
                </v:shape>
                <v:shape id="Freeform 721" o:spid="_x0000_s1075" style="position:absolute;left:15436;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" path="m164065,289699l137434,189803v,,-9511,-178862,-38044,-182668c70857,10941,61346,189803,61346,189803l34715,289699,7133,966140r93208,l193549,966140,164065,289699xe" fillcolor="#519342" stroked="f">
                  <v:stroke joinstyle="miter"/>
                  <v:path arrowok="t" o:connecttype="custom" o:connectlocs="164065,289699;137434,189803;99390,7135;61346,189803;34715,289699;7133,966141;100341,966141;193549,966141;164065,289699" o:connectangles="0,0,0,0,0,0,0,0,0"/>
                </v:shape>
                <v:shape id="Freeform 722" o:spid="_x0000_s1076" style="position:absolute;left:16358;top:4937;width:1047;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" path="m99390,966140l71808,289699,45177,189803v,,-9511,-178862,-38044,-182668l7133,966140r92257,xe" fillcolor="#3b7d3c" stroked="f">
                  <v:stroke joinstyle="miter"/>
                  <v:path arrowok="t" o:connecttype="custom" o:connectlocs="99390,966141;71808,289699;45177,189803;7133,7135;7133,966141;99390,966141" o:connectangles="0,0,0,0,0,0"/>
                </v:shape>
                <v:shape id="Freeform 723" o:spid="_x0000_s1077" style="position:absolute;left:12963;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" path="m164065,289699l137434,189803v,,-9511,-178862,-38044,-182668c70857,10941,61346,189803,61346,189803l34715,289699,7133,966140r93208,l193549,966140,164065,289699xe" fillcolor="#519342" stroked="f">
                  <v:stroke joinstyle="miter"/>
                  <v:path arrowok="t" o:connecttype="custom" o:connectlocs="164065,289699;137434,189803;99390,7135;61346,189803;34715,289699;7133,966141;100341,966141;193549,966141;164065,289699" o:connectangles="0,0,0,0,0,0,0,0,0"/>
                </v:shape>
                <v:shape id="Freeform 724" o:spid="_x0000_s1078" style="position:absolute;left:13886;top:4937;width:1046;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" path="m99390,966140l71808,289699,45177,189803v,,-9511,-178862,-38044,-182668l7133,966140r92257,xe" fillcolor="#3b7d3c" stroked="f">
                  <v:stroke joinstyle="miter"/>
                  <v:path arrowok="t" o:connecttype="custom" o:connectlocs="99390,966141;71808,289699;45177,189803;7133,7135;7133,966141;99390,966141" o:connectangles="0,0,0,0,0,0"/>
                </v:shape>
                <v:shape id="Freeform 725" o:spid="_x0000_s1079" style="position:absolute;left:9739;top:3434;width:2187;height:11226;visibility:visible;mso-wrap-style:square;v-text-anchor:middle" coordsize="218753,11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" path="m184989,326804l154554,213588v,,-10462,-202647,-42800,-206453c79417,10941,68955,213588,68955,213588l38520,326804,7133,1116461r104621,l216376,1116461,184989,326804xe" fillcolor="#3a292b" stroked="f">
                  <v:stroke joinstyle="miter"/>
                  <v:path arrowok="t" o:connecttype="custom" o:connectlocs="184989,326804;154554,213588;111754,7135;68955,213588;38520,326804;7133,1116462;111754,1116462;216376,1116462;184989,326804" o:connectangles="0,0,0,0,0,0,0,0,0"/>
                </v:shape>
                <v:shape id="Freeform 726" o:spid="_x0000_s1080" style="position:absolute;left:10785;top:3434;width:1141;height:11226;visibility:visible;mso-wrap-style:square;v-text-anchor:middle" coordsize="114132,11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" path="m111754,1116461l80368,326804,49933,213588v,,-10462,-202647,-42800,-206453l7133,1116461r104621,l111754,1116461xe" fillcolor="black" stroked="f">
                  <v:stroke joinstyle="miter"/>
                  <v:path arrowok="t" o:connecttype="custom" o:connectlocs="111754,1116462;80368,326804;49933,213588;7133,7135;7133,1116462;111754,1116462;111754,1116462" o:connectangles="0,0,0,0,0,0,0"/>
                </v:shape>
                <v:shape id="Freeform 727" o:spid="_x0000_s1081" style="position:absolute;left:1981;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" path="m74344,305873v,,-151225,-41861,,-298738c74344,7135,214156,248789,74344,305873xe" fillcolor="#fba81c" stroked="f">
                  <v:stroke joinstyle="miter"/>
                  <v:path arrowok="t" o:connecttype="custom" o:connectlocs="74344,305874;74344,7135;74344,305874" o:connectangles="0,0,0"/>
                </v:shape>
                <v:shape id="Freeform 728" o:spid="_x0000_s1082" style="position:absolute;left:2324;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" path="m40950,198366v,,-76088,-26639,,-191231c40950,7135,110381,162213,40950,198366xe" fillcolor="#f05426" stroked="f">
                  <v:stroke joinstyle="miter"/>
                  <v:path arrowok="t" o:connecttype="custom" o:connectlocs="40950,198367;40950,7135;40950,198367" o:connectangles="0,0,0"/>
                </v:shape>
                <v:shape id="Freeform 729" o:spid="_x0000_s1083" style="position:absolute;left:4539;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" path="m74344,305873v,,-151225,-41861,,-298738c74344,7135,214156,248789,74344,305873xe" fillcolor="#fba81c" stroked="f">
                  <v:stroke joinstyle="miter"/>
                  <v:path arrowok="t" o:connecttype="custom" o:connectlocs="74344,305874;74344,7135;74344,305874" o:connectangles="0,0,0"/>
                </v:shape>
                <v:shape id="Freeform 730" o:spid="_x0000_s1084" style="position:absolute;left:4883;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" path="m40950,198366v,,-76088,-26639,,-191231c40950,7135,110381,162213,40950,198366xe" fillcolor="#f05426" stroked="f">
                  <v:stroke joinstyle="miter"/>
                  <v:path arrowok="t" o:connecttype="custom" o:connectlocs="40950,198367;40950,7135;40950,198367" o:connectangles="0,0,0"/>
                </v:shape>
                <v:shape id="Freeform 731" o:spid="_x0000_s1085" style="position:absolute;left:7022;top:1731;width:1426;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" path="m74344,305873v,,-151225,-41861,,-298738c74344,7135,213205,248789,74344,305873xe" fillcolor="#fba81c" stroked="f">
                  <v:stroke joinstyle="miter"/>
                  <v:path arrowok="t" o:connecttype="custom" o:connectlocs="74344,305874;74344,7135;74344,305874" o:connectangles="0,0,0"/>
                </v:shape>
                <v:shape id="Freeform 732" o:spid="_x0000_s1086" style="position:absolute;left:7365;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" path="m40950,198366v,,-76088,-26639,,-191231c40950,7135,110381,162213,40950,198366xe" fillcolor="#f05426" stroked="f">
                  <v:stroke joinstyle="miter"/>
                  <v:path arrowok="t" o:connecttype="custom" o:connectlocs="40950,198367;40950,7135;40950,198367" o:connectangles="0,0,0"/>
                </v:shape>
                <v:shape id="Freeform 733" o:spid="_x0000_s1087" style="position:absolute;left:1014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" path="m74344,305873v,,-151225,-41861,,-298738c74344,7135,213205,248789,74344,305873xe" fillcolor="#fba81c" stroked="f">
                  <v:stroke joinstyle="miter"/>
                  <v:path arrowok="t" o:connecttype="custom" o:connectlocs="74344,305874;74344,7135;74344,305874" o:connectangles="0,0,0"/>
                </v:shape>
                <v:shape id="Freeform 734" o:spid="_x0000_s1088" style="position:absolute;left:10485;top:1046;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" path="m40950,198366v,,-76088,-26639,,-191231c40950,7135,110381,162213,40950,198366xe" fillcolor="#f05426" stroked="f">
                  <v:stroke joinstyle="miter"/>
                  <v:path arrowok="t" o:connecttype="custom" o:connectlocs="40950,198367;40950,7135;40950,198367" o:connectangles="0,0,0"/>
                </v:shape>
                <v:shape id="Freeform 735" o:spid="_x0000_s1089" style="position:absolute;left:13232;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" path="m74344,305873v,,-151225,-41861,,-298738c74344,7135,214156,248789,74344,305873xe" fillcolor="#fba81c" stroked="f">
                  <v:stroke joinstyle="miter"/>
                  <v:path arrowok="t" o:connecttype="custom" o:connectlocs="74344,305874;74344,7135;74344,305874" o:connectangles="0,0,0"/>
                </v:shape>
                <v:shape id="Freeform 736" o:spid="_x0000_s1090" style="position:absolute;left:13576;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" path="m40950,198366v,,-76088,-26639,,-191231c40950,7135,110381,162213,40950,198366xe" fillcolor="#f05426" stroked="f">
                  <v:stroke joinstyle="miter"/>
                  <v:path arrowok="t" o:connecttype="custom" o:connectlocs="40950,198367;40950,7135;40950,198367" o:connectangles="0,0,0"/>
                </v:shape>
                <v:shape id="Freeform 737" o:spid="_x0000_s1091" style="position:absolute;left:15715;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" path="m74344,305873v,,-151225,-41861,,-298738c74344,7135,213205,248789,74344,305873xe" fillcolor="#fba81c" stroked="f">
                  <v:stroke joinstyle="miter"/>
                  <v:path arrowok="t" o:connecttype="custom" o:connectlocs="74344,305874;74344,7135;74344,305874" o:connectangles="0,0,0"/>
                </v:shape>
                <v:shape id="Freeform 738" o:spid="_x0000_s1092" style="position:absolute;left:16049;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" path="m40950,198366v,,-76088,-26639,,-191231c40950,7135,111332,162213,40950,198366xe" fillcolor="#f05426" stroked="f">
                  <v:stroke joinstyle="miter"/>
                  <v:path arrowok="t" o:connecttype="custom" o:connectlocs="40950,198367;40950,7135;40950,198367" o:connectangles="0,0,0"/>
                </v:shape>
                <v:shape id="Freeform 739" o:spid="_x0000_s1093" style="position:absolute;left:18188;top:1731;width:1426;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" path="m74344,305873v,,-151225,-41861,,-298738c74344,7135,213205,248789,74344,305873xe" fillcolor="#fba81c" stroked="f">
                  <v:stroke joinstyle="miter"/>
                  <v:path arrowok="t" o:connecttype="custom" o:connectlocs="74344,305874;74344,7135;74344,305874" o:connectangles="0,0,0"/>
                </v:shape>
                <v:shape id="Freeform 740" o:spid="_x0000_s1094" style="position:absolute;left:18531;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" path="m40950,198366v,,-76088,-26639,,-191231c40950,7135,110381,162213,40950,198366xe" fillcolor="#f05426" stroked="f">
                  <v:stroke joinstyle="miter"/>
                  <v:path arrowok="t" o:connecttype="custom" o:connectlocs="40950,198367;40950,7135;40950,198367" o:connectangles="0,0,0"/>
                </v:shape>
                <v:shape id="Freeform 741" o:spid="_x0000_s1095" style="position:absolute;left:10785;top:14527;width:10843;height:8087;visibility:visible;mso-wrap-style:square;v-text-anchor:middle" coordsize="1084255,80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" path="m7133,7135r,801074c7133,808209,8084,808209,251566,808209v594439,,834116,-348210,834116,-801074l7133,7135xe" fillcolor="#9a4d24" stroked="f">
                  <v:stroke joinstyle="miter"/>
                  <v:path arrowok="t" o:connecttype="custom" o:connectlocs="7133,7135;7133,808210;251566,808210;1085683,7135;7133,7135" o:connectangles="0,0,0,0,0"/>
                </v:shape>
                <v:shape id="Freeform 742" o:spid="_x0000_s1096" style="position:absolute;left:10785;top:25430;width:5421;height:1998;visibility:visible;mso-wrap-style:square;v-text-anchor:middle" coordsize="542127,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" path="m7133,196463r,-189328c7133,7135,317192,7135,368552,7135v125545,,175953,93237,175953,189328l7133,196463xe" fillcolor="#9a4d24" stroked="f">
                  <v:stroke joinstyle="miter"/>
                  <v:path arrowok="t" o:connecttype="custom" o:connectlocs="7133,196464;7133,7135;368553,7135;544506,196464;7133,196464" o:connectangles="0,0,0,0,0"/>
                </v:shape>
                <v:shape id="Freeform 743" o:spid="_x0000_s1097" style="position:absolute;left:10785;top:22538;width:3234;height:2949;visibility:visible;mso-wrap-style:square;v-text-anchor:middle" coordsize="323374,294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" path="m7133,7135r309108,l316241,297310r-309108,l7133,7135xe" fillcolor="#89401f" stroked="f">
                  <v:stroke joinstyle="miter"/>
                  <v:path arrowok="t" o:connecttype="custom" o:connectlocs="7133,7135;316241,7135;316241,297310;7133,297310" o:connectangles="0,0,0,0"/>
                </v:shape>
                <v:shape id="Freeform 744" o:spid="_x0000_s1098" style="position:absolute;top:14527;width:10842;height:8087;visibility:visible;mso-wrap-style:square;v-text-anchor:middle" coordsize="1084255,80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" path="m1085682,7135r,801074c1085682,808209,1084731,808209,841249,808209,246811,808209,7133,459999,7133,7135r1078549,xe" fillcolor="#ad6849" stroked="f">
                  <v:stroke joinstyle="miter"/>
                  <v:path arrowok="t" o:connecttype="custom" o:connectlocs="1085683,7135;1085683,808210;841250,808210;7133,7135;1085683,7135" o:connectangles="0,0,0,0,0"/>
                </v:shape>
                <v:shape id="Freeform 745" o:spid="_x0000_s1099" style="position:absolute;left:5411;top:25430;width:5517;height:1998;visibility:visible;mso-wrap-style:square;v-text-anchor:middle" coordsize="55163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" path="m544506,196463r,-189328c544506,7135,234446,7135,183087,7135,57542,7135,7133,100372,7133,196463r537373,xe" fillcolor="#ad6849" stroked="f">
                  <v:stroke joinstyle="miter"/>
                  <v:path arrowok="t" o:connecttype="custom" o:connectlocs="544507,196464;544507,7135;183087,7135;7133,196464;544507,196464" o:connectangles="0,0,0,0,0"/>
                </v:shape>
                <v:shape id="Freeform 746" o:spid="_x0000_s1100" style="position:absolute;left:7694;top:22538;width:3234;height:2949;visibility:visible;mso-wrap-style:square;v-text-anchor:middle" coordsize="323374,294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" path="m7133,7135r309108,l316241,297310r-309108,l7133,7135xe" fillcolor="#9a4d24" stroked="f">
                  <v:stroke joinstyle="miter"/>
                  <v:path arrowok="t" o:connecttype="custom" o:connectlocs="7133,7135;316241,7135;316241,297310;7133,297310" o:connectangles="0,0,0,0"/>
                </v:shape>
              </v:group>
              <v:group id="Group 5697" o:spid="_x0000_s1101" style="position:absolute;left:1143;top:51816;width:15006;height:19036" coordsize="21628,27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">
                <v:shape id="Freeform 748" o:spid="_x0000_s1102" style="position:absolute;left:6743;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" path="m164065,289699l137434,189803v,,-9511,-178862,-38044,-182668c70857,10941,61346,189803,61346,189803l34715,289699,7133,966140r93208,l193549,966140,164065,289699xe" fillcolor="#e0202c" stroked="f">
                  <v:stroke joinstyle="miter"/>
                  <v:path arrowok="t" o:connecttype="custom" o:connectlocs="164065,289699;137434,189803;99390,7135;61346,189803;34715,289699;7133,966141;100341,966141;193549,966141;164065,289699" o:connectangles="0,0,0,0,0,0,0,0,0"/>
                </v:shape>
                <v:shape id="Freeform 749" o:spid="_x0000_s1103" style="position:absolute;left:7665;top:4937;width:1047;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" path="m99390,966140l71808,289699,45177,189803v,,-9511,-178862,-38044,-182668l7133,966140r92257,xe" fillcolor="#c92029" stroked="f">
                  <v:stroke joinstyle="miter"/>
                  <v:path arrowok="t" o:connecttype="custom" o:connectlocs="99390,966141;71808,289699;45177,189803;7133,7135;7133,966141;99390,966141" o:connectangles="0,0,0,0,0,0"/>
                </v:shape>
                <v:shape id="Freeform 750" o:spid="_x0000_s1104" style="position:absolute;left:4270;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" path="m164065,289699l137434,189803v,,-9511,-178862,-38044,-182668c70857,10941,61346,189803,61346,189803l34715,289699,7133,966140r93208,l193549,966140,164065,289699xe" fillcolor="#e0202c" stroked="f">
                  <v:stroke joinstyle="miter"/>
                  <v:path arrowok="t" o:connecttype="custom" o:connectlocs="164065,289699;137434,189803;99390,7135;61346,189803;34715,289699;7133,966141;100341,966141;193549,966141;164065,289699" o:connectangles="0,0,0,0,0,0,0,0,0"/>
                </v:shape>
                <v:shape id="Freeform 751" o:spid="_x0000_s1105" style="position:absolute;left:5193;top:4937;width:1046;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" path="m99390,966140l71808,289699,45177,189803v,,-9511,-178862,-38044,-182668l7133,966140r92257,xe" fillcolor="#c92029" stroked="f">
                  <v:stroke joinstyle="miter"/>
                  <v:path arrowok="t" o:connecttype="custom" o:connectlocs="99390,966141;71808,289699;45177,189803;7133,7135;7133,966141;99390,966141" o:connectangles="0,0,0,0,0,0"/>
                </v:shape>
                <v:shape id="Freeform 752" o:spid="_x0000_s1106" style="position:absolute;left:1797;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" path="m164065,289699l137434,189803v,,-9511,-178862,-38044,-182668c70857,10941,61346,189803,61346,189803l34715,289699,7133,966140r93208,l193549,966140,164065,289699xe" fillcolor="#e0202c" stroked="f">
                  <v:stroke joinstyle="miter"/>
                  <v:path arrowok="t" o:connecttype="custom" o:connectlocs="164065,289699;137434,189803;99390,7135;61346,189803;34715,289699;7133,966141;100341,966141;193549,966141;164065,289699" o:connectangles="0,0,0,0,0,0,0,0,0"/>
                </v:shape>
                <v:shape id="Freeform 753" o:spid="_x0000_s1107" style="position:absolute;left:2720;top:4937;width:1046;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" path="m99390,966140l71808,289699,45177,189803v,,-9511,-178862,-38044,-182668l7133,966140r92257,xe" fillcolor="#c92029" stroked="f">
                  <v:stroke joinstyle="miter"/>
                  <v:path arrowok="t" o:connecttype="custom" o:connectlocs="99390,966141;71808,289699;45177,189803;7133,7135;7133,966141;99390,966141" o:connectangles="0,0,0,0,0,0"/>
                </v:shape>
                <v:shape id="Freeform 754" o:spid="_x0000_s1108" style="position:absolute;left:17909;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" path="m164065,289699l137434,189803v,,-9511,-178862,-38044,-182668c70857,10941,61346,189803,61346,189803l34715,289699,7133,966140r93208,l193549,966140,164065,289699xe" fillcolor="#519342" stroked="f">
                  <v:stroke joinstyle="miter"/>
                  <v:path arrowok="t" o:connecttype="custom" o:connectlocs="164065,289699;137434,189803;99390,7135;61346,189803;34715,289699;7133,966141;100341,966141;193549,966141;164065,289699" o:connectangles="0,0,0,0,0,0,0,0,0"/>
                </v:shape>
                <v:shape id="Freeform 755" o:spid="_x0000_s1109" style="position:absolute;left:18831;top:4937;width:1047;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" path="m100341,966140l72759,289699,45177,189803v,,-9511,-178862,-38044,-182668l7133,966140r93208,xe" fillcolor="#3b7d3c" stroked="f">
                  <v:stroke joinstyle="miter"/>
                  <v:path arrowok="t" o:connecttype="custom" o:connectlocs="100341,966141;72759,289699;45177,189803;7133,7135;7133,966141;100341,966141" o:connectangles="0,0,0,0,0,0"/>
                </v:shape>
                <v:shape id="Freeform 756" o:spid="_x0000_s1110" style="position:absolute;left:15436;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" path="m164065,289699l137434,189803v,,-9511,-178862,-38044,-182668c70857,10941,61346,189803,61346,189803l34715,289699,7133,966140r93208,l193549,966140,164065,289699xe" fillcolor="#519342" stroked="f">
                  <v:stroke joinstyle="miter"/>
                  <v:path arrowok="t" o:connecttype="custom" o:connectlocs="164065,289699;137434,189803;99390,7135;61346,189803;34715,289699;7133,966141;100341,966141;193549,966141;164065,289699" o:connectangles="0,0,0,0,0,0,0,0,0"/>
                </v:shape>
                <v:shape id="Freeform 757" o:spid="_x0000_s1111" style="position:absolute;left:16358;top:4937;width:1047;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" path="m99390,966140l71808,289699,45177,189803v,,-9511,-178862,-38044,-182668l7133,966140r92257,xe" fillcolor="#3b7d3c" stroked="f">
                  <v:stroke joinstyle="miter"/>
                  <v:path arrowok="t" o:connecttype="custom" o:connectlocs="99390,966141;71808,289699;45177,189803;7133,7135;7133,966141;99390,966141" o:connectangles="0,0,0,0,0,0"/>
                </v:shape>
                <v:shape id="Freeform 758" o:spid="_x0000_s1112" style="position:absolute;left:12963;top:4937;width:1997;height:9704;visibility:visible;mso-wrap-style:square;v-text-anchor:middle" coordsize="19973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" path="m164065,289699l137434,189803v,,-9511,-178862,-38044,-182668c70857,10941,61346,189803,61346,189803l34715,289699,7133,966140r93208,l193549,966140,164065,289699xe" fillcolor="#519342" stroked="f">
                  <v:stroke joinstyle="miter"/>
                  <v:path arrowok="t" o:connecttype="custom" o:connectlocs="164065,289699;137434,189803;99390,7135;61346,189803;34715,289699;7133,966141;100341,966141;193549,966141;164065,289699" o:connectangles="0,0,0,0,0,0,0,0,0"/>
                </v:shape>
                <v:shape id="Freeform 759" o:spid="_x0000_s1113" style="position:absolute;left:13886;top:4937;width:1046;height:9704;visibility:visible;mso-wrap-style:square;v-text-anchor:middle" coordsize="104621,970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" path="m99390,966140l71808,289699,45177,189803v,,-9511,-178862,-38044,-182668l7133,966140r92257,xe" fillcolor="#3b7d3c" stroked="f">
                  <v:stroke joinstyle="miter"/>
                  <v:path arrowok="t" o:connecttype="custom" o:connectlocs="99390,966141;71808,289699;45177,189803;7133,7135;7133,966141;99390,966141" o:connectangles="0,0,0,0,0,0"/>
                </v:shape>
                <v:shape id="Freeform 760" o:spid="_x0000_s1114" style="position:absolute;left:9739;top:3434;width:2187;height:11226;visibility:visible;mso-wrap-style:square;v-text-anchor:middle" coordsize="218753,11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" path="m184989,326804l154554,213588v,,-10462,-202647,-42800,-206453c79417,10941,68955,213588,68955,213588l38520,326804,7133,1116461r104621,l216376,1116461,184989,326804xe" fillcolor="#3a292b" stroked="f">
                  <v:stroke joinstyle="miter"/>
                  <v:path arrowok="t" o:connecttype="custom" o:connectlocs="184989,326804;154554,213588;111754,7135;68955,213588;38520,326804;7133,1116462;111754,1116462;216376,1116462;184989,326804" o:connectangles="0,0,0,0,0,0,0,0,0"/>
                </v:shape>
                <v:shape id="Freeform 761" o:spid="_x0000_s1115" style="position:absolute;left:10785;top:3434;width:1141;height:11226;visibility:visible;mso-wrap-style:square;v-text-anchor:middle" coordsize="114132,1122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" path="m111754,1116461l80368,326804,49933,213588v,,-10462,-202647,-42800,-206453l7133,1116461r104621,l111754,1116461xe" fillcolor="black" stroked="f">
                  <v:stroke joinstyle="miter"/>
                  <v:path arrowok="t" o:connecttype="custom" o:connectlocs="111754,1116462;80368,326804;49933,213588;7133,7135;7133,1116462;111754,1116462;111754,1116462" o:connectangles="0,0,0,0,0,0,0"/>
                </v:shape>
                <v:shape id="Freeform 762" o:spid="_x0000_s1116" style="position:absolute;left:1981;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" path="m74344,305873v,,-151225,-41861,,-298738c74344,7135,214156,248789,74344,305873xe" fillcolor="#fba81c" stroked="f">
                  <v:stroke joinstyle="miter"/>
                  <v:path arrowok="t" o:connecttype="custom" o:connectlocs="74344,305874;74344,7135;74344,305874" o:connectangles="0,0,0"/>
                </v:shape>
                <v:shape id="Freeform 763" o:spid="_x0000_s1117" style="position:absolute;left:2324;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" path="m40950,198366v,,-76088,-26639,,-191231c40950,7135,110381,162213,40950,198366xe" fillcolor="#f05426" stroked="f">
                  <v:stroke joinstyle="miter"/>
                  <v:path arrowok="t" o:connecttype="custom" o:connectlocs="40950,198367;40950,7135;40950,198367" o:connectangles="0,0,0"/>
                </v:shape>
                <v:shape id="Freeform 764" o:spid="_x0000_s1118" style="position:absolute;left:4539;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" path="m74344,305873v,,-151225,-41861,,-298738c74344,7135,214156,248789,74344,305873xe" fillcolor="#fba81c" stroked="f">
                  <v:stroke joinstyle="miter"/>
                  <v:path arrowok="t" o:connecttype="custom" o:connectlocs="74344,305874;74344,7135;74344,305874" o:connectangles="0,0,0"/>
                </v:shape>
                <v:shape id="Freeform 765" o:spid="_x0000_s1119" style="position:absolute;left:4883;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" path="m40950,198366v,,-76088,-26639,,-191231c40950,7135,110381,162213,40950,198366xe" fillcolor="#f05426" stroked="f">
                  <v:stroke joinstyle="miter"/>
                  <v:path arrowok="t" o:connecttype="custom" o:connectlocs="40950,198367;40950,7135;40950,198367" o:connectangles="0,0,0"/>
                </v:shape>
                <v:shape id="Freeform 766" o:spid="_x0000_s1120" style="position:absolute;left:7022;top:1731;width:1426;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" path="m74344,305873v,,-151225,-41861,,-298738c74344,7135,213205,248789,74344,305873xe" fillcolor="#fba81c" stroked="f">
                  <v:stroke joinstyle="miter"/>
                  <v:path arrowok="t" o:connecttype="custom" o:connectlocs="74344,305874;74344,7135;74344,305874" o:connectangles="0,0,0"/>
                </v:shape>
                <v:shape id="Freeform 767" o:spid="_x0000_s1121" style="position:absolute;left:7365;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" path="m40950,198366v,,-76088,-26639,,-191231c40950,7135,110381,162213,40950,198366xe" fillcolor="#f05426" stroked="f">
                  <v:stroke joinstyle="miter"/>
                  <v:path arrowok="t" o:connecttype="custom" o:connectlocs="40950,198367;40950,7135;40950,198367" o:connectangles="0,0,0"/>
                </v:shape>
                <v:shape id="Freeform 768" o:spid="_x0000_s1122" style="position:absolute;left:1014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" path="m74344,305873v,,-151225,-41861,,-298738c74344,7135,213205,248789,74344,305873xe" fillcolor="#fba81c" stroked="f">
                  <v:stroke joinstyle="miter"/>
                  <v:path arrowok="t" o:connecttype="custom" o:connectlocs="74344,305874;74344,7135;74344,305874" o:connectangles="0,0,0"/>
                </v:shape>
                <v:shape id="Freeform 769" o:spid="_x0000_s1123" style="position:absolute;left:10485;top:1046;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" path="m40950,198366v,,-76088,-26639,,-191231c40950,7135,110381,162213,40950,198366xe" fillcolor="#f05426" stroked="f">
                  <v:stroke joinstyle="miter"/>
                  <v:path arrowok="t" o:connecttype="custom" o:connectlocs="40950,198367;40950,7135;40950,198367" o:connectangles="0,0,0"/>
                </v:shape>
                <v:shape id="Freeform 770" o:spid="_x0000_s1124" style="position:absolute;left:13232;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" path="m74344,305873v,,-151225,-41861,,-298738c74344,7135,214156,248789,74344,305873xe" fillcolor="#fba81c" stroked="f">
                  <v:stroke joinstyle="miter"/>
                  <v:path arrowok="t" o:connecttype="custom" o:connectlocs="74344,305874;74344,7135;74344,305874" o:connectangles="0,0,0"/>
                </v:shape>
                <v:shape id="Freeform 771" o:spid="_x0000_s1125" style="position:absolute;left:13576;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" path="m40950,198366v,,-76088,-26639,,-191231c40950,7135,110381,162213,40950,198366xe" fillcolor="#f05426" stroked="f">
                  <v:stroke joinstyle="miter"/>
                  <v:path arrowok="t" o:connecttype="custom" o:connectlocs="40950,198367;40950,7135;40950,198367" o:connectangles="0,0,0"/>
                </v:shape>
                <v:shape id="Freeform 772" o:spid="_x0000_s1126" style="position:absolute;left:15715;top:1731;width:1427;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" path="m74344,305873v,,-151225,-41861,,-298738c74344,7135,213205,248789,74344,305873xe" fillcolor="#fba81c" stroked="f">
                  <v:stroke joinstyle="miter"/>
                  <v:path arrowok="t" o:connecttype="custom" o:connectlocs="74344,305874;74344,7135;74344,305874" o:connectangles="0,0,0"/>
                </v:shape>
                <v:shape id="Freeform 773" o:spid="_x0000_s1127" style="position:absolute;left:16049;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" path="m40950,198366v,,-76088,-26639,,-191231c40950,7135,111332,162213,40950,198366xe" fillcolor="#f05426" stroked="f">
                  <v:stroke joinstyle="miter"/>
                  <v:path arrowok="t" o:connecttype="custom" o:connectlocs="40950,198367;40950,7135;40950,198367" o:connectangles="0,0,0"/>
                </v:shape>
                <v:shape id="Freeform 774" o:spid="_x0000_s1128" style="position:absolute;left:18188;top:1731;width:1426;height:3044;visibility:visible;mso-wrap-style:square;v-text-anchor:middle" coordsize="142665,30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" path="m74344,305873v,,-151225,-41861,,-298738c74344,7135,213205,248789,74344,305873xe" fillcolor="#fba81c" stroked="f">
                  <v:stroke joinstyle="miter"/>
                  <v:path arrowok="t" o:connecttype="custom" o:connectlocs="74344,305874;74344,7135;74344,305874" o:connectangles="0,0,0"/>
                </v:shape>
                <v:shape id="Freeform 775" o:spid="_x0000_s1129" style="position:absolute;left:18531;top:2778;width:761;height:1998;visibility:visible;mso-wrap-style:square;v-text-anchor:middle" coordsize="7608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" path="m40950,198366v,,-76088,-26639,,-191231c40950,7135,110381,162213,40950,198366xe" fillcolor="#f05426" stroked="f">
                  <v:stroke joinstyle="miter"/>
                  <v:path arrowok="t" o:connecttype="custom" o:connectlocs="40950,198367;40950,7135;40950,198367" o:connectangles="0,0,0"/>
                </v:shape>
                <v:shape id="Freeform 776" o:spid="_x0000_s1130" style="position:absolute;left:10785;top:14527;width:10843;height:8087;visibility:visible;mso-wrap-style:square;v-text-anchor:middle" coordsize="1084255,80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" path="m7133,7135r,801074c7133,808209,8084,808209,251566,808209v594439,,834116,-348210,834116,-801074l7133,7135xe" fillcolor="#9a4d24" stroked="f">
                  <v:stroke joinstyle="miter"/>
                  <v:path arrowok="t" o:connecttype="custom" o:connectlocs="7133,7135;7133,808210;251566,808210;1085683,7135;7133,7135" o:connectangles="0,0,0,0,0"/>
                </v:shape>
                <v:shape id="Freeform 777" o:spid="_x0000_s1131" style="position:absolute;left:10785;top:25430;width:5421;height:1998;visibility:visible;mso-wrap-style:square;v-text-anchor:middle" coordsize="542127,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" path="m7133,196463r,-189328c7133,7135,317192,7135,368552,7135v125545,,175953,93237,175953,189328l7133,196463xe" fillcolor="#9a4d24" stroked="f">
                  <v:stroke joinstyle="miter"/>
                  <v:path arrowok="t" o:connecttype="custom" o:connectlocs="7133,196464;7133,7135;368553,7135;544506,196464;7133,196464" o:connectangles="0,0,0,0,0"/>
                </v:shape>
                <v:shape id="Freeform 778" o:spid="_x0000_s1132" style="position:absolute;left:10785;top:22538;width:3234;height:2949;visibility:visible;mso-wrap-style:square;v-text-anchor:middle" coordsize="323374,294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" path="m7133,7135r309108,l316241,297310r-309108,l7133,7135xe" fillcolor="#89401f" stroked="f">
                  <v:stroke joinstyle="miter"/>
                  <v:path arrowok="t" o:connecttype="custom" o:connectlocs="7133,7135;316241,7135;316241,297310;7133,297310" o:connectangles="0,0,0,0"/>
                </v:shape>
                <v:shape id="Freeform 779" o:spid="_x0000_s1133" style="position:absolute;top:14527;width:10842;height:8087;visibility:visible;mso-wrap-style:square;v-text-anchor:middle" coordsize="1084255,808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" path="m1085682,7135r,801074c1085682,808209,1084731,808209,841249,808209,246811,808209,7133,459999,7133,7135r1078549,xe" fillcolor="#ad6849" stroked="f">
                  <v:stroke joinstyle="miter"/>
                  <v:path arrowok="t" o:connecttype="custom" o:connectlocs="1085683,7135;1085683,808210;841250,808210;7133,7135;1085683,7135" o:connectangles="0,0,0,0,0"/>
                </v:shape>
                <v:shape id="Freeform 780" o:spid="_x0000_s1134" style="position:absolute;left:5411;top:25430;width:5517;height:1998;visibility:visible;mso-wrap-style:square;v-text-anchor:middle" coordsize="551638,199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" path="m544506,196463r,-189328c544506,7135,234446,7135,183087,7135,57542,7135,7133,100372,7133,196463r537373,xe" fillcolor="#ad6849" stroked="f">
                  <v:stroke joinstyle="miter"/>
                  <v:path arrowok="t" o:connecttype="custom" o:connectlocs="544507,196464;544507,7135;183087,7135;7133,196464;544507,196464" o:connectangles="0,0,0,0,0"/>
                </v:shape>
                <v:shape id="Freeform 781" o:spid="_x0000_s1135" style="position:absolute;left:7694;top:22538;width:3234;height:2949;visibility:visible;mso-wrap-style:square;v-text-anchor:middle" coordsize="323374,294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" path="m7133,7135r309108,l316241,297310r-309108,l7133,7135xe" fillcolor="#9a4d24" stroked="f">
                  <v:stroke joinstyle="miter"/>
                  <v:path arrowok="t" o:connecttype="custom" o:connectlocs="7133,7135;316241,7135;316241,297310;7133,297310" o:connectangles="0,0,0,0"/>
                </v:shape>
              </v:group>
              <w10:wrap anchorx="page" anchory="page"/>
            </v:group>
          </w:pict>
        </mc:Fallback>
      </mc:AlternateContent>
    </w:r>
    <w:r w:rsidR="0004174D">
      <w:rPr>
        <w:noProof/>
      </w:rPr>
      <mc:AlternateContent>
        <mc:Choice Requires="wps">
          <w:drawing>
            <wp:anchor distT="0" distB="0" distL="114300" distR="114300" simplePos="0" relativeHeight="251658237" behindDoc="0" locked="0" layoutInCell="1" allowOverlap="1" wp14:anchorId="4B4A71CF" wp14:editId="01FCF6E8">
              <wp:simplePos x="0" y="0"/>
              <wp:positionH relativeFrom="column">
                <wp:posOffset>4796790</wp:posOffset>
              </wp:positionH>
              <wp:positionV relativeFrom="paragraph">
                <wp:posOffset>-227965</wp:posOffset>
              </wp:positionV>
              <wp:extent cx="4780344" cy="7315200"/>
              <wp:effectExtent l="0" t="0" r="1270" b="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4780344" cy="7315200"/>
                      </a:xfrm>
                      <a:prstGeom prst="rect">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FD2C33" w14:textId="77777777" w:rsidR="0004174D" w:rsidRDefault="0004174D" w:rsidP="00DB399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A71CF" id="Rectangle 12" o:spid="_x0000_s1030" alt="&quot;&quot;" style="position:absolute;left:0;text-align:left;margin-left:377.7pt;margin-top:-17.95pt;width:376.4pt;height:8in;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" fillcolor="#fff1da [661]" stroked="f" strokeweight="1pt">
              <v:textbox>
                <w:txbxContent>
                  <w:p w14:paraId="5AFD2C33" w14:textId="77777777" w:rsidR="0004174D" w:rsidRDefault="0004174D" w:rsidP="00DB399F"/>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1BE9F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FA404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27880B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AACF78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7CAD8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A7676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0FEF89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6ECE2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856A3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16C79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B233A2"/>
    <w:multiLevelType w:val="multilevel"/>
    <w:tmpl w:val="FF78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7447138"/>
    <w:multiLevelType w:val="multilevel"/>
    <w:tmpl w:val="A6D499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486ED8"/>
    <w:multiLevelType w:val="multilevel"/>
    <w:tmpl w:val="42B47D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F33952"/>
    <w:multiLevelType w:val="hybridMultilevel"/>
    <w:tmpl w:val="C27CB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091B14"/>
    <w:multiLevelType w:val="multilevel"/>
    <w:tmpl w:val="0004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5155C1"/>
    <w:multiLevelType w:val="multilevel"/>
    <w:tmpl w:val="0E3A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543006"/>
    <w:multiLevelType w:val="multilevel"/>
    <w:tmpl w:val="4ACA8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5666FE"/>
    <w:multiLevelType w:val="multilevel"/>
    <w:tmpl w:val="E59087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2721F7A"/>
    <w:multiLevelType w:val="multilevel"/>
    <w:tmpl w:val="A9B6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E17F98"/>
    <w:multiLevelType w:val="multilevel"/>
    <w:tmpl w:val="9734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156E8F"/>
    <w:multiLevelType w:val="multilevel"/>
    <w:tmpl w:val="4B0E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684426"/>
    <w:multiLevelType w:val="multilevel"/>
    <w:tmpl w:val="33BC06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6B6FAB"/>
    <w:multiLevelType w:val="multilevel"/>
    <w:tmpl w:val="A4B2B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A150454"/>
    <w:multiLevelType w:val="multilevel"/>
    <w:tmpl w:val="821A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EE5312"/>
    <w:multiLevelType w:val="multilevel"/>
    <w:tmpl w:val="649ACD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5D666A"/>
    <w:multiLevelType w:val="multilevel"/>
    <w:tmpl w:val="5FCA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2742C7A"/>
    <w:multiLevelType w:val="multilevel"/>
    <w:tmpl w:val="0310B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7738E6"/>
    <w:multiLevelType w:val="multilevel"/>
    <w:tmpl w:val="23B0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133A4A"/>
    <w:multiLevelType w:val="multilevel"/>
    <w:tmpl w:val="BD3A1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6BB18FE"/>
    <w:multiLevelType w:val="multilevel"/>
    <w:tmpl w:val="E87E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777569"/>
    <w:multiLevelType w:val="multilevel"/>
    <w:tmpl w:val="3AF05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857146"/>
    <w:multiLevelType w:val="multilevel"/>
    <w:tmpl w:val="A3CE87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473B2B"/>
    <w:multiLevelType w:val="multilevel"/>
    <w:tmpl w:val="4FFCC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867199"/>
    <w:multiLevelType w:val="multilevel"/>
    <w:tmpl w:val="8438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19230E"/>
    <w:multiLevelType w:val="multilevel"/>
    <w:tmpl w:val="0B449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3C1875"/>
    <w:multiLevelType w:val="multilevel"/>
    <w:tmpl w:val="CCFEE0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753D6B"/>
    <w:multiLevelType w:val="hybridMultilevel"/>
    <w:tmpl w:val="9BFECB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A847028"/>
    <w:multiLevelType w:val="multilevel"/>
    <w:tmpl w:val="022EF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ED5AE5"/>
    <w:multiLevelType w:val="multilevel"/>
    <w:tmpl w:val="A24A6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76055913">
    <w:abstractNumId w:val="36"/>
  </w:num>
  <w:num w:numId="2" w16cid:durableId="108008950">
    <w:abstractNumId w:val="9"/>
  </w:num>
  <w:num w:numId="3" w16cid:durableId="476454792">
    <w:abstractNumId w:val="7"/>
  </w:num>
  <w:num w:numId="4" w16cid:durableId="78866869">
    <w:abstractNumId w:val="6"/>
  </w:num>
  <w:num w:numId="5" w16cid:durableId="782306218">
    <w:abstractNumId w:val="5"/>
  </w:num>
  <w:num w:numId="6" w16cid:durableId="1164467175">
    <w:abstractNumId w:val="4"/>
  </w:num>
  <w:num w:numId="7" w16cid:durableId="1403722042">
    <w:abstractNumId w:val="8"/>
  </w:num>
  <w:num w:numId="8" w16cid:durableId="1063796553">
    <w:abstractNumId w:val="3"/>
  </w:num>
  <w:num w:numId="9" w16cid:durableId="952635430">
    <w:abstractNumId w:val="2"/>
  </w:num>
  <w:num w:numId="10" w16cid:durableId="1824617061">
    <w:abstractNumId w:val="1"/>
  </w:num>
  <w:num w:numId="11" w16cid:durableId="444008258">
    <w:abstractNumId w:val="0"/>
  </w:num>
  <w:num w:numId="12" w16cid:durableId="1513103695">
    <w:abstractNumId w:val="16"/>
  </w:num>
  <w:num w:numId="13" w16cid:durableId="16545624">
    <w:abstractNumId w:val="27"/>
  </w:num>
  <w:num w:numId="14" w16cid:durableId="778837161">
    <w:abstractNumId w:val="24"/>
  </w:num>
  <w:num w:numId="15" w16cid:durableId="869689141">
    <w:abstractNumId w:val="29"/>
  </w:num>
  <w:num w:numId="16" w16cid:durableId="790514608">
    <w:abstractNumId w:val="12"/>
  </w:num>
  <w:num w:numId="17" w16cid:durableId="2083479022">
    <w:abstractNumId w:val="18"/>
  </w:num>
  <w:num w:numId="18" w16cid:durableId="38092048">
    <w:abstractNumId w:val="30"/>
  </w:num>
  <w:num w:numId="19" w16cid:durableId="1398627610">
    <w:abstractNumId w:val="28"/>
  </w:num>
  <w:num w:numId="20" w16cid:durableId="1977491133">
    <w:abstractNumId w:val="21"/>
  </w:num>
  <w:num w:numId="21" w16cid:durableId="1720280544">
    <w:abstractNumId w:val="14"/>
  </w:num>
  <w:num w:numId="22" w16cid:durableId="484591674">
    <w:abstractNumId w:val="26"/>
  </w:num>
  <w:num w:numId="23" w16cid:durableId="438375615">
    <w:abstractNumId w:val="23"/>
  </w:num>
  <w:num w:numId="24" w16cid:durableId="103624460">
    <w:abstractNumId w:val="33"/>
  </w:num>
  <w:num w:numId="25" w16cid:durableId="473958653">
    <w:abstractNumId w:val="37"/>
  </w:num>
  <w:num w:numId="26" w16cid:durableId="2082100377">
    <w:abstractNumId w:val="11"/>
  </w:num>
  <w:num w:numId="27" w16cid:durableId="959141696">
    <w:abstractNumId w:val="10"/>
  </w:num>
  <w:num w:numId="28" w16cid:durableId="1985041867">
    <w:abstractNumId w:val="35"/>
  </w:num>
  <w:num w:numId="29" w16cid:durableId="451943799">
    <w:abstractNumId w:val="19"/>
  </w:num>
  <w:num w:numId="30" w16cid:durableId="368143271">
    <w:abstractNumId w:val="32"/>
  </w:num>
  <w:num w:numId="31" w16cid:durableId="606081167">
    <w:abstractNumId w:val="20"/>
  </w:num>
  <w:num w:numId="32" w16cid:durableId="1948152418">
    <w:abstractNumId w:val="31"/>
  </w:num>
  <w:num w:numId="33" w16cid:durableId="1539245472">
    <w:abstractNumId w:val="22"/>
  </w:num>
  <w:num w:numId="34" w16cid:durableId="1967812165">
    <w:abstractNumId w:val="34"/>
  </w:num>
  <w:num w:numId="35" w16cid:durableId="527526417">
    <w:abstractNumId w:val="25"/>
  </w:num>
  <w:num w:numId="36" w16cid:durableId="1359815592">
    <w:abstractNumId w:val="17"/>
  </w:num>
  <w:num w:numId="37" w16cid:durableId="226695667">
    <w:abstractNumId w:val="38"/>
  </w:num>
  <w:num w:numId="38" w16cid:durableId="549850233">
    <w:abstractNumId w:val="15"/>
  </w:num>
  <w:num w:numId="39" w16cid:durableId="1194998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E91"/>
    <w:rsid w:val="0004174D"/>
    <w:rsid w:val="00054815"/>
    <w:rsid w:val="00063AFD"/>
    <w:rsid w:val="00065440"/>
    <w:rsid w:val="0007287D"/>
    <w:rsid w:val="000B673B"/>
    <w:rsid w:val="000B7A1D"/>
    <w:rsid w:val="000E284E"/>
    <w:rsid w:val="000E6570"/>
    <w:rsid w:val="000F2287"/>
    <w:rsid w:val="0012507A"/>
    <w:rsid w:val="00134C33"/>
    <w:rsid w:val="001532AB"/>
    <w:rsid w:val="001C2DE9"/>
    <w:rsid w:val="001C4A76"/>
    <w:rsid w:val="001E1A0A"/>
    <w:rsid w:val="001F7A01"/>
    <w:rsid w:val="00232B57"/>
    <w:rsid w:val="00291F1A"/>
    <w:rsid w:val="002A21A3"/>
    <w:rsid w:val="0032401C"/>
    <w:rsid w:val="00373F27"/>
    <w:rsid w:val="003B7D64"/>
    <w:rsid w:val="003C0DAD"/>
    <w:rsid w:val="003C62C5"/>
    <w:rsid w:val="003C7EC1"/>
    <w:rsid w:val="003E40F6"/>
    <w:rsid w:val="00464540"/>
    <w:rsid w:val="0046624D"/>
    <w:rsid w:val="0048018E"/>
    <w:rsid w:val="004B1E91"/>
    <w:rsid w:val="004C5BF5"/>
    <w:rsid w:val="004D6044"/>
    <w:rsid w:val="004E296B"/>
    <w:rsid w:val="00504168"/>
    <w:rsid w:val="005141C1"/>
    <w:rsid w:val="00554C47"/>
    <w:rsid w:val="005C2DD9"/>
    <w:rsid w:val="005C51DE"/>
    <w:rsid w:val="005C7B11"/>
    <w:rsid w:val="005F4EF1"/>
    <w:rsid w:val="00697ABC"/>
    <w:rsid w:val="006A6FDF"/>
    <w:rsid w:val="006E6938"/>
    <w:rsid w:val="00720ECD"/>
    <w:rsid w:val="007355EE"/>
    <w:rsid w:val="00754476"/>
    <w:rsid w:val="007A6CD3"/>
    <w:rsid w:val="007E2851"/>
    <w:rsid w:val="00820DE7"/>
    <w:rsid w:val="00822D9E"/>
    <w:rsid w:val="008325E1"/>
    <w:rsid w:val="008541DE"/>
    <w:rsid w:val="00860FDA"/>
    <w:rsid w:val="008C041A"/>
    <w:rsid w:val="008F2D74"/>
    <w:rsid w:val="009103CF"/>
    <w:rsid w:val="00937049"/>
    <w:rsid w:val="0099726C"/>
    <w:rsid w:val="009A638D"/>
    <w:rsid w:val="009F42BE"/>
    <w:rsid w:val="00A0239B"/>
    <w:rsid w:val="00A53548"/>
    <w:rsid w:val="00A73658"/>
    <w:rsid w:val="00AD1442"/>
    <w:rsid w:val="00AE38DF"/>
    <w:rsid w:val="00AF3326"/>
    <w:rsid w:val="00B0361A"/>
    <w:rsid w:val="00B4417D"/>
    <w:rsid w:val="00B77687"/>
    <w:rsid w:val="00C066E4"/>
    <w:rsid w:val="00C13578"/>
    <w:rsid w:val="00C252A1"/>
    <w:rsid w:val="00C910BB"/>
    <w:rsid w:val="00D105D0"/>
    <w:rsid w:val="00D41137"/>
    <w:rsid w:val="00D53A52"/>
    <w:rsid w:val="00D557F5"/>
    <w:rsid w:val="00D80B50"/>
    <w:rsid w:val="00DB0417"/>
    <w:rsid w:val="00DB399F"/>
    <w:rsid w:val="00DC111A"/>
    <w:rsid w:val="00E11E99"/>
    <w:rsid w:val="00E249C4"/>
    <w:rsid w:val="00E30820"/>
    <w:rsid w:val="00E31C07"/>
    <w:rsid w:val="00E83911"/>
    <w:rsid w:val="00EE2053"/>
    <w:rsid w:val="00F53853"/>
    <w:rsid w:val="00F976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49D8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3C0DAD"/>
    <w:pPr>
      <w:jc w:val="center"/>
    </w:pPr>
  </w:style>
  <w:style w:type="paragraph" w:styleId="Heading1">
    <w:name w:val="heading 1"/>
    <w:basedOn w:val="Title"/>
    <w:next w:val="Normal"/>
    <w:link w:val="Heading1Char"/>
    <w:uiPriority w:val="2"/>
    <w:qFormat/>
    <w:rsid w:val="004C5BF5"/>
    <w:pPr>
      <w:framePr w:hSpace="180" w:wrap="around" w:vAnchor="page" w:hAnchor="page" w:x="875" w:y="2024"/>
      <w:spacing w:before="480" w:after="200" w:line="240" w:lineRule="auto"/>
      <w:ind w:left="259" w:right="202"/>
      <w:contextualSpacing w:val="0"/>
      <w:outlineLvl w:val="0"/>
    </w:pPr>
    <w:rPr>
      <w:color w:val="000000" w:themeColor="text1"/>
      <w:sz w:val="21"/>
    </w:rPr>
  </w:style>
  <w:style w:type="paragraph" w:styleId="Heading2">
    <w:name w:val="heading 2"/>
    <w:basedOn w:val="Normal"/>
    <w:next w:val="Normal"/>
    <w:link w:val="Heading2Char"/>
    <w:uiPriority w:val="9"/>
    <w:semiHidden/>
    <w:qFormat/>
    <w:rsid w:val="00054815"/>
    <w:pPr>
      <w:outlineLvl w:val="1"/>
    </w:pPr>
    <w:rPr>
      <w:rFonts w:asciiTheme="majorHAnsi" w:hAnsiTheme="majorHAnsi"/>
      <w:b/>
      <w:sz w:val="28"/>
      <w:szCs w:val="24"/>
    </w:rPr>
  </w:style>
  <w:style w:type="paragraph" w:styleId="Heading3">
    <w:name w:val="heading 3"/>
    <w:basedOn w:val="Normal"/>
    <w:next w:val="Normal"/>
    <w:link w:val="Heading3Char"/>
    <w:uiPriority w:val="9"/>
    <w:semiHidden/>
    <w:unhideWhenUsed/>
    <w:qFormat/>
    <w:rsid w:val="001F7A01"/>
    <w:pPr>
      <w:keepNext/>
      <w:keepLines/>
      <w:spacing w:before="40" w:after="0"/>
      <w:outlineLvl w:val="2"/>
    </w:pPr>
    <w:rPr>
      <w:rFonts w:asciiTheme="majorHAnsi" w:eastAsiaTheme="majorEastAsia" w:hAnsiTheme="majorHAnsi" w:cstheme="majorBidi"/>
      <w:color w:val="F1937A" w:themeColor="accent1" w:themeTint="99"/>
      <w:sz w:val="24"/>
      <w:szCs w:val="24"/>
    </w:rPr>
  </w:style>
  <w:style w:type="paragraph" w:styleId="Heading4">
    <w:name w:val="heading 4"/>
    <w:basedOn w:val="Normal"/>
    <w:next w:val="Normal"/>
    <w:link w:val="Heading4Char"/>
    <w:uiPriority w:val="9"/>
    <w:semiHidden/>
    <w:unhideWhenUsed/>
    <w:qFormat/>
    <w:rsid w:val="001F7A01"/>
    <w:pPr>
      <w:keepNext/>
      <w:keepLines/>
      <w:spacing w:before="40" w:after="0"/>
      <w:outlineLvl w:val="3"/>
    </w:pPr>
    <w:rPr>
      <w:rFonts w:asciiTheme="majorHAnsi" w:eastAsiaTheme="majorEastAsia" w:hAnsiTheme="majorHAnsi" w:cstheme="majorBidi"/>
      <w:i/>
      <w:iCs/>
      <w:color w:val="F1937A" w:themeColor="accent1" w:themeTint="99"/>
    </w:rPr>
  </w:style>
  <w:style w:type="paragraph" w:styleId="Heading5">
    <w:name w:val="heading 5"/>
    <w:basedOn w:val="Normal"/>
    <w:next w:val="Normal"/>
    <w:link w:val="Heading5Char"/>
    <w:uiPriority w:val="9"/>
    <w:semiHidden/>
    <w:unhideWhenUsed/>
    <w:qFormat/>
    <w:rsid w:val="001F7A01"/>
    <w:pPr>
      <w:keepNext/>
      <w:keepLines/>
      <w:spacing w:before="40" w:after="0"/>
      <w:outlineLvl w:val="4"/>
    </w:pPr>
    <w:rPr>
      <w:rFonts w:asciiTheme="majorHAnsi" w:eastAsiaTheme="majorEastAsia" w:hAnsiTheme="majorHAnsi" w:cstheme="majorBidi"/>
      <w:color w:val="F1937A" w:themeColor="accent1" w:themeTint="99"/>
    </w:rPr>
  </w:style>
  <w:style w:type="paragraph" w:styleId="Heading6">
    <w:name w:val="heading 6"/>
    <w:basedOn w:val="Normal"/>
    <w:next w:val="Normal"/>
    <w:link w:val="Heading6Char"/>
    <w:uiPriority w:val="9"/>
    <w:semiHidden/>
    <w:unhideWhenUsed/>
    <w:qFormat/>
    <w:rsid w:val="001F7A01"/>
    <w:pPr>
      <w:keepNext/>
      <w:keepLines/>
      <w:spacing w:before="40" w:after="0"/>
      <w:outlineLvl w:val="5"/>
    </w:pPr>
    <w:rPr>
      <w:rFonts w:asciiTheme="majorHAnsi" w:eastAsiaTheme="majorEastAsia" w:hAnsiTheme="majorHAnsi" w:cstheme="majorBidi"/>
      <w:color w:val="F1937A" w:themeColor="accent1" w:themeTint="99"/>
    </w:rPr>
  </w:style>
  <w:style w:type="paragraph" w:styleId="Heading7">
    <w:name w:val="heading 7"/>
    <w:basedOn w:val="Normal"/>
    <w:next w:val="Normal"/>
    <w:link w:val="Heading7Char"/>
    <w:uiPriority w:val="9"/>
    <w:semiHidden/>
    <w:unhideWhenUsed/>
    <w:qFormat/>
    <w:rsid w:val="001F7A01"/>
    <w:pPr>
      <w:keepNext/>
      <w:keepLines/>
      <w:spacing w:before="40" w:after="0"/>
      <w:outlineLvl w:val="6"/>
    </w:pPr>
    <w:rPr>
      <w:rFonts w:asciiTheme="majorHAnsi" w:eastAsiaTheme="majorEastAsia" w:hAnsiTheme="majorHAnsi" w:cstheme="majorBidi"/>
      <w:i/>
      <w:iCs/>
      <w:color w:val="F1937A" w:themeColor="accent1" w:themeTint="99"/>
    </w:rPr>
  </w:style>
  <w:style w:type="paragraph" w:styleId="Heading8">
    <w:name w:val="heading 8"/>
    <w:basedOn w:val="Normal"/>
    <w:next w:val="Normal"/>
    <w:link w:val="Heading8Char"/>
    <w:uiPriority w:val="9"/>
    <w:semiHidden/>
    <w:unhideWhenUsed/>
    <w:qFormat/>
    <w:rsid w:val="001F7A01"/>
    <w:pPr>
      <w:keepNext/>
      <w:keepLines/>
      <w:spacing w:before="40" w:after="0"/>
      <w:outlineLvl w:val="7"/>
    </w:pPr>
    <w:rPr>
      <w:rFonts w:asciiTheme="majorHAnsi" w:eastAsiaTheme="majorEastAsia" w:hAnsiTheme="majorHAnsi" w:cstheme="majorBidi"/>
      <w:sz w:val="21"/>
      <w:szCs w:val="21"/>
    </w:rPr>
  </w:style>
  <w:style w:type="paragraph" w:styleId="Heading9">
    <w:name w:val="heading 9"/>
    <w:basedOn w:val="Normal"/>
    <w:next w:val="Normal"/>
    <w:link w:val="Heading9Char"/>
    <w:uiPriority w:val="9"/>
    <w:semiHidden/>
    <w:unhideWhenUsed/>
    <w:qFormat/>
    <w:rsid w:val="001F7A01"/>
    <w:pPr>
      <w:keepNext/>
      <w:keepLines/>
      <w:spacing w:before="40" w:after="0"/>
      <w:outlineLvl w:val="8"/>
    </w:pPr>
    <w:rPr>
      <w:rFonts w:asciiTheme="majorHAnsi" w:eastAsiaTheme="majorEastAsia" w:hAnsiTheme="majorHAnsi" w:cstheme="majorBidi"/>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20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2"/>
    <w:rsid w:val="004C5BF5"/>
    <w:rPr>
      <w:rFonts w:asciiTheme="majorHAnsi" w:eastAsiaTheme="majorEastAsia" w:hAnsiTheme="majorHAnsi" w:cstheme="majorBidi"/>
      <w:b/>
      <w:caps/>
      <w:color w:val="000000" w:themeColor="text1"/>
      <w:kern w:val="28"/>
      <w:sz w:val="21"/>
      <w:szCs w:val="20"/>
      <w:lang w:eastAsia="ja-JP"/>
      <w14:ligatures w14:val="standard"/>
      <w14:stylisticSets>
        <w14:styleSet w14:id="7"/>
      </w14:stylisticSets>
    </w:rPr>
  </w:style>
  <w:style w:type="paragraph" w:styleId="Subtitle">
    <w:name w:val="Subtitle"/>
    <w:basedOn w:val="Normal"/>
    <w:next w:val="Normal"/>
    <w:link w:val="SubtitleChar"/>
    <w:uiPriority w:val="1"/>
    <w:semiHidden/>
    <w:qFormat/>
    <w:rsid w:val="00EE2053"/>
    <w:pPr>
      <w:numPr>
        <w:ilvl w:val="1"/>
      </w:numPr>
      <w:spacing w:after="0" w:line="240" w:lineRule="auto"/>
      <w:ind w:left="720" w:right="720"/>
    </w:pPr>
    <w:rPr>
      <w:caps/>
      <w:color w:val="404040" w:themeColor="text1" w:themeTint="BF"/>
      <w:kern w:val="2"/>
      <w:szCs w:val="20"/>
      <w:lang w:eastAsia="ja-JP"/>
      <w14:ligatures w14:val="standard"/>
    </w:rPr>
  </w:style>
  <w:style w:type="character" w:customStyle="1" w:styleId="SubtitleChar">
    <w:name w:val="Subtitle Char"/>
    <w:basedOn w:val="DefaultParagraphFont"/>
    <w:link w:val="Subtitle"/>
    <w:uiPriority w:val="1"/>
    <w:semiHidden/>
    <w:rsid w:val="003C0DAD"/>
    <w:rPr>
      <w:caps/>
      <w:color w:val="404040" w:themeColor="text1" w:themeTint="BF"/>
      <w:kern w:val="2"/>
      <w:szCs w:val="20"/>
      <w:lang w:eastAsia="ja-JP"/>
      <w14:ligatures w14:val="standard"/>
    </w:rPr>
  </w:style>
  <w:style w:type="paragraph" w:styleId="Title">
    <w:name w:val="Title"/>
    <w:basedOn w:val="Normal"/>
    <w:next w:val="Normal"/>
    <w:link w:val="TitleChar"/>
    <w:uiPriority w:val="1"/>
    <w:qFormat/>
    <w:rsid w:val="0048018E"/>
    <w:pPr>
      <w:spacing w:before="440" w:after="340" w:line="228" w:lineRule="auto"/>
      <w:ind w:left="720" w:right="720"/>
      <w:contextualSpacing/>
    </w:pPr>
    <w:rPr>
      <w:rFonts w:asciiTheme="majorHAnsi" w:eastAsiaTheme="majorEastAsia" w:hAnsiTheme="majorHAnsi" w:cstheme="majorBidi"/>
      <w:b/>
      <w:caps/>
      <w:kern w:val="28"/>
      <w:sz w:val="36"/>
      <w:szCs w:val="20"/>
      <w:lang w:eastAsia="ja-JP"/>
      <w14:ligatures w14:val="standard"/>
      <w14:stylisticSets>
        <w14:styleSet w14:id="7"/>
      </w14:stylisticSets>
    </w:rPr>
  </w:style>
  <w:style w:type="character" w:customStyle="1" w:styleId="TitleChar">
    <w:name w:val="Title Char"/>
    <w:basedOn w:val="DefaultParagraphFont"/>
    <w:link w:val="Title"/>
    <w:uiPriority w:val="1"/>
    <w:rsid w:val="0048018E"/>
    <w:rPr>
      <w:rFonts w:asciiTheme="majorHAnsi" w:eastAsiaTheme="majorEastAsia" w:hAnsiTheme="majorHAnsi" w:cstheme="majorBidi"/>
      <w:b/>
      <w:caps/>
      <w:kern w:val="28"/>
      <w:sz w:val="36"/>
      <w:szCs w:val="20"/>
      <w:lang w:eastAsia="ja-JP"/>
      <w14:ligatures w14:val="standard"/>
      <w14:stylisticSets>
        <w14:styleSet w14:id="7"/>
      </w14:stylisticSets>
    </w:rPr>
  </w:style>
  <w:style w:type="paragraph" w:styleId="Date">
    <w:name w:val="Date"/>
    <w:basedOn w:val="Normal"/>
    <w:next w:val="Normal"/>
    <w:link w:val="DateChar"/>
    <w:uiPriority w:val="2"/>
    <w:semiHidden/>
    <w:qFormat/>
    <w:rsid w:val="00EE2053"/>
    <w:pPr>
      <w:spacing w:after="840" w:line="240" w:lineRule="auto"/>
      <w:ind w:left="720" w:right="720"/>
    </w:pPr>
    <w:rPr>
      <w:caps/>
      <w:color w:val="404040" w:themeColor="text1" w:themeTint="BF"/>
      <w:kern w:val="2"/>
      <w:szCs w:val="20"/>
      <w:lang w:eastAsia="ja-JP"/>
      <w14:ligatures w14:val="standard"/>
    </w:rPr>
  </w:style>
  <w:style w:type="character" w:customStyle="1" w:styleId="DateChar">
    <w:name w:val="Date Char"/>
    <w:basedOn w:val="DefaultParagraphFont"/>
    <w:link w:val="Date"/>
    <w:uiPriority w:val="2"/>
    <w:semiHidden/>
    <w:rsid w:val="003C0DAD"/>
    <w:rPr>
      <w:caps/>
      <w:color w:val="404040" w:themeColor="text1" w:themeTint="BF"/>
      <w:kern w:val="2"/>
      <w:szCs w:val="20"/>
      <w:lang w:eastAsia="ja-JP"/>
      <w14:ligatures w14:val="standard"/>
    </w:rPr>
  </w:style>
  <w:style w:type="paragraph" w:customStyle="1" w:styleId="MenuItem">
    <w:name w:val="Menu Item"/>
    <w:basedOn w:val="Normal"/>
    <w:uiPriority w:val="2"/>
    <w:qFormat/>
    <w:rsid w:val="001F7A01"/>
    <w:pPr>
      <w:spacing w:after="120" w:line="252" w:lineRule="auto"/>
      <w:ind w:left="1440" w:right="1440"/>
    </w:pPr>
    <w:rPr>
      <w:kern w:val="2"/>
      <w:sz w:val="18"/>
      <w:szCs w:val="20"/>
      <w:lang w:eastAsia="ja-JP"/>
      <w14:ligatures w14:val="standard"/>
    </w:rPr>
  </w:style>
  <w:style w:type="character" w:customStyle="1" w:styleId="Heading2Char">
    <w:name w:val="Heading 2 Char"/>
    <w:basedOn w:val="DefaultParagraphFont"/>
    <w:link w:val="Heading2"/>
    <w:uiPriority w:val="9"/>
    <w:semiHidden/>
    <w:rsid w:val="003C0DAD"/>
    <w:rPr>
      <w:rFonts w:asciiTheme="majorHAnsi" w:hAnsiTheme="majorHAnsi"/>
      <w:b/>
      <w:sz w:val="28"/>
      <w:szCs w:val="24"/>
    </w:rPr>
  </w:style>
  <w:style w:type="paragraph" w:styleId="Header">
    <w:name w:val="header"/>
    <w:basedOn w:val="Normal"/>
    <w:link w:val="HeaderChar"/>
    <w:uiPriority w:val="99"/>
    <w:semiHidden/>
    <w:rsid w:val="00AD144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C0DAD"/>
  </w:style>
  <w:style w:type="paragraph" w:styleId="Footer">
    <w:name w:val="footer"/>
    <w:basedOn w:val="Normal"/>
    <w:link w:val="FooterChar"/>
    <w:uiPriority w:val="99"/>
    <w:semiHidden/>
    <w:rsid w:val="00AD144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C0DAD"/>
  </w:style>
  <w:style w:type="character" w:styleId="PlaceholderText">
    <w:name w:val="Placeholder Text"/>
    <w:basedOn w:val="DefaultParagraphFont"/>
    <w:uiPriority w:val="99"/>
    <w:semiHidden/>
    <w:rsid w:val="00E31C07"/>
    <w:rPr>
      <w:color w:val="808080"/>
    </w:rPr>
  </w:style>
  <w:style w:type="character" w:customStyle="1" w:styleId="Heading3Char">
    <w:name w:val="Heading 3 Char"/>
    <w:basedOn w:val="DefaultParagraphFont"/>
    <w:link w:val="Heading3"/>
    <w:uiPriority w:val="9"/>
    <w:semiHidden/>
    <w:rsid w:val="001F7A01"/>
    <w:rPr>
      <w:rFonts w:asciiTheme="majorHAnsi" w:eastAsiaTheme="majorEastAsia" w:hAnsiTheme="majorHAnsi" w:cstheme="majorBidi"/>
      <w:color w:val="F1937A" w:themeColor="accent1" w:themeTint="99"/>
      <w:sz w:val="24"/>
      <w:szCs w:val="24"/>
    </w:rPr>
  </w:style>
  <w:style w:type="character" w:customStyle="1" w:styleId="Heading4Char">
    <w:name w:val="Heading 4 Char"/>
    <w:basedOn w:val="DefaultParagraphFont"/>
    <w:link w:val="Heading4"/>
    <w:uiPriority w:val="9"/>
    <w:semiHidden/>
    <w:rsid w:val="001F7A01"/>
    <w:rPr>
      <w:rFonts w:asciiTheme="majorHAnsi" w:eastAsiaTheme="majorEastAsia" w:hAnsiTheme="majorHAnsi" w:cstheme="majorBidi"/>
      <w:i/>
      <w:iCs/>
      <w:color w:val="F1937A" w:themeColor="accent1" w:themeTint="99"/>
    </w:rPr>
  </w:style>
  <w:style w:type="character" w:customStyle="1" w:styleId="Heading5Char">
    <w:name w:val="Heading 5 Char"/>
    <w:basedOn w:val="DefaultParagraphFont"/>
    <w:link w:val="Heading5"/>
    <w:uiPriority w:val="9"/>
    <w:semiHidden/>
    <w:rsid w:val="001F7A01"/>
    <w:rPr>
      <w:rFonts w:asciiTheme="majorHAnsi" w:eastAsiaTheme="majorEastAsia" w:hAnsiTheme="majorHAnsi" w:cstheme="majorBidi"/>
      <w:color w:val="F1937A" w:themeColor="accent1" w:themeTint="99"/>
    </w:rPr>
  </w:style>
  <w:style w:type="character" w:customStyle="1" w:styleId="Heading6Char">
    <w:name w:val="Heading 6 Char"/>
    <w:basedOn w:val="DefaultParagraphFont"/>
    <w:link w:val="Heading6"/>
    <w:uiPriority w:val="9"/>
    <w:semiHidden/>
    <w:rsid w:val="001F7A01"/>
    <w:rPr>
      <w:rFonts w:asciiTheme="majorHAnsi" w:eastAsiaTheme="majorEastAsia" w:hAnsiTheme="majorHAnsi" w:cstheme="majorBidi"/>
      <w:color w:val="F1937A" w:themeColor="accent1" w:themeTint="99"/>
    </w:rPr>
  </w:style>
  <w:style w:type="character" w:customStyle="1" w:styleId="Heading7Char">
    <w:name w:val="Heading 7 Char"/>
    <w:basedOn w:val="DefaultParagraphFont"/>
    <w:link w:val="Heading7"/>
    <w:uiPriority w:val="9"/>
    <w:semiHidden/>
    <w:rsid w:val="001F7A01"/>
    <w:rPr>
      <w:rFonts w:asciiTheme="majorHAnsi" w:eastAsiaTheme="majorEastAsia" w:hAnsiTheme="majorHAnsi" w:cstheme="majorBidi"/>
      <w:i/>
      <w:iCs/>
      <w:color w:val="F1937A" w:themeColor="accent1" w:themeTint="99"/>
    </w:rPr>
  </w:style>
  <w:style w:type="character" w:customStyle="1" w:styleId="Heading8Char">
    <w:name w:val="Heading 8 Char"/>
    <w:basedOn w:val="DefaultParagraphFont"/>
    <w:link w:val="Heading8"/>
    <w:uiPriority w:val="9"/>
    <w:semiHidden/>
    <w:rsid w:val="001F7A01"/>
    <w:rPr>
      <w:rFonts w:asciiTheme="majorHAnsi" w:eastAsiaTheme="majorEastAsia" w:hAnsiTheme="majorHAnsi" w:cstheme="majorBidi"/>
      <w:sz w:val="21"/>
      <w:szCs w:val="21"/>
    </w:rPr>
  </w:style>
  <w:style w:type="character" w:customStyle="1" w:styleId="Heading9Char">
    <w:name w:val="Heading 9 Char"/>
    <w:basedOn w:val="DefaultParagraphFont"/>
    <w:link w:val="Heading9"/>
    <w:uiPriority w:val="9"/>
    <w:semiHidden/>
    <w:rsid w:val="001F7A01"/>
    <w:rPr>
      <w:rFonts w:asciiTheme="majorHAnsi" w:eastAsiaTheme="majorEastAsia" w:hAnsiTheme="majorHAnsi" w:cstheme="majorBidi"/>
      <w:i/>
      <w:iCs/>
      <w:sz w:val="21"/>
      <w:szCs w:val="21"/>
    </w:rPr>
  </w:style>
  <w:style w:type="character" w:styleId="SubtleEmphasis">
    <w:name w:val="Subtle Emphasis"/>
    <w:basedOn w:val="DefaultParagraphFont"/>
    <w:uiPriority w:val="19"/>
    <w:semiHidden/>
    <w:unhideWhenUsed/>
    <w:qFormat/>
    <w:rsid w:val="001F7A01"/>
    <w:rPr>
      <w:i/>
      <w:iCs/>
      <w:color w:val="auto"/>
    </w:rPr>
  </w:style>
  <w:style w:type="character" w:styleId="IntenseEmphasis">
    <w:name w:val="Intense Emphasis"/>
    <w:basedOn w:val="DefaultParagraphFont"/>
    <w:uiPriority w:val="21"/>
    <w:semiHidden/>
    <w:unhideWhenUsed/>
    <w:qFormat/>
    <w:rsid w:val="001F7A01"/>
    <w:rPr>
      <w:i/>
      <w:iCs/>
      <w:color w:val="F1937A" w:themeColor="accent1" w:themeTint="99"/>
    </w:rPr>
  </w:style>
  <w:style w:type="paragraph" w:styleId="Quote">
    <w:name w:val="Quote"/>
    <w:basedOn w:val="Normal"/>
    <w:next w:val="Normal"/>
    <w:link w:val="QuoteChar"/>
    <w:uiPriority w:val="29"/>
    <w:semiHidden/>
    <w:unhideWhenUsed/>
    <w:qFormat/>
    <w:rsid w:val="001F7A01"/>
    <w:pPr>
      <w:spacing w:before="200"/>
      <w:ind w:left="864" w:right="864"/>
    </w:pPr>
    <w:rPr>
      <w:i/>
      <w:iCs/>
    </w:rPr>
  </w:style>
  <w:style w:type="character" w:customStyle="1" w:styleId="QuoteChar">
    <w:name w:val="Quote Char"/>
    <w:basedOn w:val="DefaultParagraphFont"/>
    <w:link w:val="Quote"/>
    <w:uiPriority w:val="29"/>
    <w:semiHidden/>
    <w:rsid w:val="001F7A01"/>
    <w:rPr>
      <w:i/>
      <w:iCs/>
    </w:rPr>
  </w:style>
  <w:style w:type="paragraph" w:styleId="IntenseQuote">
    <w:name w:val="Intense Quote"/>
    <w:basedOn w:val="Normal"/>
    <w:next w:val="Normal"/>
    <w:link w:val="IntenseQuoteChar"/>
    <w:uiPriority w:val="30"/>
    <w:semiHidden/>
    <w:unhideWhenUsed/>
    <w:qFormat/>
    <w:rsid w:val="001F7A01"/>
    <w:pPr>
      <w:pBdr>
        <w:top w:val="single" w:sz="4" w:space="10" w:color="F1937A" w:themeColor="accent1" w:themeTint="99"/>
        <w:bottom w:val="single" w:sz="4" w:space="10" w:color="F1937A" w:themeColor="accent1" w:themeTint="99"/>
      </w:pBdr>
      <w:spacing w:before="360" w:after="360"/>
      <w:ind w:left="864" w:right="864"/>
    </w:pPr>
    <w:rPr>
      <w:i/>
      <w:iCs/>
      <w:color w:val="F1937A" w:themeColor="accent1" w:themeTint="99"/>
    </w:rPr>
  </w:style>
  <w:style w:type="character" w:customStyle="1" w:styleId="IntenseQuoteChar">
    <w:name w:val="Intense Quote Char"/>
    <w:basedOn w:val="DefaultParagraphFont"/>
    <w:link w:val="IntenseQuote"/>
    <w:uiPriority w:val="30"/>
    <w:semiHidden/>
    <w:rsid w:val="001F7A01"/>
    <w:rPr>
      <w:i/>
      <w:iCs/>
      <w:color w:val="F1937A" w:themeColor="accent1" w:themeTint="99"/>
    </w:rPr>
  </w:style>
  <w:style w:type="character" w:styleId="SubtleReference">
    <w:name w:val="Subtle Reference"/>
    <w:basedOn w:val="DefaultParagraphFont"/>
    <w:uiPriority w:val="31"/>
    <w:semiHidden/>
    <w:unhideWhenUsed/>
    <w:qFormat/>
    <w:rsid w:val="001F7A01"/>
    <w:rPr>
      <w:caps w:val="0"/>
      <w:smallCaps/>
      <w:color w:val="auto"/>
    </w:rPr>
  </w:style>
  <w:style w:type="character" w:styleId="IntenseReference">
    <w:name w:val="Intense Reference"/>
    <w:basedOn w:val="DefaultParagraphFont"/>
    <w:uiPriority w:val="32"/>
    <w:semiHidden/>
    <w:unhideWhenUsed/>
    <w:qFormat/>
    <w:rsid w:val="001F7A01"/>
    <w:rPr>
      <w:b/>
      <w:bCs/>
      <w:caps w:val="0"/>
      <w:smallCaps/>
      <w:color w:val="F1937A" w:themeColor="accent1" w:themeTint="99"/>
      <w:spacing w:val="5"/>
    </w:rPr>
  </w:style>
  <w:style w:type="paragraph" w:styleId="TOCHeading">
    <w:name w:val="TOC Heading"/>
    <w:basedOn w:val="Heading1"/>
    <w:next w:val="Normal"/>
    <w:uiPriority w:val="39"/>
    <w:semiHidden/>
    <w:unhideWhenUsed/>
    <w:qFormat/>
    <w:rsid w:val="001F7A01"/>
    <w:pPr>
      <w:keepNext/>
      <w:keepLines/>
      <w:framePr w:wrap="around"/>
      <w:spacing w:before="240" w:after="0"/>
      <w:outlineLvl w:val="9"/>
    </w:pPr>
    <w:rPr>
      <w:b w:val="0"/>
      <w:color w:val="F1937A" w:themeColor="accent1" w:themeTint="99"/>
      <w:sz w:val="32"/>
      <w:szCs w:val="32"/>
    </w:rPr>
  </w:style>
  <w:style w:type="paragraph" w:styleId="BlockText">
    <w:name w:val="Block Text"/>
    <w:basedOn w:val="Normal"/>
    <w:uiPriority w:val="99"/>
    <w:semiHidden/>
    <w:unhideWhenUsed/>
    <w:rsid w:val="001F7A01"/>
    <w:pPr>
      <w:pBdr>
        <w:top w:val="single" w:sz="2" w:space="10" w:color="F1937A" w:themeColor="accent1" w:themeTint="99"/>
        <w:left w:val="single" w:sz="2" w:space="10" w:color="F1937A" w:themeColor="accent1" w:themeTint="99"/>
        <w:bottom w:val="single" w:sz="2" w:space="10" w:color="F1937A" w:themeColor="accent1" w:themeTint="99"/>
        <w:right w:val="single" w:sz="2" w:space="10" w:color="F1937A" w:themeColor="accent1" w:themeTint="99"/>
      </w:pBdr>
      <w:ind w:left="1152" w:right="1152"/>
    </w:pPr>
    <w:rPr>
      <w:rFonts w:eastAsiaTheme="minorEastAsia"/>
      <w:i/>
      <w:iCs/>
      <w:color w:val="F1937A" w:themeColor="accent1" w:themeTint="99"/>
    </w:rPr>
  </w:style>
  <w:style w:type="paragraph" w:styleId="CommentText">
    <w:name w:val="annotation text"/>
    <w:basedOn w:val="Normal"/>
    <w:link w:val="CommentTextChar"/>
    <w:uiPriority w:val="99"/>
    <w:semiHidden/>
    <w:unhideWhenUsed/>
    <w:rsid w:val="001F7A01"/>
    <w:pPr>
      <w:spacing w:line="240" w:lineRule="auto"/>
    </w:pPr>
    <w:rPr>
      <w:sz w:val="20"/>
      <w:szCs w:val="20"/>
    </w:rPr>
  </w:style>
  <w:style w:type="character" w:customStyle="1" w:styleId="CommentTextChar">
    <w:name w:val="Comment Text Char"/>
    <w:basedOn w:val="DefaultParagraphFont"/>
    <w:link w:val="CommentText"/>
    <w:uiPriority w:val="99"/>
    <w:semiHidden/>
    <w:rsid w:val="001F7A01"/>
    <w:rPr>
      <w:color w:val="FFFFFF" w:themeColor="background1"/>
      <w:sz w:val="20"/>
      <w:szCs w:val="20"/>
    </w:rPr>
  </w:style>
  <w:style w:type="character" w:styleId="FollowedHyperlink">
    <w:name w:val="FollowedHyperlink"/>
    <w:basedOn w:val="DefaultParagraphFont"/>
    <w:uiPriority w:val="99"/>
    <w:semiHidden/>
    <w:unhideWhenUsed/>
    <w:rsid w:val="001F7A01"/>
    <w:rPr>
      <w:color w:val="auto"/>
      <w:u w:val="single"/>
    </w:rPr>
  </w:style>
  <w:style w:type="table" w:styleId="PlainTable5">
    <w:name w:val="Plain Table 5"/>
    <w:basedOn w:val="TableNormal"/>
    <w:uiPriority w:val="45"/>
    <w:rsid w:val="00DB399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D80B50"/>
    <w:pPr>
      <w:spacing w:after="0" w:line="240" w:lineRule="auto"/>
    </w:pPr>
    <w:tblPr>
      <w:tblStyleRowBandSize w:val="1"/>
      <w:tblStyleColBandSize w:val="1"/>
      <w:tblBorders>
        <w:top w:val="single" w:sz="4" w:space="0" w:color="F5B7A6" w:themeColor="accent1" w:themeTint="66"/>
        <w:left w:val="single" w:sz="4" w:space="0" w:color="F5B7A6" w:themeColor="accent1" w:themeTint="66"/>
        <w:bottom w:val="single" w:sz="4" w:space="0" w:color="F5B7A6" w:themeColor="accent1" w:themeTint="66"/>
        <w:right w:val="single" w:sz="4" w:space="0" w:color="F5B7A6" w:themeColor="accent1" w:themeTint="66"/>
        <w:insideH w:val="single" w:sz="4" w:space="0" w:color="F5B7A6" w:themeColor="accent1" w:themeTint="66"/>
        <w:insideV w:val="single" w:sz="4" w:space="0" w:color="F5B7A6" w:themeColor="accent1" w:themeTint="66"/>
      </w:tblBorders>
    </w:tblPr>
    <w:tblStylePr w:type="firstRow">
      <w:rPr>
        <w:b/>
        <w:bCs/>
      </w:rPr>
      <w:tblPr/>
      <w:tcPr>
        <w:tcBorders>
          <w:bottom w:val="single" w:sz="12" w:space="0" w:color="F1937A" w:themeColor="accent1" w:themeTint="99"/>
        </w:tcBorders>
      </w:tcPr>
    </w:tblStylePr>
    <w:tblStylePr w:type="lastRow">
      <w:rPr>
        <w:b/>
        <w:bCs/>
      </w:rPr>
      <w:tblPr/>
      <w:tcPr>
        <w:tcBorders>
          <w:top w:val="double" w:sz="2" w:space="0" w:color="F1937A"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04174D"/>
    <w:pPr>
      <w:spacing w:after="0" w:line="240" w:lineRule="auto"/>
    </w:pPr>
    <w:tblPr>
      <w:tblStyleRowBandSize w:val="1"/>
      <w:tblStyleColBandSize w:val="1"/>
      <w:tblBorders>
        <w:top w:val="single" w:sz="4" w:space="0" w:color="EBB19F" w:themeColor="accent3" w:themeTint="66"/>
        <w:left w:val="single" w:sz="4" w:space="0" w:color="EBB19F" w:themeColor="accent3" w:themeTint="66"/>
        <w:bottom w:val="single" w:sz="4" w:space="0" w:color="EBB19F" w:themeColor="accent3" w:themeTint="66"/>
        <w:right w:val="single" w:sz="4" w:space="0" w:color="EBB19F" w:themeColor="accent3" w:themeTint="66"/>
        <w:insideH w:val="single" w:sz="4" w:space="0" w:color="EBB19F" w:themeColor="accent3" w:themeTint="66"/>
        <w:insideV w:val="single" w:sz="4" w:space="0" w:color="EBB19F" w:themeColor="accent3" w:themeTint="66"/>
      </w:tblBorders>
    </w:tblPr>
    <w:tblStylePr w:type="firstRow">
      <w:rPr>
        <w:b/>
        <w:bCs/>
      </w:rPr>
      <w:tblPr/>
      <w:tcPr>
        <w:tcBorders>
          <w:bottom w:val="single" w:sz="12" w:space="0" w:color="E18A6F" w:themeColor="accent3" w:themeTint="99"/>
        </w:tcBorders>
      </w:tcPr>
    </w:tblStylePr>
    <w:tblStylePr w:type="lastRow">
      <w:rPr>
        <w:b/>
        <w:bCs/>
      </w:rPr>
      <w:tblPr/>
      <w:tcPr>
        <w:tcBorders>
          <w:top w:val="double" w:sz="2" w:space="0" w:color="E18A6F" w:themeColor="accent3"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DB04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structions">
    <w:name w:val="Instructions"/>
    <w:basedOn w:val="Title"/>
    <w:qFormat/>
    <w:rsid w:val="0048018E"/>
    <w:pPr>
      <w:framePr w:hSpace="180" w:wrap="around" w:vAnchor="page" w:hAnchor="page" w:x="875" w:y="2024"/>
      <w:spacing w:line="360" w:lineRule="auto"/>
      <w:ind w:left="-143" w:right="230"/>
    </w:pPr>
    <w:rPr>
      <w:rFonts w:asciiTheme="minorHAnsi" w:eastAsiaTheme="minorHAnsi" w:hAnsiTheme="minorHAnsi" w:cstheme="minorBidi"/>
      <w:caps w:val="0"/>
      <w:color w:val="000000" w:themeColor="text1"/>
      <w:kern w:val="2"/>
      <w:sz w:val="21"/>
      <w:szCs w:val="21"/>
      <w14:stylisticSets/>
    </w:rPr>
  </w:style>
  <w:style w:type="character" w:styleId="Hyperlink">
    <w:name w:val="Hyperlink"/>
    <w:basedOn w:val="DefaultParagraphFont"/>
    <w:uiPriority w:val="99"/>
    <w:unhideWhenUsed/>
    <w:rsid w:val="003C62C5"/>
    <w:rPr>
      <w:color w:val="CC9900" w:themeColor="hyperlink"/>
      <w:u w:val="single"/>
    </w:rPr>
  </w:style>
  <w:style w:type="character" w:styleId="UnresolvedMention">
    <w:name w:val="Unresolved Mention"/>
    <w:basedOn w:val="DefaultParagraphFont"/>
    <w:uiPriority w:val="99"/>
    <w:semiHidden/>
    <w:unhideWhenUsed/>
    <w:rsid w:val="003C62C5"/>
    <w:rPr>
      <w:color w:val="605E5C"/>
      <w:shd w:val="clear" w:color="auto" w:fill="E1DFDD"/>
    </w:rPr>
  </w:style>
  <w:style w:type="paragraph" w:styleId="ListParagraph">
    <w:name w:val="List Paragraph"/>
    <w:basedOn w:val="Normal"/>
    <w:uiPriority w:val="34"/>
    <w:unhideWhenUsed/>
    <w:qFormat/>
    <w:rsid w:val="006A6F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06848">
      <w:bodyDiv w:val="1"/>
      <w:marLeft w:val="0"/>
      <w:marRight w:val="0"/>
      <w:marTop w:val="0"/>
      <w:marBottom w:val="0"/>
      <w:divBdr>
        <w:top w:val="none" w:sz="0" w:space="0" w:color="auto"/>
        <w:left w:val="none" w:sz="0" w:space="0" w:color="auto"/>
        <w:bottom w:val="none" w:sz="0" w:space="0" w:color="auto"/>
        <w:right w:val="none" w:sz="0" w:space="0" w:color="auto"/>
      </w:divBdr>
    </w:div>
    <w:div w:id="273635579">
      <w:bodyDiv w:val="1"/>
      <w:marLeft w:val="0"/>
      <w:marRight w:val="0"/>
      <w:marTop w:val="0"/>
      <w:marBottom w:val="0"/>
      <w:divBdr>
        <w:top w:val="none" w:sz="0" w:space="0" w:color="auto"/>
        <w:left w:val="none" w:sz="0" w:space="0" w:color="auto"/>
        <w:bottom w:val="none" w:sz="0" w:space="0" w:color="auto"/>
        <w:right w:val="none" w:sz="0" w:space="0" w:color="auto"/>
      </w:divBdr>
      <w:divsChild>
        <w:div w:id="1764646622">
          <w:marLeft w:val="0"/>
          <w:marRight w:val="0"/>
          <w:marTop w:val="0"/>
          <w:marBottom w:val="0"/>
          <w:divBdr>
            <w:top w:val="single" w:sz="2" w:space="0" w:color="D9D9E3"/>
            <w:left w:val="single" w:sz="2" w:space="0" w:color="D9D9E3"/>
            <w:bottom w:val="single" w:sz="2" w:space="0" w:color="D9D9E3"/>
            <w:right w:val="single" w:sz="2" w:space="0" w:color="D9D9E3"/>
          </w:divBdr>
          <w:divsChild>
            <w:div w:id="1273199120">
              <w:marLeft w:val="0"/>
              <w:marRight w:val="0"/>
              <w:marTop w:val="0"/>
              <w:marBottom w:val="0"/>
              <w:divBdr>
                <w:top w:val="single" w:sz="2" w:space="0" w:color="D9D9E3"/>
                <w:left w:val="single" w:sz="2" w:space="0" w:color="D9D9E3"/>
                <w:bottom w:val="single" w:sz="2" w:space="0" w:color="D9D9E3"/>
                <w:right w:val="single" w:sz="2" w:space="0" w:color="D9D9E3"/>
              </w:divBdr>
              <w:divsChild>
                <w:div w:id="2039743660">
                  <w:marLeft w:val="0"/>
                  <w:marRight w:val="0"/>
                  <w:marTop w:val="0"/>
                  <w:marBottom w:val="0"/>
                  <w:divBdr>
                    <w:top w:val="single" w:sz="2" w:space="0" w:color="D9D9E3"/>
                    <w:left w:val="single" w:sz="2" w:space="0" w:color="D9D9E3"/>
                    <w:bottom w:val="single" w:sz="2" w:space="0" w:color="D9D9E3"/>
                    <w:right w:val="single" w:sz="2" w:space="0" w:color="D9D9E3"/>
                  </w:divBdr>
                  <w:divsChild>
                    <w:div w:id="1523087041">
                      <w:marLeft w:val="0"/>
                      <w:marRight w:val="0"/>
                      <w:marTop w:val="0"/>
                      <w:marBottom w:val="0"/>
                      <w:divBdr>
                        <w:top w:val="single" w:sz="2" w:space="0" w:color="D9D9E3"/>
                        <w:left w:val="single" w:sz="2" w:space="0" w:color="D9D9E3"/>
                        <w:bottom w:val="single" w:sz="2" w:space="0" w:color="D9D9E3"/>
                        <w:right w:val="single" w:sz="2" w:space="0" w:color="D9D9E3"/>
                      </w:divBdr>
                      <w:divsChild>
                        <w:div w:id="573709059">
                          <w:marLeft w:val="0"/>
                          <w:marRight w:val="0"/>
                          <w:marTop w:val="0"/>
                          <w:marBottom w:val="0"/>
                          <w:divBdr>
                            <w:top w:val="single" w:sz="2" w:space="0" w:color="auto"/>
                            <w:left w:val="single" w:sz="2" w:space="0" w:color="auto"/>
                            <w:bottom w:val="single" w:sz="6" w:space="0" w:color="auto"/>
                            <w:right w:val="single" w:sz="2" w:space="0" w:color="auto"/>
                          </w:divBdr>
                          <w:divsChild>
                            <w:div w:id="789858787">
                              <w:marLeft w:val="0"/>
                              <w:marRight w:val="0"/>
                              <w:marTop w:val="100"/>
                              <w:marBottom w:val="100"/>
                              <w:divBdr>
                                <w:top w:val="single" w:sz="2" w:space="0" w:color="D9D9E3"/>
                                <w:left w:val="single" w:sz="2" w:space="0" w:color="D9D9E3"/>
                                <w:bottom w:val="single" w:sz="2" w:space="0" w:color="D9D9E3"/>
                                <w:right w:val="single" w:sz="2" w:space="0" w:color="D9D9E3"/>
                              </w:divBdr>
                              <w:divsChild>
                                <w:div w:id="617834421">
                                  <w:marLeft w:val="0"/>
                                  <w:marRight w:val="0"/>
                                  <w:marTop w:val="0"/>
                                  <w:marBottom w:val="0"/>
                                  <w:divBdr>
                                    <w:top w:val="single" w:sz="2" w:space="0" w:color="D9D9E3"/>
                                    <w:left w:val="single" w:sz="2" w:space="0" w:color="D9D9E3"/>
                                    <w:bottom w:val="single" w:sz="2" w:space="0" w:color="D9D9E3"/>
                                    <w:right w:val="single" w:sz="2" w:space="0" w:color="D9D9E3"/>
                                  </w:divBdr>
                                  <w:divsChild>
                                    <w:div w:id="775833996">
                                      <w:marLeft w:val="0"/>
                                      <w:marRight w:val="0"/>
                                      <w:marTop w:val="0"/>
                                      <w:marBottom w:val="0"/>
                                      <w:divBdr>
                                        <w:top w:val="single" w:sz="2" w:space="0" w:color="D9D9E3"/>
                                        <w:left w:val="single" w:sz="2" w:space="0" w:color="D9D9E3"/>
                                        <w:bottom w:val="single" w:sz="2" w:space="0" w:color="D9D9E3"/>
                                        <w:right w:val="single" w:sz="2" w:space="0" w:color="D9D9E3"/>
                                      </w:divBdr>
                                      <w:divsChild>
                                        <w:div w:id="718822401">
                                          <w:marLeft w:val="0"/>
                                          <w:marRight w:val="0"/>
                                          <w:marTop w:val="0"/>
                                          <w:marBottom w:val="0"/>
                                          <w:divBdr>
                                            <w:top w:val="single" w:sz="2" w:space="0" w:color="D9D9E3"/>
                                            <w:left w:val="single" w:sz="2" w:space="0" w:color="D9D9E3"/>
                                            <w:bottom w:val="single" w:sz="2" w:space="0" w:color="D9D9E3"/>
                                            <w:right w:val="single" w:sz="2" w:space="0" w:color="D9D9E3"/>
                                          </w:divBdr>
                                          <w:divsChild>
                                            <w:div w:id="1360201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39472887">
          <w:marLeft w:val="0"/>
          <w:marRight w:val="0"/>
          <w:marTop w:val="0"/>
          <w:marBottom w:val="0"/>
          <w:divBdr>
            <w:top w:val="none" w:sz="0" w:space="0" w:color="auto"/>
            <w:left w:val="none" w:sz="0" w:space="0" w:color="auto"/>
            <w:bottom w:val="none" w:sz="0" w:space="0" w:color="auto"/>
            <w:right w:val="none" w:sz="0" w:space="0" w:color="auto"/>
          </w:divBdr>
        </w:div>
      </w:divsChild>
    </w:div>
    <w:div w:id="421420208">
      <w:bodyDiv w:val="1"/>
      <w:marLeft w:val="0"/>
      <w:marRight w:val="0"/>
      <w:marTop w:val="0"/>
      <w:marBottom w:val="0"/>
      <w:divBdr>
        <w:top w:val="none" w:sz="0" w:space="0" w:color="auto"/>
        <w:left w:val="none" w:sz="0" w:space="0" w:color="auto"/>
        <w:bottom w:val="none" w:sz="0" w:space="0" w:color="auto"/>
        <w:right w:val="none" w:sz="0" w:space="0" w:color="auto"/>
      </w:divBdr>
    </w:div>
    <w:div w:id="837771113">
      <w:bodyDiv w:val="1"/>
      <w:marLeft w:val="0"/>
      <w:marRight w:val="0"/>
      <w:marTop w:val="0"/>
      <w:marBottom w:val="0"/>
      <w:divBdr>
        <w:top w:val="none" w:sz="0" w:space="0" w:color="auto"/>
        <w:left w:val="none" w:sz="0" w:space="0" w:color="auto"/>
        <w:bottom w:val="none" w:sz="0" w:space="0" w:color="auto"/>
        <w:right w:val="none" w:sz="0" w:space="0" w:color="auto"/>
      </w:divBdr>
      <w:divsChild>
        <w:div w:id="754589203">
          <w:marLeft w:val="0"/>
          <w:marRight w:val="0"/>
          <w:marTop w:val="0"/>
          <w:marBottom w:val="0"/>
          <w:divBdr>
            <w:top w:val="single" w:sz="2" w:space="0" w:color="D9D9E3"/>
            <w:left w:val="single" w:sz="2" w:space="0" w:color="D9D9E3"/>
            <w:bottom w:val="single" w:sz="2" w:space="0" w:color="D9D9E3"/>
            <w:right w:val="single" w:sz="2" w:space="0" w:color="D9D9E3"/>
          </w:divBdr>
          <w:divsChild>
            <w:div w:id="561840539">
              <w:marLeft w:val="0"/>
              <w:marRight w:val="0"/>
              <w:marTop w:val="0"/>
              <w:marBottom w:val="0"/>
              <w:divBdr>
                <w:top w:val="single" w:sz="2" w:space="0" w:color="D9D9E3"/>
                <w:left w:val="single" w:sz="2" w:space="0" w:color="D9D9E3"/>
                <w:bottom w:val="single" w:sz="2" w:space="0" w:color="D9D9E3"/>
                <w:right w:val="single" w:sz="2" w:space="0" w:color="D9D9E3"/>
              </w:divBdr>
              <w:divsChild>
                <w:div w:id="42101968">
                  <w:marLeft w:val="0"/>
                  <w:marRight w:val="0"/>
                  <w:marTop w:val="0"/>
                  <w:marBottom w:val="0"/>
                  <w:divBdr>
                    <w:top w:val="single" w:sz="2" w:space="0" w:color="D9D9E3"/>
                    <w:left w:val="single" w:sz="2" w:space="0" w:color="D9D9E3"/>
                    <w:bottom w:val="single" w:sz="2" w:space="0" w:color="D9D9E3"/>
                    <w:right w:val="single" w:sz="2" w:space="0" w:color="D9D9E3"/>
                  </w:divBdr>
                  <w:divsChild>
                    <w:div w:id="734009749">
                      <w:marLeft w:val="0"/>
                      <w:marRight w:val="0"/>
                      <w:marTop w:val="0"/>
                      <w:marBottom w:val="0"/>
                      <w:divBdr>
                        <w:top w:val="single" w:sz="2" w:space="0" w:color="D9D9E3"/>
                        <w:left w:val="single" w:sz="2" w:space="0" w:color="D9D9E3"/>
                        <w:bottom w:val="single" w:sz="2" w:space="0" w:color="D9D9E3"/>
                        <w:right w:val="single" w:sz="2" w:space="0" w:color="D9D9E3"/>
                      </w:divBdr>
                      <w:divsChild>
                        <w:div w:id="1221592803">
                          <w:marLeft w:val="0"/>
                          <w:marRight w:val="0"/>
                          <w:marTop w:val="0"/>
                          <w:marBottom w:val="0"/>
                          <w:divBdr>
                            <w:top w:val="single" w:sz="2" w:space="0" w:color="auto"/>
                            <w:left w:val="single" w:sz="2" w:space="0" w:color="auto"/>
                            <w:bottom w:val="single" w:sz="6" w:space="0" w:color="auto"/>
                            <w:right w:val="single" w:sz="2" w:space="0" w:color="auto"/>
                          </w:divBdr>
                          <w:divsChild>
                            <w:div w:id="173619947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479933">
                                  <w:marLeft w:val="0"/>
                                  <w:marRight w:val="0"/>
                                  <w:marTop w:val="0"/>
                                  <w:marBottom w:val="0"/>
                                  <w:divBdr>
                                    <w:top w:val="single" w:sz="2" w:space="0" w:color="D9D9E3"/>
                                    <w:left w:val="single" w:sz="2" w:space="0" w:color="D9D9E3"/>
                                    <w:bottom w:val="single" w:sz="2" w:space="0" w:color="D9D9E3"/>
                                    <w:right w:val="single" w:sz="2" w:space="0" w:color="D9D9E3"/>
                                  </w:divBdr>
                                  <w:divsChild>
                                    <w:div w:id="278491017">
                                      <w:marLeft w:val="0"/>
                                      <w:marRight w:val="0"/>
                                      <w:marTop w:val="0"/>
                                      <w:marBottom w:val="0"/>
                                      <w:divBdr>
                                        <w:top w:val="single" w:sz="2" w:space="0" w:color="D9D9E3"/>
                                        <w:left w:val="single" w:sz="2" w:space="0" w:color="D9D9E3"/>
                                        <w:bottom w:val="single" w:sz="2" w:space="0" w:color="D9D9E3"/>
                                        <w:right w:val="single" w:sz="2" w:space="0" w:color="D9D9E3"/>
                                      </w:divBdr>
                                      <w:divsChild>
                                        <w:div w:id="925262692">
                                          <w:marLeft w:val="0"/>
                                          <w:marRight w:val="0"/>
                                          <w:marTop w:val="0"/>
                                          <w:marBottom w:val="0"/>
                                          <w:divBdr>
                                            <w:top w:val="single" w:sz="2" w:space="0" w:color="D9D9E3"/>
                                            <w:left w:val="single" w:sz="2" w:space="0" w:color="D9D9E3"/>
                                            <w:bottom w:val="single" w:sz="2" w:space="0" w:color="D9D9E3"/>
                                            <w:right w:val="single" w:sz="2" w:space="0" w:color="D9D9E3"/>
                                          </w:divBdr>
                                          <w:divsChild>
                                            <w:div w:id="156579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2010421">
          <w:marLeft w:val="0"/>
          <w:marRight w:val="0"/>
          <w:marTop w:val="0"/>
          <w:marBottom w:val="0"/>
          <w:divBdr>
            <w:top w:val="none" w:sz="0" w:space="0" w:color="auto"/>
            <w:left w:val="none" w:sz="0" w:space="0" w:color="auto"/>
            <w:bottom w:val="none" w:sz="0" w:space="0" w:color="auto"/>
            <w:right w:val="none" w:sz="0" w:space="0" w:color="auto"/>
          </w:divBdr>
        </w:div>
      </w:divsChild>
    </w:div>
    <w:div w:id="1270506507">
      <w:bodyDiv w:val="1"/>
      <w:marLeft w:val="0"/>
      <w:marRight w:val="0"/>
      <w:marTop w:val="0"/>
      <w:marBottom w:val="0"/>
      <w:divBdr>
        <w:top w:val="none" w:sz="0" w:space="0" w:color="auto"/>
        <w:left w:val="none" w:sz="0" w:space="0" w:color="auto"/>
        <w:bottom w:val="none" w:sz="0" w:space="0" w:color="auto"/>
        <w:right w:val="none" w:sz="0" w:space="0" w:color="auto"/>
      </w:divBdr>
    </w:div>
    <w:div w:id="1450589510">
      <w:bodyDiv w:val="1"/>
      <w:marLeft w:val="0"/>
      <w:marRight w:val="0"/>
      <w:marTop w:val="0"/>
      <w:marBottom w:val="0"/>
      <w:divBdr>
        <w:top w:val="none" w:sz="0" w:space="0" w:color="auto"/>
        <w:left w:val="none" w:sz="0" w:space="0" w:color="auto"/>
        <w:bottom w:val="none" w:sz="0" w:space="0" w:color="auto"/>
        <w:right w:val="none" w:sz="0" w:space="0" w:color="auto"/>
      </w:divBdr>
      <w:divsChild>
        <w:div w:id="103154157">
          <w:marLeft w:val="0"/>
          <w:marRight w:val="0"/>
          <w:marTop w:val="0"/>
          <w:marBottom w:val="0"/>
          <w:divBdr>
            <w:top w:val="single" w:sz="2" w:space="0" w:color="D9D9E3"/>
            <w:left w:val="single" w:sz="2" w:space="0" w:color="D9D9E3"/>
            <w:bottom w:val="single" w:sz="2" w:space="0" w:color="D9D9E3"/>
            <w:right w:val="single" w:sz="2" w:space="0" w:color="D9D9E3"/>
          </w:divBdr>
          <w:divsChild>
            <w:div w:id="1508246602">
              <w:marLeft w:val="0"/>
              <w:marRight w:val="0"/>
              <w:marTop w:val="0"/>
              <w:marBottom w:val="0"/>
              <w:divBdr>
                <w:top w:val="single" w:sz="2" w:space="0" w:color="D9D9E3"/>
                <w:left w:val="single" w:sz="2" w:space="0" w:color="D9D9E3"/>
                <w:bottom w:val="single" w:sz="2" w:space="0" w:color="D9D9E3"/>
                <w:right w:val="single" w:sz="2" w:space="0" w:color="D9D9E3"/>
              </w:divBdr>
              <w:divsChild>
                <w:div w:id="1476682364">
                  <w:marLeft w:val="0"/>
                  <w:marRight w:val="0"/>
                  <w:marTop w:val="0"/>
                  <w:marBottom w:val="0"/>
                  <w:divBdr>
                    <w:top w:val="single" w:sz="2" w:space="0" w:color="D9D9E3"/>
                    <w:left w:val="single" w:sz="2" w:space="0" w:color="D9D9E3"/>
                    <w:bottom w:val="single" w:sz="2" w:space="0" w:color="D9D9E3"/>
                    <w:right w:val="single" w:sz="2" w:space="0" w:color="D9D9E3"/>
                  </w:divBdr>
                  <w:divsChild>
                    <w:div w:id="40063151">
                      <w:marLeft w:val="0"/>
                      <w:marRight w:val="0"/>
                      <w:marTop w:val="0"/>
                      <w:marBottom w:val="0"/>
                      <w:divBdr>
                        <w:top w:val="single" w:sz="2" w:space="0" w:color="D9D9E3"/>
                        <w:left w:val="single" w:sz="2" w:space="0" w:color="D9D9E3"/>
                        <w:bottom w:val="single" w:sz="2" w:space="0" w:color="D9D9E3"/>
                        <w:right w:val="single" w:sz="2" w:space="0" w:color="D9D9E3"/>
                      </w:divBdr>
                      <w:divsChild>
                        <w:div w:id="1667782705">
                          <w:marLeft w:val="0"/>
                          <w:marRight w:val="0"/>
                          <w:marTop w:val="0"/>
                          <w:marBottom w:val="0"/>
                          <w:divBdr>
                            <w:top w:val="single" w:sz="2" w:space="0" w:color="auto"/>
                            <w:left w:val="single" w:sz="2" w:space="0" w:color="auto"/>
                            <w:bottom w:val="single" w:sz="6" w:space="0" w:color="auto"/>
                            <w:right w:val="single" w:sz="2" w:space="0" w:color="auto"/>
                          </w:divBdr>
                          <w:divsChild>
                            <w:div w:id="13667106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094272">
                                  <w:marLeft w:val="0"/>
                                  <w:marRight w:val="0"/>
                                  <w:marTop w:val="0"/>
                                  <w:marBottom w:val="0"/>
                                  <w:divBdr>
                                    <w:top w:val="single" w:sz="2" w:space="0" w:color="D9D9E3"/>
                                    <w:left w:val="single" w:sz="2" w:space="0" w:color="D9D9E3"/>
                                    <w:bottom w:val="single" w:sz="2" w:space="0" w:color="D9D9E3"/>
                                    <w:right w:val="single" w:sz="2" w:space="0" w:color="D9D9E3"/>
                                  </w:divBdr>
                                  <w:divsChild>
                                    <w:div w:id="858159548">
                                      <w:marLeft w:val="0"/>
                                      <w:marRight w:val="0"/>
                                      <w:marTop w:val="0"/>
                                      <w:marBottom w:val="0"/>
                                      <w:divBdr>
                                        <w:top w:val="single" w:sz="2" w:space="0" w:color="D9D9E3"/>
                                        <w:left w:val="single" w:sz="2" w:space="0" w:color="D9D9E3"/>
                                        <w:bottom w:val="single" w:sz="2" w:space="0" w:color="D9D9E3"/>
                                        <w:right w:val="single" w:sz="2" w:space="0" w:color="D9D9E3"/>
                                      </w:divBdr>
                                      <w:divsChild>
                                        <w:div w:id="705062196">
                                          <w:marLeft w:val="0"/>
                                          <w:marRight w:val="0"/>
                                          <w:marTop w:val="0"/>
                                          <w:marBottom w:val="0"/>
                                          <w:divBdr>
                                            <w:top w:val="single" w:sz="2" w:space="0" w:color="D9D9E3"/>
                                            <w:left w:val="single" w:sz="2" w:space="0" w:color="D9D9E3"/>
                                            <w:bottom w:val="single" w:sz="2" w:space="0" w:color="D9D9E3"/>
                                            <w:right w:val="single" w:sz="2" w:space="0" w:color="D9D9E3"/>
                                          </w:divBdr>
                                          <w:divsChild>
                                            <w:div w:id="892346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0678621">
          <w:marLeft w:val="0"/>
          <w:marRight w:val="0"/>
          <w:marTop w:val="0"/>
          <w:marBottom w:val="0"/>
          <w:divBdr>
            <w:top w:val="none" w:sz="0" w:space="0" w:color="auto"/>
            <w:left w:val="none" w:sz="0" w:space="0" w:color="auto"/>
            <w:bottom w:val="none" w:sz="0" w:space="0" w:color="auto"/>
            <w:right w:val="none" w:sz="0" w:space="0" w:color="auto"/>
          </w:divBdr>
        </w:div>
      </w:divsChild>
    </w:div>
    <w:div w:id="1525366687">
      <w:bodyDiv w:val="1"/>
      <w:marLeft w:val="0"/>
      <w:marRight w:val="0"/>
      <w:marTop w:val="0"/>
      <w:marBottom w:val="0"/>
      <w:divBdr>
        <w:top w:val="none" w:sz="0" w:space="0" w:color="auto"/>
        <w:left w:val="none" w:sz="0" w:space="0" w:color="auto"/>
        <w:bottom w:val="none" w:sz="0" w:space="0" w:color="auto"/>
        <w:right w:val="none" w:sz="0" w:space="0" w:color="auto"/>
      </w:divBdr>
      <w:divsChild>
        <w:div w:id="1043750300">
          <w:marLeft w:val="0"/>
          <w:marRight w:val="0"/>
          <w:marTop w:val="0"/>
          <w:marBottom w:val="0"/>
          <w:divBdr>
            <w:top w:val="single" w:sz="2" w:space="0" w:color="D9D9E3"/>
            <w:left w:val="single" w:sz="2" w:space="0" w:color="D9D9E3"/>
            <w:bottom w:val="single" w:sz="2" w:space="0" w:color="D9D9E3"/>
            <w:right w:val="single" w:sz="2" w:space="0" w:color="D9D9E3"/>
          </w:divBdr>
          <w:divsChild>
            <w:div w:id="387269181">
              <w:marLeft w:val="0"/>
              <w:marRight w:val="0"/>
              <w:marTop w:val="0"/>
              <w:marBottom w:val="0"/>
              <w:divBdr>
                <w:top w:val="single" w:sz="2" w:space="0" w:color="D9D9E3"/>
                <w:left w:val="single" w:sz="2" w:space="0" w:color="D9D9E3"/>
                <w:bottom w:val="single" w:sz="2" w:space="0" w:color="D9D9E3"/>
                <w:right w:val="single" w:sz="2" w:space="0" w:color="D9D9E3"/>
              </w:divBdr>
              <w:divsChild>
                <w:div w:id="1323242388">
                  <w:marLeft w:val="0"/>
                  <w:marRight w:val="0"/>
                  <w:marTop w:val="0"/>
                  <w:marBottom w:val="0"/>
                  <w:divBdr>
                    <w:top w:val="single" w:sz="2" w:space="0" w:color="D9D9E3"/>
                    <w:left w:val="single" w:sz="2" w:space="0" w:color="D9D9E3"/>
                    <w:bottom w:val="single" w:sz="2" w:space="0" w:color="D9D9E3"/>
                    <w:right w:val="single" w:sz="2" w:space="0" w:color="D9D9E3"/>
                  </w:divBdr>
                  <w:divsChild>
                    <w:div w:id="1917667098">
                      <w:marLeft w:val="0"/>
                      <w:marRight w:val="0"/>
                      <w:marTop w:val="0"/>
                      <w:marBottom w:val="0"/>
                      <w:divBdr>
                        <w:top w:val="single" w:sz="2" w:space="0" w:color="D9D9E3"/>
                        <w:left w:val="single" w:sz="2" w:space="0" w:color="D9D9E3"/>
                        <w:bottom w:val="single" w:sz="2" w:space="0" w:color="D9D9E3"/>
                        <w:right w:val="single" w:sz="2" w:space="0" w:color="D9D9E3"/>
                      </w:divBdr>
                      <w:divsChild>
                        <w:div w:id="315110813">
                          <w:marLeft w:val="0"/>
                          <w:marRight w:val="0"/>
                          <w:marTop w:val="0"/>
                          <w:marBottom w:val="0"/>
                          <w:divBdr>
                            <w:top w:val="single" w:sz="2" w:space="0" w:color="auto"/>
                            <w:left w:val="single" w:sz="2" w:space="0" w:color="auto"/>
                            <w:bottom w:val="single" w:sz="6" w:space="0" w:color="auto"/>
                            <w:right w:val="single" w:sz="2" w:space="0" w:color="auto"/>
                          </w:divBdr>
                          <w:divsChild>
                            <w:div w:id="19152383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217339">
                                  <w:marLeft w:val="0"/>
                                  <w:marRight w:val="0"/>
                                  <w:marTop w:val="0"/>
                                  <w:marBottom w:val="0"/>
                                  <w:divBdr>
                                    <w:top w:val="single" w:sz="2" w:space="0" w:color="D9D9E3"/>
                                    <w:left w:val="single" w:sz="2" w:space="0" w:color="D9D9E3"/>
                                    <w:bottom w:val="single" w:sz="2" w:space="0" w:color="D9D9E3"/>
                                    <w:right w:val="single" w:sz="2" w:space="0" w:color="D9D9E3"/>
                                  </w:divBdr>
                                  <w:divsChild>
                                    <w:div w:id="1880236687">
                                      <w:marLeft w:val="0"/>
                                      <w:marRight w:val="0"/>
                                      <w:marTop w:val="0"/>
                                      <w:marBottom w:val="0"/>
                                      <w:divBdr>
                                        <w:top w:val="single" w:sz="2" w:space="0" w:color="D9D9E3"/>
                                        <w:left w:val="single" w:sz="2" w:space="0" w:color="D9D9E3"/>
                                        <w:bottom w:val="single" w:sz="2" w:space="0" w:color="D9D9E3"/>
                                        <w:right w:val="single" w:sz="2" w:space="0" w:color="D9D9E3"/>
                                      </w:divBdr>
                                      <w:divsChild>
                                        <w:div w:id="1662614923">
                                          <w:marLeft w:val="0"/>
                                          <w:marRight w:val="0"/>
                                          <w:marTop w:val="0"/>
                                          <w:marBottom w:val="0"/>
                                          <w:divBdr>
                                            <w:top w:val="single" w:sz="2" w:space="0" w:color="D9D9E3"/>
                                            <w:left w:val="single" w:sz="2" w:space="0" w:color="D9D9E3"/>
                                            <w:bottom w:val="single" w:sz="2" w:space="0" w:color="D9D9E3"/>
                                            <w:right w:val="single" w:sz="2" w:space="0" w:color="D9D9E3"/>
                                          </w:divBdr>
                                          <w:divsChild>
                                            <w:div w:id="1778871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4709121">
          <w:marLeft w:val="0"/>
          <w:marRight w:val="0"/>
          <w:marTop w:val="0"/>
          <w:marBottom w:val="0"/>
          <w:divBdr>
            <w:top w:val="none" w:sz="0" w:space="0" w:color="auto"/>
            <w:left w:val="none" w:sz="0" w:space="0" w:color="auto"/>
            <w:bottom w:val="none" w:sz="0" w:space="0" w:color="auto"/>
            <w:right w:val="none" w:sz="0" w:space="0" w:color="auto"/>
          </w:divBdr>
        </w:div>
      </w:divsChild>
    </w:div>
    <w:div w:id="1764643530">
      <w:bodyDiv w:val="1"/>
      <w:marLeft w:val="0"/>
      <w:marRight w:val="0"/>
      <w:marTop w:val="0"/>
      <w:marBottom w:val="0"/>
      <w:divBdr>
        <w:top w:val="none" w:sz="0" w:space="0" w:color="auto"/>
        <w:left w:val="none" w:sz="0" w:space="0" w:color="auto"/>
        <w:bottom w:val="none" w:sz="0" w:space="0" w:color="auto"/>
        <w:right w:val="none" w:sz="0" w:space="0" w:color="auto"/>
      </w:divBdr>
      <w:divsChild>
        <w:div w:id="1210729960">
          <w:marLeft w:val="0"/>
          <w:marRight w:val="0"/>
          <w:marTop w:val="0"/>
          <w:marBottom w:val="0"/>
          <w:divBdr>
            <w:top w:val="single" w:sz="2" w:space="0" w:color="D9D9E3"/>
            <w:left w:val="single" w:sz="2" w:space="0" w:color="D9D9E3"/>
            <w:bottom w:val="single" w:sz="2" w:space="0" w:color="D9D9E3"/>
            <w:right w:val="single" w:sz="2" w:space="0" w:color="D9D9E3"/>
          </w:divBdr>
          <w:divsChild>
            <w:div w:id="1958641431">
              <w:marLeft w:val="0"/>
              <w:marRight w:val="0"/>
              <w:marTop w:val="0"/>
              <w:marBottom w:val="0"/>
              <w:divBdr>
                <w:top w:val="single" w:sz="2" w:space="0" w:color="D9D9E3"/>
                <w:left w:val="single" w:sz="2" w:space="0" w:color="D9D9E3"/>
                <w:bottom w:val="single" w:sz="2" w:space="0" w:color="D9D9E3"/>
                <w:right w:val="single" w:sz="2" w:space="0" w:color="D9D9E3"/>
              </w:divBdr>
              <w:divsChild>
                <w:div w:id="417142065">
                  <w:marLeft w:val="0"/>
                  <w:marRight w:val="0"/>
                  <w:marTop w:val="0"/>
                  <w:marBottom w:val="0"/>
                  <w:divBdr>
                    <w:top w:val="single" w:sz="2" w:space="0" w:color="D9D9E3"/>
                    <w:left w:val="single" w:sz="2" w:space="0" w:color="D9D9E3"/>
                    <w:bottom w:val="single" w:sz="2" w:space="0" w:color="D9D9E3"/>
                    <w:right w:val="single" w:sz="2" w:space="0" w:color="D9D9E3"/>
                  </w:divBdr>
                  <w:divsChild>
                    <w:div w:id="1111703757">
                      <w:marLeft w:val="0"/>
                      <w:marRight w:val="0"/>
                      <w:marTop w:val="0"/>
                      <w:marBottom w:val="0"/>
                      <w:divBdr>
                        <w:top w:val="single" w:sz="2" w:space="0" w:color="D9D9E3"/>
                        <w:left w:val="single" w:sz="2" w:space="0" w:color="D9D9E3"/>
                        <w:bottom w:val="single" w:sz="2" w:space="0" w:color="D9D9E3"/>
                        <w:right w:val="single" w:sz="2" w:space="0" w:color="D9D9E3"/>
                      </w:divBdr>
                      <w:divsChild>
                        <w:div w:id="1780682588">
                          <w:marLeft w:val="0"/>
                          <w:marRight w:val="0"/>
                          <w:marTop w:val="0"/>
                          <w:marBottom w:val="0"/>
                          <w:divBdr>
                            <w:top w:val="single" w:sz="2" w:space="0" w:color="auto"/>
                            <w:left w:val="single" w:sz="2" w:space="0" w:color="auto"/>
                            <w:bottom w:val="single" w:sz="6" w:space="0" w:color="auto"/>
                            <w:right w:val="single" w:sz="2" w:space="0" w:color="auto"/>
                          </w:divBdr>
                          <w:divsChild>
                            <w:div w:id="648093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79866514">
                                  <w:marLeft w:val="0"/>
                                  <w:marRight w:val="0"/>
                                  <w:marTop w:val="0"/>
                                  <w:marBottom w:val="0"/>
                                  <w:divBdr>
                                    <w:top w:val="single" w:sz="2" w:space="0" w:color="D9D9E3"/>
                                    <w:left w:val="single" w:sz="2" w:space="0" w:color="D9D9E3"/>
                                    <w:bottom w:val="single" w:sz="2" w:space="0" w:color="D9D9E3"/>
                                    <w:right w:val="single" w:sz="2" w:space="0" w:color="D9D9E3"/>
                                  </w:divBdr>
                                  <w:divsChild>
                                    <w:div w:id="907039768">
                                      <w:marLeft w:val="0"/>
                                      <w:marRight w:val="0"/>
                                      <w:marTop w:val="0"/>
                                      <w:marBottom w:val="0"/>
                                      <w:divBdr>
                                        <w:top w:val="single" w:sz="2" w:space="0" w:color="D9D9E3"/>
                                        <w:left w:val="single" w:sz="2" w:space="0" w:color="D9D9E3"/>
                                        <w:bottom w:val="single" w:sz="2" w:space="0" w:color="D9D9E3"/>
                                        <w:right w:val="single" w:sz="2" w:space="0" w:color="D9D9E3"/>
                                      </w:divBdr>
                                      <w:divsChild>
                                        <w:div w:id="1498882362">
                                          <w:marLeft w:val="0"/>
                                          <w:marRight w:val="0"/>
                                          <w:marTop w:val="0"/>
                                          <w:marBottom w:val="0"/>
                                          <w:divBdr>
                                            <w:top w:val="single" w:sz="2" w:space="0" w:color="D9D9E3"/>
                                            <w:left w:val="single" w:sz="2" w:space="0" w:color="D9D9E3"/>
                                            <w:bottom w:val="single" w:sz="2" w:space="0" w:color="D9D9E3"/>
                                            <w:right w:val="single" w:sz="2" w:space="0" w:color="D9D9E3"/>
                                          </w:divBdr>
                                          <w:divsChild>
                                            <w:div w:id="1681348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8275155">
          <w:marLeft w:val="0"/>
          <w:marRight w:val="0"/>
          <w:marTop w:val="0"/>
          <w:marBottom w:val="0"/>
          <w:divBdr>
            <w:top w:val="none" w:sz="0" w:space="0" w:color="auto"/>
            <w:left w:val="none" w:sz="0" w:space="0" w:color="auto"/>
            <w:bottom w:val="none" w:sz="0" w:space="0" w:color="auto"/>
            <w:right w:val="none" w:sz="0" w:space="0" w:color="auto"/>
          </w:divBdr>
        </w:div>
      </w:divsChild>
    </w:div>
    <w:div w:id="1808280101">
      <w:bodyDiv w:val="1"/>
      <w:marLeft w:val="0"/>
      <w:marRight w:val="0"/>
      <w:marTop w:val="0"/>
      <w:marBottom w:val="0"/>
      <w:divBdr>
        <w:top w:val="none" w:sz="0" w:space="0" w:color="auto"/>
        <w:left w:val="none" w:sz="0" w:space="0" w:color="auto"/>
        <w:bottom w:val="none" w:sz="0" w:space="0" w:color="auto"/>
        <w:right w:val="none" w:sz="0" w:space="0" w:color="auto"/>
      </w:divBdr>
    </w:div>
    <w:div w:id="2130009003">
      <w:bodyDiv w:val="1"/>
      <w:marLeft w:val="0"/>
      <w:marRight w:val="0"/>
      <w:marTop w:val="0"/>
      <w:marBottom w:val="0"/>
      <w:divBdr>
        <w:top w:val="none" w:sz="0" w:space="0" w:color="auto"/>
        <w:left w:val="none" w:sz="0" w:space="0" w:color="auto"/>
        <w:bottom w:val="none" w:sz="0" w:space="0" w:color="auto"/>
        <w:right w:val="none" w:sz="0" w:space="0" w:color="auto"/>
      </w:divBdr>
      <w:divsChild>
        <w:div w:id="952908373">
          <w:marLeft w:val="0"/>
          <w:marRight w:val="0"/>
          <w:marTop w:val="0"/>
          <w:marBottom w:val="0"/>
          <w:divBdr>
            <w:top w:val="single" w:sz="2" w:space="0" w:color="D9D9E3"/>
            <w:left w:val="single" w:sz="2" w:space="0" w:color="D9D9E3"/>
            <w:bottom w:val="single" w:sz="2" w:space="0" w:color="D9D9E3"/>
            <w:right w:val="single" w:sz="2" w:space="0" w:color="D9D9E3"/>
          </w:divBdr>
          <w:divsChild>
            <w:div w:id="5056953">
              <w:marLeft w:val="0"/>
              <w:marRight w:val="0"/>
              <w:marTop w:val="0"/>
              <w:marBottom w:val="0"/>
              <w:divBdr>
                <w:top w:val="single" w:sz="2" w:space="0" w:color="D9D9E3"/>
                <w:left w:val="single" w:sz="2" w:space="0" w:color="D9D9E3"/>
                <w:bottom w:val="single" w:sz="2" w:space="0" w:color="D9D9E3"/>
                <w:right w:val="single" w:sz="2" w:space="0" w:color="D9D9E3"/>
              </w:divBdr>
              <w:divsChild>
                <w:div w:id="2106536683">
                  <w:marLeft w:val="0"/>
                  <w:marRight w:val="0"/>
                  <w:marTop w:val="0"/>
                  <w:marBottom w:val="0"/>
                  <w:divBdr>
                    <w:top w:val="single" w:sz="2" w:space="0" w:color="D9D9E3"/>
                    <w:left w:val="single" w:sz="2" w:space="0" w:color="D9D9E3"/>
                    <w:bottom w:val="single" w:sz="2" w:space="0" w:color="D9D9E3"/>
                    <w:right w:val="single" w:sz="2" w:space="0" w:color="D9D9E3"/>
                  </w:divBdr>
                  <w:divsChild>
                    <w:div w:id="178856322">
                      <w:marLeft w:val="0"/>
                      <w:marRight w:val="0"/>
                      <w:marTop w:val="0"/>
                      <w:marBottom w:val="0"/>
                      <w:divBdr>
                        <w:top w:val="single" w:sz="2" w:space="0" w:color="D9D9E3"/>
                        <w:left w:val="single" w:sz="2" w:space="0" w:color="D9D9E3"/>
                        <w:bottom w:val="single" w:sz="2" w:space="0" w:color="D9D9E3"/>
                        <w:right w:val="single" w:sz="2" w:space="0" w:color="D9D9E3"/>
                      </w:divBdr>
                      <w:divsChild>
                        <w:div w:id="841550399">
                          <w:marLeft w:val="0"/>
                          <w:marRight w:val="0"/>
                          <w:marTop w:val="0"/>
                          <w:marBottom w:val="0"/>
                          <w:divBdr>
                            <w:top w:val="single" w:sz="2" w:space="0" w:color="auto"/>
                            <w:left w:val="single" w:sz="2" w:space="0" w:color="auto"/>
                            <w:bottom w:val="single" w:sz="6" w:space="0" w:color="auto"/>
                            <w:right w:val="single" w:sz="2" w:space="0" w:color="auto"/>
                          </w:divBdr>
                          <w:divsChild>
                            <w:div w:id="40860508">
                              <w:marLeft w:val="0"/>
                              <w:marRight w:val="0"/>
                              <w:marTop w:val="100"/>
                              <w:marBottom w:val="100"/>
                              <w:divBdr>
                                <w:top w:val="single" w:sz="2" w:space="0" w:color="D9D9E3"/>
                                <w:left w:val="single" w:sz="2" w:space="0" w:color="D9D9E3"/>
                                <w:bottom w:val="single" w:sz="2" w:space="0" w:color="D9D9E3"/>
                                <w:right w:val="single" w:sz="2" w:space="0" w:color="D9D9E3"/>
                              </w:divBdr>
                              <w:divsChild>
                                <w:div w:id="1823423375">
                                  <w:marLeft w:val="0"/>
                                  <w:marRight w:val="0"/>
                                  <w:marTop w:val="0"/>
                                  <w:marBottom w:val="0"/>
                                  <w:divBdr>
                                    <w:top w:val="single" w:sz="2" w:space="0" w:color="D9D9E3"/>
                                    <w:left w:val="single" w:sz="2" w:space="0" w:color="D9D9E3"/>
                                    <w:bottom w:val="single" w:sz="2" w:space="0" w:color="D9D9E3"/>
                                    <w:right w:val="single" w:sz="2" w:space="0" w:color="D9D9E3"/>
                                  </w:divBdr>
                                  <w:divsChild>
                                    <w:div w:id="597177801">
                                      <w:marLeft w:val="0"/>
                                      <w:marRight w:val="0"/>
                                      <w:marTop w:val="0"/>
                                      <w:marBottom w:val="0"/>
                                      <w:divBdr>
                                        <w:top w:val="single" w:sz="2" w:space="0" w:color="D9D9E3"/>
                                        <w:left w:val="single" w:sz="2" w:space="0" w:color="D9D9E3"/>
                                        <w:bottom w:val="single" w:sz="2" w:space="0" w:color="D9D9E3"/>
                                        <w:right w:val="single" w:sz="2" w:space="0" w:color="D9D9E3"/>
                                      </w:divBdr>
                                      <w:divsChild>
                                        <w:div w:id="1899630714">
                                          <w:marLeft w:val="0"/>
                                          <w:marRight w:val="0"/>
                                          <w:marTop w:val="0"/>
                                          <w:marBottom w:val="0"/>
                                          <w:divBdr>
                                            <w:top w:val="single" w:sz="2" w:space="0" w:color="D9D9E3"/>
                                            <w:left w:val="single" w:sz="2" w:space="0" w:color="D9D9E3"/>
                                            <w:bottom w:val="single" w:sz="2" w:space="0" w:color="D9D9E3"/>
                                            <w:right w:val="single" w:sz="2" w:space="0" w:color="D9D9E3"/>
                                          </w:divBdr>
                                          <w:divsChild>
                                            <w:div w:id="928152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6595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trinity-hotels.com/"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hadi\AppData\Roaming\Microsoft\Templates\Kwanzaa%20menu.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FB17EF93325447EAF2DB485AA8B34A9"/>
        <w:category>
          <w:name w:val="General"/>
          <w:gallery w:val="placeholder"/>
        </w:category>
        <w:types>
          <w:type w:val="bbPlcHdr"/>
        </w:types>
        <w:behaviors>
          <w:behavior w:val="content"/>
        </w:behaviors>
        <w:guid w:val="{7D27C915-2027-40AD-906A-2904F9361087}"/>
      </w:docPartPr>
      <w:docPartBody>
        <w:p w:rsidR="0083017D" w:rsidRDefault="004C2DC9">
          <w:pPr>
            <w:pStyle w:val="1FB17EF93325447EAF2DB485AA8B34A9"/>
          </w:pPr>
          <w:r w:rsidRPr="0048018E">
            <w:t>APPETIZER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DC9"/>
    <w:rsid w:val="004C2DC9"/>
    <w:rsid w:val="0083017D"/>
    <w:rsid w:val="00923FE1"/>
    <w:rsid w:val="00A17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FB17EF93325447EAF2DB485AA8B34A9">
    <w:name w:val="1FB17EF93325447EAF2DB485AA8B34A9"/>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customStyle="1" w:styleId="28C05510A0F344C79018362F96986F50">
    <w:name w:val="28C05510A0F344C79018362F96986F50"/>
    <w:rsid w:val="004C2D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Century Schoolbook">
      <a:majorFont>
        <a:latin typeface="Century Schoolbook" panose="02040604050505020304"/>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Schoolbook" panose="02040604050505020304"/>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dc7352e55e77714fab0739bd1a2ce12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b47b806cf7e90fe7257fa1ff83c741bf"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F71067-10FA-46A7-B407-E19F2AF0B2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2EB9B-184E-4829-8459-0A30E39A353B}">
  <ds:schemaRefs>
    <ds:schemaRef ds:uri="http://schemas.openxmlformats.org/officeDocument/2006/bibliography"/>
  </ds:schemaRefs>
</ds:datastoreItem>
</file>

<file path=customXml/itemProps3.xml><?xml version="1.0" encoding="utf-8"?>
<ds:datastoreItem xmlns:ds="http://schemas.openxmlformats.org/officeDocument/2006/customXml" ds:itemID="{4724ABF4-A396-4D9F-BD7D-208594C1DBBC}">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EE1A1654-324C-4C2C-BBB6-34BEB7ED7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Kwanzaa menu</Template>
  <TotalTime>0</TotalTime>
  <Pages>3</Pages>
  <Words>327</Words>
  <Characters>1866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2023-02-17T00:54:00Z</dcterms:created>
  <dcterms:modified xsi:type="dcterms:W3CDTF">2023-02-17T21:04:00Z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