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ECA202" w14:textId="572B0586" w:rsidR="004B418E" w:rsidRPr="001431D1" w:rsidRDefault="00EF3483" w:rsidP="00A778A4">
      <w:pPr>
        <w:jc w:val="center"/>
        <w:rPr>
          <w:b/>
          <w:bCs/>
          <w:sz w:val="32"/>
          <w:szCs w:val="32"/>
        </w:rPr>
      </w:pPr>
      <w:r w:rsidRPr="001431D1">
        <w:rPr>
          <w:b/>
          <w:bCs/>
          <w:sz w:val="32"/>
          <w:szCs w:val="32"/>
        </w:rPr>
        <w:t xml:space="preserve">University of Wales Trinity </w:t>
      </w:r>
      <w:r w:rsidR="00E9231F" w:rsidRPr="001431D1">
        <w:rPr>
          <w:b/>
          <w:bCs/>
          <w:sz w:val="32"/>
          <w:szCs w:val="32"/>
        </w:rPr>
        <w:t>Saint David</w:t>
      </w:r>
    </w:p>
    <w:p w14:paraId="4C301175" w14:textId="77777777" w:rsidR="00E9231F" w:rsidRDefault="00E9231F" w:rsidP="00A778A4">
      <w:pPr>
        <w:jc w:val="center"/>
      </w:pPr>
    </w:p>
    <w:p w14:paraId="7416DEDB" w14:textId="66CC4B2B" w:rsidR="00E9231F" w:rsidRDefault="00E9231F" w:rsidP="00A778A4">
      <w:pPr>
        <w:jc w:val="center"/>
        <w:rPr>
          <w:b/>
          <w:bCs/>
          <w:sz w:val="24"/>
          <w:szCs w:val="24"/>
        </w:rPr>
      </w:pPr>
      <w:r w:rsidRPr="00E9231F">
        <w:rPr>
          <w:b/>
          <w:bCs/>
          <w:sz w:val="24"/>
          <w:szCs w:val="24"/>
        </w:rPr>
        <w:t>Wales Institute of Science and Art</w:t>
      </w:r>
    </w:p>
    <w:p w14:paraId="3D04AAF2" w14:textId="77777777" w:rsidR="00F60C7E" w:rsidRDefault="00F60C7E" w:rsidP="00A778A4">
      <w:pPr>
        <w:jc w:val="center"/>
        <w:rPr>
          <w:b/>
          <w:bCs/>
          <w:sz w:val="24"/>
          <w:szCs w:val="24"/>
        </w:rPr>
      </w:pPr>
    </w:p>
    <w:p w14:paraId="6C221D20" w14:textId="77777777" w:rsidR="00F60C7E" w:rsidRDefault="00F60C7E" w:rsidP="00A778A4">
      <w:pPr>
        <w:jc w:val="center"/>
        <w:rPr>
          <w:b/>
          <w:bCs/>
          <w:sz w:val="24"/>
          <w:szCs w:val="24"/>
        </w:rPr>
      </w:pPr>
    </w:p>
    <w:p w14:paraId="4CE3272D" w14:textId="466C9D44" w:rsidR="00F60C7E" w:rsidRDefault="001431D1" w:rsidP="00A778A4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2976907C" wp14:editId="4AC9F65F">
            <wp:simplePos x="0" y="0"/>
            <wp:positionH relativeFrom="margin">
              <wp:align>center</wp:align>
            </wp:positionH>
            <wp:positionV relativeFrom="paragraph">
              <wp:posOffset>228600</wp:posOffset>
            </wp:positionV>
            <wp:extent cx="5143500" cy="2292350"/>
            <wp:effectExtent l="0" t="0" r="0" b="0"/>
            <wp:wrapTight wrapText="bothSides">
              <wp:wrapPolygon edited="0">
                <wp:start x="0" y="0"/>
                <wp:lineTo x="0" y="21361"/>
                <wp:lineTo x="21520" y="21361"/>
                <wp:lineTo x="215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29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163DD4" w14:textId="77777777" w:rsidR="00F60C7E" w:rsidRDefault="00F60C7E" w:rsidP="00A778A4">
      <w:pPr>
        <w:jc w:val="center"/>
        <w:rPr>
          <w:b/>
          <w:bCs/>
          <w:sz w:val="24"/>
          <w:szCs w:val="24"/>
        </w:rPr>
      </w:pPr>
    </w:p>
    <w:p w14:paraId="2F8805B8" w14:textId="77777777" w:rsidR="00265CC6" w:rsidRDefault="00265CC6" w:rsidP="00A778A4">
      <w:pPr>
        <w:jc w:val="center"/>
        <w:rPr>
          <w:b/>
          <w:bCs/>
          <w:sz w:val="24"/>
          <w:szCs w:val="24"/>
        </w:rPr>
      </w:pPr>
    </w:p>
    <w:p w14:paraId="6CE50E9C" w14:textId="77777777" w:rsidR="00B06C43" w:rsidRDefault="00B06C43" w:rsidP="00A778A4">
      <w:pPr>
        <w:jc w:val="center"/>
        <w:rPr>
          <w:b/>
          <w:bCs/>
          <w:sz w:val="40"/>
          <w:szCs w:val="40"/>
        </w:rPr>
      </w:pPr>
    </w:p>
    <w:p w14:paraId="700243C3" w14:textId="618636C6" w:rsidR="00265CC6" w:rsidRDefault="00DE1590" w:rsidP="00A778A4">
      <w:pPr>
        <w:spacing w:line="36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Engineering Technical Report</w:t>
      </w:r>
    </w:p>
    <w:p w14:paraId="1C1F1B77" w14:textId="77777777" w:rsidR="00206B14" w:rsidRDefault="00206B14" w:rsidP="00A778A4">
      <w:pPr>
        <w:jc w:val="center"/>
        <w:rPr>
          <w:b/>
          <w:bCs/>
          <w:sz w:val="40"/>
          <w:szCs w:val="40"/>
        </w:rPr>
      </w:pPr>
    </w:p>
    <w:p w14:paraId="322E79DC" w14:textId="09B1FDC9" w:rsidR="00206B14" w:rsidRDefault="00DE1590" w:rsidP="00A778A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Workshop and Practice </w:t>
      </w:r>
      <w:r w:rsidR="00206B14" w:rsidRPr="00552541">
        <w:rPr>
          <w:b/>
          <w:bCs/>
          <w:sz w:val="36"/>
          <w:szCs w:val="36"/>
        </w:rPr>
        <w:t>(</w:t>
      </w:r>
      <w:r>
        <w:rPr>
          <w:b/>
          <w:bCs/>
          <w:sz w:val="36"/>
          <w:szCs w:val="36"/>
        </w:rPr>
        <w:t>ACHA4011</w:t>
      </w:r>
      <w:r w:rsidR="00552541" w:rsidRPr="00552541">
        <w:rPr>
          <w:b/>
          <w:bCs/>
          <w:sz w:val="36"/>
          <w:szCs w:val="36"/>
        </w:rPr>
        <w:t>)</w:t>
      </w:r>
    </w:p>
    <w:p w14:paraId="4FCB6045" w14:textId="77777777" w:rsidR="00552541" w:rsidRDefault="00552541" w:rsidP="00A778A4">
      <w:pPr>
        <w:jc w:val="center"/>
        <w:rPr>
          <w:b/>
          <w:bCs/>
          <w:sz w:val="36"/>
          <w:szCs w:val="36"/>
        </w:rPr>
      </w:pPr>
    </w:p>
    <w:p w14:paraId="51305B9B" w14:textId="77777777" w:rsidR="00552541" w:rsidRDefault="00552541" w:rsidP="00A778A4">
      <w:pPr>
        <w:jc w:val="center"/>
        <w:rPr>
          <w:b/>
          <w:bCs/>
          <w:sz w:val="36"/>
          <w:szCs w:val="36"/>
        </w:rPr>
      </w:pPr>
    </w:p>
    <w:p w14:paraId="2B90E05B" w14:textId="77777777" w:rsidR="00552541" w:rsidRDefault="00552541" w:rsidP="00A778A4">
      <w:pPr>
        <w:jc w:val="center"/>
        <w:rPr>
          <w:b/>
          <w:bCs/>
          <w:sz w:val="36"/>
          <w:szCs w:val="36"/>
        </w:rPr>
      </w:pPr>
    </w:p>
    <w:p w14:paraId="6B298559" w14:textId="11D95B3E" w:rsidR="00552541" w:rsidRPr="001431D1" w:rsidRDefault="00552541" w:rsidP="00A778A4">
      <w:pPr>
        <w:jc w:val="center"/>
        <w:rPr>
          <w:sz w:val="24"/>
          <w:szCs w:val="24"/>
        </w:rPr>
      </w:pPr>
      <w:r w:rsidRPr="001431D1">
        <w:rPr>
          <w:sz w:val="24"/>
          <w:szCs w:val="24"/>
        </w:rPr>
        <w:t>Oska Robertson</w:t>
      </w:r>
    </w:p>
    <w:p w14:paraId="62C8C390" w14:textId="425E6475" w:rsidR="00552541" w:rsidRPr="001431D1" w:rsidRDefault="00552541" w:rsidP="00A778A4">
      <w:pPr>
        <w:jc w:val="center"/>
        <w:rPr>
          <w:sz w:val="24"/>
          <w:szCs w:val="24"/>
        </w:rPr>
      </w:pPr>
      <w:r w:rsidRPr="001431D1">
        <w:rPr>
          <w:sz w:val="24"/>
          <w:szCs w:val="24"/>
        </w:rPr>
        <w:t>2301207</w:t>
      </w:r>
    </w:p>
    <w:p w14:paraId="5EF96724" w14:textId="577605FA" w:rsidR="00A778A4" w:rsidRDefault="001431D1" w:rsidP="00A778A4">
      <w:pPr>
        <w:jc w:val="center"/>
        <w:rPr>
          <w:sz w:val="24"/>
          <w:szCs w:val="24"/>
        </w:rPr>
      </w:pPr>
      <w:r w:rsidRPr="001431D1">
        <w:rPr>
          <w:sz w:val="24"/>
          <w:szCs w:val="24"/>
        </w:rPr>
        <w:t>[DATE]</w:t>
      </w:r>
    </w:p>
    <w:p w14:paraId="65D03690" w14:textId="77777777" w:rsidR="00A778A4" w:rsidRDefault="00A778A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B159EB4" w14:textId="3B63B23C" w:rsidR="00552541" w:rsidRPr="00785DCF" w:rsidRDefault="00EF28ED" w:rsidP="00785DCF">
      <w:pPr>
        <w:pStyle w:val="Heading1"/>
      </w:pPr>
      <w:r w:rsidRPr="00785DCF">
        <w:lastRenderedPageBreak/>
        <w:t>Introduction</w:t>
      </w:r>
    </w:p>
    <w:p w14:paraId="2C988A18" w14:textId="77777777" w:rsidR="001B34A3" w:rsidRPr="001B34A3" w:rsidRDefault="001B34A3" w:rsidP="001B34A3"/>
    <w:p w14:paraId="30C251EE" w14:textId="119C9BB9" w:rsidR="001810E5" w:rsidRPr="001810E5" w:rsidRDefault="001810E5" w:rsidP="001B34A3"/>
    <w:p w14:paraId="28EF2477" w14:textId="77777777" w:rsidR="00CD4C79" w:rsidRDefault="00785DCF">
      <w:r>
        <w:br w:type="page"/>
      </w:r>
    </w:p>
    <w:sdt>
      <w:sdtPr>
        <w:rPr>
          <w:rFonts w:asciiTheme="minorHAnsi" w:eastAsiaTheme="minorEastAsia" w:hAnsiTheme="minorHAnsi" w:cs="Times New Roman"/>
          <w:color w:val="auto"/>
          <w:sz w:val="22"/>
          <w:szCs w:val="22"/>
        </w:rPr>
        <w:id w:val="1725569700"/>
        <w:docPartObj>
          <w:docPartGallery w:val="Table of Contents"/>
          <w:docPartUnique/>
        </w:docPartObj>
      </w:sdtPr>
      <w:sdtEndPr/>
      <w:sdtContent>
        <w:p w14:paraId="7956B49B" w14:textId="44BA2015" w:rsidR="00CD4C79" w:rsidRDefault="00CD4C79">
          <w:pPr>
            <w:pStyle w:val="TOCHeading"/>
          </w:pPr>
          <w:r>
            <w:t>Table of Contents</w:t>
          </w:r>
        </w:p>
        <w:p w14:paraId="0E5B942D" w14:textId="77777777" w:rsidR="00CD4C79" w:rsidRDefault="00A44B9C">
          <w:pPr>
            <w:pStyle w:val="TOC1"/>
          </w:pPr>
          <w:sdt>
            <w:sdtPr>
              <w:rPr>
                <w:b/>
                <w:bCs/>
              </w:rPr>
              <w:id w:val="183865962"/>
              <w:placeholder>
                <w:docPart w:val="9868AF82575548109C142EFB0B47CA5E"/>
              </w:placeholder>
              <w:temporary/>
              <w:showingPlcHdr/>
            </w:sdtPr>
            <w:sdtEndPr/>
            <w:sdtContent>
              <w:r w:rsidR="00CD4C79">
                <w:rPr>
                  <w:b/>
                  <w:bCs/>
                </w:rPr>
                <w:t>Type chapter title (level 1)</w:t>
              </w:r>
            </w:sdtContent>
          </w:sdt>
          <w:r w:rsidR="00CD4C79">
            <w:ptab w:relativeTo="margin" w:alignment="right" w:leader="dot"/>
          </w:r>
          <w:r w:rsidR="00CD4C79">
            <w:rPr>
              <w:b/>
              <w:bCs/>
            </w:rPr>
            <w:t>1</w:t>
          </w:r>
        </w:p>
        <w:p w14:paraId="6A502B2E" w14:textId="77777777" w:rsidR="00CD4C79" w:rsidRDefault="00A44B9C">
          <w:pPr>
            <w:pStyle w:val="TOC2"/>
            <w:ind w:left="216"/>
          </w:pPr>
          <w:sdt>
            <w:sdtPr>
              <w:id w:val="1667506712"/>
              <w:placeholder>
                <w:docPart w:val="521A8435ECF04B2CADC847FDA05270F5"/>
              </w:placeholder>
              <w:temporary/>
              <w:showingPlcHdr/>
            </w:sdtPr>
            <w:sdtEndPr/>
            <w:sdtContent>
              <w:r w:rsidR="00CD4C79">
                <w:t>Type chapter title (level 2)</w:t>
              </w:r>
            </w:sdtContent>
          </w:sdt>
          <w:r w:rsidR="00CD4C79">
            <w:ptab w:relativeTo="margin" w:alignment="right" w:leader="dot"/>
          </w:r>
          <w:r w:rsidR="00CD4C79">
            <w:t>2</w:t>
          </w:r>
        </w:p>
        <w:p w14:paraId="209583B1" w14:textId="77777777" w:rsidR="00CD4C79" w:rsidRDefault="00A44B9C">
          <w:pPr>
            <w:pStyle w:val="TOC3"/>
            <w:ind w:left="446"/>
          </w:pPr>
          <w:sdt>
            <w:sdtPr>
              <w:id w:val="93059032"/>
              <w:placeholder>
                <w:docPart w:val="D48FF26E3E8F456A82F2266BC003B52D"/>
              </w:placeholder>
              <w:temporary/>
              <w:showingPlcHdr/>
            </w:sdtPr>
            <w:sdtEndPr/>
            <w:sdtContent>
              <w:r w:rsidR="00CD4C79">
                <w:t>Type chapter title (level 3)</w:t>
              </w:r>
            </w:sdtContent>
          </w:sdt>
          <w:r w:rsidR="00CD4C79">
            <w:ptab w:relativeTo="margin" w:alignment="right" w:leader="dot"/>
          </w:r>
          <w:r w:rsidR="00CD4C79">
            <w:t>3</w:t>
          </w:r>
        </w:p>
        <w:p w14:paraId="22E9DA12" w14:textId="77777777" w:rsidR="00CD4C79" w:rsidRDefault="00A44B9C">
          <w:pPr>
            <w:pStyle w:val="TOC1"/>
          </w:pPr>
          <w:sdt>
            <w:sdtPr>
              <w:rPr>
                <w:b/>
                <w:bCs/>
              </w:rPr>
              <w:id w:val="183865966"/>
              <w:placeholder>
                <w:docPart w:val="9868AF82575548109C142EFB0B47CA5E"/>
              </w:placeholder>
              <w:temporary/>
              <w:showingPlcHdr/>
            </w:sdtPr>
            <w:sdtEndPr/>
            <w:sdtContent>
              <w:r w:rsidR="00CD4C79">
                <w:rPr>
                  <w:b/>
                  <w:bCs/>
                </w:rPr>
                <w:t>Type chapter title (level 1)</w:t>
              </w:r>
            </w:sdtContent>
          </w:sdt>
          <w:r w:rsidR="00CD4C79">
            <w:ptab w:relativeTo="margin" w:alignment="right" w:leader="dot"/>
          </w:r>
          <w:r w:rsidR="00CD4C79">
            <w:rPr>
              <w:b/>
              <w:bCs/>
            </w:rPr>
            <w:t>4</w:t>
          </w:r>
        </w:p>
        <w:p w14:paraId="005FA3EF" w14:textId="77777777" w:rsidR="00CD4C79" w:rsidRDefault="00A44B9C">
          <w:pPr>
            <w:pStyle w:val="TOC2"/>
            <w:ind w:left="216"/>
          </w:pPr>
          <w:sdt>
            <w:sdtPr>
              <w:id w:val="93059040"/>
              <w:placeholder>
                <w:docPart w:val="521A8435ECF04B2CADC847FDA05270F5"/>
              </w:placeholder>
              <w:temporary/>
              <w:showingPlcHdr/>
            </w:sdtPr>
            <w:sdtEndPr/>
            <w:sdtContent>
              <w:r w:rsidR="00CD4C79">
                <w:t>Type chapter title (level 2)</w:t>
              </w:r>
            </w:sdtContent>
          </w:sdt>
          <w:r w:rsidR="00CD4C79">
            <w:ptab w:relativeTo="margin" w:alignment="right" w:leader="dot"/>
          </w:r>
          <w:r w:rsidR="00CD4C79">
            <w:t>5</w:t>
          </w:r>
        </w:p>
        <w:p w14:paraId="7020AE8F" w14:textId="72370B51" w:rsidR="00CD4C79" w:rsidRDefault="00A44B9C">
          <w:pPr>
            <w:pStyle w:val="TOC3"/>
            <w:ind w:left="446"/>
          </w:pPr>
          <w:sdt>
            <w:sdtPr>
              <w:id w:val="93059044"/>
              <w:placeholder>
                <w:docPart w:val="D48FF26E3E8F456A82F2266BC003B52D"/>
              </w:placeholder>
              <w:temporary/>
              <w:showingPlcHdr/>
            </w:sdtPr>
            <w:sdtEndPr/>
            <w:sdtContent>
              <w:r w:rsidR="00CD4C79">
                <w:t>Type chapter title (level 3)</w:t>
              </w:r>
            </w:sdtContent>
          </w:sdt>
          <w:r w:rsidR="00CD4C79">
            <w:ptab w:relativeTo="margin" w:alignment="right" w:leader="dot"/>
          </w:r>
          <w:r w:rsidR="00CD4C79">
            <w:t>6</w:t>
          </w:r>
        </w:p>
      </w:sdtContent>
    </w:sdt>
    <w:p w14:paraId="68A1E301" w14:textId="509E022A" w:rsidR="00012BC2" w:rsidRPr="00903C51" w:rsidRDefault="00CD4C79" w:rsidP="00DE1590">
      <w:r>
        <w:br w:type="page"/>
      </w:r>
    </w:p>
    <w:p w14:paraId="67180532" w14:textId="22E0D25F" w:rsidR="00012BC2" w:rsidRDefault="00012BC2">
      <w:r>
        <w:lastRenderedPageBreak/>
        <w:br w:type="page"/>
      </w:r>
    </w:p>
    <w:p w14:paraId="25F3545E" w14:textId="03420D12" w:rsidR="00012BC2" w:rsidRDefault="00012BC2" w:rsidP="00012BC2">
      <w:pPr>
        <w:pStyle w:val="Heading1"/>
      </w:pPr>
      <w:r>
        <w:lastRenderedPageBreak/>
        <w:t xml:space="preserve">References </w:t>
      </w:r>
    </w:p>
    <w:p w14:paraId="33892EB2" w14:textId="77777777" w:rsidR="00012BC2" w:rsidRDefault="00012BC2" w:rsidP="00012BC2"/>
    <w:p w14:paraId="645EA5CE" w14:textId="54B428FA" w:rsidR="00012BC2" w:rsidRDefault="00012BC2" w:rsidP="00012BC2">
      <w:r>
        <w:t>2.1- University of Cambridge, Dept of Engineering, Dyson Centre for Engineering Design</w:t>
      </w:r>
      <w:r w:rsidR="00DC65B6">
        <w:t xml:space="preserve"> (2015) </w:t>
      </w:r>
      <w:r w:rsidR="00DC65B6" w:rsidRPr="00DC65B6">
        <w:rPr>
          <w:i/>
          <w:iCs/>
        </w:rPr>
        <w:t>Risk Assessment for Lathes</w:t>
      </w:r>
      <w:r w:rsidR="00DC65B6">
        <w:t xml:space="preserve">. Available From: </w:t>
      </w:r>
      <w:hyperlink r:id="rId12" w:history="1">
        <w:r w:rsidR="00DC65B6" w:rsidRPr="00044F1E">
          <w:rPr>
            <w:rStyle w:val="Hyperlink"/>
          </w:rPr>
          <w:t>https://www.dysoncentre.eng.cam.ac.uk/system/files/documents/lathe_h_and_s.pdf</w:t>
        </w:r>
      </w:hyperlink>
    </w:p>
    <w:p w14:paraId="5C8BDF60" w14:textId="04581E45" w:rsidR="00DC65B6" w:rsidRPr="00DC65B6" w:rsidRDefault="00DC65B6" w:rsidP="00012BC2">
      <w:r>
        <w:t>Accessed 27/11/23</w:t>
      </w:r>
    </w:p>
    <w:p w14:paraId="6346AC68" w14:textId="77777777" w:rsidR="00012BC2" w:rsidRDefault="00012BC2" w:rsidP="00DE1590">
      <w:pPr>
        <w:rPr>
          <w:vertAlign w:val="superscript"/>
        </w:rPr>
      </w:pPr>
    </w:p>
    <w:p w14:paraId="2A686A24" w14:textId="0197428D" w:rsidR="00012BC2" w:rsidRPr="00012BC2" w:rsidRDefault="00012BC2" w:rsidP="00DE1590"/>
    <w:sectPr w:rsidR="00012BC2" w:rsidRPr="00012BC2" w:rsidSect="006D4030">
      <w:footerReference w:type="defaul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3AF33" w14:textId="77777777" w:rsidR="006D4030" w:rsidRDefault="006D4030" w:rsidP="006D4030">
      <w:pPr>
        <w:spacing w:after="0" w:line="240" w:lineRule="auto"/>
      </w:pPr>
      <w:r>
        <w:separator/>
      </w:r>
    </w:p>
  </w:endnote>
  <w:endnote w:type="continuationSeparator" w:id="0">
    <w:p w14:paraId="74B655F4" w14:textId="77777777" w:rsidR="006D4030" w:rsidRDefault="006D4030" w:rsidP="006D4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53503796"/>
      <w:docPartObj>
        <w:docPartGallery w:val="Page Numbers (Bottom of Page)"/>
        <w:docPartUnique/>
      </w:docPartObj>
    </w:sdtPr>
    <w:sdtEndPr/>
    <w:sdtContent>
      <w:p w14:paraId="33C0F456" w14:textId="52CD6FF3" w:rsidR="00785DCF" w:rsidRDefault="00785DC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C511EB" w14:textId="77777777" w:rsidR="006D4030" w:rsidRDefault="006D40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C1A7DD" w14:textId="77777777" w:rsidR="006D4030" w:rsidRDefault="006D4030" w:rsidP="006D4030">
      <w:pPr>
        <w:spacing w:after="0" w:line="240" w:lineRule="auto"/>
      </w:pPr>
      <w:r>
        <w:separator/>
      </w:r>
    </w:p>
  </w:footnote>
  <w:footnote w:type="continuationSeparator" w:id="0">
    <w:p w14:paraId="2FE053A5" w14:textId="77777777" w:rsidR="006D4030" w:rsidRDefault="006D4030" w:rsidP="006D40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B727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5EF22D6"/>
    <w:multiLevelType w:val="multilevel"/>
    <w:tmpl w:val="AC8E49B0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83297030">
    <w:abstractNumId w:val="0"/>
  </w:num>
  <w:num w:numId="2" w16cid:durableId="2129811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18E"/>
    <w:rsid w:val="00012BC2"/>
    <w:rsid w:val="00041624"/>
    <w:rsid w:val="001431D1"/>
    <w:rsid w:val="001810E5"/>
    <w:rsid w:val="001B34A3"/>
    <w:rsid w:val="00206B14"/>
    <w:rsid w:val="00265CC6"/>
    <w:rsid w:val="004B418E"/>
    <w:rsid w:val="00552541"/>
    <w:rsid w:val="006840E8"/>
    <w:rsid w:val="006D4030"/>
    <w:rsid w:val="00726802"/>
    <w:rsid w:val="00785DCF"/>
    <w:rsid w:val="00903C51"/>
    <w:rsid w:val="00A44B9C"/>
    <w:rsid w:val="00A5442B"/>
    <w:rsid w:val="00A778A4"/>
    <w:rsid w:val="00B06C43"/>
    <w:rsid w:val="00B564EF"/>
    <w:rsid w:val="00CD4C79"/>
    <w:rsid w:val="00DC65B6"/>
    <w:rsid w:val="00DE1590"/>
    <w:rsid w:val="00E9231F"/>
    <w:rsid w:val="00EF28ED"/>
    <w:rsid w:val="00EF3483"/>
    <w:rsid w:val="00F6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60E1B"/>
  <w15:chartTrackingRefBased/>
  <w15:docId w15:val="{CDB0C611-275A-47DF-A3A5-35E9B9D60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5DCF"/>
    <w:pPr>
      <w:keepNext/>
      <w:keepLines/>
      <w:numPr>
        <w:numId w:val="2"/>
      </w:numPr>
      <w:spacing w:before="240" w:after="0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5DC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ListParagraph">
    <w:name w:val="List Paragraph"/>
    <w:basedOn w:val="Normal"/>
    <w:uiPriority w:val="34"/>
    <w:qFormat/>
    <w:rsid w:val="001B34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40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030"/>
  </w:style>
  <w:style w:type="paragraph" w:styleId="Footer">
    <w:name w:val="footer"/>
    <w:basedOn w:val="Normal"/>
    <w:link w:val="FooterChar"/>
    <w:uiPriority w:val="99"/>
    <w:unhideWhenUsed/>
    <w:rsid w:val="006D40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030"/>
  </w:style>
  <w:style w:type="paragraph" w:styleId="TOCHeading">
    <w:name w:val="TOC Heading"/>
    <w:basedOn w:val="Heading1"/>
    <w:next w:val="Normal"/>
    <w:uiPriority w:val="39"/>
    <w:unhideWhenUsed/>
    <w:qFormat/>
    <w:rsid w:val="00CD4C79"/>
    <w:pPr>
      <w:numPr>
        <w:numId w:val="0"/>
      </w:numPr>
      <w:outlineLvl w:val="9"/>
    </w:pPr>
    <w:rPr>
      <w:b w:val="0"/>
      <w:bCs w:val="0"/>
      <w:color w:val="2F5496" w:themeColor="accent1" w:themeShade="BF"/>
      <w:kern w:val="0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D4C79"/>
    <w:pPr>
      <w:spacing w:after="100"/>
      <w:ind w:left="220"/>
    </w:pPr>
    <w:rPr>
      <w:rFonts w:eastAsiaTheme="minorEastAsia" w:cs="Times New Roman"/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D4C79"/>
    <w:pPr>
      <w:spacing w:after="100"/>
    </w:pPr>
    <w:rPr>
      <w:rFonts w:eastAsiaTheme="minorEastAsia" w:cs="Times New Roman"/>
      <w:kern w:val="0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CD4C79"/>
    <w:pPr>
      <w:spacing w:after="100"/>
      <w:ind w:left="440"/>
    </w:pPr>
    <w:rPr>
      <w:rFonts w:eastAsiaTheme="minorEastAsia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DC65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5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dysoncentre.eng.cam.ac.uk/system/files/documents/lathe_h_and_s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868AF82575548109C142EFB0B47CA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F0C84-7A29-4D91-B9CA-FF365E3A3BB8}"/>
      </w:docPartPr>
      <w:docPartBody>
        <w:p w:rsidR="000E1635" w:rsidRDefault="000E1635" w:rsidP="000E1635">
          <w:pPr>
            <w:pStyle w:val="9868AF82575548109C142EFB0B47CA5E"/>
          </w:pPr>
          <w:r>
            <w:t>Type chapter title (level 1)</w:t>
          </w:r>
        </w:p>
      </w:docPartBody>
    </w:docPart>
    <w:docPart>
      <w:docPartPr>
        <w:name w:val="521A8435ECF04B2CADC847FDA0527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75E82-8337-41A1-B509-36EFC26349CB}"/>
      </w:docPartPr>
      <w:docPartBody>
        <w:p w:rsidR="000E1635" w:rsidRDefault="000E1635" w:rsidP="000E1635">
          <w:pPr>
            <w:pStyle w:val="521A8435ECF04B2CADC847FDA05270F5"/>
          </w:pPr>
          <w:r>
            <w:t>Type chapter title (level 2)</w:t>
          </w:r>
        </w:p>
      </w:docPartBody>
    </w:docPart>
    <w:docPart>
      <w:docPartPr>
        <w:name w:val="D48FF26E3E8F456A82F2266BC003B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1D6B7-B7BC-4CC2-97AB-42610BC87A5D}"/>
      </w:docPartPr>
      <w:docPartBody>
        <w:p w:rsidR="000E1635" w:rsidRDefault="000E1635" w:rsidP="000E1635">
          <w:pPr>
            <w:pStyle w:val="D48FF26E3E8F456A82F2266BC003B52D"/>
          </w:pPr>
          <w:r>
            <w:t>Type chapter title (level 3)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635"/>
    <w:rsid w:val="000E1635"/>
    <w:rsid w:val="00B5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868AF82575548109C142EFB0B47CA5E">
    <w:name w:val="9868AF82575548109C142EFB0B47CA5E"/>
    <w:rsid w:val="000E1635"/>
  </w:style>
  <w:style w:type="paragraph" w:customStyle="1" w:styleId="521A8435ECF04B2CADC847FDA05270F5">
    <w:name w:val="521A8435ECF04B2CADC847FDA05270F5"/>
    <w:rsid w:val="000E1635"/>
  </w:style>
  <w:style w:type="paragraph" w:customStyle="1" w:styleId="D48FF26E3E8F456A82F2266BC003B52D">
    <w:name w:val="D48FF26E3E8F456A82F2266BC003B52D"/>
    <w:rsid w:val="000E16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8" ma:contentTypeDescription="Create a new document." ma:contentTypeScope="" ma:versionID="9d0f89752f2a51bbbe6623c493b903bd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2a81700f1878668ef5e779ce9cb66425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1AF814-9FA8-4CCD-B9EB-078E93C26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B8DDBC-BDB7-4D72-B2BC-1E6810F3F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A8A363-E715-4ABF-91EE-57D990C9F6B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771E0A-64B8-43CC-9E93-876D0F93EA1F}">
  <ds:schemaRefs>
    <ds:schemaRef ds:uri="http://purl.org/dc/elements/1.1/"/>
    <ds:schemaRef ds:uri="ad7316b1-23f1-480c-8fa6-cbf037f4db9c"/>
    <ds:schemaRef ds:uri="http://purl.org/dc/dcmitype/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Report%20Template</Template>
  <TotalTime>0</TotalTime>
  <Pages>5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 Robertson (2301207)</dc:creator>
  <cp:keywords/>
  <dc:description/>
  <cp:lastModifiedBy>Oska Robertson (2301207)</cp:lastModifiedBy>
  <cp:revision>2</cp:revision>
  <dcterms:created xsi:type="dcterms:W3CDTF">2024-04-28T18:00:00Z</dcterms:created>
  <dcterms:modified xsi:type="dcterms:W3CDTF">2024-04-28T18:00:00Z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