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0547B233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1C4C4E4C" w:rsidR="00D46A8E" w:rsidRPr="00D46A8E" w:rsidRDefault="0096152E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Nikita thomas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00D6D0FC" w:rsidR="00D46A8E" w:rsidRPr="00D46A8E" w:rsidRDefault="0096152E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Year 7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494B96F6" w:rsidR="00D46A8E" w:rsidRPr="00D46A8E" w:rsidRDefault="0096152E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Drama 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130949D9" w:rsidR="00D46A8E" w:rsidRPr="00D46A8E" w:rsidRDefault="0096152E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17/10/19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2B42A383" w:rsidR="00D46A8E" w:rsidRPr="00D46A8E" w:rsidRDefault="0096152E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The natural world</w:t>
            </w: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11011541" w14:textId="77777777" w:rsidR="00EB6268" w:rsidRDefault="0074777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Developing independent learners</w:t>
            </w:r>
          </w:p>
          <w:p w14:paraId="1191FA8B" w14:textId="77777777" w:rsidR="00747771" w:rsidRDefault="0074777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Linking to the natural world</w:t>
            </w:r>
          </w:p>
          <w:p w14:paraId="7102E20E" w14:textId="4A6E764C" w:rsidR="00747771" w:rsidRPr="00D46A8E" w:rsidRDefault="0074777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Curriculum cymraig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7EB47E29" w14:textId="77777777" w:rsidR="00EB6268" w:rsidRDefault="0074777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Linking with art and music </w:t>
            </w:r>
          </w:p>
          <w:p w14:paraId="4B837964" w14:textId="400D7AAF" w:rsidR="00747771" w:rsidRPr="00D46A8E" w:rsidRDefault="0074777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Using literacy.</w:t>
            </w: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43634D31" w14:textId="70E04C79" w:rsidR="0096152E" w:rsidRDefault="00BA3E03" w:rsidP="0096152E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Use tableaux to explore the stimuli on the natural world.</w:t>
            </w:r>
          </w:p>
          <w:p w14:paraId="5E6BDD0E" w14:textId="6B2F34FF" w:rsidR="0096152E" w:rsidRPr="0096152E" w:rsidRDefault="00BA3E03" w:rsidP="0096152E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Use voice and body gesture to explore the stimuli on the natural world.</w:t>
            </w: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E9E6941" w14:textId="40B34A88" w:rsidR="00D46A8E" w:rsidRDefault="0096152E" w:rsidP="0096152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The pupils will be able to recognise the natural habitats of wales and the world around them.</w:t>
            </w:r>
          </w:p>
          <w:p w14:paraId="393F2D0E" w14:textId="42E21E73" w:rsidR="0096152E" w:rsidRDefault="004E709C" w:rsidP="0096152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Use voice and body gesture to portray how they feel in </w:t>
            </w:r>
            <w:r>
              <w:rPr>
                <w:sz w:val="28"/>
                <w:szCs w:val="28"/>
                <w:lang w:val="cy-GB"/>
              </w:rPr>
              <w:lastRenderedPageBreak/>
              <w:t>certain parts of the environment.</w:t>
            </w:r>
          </w:p>
          <w:p w14:paraId="77B6F971" w14:textId="2D6B2214" w:rsidR="004E709C" w:rsidRPr="0096152E" w:rsidRDefault="004E709C" w:rsidP="0096152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Create a tableaux in small groups for different locations given to them </w:t>
            </w:r>
          </w:p>
          <w:p w14:paraId="7E38D51A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21357C73" w14:textId="62B02015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BF407B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4C0E49CE" w14:textId="77777777" w:rsidR="00D46A8E" w:rsidRDefault="004E709C" w:rsidP="004E709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When shown images the pupils will be able to recognise where they are and learn about the river mellte.</w:t>
            </w:r>
          </w:p>
          <w:p w14:paraId="1260323B" w14:textId="25DDF6D2" w:rsidR="004E709C" w:rsidRDefault="004E709C" w:rsidP="004E709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Use the skills we have previously built up to show me both physically and vocally </w:t>
            </w:r>
            <w:r>
              <w:rPr>
                <w:sz w:val="28"/>
                <w:szCs w:val="28"/>
                <w:lang w:val="cy-GB"/>
              </w:rPr>
              <w:lastRenderedPageBreak/>
              <w:t>how they feel in given locations. And also produce a small written paragraph about why this location made them feel that way.</w:t>
            </w:r>
          </w:p>
          <w:p w14:paraId="250B79C3" w14:textId="7228677B" w:rsidR="004E709C" w:rsidRPr="004E709C" w:rsidRDefault="004E709C" w:rsidP="004E709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Create a tableaux (previously explored) in small groups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7802204C" w14:textId="7E26F520" w:rsidR="002B2D5B" w:rsidRDefault="00B95B21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Welcome the class in </w:t>
            </w:r>
            <w:r w:rsidRPr="00B95B21">
              <w:rPr>
                <w:color w:val="FF0000"/>
                <w:sz w:val="28"/>
                <w:szCs w:val="28"/>
                <w:lang w:val="cy-GB"/>
              </w:rPr>
              <w:t>‘’bore da’’</w:t>
            </w:r>
          </w:p>
          <w:p w14:paraId="3796C93B" w14:textId="7ABE2F9B" w:rsidR="00B95B21" w:rsidRDefault="00B95B21" w:rsidP="002B2D5B">
            <w:pPr>
              <w:jc w:val="center"/>
              <w:rPr>
                <w:sz w:val="28"/>
                <w:szCs w:val="28"/>
                <w:lang w:val="cy-GB"/>
              </w:rPr>
            </w:pPr>
            <w:r w:rsidRPr="00B95B21">
              <w:rPr>
                <w:color w:val="FF0000"/>
                <w:sz w:val="28"/>
                <w:szCs w:val="28"/>
                <w:lang w:val="cy-GB"/>
              </w:rPr>
              <w:t>‘’sut wyt ti?’’</w:t>
            </w:r>
          </w:p>
          <w:p w14:paraId="345C2934" w14:textId="4EA58682" w:rsidR="00B95B21" w:rsidRPr="002B2D5B" w:rsidRDefault="00B95B21" w:rsidP="00B95B21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Have each pupil respond in welsh as a greeting into the class.</w:t>
            </w:r>
          </w:p>
          <w:p w14:paraId="049DFB93" w14:textId="209D2916" w:rsidR="002B2D5B" w:rsidRDefault="00BA3E03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Introduce stimuli images and video resource Q and A </w:t>
            </w:r>
            <w:r w:rsidR="00FF1DF0">
              <w:rPr>
                <w:sz w:val="28"/>
                <w:szCs w:val="28"/>
                <w:lang w:val="cy-GB"/>
              </w:rPr>
              <w:t xml:space="preserve">‘’where do you think this could be?’’ </w:t>
            </w:r>
          </w:p>
          <w:p w14:paraId="483DE61E" w14:textId="11BF1CB0" w:rsidR="00BA3E03" w:rsidRDefault="00BA3E03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‘’how do these images make you feel?</w:t>
            </w:r>
            <w:r w:rsidRPr="00B95B21">
              <w:rPr>
                <w:color w:val="FF0000"/>
                <w:sz w:val="28"/>
                <w:szCs w:val="28"/>
                <w:lang w:val="cy-GB"/>
              </w:rPr>
              <w:t>’’</w:t>
            </w:r>
            <w:r w:rsidR="00B95B21" w:rsidRPr="00B95B21">
              <w:rPr>
                <w:color w:val="FF0000"/>
                <w:sz w:val="28"/>
                <w:szCs w:val="28"/>
                <w:lang w:val="cy-GB"/>
              </w:rPr>
              <w:t>’’sut wyt ti’n teimlo?’’</w:t>
            </w:r>
          </w:p>
          <w:p w14:paraId="7077CBD3" w14:textId="0525604C" w:rsidR="00FF1DF0" w:rsidRDefault="00FF1DF0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Extension task ‘’what is a tableaux from your understanding</w:t>
            </w:r>
            <w:r w:rsidR="002A7F82">
              <w:rPr>
                <w:sz w:val="28"/>
                <w:szCs w:val="28"/>
                <w:lang w:val="cy-GB"/>
              </w:rPr>
              <w:t>?/ can you remember what you need to make a tableaux?’’</w:t>
            </w:r>
          </w:p>
          <w:p w14:paraId="05EC015B" w14:textId="68964E4D" w:rsidR="002A7F82" w:rsidRPr="002B2D5B" w:rsidRDefault="002A7F82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Have a discussion after the register about this.</w:t>
            </w:r>
          </w:p>
          <w:p w14:paraId="3BC8E28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4A77B1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50DE121" w14:textId="5E542518" w:rsidR="002B2D5B" w:rsidRDefault="002A7F82" w:rsidP="002A7F8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Where do you think the images could be?</w:t>
            </w:r>
          </w:p>
          <w:p w14:paraId="5D1FEAF9" w14:textId="12592E72" w:rsidR="002A7F82" w:rsidRDefault="002A7F82" w:rsidP="002A7F8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Recognise a country that they believe the images are taken.</w:t>
            </w:r>
          </w:p>
          <w:p w14:paraId="0257875C" w14:textId="5AF642BE" w:rsidR="002A7F82" w:rsidRDefault="002A7F82" w:rsidP="002A7F8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What is a tableaux? Use apk to decide this if its not done ill have it next lesson</w:t>
            </w:r>
          </w:p>
          <w:p w14:paraId="346B6A89" w14:textId="25753717" w:rsidR="002A7F82" w:rsidRDefault="002A7F82" w:rsidP="002A7F8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Sam</w:t>
            </w:r>
            <w:r w:rsidR="00B95B21">
              <w:rPr>
                <w:sz w:val="28"/>
                <w:szCs w:val="28"/>
                <w:lang w:val="cy-GB"/>
              </w:rPr>
              <w:t>e</w:t>
            </w:r>
            <w:r>
              <w:rPr>
                <w:sz w:val="28"/>
                <w:szCs w:val="28"/>
                <w:lang w:val="cy-GB"/>
              </w:rPr>
              <w:t xml:space="preserve"> for next question</w:t>
            </w:r>
          </w:p>
          <w:p w14:paraId="1CCF2794" w14:textId="56FE53F6" w:rsidR="00B95B21" w:rsidRPr="002B2D5B" w:rsidRDefault="00B95B21" w:rsidP="002A7F8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Pupils will respond to english questions in english and welsh wuestions in welsh.</w:t>
            </w:r>
            <w:bookmarkStart w:id="0" w:name="_GoBack"/>
            <w:bookmarkEnd w:id="0"/>
          </w:p>
          <w:p w14:paraId="0082543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2E6197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6C201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2DE94360" w14:textId="77777777" w:rsidR="002B2D5B" w:rsidRDefault="002A7F82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Powerpoint with images.</w:t>
            </w:r>
          </w:p>
          <w:p w14:paraId="71743653" w14:textId="77777777" w:rsidR="002A7F82" w:rsidRDefault="002A7F82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Paper to answer quesyions to be stuck into expressive arts book.</w:t>
            </w:r>
          </w:p>
          <w:p w14:paraId="491DF6ED" w14:textId="0C4B378D" w:rsidR="002A7F82" w:rsidRPr="002B2D5B" w:rsidRDefault="002A7F82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No health and safety, pupils will be sat in chairs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4085B298" w14:textId="338382FC" w:rsidR="00AF0A27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Show the group images and videos of the mellte and discuss wales nature and how the person in the video feels</w:t>
            </w:r>
          </w:p>
          <w:p w14:paraId="463F7EFC" w14:textId="76E40A8A" w:rsidR="002B2D5B" w:rsidRDefault="002A7F82" w:rsidP="00AF0A2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Show a series of images eg river</w:t>
            </w:r>
            <w:r w:rsidR="00B95B21">
              <w:rPr>
                <w:sz w:val="28"/>
                <w:szCs w:val="28"/>
                <w:lang w:val="cy-GB"/>
              </w:rPr>
              <w:t xml:space="preserve"> </w:t>
            </w:r>
            <w:r w:rsidR="00B95B21" w:rsidRPr="00B95B21">
              <w:rPr>
                <w:color w:val="FF0000"/>
                <w:sz w:val="28"/>
                <w:szCs w:val="28"/>
                <w:lang w:val="cy-GB"/>
              </w:rPr>
              <w:t>Afon</w:t>
            </w:r>
            <w:r>
              <w:rPr>
                <w:sz w:val="28"/>
                <w:szCs w:val="28"/>
                <w:lang w:val="cy-GB"/>
              </w:rPr>
              <w:t>, beach</w:t>
            </w:r>
            <w:r w:rsidR="00B95B21">
              <w:rPr>
                <w:sz w:val="28"/>
                <w:szCs w:val="28"/>
                <w:lang w:val="cy-GB"/>
              </w:rPr>
              <w:t xml:space="preserve"> </w:t>
            </w:r>
            <w:r w:rsidR="00B95B21" w:rsidRPr="00B95B21">
              <w:rPr>
                <w:color w:val="FF0000"/>
                <w:sz w:val="28"/>
                <w:szCs w:val="28"/>
                <w:lang w:val="cy-GB"/>
              </w:rPr>
              <w:t>traeth</w:t>
            </w:r>
            <w:r>
              <w:rPr>
                <w:sz w:val="28"/>
                <w:szCs w:val="28"/>
                <w:lang w:val="cy-GB"/>
              </w:rPr>
              <w:t xml:space="preserve">, </w:t>
            </w:r>
            <w:r w:rsidR="00B95B21">
              <w:rPr>
                <w:sz w:val="28"/>
                <w:szCs w:val="28"/>
                <w:lang w:val="cy-GB"/>
              </w:rPr>
              <w:t xml:space="preserve">rain </w:t>
            </w:r>
            <w:r w:rsidR="00B95B21" w:rsidRPr="00B95B21">
              <w:rPr>
                <w:color w:val="FF0000"/>
                <w:sz w:val="28"/>
                <w:szCs w:val="28"/>
                <w:lang w:val="cy-GB"/>
              </w:rPr>
              <w:t>glaw</w:t>
            </w:r>
            <w:r w:rsidRPr="00B95B21">
              <w:rPr>
                <w:color w:val="FF0000"/>
                <w:sz w:val="28"/>
                <w:szCs w:val="28"/>
                <w:lang w:val="cy-GB"/>
              </w:rPr>
              <w:t>,</w:t>
            </w:r>
            <w:r>
              <w:rPr>
                <w:sz w:val="28"/>
                <w:szCs w:val="28"/>
                <w:lang w:val="cy-GB"/>
              </w:rPr>
              <w:t xml:space="preserve"> m</w:t>
            </w:r>
            <w:r w:rsidR="00B95B21">
              <w:rPr>
                <w:sz w:val="28"/>
                <w:szCs w:val="28"/>
                <w:lang w:val="cy-GB"/>
              </w:rPr>
              <w:t xml:space="preserve">ountain </w:t>
            </w:r>
            <w:r w:rsidR="00B95B21" w:rsidRPr="00B95B21">
              <w:rPr>
                <w:color w:val="FF0000"/>
                <w:sz w:val="28"/>
                <w:szCs w:val="28"/>
                <w:lang w:val="cy-GB"/>
              </w:rPr>
              <w:t>mynydd</w:t>
            </w:r>
            <w:r w:rsidR="00B95B21">
              <w:rPr>
                <w:sz w:val="28"/>
                <w:szCs w:val="28"/>
                <w:lang w:val="cy-GB"/>
              </w:rPr>
              <w:t xml:space="preserve"> </w:t>
            </w:r>
            <w:r>
              <w:rPr>
                <w:sz w:val="28"/>
                <w:szCs w:val="28"/>
                <w:lang w:val="cy-GB"/>
              </w:rPr>
              <w:t xml:space="preserve">and in a circle ask each individual to show with a gesture how they feel and vocally by saying ‘’in this place i would </w:t>
            </w:r>
            <w:r>
              <w:rPr>
                <w:sz w:val="28"/>
                <w:szCs w:val="28"/>
                <w:lang w:val="cy-GB"/>
              </w:rPr>
              <w:lastRenderedPageBreak/>
              <w:t>feel....’’</w:t>
            </w:r>
            <w:r w:rsidR="00BA3E03">
              <w:rPr>
                <w:sz w:val="28"/>
                <w:szCs w:val="28"/>
                <w:lang w:val="cy-GB"/>
              </w:rPr>
              <w:t xml:space="preserve"> </w:t>
            </w:r>
          </w:p>
          <w:p w14:paraId="4FEF37C3" w14:textId="0597D332" w:rsidR="002A7F82" w:rsidRDefault="002A7F82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Split the class into groups and give them </w:t>
            </w:r>
            <w:r w:rsidR="00AF0A27">
              <w:rPr>
                <w:sz w:val="28"/>
                <w:szCs w:val="28"/>
                <w:lang w:val="cy-GB"/>
              </w:rPr>
              <w:t>an image/s and give the instruction that they have to create a tableax that shows how each member of the team is feeling.</w:t>
            </w:r>
          </w:p>
          <w:p w14:paraId="2C8DCE9A" w14:textId="453F5132" w:rsidR="00AF0A27" w:rsidRP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Show back to the class and we have to guess the emotions.</w:t>
            </w:r>
          </w:p>
          <w:p w14:paraId="0CF7662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A16F9D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7BFA8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5481C0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1A68682D" w14:textId="0D4DEE50" w:rsidR="002B2D5B" w:rsidRPr="002B2D5B" w:rsidRDefault="00BA3E03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 xml:space="preserve">In a circle say an emotion and link a body gesture with it </w:t>
            </w:r>
          </w:p>
          <w:p w14:paraId="32715732" w14:textId="65F6EFAD" w:rsid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Discuss and observe how the person jumping feels and why ?</w:t>
            </w:r>
          </w:p>
          <w:p w14:paraId="4D55B3C3" w14:textId="46F13C29" w:rsidR="00AF0A27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Show understanding of emotion and feeling in relation to surroundings.</w:t>
            </w:r>
          </w:p>
          <w:p w14:paraId="2F9DDA52" w14:textId="66F21F8C" w:rsidR="00AF0A27" w:rsidRP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Create a tableaox as part of a group and show it back to the class. Make the </w:t>
            </w:r>
            <w:r>
              <w:rPr>
                <w:sz w:val="28"/>
                <w:szCs w:val="28"/>
                <w:lang w:val="cy-GB"/>
              </w:rPr>
              <w:lastRenderedPageBreak/>
              <w:t>emotions visable</w:t>
            </w:r>
          </w:p>
          <w:p w14:paraId="412AF2A1" w14:textId="0C8C814A" w:rsidR="002B2D5B" w:rsidRPr="002B2D5B" w:rsidRDefault="00BA3E03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Then bring the tableaux to life for 10 seconds demonstrating the feeling and emotion through body gesture and movement .</w:t>
            </w:r>
          </w:p>
          <w:p w14:paraId="27AADFA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154043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32319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789A806D" w14:textId="112EAC00" w:rsid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Images</w:t>
            </w:r>
          </w:p>
          <w:p w14:paraId="4B28C5CB" w14:textId="77777777" w:rsidR="00AF0A27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Make sure the performance space is clear for health and safety.</w:t>
            </w:r>
          </w:p>
          <w:p w14:paraId="73A5E4AB" w14:textId="57D82EAF" w:rsidR="00AF0A27" w:rsidRP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Chairs put away</w:t>
            </w: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EFA067" w14:textId="07F51BDD" w:rsid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Ask the question ‘’</w:t>
            </w:r>
            <w:r w:rsidR="00BA3E03">
              <w:rPr>
                <w:sz w:val="28"/>
                <w:szCs w:val="28"/>
                <w:lang w:val="cy-GB"/>
              </w:rPr>
              <w:t xml:space="preserve"> Is body gesture related to emotion and does it make the emotion more visable</w:t>
            </w:r>
            <w:r>
              <w:rPr>
                <w:sz w:val="28"/>
                <w:szCs w:val="28"/>
                <w:lang w:val="cy-GB"/>
              </w:rPr>
              <w:t>?</w:t>
            </w:r>
          </w:p>
          <w:p w14:paraId="714A4E25" w14:textId="3A29DCD2" w:rsidR="00AF0A27" w:rsidRP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Homework: </w:t>
            </w:r>
            <w:r w:rsidR="00BA3E03">
              <w:rPr>
                <w:sz w:val="28"/>
                <w:szCs w:val="28"/>
                <w:lang w:val="cy-GB"/>
              </w:rPr>
              <w:t>Make a fact file on the avon mellte</w:t>
            </w:r>
            <w:r>
              <w:rPr>
                <w:sz w:val="28"/>
                <w:szCs w:val="28"/>
                <w:lang w:val="cy-GB"/>
              </w:rPr>
              <w:t>.</w:t>
            </w: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8960558" w14:textId="5DD5189F" w:rsidR="002B2D5B" w:rsidRP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Be involved in the discussion and record homework due in next lesson.</w:t>
            </w:r>
          </w:p>
          <w:p w14:paraId="1E57D1BE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163885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1424F0ED" w:rsidR="002B2D5B" w:rsidRPr="002B2D5B" w:rsidRDefault="00AF0A27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Homework on the board.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1067A" w14:textId="77777777" w:rsidR="006F5761" w:rsidRDefault="006F5761" w:rsidP="00B24C18">
      <w:r>
        <w:separator/>
      </w:r>
    </w:p>
  </w:endnote>
  <w:endnote w:type="continuationSeparator" w:id="0">
    <w:p w14:paraId="77F39488" w14:textId="77777777" w:rsidR="006F5761" w:rsidRDefault="006F5761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06B134" w14:textId="77777777" w:rsidR="006F5761" w:rsidRDefault="006F5761" w:rsidP="00B24C18">
      <w:r>
        <w:separator/>
      </w:r>
    </w:p>
  </w:footnote>
  <w:footnote w:type="continuationSeparator" w:id="0">
    <w:p w14:paraId="2126DD09" w14:textId="77777777" w:rsidR="006F5761" w:rsidRDefault="006F5761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7672F"/>
    <w:multiLevelType w:val="hybridMultilevel"/>
    <w:tmpl w:val="3828E0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B5580"/>
    <w:multiLevelType w:val="hybridMultilevel"/>
    <w:tmpl w:val="C96A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6B13BF"/>
    <w:multiLevelType w:val="hybridMultilevel"/>
    <w:tmpl w:val="82B26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wsbC0MDW3tDC0NDVS0lEKTi0uzszPAykwqgUAR0icDSwAAAA="/>
  </w:docVars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A7F82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4E709C"/>
    <w:rsid w:val="005404E0"/>
    <w:rsid w:val="005B7769"/>
    <w:rsid w:val="00610C4A"/>
    <w:rsid w:val="00645E24"/>
    <w:rsid w:val="006953EE"/>
    <w:rsid w:val="006E32EF"/>
    <w:rsid w:val="006F5761"/>
    <w:rsid w:val="00713823"/>
    <w:rsid w:val="00747771"/>
    <w:rsid w:val="007B65F8"/>
    <w:rsid w:val="00816DB9"/>
    <w:rsid w:val="00825827"/>
    <w:rsid w:val="00825DEF"/>
    <w:rsid w:val="008723DA"/>
    <w:rsid w:val="00896514"/>
    <w:rsid w:val="008B2B15"/>
    <w:rsid w:val="0096152E"/>
    <w:rsid w:val="009A03EA"/>
    <w:rsid w:val="009C26DA"/>
    <w:rsid w:val="009D68DF"/>
    <w:rsid w:val="00A46632"/>
    <w:rsid w:val="00A53AE4"/>
    <w:rsid w:val="00AA5380"/>
    <w:rsid w:val="00AF0A27"/>
    <w:rsid w:val="00AF532A"/>
    <w:rsid w:val="00B02BEF"/>
    <w:rsid w:val="00B0430A"/>
    <w:rsid w:val="00B24C18"/>
    <w:rsid w:val="00B85948"/>
    <w:rsid w:val="00B95B21"/>
    <w:rsid w:val="00BA3E03"/>
    <w:rsid w:val="00BB582B"/>
    <w:rsid w:val="00BC35BE"/>
    <w:rsid w:val="00BE5E13"/>
    <w:rsid w:val="00BF5170"/>
    <w:rsid w:val="00D060A6"/>
    <w:rsid w:val="00D46A8E"/>
    <w:rsid w:val="00D91956"/>
    <w:rsid w:val="00DB1D3B"/>
    <w:rsid w:val="00DD0DB0"/>
    <w:rsid w:val="00E64E5E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00FF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33B17C23-1C16-4604-98DB-FD327A690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61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5</TotalTime>
  <Pages>5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Nikita Thomas</cp:lastModifiedBy>
  <cp:revision>2</cp:revision>
  <dcterms:created xsi:type="dcterms:W3CDTF">2020-05-13T08:12:00Z</dcterms:created>
  <dcterms:modified xsi:type="dcterms:W3CDTF">2020-05-13T08:12:00Z</dcterms:modified>
</cp:coreProperties>
</file>