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88EFE" w14:textId="3355B1C1" w:rsidR="002D5B3F" w:rsidRPr="00A92BB3" w:rsidRDefault="001A24F3" w:rsidP="006A77D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color w:val="FFFFFF"/>
          <w:sz w:val="28"/>
          <w:szCs w:val="28"/>
          <w:lang w:val="cy-GB"/>
        </w:rPr>
      </w:pPr>
      <w:r w:rsidRPr="006A77D3">
        <w:rPr>
          <w:rFonts w:ascii="Arial" w:hAnsi="Arial" w:cs="Arial"/>
          <w:noProof/>
          <w:lang w:val="cy-GB"/>
        </w:rPr>
        <w:drawing>
          <wp:anchor distT="0" distB="0" distL="114300" distR="114300" simplePos="0" relativeHeight="251658240" behindDoc="0" locked="0" layoutInCell="1" allowOverlap="1" wp14:anchorId="66E7170D" wp14:editId="4A6C3F8A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 w:rsidRPr="006A77D3">
        <w:rPr>
          <w:rFonts w:ascii="Arial" w:hAnsi="Arial" w:cs="Arial"/>
          <w:lang w:val="cy-GB"/>
        </w:rPr>
        <w:t xml:space="preserve"> </w:t>
      </w:r>
      <w:r w:rsidR="005F3A53" w:rsidRPr="006A77D3">
        <w:rPr>
          <w:rFonts w:ascii="Arial" w:hAnsi="Arial" w:cs="Arial"/>
          <w:lang w:val="cy-GB"/>
        </w:rPr>
        <w:br w:type="textWrapping" w:clear="all"/>
      </w:r>
      <w:r w:rsidR="006A77D3" w:rsidRPr="006A77D3">
        <w:rPr>
          <w:rFonts w:ascii="Arial" w:hAnsi="Arial" w:cs="Arial"/>
          <w:b/>
          <w:sz w:val="28"/>
          <w:szCs w:val="28"/>
          <w:lang w:val="cy-GB"/>
        </w:rPr>
        <w:t>ATODIAD GA36b</w:t>
      </w:r>
    </w:p>
    <w:p w14:paraId="0062885C" w14:textId="77777777" w:rsidR="002D5B3F" w:rsidRPr="006A77D3" w:rsidRDefault="002D5B3F" w:rsidP="002D5B3F">
      <w:pPr>
        <w:rPr>
          <w:rFonts w:ascii="Arial" w:hAnsi="Arial" w:cs="Arial"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6A77D3" w14:paraId="64A50C9E" w14:textId="77777777" w:rsidTr="006A77D3">
        <w:trPr>
          <w:trHeight w:val="240"/>
        </w:trPr>
        <w:tc>
          <w:tcPr>
            <w:tcW w:w="9922" w:type="dxa"/>
            <w:shd w:val="clear" w:color="auto" w:fill="C0C0C0"/>
          </w:tcPr>
          <w:p w14:paraId="5F15DBFB" w14:textId="4B382757" w:rsidR="00681FA9" w:rsidRPr="006A77D3" w:rsidRDefault="006A77D3" w:rsidP="006A77D3">
            <w:pPr>
              <w:pStyle w:val="Heading4"/>
              <w:rPr>
                <w:rFonts w:ascii="Arial" w:hAnsi="Arial" w:cs="Arial"/>
                <w:b/>
                <w:lang w:val="cy-GB"/>
              </w:rPr>
            </w:pPr>
            <w:r w:rsidRPr="006A77D3">
              <w:rPr>
                <w:rFonts w:ascii="Arial" w:hAnsi="Arial" w:cs="Arial"/>
                <w:b/>
                <w:lang w:val="cy-GB"/>
              </w:rPr>
              <w:t>MANYLEB ASESU LEFEL 5</w:t>
            </w:r>
            <w:r w:rsidR="003A3CE5" w:rsidRPr="00A92BB3">
              <w:rPr>
                <w:rFonts w:ascii="Arial" w:hAnsi="Arial" w:cs="Arial"/>
                <w:b/>
                <w:lang w:val="cy-GB"/>
              </w:rPr>
              <w:t xml:space="preserve"> </w:t>
            </w:r>
          </w:p>
        </w:tc>
      </w:tr>
    </w:tbl>
    <w:p w14:paraId="2AE1E8DC" w14:textId="77777777" w:rsidR="003A3CE5" w:rsidRPr="006A77D3" w:rsidRDefault="003A3CE5" w:rsidP="002D5B3F">
      <w:pPr>
        <w:jc w:val="center"/>
        <w:rPr>
          <w:rFonts w:ascii="Arial" w:hAnsi="Arial" w:cs="Arial"/>
          <w:b/>
          <w:i/>
          <w:sz w:val="32"/>
          <w:lang w:val="cy-GB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6A77D3" w14:paraId="19C7BA77" w14:textId="77777777" w:rsidTr="008F1308">
        <w:tc>
          <w:tcPr>
            <w:tcW w:w="2093" w:type="dxa"/>
            <w:shd w:val="pct15" w:color="auto" w:fill="auto"/>
          </w:tcPr>
          <w:p w14:paraId="37AF0322" w14:textId="7BDB89AB" w:rsidR="003B3F9D" w:rsidRPr="00A92BB3" w:rsidRDefault="006A77D3" w:rsidP="002900E9">
            <w:pPr>
              <w:spacing w:before="120" w:after="120"/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  <w:lang w:val="cy-GB"/>
              </w:rPr>
            </w:pPr>
            <w:r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Enw’r </w:t>
            </w:r>
            <w:r w:rsidR="002900E9">
              <w:rPr>
                <w:rFonts w:ascii="Arial" w:hAnsi="Arial" w:cs="Arial"/>
                <w:b/>
                <w:sz w:val="22"/>
                <w:szCs w:val="22"/>
                <w:lang w:val="cy-GB"/>
              </w:rPr>
              <w:t>m</w:t>
            </w:r>
            <w:r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t>yfyriwr:</w:t>
            </w:r>
          </w:p>
        </w:tc>
        <w:tc>
          <w:tcPr>
            <w:tcW w:w="3293" w:type="dxa"/>
          </w:tcPr>
          <w:p w14:paraId="50180691" w14:textId="24C96F90" w:rsidR="003B3F9D" w:rsidRPr="006A77D3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instrText xml:space="preserve"> FORMTEXT </w:instrText>
            </w:r>
            <w:r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</w:r>
            <w:r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fldChar w:fldCharType="separate"/>
            </w:r>
            <w:r w:rsidR="003B3F9D"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t> </w:t>
            </w:r>
            <w:r w:rsidR="003B3F9D"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t> </w:t>
            </w:r>
            <w:r w:rsidR="003B3F9D"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t> </w:t>
            </w:r>
            <w:r w:rsidR="003B3F9D"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t> </w:t>
            </w:r>
            <w:r w:rsidR="003B3F9D"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t> </w:t>
            </w:r>
            <w:r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44C0D300" w14:textId="3DD81950" w:rsidR="003B3F9D" w:rsidRPr="00A92BB3" w:rsidRDefault="006A77D3" w:rsidP="00CD2FD3">
            <w:pPr>
              <w:spacing w:before="120" w:after="120"/>
              <w:jc w:val="both"/>
              <w:rPr>
                <w:rFonts w:ascii="Arial" w:hAnsi="Arial" w:cs="Arial"/>
                <w:b/>
                <w:color w:val="D9D9D9"/>
                <w:sz w:val="22"/>
                <w:szCs w:val="22"/>
                <w:lang w:val="cy-GB"/>
              </w:rPr>
            </w:pPr>
            <w:r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Rhif Adnabod y </w:t>
            </w:r>
            <w:r w:rsidR="001B776A">
              <w:rPr>
                <w:rFonts w:ascii="Arial" w:hAnsi="Arial" w:cs="Arial"/>
                <w:b/>
                <w:sz w:val="22"/>
                <w:szCs w:val="22"/>
                <w:lang w:val="cy-GB"/>
              </w:rPr>
              <w:t>m</w:t>
            </w:r>
            <w:r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t>yfyriwr:</w:t>
            </w:r>
          </w:p>
        </w:tc>
        <w:tc>
          <w:tcPr>
            <w:tcW w:w="2268" w:type="dxa"/>
          </w:tcPr>
          <w:p w14:paraId="346B772D" w14:textId="77777777" w:rsidR="003B3F9D" w:rsidRPr="006A77D3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</w:tc>
      </w:tr>
      <w:tr w:rsidR="00DB116D" w:rsidRPr="006A77D3" w14:paraId="044278A1" w14:textId="77777777" w:rsidTr="00A406E5">
        <w:tc>
          <w:tcPr>
            <w:tcW w:w="2093" w:type="dxa"/>
            <w:shd w:val="pct15" w:color="auto" w:fill="auto"/>
          </w:tcPr>
          <w:p w14:paraId="1E4914CA" w14:textId="60E38811" w:rsidR="00DB116D" w:rsidRPr="00A92BB3" w:rsidRDefault="006A77D3" w:rsidP="006A77D3">
            <w:pPr>
              <w:spacing w:before="120" w:after="120"/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  <w:lang w:val="cy-GB"/>
              </w:rPr>
            </w:pPr>
            <w:r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74AF4DA4" w14:textId="3FB4972B" w:rsidR="00DB116D" w:rsidRPr="00A92BB3" w:rsidRDefault="006A77D3" w:rsidP="006A77D3">
            <w:pPr>
              <w:spacing w:before="120" w:after="120"/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  <w:lang w:val="cy-GB"/>
              </w:rPr>
            </w:pPr>
            <w:r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t>BA (</w:t>
            </w:r>
            <w:proofErr w:type="spellStart"/>
            <w:r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t>Anrh</w:t>
            </w:r>
            <w:proofErr w:type="spellEnd"/>
            <w:r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t>) Astudiaethau Addysg</w:t>
            </w:r>
          </w:p>
        </w:tc>
      </w:tr>
      <w:tr w:rsidR="008F1308" w:rsidRPr="006A77D3" w14:paraId="37AAC8BF" w14:textId="77777777" w:rsidTr="00A628CC">
        <w:tc>
          <w:tcPr>
            <w:tcW w:w="2093" w:type="dxa"/>
            <w:shd w:val="pct15" w:color="auto" w:fill="auto"/>
          </w:tcPr>
          <w:p w14:paraId="051A6945" w14:textId="4DE7814A" w:rsidR="008F1308" w:rsidRPr="00A92BB3" w:rsidRDefault="006A77D3" w:rsidP="006A77D3">
            <w:pPr>
              <w:spacing w:before="120" w:after="120"/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  <w:lang w:val="cy-GB"/>
              </w:rPr>
            </w:pPr>
            <w:r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6145390E" w14:textId="57BABE81" w:rsidR="008F1308" w:rsidRPr="00A92BB3" w:rsidRDefault="006A77D3" w:rsidP="006A77D3">
            <w:pPr>
              <w:spacing w:before="120" w:after="120"/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  <w:lang w:val="cy-GB"/>
              </w:rPr>
            </w:pPr>
            <w:r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t>Ymchwil Addysgol</w:t>
            </w:r>
          </w:p>
        </w:tc>
      </w:tr>
      <w:tr w:rsidR="00B84B5B" w:rsidRPr="006A77D3" w14:paraId="68B7F06F" w14:textId="77777777" w:rsidTr="008F1308">
        <w:tc>
          <w:tcPr>
            <w:tcW w:w="2093" w:type="dxa"/>
            <w:shd w:val="pct15" w:color="auto" w:fill="auto"/>
          </w:tcPr>
          <w:p w14:paraId="2DE40820" w14:textId="3E3E52D0" w:rsidR="00B84B5B" w:rsidRPr="00A92BB3" w:rsidRDefault="006A77D3" w:rsidP="006A77D3">
            <w:pPr>
              <w:spacing w:before="120" w:after="120"/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  <w:lang w:val="cy-GB"/>
              </w:rPr>
            </w:pPr>
            <w:r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20188B12" w14:textId="12E8CD3D" w:rsidR="00B84B5B" w:rsidRPr="00A92BB3" w:rsidRDefault="006A77D3" w:rsidP="006A77D3">
            <w:pPr>
              <w:spacing w:before="120" w:after="120"/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  <w:lang w:val="cy-GB"/>
              </w:rPr>
            </w:pPr>
            <w:r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t>ECES5018/C</w:t>
            </w:r>
          </w:p>
        </w:tc>
        <w:tc>
          <w:tcPr>
            <w:tcW w:w="2268" w:type="dxa"/>
            <w:shd w:val="clear" w:color="auto" w:fill="D9D9D9"/>
          </w:tcPr>
          <w:p w14:paraId="689BE40A" w14:textId="5CD53B3A" w:rsidR="00B84B5B" w:rsidRPr="00A92BB3" w:rsidRDefault="006A77D3" w:rsidP="006A77D3">
            <w:pPr>
              <w:pStyle w:val="Heading2"/>
              <w:rPr>
                <w:rFonts w:ascii="Arial" w:hAnsi="Arial" w:cs="Arial"/>
                <w:color w:val="D9D9D9"/>
                <w:sz w:val="22"/>
                <w:szCs w:val="22"/>
                <w:lang w:val="cy-GB"/>
              </w:rPr>
            </w:pPr>
            <w:r w:rsidRPr="006A77D3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(%):</w:t>
            </w:r>
          </w:p>
        </w:tc>
        <w:tc>
          <w:tcPr>
            <w:tcW w:w="2268" w:type="dxa"/>
          </w:tcPr>
          <w:p w14:paraId="3F883DCE" w14:textId="197859DD" w:rsidR="00B84B5B" w:rsidRPr="006A77D3" w:rsidRDefault="00997C0F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t>100</w:t>
            </w:r>
            <w:r w:rsidR="00803148"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t>%</w:t>
            </w:r>
          </w:p>
        </w:tc>
      </w:tr>
      <w:tr w:rsidR="00DB116D" w:rsidRPr="006A77D3" w14:paraId="3D2A1E63" w14:textId="77777777" w:rsidTr="008F1308">
        <w:tc>
          <w:tcPr>
            <w:tcW w:w="2093" w:type="dxa"/>
            <w:shd w:val="pct15" w:color="auto" w:fill="auto"/>
          </w:tcPr>
          <w:p w14:paraId="738FC20A" w14:textId="7D44C59A" w:rsidR="00DB116D" w:rsidRPr="00A92BB3" w:rsidRDefault="006A77D3" w:rsidP="006A77D3">
            <w:pPr>
              <w:spacing w:before="120" w:after="120"/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  <w:lang w:val="cy-GB"/>
              </w:rPr>
            </w:pPr>
            <w:r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6D13F32A" w14:textId="5A9B802B" w:rsidR="00DB116D" w:rsidRPr="00A92BB3" w:rsidRDefault="006A77D3" w:rsidP="006A77D3">
            <w:pPr>
              <w:spacing w:before="120" w:after="120"/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  <w:lang w:val="cy-GB"/>
              </w:rPr>
            </w:pPr>
            <w:r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t>Alison Murphy</w:t>
            </w:r>
          </w:p>
        </w:tc>
        <w:tc>
          <w:tcPr>
            <w:tcW w:w="2268" w:type="dxa"/>
            <w:shd w:val="clear" w:color="auto" w:fill="D9D9D9"/>
          </w:tcPr>
          <w:p w14:paraId="31648413" w14:textId="52BC2E21" w:rsidR="00DB116D" w:rsidRPr="00A92BB3" w:rsidRDefault="006A77D3" w:rsidP="006A77D3">
            <w:pPr>
              <w:spacing w:before="120" w:after="120"/>
              <w:jc w:val="both"/>
              <w:rPr>
                <w:rFonts w:ascii="Arial" w:hAnsi="Arial" w:cs="Arial"/>
                <w:b/>
                <w:color w:val="D9D9D9"/>
                <w:sz w:val="22"/>
                <w:szCs w:val="22"/>
                <w:lang w:val="cy-GB"/>
              </w:rPr>
            </w:pPr>
            <w:r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782BA371" w14:textId="4AD76F8C" w:rsidR="00DB116D" w:rsidRPr="00A92BB3" w:rsidRDefault="006A77D3" w:rsidP="006A77D3">
            <w:pPr>
              <w:spacing w:before="120" w:after="120"/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  <w:lang w:val="cy-GB"/>
              </w:rPr>
            </w:pPr>
            <w:r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Laura </w:t>
            </w:r>
            <w:proofErr w:type="spellStart"/>
            <w:r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t>Hutchings</w:t>
            </w:r>
            <w:proofErr w:type="spellEnd"/>
          </w:p>
        </w:tc>
      </w:tr>
      <w:tr w:rsidR="00DB116D" w:rsidRPr="006A77D3" w14:paraId="4DF758BE" w14:textId="77777777" w:rsidTr="008F1308">
        <w:tc>
          <w:tcPr>
            <w:tcW w:w="2093" w:type="dxa"/>
            <w:shd w:val="pct15" w:color="auto" w:fill="auto"/>
          </w:tcPr>
          <w:p w14:paraId="13DC8B04" w14:textId="202D6B3B" w:rsidR="00DB116D" w:rsidRPr="00A92BB3" w:rsidRDefault="006A77D3" w:rsidP="006A77D3">
            <w:pPr>
              <w:spacing w:before="120" w:after="120"/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  <w:lang w:val="cy-GB"/>
              </w:rPr>
            </w:pPr>
            <w:r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0ECDE422" w14:textId="49263347" w:rsidR="00DB116D" w:rsidRPr="006A77D3" w:rsidRDefault="006A77D3" w:rsidP="006A77D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t>Cyflwyniad Poster</w:t>
            </w:r>
            <w:r w:rsidR="00425A67" w:rsidRPr="00A92BB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</w:tc>
        <w:tc>
          <w:tcPr>
            <w:tcW w:w="2268" w:type="dxa"/>
            <w:shd w:val="pct15" w:color="auto" w:fill="auto"/>
          </w:tcPr>
          <w:p w14:paraId="0BB5B15D" w14:textId="27BA0449" w:rsidR="00DB116D" w:rsidRPr="00A92BB3" w:rsidRDefault="006A77D3" w:rsidP="006A77D3">
            <w:pPr>
              <w:spacing w:before="120" w:after="120"/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  <w:lang w:val="cy-GB"/>
              </w:rPr>
            </w:pPr>
            <w:r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t>Nifer y geiriau (neu’r cyfwerth):</w:t>
            </w:r>
          </w:p>
        </w:tc>
        <w:tc>
          <w:tcPr>
            <w:tcW w:w="2268" w:type="dxa"/>
          </w:tcPr>
          <w:p w14:paraId="5461FB6D" w14:textId="7971E6FC" w:rsidR="00DB116D" w:rsidRPr="00A92BB3" w:rsidRDefault="006A77D3" w:rsidP="006A77D3">
            <w:pPr>
              <w:spacing w:before="120" w:after="120"/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  <w:lang w:val="cy-GB"/>
              </w:rPr>
            </w:pPr>
            <w:r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t>2500 o eiriau/15 munud</w:t>
            </w:r>
          </w:p>
        </w:tc>
      </w:tr>
      <w:tr w:rsidR="00B84B5B" w:rsidRPr="006A77D3" w14:paraId="74B8266F" w14:textId="77777777" w:rsidTr="008F1308">
        <w:tc>
          <w:tcPr>
            <w:tcW w:w="2093" w:type="dxa"/>
            <w:shd w:val="pct15" w:color="auto" w:fill="auto"/>
          </w:tcPr>
          <w:p w14:paraId="25144A31" w14:textId="0DB187FD" w:rsidR="00B84B5B" w:rsidRPr="00A92BB3" w:rsidRDefault="006A77D3" w:rsidP="006A77D3">
            <w:pPr>
              <w:spacing w:before="120" w:after="120"/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  <w:lang w:val="cy-GB"/>
              </w:rPr>
            </w:pPr>
            <w:r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5C878817" w14:textId="4175CADC" w:rsidR="00B84B5B" w:rsidRPr="006A77D3" w:rsidRDefault="00997C0F" w:rsidP="00425A6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t>@ 23:59</w:t>
            </w:r>
            <w:r w:rsidR="0043604C"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</w:tc>
        <w:tc>
          <w:tcPr>
            <w:tcW w:w="2268" w:type="dxa"/>
            <w:shd w:val="pct15" w:color="auto" w:fill="auto"/>
          </w:tcPr>
          <w:p w14:paraId="567CC5CD" w14:textId="3EC4A45B" w:rsidR="00B84B5B" w:rsidRPr="00A92BB3" w:rsidRDefault="006A77D3" w:rsidP="006A77D3">
            <w:pPr>
              <w:spacing w:before="120" w:after="120"/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  <w:lang w:val="cy-GB"/>
              </w:rPr>
            </w:pPr>
            <w:r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dychwelyd marciau dros dro ac adborth ysgrifenedig:</w:t>
            </w:r>
          </w:p>
        </w:tc>
        <w:tc>
          <w:tcPr>
            <w:tcW w:w="2268" w:type="dxa"/>
          </w:tcPr>
          <w:p w14:paraId="0BBD3573" w14:textId="64504D1F" w:rsidR="00B84B5B" w:rsidRPr="006A77D3" w:rsidRDefault="00997C0F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t>@ 15:00</w:t>
            </w:r>
          </w:p>
        </w:tc>
      </w:tr>
      <w:tr w:rsidR="00152E9D" w:rsidRPr="00736A17" w14:paraId="737670A3" w14:textId="77777777" w:rsidTr="00A406E5">
        <w:tc>
          <w:tcPr>
            <w:tcW w:w="2093" w:type="dxa"/>
            <w:shd w:val="pct15" w:color="auto" w:fill="auto"/>
          </w:tcPr>
          <w:p w14:paraId="57A7703A" w14:textId="31A9B082" w:rsidR="00152E9D" w:rsidRPr="00A92BB3" w:rsidRDefault="006A77D3" w:rsidP="006A77D3">
            <w:pPr>
              <w:spacing w:before="120" w:after="120"/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  <w:lang w:val="cy-GB"/>
              </w:rPr>
            </w:pPr>
            <w:r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4D893D4E" w14:textId="4C8872E7" w:rsidR="00A406E5" w:rsidRPr="00A92BB3" w:rsidRDefault="006A77D3" w:rsidP="006A77D3">
            <w:pPr>
              <w:rPr>
                <w:rFonts w:ascii="Arial" w:hAnsi="Arial" w:cs="Arial"/>
                <w:color w:val="FFFFFF"/>
                <w:sz w:val="22"/>
                <w:szCs w:val="22"/>
                <w:lang w:val="cy-GB"/>
              </w:rPr>
            </w:pPr>
            <w:r w:rsidRPr="006A77D3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</w:t>
            </w:r>
            <w:proofErr w:type="spellStart"/>
            <w:r w:rsidRPr="006A77D3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6A77D3">
              <w:rPr>
                <w:rFonts w:ascii="Arial" w:hAnsi="Arial" w:cs="Arial"/>
                <w:sz w:val="22"/>
                <w:szCs w:val="22"/>
                <w:lang w:val="cy-GB"/>
              </w:rPr>
              <w:t>, oni nodir yn wahanol gan y Darlithydd.</w:t>
            </w:r>
            <w:r w:rsidR="00A406E5" w:rsidRPr="00A92BB3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6A77D3">
              <w:rPr>
                <w:rFonts w:ascii="Arial" w:hAnsi="Arial" w:cs="Arial"/>
                <w:sz w:val="22"/>
                <w:szCs w:val="22"/>
                <w:lang w:val="cy-GB"/>
              </w:rPr>
              <w:t xml:space="preserve">(PEIDIWCH â rhoi’r fanyleb asesu hon i mewn i </w:t>
            </w:r>
            <w:proofErr w:type="spellStart"/>
            <w:r w:rsidRPr="006A77D3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6A77D3">
              <w:rPr>
                <w:rFonts w:ascii="Arial" w:hAnsi="Arial" w:cs="Arial"/>
                <w:sz w:val="22"/>
                <w:szCs w:val="22"/>
                <w:lang w:val="cy-GB"/>
              </w:rPr>
              <w:t xml:space="preserve"> neu bydd yn cyfateb i lawer o bethau tebyg yng nghyflwyniadau myfyrwyr eraill.)</w:t>
            </w:r>
          </w:p>
          <w:p w14:paraId="2501CA2E" w14:textId="6B1DE176" w:rsidR="00A406E5" w:rsidRPr="006A77D3" w:rsidRDefault="006A77D3" w:rsidP="006A77D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92BB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50B60F51" w14:textId="39975572" w:rsidR="00A406E5" w:rsidRPr="00A92BB3" w:rsidRDefault="006A77D3" w:rsidP="006A77D3">
            <w:pPr>
              <w:spacing w:before="120" w:after="120"/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  <w:lang w:val="cy-GB"/>
              </w:rPr>
            </w:pPr>
            <w:r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92BB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  <w:r w:rsidR="00A406E5"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  <w:r w:rsidRPr="006A77D3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92BB3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6A77D3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 w:rsidRPr="00A92BB3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8F1308" w:rsidRPr="006A77D3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6A77D3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92BB3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A406E5" w:rsidRPr="006A77D3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6A77D3">
              <w:rPr>
                <w:rFonts w:ascii="Arial" w:hAnsi="Arial" w:cs="Arial"/>
                <w:sz w:val="22"/>
                <w:szCs w:val="22"/>
                <w:lang w:val="cy-GB"/>
              </w:rPr>
              <w:t>Y Panel Amgylchiadau Esgusodol yn unig all gymeradwyo newid dyddiadau cyflwyno.</w:t>
            </w:r>
          </w:p>
        </w:tc>
      </w:tr>
      <w:tr w:rsidR="00A406E5" w:rsidRPr="00736A17" w14:paraId="67BEFDD0" w14:textId="77777777" w:rsidTr="00A406E5">
        <w:tc>
          <w:tcPr>
            <w:tcW w:w="2093" w:type="dxa"/>
            <w:shd w:val="pct15" w:color="auto" w:fill="auto"/>
          </w:tcPr>
          <w:p w14:paraId="21CC11BB" w14:textId="75E80BB0" w:rsidR="00A406E5" w:rsidRPr="00A92BB3" w:rsidRDefault="006A77D3" w:rsidP="006A77D3">
            <w:pPr>
              <w:spacing w:before="120" w:after="120"/>
              <w:rPr>
                <w:rFonts w:ascii="Arial" w:hAnsi="Arial" w:cs="Arial"/>
                <w:b/>
                <w:color w:val="FFFFFF"/>
                <w:sz w:val="22"/>
                <w:szCs w:val="22"/>
                <w:lang w:val="cy-GB"/>
              </w:rPr>
            </w:pPr>
            <w:r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t>Gonestrwydd academaidd / cyfeirnodi: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2CD0F7CB" w14:textId="53CE2E55" w:rsidR="00A406E5" w:rsidRPr="006A77D3" w:rsidRDefault="006A77D3" w:rsidP="006A77D3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6A77D3">
              <w:rPr>
                <w:rFonts w:ascii="Arial" w:hAnsi="Arial" w:cs="Arial"/>
                <w:sz w:val="22"/>
                <w:szCs w:val="22"/>
                <w:lang w:val="cy-GB"/>
              </w:rPr>
              <w:t>Mae gonestrwydd academaidd yn ofynnol.</w:t>
            </w:r>
            <w:r w:rsidR="00A406E5" w:rsidRPr="00A92BB3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6A77D3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92BB3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6A77D3">
              <w:rPr>
                <w:rFonts w:ascii="Arial" w:hAnsi="Arial" w:cs="Arial"/>
                <w:sz w:val="22"/>
                <w:szCs w:val="22"/>
                <w:lang w:val="cy-GB"/>
              </w:rPr>
              <w:t>Dylech atodi rhestr gyfeiriadau i’ch cyflwyniad sy’n nodi’r llyfrau, erthyglau ac ati rydych wedi’u defnyddio, wedi cyfeirio atynt neu wedi’u dyfynnu er mwyn cwblhau’r asesiad hwn.</w:t>
            </w:r>
            <w:r w:rsidR="00A406E5" w:rsidRPr="00A92BB3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A406E5" w:rsidRPr="006A77D3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</w:tc>
      </w:tr>
    </w:tbl>
    <w:p w14:paraId="251BF0F3" w14:textId="77777777" w:rsidR="0028204E" w:rsidRPr="006A77D3" w:rsidRDefault="0028204E" w:rsidP="00DB116D">
      <w:pPr>
        <w:rPr>
          <w:rFonts w:ascii="Arial" w:hAnsi="Arial" w:cs="Arial"/>
          <w:sz w:val="32"/>
          <w:lang w:val="cy-GB"/>
        </w:rPr>
      </w:pPr>
    </w:p>
    <w:p w14:paraId="3BF772B1" w14:textId="77777777" w:rsidR="00152E9D" w:rsidRPr="006A77D3" w:rsidRDefault="00152E9D" w:rsidP="00DB116D">
      <w:pPr>
        <w:rPr>
          <w:rFonts w:ascii="Arial" w:hAnsi="Arial" w:cs="Arial"/>
          <w:sz w:val="32"/>
          <w:lang w:val="cy-GB"/>
        </w:rPr>
      </w:pPr>
    </w:p>
    <w:p w14:paraId="1EF7D708" w14:textId="77777777" w:rsidR="00152E9D" w:rsidRPr="006A77D3" w:rsidRDefault="00152E9D" w:rsidP="00DB116D">
      <w:pPr>
        <w:rPr>
          <w:rFonts w:ascii="Arial" w:hAnsi="Arial" w:cs="Arial"/>
          <w:sz w:val="32"/>
          <w:lang w:val="cy-GB"/>
        </w:rPr>
      </w:pPr>
    </w:p>
    <w:p w14:paraId="25010282" w14:textId="77777777" w:rsidR="00152E9D" w:rsidRPr="006A77D3" w:rsidRDefault="00152E9D" w:rsidP="00DB116D">
      <w:pPr>
        <w:rPr>
          <w:rFonts w:ascii="Arial" w:hAnsi="Arial" w:cs="Arial"/>
          <w:sz w:val="32"/>
          <w:lang w:val="cy-GB"/>
        </w:rPr>
      </w:pPr>
    </w:p>
    <w:p w14:paraId="32C9FC56" w14:textId="77777777" w:rsidR="00152E9D" w:rsidRPr="006A77D3" w:rsidRDefault="00152E9D" w:rsidP="00DB116D">
      <w:pPr>
        <w:rPr>
          <w:rFonts w:ascii="Arial" w:hAnsi="Arial" w:cs="Arial"/>
          <w:sz w:val="32"/>
          <w:lang w:val="cy-GB"/>
        </w:rPr>
      </w:pPr>
    </w:p>
    <w:p w14:paraId="09E2312F" w14:textId="77777777" w:rsidR="00152E9D" w:rsidRPr="006A77D3" w:rsidRDefault="00152E9D" w:rsidP="00DB116D">
      <w:pPr>
        <w:rPr>
          <w:rFonts w:ascii="Arial" w:hAnsi="Arial" w:cs="Arial"/>
          <w:sz w:val="32"/>
          <w:lang w:val="cy-GB"/>
        </w:rPr>
      </w:pPr>
    </w:p>
    <w:p w14:paraId="4585858E" w14:textId="77777777" w:rsidR="00A406E5" w:rsidRPr="006A77D3" w:rsidRDefault="00A406E5">
      <w:pPr>
        <w:rPr>
          <w:rFonts w:ascii="Arial" w:hAnsi="Arial" w:cs="Arial"/>
          <w:sz w:val="32"/>
          <w:lang w:val="cy-GB"/>
        </w:rPr>
      </w:pPr>
      <w:r w:rsidRPr="006A77D3">
        <w:rPr>
          <w:rFonts w:ascii="Arial" w:hAnsi="Arial" w:cs="Arial"/>
          <w:sz w:val="32"/>
          <w:lang w:val="cy-GB"/>
        </w:rPr>
        <w:br w:type="page"/>
      </w:r>
    </w:p>
    <w:p w14:paraId="2E617C3E" w14:textId="77777777" w:rsidR="00152E9D" w:rsidRPr="006A77D3" w:rsidRDefault="00152E9D" w:rsidP="00DB116D">
      <w:pPr>
        <w:rPr>
          <w:rFonts w:ascii="Arial" w:hAnsi="Arial" w:cs="Arial"/>
          <w:sz w:val="32"/>
          <w:lang w:val="cy-GB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4473E1" w14:paraId="7B5DAA4A" w14:textId="77777777" w:rsidTr="00707FF9">
        <w:trPr>
          <w:trHeight w:val="240"/>
        </w:trPr>
        <w:tc>
          <w:tcPr>
            <w:tcW w:w="9747" w:type="dxa"/>
            <w:shd w:val="pct10" w:color="auto" w:fill="auto"/>
          </w:tcPr>
          <w:p w14:paraId="6CE82053" w14:textId="2F76A284" w:rsidR="00C01A3F" w:rsidRPr="006A77D3" w:rsidRDefault="006A77D3" w:rsidP="00273FEE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92BB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202D0D23" w14:textId="4EB88736" w:rsidR="00C01A3F" w:rsidRPr="00A92BB3" w:rsidRDefault="006A77D3" w:rsidP="006A77D3">
            <w:pPr>
              <w:rPr>
                <w:rFonts w:ascii="Arial" w:hAnsi="Arial" w:cs="Arial"/>
                <w:color w:val="FFFFFF"/>
                <w:sz w:val="22"/>
                <w:szCs w:val="22"/>
                <w:lang w:val="cy-GB"/>
              </w:rPr>
            </w:pPr>
            <w:r w:rsidRPr="006A77D3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736A17" w14:paraId="296A2399" w14:textId="77777777" w:rsidTr="00A406E5">
        <w:tc>
          <w:tcPr>
            <w:tcW w:w="9747" w:type="dxa"/>
          </w:tcPr>
          <w:p w14:paraId="535ACA06" w14:textId="77777777" w:rsidR="00803148" w:rsidRPr="006A77D3" w:rsidRDefault="00803148" w:rsidP="00803148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547E8F5D" w14:textId="51CD9483" w:rsidR="00997C0F" w:rsidRPr="00A92BB3" w:rsidRDefault="006A77D3" w:rsidP="006A77D3">
            <w:pPr>
              <w:rPr>
                <w:rFonts w:ascii="Arial" w:hAnsi="Arial" w:cs="Arial"/>
                <w:color w:val="FFFFFF"/>
                <w:sz w:val="22"/>
                <w:szCs w:val="22"/>
                <w:lang w:val="cy-GB"/>
              </w:rPr>
            </w:pPr>
            <w:r w:rsidRPr="006A77D3">
              <w:rPr>
                <w:rFonts w:ascii="Arial" w:hAnsi="Arial" w:cs="Arial"/>
                <w:sz w:val="22"/>
                <w:szCs w:val="22"/>
                <w:lang w:val="cy-GB"/>
              </w:rPr>
              <w:t>Ar ôl cwblhau’r modwl hwn yn llwyddiannus, dylai’r myfyriwr allu:</w:t>
            </w:r>
          </w:p>
          <w:p w14:paraId="164EBCA1" w14:textId="38098BE8" w:rsidR="00997C0F" w:rsidRPr="006A77D3" w:rsidRDefault="006A77D3" w:rsidP="00707FF9">
            <w:pPr>
              <w:pStyle w:val="bullet"/>
              <w:numPr>
                <w:ilvl w:val="0"/>
                <w:numId w:val="20"/>
              </w:numPr>
              <w:overflowPunct/>
              <w:autoSpaceDE/>
              <w:adjustRightInd/>
              <w:spacing w:before="240"/>
              <w:ind w:left="851" w:hanging="567"/>
              <w:textAlignment w:val="auto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07FF9">
              <w:rPr>
                <w:rFonts w:ascii="Arial" w:hAnsi="Arial" w:cs="Arial"/>
                <w:sz w:val="22"/>
                <w:szCs w:val="22"/>
                <w:lang w:val="cy-GB"/>
              </w:rPr>
              <w:t>Gwerthuso oblygiadau moesegol cynnal ymchwil gyda phlant a phobl ifanc mewn amrywiaeth o gyd-destunau addysgol.</w:t>
            </w:r>
            <w:r w:rsidR="00997C0F" w:rsidRPr="00A92BB3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  <w:p w14:paraId="5648C67F" w14:textId="72B3464B" w:rsidR="00997C0F" w:rsidRPr="006A77D3" w:rsidRDefault="00707FF9" w:rsidP="00707FF9">
            <w:pPr>
              <w:pStyle w:val="bullet"/>
              <w:numPr>
                <w:ilvl w:val="0"/>
                <w:numId w:val="20"/>
              </w:numPr>
              <w:overflowPunct/>
              <w:autoSpaceDE/>
              <w:adjustRightInd/>
              <w:spacing w:before="240"/>
              <w:ind w:left="851" w:hanging="567"/>
              <w:textAlignment w:val="auto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07FF9">
              <w:rPr>
                <w:rFonts w:ascii="Arial" w:hAnsi="Arial" w:cs="Arial"/>
                <w:sz w:val="22"/>
                <w:szCs w:val="22"/>
                <w:lang w:val="cy-GB"/>
              </w:rPr>
              <w:t xml:space="preserve">Dangos ymwybyddiaeth feirniadol o amrywiol </w:t>
            </w:r>
            <w:proofErr w:type="spellStart"/>
            <w:r w:rsidRPr="00707FF9">
              <w:rPr>
                <w:rFonts w:ascii="Arial" w:hAnsi="Arial" w:cs="Arial"/>
                <w:sz w:val="22"/>
                <w:szCs w:val="22"/>
                <w:lang w:val="cy-GB"/>
              </w:rPr>
              <w:t>fethodolegau</w:t>
            </w:r>
            <w:proofErr w:type="spellEnd"/>
            <w:r w:rsidRPr="00707FF9">
              <w:rPr>
                <w:rFonts w:ascii="Arial" w:hAnsi="Arial" w:cs="Arial"/>
                <w:sz w:val="22"/>
                <w:szCs w:val="22"/>
                <w:lang w:val="cy-GB"/>
              </w:rPr>
              <w:t xml:space="preserve"> ymchwil sy’n berthnasol i addysg, a’u cryfderau, eu gwendidau a’u cyfyngiadau.</w:t>
            </w:r>
            <w:r w:rsidR="00997C0F" w:rsidRPr="00A92BB3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  <w:p w14:paraId="4EA84F7C" w14:textId="3442D81F" w:rsidR="00707FF9" w:rsidRPr="00707FF9" w:rsidRDefault="00707FF9" w:rsidP="00707FF9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62BA8AC2" w14:textId="5CC8F3F7" w:rsidR="00C01A3F" w:rsidRPr="006A77D3" w:rsidRDefault="00707FF9" w:rsidP="00707FF9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07FF9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</w:tc>
      </w:tr>
    </w:tbl>
    <w:p w14:paraId="67E4665E" w14:textId="77777777" w:rsidR="00C01A3F" w:rsidRPr="006A77D3" w:rsidRDefault="00C01A3F" w:rsidP="00BA1176">
      <w:pPr>
        <w:rPr>
          <w:rFonts w:ascii="Arial" w:hAnsi="Arial" w:cs="Arial"/>
          <w:b/>
          <w:lang w:val="cy-GB"/>
        </w:rPr>
      </w:pPr>
    </w:p>
    <w:p w14:paraId="4038106C" w14:textId="77777777" w:rsidR="00C01A3F" w:rsidRPr="006A77D3" w:rsidRDefault="00C01A3F" w:rsidP="00BA1176">
      <w:pPr>
        <w:rPr>
          <w:rFonts w:ascii="Arial" w:hAnsi="Arial" w:cs="Arial"/>
          <w:b/>
          <w:lang w:val="cy-GB"/>
        </w:rPr>
      </w:pPr>
    </w:p>
    <w:p w14:paraId="41DAC4C5" w14:textId="77777777" w:rsidR="0028204E" w:rsidRPr="006A77D3" w:rsidRDefault="0028204E" w:rsidP="00BA1176">
      <w:pPr>
        <w:rPr>
          <w:rFonts w:ascii="Arial" w:hAnsi="Arial" w:cs="Arial"/>
          <w:b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6A77D3" w14:paraId="348EEB6C" w14:textId="77777777" w:rsidTr="00707FF9">
        <w:trPr>
          <w:trHeight w:val="240"/>
        </w:trPr>
        <w:tc>
          <w:tcPr>
            <w:tcW w:w="9781" w:type="dxa"/>
            <w:shd w:val="clear" w:color="auto" w:fill="C0C0C0"/>
          </w:tcPr>
          <w:p w14:paraId="00BB82A0" w14:textId="0F44E956" w:rsidR="005969E2" w:rsidRPr="00A92BB3" w:rsidRDefault="00933F10" w:rsidP="00707FF9">
            <w:pPr>
              <w:jc w:val="center"/>
              <w:rPr>
                <w:rFonts w:ascii="Arial" w:hAnsi="Arial" w:cs="Arial"/>
                <w:b/>
                <w:color w:val="C0C0C0"/>
                <w:sz w:val="40"/>
                <w:szCs w:val="40"/>
                <w:lang w:val="cy-GB"/>
              </w:rPr>
            </w:pPr>
            <w:r w:rsidRPr="006A77D3">
              <w:rPr>
                <w:rFonts w:ascii="Arial" w:hAnsi="Arial" w:cs="Arial"/>
                <w:sz w:val="32"/>
                <w:lang w:val="cy-GB"/>
              </w:rPr>
              <w:br w:type="page"/>
            </w:r>
            <w:r w:rsidR="00707FF9" w:rsidRPr="00707FF9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69EA6A05" w14:textId="77777777" w:rsidR="00EE6F25" w:rsidRPr="006A77D3" w:rsidRDefault="00EE6F25" w:rsidP="005969E2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60F23AB6" w14:textId="77777777" w:rsidR="00A67FB1" w:rsidRPr="006A77D3" w:rsidRDefault="00A67FB1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36CB5310" w14:textId="77777777" w:rsidR="004D5E50" w:rsidRDefault="00707FF9" w:rsidP="004D5E50">
      <w:pPr>
        <w:pStyle w:val="ListParagraph"/>
        <w:numPr>
          <w:ilvl w:val="0"/>
          <w:numId w:val="22"/>
        </w:numPr>
        <w:rPr>
          <w:rFonts w:ascii="Arial" w:hAnsi="Arial" w:cs="Arial"/>
          <w:sz w:val="24"/>
          <w:szCs w:val="24"/>
          <w:lang w:val="cy-GB"/>
        </w:rPr>
      </w:pPr>
      <w:r w:rsidRPr="004D5E50">
        <w:rPr>
          <w:rFonts w:ascii="Arial" w:hAnsi="Arial" w:cs="Arial"/>
          <w:sz w:val="24"/>
          <w:szCs w:val="24"/>
          <w:lang w:val="cy-GB"/>
        </w:rPr>
        <w:t>Dewiswch erthygl o gy</w:t>
      </w:r>
      <w:r w:rsidR="004D5E50">
        <w:rPr>
          <w:rFonts w:ascii="Arial" w:hAnsi="Arial" w:cs="Arial"/>
          <w:sz w:val="24"/>
          <w:szCs w:val="24"/>
          <w:lang w:val="cy-GB"/>
        </w:rPr>
        <w:t>lchgrawn a a</w:t>
      </w:r>
      <w:r w:rsidRPr="004D5E50">
        <w:rPr>
          <w:rFonts w:ascii="Arial" w:hAnsi="Arial" w:cs="Arial"/>
          <w:sz w:val="24"/>
          <w:szCs w:val="24"/>
          <w:lang w:val="cy-GB"/>
        </w:rPr>
        <w:t>dolyg</w:t>
      </w:r>
      <w:r w:rsidR="004D5E50">
        <w:rPr>
          <w:rFonts w:ascii="Arial" w:hAnsi="Arial" w:cs="Arial"/>
          <w:sz w:val="24"/>
          <w:szCs w:val="24"/>
          <w:lang w:val="cy-GB"/>
        </w:rPr>
        <w:t>ir g</w:t>
      </w:r>
      <w:r w:rsidRPr="004D5E50">
        <w:rPr>
          <w:rFonts w:ascii="Arial" w:hAnsi="Arial" w:cs="Arial"/>
          <w:sz w:val="24"/>
          <w:szCs w:val="24"/>
          <w:lang w:val="cy-GB"/>
        </w:rPr>
        <w:t>an gymheiriaid.</w:t>
      </w:r>
    </w:p>
    <w:p w14:paraId="3342BFFA" w14:textId="77777777" w:rsidR="004D5E50" w:rsidRDefault="00707FF9" w:rsidP="004D5E50">
      <w:pPr>
        <w:pStyle w:val="ListParagraph"/>
        <w:numPr>
          <w:ilvl w:val="0"/>
          <w:numId w:val="22"/>
        </w:numPr>
        <w:rPr>
          <w:rFonts w:ascii="Arial" w:hAnsi="Arial" w:cs="Arial"/>
          <w:sz w:val="24"/>
          <w:szCs w:val="24"/>
          <w:lang w:val="cy-GB"/>
        </w:rPr>
      </w:pPr>
      <w:r w:rsidRPr="004D5E50">
        <w:rPr>
          <w:rFonts w:ascii="Arial" w:hAnsi="Arial" w:cs="Arial"/>
          <w:sz w:val="24"/>
          <w:szCs w:val="24"/>
          <w:lang w:val="cy-GB"/>
        </w:rPr>
        <w:t>Gweler y rhestr o gy</w:t>
      </w:r>
      <w:r w:rsidR="004D5E50">
        <w:rPr>
          <w:rFonts w:ascii="Arial" w:hAnsi="Arial" w:cs="Arial"/>
          <w:sz w:val="24"/>
          <w:szCs w:val="24"/>
          <w:lang w:val="cy-GB"/>
        </w:rPr>
        <w:t xml:space="preserve">lchgronau </w:t>
      </w:r>
      <w:r w:rsidRPr="004D5E50">
        <w:rPr>
          <w:rFonts w:ascii="Arial" w:hAnsi="Arial" w:cs="Arial"/>
          <w:sz w:val="24"/>
          <w:szCs w:val="24"/>
          <w:lang w:val="cy-GB"/>
        </w:rPr>
        <w:t>a argymhellir yn eich llawlyfr modwl.</w:t>
      </w:r>
    </w:p>
    <w:p w14:paraId="2A7C24A9" w14:textId="206F6667" w:rsidR="00997C0F" w:rsidRDefault="00707FF9" w:rsidP="004D5E50">
      <w:pPr>
        <w:pStyle w:val="ListParagraph"/>
        <w:numPr>
          <w:ilvl w:val="0"/>
          <w:numId w:val="22"/>
        </w:numPr>
        <w:rPr>
          <w:rFonts w:ascii="Arial" w:hAnsi="Arial" w:cs="Arial"/>
          <w:sz w:val="24"/>
          <w:szCs w:val="24"/>
          <w:lang w:val="cy-GB"/>
        </w:rPr>
      </w:pPr>
      <w:r w:rsidRPr="004D5E50">
        <w:rPr>
          <w:rFonts w:ascii="Arial" w:hAnsi="Arial" w:cs="Arial"/>
          <w:sz w:val="24"/>
          <w:szCs w:val="24"/>
          <w:lang w:val="cy-GB"/>
        </w:rPr>
        <w:t>Defnyddiwch wefan y llyfrgell i ddod o hyd i’ch erthygl (bydd y wybodaeth a roddir am y cy</w:t>
      </w:r>
      <w:r w:rsidR="004D5E50">
        <w:rPr>
          <w:rFonts w:ascii="Arial" w:hAnsi="Arial" w:cs="Arial"/>
          <w:sz w:val="24"/>
          <w:szCs w:val="24"/>
          <w:lang w:val="cy-GB"/>
        </w:rPr>
        <w:t xml:space="preserve">lchgrawn </w:t>
      </w:r>
      <w:r w:rsidRPr="004D5E50">
        <w:rPr>
          <w:rFonts w:ascii="Arial" w:hAnsi="Arial" w:cs="Arial"/>
          <w:sz w:val="24"/>
          <w:szCs w:val="24"/>
          <w:lang w:val="cy-GB"/>
        </w:rPr>
        <w:t>yn nodi a yw’n gy</w:t>
      </w:r>
      <w:r w:rsidR="004D5E50">
        <w:rPr>
          <w:rFonts w:ascii="Arial" w:hAnsi="Arial" w:cs="Arial"/>
          <w:sz w:val="24"/>
          <w:szCs w:val="24"/>
          <w:lang w:val="cy-GB"/>
        </w:rPr>
        <w:t xml:space="preserve">lchgrawn </w:t>
      </w:r>
      <w:r w:rsidRPr="004D5E50">
        <w:rPr>
          <w:rFonts w:ascii="Arial" w:hAnsi="Arial" w:cs="Arial"/>
          <w:sz w:val="24"/>
          <w:szCs w:val="24"/>
          <w:lang w:val="cy-GB"/>
        </w:rPr>
        <w:t>a adolyg</w:t>
      </w:r>
      <w:r w:rsidR="004D5E50">
        <w:rPr>
          <w:rFonts w:ascii="Arial" w:hAnsi="Arial" w:cs="Arial"/>
          <w:sz w:val="24"/>
          <w:szCs w:val="24"/>
          <w:lang w:val="cy-GB"/>
        </w:rPr>
        <w:t xml:space="preserve">ir </w:t>
      </w:r>
      <w:r w:rsidRPr="004D5E50">
        <w:rPr>
          <w:rFonts w:ascii="Arial" w:hAnsi="Arial" w:cs="Arial"/>
          <w:sz w:val="24"/>
          <w:szCs w:val="24"/>
          <w:lang w:val="cy-GB"/>
        </w:rPr>
        <w:t>gan gymheiriaid).</w:t>
      </w:r>
    </w:p>
    <w:p w14:paraId="41D602C4" w14:textId="77777777" w:rsidR="004D5E50" w:rsidRDefault="00707FF9" w:rsidP="004D5E50">
      <w:pPr>
        <w:pStyle w:val="ListParagraph"/>
        <w:numPr>
          <w:ilvl w:val="0"/>
          <w:numId w:val="22"/>
        </w:numPr>
        <w:rPr>
          <w:rFonts w:ascii="Arial" w:hAnsi="Arial" w:cs="Arial"/>
          <w:sz w:val="24"/>
          <w:szCs w:val="24"/>
          <w:lang w:val="cy-GB"/>
        </w:rPr>
      </w:pPr>
      <w:r w:rsidRPr="004D5E50">
        <w:rPr>
          <w:rFonts w:ascii="Arial" w:hAnsi="Arial" w:cs="Arial"/>
          <w:sz w:val="24"/>
          <w:szCs w:val="24"/>
          <w:lang w:val="cy-GB"/>
        </w:rPr>
        <w:t xml:space="preserve">Trafodwch </w:t>
      </w:r>
      <w:r w:rsidR="004D5E50">
        <w:rPr>
          <w:rFonts w:ascii="Arial" w:hAnsi="Arial" w:cs="Arial"/>
          <w:sz w:val="24"/>
          <w:szCs w:val="24"/>
          <w:lang w:val="cy-GB"/>
        </w:rPr>
        <w:t xml:space="preserve">yr erthygl o’ch </w:t>
      </w:r>
      <w:r w:rsidRPr="004D5E50">
        <w:rPr>
          <w:rFonts w:ascii="Arial" w:hAnsi="Arial" w:cs="Arial"/>
          <w:sz w:val="24"/>
          <w:szCs w:val="24"/>
          <w:lang w:val="cy-GB"/>
        </w:rPr>
        <w:t>dewis gyda’ch darlithydd er mwyn gwneud yn siŵr eich bod wedi dewis erthygl briodol i’w beirniadu.</w:t>
      </w:r>
    </w:p>
    <w:p w14:paraId="13D7D81A" w14:textId="77777777" w:rsidR="00695048" w:rsidRDefault="004D5E50" w:rsidP="00695048">
      <w:pPr>
        <w:pStyle w:val="ListParagraph"/>
        <w:numPr>
          <w:ilvl w:val="0"/>
          <w:numId w:val="22"/>
        </w:num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Lluniwch b</w:t>
      </w:r>
      <w:r w:rsidR="00707FF9" w:rsidRPr="004D5E50">
        <w:rPr>
          <w:rFonts w:ascii="Arial" w:hAnsi="Arial" w:cs="Arial"/>
          <w:sz w:val="24"/>
          <w:szCs w:val="24"/>
          <w:lang w:val="cy-GB"/>
        </w:rPr>
        <w:t xml:space="preserve">oster </w:t>
      </w:r>
      <w:r>
        <w:rPr>
          <w:rFonts w:ascii="Arial" w:hAnsi="Arial" w:cs="Arial"/>
          <w:sz w:val="24"/>
          <w:szCs w:val="24"/>
          <w:lang w:val="cy-GB"/>
        </w:rPr>
        <w:t xml:space="preserve">sy’n egluro’ch beirniadaeth o’r erthygl o’ch dewis </w:t>
      </w:r>
      <w:r w:rsidR="00707FF9" w:rsidRPr="004D5E50">
        <w:rPr>
          <w:rFonts w:ascii="Arial" w:hAnsi="Arial" w:cs="Arial"/>
          <w:sz w:val="24"/>
          <w:szCs w:val="24"/>
          <w:lang w:val="cy-GB"/>
        </w:rPr>
        <w:t xml:space="preserve">(rhoddir </w:t>
      </w:r>
      <w:r>
        <w:rPr>
          <w:rFonts w:ascii="Arial" w:hAnsi="Arial" w:cs="Arial"/>
          <w:sz w:val="24"/>
          <w:szCs w:val="24"/>
          <w:lang w:val="cy-GB"/>
        </w:rPr>
        <w:t xml:space="preserve">arweiniad </w:t>
      </w:r>
      <w:r w:rsidR="00707FF9" w:rsidRPr="004D5E50">
        <w:rPr>
          <w:rFonts w:ascii="Arial" w:hAnsi="Arial" w:cs="Arial"/>
          <w:sz w:val="24"/>
          <w:szCs w:val="24"/>
          <w:lang w:val="cy-GB"/>
        </w:rPr>
        <w:t>pellach ynglŷn â hyn mewn darlithoedd).</w:t>
      </w:r>
    </w:p>
    <w:p w14:paraId="2EAF2F6A" w14:textId="77777777" w:rsidR="00695048" w:rsidRDefault="00695048" w:rsidP="00695048">
      <w:pPr>
        <w:pStyle w:val="ListParagraph"/>
        <w:numPr>
          <w:ilvl w:val="0"/>
          <w:numId w:val="22"/>
        </w:num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Dylai’ch </w:t>
      </w:r>
      <w:r w:rsidR="00707FF9" w:rsidRPr="00695048">
        <w:rPr>
          <w:rFonts w:ascii="Arial" w:hAnsi="Arial" w:cs="Arial"/>
          <w:sz w:val="24"/>
          <w:szCs w:val="24"/>
          <w:lang w:val="cy-GB"/>
        </w:rPr>
        <w:t xml:space="preserve">poster </w:t>
      </w:r>
      <w:r>
        <w:rPr>
          <w:rFonts w:ascii="Arial" w:hAnsi="Arial" w:cs="Arial"/>
          <w:sz w:val="24"/>
          <w:szCs w:val="24"/>
          <w:lang w:val="cy-GB"/>
        </w:rPr>
        <w:t xml:space="preserve">fod yn gyfwerth â 2500 o eiriau </w:t>
      </w:r>
    </w:p>
    <w:p w14:paraId="76526617" w14:textId="1FF899FE" w:rsidR="00997C0F" w:rsidRPr="00695048" w:rsidRDefault="00695048" w:rsidP="00695048">
      <w:pPr>
        <w:pStyle w:val="ListParagraph"/>
        <w:ind w:left="1440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Cyflwynwch eich poster drwy </w:t>
      </w:r>
      <w:proofErr w:type="spellStart"/>
      <w:r>
        <w:rPr>
          <w:rFonts w:ascii="Arial" w:hAnsi="Arial" w:cs="Arial"/>
          <w:sz w:val="24"/>
          <w:szCs w:val="24"/>
          <w:lang w:val="cy-GB"/>
        </w:rPr>
        <w:t>Turnitin</w:t>
      </w:r>
      <w:proofErr w:type="spellEnd"/>
      <w:r>
        <w:rPr>
          <w:rFonts w:ascii="Arial" w:hAnsi="Arial" w:cs="Arial"/>
          <w:sz w:val="24"/>
          <w:szCs w:val="24"/>
          <w:lang w:val="cy-GB"/>
        </w:rPr>
        <w:t xml:space="preserve"> ar </w:t>
      </w:r>
      <w:proofErr w:type="spellStart"/>
      <w:r>
        <w:rPr>
          <w:rFonts w:ascii="Arial" w:hAnsi="Arial" w:cs="Arial"/>
          <w:sz w:val="24"/>
          <w:szCs w:val="24"/>
          <w:lang w:val="cy-GB"/>
        </w:rPr>
        <w:t>Moodle</w:t>
      </w:r>
      <w:proofErr w:type="spellEnd"/>
      <w:r>
        <w:rPr>
          <w:rFonts w:ascii="Arial" w:hAnsi="Arial" w:cs="Arial"/>
          <w:sz w:val="24"/>
          <w:szCs w:val="24"/>
          <w:lang w:val="cy-GB"/>
        </w:rPr>
        <w:t xml:space="preserve"> gyda dolen Microsoft </w:t>
      </w:r>
      <w:proofErr w:type="spellStart"/>
      <w:r>
        <w:rPr>
          <w:rFonts w:ascii="Arial" w:hAnsi="Arial" w:cs="Arial"/>
          <w:sz w:val="24"/>
          <w:szCs w:val="24"/>
          <w:lang w:val="cy-GB"/>
        </w:rPr>
        <w:t>Stream</w:t>
      </w:r>
      <w:proofErr w:type="spellEnd"/>
      <w:r>
        <w:rPr>
          <w:rFonts w:ascii="Arial" w:hAnsi="Arial" w:cs="Arial"/>
          <w:sz w:val="24"/>
          <w:szCs w:val="24"/>
          <w:lang w:val="cy-GB"/>
        </w:rPr>
        <w:t xml:space="preserve"> </w:t>
      </w:r>
      <w:r w:rsidR="00707FF9" w:rsidRPr="00695048">
        <w:rPr>
          <w:rFonts w:ascii="Arial" w:hAnsi="Arial" w:cs="Arial"/>
          <w:sz w:val="24"/>
          <w:szCs w:val="24"/>
          <w:lang w:val="cy-GB"/>
        </w:rPr>
        <w:t>(</w:t>
      </w:r>
      <w:r>
        <w:rPr>
          <w:rFonts w:ascii="Arial" w:hAnsi="Arial" w:cs="Arial"/>
          <w:sz w:val="24"/>
          <w:szCs w:val="24"/>
          <w:lang w:val="cy-GB"/>
        </w:rPr>
        <w:t>gwnewch yn siŵr eich bod yn rhoi mynediad i holl diwtoriaid y modwl</w:t>
      </w:r>
      <w:r w:rsidR="00707FF9" w:rsidRPr="00695048">
        <w:rPr>
          <w:rFonts w:ascii="Arial" w:hAnsi="Arial" w:cs="Arial"/>
          <w:sz w:val="24"/>
          <w:szCs w:val="24"/>
          <w:lang w:val="cy-GB"/>
        </w:rPr>
        <w:t>)</w:t>
      </w:r>
      <w:r>
        <w:rPr>
          <w:rFonts w:ascii="Arial" w:hAnsi="Arial" w:cs="Arial"/>
          <w:sz w:val="24"/>
          <w:szCs w:val="24"/>
          <w:lang w:val="cy-GB"/>
        </w:rPr>
        <w:t xml:space="preserve"> i’r cyflwyniad 15-munud cysylltiedig</w:t>
      </w:r>
      <w:r w:rsidR="00707FF9" w:rsidRPr="00695048">
        <w:rPr>
          <w:rFonts w:ascii="Arial" w:hAnsi="Arial" w:cs="Arial"/>
          <w:sz w:val="24"/>
          <w:szCs w:val="24"/>
          <w:lang w:val="cy-GB"/>
        </w:rPr>
        <w:t>.</w:t>
      </w:r>
      <w:r>
        <w:rPr>
          <w:rFonts w:ascii="Arial" w:hAnsi="Arial" w:cs="Arial"/>
          <w:sz w:val="24"/>
          <w:szCs w:val="24"/>
          <w:lang w:val="cy-GB"/>
        </w:rPr>
        <w:t xml:space="preserve"> Yn y cyflwyniad byddwch yn trafod eich beirniadaeth o’r erthygl a ddewiswyd gan ddefnyddio’r poster fel </w:t>
      </w:r>
      <w:proofErr w:type="spellStart"/>
      <w:r>
        <w:rPr>
          <w:rFonts w:ascii="Arial" w:hAnsi="Arial" w:cs="Arial"/>
          <w:sz w:val="24"/>
          <w:szCs w:val="24"/>
          <w:lang w:val="cy-GB"/>
        </w:rPr>
        <w:t>prompt</w:t>
      </w:r>
      <w:proofErr w:type="spellEnd"/>
      <w:r>
        <w:rPr>
          <w:rFonts w:ascii="Arial" w:hAnsi="Arial" w:cs="Arial"/>
          <w:sz w:val="24"/>
          <w:szCs w:val="24"/>
          <w:lang w:val="cy-GB"/>
        </w:rPr>
        <w:t xml:space="preserve">. </w:t>
      </w:r>
    </w:p>
    <w:p w14:paraId="46D56449" w14:textId="77777777" w:rsidR="00152E9D" w:rsidRPr="006A77D3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3F511EA3" w14:textId="1566CA1E" w:rsidR="00152E9D" w:rsidRPr="004D5E50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236495CD" w14:textId="049C30B4" w:rsidR="002A048F" w:rsidRPr="006A77D3" w:rsidRDefault="002A048F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77051CA3" w14:textId="75F88FFE" w:rsidR="002A048F" w:rsidRPr="006A77D3" w:rsidRDefault="002A048F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5BB8FADC" w14:textId="369B17A7" w:rsidR="002A048F" w:rsidRPr="006A77D3" w:rsidRDefault="002A048F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76E723FA" w14:textId="6B74EBB4" w:rsidR="002A048F" w:rsidRPr="006A77D3" w:rsidRDefault="002A048F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7F833E37" w14:textId="33815F01" w:rsidR="002A048F" w:rsidRPr="006A77D3" w:rsidRDefault="002A048F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05267C17" w14:textId="019EE712" w:rsidR="002A048F" w:rsidRPr="006A77D3" w:rsidRDefault="002A048F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48134553" w14:textId="77777777" w:rsidR="002A048F" w:rsidRPr="006A77D3" w:rsidRDefault="002A048F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26112B08" w14:textId="77777777" w:rsidR="00152E9D" w:rsidRPr="006A77D3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7BACA73F" w14:textId="77777777" w:rsidR="00152E9D" w:rsidRPr="006A77D3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299917D2" w14:textId="77777777" w:rsidR="00152E9D" w:rsidRPr="006A77D3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7133978C" w14:textId="623AB920" w:rsidR="00152E9D" w:rsidRPr="006A77D3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01DCE7A8" w14:textId="706C3F81" w:rsidR="000A41CA" w:rsidRPr="006A77D3" w:rsidRDefault="000A41CA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03CD2646" w14:textId="387007F4" w:rsidR="000A41CA" w:rsidRPr="006A77D3" w:rsidRDefault="000A41CA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3CEDF8DA" w14:textId="17B4DA83" w:rsidR="000A41CA" w:rsidRPr="006A77D3" w:rsidRDefault="000A41CA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102F8220" w14:textId="23E69AB7" w:rsidR="000A41CA" w:rsidRPr="006A77D3" w:rsidRDefault="000A41CA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60CA24B0" w14:textId="1D3422A0" w:rsidR="000A41CA" w:rsidRPr="006A77D3" w:rsidRDefault="000A41CA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74212379" w14:textId="2441C069" w:rsidR="000A41CA" w:rsidRPr="006A77D3" w:rsidRDefault="000A41CA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3E52D3FB" w14:textId="77777777" w:rsidR="00A3505D" w:rsidRPr="006A77D3" w:rsidRDefault="00A3505D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6A77D3" w14:paraId="7C8AF5F6" w14:textId="77777777" w:rsidTr="00F82BBB">
        <w:trPr>
          <w:trHeight w:val="420"/>
        </w:trPr>
        <w:tc>
          <w:tcPr>
            <w:tcW w:w="10670" w:type="dxa"/>
            <w:shd w:val="clear" w:color="auto" w:fill="D9D9D9"/>
          </w:tcPr>
          <w:p w14:paraId="0A9B2299" w14:textId="6AE6D13E" w:rsidR="00D22D9C" w:rsidRPr="00A92BB3" w:rsidRDefault="00707FF9" w:rsidP="00707FF9">
            <w:pPr>
              <w:rPr>
                <w:rFonts w:ascii="Arial" w:hAnsi="Arial" w:cs="Arial"/>
                <w:b/>
                <w:caps/>
                <w:color w:val="FFFFFF"/>
                <w:sz w:val="40"/>
                <w:lang w:val="cy-GB"/>
              </w:rPr>
            </w:pPr>
            <w:r w:rsidRPr="00707FF9">
              <w:rPr>
                <w:rFonts w:ascii="Arial" w:hAnsi="Arial" w:cs="Arial"/>
                <w:b/>
                <w:caps/>
                <w:sz w:val="40"/>
                <w:lang w:val="cy-GB"/>
              </w:rPr>
              <w:lastRenderedPageBreak/>
              <w:t>CANLLAWIAU I FYFYRWYR WRTH GWBLHAU TASGAU</w:t>
            </w:r>
          </w:p>
        </w:tc>
      </w:tr>
    </w:tbl>
    <w:p w14:paraId="7A0AC8E9" w14:textId="77777777" w:rsidR="00D22D9C" w:rsidRPr="006A77D3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49AC6DD" w14:textId="07715025" w:rsidR="00F82BBB" w:rsidRPr="004473E1" w:rsidRDefault="00707FF9" w:rsidP="00F82BBB">
      <w:p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F82BBB">
        <w:rPr>
          <w:rFonts w:ascii="Arial" w:hAnsi="Arial" w:cs="Arial"/>
          <w:b/>
          <w:sz w:val="22"/>
          <w:szCs w:val="22"/>
          <w:lang w:val="cy-GB"/>
        </w:rPr>
        <w:t>S</w:t>
      </w:r>
      <w:r w:rsidR="00CD2FD3" w:rsidRPr="00F82BBB">
        <w:rPr>
          <w:rFonts w:ascii="Arial" w:hAnsi="Arial" w:cs="Arial"/>
          <w:b/>
          <w:sz w:val="22"/>
          <w:szCs w:val="22"/>
          <w:lang w:val="cy-GB"/>
        </w:rPr>
        <w:t>YLWER:</w:t>
      </w:r>
      <w:r w:rsidR="00D22D9C" w:rsidRPr="00A92BB3">
        <w:rPr>
          <w:rFonts w:ascii="Arial" w:hAnsi="Arial" w:cs="Arial"/>
          <w:b/>
          <w:sz w:val="22"/>
          <w:szCs w:val="22"/>
          <w:lang w:val="cy-GB"/>
        </w:rPr>
        <w:t xml:space="preserve"> </w:t>
      </w:r>
      <w:bookmarkStart w:id="0" w:name="_Hlk85538924"/>
      <w:r w:rsidR="00F82BBB" w:rsidRPr="00630448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30CBC90E" w14:textId="77777777" w:rsidR="00F82BBB" w:rsidRPr="004473E1" w:rsidRDefault="00F82BBB" w:rsidP="00F82BBB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14ECDD7A" w14:textId="77777777" w:rsidR="00F82BBB" w:rsidRPr="00A406E5" w:rsidRDefault="00F82BBB" w:rsidP="00F82BBB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5DF95E6C" w14:textId="77777777" w:rsidR="00F82BBB" w:rsidRPr="00A406E5" w:rsidRDefault="00F82BBB" w:rsidP="00F82BBB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Pr="00A406E5">
        <w:rPr>
          <w:rFonts w:ascii="Arial" w:hAnsi="Arial" w:cs="Arial"/>
          <w:sz w:val="22"/>
          <w:szCs w:val="22"/>
        </w:rPr>
        <w:t xml:space="preserve"> 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630448">
        <w:rPr>
          <w:rFonts w:ascii="Arial" w:hAnsi="Arial" w:cs="Arial"/>
          <w:i/>
          <w:sz w:val="22"/>
          <w:szCs w:val="22"/>
          <w:lang w:val="cy-GB"/>
        </w:rPr>
        <w:t>ystod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630448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Pr="00A406E5">
        <w:rPr>
          <w:rFonts w:ascii="Arial" w:hAnsi="Arial" w:cs="Arial"/>
          <w:sz w:val="22"/>
          <w:szCs w:val="22"/>
        </w:rPr>
        <w:t xml:space="preserve">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630448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Pr="00A406E5">
        <w:rPr>
          <w:rFonts w:ascii="Arial" w:hAnsi="Arial" w:cs="Arial"/>
          <w:sz w:val="22"/>
          <w:szCs w:val="22"/>
        </w:rPr>
        <w:t xml:space="preserve"> </w:t>
      </w:r>
    </w:p>
    <w:p w14:paraId="42A82B8D" w14:textId="77777777" w:rsidR="00F82BBB" w:rsidRPr="00A406E5" w:rsidRDefault="00F82BBB" w:rsidP="00F82BBB">
      <w:pPr>
        <w:jc w:val="both"/>
        <w:rPr>
          <w:rFonts w:ascii="Arial" w:hAnsi="Arial" w:cs="Arial"/>
          <w:sz w:val="22"/>
          <w:szCs w:val="22"/>
        </w:rPr>
      </w:pPr>
    </w:p>
    <w:p w14:paraId="0A93D50D" w14:textId="489BA3A7" w:rsidR="00C01A3F" w:rsidRPr="006A77D3" w:rsidRDefault="00F82BBB" w:rsidP="00F82BBB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</w:p>
    <w:p w14:paraId="2560922B" w14:textId="142C121D" w:rsidR="00997C0F" w:rsidRPr="006A77D3" w:rsidRDefault="008C0E81" w:rsidP="008C0E81">
      <w:pPr>
        <w:pStyle w:val="bullet"/>
        <w:numPr>
          <w:ilvl w:val="0"/>
          <w:numId w:val="20"/>
        </w:numPr>
        <w:overflowPunct/>
        <w:autoSpaceDE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  <w:lang w:val="cy-GB"/>
        </w:rPr>
      </w:pPr>
      <w:r w:rsidRPr="008C0E81">
        <w:rPr>
          <w:rFonts w:ascii="Arial" w:hAnsi="Arial" w:cs="Arial"/>
          <w:sz w:val="22"/>
          <w:szCs w:val="22"/>
          <w:highlight w:val="yellow"/>
          <w:lang w:val="cy-GB"/>
        </w:rPr>
        <w:t>Dangos ymwybyddiaeth</w:t>
      </w:r>
      <w:r w:rsidRPr="008C0E81">
        <w:rPr>
          <w:rFonts w:ascii="Arial" w:hAnsi="Arial" w:cs="Arial"/>
          <w:sz w:val="22"/>
          <w:szCs w:val="22"/>
          <w:lang w:val="cy-GB"/>
        </w:rPr>
        <w:t xml:space="preserve"> feirniadol o amrywiol </w:t>
      </w:r>
      <w:proofErr w:type="spellStart"/>
      <w:r w:rsidRPr="008C0E81">
        <w:rPr>
          <w:rFonts w:ascii="Arial" w:hAnsi="Arial" w:cs="Arial"/>
          <w:sz w:val="22"/>
          <w:szCs w:val="22"/>
          <w:lang w:val="cy-GB"/>
        </w:rPr>
        <w:t>fethodolegau</w:t>
      </w:r>
      <w:proofErr w:type="spellEnd"/>
      <w:r w:rsidRPr="008C0E81">
        <w:rPr>
          <w:rFonts w:ascii="Arial" w:hAnsi="Arial" w:cs="Arial"/>
          <w:sz w:val="22"/>
          <w:szCs w:val="22"/>
          <w:lang w:val="cy-GB"/>
        </w:rPr>
        <w:t xml:space="preserve"> ymchwil sy’n berthnasol i addysg, a’u cryfderau, eu gwendidau a’u cyfyngiadau.</w:t>
      </w:r>
      <w:r w:rsidR="00997C0F" w:rsidRPr="00A92BB3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3F07B2BB" w14:textId="0AC6DA30" w:rsidR="00997C0F" w:rsidRDefault="00997C0F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</w:p>
    <w:p w14:paraId="50E35EA2" w14:textId="2A2AC0DC" w:rsidR="0050315E" w:rsidRPr="00A63AA5" w:rsidRDefault="00F74580" w:rsidP="0050315E">
      <w:pPr>
        <w:pStyle w:val="bullet"/>
        <w:spacing w:before="240"/>
        <w:ind w:left="0" w:firstLine="0"/>
        <w:rPr>
          <w:rFonts w:ascii="Arial" w:eastAsia="Arial" w:hAnsi="Arial" w:cs="Arial"/>
          <w:color w:val="FF0000"/>
          <w:sz w:val="22"/>
          <w:szCs w:val="22"/>
          <w:lang w:val="cy-GB"/>
        </w:rPr>
      </w:pPr>
      <w:r>
        <w:rPr>
          <w:rFonts w:ascii="Arial" w:hAnsi="Arial" w:cs="Arial"/>
          <w:color w:val="FF0000"/>
          <w:sz w:val="22"/>
          <w:szCs w:val="22"/>
          <w:lang w:val="cy-GB"/>
        </w:rPr>
        <w:t xml:space="preserve">Dadansoddwch yn feirniadol y fethodoleg ymchwil yn yr erthygl o’ch dewis gan ddefnyddio ystod o lenyddiaeth academaidd gan gynnwys llyfrau academaidd (gweler y rhestr </w:t>
      </w:r>
      <w:r w:rsidR="0039792B">
        <w:rPr>
          <w:rFonts w:ascii="Arial" w:hAnsi="Arial" w:cs="Arial"/>
          <w:color w:val="FF0000"/>
          <w:sz w:val="22"/>
          <w:szCs w:val="22"/>
          <w:lang w:val="cy-GB"/>
        </w:rPr>
        <w:t>gyfeiriadau), erthyglau cylchgrawn a ffynonellau priodol o’r we</w:t>
      </w:r>
      <w:r w:rsidR="0050315E" w:rsidRPr="00F74580">
        <w:rPr>
          <w:rFonts w:ascii="Arial" w:hAnsi="Arial" w:cs="Arial"/>
          <w:color w:val="FF0000"/>
          <w:sz w:val="22"/>
          <w:szCs w:val="22"/>
          <w:lang w:val="cy-GB"/>
        </w:rPr>
        <w:t xml:space="preserve">. </w:t>
      </w:r>
      <w:r w:rsidR="0039792B">
        <w:rPr>
          <w:rFonts w:ascii="Arial" w:hAnsi="Arial" w:cs="Arial"/>
          <w:color w:val="FF0000"/>
          <w:sz w:val="22"/>
          <w:szCs w:val="22"/>
          <w:lang w:val="cy-GB"/>
        </w:rPr>
        <w:t xml:space="preserve">Dylai’r cyfeiriadau ddilyn canllawiau </w:t>
      </w:r>
      <w:proofErr w:type="spellStart"/>
      <w:r w:rsidR="0050315E" w:rsidRPr="00F74580">
        <w:rPr>
          <w:rFonts w:ascii="Arial" w:hAnsi="Arial" w:cs="Arial"/>
          <w:color w:val="FF0000"/>
          <w:sz w:val="22"/>
          <w:szCs w:val="22"/>
          <w:lang w:val="cy-GB"/>
        </w:rPr>
        <w:t>Harvard</w:t>
      </w:r>
      <w:proofErr w:type="spellEnd"/>
      <w:r w:rsidR="0050315E" w:rsidRPr="00F74580">
        <w:rPr>
          <w:rFonts w:ascii="Arial" w:hAnsi="Arial" w:cs="Arial"/>
          <w:color w:val="FF0000"/>
          <w:sz w:val="22"/>
          <w:szCs w:val="22"/>
          <w:lang w:val="cy-GB"/>
        </w:rPr>
        <w:t xml:space="preserve"> </w:t>
      </w:r>
      <w:r w:rsidR="0039792B">
        <w:rPr>
          <w:rFonts w:ascii="Arial" w:hAnsi="Arial" w:cs="Arial"/>
          <w:color w:val="FF0000"/>
          <w:sz w:val="22"/>
          <w:szCs w:val="22"/>
          <w:lang w:val="cy-GB"/>
        </w:rPr>
        <w:t xml:space="preserve">PCYDDS sydd ar gael ar </w:t>
      </w:r>
      <w:hyperlink r:id="rId12" w:history="1">
        <w:r w:rsidR="0039792B" w:rsidRPr="0039792B">
          <w:rPr>
            <w:rStyle w:val="Hyperlink"/>
            <w:rFonts w:ascii="Arial" w:hAnsi="Arial" w:cs="Arial"/>
            <w:color w:val="FF0000"/>
            <w:sz w:val="22"/>
            <w:szCs w:val="22"/>
            <w:lang w:val="cy-GB"/>
          </w:rPr>
          <w:t>Harvard-cym_v.1.2.pdf (uwtsd.ac.uk)</w:t>
        </w:r>
      </w:hyperlink>
      <w:r w:rsidR="0039792B" w:rsidRPr="0039792B">
        <w:rPr>
          <w:rFonts w:ascii="Arial" w:hAnsi="Arial" w:cs="Arial"/>
          <w:sz w:val="22"/>
          <w:szCs w:val="22"/>
          <w:lang w:val="cy-GB"/>
        </w:rPr>
        <w:t xml:space="preserve">. </w:t>
      </w:r>
      <w:r w:rsidR="0039792B" w:rsidRPr="00A63AA5">
        <w:rPr>
          <w:rFonts w:ascii="Arial" w:hAnsi="Arial" w:cs="Arial"/>
          <w:color w:val="FF0000"/>
          <w:sz w:val="22"/>
          <w:szCs w:val="22"/>
          <w:lang w:val="cy-GB"/>
        </w:rPr>
        <w:t xml:space="preserve">Dylid </w:t>
      </w:r>
      <w:r w:rsidR="00A63AA5" w:rsidRPr="00A63AA5">
        <w:rPr>
          <w:rFonts w:ascii="Arial" w:hAnsi="Arial" w:cs="Arial"/>
          <w:color w:val="FF0000"/>
          <w:sz w:val="22"/>
          <w:szCs w:val="22"/>
          <w:lang w:val="cy-GB"/>
        </w:rPr>
        <w:t xml:space="preserve">hefyd </w:t>
      </w:r>
      <w:r w:rsidR="0039792B" w:rsidRPr="00A63AA5">
        <w:rPr>
          <w:rFonts w:ascii="Arial" w:hAnsi="Arial" w:cs="Arial"/>
          <w:color w:val="FF0000"/>
          <w:sz w:val="22"/>
          <w:szCs w:val="22"/>
          <w:lang w:val="cy-GB"/>
        </w:rPr>
        <w:t xml:space="preserve">osod y rhestr gyfeiriadau </w:t>
      </w:r>
      <w:r w:rsidR="00A63AA5" w:rsidRPr="00A63AA5">
        <w:rPr>
          <w:rFonts w:ascii="Arial" w:hAnsi="Arial" w:cs="Arial"/>
          <w:color w:val="FF0000"/>
          <w:sz w:val="22"/>
          <w:szCs w:val="22"/>
          <w:lang w:val="cy-GB"/>
        </w:rPr>
        <w:t xml:space="preserve">gan ddefnyddio canllawiau cyfeirnodi </w:t>
      </w:r>
      <w:proofErr w:type="spellStart"/>
      <w:r w:rsidR="0050315E" w:rsidRPr="00A63AA5">
        <w:rPr>
          <w:rFonts w:ascii="Arial" w:eastAsia="Arial" w:hAnsi="Arial" w:cs="Arial"/>
          <w:color w:val="FF0000"/>
          <w:sz w:val="22"/>
          <w:szCs w:val="22"/>
          <w:lang w:val="cy-GB"/>
        </w:rPr>
        <w:t>Harvard</w:t>
      </w:r>
      <w:proofErr w:type="spellEnd"/>
      <w:r w:rsidR="0050315E" w:rsidRPr="00A63AA5">
        <w:rPr>
          <w:rFonts w:ascii="Arial" w:eastAsia="Arial" w:hAnsi="Arial" w:cs="Arial"/>
          <w:color w:val="FF0000"/>
          <w:sz w:val="22"/>
          <w:szCs w:val="22"/>
          <w:lang w:val="cy-GB"/>
        </w:rPr>
        <w:t>.</w:t>
      </w:r>
    </w:p>
    <w:p w14:paraId="09AD2288" w14:textId="52126CA2" w:rsidR="0050315E" w:rsidRPr="00A63AA5" w:rsidRDefault="0050315E" w:rsidP="00C01A3F">
      <w:pPr>
        <w:jc w:val="both"/>
        <w:rPr>
          <w:rFonts w:ascii="Arial" w:hAnsi="Arial" w:cs="Arial"/>
          <w:iCs/>
          <w:sz w:val="22"/>
          <w:szCs w:val="22"/>
          <w:lang w:val="cy-GB"/>
        </w:rPr>
      </w:pPr>
    </w:p>
    <w:p w14:paraId="1CC5E89A" w14:textId="77777777" w:rsidR="00F82BBB" w:rsidRPr="00A406E5" w:rsidRDefault="00F82BBB" w:rsidP="00F82BBB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6F792599" w14:textId="77777777" w:rsidR="00F82BBB" w:rsidRPr="00A406E5" w:rsidRDefault="00F82BBB" w:rsidP="00F82BBB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dangos:</w:t>
      </w:r>
      <w: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gwybodaeth gadarn a dealltwriaeth feirniadol o gysyniadau ac egwyddorion sefydledig y maes pwnc a’r ffordd y mae’r egwyddorion hynny wedi datblygu; gwybodaeth am y prif ddulliau ymholi yn y ddisgyblaeth.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</w:t>
      </w:r>
      <w:r w:rsidRPr="00630448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630448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630448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allu esbonio’r damcaniaethau, cysyniadau ayyb, yn ystyrlon i ddangos eich dealltwriaeth.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630448">
        <w:rPr>
          <w:rFonts w:ascii="Arial" w:hAnsi="Arial" w:cs="Arial"/>
          <w:i/>
          <w:sz w:val="22"/>
          <w:szCs w:val="22"/>
          <w:lang w:val="cy-GB"/>
        </w:rPr>
        <w:t>graddau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Pr="004D5E9B">
        <w:t xml:space="preserve"> </w:t>
      </w:r>
    </w:p>
    <w:p w14:paraId="5B892640" w14:textId="77777777" w:rsidR="00F82BBB" w:rsidRDefault="00F82BBB" w:rsidP="00F82BBB">
      <w:pPr>
        <w:pStyle w:val="bullet"/>
        <w:overflowPunct/>
        <w:autoSpaceDE/>
        <w:adjustRightInd/>
        <w:spacing w:before="240"/>
        <w:ind w:left="0" w:firstLine="0"/>
        <w:textAlignment w:val="auto"/>
        <w:rPr>
          <w:rFonts w:ascii="Arial" w:hAnsi="Arial" w:cs="Arial"/>
          <w:b/>
          <w:i/>
          <w:sz w:val="22"/>
          <w:szCs w:val="22"/>
          <w:lang w:val="cy-GB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>Canllawiau penodol i'r asesiad hwn:</w:t>
      </w:r>
    </w:p>
    <w:p w14:paraId="253B3C1D" w14:textId="09594B33" w:rsidR="00997C0F" w:rsidRPr="006A77D3" w:rsidRDefault="008C0E81" w:rsidP="008C0E81">
      <w:pPr>
        <w:pStyle w:val="bullet"/>
        <w:numPr>
          <w:ilvl w:val="0"/>
          <w:numId w:val="20"/>
        </w:numPr>
        <w:overflowPunct/>
        <w:autoSpaceDE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  <w:lang w:val="cy-GB"/>
        </w:rPr>
      </w:pPr>
      <w:r w:rsidRPr="008C0E81">
        <w:rPr>
          <w:rFonts w:ascii="Arial" w:hAnsi="Arial" w:cs="Arial"/>
          <w:sz w:val="22"/>
          <w:szCs w:val="22"/>
          <w:highlight w:val="yellow"/>
          <w:lang w:val="cy-GB"/>
        </w:rPr>
        <w:t>Gwerthuso</w:t>
      </w:r>
      <w:r w:rsidRPr="008C0E81">
        <w:rPr>
          <w:rFonts w:ascii="Arial" w:hAnsi="Arial" w:cs="Arial"/>
          <w:sz w:val="22"/>
          <w:szCs w:val="22"/>
          <w:lang w:val="cy-GB"/>
        </w:rPr>
        <w:t xml:space="preserve"> oblygiadau moesegol cynnal ymchwil gyda phlant a phobl ifanc mewn amrywiaeth o gyd-destunau addysgol.</w:t>
      </w:r>
      <w:r w:rsidR="00997C0F" w:rsidRPr="00A92BB3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6C7DE33F" w14:textId="2463AC02" w:rsidR="00997C0F" w:rsidRPr="006A77D3" w:rsidRDefault="008C0E81" w:rsidP="008C0E81">
      <w:pPr>
        <w:pStyle w:val="bullet"/>
        <w:numPr>
          <w:ilvl w:val="0"/>
          <w:numId w:val="20"/>
        </w:numPr>
        <w:overflowPunct/>
        <w:autoSpaceDE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  <w:lang w:val="cy-GB"/>
        </w:rPr>
      </w:pPr>
      <w:r w:rsidRPr="008C0E81">
        <w:rPr>
          <w:rFonts w:ascii="Arial" w:hAnsi="Arial" w:cs="Arial"/>
          <w:sz w:val="22"/>
          <w:szCs w:val="22"/>
          <w:highlight w:val="yellow"/>
          <w:lang w:val="cy-GB"/>
        </w:rPr>
        <w:t>Dangos</w:t>
      </w:r>
      <w:r w:rsidRPr="008C0E81">
        <w:rPr>
          <w:rFonts w:ascii="Arial" w:hAnsi="Arial" w:cs="Arial"/>
          <w:sz w:val="22"/>
          <w:szCs w:val="22"/>
          <w:lang w:val="cy-GB"/>
        </w:rPr>
        <w:t xml:space="preserve"> ymwybyddiaeth feirniadol o amrywiol </w:t>
      </w:r>
      <w:proofErr w:type="spellStart"/>
      <w:r w:rsidRPr="008C0E81">
        <w:rPr>
          <w:rFonts w:ascii="Arial" w:hAnsi="Arial" w:cs="Arial"/>
          <w:sz w:val="22"/>
          <w:szCs w:val="22"/>
          <w:lang w:val="cy-GB"/>
        </w:rPr>
        <w:t>fethodolegau</w:t>
      </w:r>
      <w:proofErr w:type="spellEnd"/>
      <w:r w:rsidRPr="008C0E81">
        <w:rPr>
          <w:rFonts w:ascii="Arial" w:hAnsi="Arial" w:cs="Arial"/>
          <w:sz w:val="22"/>
          <w:szCs w:val="22"/>
          <w:lang w:val="cy-GB"/>
        </w:rPr>
        <w:t xml:space="preserve"> ymchwil sy’n berthnasol i addysg, a’u cryfderau, eu gwendidau a’u cyfyngiadau.</w:t>
      </w:r>
      <w:r w:rsidR="00997C0F" w:rsidRPr="00A92BB3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5BE03B16" w14:textId="77777777" w:rsidR="00997C0F" w:rsidRPr="006A77D3" w:rsidRDefault="00997C0F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</w:p>
    <w:p w14:paraId="3475A154" w14:textId="1E388B14" w:rsidR="002A048F" w:rsidRPr="00F42AF0" w:rsidRDefault="00F42AF0" w:rsidP="001128BE">
      <w:pPr>
        <w:jc w:val="both"/>
        <w:rPr>
          <w:rFonts w:ascii="Arial" w:hAnsi="Arial" w:cs="Arial"/>
          <w:iCs/>
          <w:sz w:val="22"/>
          <w:szCs w:val="22"/>
          <w:lang w:val="cy-GB"/>
        </w:rPr>
      </w:pPr>
      <w:r>
        <w:rPr>
          <w:rFonts w:ascii="Arial" w:hAnsi="Arial" w:cs="Arial"/>
          <w:color w:val="FF0000"/>
          <w:sz w:val="22"/>
          <w:szCs w:val="22"/>
          <w:lang w:val="cy-GB"/>
        </w:rPr>
        <w:t>Gan ddefnyddio’r erthygl o’ch dewis, gwerthuswch oblygiadau moesegol y prosiectau gan ddangos dealltwriaeth feirniadol o brotocolau moesegol gwneud ymchwil gyda phlant a phobl ifanc</w:t>
      </w:r>
      <w:r w:rsidR="0050315E" w:rsidRPr="00F42AF0">
        <w:rPr>
          <w:rFonts w:ascii="Arial" w:hAnsi="Arial" w:cs="Arial"/>
          <w:color w:val="FF0000"/>
          <w:sz w:val="22"/>
          <w:szCs w:val="22"/>
          <w:lang w:val="cy-GB"/>
        </w:rPr>
        <w:t xml:space="preserve">. </w:t>
      </w:r>
      <w:r>
        <w:rPr>
          <w:rFonts w:ascii="Arial" w:hAnsi="Arial" w:cs="Arial"/>
          <w:color w:val="FF0000"/>
          <w:sz w:val="22"/>
          <w:szCs w:val="22"/>
          <w:lang w:val="cy-GB"/>
        </w:rPr>
        <w:t>Dadansoddwch y fethodoleg ymchwil a ddefnyddiwyd yn eich erthygl, gan ddangos eich dealltwriaeth o ddulliau ymchwil addysgol</w:t>
      </w:r>
      <w:r w:rsidR="0050315E" w:rsidRPr="00F42AF0">
        <w:rPr>
          <w:rFonts w:ascii="Arial" w:hAnsi="Arial" w:cs="Arial"/>
          <w:color w:val="FF0000"/>
          <w:sz w:val="22"/>
          <w:szCs w:val="22"/>
          <w:lang w:val="cy-GB"/>
        </w:rPr>
        <w:t xml:space="preserve">. </w:t>
      </w:r>
      <w:r>
        <w:rPr>
          <w:rFonts w:ascii="Arial" w:hAnsi="Arial" w:cs="Arial"/>
          <w:color w:val="FF0000"/>
          <w:sz w:val="22"/>
          <w:szCs w:val="22"/>
          <w:lang w:val="cy-GB"/>
        </w:rPr>
        <w:t>Ategwch drwyddi draw gydag ystod o lenyddiaeth academaidd</w:t>
      </w:r>
      <w:r w:rsidR="0050315E" w:rsidRPr="00F42AF0">
        <w:rPr>
          <w:rFonts w:ascii="Arial" w:hAnsi="Arial" w:cs="Arial"/>
          <w:color w:val="FF0000"/>
          <w:sz w:val="22"/>
          <w:szCs w:val="22"/>
          <w:lang w:val="cy-GB"/>
        </w:rPr>
        <w:t>.</w:t>
      </w:r>
    </w:p>
    <w:p w14:paraId="51EEF471" w14:textId="57246AB7" w:rsidR="0050315E" w:rsidRDefault="0050315E" w:rsidP="002A048F">
      <w:pPr>
        <w:pStyle w:val="ListParagraph"/>
        <w:jc w:val="both"/>
        <w:rPr>
          <w:rFonts w:ascii="Arial" w:hAnsi="Arial" w:cs="Arial"/>
          <w:i/>
          <w:sz w:val="22"/>
          <w:szCs w:val="22"/>
          <w:lang w:val="cy-GB"/>
        </w:rPr>
      </w:pPr>
    </w:p>
    <w:p w14:paraId="50B2E54D" w14:textId="77777777" w:rsidR="00B10A20" w:rsidRPr="00A406E5" w:rsidRDefault="00B10A20" w:rsidP="00B10A20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7A139568" w14:textId="77777777" w:rsidR="00B10A20" w:rsidRPr="00A406E5" w:rsidRDefault="00B10A20" w:rsidP="00B10A2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Dylech allu dadansoddi gwybodaeth yn feirniadol, a chynnig atebion i broblemau sy’n deillio o’r dadansoddi hwnnw, yn cynnwys gwerthuso’n feirniadol addasrwydd gwahanol ddulliau o ddatrys problemau. </w:t>
      </w:r>
      <w:r w:rsidRPr="00E27F15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Er enghraifft, archwilio a thorri gwybodaeth i lawr yn elfennau, gwneud casgliadau, casglu, cymharu a chyferbynnu </w:t>
      </w:r>
      <w:r w:rsidRPr="00630448">
        <w:rPr>
          <w:rFonts w:ascii="Arial" w:hAnsi="Arial" w:cs="Arial"/>
          <w:sz w:val="22"/>
          <w:szCs w:val="22"/>
          <w:lang w:val="cy-GB"/>
        </w:rPr>
        <w:lastRenderedPageBreak/>
        <w:t>gwybodaeth.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Pam?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Sut?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Pryd?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Pwy?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Ble?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Ar ba gost?</w:t>
      </w:r>
      <w:r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Rhaid i chi bob amser ddarparu cyfiawnhad/tystiolaeth ar gyfer eich dadleuon a’ch barn.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Yn ogystal, dylech ddarparu tystiolaeth o’ch gallu i ffurfio barn gadarn a dadleuon argyhoeddiadol trwy ddefnyddio data a chysyniadau, ynghyd â dealltwriaeth o’r cyfyngiadau ar wybodaeth, a’r modd y mae hyn yn dylanwadu ar ddadansoddiadau a dehongliadau.</w:t>
      </w:r>
      <w:r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>
        <w:rPr>
          <w:rFonts w:ascii="Arial" w:hAnsi="Arial" w:cs="Arial"/>
          <w:sz w:val="22"/>
          <w:szCs w:val="22"/>
        </w:rPr>
        <w:t xml:space="preserve"> 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5C57C033" w14:textId="77777777" w:rsidR="00B10A20" w:rsidRPr="00A406E5" w:rsidRDefault="00B10A20" w:rsidP="00B10A20">
      <w:pPr>
        <w:jc w:val="both"/>
        <w:rPr>
          <w:rFonts w:ascii="Arial" w:hAnsi="Arial" w:cs="Arial"/>
          <w:sz w:val="22"/>
          <w:szCs w:val="22"/>
        </w:rPr>
      </w:pPr>
    </w:p>
    <w:p w14:paraId="42EF1FB5" w14:textId="2D754377" w:rsidR="00C01A3F" w:rsidRPr="006A77D3" w:rsidRDefault="00B10A20" w:rsidP="00B10A20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>Canllawiau penodol i'r asesiad hwn</w:t>
      </w:r>
      <w:r w:rsidR="00C01A3F" w:rsidRPr="006A77D3">
        <w:rPr>
          <w:rFonts w:ascii="Arial" w:hAnsi="Arial" w:cs="Arial"/>
          <w:b/>
          <w:i/>
          <w:sz w:val="22"/>
          <w:szCs w:val="22"/>
          <w:lang w:val="cy-GB"/>
        </w:rPr>
        <w:t>:</w:t>
      </w:r>
      <w:r w:rsidR="00C01A3F" w:rsidRPr="006A77D3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0F9F319F" w14:textId="48847EF6" w:rsidR="001D1A96" w:rsidRPr="006A77D3" w:rsidRDefault="008C0E81" w:rsidP="008C0E81">
      <w:pPr>
        <w:pStyle w:val="bullet"/>
        <w:numPr>
          <w:ilvl w:val="0"/>
          <w:numId w:val="20"/>
        </w:numPr>
        <w:overflowPunct/>
        <w:autoSpaceDE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  <w:lang w:val="cy-GB"/>
        </w:rPr>
      </w:pPr>
      <w:r w:rsidRPr="008C0E81">
        <w:rPr>
          <w:rFonts w:ascii="Arial" w:hAnsi="Arial" w:cs="Arial"/>
          <w:sz w:val="22"/>
          <w:szCs w:val="22"/>
          <w:highlight w:val="yellow"/>
          <w:lang w:val="cy-GB"/>
        </w:rPr>
        <w:t>Gwerthuso</w:t>
      </w:r>
      <w:r w:rsidRPr="008C0E81">
        <w:rPr>
          <w:rFonts w:ascii="Arial" w:hAnsi="Arial" w:cs="Arial"/>
          <w:sz w:val="22"/>
          <w:szCs w:val="22"/>
          <w:lang w:val="cy-GB"/>
        </w:rPr>
        <w:t xml:space="preserve"> oblygiadau moesegol cynnal ymchwil gyda phlant a phobl ifanc mewn amrywiaeth o gyd-destunau addysgol.</w:t>
      </w:r>
      <w:r w:rsidR="001D1A96" w:rsidRPr="00A92BB3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693F4B8B" w14:textId="04757DB0" w:rsidR="001D1A96" w:rsidRPr="006A77D3" w:rsidRDefault="008C0E81" w:rsidP="008C0E81">
      <w:pPr>
        <w:pStyle w:val="bullet"/>
        <w:numPr>
          <w:ilvl w:val="0"/>
          <w:numId w:val="20"/>
        </w:numPr>
        <w:overflowPunct/>
        <w:autoSpaceDE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  <w:lang w:val="cy-GB"/>
        </w:rPr>
      </w:pPr>
      <w:r w:rsidRPr="008C0E81">
        <w:rPr>
          <w:rFonts w:ascii="Arial" w:hAnsi="Arial" w:cs="Arial"/>
          <w:sz w:val="22"/>
          <w:szCs w:val="22"/>
          <w:highlight w:val="yellow"/>
          <w:lang w:val="cy-GB"/>
        </w:rPr>
        <w:t>Dangos</w:t>
      </w:r>
      <w:r w:rsidRPr="008C0E81">
        <w:rPr>
          <w:rFonts w:ascii="Arial" w:hAnsi="Arial" w:cs="Arial"/>
          <w:sz w:val="22"/>
          <w:szCs w:val="22"/>
          <w:lang w:val="cy-GB"/>
        </w:rPr>
        <w:t xml:space="preserve"> ymwybyddiaeth feirniadol o amrywiol </w:t>
      </w:r>
      <w:proofErr w:type="spellStart"/>
      <w:r w:rsidRPr="008C0E81">
        <w:rPr>
          <w:rFonts w:ascii="Arial" w:hAnsi="Arial" w:cs="Arial"/>
          <w:sz w:val="22"/>
          <w:szCs w:val="22"/>
          <w:lang w:val="cy-GB"/>
        </w:rPr>
        <w:t>fethodolegau</w:t>
      </w:r>
      <w:proofErr w:type="spellEnd"/>
      <w:r w:rsidRPr="008C0E81">
        <w:rPr>
          <w:rFonts w:ascii="Arial" w:hAnsi="Arial" w:cs="Arial"/>
          <w:sz w:val="22"/>
          <w:szCs w:val="22"/>
          <w:lang w:val="cy-GB"/>
        </w:rPr>
        <w:t xml:space="preserve"> ymchwil sy’n berthnasol i addysg, a’u cryfderau, eu gwendidau a’u cyfyngiadau.</w:t>
      </w:r>
      <w:r w:rsidR="001D1A96" w:rsidRPr="00A92BB3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28CC6209" w14:textId="5F86966C" w:rsidR="002A048F" w:rsidRDefault="002A048F" w:rsidP="002A048F">
      <w:pPr>
        <w:pStyle w:val="ListParagraph"/>
        <w:jc w:val="both"/>
        <w:rPr>
          <w:rFonts w:ascii="Arial" w:hAnsi="Arial" w:cs="Arial"/>
          <w:b/>
          <w:i/>
          <w:sz w:val="22"/>
          <w:szCs w:val="22"/>
          <w:lang w:val="cy-GB"/>
        </w:rPr>
      </w:pPr>
    </w:p>
    <w:p w14:paraId="0B5945D8" w14:textId="6CA79FD9" w:rsidR="00C51B0A" w:rsidRDefault="00F42AF0" w:rsidP="00F42AF0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  <w:r>
        <w:rPr>
          <w:rFonts w:ascii="Arial" w:hAnsi="Arial" w:cs="Arial"/>
          <w:color w:val="FF0000"/>
          <w:sz w:val="22"/>
          <w:szCs w:val="22"/>
          <w:lang w:val="cy-GB"/>
        </w:rPr>
        <w:t xml:space="preserve">Dadansoddwch bob agwedd ar yr erthygl o’ch dewis, gan nodi cryfderau a gwendidau prosesau moesegol, dulliau, sampl, canfyddiadau ayb. Cymharwch yr ymchwil hwn â llenyddiaeth berthnasol arall yn y maes. </w:t>
      </w:r>
    </w:p>
    <w:p w14:paraId="7A7CC8C9" w14:textId="77777777" w:rsidR="00C51B0A" w:rsidRPr="006A77D3" w:rsidRDefault="00C51B0A" w:rsidP="002A048F">
      <w:pPr>
        <w:pStyle w:val="ListParagraph"/>
        <w:jc w:val="both"/>
        <w:rPr>
          <w:rFonts w:ascii="Arial" w:hAnsi="Arial" w:cs="Arial"/>
          <w:b/>
          <w:i/>
          <w:sz w:val="22"/>
          <w:szCs w:val="22"/>
          <w:lang w:val="cy-GB"/>
        </w:rPr>
      </w:pPr>
    </w:p>
    <w:p w14:paraId="7DC152D9" w14:textId="77777777" w:rsidR="00C15F4A" w:rsidRPr="00A406E5" w:rsidRDefault="00C15F4A" w:rsidP="00C15F4A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7C9452B4" w14:textId="77777777" w:rsidR="00C15F4A" w:rsidRPr="00A406E5" w:rsidRDefault="00C15F4A" w:rsidP="00C15F4A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defnyddio ystod o dechnegau sefydledig o fewn y ddisgyblaeth, a chymhwyso cysyniadau ac egwyddorion gwaelodol y tu allan i’r cyd-destun lle y’u hastudiwyd yn gyntaf, gan gynnwys, pan fo’n briodol, cymhwyso’r egwyddorion hynny mewn cyd-destun cyflogaeth.</w:t>
      </w:r>
      <w:r w:rsidRPr="00C073F1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arteffactau, y gall rhai ohonynt fod yn greadigol.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6135B79A" w14:textId="77777777" w:rsidR="00C15F4A" w:rsidRPr="00A406E5" w:rsidRDefault="00C15F4A" w:rsidP="00C15F4A">
      <w:pPr>
        <w:jc w:val="both"/>
        <w:rPr>
          <w:rFonts w:ascii="Arial" w:hAnsi="Arial" w:cs="Arial"/>
          <w:sz w:val="22"/>
          <w:szCs w:val="22"/>
        </w:rPr>
      </w:pPr>
    </w:p>
    <w:p w14:paraId="60586D59" w14:textId="64D184A8" w:rsidR="00FB11F2" w:rsidRPr="006A77D3" w:rsidRDefault="00C15F4A" w:rsidP="00C15F4A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>Canllawiau penodol i'r asesiad hwn</w:t>
      </w:r>
      <w:r w:rsidR="00C01A3F" w:rsidRPr="006A77D3">
        <w:rPr>
          <w:rFonts w:ascii="Arial" w:hAnsi="Arial" w:cs="Arial"/>
          <w:b/>
          <w:i/>
          <w:sz w:val="22"/>
          <w:szCs w:val="22"/>
          <w:lang w:val="cy-GB"/>
        </w:rPr>
        <w:t>:</w:t>
      </w:r>
      <w:r w:rsidR="00C01A3F" w:rsidRPr="006A77D3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5ABDA477" w14:textId="69BD7713" w:rsidR="001D1A96" w:rsidRPr="006A77D3" w:rsidRDefault="008C0E81" w:rsidP="008C0E81">
      <w:pPr>
        <w:pStyle w:val="bullet"/>
        <w:numPr>
          <w:ilvl w:val="0"/>
          <w:numId w:val="20"/>
        </w:numPr>
        <w:overflowPunct/>
        <w:autoSpaceDE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  <w:lang w:val="cy-GB"/>
        </w:rPr>
      </w:pPr>
      <w:r w:rsidRPr="008C0E81">
        <w:rPr>
          <w:rFonts w:ascii="Arial" w:hAnsi="Arial" w:cs="Arial"/>
          <w:sz w:val="22"/>
          <w:szCs w:val="22"/>
          <w:highlight w:val="yellow"/>
          <w:lang w:val="cy-GB"/>
        </w:rPr>
        <w:t>Dangos</w:t>
      </w:r>
      <w:r w:rsidRPr="008C0E81">
        <w:rPr>
          <w:rFonts w:ascii="Arial" w:hAnsi="Arial" w:cs="Arial"/>
          <w:sz w:val="22"/>
          <w:szCs w:val="22"/>
          <w:lang w:val="cy-GB"/>
        </w:rPr>
        <w:t xml:space="preserve"> ymwybyddiaeth feirniadol o amrywiol </w:t>
      </w:r>
      <w:proofErr w:type="spellStart"/>
      <w:r w:rsidRPr="008C0E81">
        <w:rPr>
          <w:rFonts w:ascii="Arial" w:hAnsi="Arial" w:cs="Arial"/>
          <w:sz w:val="22"/>
          <w:szCs w:val="22"/>
          <w:lang w:val="cy-GB"/>
        </w:rPr>
        <w:t>fethodolegau</w:t>
      </w:r>
      <w:proofErr w:type="spellEnd"/>
      <w:r w:rsidRPr="008C0E81">
        <w:rPr>
          <w:rFonts w:ascii="Arial" w:hAnsi="Arial" w:cs="Arial"/>
          <w:sz w:val="22"/>
          <w:szCs w:val="22"/>
          <w:lang w:val="cy-GB"/>
        </w:rPr>
        <w:t xml:space="preserve"> ymchwil sy’n berthnasol i addysg, a’u cryfderau, eu gwendidau a’u cyfyngiadau.</w:t>
      </w:r>
      <w:r w:rsidR="001D1A96" w:rsidRPr="00A92BB3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7C27C7AC" w14:textId="77777777" w:rsidR="002C6449" w:rsidRDefault="002C6449" w:rsidP="002C6449">
      <w:pPr>
        <w:jc w:val="both"/>
        <w:rPr>
          <w:rFonts w:ascii="Arial" w:hAnsi="Arial" w:cs="Arial"/>
          <w:i/>
          <w:sz w:val="22"/>
          <w:szCs w:val="22"/>
          <w:lang w:val="cy-GB"/>
        </w:rPr>
      </w:pPr>
    </w:p>
    <w:p w14:paraId="041396A5" w14:textId="625A7F64" w:rsidR="002C6449" w:rsidRPr="00F42AF0" w:rsidRDefault="00F42AF0" w:rsidP="002C6449">
      <w:pPr>
        <w:jc w:val="both"/>
        <w:rPr>
          <w:rFonts w:ascii="Arial" w:hAnsi="Arial" w:cs="Arial"/>
          <w:color w:val="FF0000"/>
          <w:sz w:val="22"/>
          <w:szCs w:val="22"/>
          <w:lang w:val="cy-GB"/>
        </w:rPr>
      </w:pPr>
      <w:r>
        <w:rPr>
          <w:rFonts w:ascii="Arial" w:hAnsi="Arial" w:cs="Arial"/>
          <w:color w:val="FF0000"/>
          <w:sz w:val="22"/>
          <w:szCs w:val="22"/>
          <w:lang w:val="cy-GB"/>
        </w:rPr>
        <w:t xml:space="preserve">Lluniwch ddadl sy’n dangos eich dealltwriaeth o </w:t>
      </w:r>
      <w:proofErr w:type="spellStart"/>
      <w:r>
        <w:rPr>
          <w:rFonts w:ascii="Arial" w:hAnsi="Arial" w:cs="Arial"/>
          <w:color w:val="FF0000"/>
          <w:sz w:val="22"/>
          <w:szCs w:val="22"/>
          <w:lang w:val="cy-GB"/>
        </w:rPr>
        <w:t>fethodolegau</w:t>
      </w:r>
      <w:proofErr w:type="spellEnd"/>
      <w:r>
        <w:rPr>
          <w:rFonts w:ascii="Arial" w:hAnsi="Arial" w:cs="Arial"/>
          <w:color w:val="FF0000"/>
          <w:sz w:val="22"/>
          <w:szCs w:val="22"/>
          <w:lang w:val="cy-GB"/>
        </w:rPr>
        <w:t xml:space="preserve"> ymchwil addysgol a moeseg gan ddefnyddio ffynonellau academaidd priodol i’ch ategu</w:t>
      </w:r>
      <w:r w:rsidR="002C6449" w:rsidRPr="00F42AF0">
        <w:rPr>
          <w:rFonts w:ascii="Arial" w:hAnsi="Arial" w:cs="Arial"/>
          <w:color w:val="FF0000"/>
          <w:sz w:val="22"/>
          <w:szCs w:val="22"/>
          <w:lang w:val="cy-GB"/>
        </w:rPr>
        <w:t>.</w:t>
      </w:r>
    </w:p>
    <w:p w14:paraId="746FD73D" w14:textId="01A13600" w:rsidR="002C6449" w:rsidRPr="00736A17" w:rsidRDefault="002C6449" w:rsidP="00FB11F2">
      <w:pPr>
        <w:jc w:val="both"/>
        <w:rPr>
          <w:rFonts w:ascii="Arial" w:hAnsi="Arial" w:cs="Arial"/>
          <w:i/>
          <w:sz w:val="22"/>
          <w:szCs w:val="22"/>
          <w:lang w:val="cy-GB"/>
        </w:rPr>
      </w:pPr>
    </w:p>
    <w:p w14:paraId="5DED40E4" w14:textId="77777777" w:rsidR="00C15F4A" w:rsidRPr="004473E1" w:rsidRDefault="00C15F4A" w:rsidP="00C15F4A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Pr="004473E1">
        <w:rPr>
          <w:rFonts w:ascii="Arial" w:hAnsi="Arial" w:cs="Arial"/>
          <w:b/>
          <w:sz w:val="22"/>
          <w:szCs w:val="22"/>
          <w:lang w:val="cy-GB"/>
        </w:rPr>
        <w:t xml:space="preserve"> </w:t>
      </w:r>
    </w:p>
    <w:p w14:paraId="71DF59DE" w14:textId="77777777" w:rsidR="00C15F4A" w:rsidRPr="004473E1" w:rsidRDefault="00C15F4A" w:rsidP="00C15F4A">
      <w:pPr>
        <w:jc w:val="both"/>
        <w:rPr>
          <w:rFonts w:ascii="Arial" w:hAnsi="Arial" w:cs="Arial"/>
          <w:sz w:val="22"/>
          <w:szCs w:val="22"/>
          <w:lang w:val="cy-GB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cyfrifoldeb personol a gwneud penderfyniadau. </w:t>
      </w:r>
      <w:r w:rsidRPr="004473E1">
        <w:rPr>
          <w:rFonts w:ascii="Arial" w:hAnsi="Arial" w:cs="Arial"/>
          <w:sz w:val="22"/>
          <w:szCs w:val="22"/>
          <w:lang w:val="cy-GB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Pr="004473E1">
        <w:rPr>
          <w:rFonts w:ascii="Arial" w:hAnsi="Arial" w:cs="Arial"/>
          <w:sz w:val="22"/>
          <w:szCs w:val="22"/>
          <w:lang w:val="cy-GB"/>
        </w:rPr>
        <w:t xml:space="preserve"> 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datblygiad proffesiynol i wella sgiliau presennol a chaffael cymwyseddau newydd a fydd yn eich galluogi i ymgymryd â chyfrifoldeb sylweddol o fewn sefydliadau; eich bod yn gallu cychwyn a chwblhau tasgau a gweithdrefnau, boed yn unigol a/neu’n gydweithredol; eich bod yn gallu defnyddio cyfryngau priodol i gyfleu gwybodaeth, dadleuon a dadansoddiad yn effeithiol ar amrywiaeth o ffurfiau i gynulleidfaoedd arbenigol ac anarbenigol; rhuglder mynegiant; eglurder ac effeithiolrwydd o ran cyflwyniad a threfn. </w:t>
      </w:r>
      <w:r w:rsidRPr="004473E1">
        <w:rPr>
          <w:rFonts w:ascii="Arial" w:hAnsi="Arial" w:cs="Arial"/>
          <w:sz w:val="22"/>
          <w:szCs w:val="22"/>
          <w:lang w:val="cy-GB"/>
        </w:rPr>
        <w:t xml:space="preserve"> </w:t>
      </w:r>
      <w:r w:rsidRPr="00BF6F21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2087A132" w14:textId="77777777" w:rsidR="00C15F4A" w:rsidRPr="004473E1" w:rsidRDefault="00C15F4A" w:rsidP="00C15F4A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01F829A" w14:textId="3F7FB432" w:rsidR="00C01A3F" w:rsidRPr="006A77D3" w:rsidRDefault="00C15F4A" w:rsidP="00C15F4A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BF6F21">
        <w:rPr>
          <w:rFonts w:ascii="Arial" w:hAnsi="Arial" w:cs="Arial"/>
          <w:b/>
          <w:i/>
          <w:sz w:val="22"/>
          <w:szCs w:val="22"/>
          <w:lang w:val="cy-GB"/>
        </w:rPr>
        <w:t>Canllawiau penodol i'r asesiad hwn</w:t>
      </w:r>
      <w:r w:rsidR="00C01A3F" w:rsidRPr="006A77D3">
        <w:rPr>
          <w:rFonts w:ascii="Arial" w:hAnsi="Arial" w:cs="Arial"/>
          <w:b/>
          <w:i/>
          <w:sz w:val="22"/>
          <w:szCs w:val="22"/>
          <w:lang w:val="cy-GB"/>
        </w:rPr>
        <w:t>:</w:t>
      </w:r>
      <w:r w:rsidR="00C01A3F" w:rsidRPr="006A77D3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64C5B013" w14:textId="5A6174DB" w:rsidR="001D1A96" w:rsidRPr="006A77D3" w:rsidRDefault="008C0E81" w:rsidP="008C0E81">
      <w:pPr>
        <w:pStyle w:val="bullet"/>
        <w:numPr>
          <w:ilvl w:val="0"/>
          <w:numId w:val="20"/>
        </w:numPr>
        <w:overflowPunct/>
        <w:autoSpaceDE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  <w:lang w:val="cy-GB"/>
        </w:rPr>
      </w:pPr>
      <w:r w:rsidRPr="008C0E81">
        <w:rPr>
          <w:rFonts w:ascii="Arial" w:hAnsi="Arial" w:cs="Arial"/>
          <w:sz w:val="22"/>
          <w:szCs w:val="22"/>
          <w:highlight w:val="yellow"/>
          <w:lang w:val="cy-GB"/>
        </w:rPr>
        <w:t>Gwerthuso</w:t>
      </w:r>
      <w:r w:rsidRPr="008C0E81">
        <w:rPr>
          <w:rFonts w:ascii="Arial" w:hAnsi="Arial" w:cs="Arial"/>
          <w:sz w:val="22"/>
          <w:szCs w:val="22"/>
          <w:lang w:val="cy-GB"/>
        </w:rPr>
        <w:t xml:space="preserve"> oblygiadau moesegol cynnal ymchwil gyda phlant a phobl ifanc mewn amrywiaeth o gyd-destunau addysgol.</w:t>
      </w:r>
      <w:r w:rsidR="001D1A96" w:rsidRPr="00A92BB3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65A3B11C" w14:textId="7779FC9F" w:rsidR="000A41CA" w:rsidRPr="006A77D3" w:rsidRDefault="000A41CA">
      <w:pPr>
        <w:rPr>
          <w:rFonts w:ascii="Arial" w:hAnsi="Arial" w:cs="Arial"/>
          <w:sz w:val="22"/>
          <w:szCs w:val="22"/>
          <w:lang w:val="cy-GB"/>
        </w:rPr>
      </w:pPr>
    </w:p>
    <w:p w14:paraId="4597AF9B" w14:textId="6820F44A" w:rsidR="002C6449" w:rsidRPr="00F42AF0" w:rsidRDefault="00F42AF0" w:rsidP="002C6449">
      <w:pPr>
        <w:rPr>
          <w:rFonts w:ascii="Arial" w:hAnsi="Arial" w:cs="Arial"/>
          <w:color w:val="FF0000"/>
          <w:sz w:val="22"/>
          <w:szCs w:val="22"/>
          <w:lang w:val="cy-GB"/>
        </w:rPr>
      </w:pPr>
      <w:r>
        <w:rPr>
          <w:rFonts w:ascii="Arial" w:hAnsi="Arial" w:cs="Arial"/>
          <w:color w:val="FF0000"/>
          <w:sz w:val="22"/>
          <w:szCs w:val="22"/>
          <w:lang w:val="cy-GB"/>
        </w:rPr>
        <w:t>Gwnewch yn siŵr bod eich ysgrifennu yn ramadegol gywir a bod y sillafu a’r atalnodi yn fanwl</w:t>
      </w:r>
      <w:r w:rsidR="002C6449" w:rsidRPr="00F42AF0">
        <w:rPr>
          <w:rFonts w:ascii="Arial" w:hAnsi="Arial" w:cs="Arial"/>
          <w:color w:val="FF0000"/>
          <w:sz w:val="22"/>
          <w:szCs w:val="22"/>
          <w:lang w:val="cy-GB"/>
        </w:rPr>
        <w:t xml:space="preserve">. </w:t>
      </w:r>
      <w:r w:rsidR="001F37B6">
        <w:rPr>
          <w:rFonts w:ascii="Arial" w:hAnsi="Arial" w:cs="Arial"/>
          <w:color w:val="FF0000"/>
          <w:sz w:val="22"/>
          <w:szCs w:val="22"/>
          <w:lang w:val="cy-GB"/>
        </w:rPr>
        <w:t>Defnyddiwch baragraffau yn briodol a chadwch at arddull academaidd yn eich ysgrifennu a’ch cyflwyniad</w:t>
      </w:r>
      <w:r w:rsidR="002C6449" w:rsidRPr="00F42AF0">
        <w:rPr>
          <w:rFonts w:ascii="Arial" w:hAnsi="Arial" w:cs="Arial"/>
          <w:color w:val="FF0000"/>
          <w:sz w:val="22"/>
          <w:szCs w:val="22"/>
          <w:lang w:val="cy-GB"/>
        </w:rPr>
        <w:t>.</w:t>
      </w:r>
    </w:p>
    <w:p w14:paraId="334C37A1" w14:textId="1B1C9674" w:rsidR="000A41CA" w:rsidRPr="002C6449" w:rsidRDefault="000A41CA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9E4E8B" w:rsidRPr="00A406E5" w14:paraId="4E3531FA" w14:textId="77777777" w:rsidTr="00F42AF0">
        <w:trPr>
          <w:jc w:val="center"/>
        </w:trPr>
        <w:tc>
          <w:tcPr>
            <w:tcW w:w="10444" w:type="dxa"/>
            <w:shd w:val="clear" w:color="auto" w:fill="BFBFBF"/>
          </w:tcPr>
          <w:p w14:paraId="4BB7333B" w14:textId="77777777" w:rsidR="009E4E8B" w:rsidRPr="00A406E5" w:rsidRDefault="009E4E8B" w:rsidP="00C35677">
            <w:pPr>
              <w:rPr>
                <w:rFonts w:ascii="Arial" w:hAnsi="Arial" w:cs="Arial"/>
              </w:rPr>
            </w:pPr>
            <w:r w:rsidRPr="00914552">
              <w:rPr>
                <w:rFonts w:ascii="Arial" w:hAnsi="Arial" w:cs="Arial"/>
                <w:sz w:val="32"/>
                <w:szCs w:val="32"/>
                <w:lang w:val="cy-GB"/>
              </w:rPr>
              <w:lastRenderedPageBreak/>
              <w:br w:type="page"/>
            </w:r>
            <w:r w:rsidRPr="00914552">
              <w:rPr>
                <w:rFonts w:ascii="Arial" w:hAnsi="Arial" w:cs="Arial"/>
                <w:b/>
                <w:caps/>
                <w:sz w:val="40"/>
                <w:lang w:val="cy-GB"/>
              </w:rPr>
              <w:t xml:space="preserve">     </w:t>
            </w:r>
            <w:r w:rsidRPr="00BF6F21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69CB31F6" w14:textId="77777777" w:rsidR="009E4E8B" w:rsidRPr="00A406E5" w:rsidRDefault="009E4E8B" w:rsidP="009E4E8B">
      <w:pPr>
        <w:rPr>
          <w:rFonts w:ascii="Arial" w:hAnsi="Arial" w:cs="Arial"/>
        </w:rPr>
      </w:pPr>
    </w:p>
    <w:p w14:paraId="1AD37ED2" w14:textId="2E4D5A42" w:rsidR="00152E9D" w:rsidRPr="004473E1" w:rsidRDefault="009E4E8B" w:rsidP="000A41CA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  <w:lang w:val="fr-FR"/>
        </w:rPr>
        <w:sectPr w:rsidR="00152E9D" w:rsidRPr="004473E1" w:rsidSect="00F31C04">
          <w:footerReference w:type="default" r:id="rId13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  <w:r w:rsidRPr="00BF6F21">
        <w:rPr>
          <w:rFonts w:ascii="Arial" w:hAnsi="Arial" w:cs="Arial"/>
          <w:sz w:val="20"/>
          <w:lang w:val="cy-GB"/>
        </w:rPr>
        <w:t xml:space="preserve">Noda’r adran hon y </w:t>
      </w:r>
      <w:r w:rsidRPr="00BF6F21">
        <w:rPr>
          <w:rFonts w:ascii="Arial" w:hAnsi="Arial" w:cs="Arial"/>
          <w:i/>
          <w:sz w:val="20"/>
          <w:lang w:val="cy-GB"/>
        </w:rPr>
        <w:t>graddau</w:t>
      </w:r>
      <w:r w:rsidRPr="00BF6F21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Pr="004473E1">
        <w:rPr>
          <w:rFonts w:ascii="Arial" w:hAnsi="Arial" w:cs="Arial"/>
          <w:sz w:val="20"/>
          <w:lang w:val="fr-FR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3EB51056" w14:textId="77777777" w:rsidR="00152E9D" w:rsidRPr="006A77D3" w:rsidRDefault="00152E9D" w:rsidP="00152E9D">
      <w:pPr>
        <w:rPr>
          <w:rFonts w:ascii="Arial" w:hAnsi="Arial" w:cs="Arial"/>
          <w:b/>
          <w:sz w:val="22"/>
          <w:szCs w:val="22"/>
          <w:lang w:val="cy-GB"/>
        </w:rPr>
      </w:pPr>
    </w:p>
    <w:tbl>
      <w:tblPr>
        <w:tblW w:w="5088" w:type="pct"/>
        <w:tblLayout w:type="fixed"/>
        <w:tblLook w:val="04A0" w:firstRow="1" w:lastRow="0" w:firstColumn="1" w:lastColumn="0" w:noHBand="0" w:noVBand="1"/>
      </w:tblPr>
      <w:tblGrid>
        <w:gridCol w:w="8709"/>
        <w:gridCol w:w="869"/>
        <w:gridCol w:w="1050"/>
      </w:tblGrid>
      <w:tr w:rsidR="007F18DA" w:rsidRPr="006A77D3" w14:paraId="469E5949" w14:textId="77777777" w:rsidTr="00FA4004">
        <w:trPr>
          <w:trHeight w:val="1002"/>
        </w:trPr>
        <w:tc>
          <w:tcPr>
            <w:tcW w:w="40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340891C" w14:textId="1C6DE6E4" w:rsidR="007F18DA" w:rsidRPr="006A77D3" w:rsidRDefault="007F18DA" w:rsidP="007F18DA">
            <w:pPr>
              <w:rPr>
                <w:rFonts w:ascii="Arial" w:hAnsi="Arial" w:cs="Arial"/>
                <w:b/>
                <w:sz w:val="22"/>
                <w:lang w:val="cy-GB"/>
              </w:rPr>
            </w:pPr>
            <w:r w:rsidRPr="00BF6F21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1DD8D728" w14:textId="0024D2C3" w:rsidR="007F18DA" w:rsidRPr="006A77D3" w:rsidRDefault="007F18DA" w:rsidP="007F18DA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2A2ACA44" w14:textId="2A408AC4" w:rsidR="007F18DA" w:rsidRPr="006A77D3" w:rsidRDefault="007F18DA" w:rsidP="007F18DA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7F18DA" w:rsidRPr="006A77D3" w14:paraId="788D5ABB" w14:textId="77777777" w:rsidTr="00FA4004">
        <w:trPr>
          <w:trHeight w:val="450"/>
        </w:trPr>
        <w:tc>
          <w:tcPr>
            <w:tcW w:w="40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6892540" w14:textId="77777777" w:rsidR="007F18DA" w:rsidRPr="00A406E5" w:rsidRDefault="007F18DA" w:rsidP="007F18D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Pr="00BF6F21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3C5F171C" w14:textId="5666B44F" w:rsidR="007F18DA" w:rsidRPr="006A77D3" w:rsidRDefault="007F18DA" w:rsidP="007F18DA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7066E35" w14:textId="77777777" w:rsidR="007F18DA" w:rsidRPr="006A77D3" w:rsidRDefault="007F18DA" w:rsidP="007F18DA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CBEA359" w14:textId="77777777" w:rsidR="007F18DA" w:rsidRPr="006A77D3" w:rsidRDefault="007F18DA" w:rsidP="007F18DA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6A77D3" w14:paraId="29A16646" w14:textId="77777777" w:rsidTr="00FA4004">
        <w:trPr>
          <w:trHeight w:val="450"/>
        </w:trPr>
        <w:tc>
          <w:tcPr>
            <w:tcW w:w="40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A9BC8C" w14:textId="2D93A3E9" w:rsidR="001D1A96" w:rsidRPr="006A77D3" w:rsidRDefault="008C0E81" w:rsidP="008C0E81">
            <w:pPr>
              <w:pStyle w:val="bullet"/>
              <w:overflowPunct/>
              <w:autoSpaceDE/>
              <w:adjustRightInd/>
              <w:spacing w:before="240"/>
              <w:ind w:left="720" w:firstLine="0"/>
              <w:textAlignment w:val="auto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8C0E81">
              <w:rPr>
                <w:rFonts w:ascii="Arial" w:hAnsi="Arial" w:cs="Arial"/>
                <w:sz w:val="22"/>
                <w:szCs w:val="22"/>
                <w:lang w:val="cy-GB"/>
              </w:rPr>
              <w:t xml:space="preserve">Dangos ymwybyddiaeth feirniadol o amrywiol </w:t>
            </w:r>
            <w:proofErr w:type="spellStart"/>
            <w:r w:rsidRPr="008C0E81">
              <w:rPr>
                <w:rFonts w:ascii="Arial" w:hAnsi="Arial" w:cs="Arial"/>
                <w:sz w:val="22"/>
                <w:szCs w:val="22"/>
                <w:lang w:val="cy-GB"/>
              </w:rPr>
              <w:t>fethodolegau</w:t>
            </w:r>
            <w:proofErr w:type="spellEnd"/>
            <w:r w:rsidRPr="008C0E81">
              <w:rPr>
                <w:rFonts w:ascii="Arial" w:hAnsi="Arial" w:cs="Arial"/>
                <w:sz w:val="22"/>
                <w:szCs w:val="22"/>
                <w:lang w:val="cy-GB"/>
              </w:rPr>
              <w:t xml:space="preserve"> ymchwil sy’n berthnasol i addysg, a’u cryfderau, eu gwendidau a’u cyfyngiadau.</w:t>
            </w:r>
            <w:r w:rsidR="001D1A96" w:rsidRPr="00A92BB3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  <w:p w14:paraId="36316092" w14:textId="3AEB4513" w:rsidR="00152E9D" w:rsidRPr="006A77D3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529DCD" w14:textId="5D5C1065" w:rsidR="00152E9D" w:rsidRPr="006A77D3" w:rsidRDefault="001D1A96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 w:rsidRPr="006A77D3">
              <w:rPr>
                <w:rFonts w:ascii="Arial" w:hAnsi="Arial" w:cs="Arial"/>
                <w:sz w:val="32"/>
                <w:lang w:val="cy-GB"/>
              </w:rPr>
              <w:t>2</w:t>
            </w:r>
            <w:r w:rsidR="00D776B8" w:rsidRPr="006A77D3">
              <w:rPr>
                <w:rFonts w:ascii="Arial" w:hAnsi="Arial" w:cs="Arial"/>
                <w:sz w:val="32"/>
                <w:lang w:val="cy-GB"/>
              </w:rPr>
              <w:t>0</w:t>
            </w:r>
          </w:p>
        </w:tc>
        <w:tc>
          <w:tcPr>
            <w:tcW w:w="4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965E" w14:textId="77777777" w:rsidR="00152E9D" w:rsidRPr="006A77D3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6A77D3" w14:paraId="5BC93E3E" w14:textId="77777777" w:rsidTr="00FA4004">
        <w:trPr>
          <w:trHeight w:val="451"/>
        </w:trPr>
        <w:tc>
          <w:tcPr>
            <w:tcW w:w="40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D41E7" w14:textId="77777777" w:rsidR="00152E9D" w:rsidRPr="006A77D3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616C7" w14:textId="77777777" w:rsidR="00152E9D" w:rsidRPr="006A77D3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4C4A7" w14:textId="77777777" w:rsidR="00152E9D" w:rsidRPr="006A77D3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6A77D3" w14:paraId="7A6EFC3E" w14:textId="77777777" w:rsidTr="00FA4004">
        <w:trPr>
          <w:trHeight w:val="450"/>
        </w:trPr>
        <w:tc>
          <w:tcPr>
            <w:tcW w:w="40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265A8DD" w14:textId="50C8E66A" w:rsidR="00152E9D" w:rsidRPr="006A77D3" w:rsidRDefault="00152E9D" w:rsidP="00152E9D">
            <w:pPr>
              <w:rPr>
                <w:rFonts w:ascii="Arial" w:hAnsi="Arial" w:cs="Arial"/>
                <w:b/>
                <w:lang w:val="cy-GB"/>
              </w:rPr>
            </w:pPr>
            <w:r w:rsidRPr="006A77D3">
              <w:rPr>
                <w:rFonts w:ascii="Arial" w:hAnsi="Arial" w:cs="Arial"/>
                <w:b/>
                <w:szCs w:val="16"/>
                <w:lang w:val="cy-GB"/>
              </w:rPr>
              <w:t xml:space="preserve">2. </w:t>
            </w:r>
            <w:r w:rsidR="007F18DA" w:rsidRPr="00BF6F21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210C060C" w14:textId="77777777" w:rsidR="00152E9D" w:rsidRPr="006A77D3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550B314" w14:textId="77777777" w:rsidR="00152E9D" w:rsidRPr="006A77D3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3F2F35C" w14:textId="77777777" w:rsidR="00152E9D" w:rsidRPr="006A77D3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6A77D3" w14:paraId="48832C99" w14:textId="77777777" w:rsidTr="00FA4004">
        <w:trPr>
          <w:trHeight w:val="450"/>
        </w:trPr>
        <w:tc>
          <w:tcPr>
            <w:tcW w:w="40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399B01" w14:textId="269DD1E1" w:rsidR="001D1A96" w:rsidRPr="006A77D3" w:rsidRDefault="008C0E81" w:rsidP="008C0E81">
            <w:pPr>
              <w:pStyle w:val="bullet"/>
              <w:numPr>
                <w:ilvl w:val="0"/>
                <w:numId w:val="20"/>
              </w:numPr>
              <w:overflowPunct/>
              <w:autoSpaceDE/>
              <w:adjustRightInd/>
              <w:spacing w:before="240"/>
              <w:ind w:left="851" w:hanging="567"/>
              <w:textAlignment w:val="auto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8C0E81">
              <w:rPr>
                <w:rFonts w:ascii="Arial" w:hAnsi="Arial" w:cs="Arial"/>
                <w:sz w:val="22"/>
                <w:szCs w:val="22"/>
                <w:lang w:val="cy-GB"/>
              </w:rPr>
              <w:t>Gwerthuso oblygiadau moesegol cynnal ymchwil gyda phlant a phobl ifanc mewn amrywiaeth o gyd-destunau addysgol.</w:t>
            </w:r>
            <w:r w:rsidR="001D1A96" w:rsidRPr="00A92BB3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  <w:p w14:paraId="36FC45C3" w14:textId="742278FF" w:rsidR="001D1A96" w:rsidRPr="006A77D3" w:rsidRDefault="008C0E81" w:rsidP="008C0E81">
            <w:pPr>
              <w:pStyle w:val="bullet"/>
              <w:numPr>
                <w:ilvl w:val="0"/>
                <w:numId w:val="20"/>
              </w:numPr>
              <w:overflowPunct/>
              <w:autoSpaceDE/>
              <w:adjustRightInd/>
              <w:spacing w:before="240"/>
              <w:ind w:left="851" w:hanging="567"/>
              <w:textAlignment w:val="auto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8C0E81">
              <w:rPr>
                <w:rFonts w:ascii="Arial" w:hAnsi="Arial" w:cs="Arial"/>
                <w:sz w:val="22"/>
                <w:szCs w:val="22"/>
                <w:lang w:val="cy-GB"/>
              </w:rPr>
              <w:t xml:space="preserve">Dangos ymwybyddiaeth feirniadol o amrywiol </w:t>
            </w:r>
            <w:proofErr w:type="spellStart"/>
            <w:r w:rsidRPr="008C0E81">
              <w:rPr>
                <w:rFonts w:ascii="Arial" w:hAnsi="Arial" w:cs="Arial"/>
                <w:sz w:val="22"/>
                <w:szCs w:val="22"/>
                <w:lang w:val="cy-GB"/>
              </w:rPr>
              <w:t>fethodolegau</w:t>
            </w:r>
            <w:proofErr w:type="spellEnd"/>
            <w:r w:rsidRPr="008C0E81">
              <w:rPr>
                <w:rFonts w:ascii="Arial" w:hAnsi="Arial" w:cs="Arial"/>
                <w:sz w:val="22"/>
                <w:szCs w:val="22"/>
                <w:lang w:val="cy-GB"/>
              </w:rPr>
              <w:t xml:space="preserve"> ymchwil sy’n berthnasol i addysg, a’u cryfderau, eu gwendidau a’u cyfyngiadau.</w:t>
            </w:r>
            <w:r w:rsidR="001D1A96" w:rsidRPr="00A92BB3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  <w:p w14:paraId="32261751" w14:textId="6EC5C516" w:rsidR="00152E9D" w:rsidRPr="006A77D3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5940BC" w14:textId="77777777" w:rsidR="00152E9D" w:rsidRPr="006A77D3" w:rsidRDefault="00D776B8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 w:rsidRPr="006A77D3">
              <w:rPr>
                <w:rFonts w:ascii="Arial" w:hAnsi="Arial" w:cs="Arial"/>
                <w:sz w:val="32"/>
                <w:lang w:val="cy-GB"/>
              </w:rPr>
              <w:t>30</w:t>
            </w:r>
          </w:p>
        </w:tc>
        <w:tc>
          <w:tcPr>
            <w:tcW w:w="4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562FC" w14:textId="77777777" w:rsidR="00152E9D" w:rsidRPr="006A77D3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6A77D3" w14:paraId="4A271642" w14:textId="77777777" w:rsidTr="00FA4004">
        <w:trPr>
          <w:trHeight w:val="451"/>
        </w:trPr>
        <w:tc>
          <w:tcPr>
            <w:tcW w:w="40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2B542" w14:textId="77777777" w:rsidR="00152E9D" w:rsidRPr="006A77D3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09059" w14:textId="77777777" w:rsidR="00152E9D" w:rsidRPr="006A77D3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E8B69" w14:textId="77777777" w:rsidR="00152E9D" w:rsidRPr="006A77D3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6A77D3" w14:paraId="4505E3B6" w14:textId="77777777" w:rsidTr="00FA4004">
        <w:trPr>
          <w:trHeight w:val="450"/>
        </w:trPr>
        <w:tc>
          <w:tcPr>
            <w:tcW w:w="40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88DB705" w14:textId="0D6D0F52" w:rsidR="00152E9D" w:rsidRPr="00A92BB3" w:rsidRDefault="00152E9D" w:rsidP="007F18DA">
            <w:pPr>
              <w:rPr>
                <w:rFonts w:ascii="Arial" w:hAnsi="Arial" w:cs="Arial"/>
                <w:b/>
                <w:color w:val="D9D9D9"/>
                <w:sz w:val="16"/>
                <w:szCs w:val="16"/>
                <w:lang w:val="cy-GB"/>
              </w:rPr>
            </w:pPr>
            <w:r w:rsidRPr="006A77D3">
              <w:rPr>
                <w:rFonts w:ascii="Arial" w:hAnsi="Arial" w:cs="Arial"/>
                <w:b/>
                <w:szCs w:val="16"/>
                <w:lang w:val="cy-GB"/>
              </w:rPr>
              <w:t xml:space="preserve">3. </w:t>
            </w:r>
            <w:r w:rsidR="007F18DA" w:rsidRPr="007F18DA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4FB31AE0" w14:textId="77777777" w:rsidR="00152E9D" w:rsidRPr="006A77D3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51AD7F9" w14:textId="77777777" w:rsidR="00152E9D" w:rsidRPr="006A77D3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1DC21B5" w14:textId="77777777" w:rsidR="00152E9D" w:rsidRPr="006A77D3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6A77D3" w14:paraId="56515609" w14:textId="77777777" w:rsidTr="00FA4004">
        <w:trPr>
          <w:trHeight w:val="450"/>
        </w:trPr>
        <w:tc>
          <w:tcPr>
            <w:tcW w:w="40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AEBFAC" w14:textId="668F87D7" w:rsidR="001D1A96" w:rsidRPr="006A77D3" w:rsidRDefault="008C0E81" w:rsidP="008C0E81">
            <w:pPr>
              <w:pStyle w:val="bullet"/>
              <w:numPr>
                <w:ilvl w:val="0"/>
                <w:numId w:val="20"/>
              </w:numPr>
              <w:overflowPunct/>
              <w:autoSpaceDE/>
              <w:adjustRightInd/>
              <w:spacing w:before="240"/>
              <w:ind w:left="851" w:hanging="567"/>
              <w:textAlignment w:val="auto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8C0E81">
              <w:rPr>
                <w:rFonts w:ascii="Arial" w:hAnsi="Arial" w:cs="Arial"/>
                <w:sz w:val="22"/>
                <w:szCs w:val="22"/>
                <w:lang w:val="cy-GB"/>
              </w:rPr>
              <w:t>Gwerthuso oblygiadau moesegol cynnal ymchwil gyda phlant a phobl ifanc mewn amrywiaeth o gyd-destunau addysgol.</w:t>
            </w:r>
            <w:r w:rsidR="001D1A96" w:rsidRPr="00A92BB3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  <w:p w14:paraId="6EFC2051" w14:textId="557DA53F" w:rsidR="001D1A96" w:rsidRPr="006A77D3" w:rsidRDefault="008C0E81" w:rsidP="008C0E81">
            <w:pPr>
              <w:pStyle w:val="bullet"/>
              <w:numPr>
                <w:ilvl w:val="0"/>
                <w:numId w:val="20"/>
              </w:numPr>
              <w:overflowPunct/>
              <w:autoSpaceDE/>
              <w:adjustRightInd/>
              <w:spacing w:before="240"/>
              <w:ind w:left="851" w:hanging="567"/>
              <w:textAlignment w:val="auto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8C0E81">
              <w:rPr>
                <w:rFonts w:ascii="Arial" w:hAnsi="Arial" w:cs="Arial"/>
                <w:sz w:val="22"/>
                <w:szCs w:val="22"/>
                <w:lang w:val="cy-GB"/>
              </w:rPr>
              <w:t xml:space="preserve">Dangos ymwybyddiaeth feirniadol o amrywiol </w:t>
            </w:r>
            <w:proofErr w:type="spellStart"/>
            <w:r w:rsidRPr="008C0E81">
              <w:rPr>
                <w:rFonts w:ascii="Arial" w:hAnsi="Arial" w:cs="Arial"/>
                <w:sz w:val="22"/>
                <w:szCs w:val="22"/>
                <w:lang w:val="cy-GB"/>
              </w:rPr>
              <w:t>fethodolegau</w:t>
            </w:r>
            <w:proofErr w:type="spellEnd"/>
            <w:r w:rsidRPr="008C0E81">
              <w:rPr>
                <w:rFonts w:ascii="Arial" w:hAnsi="Arial" w:cs="Arial"/>
                <w:sz w:val="22"/>
                <w:szCs w:val="22"/>
                <w:lang w:val="cy-GB"/>
              </w:rPr>
              <w:t xml:space="preserve"> ymchwil sy’n berthnasol i addysg, a’u cryfderau, eu gwendidau a’u cyfyngiadau.</w:t>
            </w:r>
            <w:r w:rsidR="001D1A96" w:rsidRPr="00A92BB3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  <w:p w14:paraId="781AD978" w14:textId="77777777" w:rsidR="00152E9D" w:rsidRPr="006A77D3" w:rsidRDefault="00152E9D" w:rsidP="001D1A96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15C7CE" w14:textId="77777777" w:rsidR="00152E9D" w:rsidRPr="006A77D3" w:rsidRDefault="00D776B8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 w:rsidRPr="006A77D3">
              <w:rPr>
                <w:rFonts w:ascii="Arial" w:hAnsi="Arial" w:cs="Arial"/>
                <w:sz w:val="32"/>
                <w:lang w:val="cy-GB"/>
              </w:rPr>
              <w:t>30</w:t>
            </w:r>
          </w:p>
        </w:tc>
        <w:tc>
          <w:tcPr>
            <w:tcW w:w="4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F0361" w14:textId="77777777" w:rsidR="00152E9D" w:rsidRPr="006A77D3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6A77D3" w14:paraId="19425C8B" w14:textId="77777777" w:rsidTr="00FA4004">
        <w:trPr>
          <w:trHeight w:val="451"/>
        </w:trPr>
        <w:tc>
          <w:tcPr>
            <w:tcW w:w="40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E8126" w14:textId="77777777" w:rsidR="00152E9D" w:rsidRPr="006A77D3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D352C" w14:textId="77777777" w:rsidR="00152E9D" w:rsidRPr="006A77D3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D8C77" w14:textId="77777777" w:rsidR="00152E9D" w:rsidRPr="006A77D3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6A77D3" w14:paraId="16439FC6" w14:textId="77777777" w:rsidTr="00FA4004">
        <w:trPr>
          <w:trHeight w:val="450"/>
        </w:trPr>
        <w:tc>
          <w:tcPr>
            <w:tcW w:w="40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1E4F386" w14:textId="555658DA" w:rsidR="00152E9D" w:rsidRPr="00A92BB3" w:rsidRDefault="00152E9D" w:rsidP="007F18DA">
            <w:pPr>
              <w:rPr>
                <w:rFonts w:ascii="Arial" w:hAnsi="Arial" w:cs="Arial"/>
                <w:b/>
                <w:color w:val="D9D9D9"/>
                <w:sz w:val="16"/>
                <w:szCs w:val="16"/>
                <w:lang w:val="cy-GB"/>
              </w:rPr>
            </w:pPr>
            <w:r w:rsidRPr="006A77D3">
              <w:rPr>
                <w:rFonts w:ascii="Arial" w:hAnsi="Arial" w:cs="Arial"/>
                <w:b/>
                <w:szCs w:val="16"/>
                <w:lang w:val="cy-GB"/>
              </w:rPr>
              <w:t xml:space="preserve">4. </w:t>
            </w:r>
            <w:r w:rsidR="007F18DA" w:rsidRPr="007F18DA">
              <w:rPr>
                <w:rFonts w:ascii="Arial" w:hAnsi="Arial" w:cs="Arial"/>
                <w:b/>
                <w:lang w:val="cy-GB"/>
              </w:rPr>
              <w:t>Sgiliau Cymhwyso Ymarferol</w:t>
            </w:r>
          </w:p>
          <w:p w14:paraId="675F29E7" w14:textId="77777777" w:rsidR="00152E9D" w:rsidRPr="006A77D3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8D77509" w14:textId="77777777" w:rsidR="00152E9D" w:rsidRPr="006A77D3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CB1A640" w14:textId="77777777" w:rsidR="00152E9D" w:rsidRPr="006A77D3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6A77D3" w14:paraId="405E9970" w14:textId="77777777" w:rsidTr="00FA4004">
        <w:trPr>
          <w:trHeight w:val="451"/>
        </w:trPr>
        <w:tc>
          <w:tcPr>
            <w:tcW w:w="40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6F833E" w14:textId="23ED75E2" w:rsidR="001D1A96" w:rsidRPr="006A77D3" w:rsidRDefault="008C0E81" w:rsidP="008C0E81">
            <w:pPr>
              <w:pStyle w:val="bullet"/>
              <w:numPr>
                <w:ilvl w:val="0"/>
                <w:numId w:val="20"/>
              </w:numPr>
              <w:overflowPunct/>
              <w:autoSpaceDE/>
              <w:adjustRightInd/>
              <w:spacing w:before="240"/>
              <w:ind w:left="851" w:hanging="567"/>
              <w:textAlignment w:val="auto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8C0E81">
              <w:rPr>
                <w:rFonts w:ascii="Arial" w:hAnsi="Arial" w:cs="Arial"/>
                <w:sz w:val="22"/>
                <w:szCs w:val="22"/>
                <w:lang w:val="cy-GB"/>
              </w:rPr>
              <w:t xml:space="preserve">Dangos ymwybyddiaeth feirniadol o amrywiol </w:t>
            </w:r>
            <w:proofErr w:type="spellStart"/>
            <w:r w:rsidRPr="008C0E81">
              <w:rPr>
                <w:rFonts w:ascii="Arial" w:hAnsi="Arial" w:cs="Arial"/>
                <w:sz w:val="22"/>
                <w:szCs w:val="22"/>
                <w:lang w:val="cy-GB"/>
              </w:rPr>
              <w:t>fethodolegau</w:t>
            </w:r>
            <w:proofErr w:type="spellEnd"/>
            <w:r w:rsidRPr="008C0E81">
              <w:rPr>
                <w:rFonts w:ascii="Arial" w:hAnsi="Arial" w:cs="Arial"/>
                <w:sz w:val="22"/>
                <w:szCs w:val="22"/>
                <w:lang w:val="cy-GB"/>
              </w:rPr>
              <w:t xml:space="preserve"> ymchwil sy’n berthnasol i addysg, a’u cryfderau, eu gwendidau a’u cyfyngiadau.</w:t>
            </w:r>
            <w:r w:rsidR="001D1A96" w:rsidRPr="00A92BB3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  <w:p w14:paraId="5345E93C" w14:textId="0A247D02" w:rsidR="00152E9D" w:rsidRPr="006A77D3" w:rsidRDefault="000A41CA" w:rsidP="001D1A96">
            <w:pPr>
              <w:jc w:val="both"/>
              <w:rPr>
                <w:rFonts w:ascii="Arial" w:hAnsi="Arial" w:cs="Arial"/>
                <w:sz w:val="14"/>
                <w:szCs w:val="14"/>
                <w:lang w:val="cy-GB"/>
              </w:rPr>
            </w:pPr>
            <w:r w:rsidRPr="006A77D3">
              <w:rPr>
                <w:rFonts w:ascii="Arial" w:hAnsi="Arial" w:cs="Arial"/>
                <w:sz w:val="14"/>
                <w:szCs w:val="14"/>
                <w:lang w:val="cy-GB"/>
              </w:rPr>
              <w:t xml:space="preserve"> 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118268" w14:textId="77777777" w:rsidR="00152E9D" w:rsidRPr="006A77D3" w:rsidRDefault="00D776B8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 w:rsidRPr="006A77D3">
              <w:rPr>
                <w:rFonts w:ascii="Arial" w:hAnsi="Arial" w:cs="Arial"/>
                <w:sz w:val="32"/>
                <w:lang w:val="cy-GB"/>
              </w:rPr>
              <w:t>10</w:t>
            </w:r>
          </w:p>
        </w:tc>
        <w:tc>
          <w:tcPr>
            <w:tcW w:w="4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4A0EF" w14:textId="77777777" w:rsidR="00152E9D" w:rsidRPr="006A77D3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6A77D3" w14:paraId="68B9700E" w14:textId="77777777" w:rsidTr="00FA4004">
        <w:trPr>
          <w:trHeight w:val="450"/>
        </w:trPr>
        <w:tc>
          <w:tcPr>
            <w:tcW w:w="40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12267" w14:textId="77777777" w:rsidR="00152E9D" w:rsidRPr="006A77D3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6C2F" w14:textId="77777777" w:rsidR="00152E9D" w:rsidRPr="006A77D3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02BB4" w14:textId="77777777" w:rsidR="00152E9D" w:rsidRPr="006A77D3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6A77D3" w14:paraId="6C727556" w14:textId="77777777" w:rsidTr="00FA4004">
        <w:trPr>
          <w:trHeight w:val="450"/>
        </w:trPr>
        <w:tc>
          <w:tcPr>
            <w:tcW w:w="40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D0CB6DB" w14:textId="630DCD66" w:rsidR="00152E9D" w:rsidRPr="00A92BB3" w:rsidRDefault="00152E9D" w:rsidP="007F18DA">
            <w:pPr>
              <w:rPr>
                <w:rFonts w:ascii="Arial" w:hAnsi="Arial" w:cs="Arial"/>
                <w:b/>
                <w:color w:val="D9D9D9"/>
                <w:sz w:val="16"/>
                <w:szCs w:val="16"/>
                <w:lang w:val="cy-GB"/>
              </w:rPr>
            </w:pPr>
            <w:r w:rsidRPr="006A77D3">
              <w:rPr>
                <w:rFonts w:ascii="Arial" w:hAnsi="Arial" w:cs="Arial"/>
                <w:b/>
                <w:szCs w:val="16"/>
                <w:lang w:val="cy-GB"/>
              </w:rPr>
              <w:t xml:space="preserve">5. </w:t>
            </w:r>
            <w:r w:rsidR="007F18DA" w:rsidRPr="007F18DA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5BCFCD5E" w14:textId="77777777" w:rsidR="00152E9D" w:rsidRPr="006A77D3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E0678DF" w14:textId="77777777" w:rsidR="00152E9D" w:rsidRPr="006A77D3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957E82A" w14:textId="77777777" w:rsidR="00152E9D" w:rsidRPr="006A77D3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6A77D3" w14:paraId="3BD7E0E1" w14:textId="77777777" w:rsidTr="00FA4004">
        <w:trPr>
          <w:trHeight w:val="451"/>
        </w:trPr>
        <w:tc>
          <w:tcPr>
            <w:tcW w:w="40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C22DED" w14:textId="0EB0232E" w:rsidR="001D1A96" w:rsidRPr="006A77D3" w:rsidRDefault="008C0E81" w:rsidP="008C0E81">
            <w:pPr>
              <w:pStyle w:val="bullet"/>
              <w:numPr>
                <w:ilvl w:val="0"/>
                <w:numId w:val="20"/>
              </w:numPr>
              <w:overflowPunct/>
              <w:autoSpaceDE/>
              <w:adjustRightInd/>
              <w:spacing w:before="240"/>
              <w:ind w:left="851" w:hanging="567"/>
              <w:textAlignment w:val="auto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8C0E81">
              <w:rPr>
                <w:rFonts w:ascii="Arial" w:hAnsi="Arial" w:cs="Arial"/>
                <w:sz w:val="22"/>
                <w:szCs w:val="22"/>
                <w:lang w:val="cy-GB"/>
              </w:rPr>
              <w:t>Gwerthuso oblygiadau moesegol cynnal ymchwil gyda phlant a phobl ifanc mewn amrywiaeth o gyd-destunau addysgol.</w:t>
            </w:r>
            <w:r w:rsidR="001D1A96" w:rsidRPr="00A92BB3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  <w:p w14:paraId="5C0A5B77" w14:textId="6C0ACF5E" w:rsidR="00152E9D" w:rsidRPr="006A77D3" w:rsidRDefault="00152E9D" w:rsidP="001D1A96">
            <w:pPr>
              <w:pStyle w:val="bullet"/>
              <w:overflowPunct/>
              <w:autoSpaceDE/>
              <w:adjustRightInd/>
              <w:spacing w:before="240"/>
              <w:ind w:left="284" w:firstLine="0"/>
              <w:textAlignment w:val="auto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63D992" w14:textId="3843F9CA" w:rsidR="00152E9D" w:rsidRPr="006A77D3" w:rsidRDefault="001D1A96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 w:rsidRPr="006A77D3">
              <w:rPr>
                <w:rFonts w:ascii="Arial" w:hAnsi="Arial" w:cs="Arial"/>
                <w:sz w:val="32"/>
                <w:lang w:val="cy-GB"/>
              </w:rPr>
              <w:t>1</w:t>
            </w:r>
            <w:r w:rsidR="00D776B8" w:rsidRPr="006A77D3">
              <w:rPr>
                <w:rFonts w:ascii="Arial" w:hAnsi="Arial" w:cs="Arial"/>
                <w:sz w:val="32"/>
                <w:lang w:val="cy-GB"/>
              </w:rPr>
              <w:t>0</w:t>
            </w:r>
          </w:p>
        </w:tc>
        <w:tc>
          <w:tcPr>
            <w:tcW w:w="4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E7ABF" w14:textId="77777777" w:rsidR="00152E9D" w:rsidRPr="006A77D3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6A77D3" w14:paraId="3E18B0B1" w14:textId="77777777" w:rsidTr="00FA4004">
        <w:trPr>
          <w:trHeight w:val="450"/>
        </w:trPr>
        <w:tc>
          <w:tcPr>
            <w:tcW w:w="40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AFC5D" w14:textId="77777777" w:rsidR="00152E9D" w:rsidRPr="006A77D3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079D0" w14:textId="77777777" w:rsidR="00152E9D" w:rsidRPr="006A77D3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E0E56" w14:textId="77777777" w:rsidR="00152E9D" w:rsidRPr="006A77D3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</w:tbl>
    <w:p w14:paraId="543F39A9" w14:textId="77777777" w:rsidR="00152E9D" w:rsidRPr="006A77D3" w:rsidRDefault="00152E9D" w:rsidP="00152E9D">
      <w:pPr>
        <w:ind w:left="284" w:right="531"/>
        <w:rPr>
          <w:rFonts w:ascii="Arial" w:hAnsi="Arial" w:cs="Arial"/>
          <w:b/>
          <w:sz w:val="16"/>
          <w:szCs w:val="16"/>
          <w:lang w:val="cy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7F18DA" w:rsidRPr="006A77D3" w14:paraId="1346D565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1893ED8D" w14:textId="19B1B31E" w:rsidR="007F18DA" w:rsidRPr="006A77D3" w:rsidRDefault="007F18DA" w:rsidP="007F18DA">
            <w:pPr>
              <w:rPr>
                <w:rFonts w:ascii="Arial" w:hAnsi="Arial" w:cs="Arial"/>
                <w:sz w:val="16"/>
                <w:szCs w:val="16"/>
                <w:lang w:val="cy-GB"/>
              </w:rPr>
            </w:pPr>
            <w:r w:rsidRPr="00BF6F21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BF6F21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Pr="004473E1">
              <w:rPr>
                <w:rFonts w:ascii="Arial" w:hAnsi="Arial" w:cs="Arial"/>
                <w:sz w:val="16"/>
                <w:szCs w:val="16"/>
                <w:lang w:val="cy-GB"/>
              </w:rPr>
              <w:t xml:space="preserve">  </w:t>
            </w: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7E0CF5F0" w14:textId="6A97F0D8" w:rsidR="007F18DA" w:rsidRPr="006A77D3" w:rsidRDefault="007F18DA" w:rsidP="007F18DA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5427D8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5243EF79" w14:textId="77777777" w:rsidR="007F18DA" w:rsidRPr="006A77D3" w:rsidRDefault="007F18DA" w:rsidP="007F18DA">
            <w:pPr>
              <w:jc w:val="right"/>
              <w:rPr>
                <w:rFonts w:ascii="Arial" w:hAnsi="Arial" w:cs="Arial"/>
                <w:b/>
                <w:bCs/>
                <w:lang w:val="cy-GB"/>
              </w:rPr>
            </w:pPr>
            <w:r w:rsidRPr="006A77D3">
              <w:rPr>
                <w:rFonts w:ascii="Arial" w:hAnsi="Arial" w:cs="Arial"/>
                <w:b/>
                <w:bCs/>
                <w:lang w:val="cy-GB"/>
              </w:rPr>
              <w:t>%</w:t>
            </w:r>
          </w:p>
        </w:tc>
      </w:tr>
      <w:tr w:rsidR="007F18DA" w:rsidRPr="006A77D3" w14:paraId="739637A1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1F752E67" w14:textId="77777777" w:rsidR="007F18DA" w:rsidRPr="006A77D3" w:rsidRDefault="007F18DA" w:rsidP="007F18DA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2903" w:type="dxa"/>
            <w:vAlign w:val="bottom"/>
          </w:tcPr>
          <w:p w14:paraId="6D81ED6C" w14:textId="21063135" w:rsidR="007F18DA" w:rsidRPr="006A77D3" w:rsidRDefault="007F18DA" w:rsidP="007F18DA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2C7E376E" w14:textId="77777777" w:rsidR="007F18DA" w:rsidRPr="006A77D3" w:rsidRDefault="007F18DA" w:rsidP="007F18DA">
            <w:pPr>
              <w:jc w:val="center"/>
              <w:rPr>
                <w:rFonts w:ascii="Arial" w:hAnsi="Arial" w:cs="Arial"/>
                <w:sz w:val="12"/>
                <w:szCs w:val="12"/>
                <w:lang w:val="cy-GB"/>
              </w:rPr>
            </w:pPr>
          </w:p>
        </w:tc>
        <w:tc>
          <w:tcPr>
            <w:tcW w:w="1060" w:type="dxa"/>
            <w:vMerge/>
            <w:vAlign w:val="bottom"/>
          </w:tcPr>
          <w:p w14:paraId="01213FB8" w14:textId="77777777" w:rsidR="007F18DA" w:rsidRPr="006A77D3" w:rsidRDefault="007F18DA" w:rsidP="007F18DA">
            <w:pPr>
              <w:ind w:leftChars="71" w:left="142"/>
              <w:rPr>
                <w:rFonts w:ascii="Arial" w:hAnsi="Arial" w:cs="Arial"/>
                <w:lang w:val="cy-GB"/>
              </w:rPr>
            </w:pPr>
          </w:p>
        </w:tc>
      </w:tr>
      <w:tr w:rsidR="007F18DA" w:rsidRPr="006A77D3" w14:paraId="10F4E87B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64E107C2" w14:textId="77777777" w:rsidR="007F18DA" w:rsidRPr="006A77D3" w:rsidRDefault="007F18DA" w:rsidP="007F18DA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2903" w:type="dxa"/>
            <w:vAlign w:val="bottom"/>
          </w:tcPr>
          <w:p w14:paraId="27F394FD" w14:textId="119C7E03" w:rsidR="007F18DA" w:rsidRPr="006A77D3" w:rsidRDefault="007F18DA" w:rsidP="007F18DA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46A77CE2" w14:textId="77777777" w:rsidR="007F18DA" w:rsidRPr="006A77D3" w:rsidRDefault="007F18DA" w:rsidP="007F18DA">
            <w:pPr>
              <w:jc w:val="center"/>
              <w:rPr>
                <w:rFonts w:ascii="Arial" w:hAnsi="Arial" w:cs="Arial"/>
                <w:sz w:val="12"/>
                <w:szCs w:val="12"/>
                <w:lang w:val="cy-GB"/>
              </w:rPr>
            </w:pPr>
          </w:p>
        </w:tc>
        <w:tc>
          <w:tcPr>
            <w:tcW w:w="1060" w:type="dxa"/>
            <w:vMerge/>
            <w:vAlign w:val="bottom"/>
          </w:tcPr>
          <w:p w14:paraId="226ED52D" w14:textId="77777777" w:rsidR="007F18DA" w:rsidRPr="006A77D3" w:rsidRDefault="007F18DA" w:rsidP="007F18DA">
            <w:pPr>
              <w:ind w:firstLineChars="141" w:firstLine="282"/>
              <w:rPr>
                <w:rFonts w:ascii="Arial" w:hAnsi="Arial" w:cs="Arial"/>
                <w:lang w:val="cy-GB"/>
              </w:rPr>
            </w:pPr>
          </w:p>
        </w:tc>
      </w:tr>
    </w:tbl>
    <w:p w14:paraId="1E8774F4" w14:textId="77777777" w:rsidR="00152E9D" w:rsidRPr="006A77D3" w:rsidRDefault="00152E9D" w:rsidP="00152E9D">
      <w:pPr>
        <w:rPr>
          <w:rFonts w:ascii="Arial" w:hAnsi="Arial" w:cs="Arial"/>
          <w:lang w:val="cy-GB"/>
        </w:rPr>
      </w:pPr>
    </w:p>
    <w:p w14:paraId="4D9E65F1" w14:textId="77777777" w:rsidR="00C073F1" w:rsidRPr="006A77D3" w:rsidRDefault="00C073F1" w:rsidP="00152E9D">
      <w:pPr>
        <w:rPr>
          <w:rFonts w:ascii="Arial" w:hAnsi="Arial" w:cs="Arial"/>
          <w:lang w:val="cy-GB"/>
        </w:rPr>
      </w:pPr>
    </w:p>
    <w:p w14:paraId="50B9BC52" w14:textId="77777777" w:rsidR="00C073F1" w:rsidRPr="006A77D3" w:rsidRDefault="00C073F1" w:rsidP="00152E9D">
      <w:pPr>
        <w:rPr>
          <w:rFonts w:ascii="Arial" w:hAnsi="Arial" w:cs="Arial"/>
          <w:vanish/>
          <w:lang w:val="cy-GB"/>
        </w:rPr>
        <w:sectPr w:rsidR="00C073F1" w:rsidRPr="006A77D3" w:rsidSect="00F61A20">
          <w:footerReference w:type="default" r:id="rId14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007A739A" w14:textId="77777777" w:rsidR="00C073F1" w:rsidRPr="006A77D3" w:rsidRDefault="00C073F1" w:rsidP="00152E9D">
      <w:pPr>
        <w:rPr>
          <w:rFonts w:ascii="Arial" w:hAnsi="Arial" w:cs="Arial"/>
          <w:vanish/>
          <w:lang w:val="cy-GB"/>
        </w:rPr>
        <w:sectPr w:rsidR="00C073F1" w:rsidRPr="006A77D3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74B19E4E" w14:textId="77777777" w:rsidR="00C073F1" w:rsidRPr="006A77D3" w:rsidRDefault="00C073F1" w:rsidP="00152E9D">
      <w:pPr>
        <w:rPr>
          <w:rFonts w:ascii="Arial" w:hAnsi="Arial" w:cs="Arial"/>
          <w:vanish/>
          <w:lang w:val="cy-GB"/>
        </w:rPr>
      </w:pPr>
    </w:p>
    <w:bookmarkEnd w:id="0"/>
    <w:p w14:paraId="76D9A2C7" w14:textId="77777777" w:rsidR="007F18DA" w:rsidRDefault="007F18DA" w:rsidP="007F18DA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FF99FF"/>
        <w:tblLook w:val="04A0" w:firstRow="1" w:lastRow="0" w:firstColumn="1" w:lastColumn="0" w:noHBand="0" w:noVBand="1"/>
      </w:tblPr>
      <w:tblGrid>
        <w:gridCol w:w="13858"/>
      </w:tblGrid>
      <w:tr w:rsidR="007F18DA" w14:paraId="2F576144" w14:textId="77777777" w:rsidTr="00C35677">
        <w:tc>
          <w:tcPr>
            <w:tcW w:w="13858" w:type="dxa"/>
            <w:shd w:val="clear" w:color="auto" w:fill="FF99FF"/>
          </w:tcPr>
          <w:p w14:paraId="1646A5E8" w14:textId="77777777" w:rsidR="007F18DA" w:rsidRPr="00995D51" w:rsidRDefault="007F18DA" w:rsidP="00C35677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5427D8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463B3915" w14:textId="77777777" w:rsidR="007F18DA" w:rsidRDefault="007F18DA" w:rsidP="007F18DA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7F18DA" w:rsidRPr="00D9771E" w14:paraId="32D0831D" w14:textId="77777777" w:rsidTr="00C35677">
        <w:tc>
          <w:tcPr>
            <w:tcW w:w="13948" w:type="dxa"/>
            <w:shd w:val="clear" w:color="auto" w:fill="FF99FF"/>
          </w:tcPr>
          <w:p w14:paraId="6909AA20" w14:textId="77777777" w:rsidR="007F18DA" w:rsidRPr="00D9771E" w:rsidRDefault="007F18DA" w:rsidP="00C35677">
            <w:pPr>
              <w:rPr>
                <w:rFonts w:ascii="Arial" w:hAnsi="Arial" w:cs="Arial"/>
                <w:b/>
              </w:rPr>
            </w:pPr>
            <w:r w:rsidRPr="00FC6D60">
              <w:rPr>
                <w:rFonts w:ascii="Arial" w:hAnsi="Arial" w:cs="Arial"/>
                <w:b/>
                <w:lang w:val="cy-GB"/>
              </w:rPr>
              <w:t>Lefel 5</w:t>
            </w:r>
          </w:p>
        </w:tc>
      </w:tr>
      <w:tr w:rsidR="007F18DA" w:rsidRPr="00B669B1" w14:paraId="102045F7" w14:textId="77777777" w:rsidTr="00C35677">
        <w:tc>
          <w:tcPr>
            <w:tcW w:w="13948" w:type="dxa"/>
            <w:shd w:val="clear" w:color="auto" w:fill="FFCCFF"/>
          </w:tcPr>
          <w:p w14:paraId="0442C22F" w14:textId="77777777" w:rsidR="007F18DA" w:rsidRPr="00B669B1" w:rsidRDefault="007F18DA" w:rsidP="00C35677">
            <w:pPr>
              <w:rPr>
                <w:rFonts w:ascii="Arial" w:eastAsia="Arial" w:hAnsi="Arial" w:cs="Arial"/>
                <w:spacing w:val="-1"/>
              </w:rPr>
            </w:pP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Framework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for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Higher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Education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Qualifications</w:t>
            </w:r>
            <w:proofErr w:type="spellEnd"/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, ar ddiwedd Lefel 5 disgwylir y bydd myfyrwyr wedi datblygu gwybodaeth gadarn a dealltwriaeth feirniadol o’r cysyniadau a’r egwyddorion sefydledig yn eu maes astudiaeth, ac o’r modd y datblygwyd yr egwyddorion hynny. 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wedi dysgu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c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ymhwyso’r cysyniadau a’r egwyddorion hynny’n fwy eang y tu allan i’r cyd-destun lle y’u hastudiwyd yn gyntaf, gan gynnwys, pan fo’n briodol, cymhwyso’r egwyddorion hynny mewn cyd-destun cyflogaeth.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wybodaeth am y prif ddulliau ymholi yn y maes pwnc, a gallu i werthuso’n feirniadol ddulliau gwahanol o ddatrys problemau. 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meddu ar ddealltwriaeth o'r cyfyngiadau ar eu gwybodaeth, a’r modd y mae hyn yn dylanwadu ar eu dadansoddiadau a’u dehongliadau.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defnyddio ystod o dechnegau sefydledig i gychwyn ac ymgymryd â dadansoddiad beirniadol o wybodaeth, ac i gynnig atebion i broblemau sy’n deillio o’r dadansoddiad hwnnw.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yn gallu cyfleu gwybodaeth, dadleuon a dadansoddiad yn effeithiol ar amrywiaeth o ffurfiau i gynulleidfaoedd arbenigol ac anarbenigol, a defnyddio technegau allweddol y ddisgyblaeth yn effeithiol. </w:t>
            </w:r>
            <w:r w:rsidRPr="00E542DF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ymgymryd â hyfforddiant pellach, datblygu sgiliau cyfredol, ac ennill cymwyseddau newydd a fydd yn eu galluogi i dderbyn cyfrifoldebau sylweddol o fewn sefydliadau.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y rhinweddau a’r sgiliau trosglwyddadwy angenrheidiol ar gyfer cyflogaeth sy’n gofyn am arfer cyfrifoldeb personol a gwneud penderfyniadau. </w:t>
            </w:r>
          </w:p>
        </w:tc>
      </w:tr>
    </w:tbl>
    <w:p w14:paraId="4128D3BF" w14:textId="77777777" w:rsidR="007F18DA" w:rsidRDefault="007F18DA" w:rsidP="007F18DA">
      <w:pPr>
        <w:rPr>
          <w:rFonts w:ascii="Arial" w:hAnsi="Arial" w:cs="Arial"/>
        </w:rPr>
      </w:pPr>
    </w:p>
    <w:p w14:paraId="56501702" w14:textId="77777777" w:rsidR="007F18DA" w:rsidRPr="00D9771E" w:rsidRDefault="007F18DA" w:rsidP="007F18DA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7F18DA" w:rsidRPr="00D9771E" w14:paraId="41A77FAC" w14:textId="77777777" w:rsidTr="00C35677">
        <w:trPr>
          <w:tblHeader/>
        </w:trPr>
        <w:tc>
          <w:tcPr>
            <w:tcW w:w="1735" w:type="dxa"/>
            <w:shd w:val="clear" w:color="auto" w:fill="FF99FF"/>
          </w:tcPr>
          <w:p w14:paraId="598F92A6" w14:textId="77777777" w:rsidR="007F18DA" w:rsidRPr="00C73F6F" w:rsidRDefault="007F18DA" w:rsidP="00C3567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5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73F9CBDC" w14:textId="77777777" w:rsidR="007F18DA" w:rsidRPr="00D9771E" w:rsidRDefault="007F18DA" w:rsidP="00C356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510EA3CB" w14:textId="77777777" w:rsidR="007F18DA" w:rsidRPr="00D9771E" w:rsidRDefault="007F18DA" w:rsidP="00C356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9AE79BD" w14:textId="77777777" w:rsidR="007F18DA" w:rsidRPr="00D9771E" w:rsidRDefault="007F18DA" w:rsidP="00C356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75811D13" w14:textId="77777777" w:rsidR="007F18DA" w:rsidRPr="00D9771E" w:rsidRDefault="007F18DA" w:rsidP="00C356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ydd 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754564CD" w14:textId="77777777" w:rsidR="007F18DA" w:rsidRPr="00D9771E" w:rsidRDefault="007F18DA" w:rsidP="00C356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0238F2E7" w14:textId="77777777" w:rsidR="007F18DA" w:rsidRPr="00D9771E" w:rsidRDefault="007F18DA" w:rsidP="00C356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5DCB4715" w14:textId="77777777" w:rsidR="007F18DA" w:rsidRPr="00D9771E" w:rsidRDefault="007F18DA" w:rsidP="00C356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5A72CF31" w14:textId="77777777" w:rsidR="007F18DA" w:rsidRPr="00D9771E" w:rsidRDefault="007F18DA" w:rsidP="00C356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01835E20" w14:textId="77777777" w:rsidR="007F18DA" w:rsidRPr="00D9771E" w:rsidRDefault="007F18DA" w:rsidP="00C356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27BEA481" w14:textId="77777777" w:rsidR="007F18DA" w:rsidRPr="00D9771E" w:rsidRDefault="007F18DA" w:rsidP="00C356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57B9A927" w14:textId="77777777" w:rsidR="007F18DA" w:rsidRPr="00D9771E" w:rsidRDefault="007F18DA" w:rsidP="00C356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089B1CAB" w14:textId="77777777" w:rsidR="007F18DA" w:rsidRPr="00D9771E" w:rsidRDefault="007F18DA" w:rsidP="00C356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7F18DA" w:rsidRPr="00D9771E" w14:paraId="174BBF28" w14:textId="77777777" w:rsidTr="00C35677">
        <w:trPr>
          <w:tblHeader/>
        </w:trPr>
        <w:tc>
          <w:tcPr>
            <w:tcW w:w="1735" w:type="dxa"/>
            <w:shd w:val="clear" w:color="auto" w:fill="FF99FF"/>
          </w:tcPr>
          <w:p w14:paraId="51D9C220" w14:textId="77777777" w:rsidR="007F18DA" w:rsidRPr="00D9771E" w:rsidRDefault="007F18DA" w:rsidP="00C35677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29F91AE5" w14:textId="77777777" w:rsidR="007F18DA" w:rsidRPr="00D9771E" w:rsidRDefault="007F18DA" w:rsidP="00C356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548991CA" w14:textId="77777777" w:rsidR="007F18DA" w:rsidRPr="00D9771E" w:rsidRDefault="007F18DA" w:rsidP="00C356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3CAAE0FA" w14:textId="77777777" w:rsidR="007F18DA" w:rsidRPr="00D9771E" w:rsidRDefault="007F18DA" w:rsidP="00C356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0285B48F" w14:textId="77777777" w:rsidR="007F18DA" w:rsidRPr="00D9771E" w:rsidRDefault="007F18DA" w:rsidP="00C356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5E6C8E57" w14:textId="77777777" w:rsidR="007F18DA" w:rsidRPr="00D9771E" w:rsidRDefault="007F18DA" w:rsidP="00C356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059D88E3" w14:textId="77777777" w:rsidR="007F18DA" w:rsidRPr="00D9771E" w:rsidRDefault="007F18DA" w:rsidP="00C356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FF99FF"/>
          </w:tcPr>
          <w:p w14:paraId="07991874" w14:textId="77777777" w:rsidR="007F18DA" w:rsidRPr="00D9771E" w:rsidRDefault="007F18DA" w:rsidP="00C356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7F18DA" w:rsidRPr="00D9771E" w14:paraId="7078ED1A" w14:textId="77777777" w:rsidTr="00C35677">
        <w:tc>
          <w:tcPr>
            <w:tcW w:w="1735" w:type="dxa"/>
            <w:shd w:val="clear" w:color="auto" w:fill="FF99FF"/>
          </w:tcPr>
          <w:p w14:paraId="4FF13108" w14:textId="77777777" w:rsidR="007F18DA" w:rsidRDefault="007F18DA" w:rsidP="00C35677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72F2CF07" w14:textId="77777777" w:rsidR="007F18DA" w:rsidRDefault="007F18DA" w:rsidP="00C35677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7FD388D" w14:textId="77777777" w:rsidR="007F18DA" w:rsidRPr="00B669B1" w:rsidRDefault="007F18DA" w:rsidP="00C35677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786F608C" w14:textId="77777777" w:rsidR="007F18DA" w:rsidRPr="00B669B1" w:rsidRDefault="007F18DA" w:rsidP="00C35677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63D7C734" w14:textId="77777777" w:rsidR="007F18DA" w:rsidRPr="00B669B1" w:rsidRDefault="007F18DA" w:rsidP="00C35677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Defnyddir arferion cyfeirnodi mewn modd  </w:t>
            </w:r>
            <w:proofErr w:type="spellStart"/>
            <w:r w:rsidRPr="00FC6D60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FC6D60">
              <w:rPr>
                <w:rFonts w:ascii="Arial" w:hAnsi="Arial" w:cs="Arial"/>
                <w:lang w:val="cy-GB"/>
              </w:rPr>
              <w:t xml:space="preserve">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680208E7" w14:textId="77777777" w:rsidR="007F18DA" w:rsidRPr="00B669B1" w:rsidRDefault="007F18DA" w:rsidP="00C35677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11C7F27" w14:textId="77777777" w:rsidR="007F18DA" w:rsidRPr="00B669B1" w:rsidRDefault="007F18DA" w:rsidP="00C35677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2D46D0F6" w14:textId="77777777" w:rsidR="007F18DA" w:rsidRPr="00B669B1" w:rsidRDefault="007F18DA" w:rsidP="00C35677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0CB4663" w14:textId="77777777" w:rsidR="007F18DA" w:rsidRPr="00B669B1" w:rsidRDefault="007F18DA" w:rsidP="00C35677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157EF59" w14:textId="77777777" w:rsidR="007F18DA" w:rsidRPr="00B669B1" w:rsidRDefault="007F18DA" w:rsidP="00C35677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058609B2" w14:textId="77777777" w:rsidR="007F18DA" w:rsidRPr="00B669B1" w:rsidRDefault="007F18DA" w:rsidP="00C35677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22E9569" w14:textId="77777777" w:rsidR="007F18DA" w:rsidRPr="00B669B1" w:rsidRDefault="007F18DA" w:rsidP="00C35677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502682E8" w14:textId="77777777" w:rsidR="007F18DA" w:rsidRPr="00B669B1" w:rsidRDefault="007F18DA" w:rsidP="00C35677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7F18DA" w:rsidRPr="00D9771E" w14:paraId="27DDD206" w14:textId="77777777" w:rsidTr="00C35677">
        <w:tc>
          <w:tcPr>
            <w:tcW w:w="1735" w:type="dxa"/>
            <w:shd w:val="clear" w:color="auto" w:fill="FF99FF"/>
          </w:tcPr>
          <w:p w14:paraId="6A2CE1B9" w14:textId="77777777" w:rsidR="007F18DA" w:rsidRDefault="007F18DA" w:rsidP="00C35677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Gwybodaeth a dealltwriaeth</w:t>
            </w:r>
          </w:p>
          <w:p w14:paraId="56DC69F8" w14:textId="77777777" w:rsidR="007F18DA" w:rsidRPr="00D9771E" w:rsidRDefault="007F18DA" w:rsidP="00C35677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(Gwybodaeth gadarn a dealltwriaeth feirniadol o’r cysyniadau a’r egwyddorion sefydledig yn eu maes astudiaeth; gwybodaeth am y prif ddulliau ymholi yn y ddisgyblaeth.)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0DA4148" w14:textId="77777777" w:rsidR="007F18DA" w:rsidRPr="00B669B1" w:rsidRDefault="007F18DA" w:rsidP="00C35677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Bylchau mawr yn y wybodaeth gyda dealltwriaeth anfoddhaol, anfeirniadol o’r deunydd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Llawer o ddeunydd amherthnasol. </w:t>
            </w:r>
            <w:r w:rsidRPr="00A874C4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ddiffygiol iawn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0076077" w14:textId="77777777" w:rsidR="007F18DA" w:rsidRPr="00B669B1" w:rsidRDefault="007F18DA" w:rsidP="00C35677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ddarniog, gyda dealltwriaeth feirniadol arwynebol yn unig.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Dealltwriaeth anghyflawn neu rannol ddiffygiol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260C91FE" w14:textId="77777777" w:rsidR="007F18DA" w:rsidRPr="00B669B1" w:rsidRDefault="007F18DA" w:rsidP="00C35677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a dealltwriaeth feirniadol gyfyngedig ond digonol o’r cysyniadau a’r egwyddorion sefydledig yn y maes pwnc, gydag ychydig o </w:t>
            </w:r>
            <w:proofErr w:type="spellStart"/>
            <w:r w:rsidRPr="00FC6D60">
              <w:rPr>
                <w:rFonts w:ascii="Arial" w:hAnsi="Arial" w:cs="Arial"/>
                <w:lang w:val="cy-GB"/>
              </w:rPr>
              <w:t>fylchau</w:t>
            </w:r>
            <w:proofErr w:type="spellEnd"/>
            <w:r w:rsidRPr="00FC6D60">
              <w:rPr>
                <w:rFonts w:ascii="Arial" w:hAnsi="Arial" w:cs="Arial"/>
                <w:lang w:val="cy-GB"/>
              </w:rPr>
              <w:t xml:space="preserve"> yn y dewis o ddeunydd.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gyfyng o’r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B49922B" w14:textId="77777777" w:rsidR="007F18DA" w:rsidRPr="00B669B1" w:rsidRDefault="007F18DA" w:rsidP="00C35677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fanwl a chywir.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dda o’r cysyniadau a’r egwyddorion sefydledig a’r prif ddulliau ymholi, gyda mân </w:t>
            </w:r>
            <w:proofErr w:type="spellStart"/>
            <w:r w:rsidRPr="00FC6D60">
              <w:rPr>
                <w:rFonts w:ascii="Arial" w:hAnsi="Arial" w:cs="Arial"/>
                <w:lang w:val="cy-GB"/>
              </w:rPr>
              <w:t>fylchau</w:t>
            </w:r>
            <w:proofErr w:type="spellEnd"/>
            <w:r w:rsidRPr="00FC6D60">
              <w:rPr>
                <w:rFonts w:ascii="Arial" w:hAnsi="Arial" w:cs="Arial"/>
                <w:lang w:val="cy-GB"/>
              </w:rPr>
              <w:t xml:space="preserve"> yn y dewis o ddeunydd.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0794DBE" w14:textId="77777777" w:rsidR="007F18DA" w:rsidRPr="00B669B1" w:rsidRDefault="007F18DA" w:rsidP="00C35677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helaeth.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Arddengys ddealltwriaeth feirniadol gymwys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Gwybodaeth eang a manwl.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8A84EDD" w14:textId="77777777" w:rsidR="007F18DA" w:rsidRPr="00B669B1" w:rsidRDefault="007F18DA" w:rsidP="00C35677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fanwl, ragorol a dealltwriaeth feirniadol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5BE629C8" w14:textId="77777777" w:rsidR="007F18DA" w:rsidRPr="00B669B1" w:rsidRDefault="007F18DA" w:rsidP="00C35677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eithriadol o fanwl, a dealltwriaeth feirniadol ragorol o gysyniadau ac egwyddorion sefydledig y pwnc a’r prif ddulliau ymholi.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fynd y tu hwnt i theorïau sefydledig. </w:t>
            </w:r>
          </w:p>
        </w:tc>
      </w:tr>
      <w:tr w:rsidR="007F18DA" w:rsidRPr="00D9771E" w14:paraId="7D6B31D5" w14:textId="77777777" w:rsidTr="00C35677">
        <w:tc>
          <w:tcPr>
            <w:tcW w:w="1735" w:type="dxa"/>
            <w:shd w:val="clear" w:color="auto" w:fill="FF99FF"/>
          </w:tcPr>
          <w:p w14:paraId="03CEE708" w14:textId="77777777" w:rsidR="007F18DA" w:rsidRDefault="007F18DA" w:rsidP="00C35677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3381CFE2" w14:textId="77777777" w:rsidR="007F18DA" w:rsidRPr="00F65EEE" w:rsidRDefault="007F18DA" w:rsidP="00C35677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a dadansoddi cysyniadau ac egwyddorion mewn modd beirniadol; dadl a barn; y cyfyngiadau ar eu gwybodaeth, a’r modd y mae hyn yn dylanwadu ar eu dadansoddiadau a’u dehongliadau.)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1610F0DD" w14:textId="77777777" w:rsidR="007F18DA" w:rsidRDefault="007F18DA" w:rsidP="00C35677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Fawr ddim neu ddim gwerthuso a dadansoddi cysyniadau ac egwyddorion mewn modd beirniadol. </w:t>
            </w:r>
          </w:p>
          <w:p w14:paraId="22F50702" w14:textId="77777777" w:rsidR="007F18DA" w:rsidRDefault="007F18DA" w:rsidP="00C35677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Cyffredinoliadau neu farn heb sail, wedi’u gwneud heb ddefnyddio unrhyw </w:t>
            </w:r>
            <w:r w:rsidRPr="00FC6D60">
              <w:rPr>
                <w:rFonts w:ascii="Arial" w:hAnsi="Arial" w:cs="Arial"/>
                <w:lang w:val="cy-GB"/>
              </w:rPr>
              <w:lastRenderedPageBreak/>
              <w:t>dystiolaeth gredadwy.</w:t>
            </w:r>
          </w:p>
          <w:p w14:paraId="2D1A9E76" w14:textId="77777777" w:rsidR="007F18DA" w:rsidRPr="00B669B1" w:rsidRDefault="007F18DA" w:rsidP="00C35677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713DDA53" w14:textId="77777777" w:rsidR="007F18DA" w:rsidRPr="00B669B1" w:rsidRDefault="007F18DA" w:rsidP="00C35677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a dadansoddi  cysyniadau ac egwyddorion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Syniadau </w:t>
            </w:r>
            <w:proofErr w:type="spellStart"/>
            <w:r w:rsidRPr="00B118AA">
              <w:rPr>
                <w:rFonts w:ascii="Arial" w:hAnsi="Arial" w:cs="Arial"/>
                <w:lang w:val="cy-GB"/>
              </w:rPr>
              <w:lastRenderedPageBreak/>
              <w:t>weithiau’n</w:t>
            </w:r>
            <w:proofErr w:type="spellEnd"/>
            <w:r w:rsidRPr="00B118AA">
              <w:rPr>
                <w:rFonts w:ascii="Arial" w:hAnsi="Arial" w:cs="Arial"/>
                <w:lang w:val="cy-GB"/>
              </w:rPr>
              <w:t xml:space="preserve"> afresymegol ac yn gwrthddweud ei gilydd.</w:t>
            </w:r>
          </w:p>
        </w:tc>
        <w:tc>
          <w:tcPr>
            <w:tcW w:w="1736" w:type="dxa"/>
          </w:tcPr>
          <w:p w14:paraId="6CED8A9A" w14:textId="77777777" w:rsidR="007F18DA" w:rsidRPr="00B669B1" w:rsidRDefault="007F18DA" w:rsidP="00C35677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Ymgais cyfyngedig at werthuso a dadansoddi cysyniadau ac egwyddorion mewn modd beirniadol, gan dueddu tuag at ddisgrifio. </w:t>
            </w:r>
          </w:p>
          <w:p w14:paraId="6FEB17E0" w14:textId="77777777" w:rsidR="007F18DA" w:rsidRDefault="007F18DA" w:rsidP="00C35677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Peth tystiolaeth i gefnogi dadleuon a barn  ond gall y rhain fod heb eu datblygu’n ddigonol, ag ychydig o anghysondeb / camddehongli neu wedi methu cydnabod yn llawn y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cyfyngiadau ar wybodaeth. </w:t>
            </w:r>
          </w:p>
          <w:p w14:paraId="28FFD5CD" w14:textId="77777777" w:rsidR="007F18DA" w:rsidRPr="00E518DC" w:rsidRDefault="007F18DA" w:rsidP="00C35677">
            <w:pPr>
              <w:rPr>
                <w:rFonts w:ascii="Arial" w:hAnsi="Arial" w:cs="Arial"/>
              </w:rPr>
            </w:pPr>
          </w:p>
          <w:p w14:paraId="79B9E2D3" w14:textId="77777777" w:rsidR="007F18DA" w:rsidRPr="00B669B1" w:rsidRDefault="007F18DA" w:rsidP="00C35677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6B3FB22F" w14:textId="77777777" w:rsidR="007F18DA" w:rsidRPr="00B669B1" w:rsidRDefault="007F18DA" w:rsidP="00C35677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Rhywfaint o werthuso a dadansoddi cysyniadau ac egwyddorion mewn modd beirniadol, er ei fod yn ddisgrifiadol mewn mannau.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05A3A6E5" w14:textId="77777777" w:rsidR="007F18DA" w:rsidRPr="00B669B1" w:rsidRDefault="007F18DA" w:rsidP="00C35677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>Ymwybyddiaeth gynyddol o’r cyfyngiadau ar eu gwybodaeth a’u gallu i ddefnyddio tystiolaeth i gefnogi’r ddadl er gyda thuedd i daeru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>/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datgan barn yn hytrach na dadlau ar sail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rheswm a thystiolaeth. </w:t>
            </w:r>
          </w:p>
          <w:p w14:paraId="72464F5E" w14:textId="77777777" w:rsidR="007F18DA" w:rsidRPr="00B669B1" w:rsidRDefault="007F18DA" w:rsidP="00C35677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14:paraId="0E5FC17D" w14:textId="77777777" w:rsidR="007F18DA" w:rsidRPr="00B669B1" w:rsidRDefault="007F18DA" w:rsidP="00C35677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mewn modd beirniadol, cadarn.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Yn ddethol o ran ystod y dystiolaeth a ddefnyddir ac yn cyfuno yn hytrach na disgrifio.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Gallu i ddyfeisio dadleuon sy’n dangos ymwybyddiaeth o safbwyntiau gwahanol, ac i ddefnyddio tystiolaeth mewn modd argyhoeddiadol i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gefnogi barn briodol a dilys.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A8E811A" w14:textId="77777777" w:rsidR="007F18DA" w:rsidRDefault="007F18DA" w:rsidP="00C35677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ac egwyddorion mewn modd beirniadol, rhagorol gan arwain at ddadleuon a barn rhesymegol a rhesymedig ar sail tystiolaeth.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eglur o safbwyntiau eraill ac ymwybyddiaeth gref o'r cyfyngiadau ar eu gwybodaeth. </w:t>
            </w:r>
          </w:p>
          <w:p w14:paraId="17FB67C3" w14:textId="77777777" w:rsidR="007F18DA" w:rsidRPr="00B669B1" w:rsidRDefault="007F18DA" w:rsidP="00C35677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Gallu i feddwl yn annibynnol ac i ‘weld y tu hwnt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i’r cwestiwn', gan awgrymu rhywfaint o afael ar y maes a’r cysyniadau ehangach.  </w:t>
            </w:r>
          </w:p>
        </w:tc>
        <w:tc>
          <w:tcPr>
            <w:tcW w:w="1736" w:type="dxa"/>
          </w:tcPr>
          <w:p w14:paraId="22C868DA" w14:textId="77777777" w:rsidR="007F18DA" w:rsidRPr="00B669B1" w:rsidRDefault="007F18DA" w:rsidP="00C35677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>Gwerthuso a dadansoddi cysyniadau ac egwyddorion mewn modd beirniadol, eithriadol.</w:t>
            </w:r>
            <w:r w:rsidRPr="00F22A91">
              <w:rPr>
                <w:rFonts w:ascii="Arial" w:hAnsi="Arial" w:cs="Arial"/>
              </w:rPr>
              <w:t xml:space="preserve">  </w:t>
            </w:r>
            <w:r w:rsidRPr="00B118AA">
              <w:rPr>
                <w:rFonts w:ascii="Arial" w:hAnsi="Arial" w:cs="Arial"/>
                <w:lang w:val="cy-GB"/>
              </w:rPr>
              <w:t xml:space="preserve">Defnyddia dystiolaeth yn eithriadol o dda i gysylltu syniadau, a chefnogi dadleuon a barn rhesymegol ac argyhoeddiadol iawn. </w:t>
            </w:r>
            <w: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Tystiolaeth o feddwl yn annibynnol a gallu i ‘weld y tu hwnt i’r cwestiwn', gan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awgrymu gafael eglur ar y maes a’r cysyniadau ehangach. 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dreiddgar o'r cyfyngiadau ar eu gwybodaeth, a’r modd y mae hyn yn dylanwadu ar eu dadansoddiadau a’u dehongliadau. </w:t>
            </w:r>
          </w:p>
        </w:tc>
      </w:tr>
      <w:tr w:rsidR="007F18DA" w:rsidRPr="00D9771E" w14:paraId="1AE9FDC2" w14:textId="77777777" w:rsidTr="00C35677">
        <w:tc>
          <w:tcPr>
            <w:tcW w:w="1735" w:type="dxa"/>
            <w:shd w:val="clear" w:color="auto" w:fill="FF99FF"/>
          </w:tcPr>
          <w:p w14:paraId="1463B2E4" w14:textId="77777777" w:rsidR="007F18DA" w:rsidRDefault="007F18DA" w:rsidP="00C35677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D5085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4FD287B4" w14:textId="77777777" w:rsidR="007F18DA" w:rsidRPr="002E6269" w:rsidRDefault="007F18DA" w:rsidP="00C35677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(Cymhwyso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yn fwy eang y tu allan i'r cyd-destun lle y’u hastudiwyd yn gyntaf; defnyddio ystod o dechnegau sefydledig; cynnig atebion i broblemau sy’n deillio o’r dadansoddiad.)</w:t>
            </w:r>
          </w:p>
        </w:tc>
        <w:tc>
          <w:tcPr>
            <w:tcW w:w="1736" w:type="dxa"/>
          </w:tcPr>
          <w:p w14:paraId="5AACEB0B" w14:textId="77777777" w:rsidR="007F18DA" w:rsidRPr="00B669B1" w:rsidRDefault="007F18DA" w:rsidP="00C35677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>Defnydd cyfyngedig, neu ddim defnydd o ddulliau sefydledig, deunyddiau, offer a/neu dechnegau.</w:t>
            </w:r>
          </w:p>
          <w:p w14:paraId="36C1D8FE" w14:textId="77777777" w:rsidR="007F18DA" w:rsidRDefault="007F18DA" w:rsidP="00C35677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45AE5380" w14:textId="77777777" w:rsidR="007F18DA" w:rsidRDefault="007F18DA" w:rsidP="00C35677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4BC63D6D" w14:textId="77777777" w:rsidR="007F18DA" w:rsidRPr="00B669B1" w:rsidRDefault="007F18DA" w:rsidP="00C35677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Sgiliau datrys problemau gwan iawn y tu allan i’r cyd-destun lle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F2F55F8" w14:textId="77777777" w:rsidR="007F18DA" w:rsidRDefault="007F18DA" w:rsidP="00C35677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2601B6A1" w14:textId="77777777" w:rsidR="007F18DA" w:rsidRPr="004473E1" w:rsidRDefault="007F18DA" w:rsidP="00C35677">
            <w:pPr>
              <w:rPr>
                <w:rFonts w:ascii="Arial" w:hAnsi="Arial" w:cs="Arial"/>
                <w:lang w:val="fr-FR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Sgiliau datrys problemau gwan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y tu allan i’r cyd-destun lle y’u hastudiwyd yn gyntaf. </w:t>
            </w:r>
            <w:r w:rsidRPr="004473E1">
              <w:rPr>
                <w:rFonts w:ascii="Arial" w:hAnsi="Arial" w:cs="Arial"/>
                <w:lang w:val="fr-FR"/>
              </w:rPr>
              <w:t xml:space="preserve"> </w:t>
            </w:r>
          </w:p>
          <w:p w14:paraId="2AC8066C" w14:textId="77777777" w:rsidR="007F18DA" w:rsidRPr="004473E1" w:rsidRDefault="007F18DA" w:rsidP="00C35677">
            <w:pPr>
              <w:rPr>
                <w:rFonts w:ascii="Arial" w:hAnsi="Arial" w:cs="Arial"/>
                <w:lang w:val="fr-FR"/>
              </w:rPr>
            </w:pPr>
          </w:p>
          <w:p w14:paraId="56AB1F18" w14:textId="77777777" w:rsidR="007F18DA" w:rsidRPr="004473E1" w:rsidRDefault="007F18DA" w:rsidP="00C35677">
            <w:pPr>
              <w:rPr>
                <w:rFonts w:ascii="Arial" w:hAnsi="Arial" w:cs="Arial"/>
                <w:lang w:val="fr-FR"/>
              </w:rPr>
            </w:pPr>
          </w:p>
        </w:tc>
        <w:tc>
          <w:tcPr>
            <w:tcW w:w="1736" w:type="dxa"/>
          </w:tcPr>
          <w:p w14:paraId="7DD4CEF4" w14:textId="77777777" w:rsidR="007F18DA" w:rsidRPr="004473E1" w:rsidRDefault="007F18DA" w:rsidP="00C35677">
            <w:pPr>
              <w:rPr>
                <w:rFonts w:ascii="Arial" w:hAnsi="Arial" w:cs="Arial"/>
                <w:lang w:val="fr-FR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Ymwybyddiaeth ddigonol o ddulliau sefydledig, deunyddiau, offer a/neu dechnegau ac yn  cymhwyso’r rheini mewn modd priodol ar y cyfan.</w:t>
            </w:r>
          </w:p>
          <w:p w14:paraId="681474C7" w14:textId="77777777" w:rsidR="007F18DA" w:rsidRPr="004473E1" w:rsidRDefault="007F18DA" w:rsidP="00C35677">
            <w:pPr>
              <w:rPr>
                <w:rFonts w:ascii="Arial" w:hAnsi="Arial" w:cs="Arial"/>
                <w:lang w:val="fr-FR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 w:rsidRPr="004473E1">
              <w:rPr>
                <w:rFonts w:ascii="Arial" w:hAnsi="Arial" w:cs="Arial"/>
                <w:lang w:val="fr-FR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14:paraId="73D0E628" w14:textId="77777777" w:rsidR="007F18DA" w:rsidRPr="004473E1" w:rsidRDefault="007F18DA" w:rsidP="00C35677">
            <w:pPr>
              <w:rPr>
                <w:rFonts w:ascii="Arial" w:hAnsi="Arial" w:cs="Arial"/>
                <w:lang w:val="fr-FR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Gall ddynodi problemau a chynnig atebion sylfaenol y tu allan i’r cyd-destun lle y’u hastudiwyd yn gyntaf. </w:t>
            </w:r>
            <w:r w:rsidRPr="004473E1">
              <w:rPr>
                <w:rFonts w:ascii="Arial" w:hAnsi="Arial" w:cs="Arial"/>
                <w:lang w:val="fr-FR"/>
              </w:rPr>
              <w:t xml:space="preserve"> </w:t>
            </w:r>
          </w:p>
        </w:tc>
        <w:tc>
          <w:tcPr>
            <w:tcW w:w="1736" w:type="dxa"/>
          </w:tcPr>
          <w:p w14:paraId="301A9401" w14:textId="77777777" w:rsidR="007F18DA" w:rsidRPr="004473E1" w:rsidRDefault="007F18DA" w:rsidP="00C35677">
            <w:pPr>
              <w:rPr>
                <w:rFonts w:ascii="Arial" w:hAnsi="Arial" w:cs="Arial"/>
                <w:lang w:val="fr-FR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da a phriodol.</w:t>
            </w:r>
          </w:p>
          <w:p w14:paraId="06ACAD6E" w14:textId="77777777" w:rsidR="007F18DA" w:rsidRPr="004473E1" w:rsidRDefault="007F18DA" w:rsidP="00C35677">
            <w:pPr>
              <w:rPr>
                <w:rFonts w:ascii="Arial" w:hAnsi="Arial" w:cs="Arial"/>
                <w:lang w:val="fr-FR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 w:rsidRPr="004473E1">
              <w:rPr>
                <w:rFonts w:ascii="Arial" w:hAnsi="Arial" w:cs="Arial"/>
                <w:lang w:val="fr-FR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14:paraId="2985F7E1" w14:textId="77777777" w:rsidR="007F18DA" w:rsidRPr="004473E1" w:rsidRDefault="007F18DA" w:rsidP="00C35677">
            <w:pPr>
              <w:rPr>
                <w:rFonts w:ascii="Arial" w:hAnsi="Arial" w:cs="Arial"/>
                <w:lang w:val="fr-FR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priodol ar y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cyfan y tu allan i’r cyd-destun lle y’u hastudiwyd yn gyntaf. </w:t>
            </w:r>
          </w:p>
        </w:tc>
        <w:tc>
          <w:tcPr>
            <w:tcW w:w="1736" w:type="dxa"/>
          </w:tcPr>
          <w:p w14:paraId="13833EF2" w14:textId="77777777" w:rsidR="007F18DA" w:rsidRPr="004473E1" w:rsidRDefault="007F18DA" w:rsidP="00C35677">
            <w:pPr>
              <w:rPr>
                <w:rFonts w:ascii="Arial" w:hAnsi="Arial" w:cs="Arial"/>
                <w:lang w:val="fr-FR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da iawn.</w:t>
            </w:r>
          </w:p>
          <w:p w14:paraId="2D1272FA" w14:textId="77777777" w:rsidR="007F18DA" w:rsidRPr="004473E1" w:rsidRDefault="007F18DA" w:rsidP="00C35677">
            <w:pPr>
              <w:rPr>
                <w:rFonts w:ascii="Arial" w:hAnsi="Arial" w:cs="Arial"/>
                <w:lang w:val="fr-FR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 w:rsidRPr="004473E1">
              <w:rPr>
                <w:rFonts w:ascii="Arial" w:hAnsi="Arial" w:cs="Arial"/>
                <w:lang w:val="fr-FR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priodol rhwng y ddau. </w:t>
            </w:r>
            <w:r w:rsidRPr="004473E1">
              <w:rPr>
                <w:rFonts w:ascii="Arial" w:hAnsi="Arial" w:cs="Arial"/>
                <w:lang w:val="fr-FR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priodol y tu allan i’r cyd-destun lle y’u hastudiwyd yn gyntaf. </w:t>
            </w:r>
          </w:p>
          <w:p w14:paraId="37D1A8FA" w14:textId="77777777" w:rsidR="007F18DA" w:rsidRPr="00B669B1" w:rsidRDefault="007F18DA" w:rsidP="00C35677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Tystiolaeth o rywfaint o greadigrwydd.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14C5597" w14:textId="77777777" w:rsidR="007F18DA" w:rsidRPr="00B669B1" w:rsidRDefault="007F18DA" w:rsidP="00C35677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uwch.</w:t>
            </w:r>
          </w:p>
          <w:p w14:paraId="687C425E" w14:textId="77777777" w:rsidR="007F18DA" w:rsidRPr="00B669B1" w:rsidRDefault="007F18DA" w:rsidP="00C35677">
            <w:pPr>
              <w:rPr>
                <w:rFonts w:ascii="Arial" w:hAnsi="Arial" w:cs="Arial"/>
              </w:rPr>
            </w:pPr>
            <w:r w:rsidRPr="008B62E3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020AF90E" w14:textId="77777777" w:rsidR="007F18DA" w:rsidRPr="00B669B1" w:rsidRDefault="007F18DA" w:rsidP="00C35677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rhwng y 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 chynnig atebion creadigol, rhagorol y tu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allan i’r cyd-destun lle y’u hastudiwyd yn gyntaf. </w:t>
            </w:r>
            <w:r w:rsidRPr="00E91CF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7A01320C" w14:textId="77777777" w:rsidR="007F18DA" w:rsidRPr="00B669B1" w:rsidRDefault="007F18DA" w:rsidP="00C35677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defnyddio gan ddefnyddio dulliau sefydledig, offer a/neu dechnegau. </w:t>
            </w:r>
            <w:r>
              <w:rPr>
                <w:rFonts w:ascii="Arial" w:hAnsi="Arial" w:cs="Arial"/>
              </w:rPr>
              <w:t xml:space="preserve">  </w:t>
            </w: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iawn rhwng y ddau. </w:t>
            </w:r>
            <w:r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arferol ac anarferol a chynnig atebion creadigol, eithaf soffistigedig y tu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7F18DA" w:rsidRPr="00D9771E" w14:paraId="5FD6114E" w14:textId="77777777" w:rsidTr="00C35677">
        <w:tc>
          <w:tcPr>
            <w:tcW w:w="1735" w:type="dxa"/>
            <w:shd w:val="clear" w:color="auto" w:fill="FF99FF"/>
          </w:tcPr>
          <w:p w14:paraId="1DB8CE93" w14:textId="77777777" w:rsidR="007F18DA" w:rsidRDefault="007F18DA" w:rsidP="00C35677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B225A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55D9A1BC" w14:textId="77777777" w:rsidR="007F18DA" w:rsidRPr="00CC222E" w:rsidRDefault="007F18DA" w:rsidP="00C35677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B225A">
              <w:rPr>
                <w:rFonts w:ascii="Arial" w:eastAsia="Arial" w:hAnsi="Arial" w:cs="Arial"/>
                <w:spacing w:val="-1"/>
                <w:lang w:val="cy-GB"/>
              </w:rPr>
              <w:t>(Cyfleu’n effeithiol ar amrywiaeth o ffurfiau i gynulleidfaoedd arbenigol ac anarbenigol; y rhinweddau a’r sgiliau trosglwyddadwy angenrheidiol ar gyfer cyflogaeth sy’n gofyn am arfer cyfrifoldeb personol a gwneud penderfyniadau.)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91E9C51" w14:textId="77777777" w:rsidR="007F18DA" w:rsidRPr="00E07BE3" w:rsidRDefault="007F18DA" w:rsidP="00C356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14:paraId="465F7BEF" w14:textId="77777777" w:rsidR="007F18DA" w:rsidRPr="00E07BE3" w:rsidRDefault="007F18DA" w:rsidP="00C35677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Wedi methu gweithio’n effeithiol yn rhan o grŵp.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Fawr ddim neu ddim tystiolaeth o’r sgiliau ar gyfer cyflogaeth sy’n gofyn am arfer cyfrifoldeb personol a gwneud penderfyniadau.</w:t>
            </w:r>
          </w:p>
          <w:p w14:paraId="5822559E" w14:textId="77777777" w:rsidR="007F18DA" w:rsidRPr="00ED3ABD" w:rsidRDefault="007F18DA" w:rsidP="00C35677">
            <w:pPr>
              <w:rPr>
                <w:rFonts w:ascii="Arial" w:hAnsi="Arial" w:cs="Arial"/>
              </w:rPr>
            </w:pPr>
          </w:p>
          <w:p w14:paraId="383B676A" w14:textId="77777777" w:rsidR="007F18DA" w:rsidRPr="00E07BE3" w:rsidRDefault="007F18DA" w:rsidP="00C35677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59FB1F41" w14:textId="77777777" w:rsidR="007F18DA" w:rsidRPr="00E07BE3" w:rsidRDefault="007F18DA" w:rsidP="00C35677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11EAE0F9" w14:textId="77777777" w:rsidR="007F18DA" w:rsidRPr="00E07BE3" w:rsidRDefault="007F18DA" w:rsidP="00C35677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Mae wedi’i strwythuro’n llac, ac ar brydiau’n </w:t>
            </w:r>
            <w:proofErr w:type="spellStart"/>
            <w:r w:rsidRPr="00FB225A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FB225A">
              <w:rPr>
                <w:rFonts w:ascii="Arial" w:hAnsi="Arial" w:cs="Arial"/>
                <w:lang w:val="cy-GB"/>
              </w:rPr>
              <w:t xml:space="preserve">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Ymagwedd ddiffygiol at waith grŵp, gan fodloni rhwymedigaethau rhannol i eraill yn unig. 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Tystiolaeth gyfyngedig o’r sgiliau ar gyfer cyflogaeth sy’n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>gofyn am arfer cyfrifoldeb personol a gwneud penderfyniadau.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7AC57A8F" w14:textId="77777777" w:rsidR="007F18DA" w:rsidRPr="00E07BE3" w:rsidRDefault="007F18DA" w:rsidP="00C35677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mewn cyfrwng sy’n addas ar gyfer y gynulleidfa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04FBB272" w14:textId="77777777" w:rsidR="007F18DA" w:rsidRPr="00E07BE3" w:rsidRDefault="007F18DA" w:rsidP="00C35677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 fel rhan o grŵp, gan fodloni’r rhan fwyaf o’r rhwymedigaethau i bobl eraill ond efallai gyda chyfranogiad cyfyngedig mewn gweithgareddau grŵp. </w:t>
            </w:r>
          </w:p>
          <w:p w14:paraId="46F96182" w14:textId="77777777" w:rsidR="007F18DA" w:rsidRPr="00E07BE3" w:rsidRDefault="007F18DA" w:rsidP="00C35677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Arddengys y sgiliau sylfaenol ar gyfer cyflogaeth sy’n gofyn am arfer cyfrifoldeb personol a gwneud penderfyniadau,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81E8480" w14:textId="77777777" w:rsidR="007F18DA" w:rsidRPr="00E07BE3" w:rsidRDefault="007F18DA" w:rsidP="00C35677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effeithiol mewn cyfrwng sy’n addas ar gyfer y gynulleidfa, ond gall fod â mân wallau.</w:t>
            </w:r>
          </w:p>
          <w:p w14:paraId="75CE1F41" w14:textId="77777777" w:rsidR="007F18DA" w:rsidRPr="00E07BE3" w:rsidRDefault="007F18DA" w:rsidP="00C35677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7F91EB02" w14:textId="77777777" w:rsidR="007F18DA" w:rsidRPr="00E07BE3" w:rsidRDefault="007F18DA" w:rsidP="00C35677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Arddengys y sgiliau ar gyfer cyflogaeth sy’n gofyn am arfer cyfrifoldeb personol a gwneud penderfyniadau,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BF1A93C" w14:textId="77777777" w:rsidR="007F18DA" w:rsidRPr="00E07BE3" w:rsidRDefault="007F18DA" w:rsidP="00C35677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dda, yn hyderus ac yn gyson mewn cyfrwng sy’n addas ar gyfer y gynulleidfa.</w:t>
            </w:r>
          </w:p>
          <w:p w14:paraId="20F61FDE" w14:textId="77777777" w:rsidR="007F18DA" w:rsidRPr="00E07BE3" w:rsidRDefault="007F18DA" w:rsidP="00C35677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gydlynol, </w:t>
            </w:r>
            <w:r>
              <w:rPr>
                <w:rFonts w:ascii="Arial" w:hAnsi="Arial" w:cs="Arial"/>
                <w:lang w:val="cy-GB"/>
              </w:rPr>
              <w:t xml:space="preserve">yn </w:t>
            </w:r>
            <w:r w:rsidRPr="00FB225A">
              <w:rPr>
                <w:rFonts w:ascii="Arial" w:hAnsi="Arial" w:cs="Arial"/>
                <w:lang w:val="cy-GB"/>
              </w:rPr>
              <w:t xml:space="preserve">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1D313C8D" w14:textId="77777777" w:rsidR="007F18DA" w:rsidRPr="00E07BE3" w:rsidRDefault="007F18DA" w:rsidP="00C356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Arddengys sgiliau da iawn ar gyfer cyflogaeth sy’n gofyn am arfer cyfrifoldeb personol a gwneud penderfyniadau, gyda mân wendid  </w:t>
            </w:r>
            <w:r>
              <w:rPr>
                <w:rFonts w:ascii="Arial" w:hAnsi="Arial" w:cs="Arial"/>
                <w:lang w:val="cy-GB"/>
              </w:rPr>
              <w:lastRenderedPageBreak/>
              <w:t xml:space="preserve">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4ECA9D8" w14:textId="77777777" w:rsidR="007F18DA" w:rsidRPr="00E07BE3" w:rsidRDefault="007F18DA" w:rsidP="00C35677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cyfrwng sy’n addas ar gyfer y gynulleidfa.</w:t>
            </w:r>
          </w:p>
          <w:p w14:paraId="063C74ED" w14:textId="77777777" w:rsidR="007F18DA" w:rsidRPr="00E07BE3" w:rsidRDefault="007F18DA" w:rsidP="00C35677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gydlynol, yn rhugl iawn ac wedi’i gyflwyno’n fedrus.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Lle bo’n berthnasol gall weithio’n broffesiynol o fewn tîm, gan ddangos sgiliau arwain fel y bo’n briodol, gan </w:t>
            </w:r>
            <w:r>
              <w:rPr>
                <w:rFonts w:ascii="Arial" w:hAnsi="Arial" w:cs="Arial"/>
                <w:lang w:val="cy-GB"/>
              </w:rPr>
              <w:t>fodloni</w:t>
            </w:r>
            <w:r w:rsidRPr="00FB225A">
              <w:rPr>
                <w:rFonts w:ascii="Arial" w:hAnsi="Arial" w:cs="Arial"/>
                <w:lang w:val="cy-GB"/>
              </w:rPr>
              <w:t xml:space="preserve"> ymrwymiadau.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Arddengys sgiliau rhagorol ar gyfer cyflogaeth sy’n gofyn am arfer cyfrifoldeb personol a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gwneud penderfyniadau, gydag awydd i ddatblygu ymhellach.  </w:t>
            </w:r>
          </w:p>
          <w:p w14:paraId="585E5714" w14:textId="77777777" w:rsidR="007F18DA" w:rsidRPr="00E07BE3" w:rsidRDefault="007F18DA" w:rsidP="00C35677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363F6FD6" w14:textId="77777777" w:rsidR="007F18DA" w:rsidRPr="00E07BE3" w:rsidRDefault="007F18DA" w:rsidP="00C35677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gyda lefel eithriadol o uchel o broffesiynoldeb, sy’n addas iawn ar gyfer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3AB228DA" w14:textId="77777777" w:rsidR="007F18DA" w:rsidRPr="00E07BE3" w:rsidRDefault="007F18DA" w:rsidP="00C35677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eithriadol o dda o fewn tîm, gan ddangos sgiliau arwain.</w:t>
            </w:r>
            <w:r>
              <w:t xml:space="preserve"> </w:t>
            </w:r>
            <w:r w:rsidRPr="0003336C">
              <w:rPr>
                <w:rFonts w:ascii="Arial" w:hAnsi="Arial" w:cs="Arial"/>
                <w:lang w:val="cy-GB"/>
              </w:rPr>
              <w:t xml:space="preserve">Arddengys sgiliau eithriadol ar gyfer cyflogaeth sy’n gofyn am arfer cyfrifoldeb personol a gwneud penderfyniadau gydag awydd i ddatblygu ymhellach.  </w:t>
            </w:r>
          </w:p>
        </w:tc>
      </w:tr>
    </w:tbl>
    <w:p w14:paraId="3262BC92" w14:textId="77777777" w:rsidR="007F18DA" w:rsidRPr="00D9771E" w:rsidRDefault="007F18DA" w:rsidP="007F18DA">
      <w:pPr>
        <w:rPr>
          <w:rFonts w:ascii="Arial" w:hAnsi="Arial" w:cs="Arial"/>
        </w:rPr>
      </w:pPr>
    </w:p>
    <w:p w14:paraId="10E901B6" w14:textId="77777777" w:rsidR="007F18DA" w:rsidRDefault="007F18DA" w:rsidP="007F18DA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5F36055" w14:textId="77777777" w:rsidR="007F18DA" w:rsidRDefault="007F18DA" w:rsidP="007F18DA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4C38613" w14:textId="77777777" w:rsidR="007F18DA" w:rsidRDefault="007F18DA" w:rsidP="007F18DA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BFB8802" w14:textId="77777777" w:rsidR="007F18DA" w:rsidRDefault="007F18DA" w:rsidP="007F18DA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B9D6701" w14:textId="77777777" w:rsidR="007F18DA" w:rsidRDefault="007F18DA" w:rsidP="007F18DA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08566A1" w14:textId="77777777" w:rsidR="007F18DA" w:rsidRDefault="007F18DA" w:rsidP="007F18DA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8BF2373" w14:textId="77777777" w:rsidR="007F18DA" w:rsidRDefault="007F18DA" w:rsidP="007F18DA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7BFE172" w14:textId="77777777" w:rsidR="007F18DA" w:rsidRDefault="007F18DA" w:rsidP="007F18DA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738B71E" w14:textId="77777777" w:rsidR="007F18DA" w:rsidRDefault="007F18DA" w:rsidP="007F18DA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5D5D888" w14:textId="77777777" w:rsidR="007F18DA" w:rsidRDefault="007F18DA" w:rsidP="007F18DA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7E0C30E" w14:textId="77777777" w:rsidR="007F18DA" w:rsidRDefault="007F18DA" w:rsidP="007F18DA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4A7CE45" w14:textId="77777777" w:rsidR="007F18DA" w:rsidRDefault="007F18DA" w:rsidP="007F18DA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4A11346" w14:textId="77777777" w:rsidR="007F18DA" w:rsidRPr="00B8506B" w:rsidRDefault="007F18DA" w:rsidP="007F18DA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p w14:paraId="741F1149" w14:textId="45B61F40" w:rsidR="00F66489" w:rsidRPr="006A77D3" w:rsidRDefault="00F66489" w:rsidP="007F18DA">
      <w:pPr>
        <w:pStyle w:val="NormalWeb"/>
        <w:rPr>
          <w:rFonts w:ascii="Arial" w:hAnsi="Arial" w:cs="Arial"/>
          <w:b/>
          <w:lang w:val="cy-GB"/>
        </w:rPr>
      </w:pPr>
    </w:p>
    <w:sectPr w:rsidR="00F66489" w:rsidRPr="006A77D3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B7A87" w14:textId="77777777" w:rsidR="007458C2" w:rsidRDefault="007458C2">
      <w:r>
        <w:separator/>
      </w:r>
    </w:p>
  </w:endnote>
  <w:endnote w:type="continuationSeparator" w:id="0">
    <w:p w14:paraId="5D906BD0" w14:textId="77777777" w:rsidR="007458C2" w:rsidRDefault="00745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ABE1E" w14:textId="7280F705" w:rsidR="00152E9D" w:rsidRDefault="00497634">
    <w:pPr>
      <w:pStyle w:val="Footer"/>
      <w:jc w:val="center"/>
    </w:pPr>
    <w:proofErr w:type="spellStart"/>
    <w:r>
      <w:t>Tud</w:t>
    </w:r>
    <w:proofErr w:type="spellEnd"/>
    <w:r>
      <w:t>.</w:t>
    </w:r>
    <w:r w:rsidR="00152E9D">
      <w:t xml:space="preserve"> </w:t>
    </w:r>
    <w:r w:rsidR="0017512A">
      <w:rPr>
        <w:b/>
        <w:sz w:val="24"/>
        <w:szCs w:val="24"/>
      </w:rPr>
      <w:fldChar w:fldCharType="begin"/>
    </w:r>
    <w:r w:rsidR="00152E9D">
      <w:rPr>
        <w:b/>
      </w:rPr>
      <w:instrText xml:space="preserve"> PAGE </w:instrText>
    </w:r>
    <w:r w:rsidR="0017512A">
      <w:rPr>
        <w:b/>
        <w:sz w:val="24"/>
        <w:szCs w:val="24"/>
      </w:rPr>
      <w:fldChar w:fldCharType="separate"/>
    </w:r>
    <w:r w:rsidR="008E7F5A">
      <w:rPr>
        <w:b/>
        <w:noProof/>
      </w:rPr>
      <w:t>1</w:t>
    </w:r>
    <w:r w:rsidR="0017512A">
      <w:rPr>
        <w:b/>
        <w:sz w:val="24"/>
        <w:szCs w:val="24"/>
      </w:rPr>
      <w:fldChar w:fldCharType="end"/>
    </w:r>
    <w:r w:rsidR="00152E9D">
      <w:t xml:space="preserve"> o</w:t>
    </w:r>
    <w:r>
      <w:t xml:space="preserve"> </w:t>
    </w:r>
    <w:r w:rsidR="0017512A">
      <w:rPr>
        <w:b/>
        <w:sz w:val="24"/>
        <w:szCs w:val="24"/>
      </w:rPr>
      <w:fldChar w:fldCharType="begin"/>
    </w:r>
    <w:r w:rsidR="00152E9D">
      <w:rPr>
        <w:b/>
      </w:rPr>
      <w:instrText xml:space="preserve"> NUMPAGES  </w:instrText>
    </w:r>
    <w:r w:rsidR="0017512A">
      <w:rPr>
        <w:b/>
        <w:sz w:val="24"/>
        <w:szCs w:val="24"/>
      </w:rPr>
      <w:fldChar w:fldCharType="separate"/>
    </w:r>
    <w:r w:rsidR="008E7F5A">
      <w:rPr>
        <w:b/>
        <w:noProof/>
      </w:rPr>
      <w:t>9</w:t>
    </w:r>
    <w:r w:rsidR="0017512A">
      <w:rPr>
        <w:b/>
        <w:sz w:val="24"/>
        <w:szCs w:val="24"/>
      </w:rPr>
      <w:fldChar w:fldCharType="end"/>
    </w:r>
  </w:p>
  <w:p w14:paraId="7A3C825D" w14:textId="77777777" w:rsidR="00152E9D" w:rsidRDefault="00152E9D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D772A" w14:textId="77777777" w:rsidR="00152E9D" w:rsidRDefault="00152E9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F4E7F" w14:textId="77777777" w:rsidR="007458C2" w:rsidRDefault="007458C2">
      <w:r>
        <w:separator/>
      </w:r>
    </w:p>
  </w:footnote>
  <w:footnote w:type="continuationSeparator" w:id="0">
    <w:p w14:paraId="1E28361A" w14:textId="77777777" w:rsidR="007458C2" w:rsidRDefault="007458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326983"/>
    <w:multiLevelType w:val="multilevel"/>
    <w:tmpl w:val="38649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0F3296"/>
    <w:multiLevelType w:val="hybridMultilevel"/>
    <w:tmpl w:val="142646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7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BC2451B"/>
    <w:multiLevelType w:val="multilevel"/>
    <w:tmpl w:val="BD7CC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2F3D98"/>
    <w:multiLevelType w:val="hybridMultilevel"/>
    <w:tmpl w:val="8036360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643AA6"/>
    <w:multiLevelType w:val="hybridMultilevel"/>
    <w:tmpl w:val="7ABABDD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554081">
    <w:abstractNumId w:val="2"/>
  </w:num>
  <w:num w:numId="2" w16cid:durableId="2104295738">
    <w:abstractNumId w:val="11"/>
  </w:num>
  <w:num w:numId="3" w16cid:durableId="125204359">
    <w:abstractNumId w:val="20"/>
  </w:num>
  <w:num w:numId="4" w16cid:durableId="287201529">
    <w:abstractNumId w:val="14"/>
  </w:num>
  <w:num w:numId="5" w16cid:durableId="1037585590">
    <w:abstractNumId w:val="9"/>
  </w:num>
  <w:num w:numId="6" w16cid:durableId="1006981457">
    <w:abstractNumId w:val="19"/>
  </w:num>
  <w:num w:numId="7" w16cid:durableId="1701277138">
    <w:abstractNumId w:val="3"/>
  </w:num>
  <w:num w:numId="8" w16cid:durableId="19209356">
    <w:abstractNumId w:val="17"/>
  </w:num>
  <w:num w:numId="9" w16cid:durableId="931089724">
    <w:abstractNumId w:val="12"/>
  </w:num>
  <w:num w:numId="10" w16cid:durableId="2091152629">
    <w:abstractNumId w:val="6"/>
  </w:num>
  <w:num w:numId="11" w16cid:durableId="1174342003">
    <w:abstractNumId w:val="7"/>
  </w:num>
  <w:num w:numId="12" w16cid:durableId="2019574622">
    <w:abstractNumId w:val="10"/>
  </w:num>
  <w:num w:numId="13" w16cid:durableId="848836541">
    <w:abstractNumId w:val="16"/>
  </w:num>
  <w:num w:numId="14" w16cid:durableId="283200591">
    <w:abstractNumId w:val="4"/>
  </w:num>
  <w:num w:numId="15" w16cid:durableId="576014210">
    <w:abstractNumId w:val="0"/>
  </w:num>
  <w:num w:numId="16" w16cid:durableId="1756904230">
    <w:abstractNumId w:val="8"/>
  </w:num>
  <w:num w:numId="17" w16cid:durableId="1863787691">
    <w:abstractNumId w:val="1"/>
  </w:num>
  <w:num w:numId="18" w16cid:durableId="1395931370">
    <w:abstractNumId w:val="5"/>
  </w:num>
  <w:num w:numId="19" w16cid:durableId="1354383565">
    <w:abstractNumId w:val="13"/>
  </w:num>
  <w:num w:numId="20" w16cid:durableId="2011519712">
    <w:abstractNumId w:val="21"/>
  </w:num>
  <w:num w:numId="21" w16cid:durableId="1876307649">
    <w:abstractNumId w:val="18"/>
  </w:num>
  <w:num w:numId="22" w16cid:durableId="59108681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004AD"/>
    <w:rsid w:val="00011666"/>
    <w:rsid w:val="00026B02"/>
    <w:rsid w:val="000822E5"/>
    <w:rsid w:val="000971FC"/>
    <w:rsid w:val="000A2A3A"/>
    <w:rsid w:val="000A41CA"/>
    <w:rsid w:val="000A492A"/>
    <w:rsid w:val="000D2F80"/>
    <w:rsid w:val="000E413A"/>
    <w:rsid w:val="000F5AA3"/>
    <w:rsid w:val="00100396"/>
    <w:rsid w:val="00100B5C"/>
    <w:rsid w:val="001106E9"/>
    <w:rsid w:val="001128BE"/>
    <w:rsid w:val="00124CA5"/>
    <w:rsid w:val="00134F77"/>
    <w:rsid w:val="00152E9D"/>
    <w:rsid w:val="00154487"/>
    <w:rsid w:val="0017512A"/>
    <w:rsid w:val="00196958"/>
    <w:rsid w:val="001A1E39"/>
    <w:rsid w:val="001A24F3"/>
    <w:rsid w:val="001B405C"/>
    <w:rsid w:val="001B5F45"/>
    <w:rsid w:val="001B776A"/>
    <w:rsid w:val="001D1A96"/>
    <w:rsid w:val="001E1050"/>
    <w:rsid w:val="001E1256"/>
    <w:rsid w:val="001E1E1F"/>
    <w:rsid w:val="001E2007"/>
    <w:rsid w:val="001E57C1"/>
    <w:rsid w:val="001F07EF"/>
    <w:rsid w:val="001F37B6"/>
    <w:rsid w:val="001F50B6"/>
    <w:rsid w:val="001F6D7A"/>
    <w:rsid w:val="0022746E"/>
    <w:rsid w:val="00235F71"/>
    <w:rsid w:val="002444CA"/>
    <w:rsid w:val="00260DE6"/>
    <w:rsid w:val="00273FEE"/>
    <w:rsid w:val="0028204E"/>
    <w:rsid w:val="0028591B"/>
    <w:rsid w:val="002878BF"/>
    <w:rsid w:val="002900E9"/>
    <w:rsid w:val="00291841"/>
    <w:rsid w:val="002A048F"/>
    <w:rsid w:val="002C449B"/>
    <w:rsid w:val="002C6040"/>
    <w:rsid w:val="002C6449"/>
    <w:rsid w:val="002D5B3F"/>
    <w:rsid w:val="002E272E"/>
    <w:rsid w:val="002F5778"/>
    <w:rsid w:val="003223E0"/>
    <w:rsid w:val="00323C16"/>
    <w:rsid w:val="0035152C"/>
    <w:rsid w:val="00352C4A"/>
    <w:rsid w:val="00362560"/>
    <w:rsid w:val="003732FD"/>
    <w:rsid w:val="003753B2"/>
    <w:rsid w:val="00376559"/>
    <w:rsid w:val="00382BAA"/>
    <w:rsid w:val="00384D73"/>
    <w:rsid w:val="00393EB6"/>
    <w:rsid w:val="00394DE3"/>
    <w:rsid w:val="0039792B"/>
    <w:rsid w:val="003A3CE5"/>
    <w:rsid w:val="003B366F"/>
    <w:rsid w:val="003B3F9D"/>
    <w:rsid w:val="003B6C95"/>
    <w:rsid w:val="003E5751"/>
    <w:rsid w:val="004046A9"/>
    <w:rsid w:val="00404C50"/>
    <w:rsid w:val="00423934"/>
    <w:rsid w:val="00425A67"/>
    <w:rsid w:val="00426244"/>
    <w:rsid w:val="0043604C"/>
    <w:rsid w:val="004457F7"/>
    <w:rsid w:val="004473E1"/>
    <w:rsid w:val="00451810"/>
    <w:rsid w:val="00470A38"/>
    <w:rsid w:val="00477880"/>
    <w:rsid w:val="004874DE"/>
    <w:rsid w:val="00497634"/>
    <w:rsid w:val="004B5334"/>
    <w:rsid w:val="004B6C14"/>
    <w:rsid w:val="004D5E50"/>
    <w:rsid w:val="004D5E9B"/>
    <w:rsid w:val="004D63D9"/>
    <w:rsid w:val="004E6585"/>
    <w:rsid w:val="0050249F"/>
    <w:rsid w:val="0050315E"/>
    <w:rsid w:val="00524566"/>
    <w:rsid w:val="00527E60"/>
    <w:rsid w:val="00530BEF"/>
    <w:rsid w:val="00552351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379D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95048"/>
    <w:rsid w:val="006A6DC3"/>
    <w:rsid w:val="006A77D3"/>
    <w:rsid w:val="006D49ED"/>
    <w:rsid w:val="006D55CE"/>
    <w:rsid w:val="006D637A"/>
    <w:rsid w:val="006D6F24"/>
    <w:rsid w:val="006F0F95"/>
    <w:rsid w:val="006F45BF"/>
    <w:rsid w:val="006F60E0"/>
    <w:rsid w:val="00702F71"/>
    <w:rsid w:val="007079DA"/>
    <w:rsid w:val="00707FF9"/>
    <w:rsid w:val="00714CC3"/>
    <w:rsid w:val="007366DF"/>
    <w:rsid w:val="00736A17"/>
    <w:rsid w:val="007458C2"/>
    <w:rsid w:val="007575A9"/>
    <w:rsid w:val="00757839"/>
    <w:rsid w:val="00770C81"/>
    <w:rsid w:val="00791024"/>
    <w:rsid w:val="00793F0A"/>
    <w:rsid w:val="007A2657"/>
    <w:rsid w:val="007C682C"/>
    <w:rsid w:val="007D2385"/>
    <w:rsid w:val="007F18DA"/>
    <w:rsid w:val="007F214F"/>
    <w:rsid w:val="00800069"/>
    <w:rsid w:val="00803148"/>
    <w:rsid w:val="008042F0"/>
    <w:rsid w:val="00817C09"/>
    <w:rsid w:val="008310A0"/>
    <w:rsid w:val="00835D29"/>
    <w:rsid w:val="00842E7F"/>
    <w:rsid w:val="00852933"/>
    <w:rsid w:val="0085437C"/>
    <w:rsid w:val="008566E5"/>
    <w:rsid w:val="008566FE"/>
    <w:rsid w:val="00865B46"/>
    <w:rsid w:val="00896134"/>
    <w:rsid w:val="008A62BC"/>
    <w:rsid w:val="008B43E7"/>
    <w:rsid w:val="008C0E81"/>
    <w:rsid w:val="008D763F"/>
    <w:rsid w:val="008E7F5A"/>
    <w:rsid w:val="008F036F"/>
    <w:rsid w:val="008F1308"/>
    <w:rsid w:val="008F78C2"/>
    <w:rsid w:val="00904568"/>
    <w:rsid w:val="00911394"/>
    <w:rsid w:val="00914552"/>
    <w:rsid w:val="00923EF2"/>
    <w:rsid w:val="00926D25"/>
    <w:rsid w:val="00926E9D"/>
    <w:rsid w:val="009315A0"/>
    <w:rsid w:val="00932C6E"/>
    <w:rsid w:val="00933F10"/>
    <w:rsid w:val="009433C5"/>
    <w:rsid w:val="00965881"/>
    <w:rsid w:val="009871FF"/>
    <w:rsid w:val="00990799"/>
    <w:rsid w:val="00995D51"/>
    <w:rsid w:val="00997C0F"/>
    <w:rsid w:val="009A0631"/>
    <w:rsid w:val="009A2468"/>
    <w:rsid w:val="009B10ED"/>
    <w:rsid w:val="009D3EA4"/>
    <w:rsid w:val="009D649C"/>
    <w:rsid w:val="009E4BC1"/>
    <w:rsid w:val="009E4E8B"/>
    <w:rsid w:val="009F24EF"/>
    <w:rsid w:val="009F5CB2"/>
    <w:rsid w:val="00A03BB8"/>
    <w:rsid w:val="00A16E98"/>
    <w:rsid w:val="00A3505D"/>
    <w:rsid w:val="00A36D4C"/>
    <w:rsid w:val="00A4036F"/>
    <w:rsid w:val="00A406E5"/>
    <w:rsid w:val="00A461BF"/>
    <w:rsid w:val="00A4641C"/>
    <w:rsid w:val="00A55876"/>
    <w:rsid w:val="00A63AA5"/>
    <w:rsid w:val="00A67FB1"/>
    <w:rsid w:val="00A85BFE"/>
    <w:rsid w:val="00A92BB3"/>
    <w:rsid w:val="00AB6FE7"/>
    <w:rsid w:val="00AB7AD7"/>
    <w:rsid w:val="00AD2430"/>
    <w:rsid w:val="00AE41A6"/>
    <w:rsid w:val="00AF0E34"/>
    <w:rsid w:val="00AF271D"/>
    <w:rsid w:val="00AF56C2"/>
    <w:rsid w:val="00B004E6"/>
    <w:rsid w:val="00B0744D"/>
    <w:rsid w:val="00B10A20"/>
    <w:rsid w:val="00B50EA8"/>
    <w:rsid w:val="00B64082"/>
    <w:rsid w:val="00B72325"/>
    <w:rsid w:val="00B81AD3"/>
    <w:rsid w:val="00B829D8"/>
    <w:rsid w:val="00B84B5B"/>
    <w:rsid w:val="00B86446"/>
    <w:rsid w:val="00BA1176"/>
    <w:rsid w:val="00BE0B01"/>
    <w:rsid w:val="00BE79C7"/>
    <w:rsid w:val="00BF3CB5"/>
    <w:rsid w:val="00C01A3F"/>
    <w:rsid w:val="00C073F1"/>
    <w:rsid w:val="00C1285B"/>
    <w:rsid w:val="00C1361B"/>
    <w:rsid w:val="00C14E1F"/>
    <w:rsid w:val="00C15F4A"/>
    <w:rsid w:val="00C255A7"/>
    <w:rsid w:val="00C315AF"/>
    <w:rsid w:val="00C36D9A"/>
    <w:rsid w:val="00C44A72"/>
    <w:rsid w:val="00C51B0A"/>
    <w:rsid w:val="00C61FC2"/>
    <w:rsid w:val="00C705F9"/>
    <w:rsid w:val="00C80F0F"/>
    <w:rsid w:val="00C8667A"/>
    <w:rsid w:val="00C93BCB"/>
    <w:rsid w:val="00CC241A"/>
    <w:rsid w:val="00CD2FD3"/>
    <w:rsid w:val="00CE4035"/>
    <w:rsid w:val="00CE65AB"/>
    <w:rsid w:val="00CF4266"/>
    <w:rsid w:val="00D033C2"/>
    <w:rsid w:val="00D0572E"/>
    <w:rsid w:val="00D05B0E"/>
    <w:rsid w:val="00D22D9C"/>
    <w:rsid w:val="00D241F1"/>
    <w:rsid w:val="00D275CB"/>
    <w:rsid w:val="00D30DFA"/>
    <w:rsid w:val="00D463A5"/>
    <w:rsid w:val="00D46727"/>
    <w:rsid w:val="00D4710D"/>
    <w:rsid w:val="00D47D25"/>
    <w:rsid w:val="00D62ACD"/>
    <w:rsid w:val="00D776B8"/>
    <w:rsid w:val="00DA0CBF"/>
    <w:rsid w:val="00DA36EE"/>
    <w:rsid w:val="00DB116D"/>
    <w:rsid w:val="00DC67DC"/>
    <w:rsid w:val="00DD17CC"/>
    <w:rsid w:val="00DE217A"/>
    <w:rsid w:val="00DF321B"/>
    <w:rsid w:val="00E230E0"/>
    <w:rsid w:val="00E27F15"/>
    <w:rsid w:val="00E34E88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F02126"/>
    <w:rsid w:val="00F03D85"/>
    <w:rsid w:val="00F07C8C"/>
    <w:rsid w:val="00F2353F"/>
    <w:rsid w:val="00F249F1"/>
    <w:rsid w:val="00F25B9D"/>
    <w:rsid w:val="00F2664E"/>
    <w:rsid w:val="00F31163"/>
    <w:rsid w:val="00F31C04"/>
    <w:rsid w:val="00F42AF0"/>
    <w:rsid w:val="00F442A7"/>
    <w:rsid w:val="00F57A89"/>
    <w:rsid w:val="00F61A20"/>
    <w:rsid w:val="00F63DD9"/>
    <w:rsid w:val="00F66489"/>
    <w:rsid w:val="00F67644"/>
    <w:rsid w:val="00F74580"/>
    <w:rsid w:val="00F82BBB"/>
    <w:rsid w:val="00F8381F"/>
    <w:rsid w:val="00FA04CD"/>
    <w:rsid w:val="00FA25F5"/>
    <w:rsid w:val="00FA2810"/>
    <w:rsid w:val="00FA4004"/>
    <w:rsid w:val="00FA68F8"/>
    <w:rsid w:val="00FB11F2"/>
    <w:rsid w:val="00FB1DC0"/>
    <w:rsid w:val="00FB3B4E"/>
    <w:rsid w:val="00FB4521"/>
    <w:rsid w:val="00FB4F84"/>
    <w:rsid w:val="00FB5CF8"/>
    <w:rsid w:val="00FE3734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."/>
  <w:listSeparator w:val=","/>
  <w14:docId w14:val="58E4315A"/>
  <w15:docId w15:val="{DB56BA60-7F99-4C5C-B246-1D3E3AAD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bullet">
    <w:name w:val="bullet"/>
    <w:link w:val="bulletChar"/>
    <w:rsid w:val="00997C0F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  <w:lang w:eastAsia="en-GB"/>
    </w:rPr>
  </w:style>
  <w:style w:type="character" w:customStyle="1" w:styleId="bulletChar">
    <w:name w:val="bullet Char"/>
    <w:link w:val="bullet"/>
    <w:rsid w:val="00997C0F"/>
    <w:rPr>
      <w:sz w:val="24"/>
      <w:lang w:eastAsia="en-GB"/>
    </w:rPr>
  </w:style>
  <w:style w:type="character" w:styleId="FollowedHyperlink">
    <w:name w:val="FollowedHyperlink"/>
    <w:basedOn w:val="DefaultParagraphFont"/>
    <w:semiHidden/>
    <w:unhideWhenUsed/>
    <w:rsid w:val="0039792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891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21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uwtsd.ac.uk/media/uwtsd-website/content-assets/documents/library-and-learning-resources/infoskills/Harvard-cym_v.1.2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1.png@01D0EA4A.2BD679A0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ath_Settings xmlns="bf13d2f1-3fb4-4d24-806f-713eb38c1b0e" xsi:nil="true"/>
    <Distribution_Groups xmlns="bf13d2f1-3fb4-4d24-806f-713eb38c1b0e" xsi:nil="true"/>
    <Invited_Teachers xmlns="bf13d2f1-3fb4-4d24-806f-713eb38c1b0e" xsi:nil="true"/>
    <Invited_Students xmlns="bf13d2f1-3fb4-4d24-806f-713eb38c1b0e" xsi:nil="true"/>
    <Has_Teacher_Only_SectionGroup xmlns="bf13d2f1-3fb4-4d24-806f-713eb38c1b0e" xsi:nil="true"/>
    <Owner xmlns="bf13d2f1-3fb4-4d24-806f-713eb38c1b0e">
      <UserInfo>
        <DisplayName/>
        <AccountId xsi:nil="true"/>
        <AccountType/>
      </UserInfo>
    </Owner>
    <Teachers xmlns="bf13d2f1-3fb4-4d24-806f-713eb38c1b0e">
      <UserInfo>
        <DisplayName/>
        <AccountId xsi:nil="true"/>
        <AccountType/>
      </UserInfo>
    </Teachers>
    <TeamsChannelId xmlns="bf13d2f1-3fb4-4d24-806f-713eb38c1b0e" xsi:nil="true"/>
    <NotebookType xmlns="bf13d2f1-3fb4-4d24-806f-713eb38c1b0e" xsi:nil="true"/>
    <CultureName xmlns="bf13d2f1-3fb4-4d24-806f-713eb38c1b0e" xsi:nil="true"/>
    <DefaultSectionNames xmlns="bf13d2f1-3fb4-4d24-806f-713eb38c1b0e" xsi:nil="true"/>
    <Is_Collaboration_Space_Locked xmlns="bf13d2f1-3fb4-4d24-806f-713eb38c1b0e" xsi:nil="true"/>
    <Templates xmlns="bf13d2f1-3fb4-4d24-806f-713eb38c1b0e" xsi:nil="true"/>
    <Self_Registration_Enabled xmlns="bf13d2f1-3fb4-4d24-806f-713eb38c1b0e" xsi:nil="true"/>
    <Students xmlns="bf13d2f1-3fb4-4d24-806f-713eb38c1b0e">
      <UserInfo>
        <DisplayName/>
        <AccountId xsi:nil="true"/>
        <AccountType/>
      </UserInfo>
    </Students>
    <AppVersion xmlns="bf13d2f1-3fb4-4d24-806f-713eb38c1b0e" xsi:nil="true"/>
    <FolderType xmlns="bf13d2f1-3fb4-4d24-806f-713eb38c1b0e" xsi:nil="true"/>
    <Student_Groups xmlns="bf13d2f1-3fb4-4d24-806f-713eb38c1b0e">
      <UserInfo>
        <DisplayName/>
        <AccountId xsi:nil="true"/>
        <AccountType/>
      </UserInfo>
    </Student_Groups>
    <LMS_Mappings xmlns="bf13d2f1-3fb4-4d24-806f-713eb38c1b0e" xsi:nil="true"/>
    <IsNotebookLocked xmlns="bf13d2f1-3fb4-4d24-806f-713eb38c1b0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33" ma:contentTypeDescription="Create a new document." ma:contentTypeScope="" ma:versionID="8ea2ee704b0e517a993a179a81b05254">
  <xsd:schema xmlns:xsd="http://www.w3.org/2001/XMLSchema" xmlns:xs="http://www.w3.org/2001/XMLSchema" xmlns:p="http://schemas.microsoft.com/office/2006/metadata/properties" xmlns:ns3="bf13d2f1-3fb4-4d24-806f-713eb38c1b0e" xmlns:ns4="a3276f14-397d-4ed7-b8c7-ece791485ff1" targetNamespace="http://schemas.microsoft.com/office/2006/metadata/properties" ma:root="true" ma:fieldsID="d3a5d5540fbeb463e5f1e563e6608928" ns3:_="" ns4:_="">
    <xsd:import namespace="bf13d2f1-3fb4-4d24-806f-713eb38c1b0e"/>
    <xsd:import namespace="a3276f14-397d-4ed7-b8c7-ece791485f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1" nillable="true" ma:displayName="Notebook Type" ma:internalName="NotebookType">
      <xsd:simpleType>
        <xsd:restriction base="dms:Text"/>
      </xsd:simpleType>
    </xsd:element>
    <xsd:element name="FolderType" ma:index="22" nillable="true" ma:displayName="Folder Type" ma:internalName="FolderType">
      <xsd:simpleType>
        <xsd:restriction base="dms:Text"/>
      </xsd:simpleType>
    </xsd:element>
    <xsd:element name="CultureName" ma:index="23" nillable="true" ma:displayName="Culture Name" ma:internalName="CultureName">
      <xsd:simpleType>
        <xsd:restriction base="dms:Text"/>
      </xsd:simpleType>
    </xsd:element>
    <xsd:element name="AppVersion" ma:index="24" nillable="true" ma:displayName="App Version" ma:internalName="AppVersion">
      <xsd:simpleType>
        <xsd:restriction base="dms:Text"/>
      </xsd:simpleType>
    </xsd:element>
    <xsd:element name="TeamsChannelId" ma:index="25" nillable="true" ma:displayName="Teams Channel Id" ma:internalName="TeamsChannelId">
      <xsd:simpleType>
        <xsd:restriction base="dms:Text"/>
      </xsd:simpleType>
    </xsd:element>
    <xsd:element name="Owner" ma:index="2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7" nillable="true" ma:displayName="Math Settings" ma:internalName="Math_Settings">
      <xsd:simpleType>
        <xsd:restriction base="dms:Text"/>
      </xsd:simpleType>
    </xsd:element>
    <xsd:element name="DefaultSectionNames" ma:index="2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9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30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1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2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4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5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6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7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8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9" nillable="true" ma:displayName="Is Collaboration Space Locked" ma:internalName="Is_Collaboration_Space_Locked">
      <xsd:simpleType>
        <xsd:restriction base="dms:Boolean"/>
      </xsd:simpleType>
    </xsd:element>
    <xsd:element name="IsNotebookLocked" ma:index="40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6D8A85F-DABF-43C5-8FBC-4374D7AAF9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C3E663-EDB5-4B7B-9B17-49B491BE61B6}">
  <ds:schemaRefs>
    <ds:schemaRef ds:uri="http://schemas.microsoft.com/office/2006/metadata/properties"/>
    <ds:schemaRef ds:uri="http://schemas.microsoft.com/office/infopath/2007/PartnerControls"/>
    <ds:schemaRef ds:uri="bf13d2f1-3fb4-4d24-806f-713eb38c1b0e"/>
  </ds:schemaRefs>
</ds:datastoreItem>
</file>

<file path=customXml/itemProps3.xml><?xml version="1.0" encoding="utf-8"?>
<ds:datastoreItem xmlns:ds="http://schemas.openxmlformats.org/officeDocument/2006/customXml" ds:itemID="{3D622E8E-1D65-4372-81FC-C4E4A7542A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13d2f1-3fb4-4d24-806f-713eb38c1b0e"/>
    <ds:schemaRef ds:uri="a3276f14-397d-4ed7-b8c7-ece791485f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10</Pages>
  <Words>3824</Words>
  <Characters>22842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GA36b Level 5</vt:lpstr>
    </vt:vector>
  </TitlesOfParts>
  <Company>S.I.H.E.</Company>
  <LinksUpToDate>false</LinksUpToDate>
  <CharactersWithSpaces>26613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GA36b Level 5</dc:title>
  <dc:creator>fad-lc</dc:creator>
  <dc:description>August 2018</dc:description>
  <cp:lastModifiedBy>Alison Murphy</cp:lastModifiedBy>
  <cp:revision>2</cp:revision>
  <cp:lastPrinted>2020-11-29T17:16:00Z</cp:lastPrinted>
  <dcterms:created xsi:type="dcterms:W3CDTF">2022-08-16T13:10:00Z</dcterms:created>
  <dcterms:modified xsi:type="dcterms:W3CDTF">2022-08-16T13:10:00Z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0x010100AB438F96E705D6469403A46F42FBE3CB</vt:lpwstr>
  </property>
</Properties>
</file>