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830CA" w14:textId="77777777" w:rsidR="002D5B3F" w:rsidRPr="00A85BFE" w:rsidRDefault="001A24F3" w:rsidP="5E388572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bCs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E6391C8" wp14:editId="7CDC8C14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 w:rsidRPr="5E388572">
        <w:rPr>
          <w:rFonts w:ascii="Arial" w:hAnsi="Arial" w:cs="Arial"/>
          <w:b/>
          <w:bCs/>
          <w:sz w:val="28"/>
          <w:szCs w:val="28"/>
          <w:lang w:val="cy-GB"/>
        </w:rPr>
        <w:t>ATODIAD GA36d</w:t>
      </w:r>
    </w:p>
    <w:p w14:paraId="3E94949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228ADDC2" w14:textId="77777777" w:rsidTr="5E388572">
        <w:tc>
          <w:tcPr>
            <w:tcW w:w="9922" w:type="dxa"/>
            <w:shd w:val="clear" w:color="auto" w:fill="C0C0C0"/>
          </w:tcPr>
          <w:p w14:paraId="65164611" w14:textId="77777777" w:rsidR="00681FA9" w:rsidRPr="00A406E5" w:rsidRDefault="5E388572" w:rsidP="5E388572">
            <w:pPr>
              <w:pStyle w:val="Heading4"/>
              <w:rPr>
                <w:rFonts w:ascii="Arial" w:hAnsi="Arial" w:cs="Arial"/>
                <w:b/>
                <w:bCs/>
              </w:rPr>
            </w:pPr>
            <w:r w:rsidRPr="5E388572">
              <w:rPr>
                <w:rFonts w:ascii="Arial" w:hAnsi="Arial" w:cs="Arial"/>
                <w:b/>
                <w:bCs/>
                <w:lang w:val="cy-GB"/>
              </w:rPr>
              <w:t>MANYLEB ASESU LEFEL 7</w:t>
            </w:r>
            <w:r w:rsidRPr="5E388572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446A1E50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2E4290B8" w14:textId="77777777" w:rsidTr="5E388572">
        <w:tc>
          <w:tcPr>
            <w:tcW w:w="2093" w:type="dxa"/>
            <w:shd w:val="clear" w:color="auto" w:fill="auto"/>
          </w:tcPr>
          <w:p w14:paraId="3619BDCD" w14:textId="77777777" w:rsidR="003B3F9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4933A0A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F265FEE" w14:textId="77777777" w:rsidR="003B3F9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E3B268C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294106F" w14:textId="77777777" w:rsidTr="5E388572">
        <w:tc>
          <w:tcPr>
            <w:tcW w:w="2093" w:type="dxa"/>
            <w:shd w:val="clear" w:color="auto" w:fill="auto"/>
          </w:tcPr>
          <w:p w14:paraId="4AB69DBD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ACE2CA8" w14:textId="7244FA3A" w:rsidR="00DB116D" w:rsidRPr="00A406E5" w:rsidRDefault="007A52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TAR</w:t>
            </w:r>
          </w:p>
        </w:tc>
      </w:tr>
      <w:tr w:rsidR="008F1308" w:rsidRPr="00A406E5" w14:paraId="1C1136CF" w14:textId="77777777" w:rsidTr="5E388572">
        <w:tc>
          <w:tcPr>
            <w:tcW w:w="2093" w:type="dxa"/>
            <w:shd w:val="clear" w:color="auto" w:fill="auto"/>
          </w:tcPr>
          <w:p w14:paraId="75473F46" w14:textId="77777777" w:rsidR="008F1308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9534F2C" w14:textId="46EB1274" w:rsidR="008F1308" w:rsidRPr="00824079" w:rsidRDefault="003A4EA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24079">
              <w:rPr>
                <w:rFonts w:ascii="Arial" w:hAnsi="Arial" w:cs="Arial"/>
                <w:b/>
                <w:sz w:val="22"/>
                <w:szCs w:val="22"/>
              </w:rPr>
              <w:t>Ymchwilio i’r dysgu: beth, sut a pham ydw i’n addysgu?</w:t>
            </w:r>
          </w:p>
        </w:tc>
      </w:tr>
      <w:tr w:rsidR="00B84B5B" w:rsidRPr="00A406E5" w14:paraId="6A8ED0E4" w14:textId="77777777" w:rsidTr="5E388572">
        <w:tc>
          <w:tcPr>
            <w:tcW w:w="2093" w:type="dxa"/>
            <w:shd w:val="clear" w:color="auto" w:fill="auto"/>
          </w:tcPr>
          <w:p w14:paraId="5B706549" w14:textId="77777777" w:rsidR="00B84B5B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01EA834E" w14:textId="2B1EC659" w:rsidR="00B84B5B" w:rsidRPr="00A406E5" w:rsidRDefault="007A526D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ECAD7004C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CBBFC63" w14:textId="77777777" w:rsidR="00B84B5B" w:rsidRPr="004D5E9B" w:rsidRDefault="5E388572" w:rsidP="5E388572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72CE2C85" w14:textId="64269DBC" w:rsidR="00B84B5B" w:rsidRPr="00A406E5" w:rsidRDefault="007A52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714E337F" w14:textId="77777777" w:rsidTr="5E388572">
        <w:tc>
          <w:tcPr>
            <w:tcW w:w="2093" w:type="dxa"/>
            <w:shd w:val="clear" w:color="auto" w:fill="auto"/>
          </w:tcPr>
          <w:p w14:paraId="03F0AE4C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35B4990" w14:textId="1E51DE79" w:rsidR="00DB116D" w:rsidRPr="00A406E5" w:rsidRDefault="007A52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Catherine Morgan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021FCBF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52E9E049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511E5E81" w14:textId="77777777" w:rsidTr="5E388572">
        <w:tc>
          <w:tcPr>
            <w:tcW w:w="2093" w:type="dxa"/>
            <w:shd w:val="clear" w:color="auto" w:fill="auto"/>
          </w:tcPr>
          <w:p w14:paraId="601A8D50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5AC31C4" w14:textId="4D62F108" w:rsidR="00DB116D" w:rsidRPr="00A406E5" w:rsidRDefault="003510A3" w:rsidP="003510A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Dylunio, cynnal a gwerthuso prosiect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ymchwil (astudiaeth gwers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) yn feirniado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 gan ganolbwyntio ar fodel yr a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thro trawsnewid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iol wrth ddatblygu ymarfer sy’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n cael effaith gadarnhaol ar y dysgwr</w:t>
            </w:r>
          </w:p>
        </w:tc>
        <w:tc>
          <w:tcPr>
            <w:tcW w:w="2268" w:type="dxa"/>
            <w:shd w:val="clear" w:color="auto" w:fill="auto"/>
          </w:tcPr>
          <w:p w14:paraId="69FE2822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6568AF9" w14:textId="040BC25A" w:rsidR="00DB116D" w:rsidRPr="00A406E5" w:rsidRDefault="003510A3" w:rsidP="003510A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510A3">
              <w:rPr>
                <w:rFonts w:ascii="Arial" w:hAnsi="Arial" w:cs="Arial"/>
                <w:b/>
                <w:sz w:val="22"/>
                <w:szCs w:val="22"/>
              </w:rPr>
              <w:t>5000 o eiriau ynghyd â chyflwyno ffurflen moeseg foddhaol</w:t>
            </w:r>
          </w:p>
        </w:tc>
      </w:tr>
      <w:tr w:rsidR="00B84B5B" w:rsidRPr="00A406E5" w14:paraId="172CC981" w14:textId="77777777" w:rsidTr="5E388572">
        <w:tc>
          <w:tcPr>
            <w:tcW w:w="2093" w:type="dxa"/>
            <w:shd w:val="clear" w:color="auto" w:fill="auto"/>
          </w:tcPr>
          <w:p w14:paraId="151C51DC" w14:textId="77777777" w:rsidR="00B84B5B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7A7D13F9" w14:textId="2C0086CE" w:rsidR="00B84B5B" w:rsidRPr="00A406E5" w:rsidRDefault="007A526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12FF">
              <w:rPr>
                <w:rFonts w:ascii="Arial" w:hAnsi="Arial" w:cs="Arial"/>
                <w:b/>
                <w:sz w:val="22"/>
                <w:szCs w:val="22"/>
              </w:rPr>
              <w:t>21/02/20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(23.59)</w:t>
            </w:r>
          </w:p>
        </w:tc>
        <w:tc>
          <w:tcPr>
            <w:tcW w:w="2268" w:type="dxa"/>
            <w:shd w:val="clear" w:color="auto" w:fill="auto"/>
          </w:tcPr>
          <w:p w14:paraId="2B743A5C" w14:textId="77777777" w:rsidR="00B84B5B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4EF9B7D" w14:textId="25A3850F" w:rsidR="00B84B5B" w:rsidRPr="00A406E5" w:rsidRDefault="007A526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23/03/20</w:t>
            </w:r>
          </w:p>
        </w:tc>
      </w:tr>
      <w:tr w:rsidR="00152E9D" w:rsidRPr="00A406E5" w14:paraId="3671D687" w14:textId="77777777" w:rsidTr="5E388572">
        <w:tc>
          <w:tcPr>
            <w:tcW w:w="2093" w:type="dxa"/>
            <w:shd w:val="clear" w:color="auto" w:fill="auto"/>
          </w:tcPr>
          <w:p w14:paraId="2C3B0B18" w14:textId="77777777" w:rsidR="00152E9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255828" w14:textId="77777777" w:rsidR="00A406E5" w:rsidRPr="00A406E5" w:rsidRDefault="5E388572" w:rsidP="5E388572">
            <w:pPr>
              <w:rPr>
                <w:rFonts w:ascii="Arial" w:hAnsi="Arial" w:cs="Arial"/>
                <w:sz w:val="22"/>
                <w:szCs w:val="22"/>
              </w:rPr>
            </w:pP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63B3D876" w14:textId="77777777" w:rsidR="00A406E5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Dull cyflwyno arall (os ydy’n berthnasol):</w:t>
            </w:r>
            <w:r w:rsidRPr="5E388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584104C" w14:textId="22EBB0DD" w:rsidR="00A406E5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 cyflwyno’r asesiad yn hwyr yn arwain at ddyfarnu marc cosb.</w:t>
            </w:r>
            <w:r w:rsidRPr="5E388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D.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0930B239" w14:textId="77777777" w:rsidTr="5E388572">
        <w:tc>
          <w:tcPr>
            <w:tcW w:w="2093" w:type="dxa"/>
            <w:shd w:val="clear" w:color="auto" w:fill="auto"/>
          </w:tcPr>
          <w:p w14:paraId="483FC53F" w14:textId="77777777" w:rsidR="00A406E5" w:rsidRPr="00A406E5" w:rsidRDefault="5E388572" w:rsidP="5E388572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17ED14F" w14:textId="77777777" w:rsidR="00A406E5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2C31E51D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12F4A0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E389742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0FA43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F1B47F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7711E80" w14:textId="37085164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A69DC49" w14:textId="77777777" w:rsidTr="5E388572">
        <w:tc>
          <w:tcPr>
            <w:tcW w:w="9747" w:type="dxa"/>
            <w:shd w:val="clear" w:color="auto" w:fill="auto"/>
          </w:tcPr>
          <w:p w14:paraId="79AC0869" w14:textId="77777777" w:rsidR="00C01A3F" w:rsidRPr="00A406E5" w:rsidRDefault="5E388572" w:rsidP="5E3885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Deilliannau Dysgu’r Modwl</w:t>
            </w:r>
            <w:r w:rsidRPr="5E388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7CBA445" w14:textId="77777777" w:rsidR="00C01A3F" w:rsidRPr="00A406E5" w:rsidRDefault="5E388572" w:rsidP="5E388572">
            <w:pPr>
              <w:rPr>
                <w:rFonts w:ascii="Arial" w:hAnsi="Arial" w:cs="Arial"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26936B41" w14:textId="77777777" w:rsidTr="5E388572">
        <w:tc>
          <w:tcPr>
            <w:tcW w:w="9747" w:type="dxa"/>
          </w:tcPr>
          <w:p w14:paraId="0A34A19B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42239C" w14:textId="116EEFE5" w:rsidR="003510A3" w:rsidRPr="003510A3" w:rsidRDefault="003510A3" w:rsidP="003510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 ôl cwblhau'</w:t>
            </w:r>
            <w:r w:rsidRPr="003510A3">
              <w:rPr>
                <w:rFonts w:ascii="Arial" w:hAnsi="Arial" w:cs="Arial"/>
                <w:sz w:val="22"/>
                <w:szCs w:val="22"/>
              </w:rPr>
              <w:t>r modi</w:t>
            </w:r>
            <w:r>
              <w:rPr>
                <w:rFonts w:ascii="Arial" w:hAnsi="Arial" w:cs="Arial"/>
                <w:sz w:val="22"/>
                <w:szCs w:val="22"/>
              </w:rPr>
              <w:t>wl hwn yn llwyddiannus, dylai'</w:t>
            </w:r>
            <w:r w:rsidRPr="003510A3">
              <w:rPr>
                <w:rFonts w:ascii="Arial" w:hAnsi="Arial" w:cs="Arial"/>
                <w:sz w:val="22"/>
                <w:szCs w:val="22"/>
              </w:rPr>
              <w:t xml:space="preserve">r </w:t>
            </w:r>
            <w:r w:rsidR="00FF0B0C">
              <w:rPr>
                <w:rFonts w:ascii="Arial" w:hAnsi="Arial" w:cs="Arial"/>
                <w:sz w:val="22"/>
                <w:szCs w:val="22"/>
              </w:rPr>
              <w:t>darpar-athro</w:t>
            </w:r>
            <w:r w:rsidRPr="003510A3">
              <w:rPr>
                <w:rFonts w:ascii="Arial" w:hAnsi="Arial" w:cs="Arial"/>
                <w:sz w:val="22"/>
                <w:szCs w:val="22"/>
              </w:rPr>
              <w:t xml:space="preserve"> fod yn gallu dangos y gallu i: </w:t>
            </w:r>
          </w:p>
          <w:p w14:paraId="685CF807" w14:textId="77777777" w:rsidR="003510A3" w:rsidRPr="003510A3" w:rsidRDefault="003510A3" w:rsidP="003510A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A41502" w14:textId="766C2562" w:rsidR="003510A3" w:rsidRPr="00C15221" w:rsidRDefault="003510A3" w:rsidP="00C1522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>d</w:t>
            </w:r>
            <w:r w:rsidR="00C15221" w:rsidRPr="00C15221">
              <w:rPr>
                <w:rFonts w:ascii="Arial" w:hAnsi="Arial" w:cs="Arial"/>
                <w:sz w:val="22"/>
                <w:szCs w:val="22"/>
              </w:rPr>
              <w:t>d</w:t>
            </w:r>
            <w:r w:rsidRPr="00C15221">
              <w:rPr>
                <w:rFonts w:ascii="Arial" w:hAnsi="Arial" w:cs="Arial"/>
                <w:sz w:val="22"/>
                <w:szCs w:val="22"/>
              </w:rPr>
              <w:t>ylunio a chymhwyso me</w:t>
            </w:r>
            <w:r w:rsidR="00C15221" w:rsidRPr="00C15221">
              <w:rPr>
                <w:rFonts w:ascii="Arial" w:hAnsi="Arial" w:cs="Arial"/>
                <w:sz w:val="22"/>
                <w:szCs w:val="22"/>
              </w:rPr>
              <w:t>thodolegau ymchwil priodol sy'</w:t>
            </w:r>
            <w:r w:rsidRPr="00C15221">
              <w:rPr>
                <w:rFonts w:ascii="Arial" w:hAnsi="Arial" w:cs="Arial"/>
                <w:sz w:val="22"/>
                <w:szCs w:val="22"/>
              </w:rPr>
              <w:t>n dangos dealltwriaeth feirniadol o natur ymchwil addysgol: bod yn ymchwilydd medrus;</w:t>
            </w:r>
          </w:p>
          <w:p w14:paraId="1EC6E038" w14:textId="77777777" w:rsidR="003510A3" w:rsidRPr="003510A3" w:rsidRDefault="003510A3" w:rsidP="003510A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A184FE" w14:textId="46D3844F" w:rsidR="007A526D" w:rsidRPr="00C15221" w:rsidRDefault="00C15221" w:rsidP="00C1522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>fyfyrio'</w:t>
            </w:r>
            <w:r w:rsidR="003510A3" w:rsidRPr="00C15221">
              <w:rPr>
                <w:rFonts w:ascii="Arial" w:hAnsi="Arial" w:cs="Arial"/>
                <w:sz w:val="22"/>
                <w:szCs w:val="22"/>
              </w:rPr>
              <w:t xml:space="preserve">n feirniadol ar ba mor ganolog yw ymarfer moesegol o fewn ymchwil yn yr ystafell ddosbarth, a dangos </w:t>
            </w:r>
            <w:r w:rsidRPr="00C15221">
              <w:rPr>
                <w:rFonts w:ascii="Arial" w:hAnsi="Arial" w:cs="Arial"/>
                <w:sz w:val="22"/>
                <w:szCs w:val="22"/>
              </w:rPr>
              <w:t>dealltwriaeth ddofn o'</w:t>
            </w:r>
            <w:r w:rsidR="003510A3" w:rsidRPr="00C15221">
              <w:rPr>
                <w:rFonts w:ascii="Arial" w:hAnsi="Arial" w:cs="Arial"/>
                <w:sz w:val="22"/>
                <w:szCs w:val="22"/>
              </w:rPr>
              <w:t>i egwyddorion: bod yn ymchwilydd moesegol;</w:t>
            </w:r>
          </w:p>
          <w:p w14:paraId="0F1FD00F" w14:textId="77777777" w:rsidR="00084FCC" w:rsidRPr="001466A2" w:rsidRDefault="00084FCC" w:rsidP="003510A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9D4FC4" w14:textId="1C3B392C" w:rsidR="00C15221" w:rsidRPr="00C15221" w:rsidRDefault="00C15221" w:rsidP="00C1522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 xml:space="preserve">ddangos ymreolaeth wrth gynnal ymchwiliad agos-i-ymarfer i weddnewid </w:t>
            </w:r>
            <w:r>
              <w:rPr>
                <w:rFonts w:ascii="Arial" w:hAnsi="Arial" w:cs="Arial"/>
                <w:sz w:val="22"/>
                <w:szCs w:val="22"/>
              </w:rPr>
              <w:t>agwedd ar ymarfer personol sy'</w:t>
            </w:r>
            <w:r w:rsidRPr="00C15221">
              <w:rPr>
                <w:rFonts w:ascii="Arial" w:hAnsi="Arial" w:cs="Arial"/>
                <w:sz w:val="22"/>
                <w:szCs w:val="22"/>
              </w:rPr>
              <w:t>n cael effaith gadarnhaol ar ddeilliannau dysgwyr: dangos peth gwreiddioldeb a thrylwyredd wrth gymhwyso sgiliau ymchwil priodol;</w:t>
            </w:r>
          </w:p>
          <w:p w14:paraId="7A09EEE3" w14:textId="77777777" w:rsidR="00C15221" w:rsidRPr="00C15221" w:rsidRDefault="00C15221" w:rsidP="00C15221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1E85C1" w14:textId="6D6AF578" w:rsidR="00C15221" w:rsidRPr="00C15221" w:rsidRDefault="00C15221" w:rsidP="00C1522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ddadansoddi a chyfuno'</w:t>
            </w:r>
            <w:r w:rsidRPr="00C15221">
              <w:rPr>
                <w:rFonts w:ascii="Arial" w:hAnsi="Arial" w:cs="Arial"/>
                <w:sz w:val="22"/>
                <w:szCs w:val="22"/>
              </w:rPr>
              <w:t>r dystiolaeth empirig berthnasol yn feirniadol gan gynnwys llenyddiaeth addysg a dogfennau polisi, i nodi cysyniadau allweddol a defnyddio hyn i lunio dulliau addas o drawsnewid arfer ystafell ddosbarth;</w:t>
            </w:r>
          </w:p>
          <w:p w14:paraId="2FFE30BB" w14:textId="77777777" w:rsidR="00C15221" w:rsidRPr="00C15221" w:rsidRDefault="00C15221" w:rsidP="003C2D2C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0287CEB" w14:textId="775F4F3B" w:rsidR="00C01A3F" w:rsidRPr="00A406E5" w:rsidRDefault="00C15221" w:rsidP="00C15221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>werthuso tystiolaeth ymchwil yn feirniadol, gan ddangos barn gadarn am ddata cymhleth i gefnogi pen</w:t>
            </w:r>
            <w:r w:rsidR="003C2D2C">
              <w:rPr>
                <w:rFonts w:ascii="Arial" w:hAnsi="Arial" w:cs="Arial"/>
                <w:sz w:val="22"/>
                <w:szCs w:val="22"/>
              </w:rPr>
              <w:t>derfyniadau addysgeg a rhannu'</w:t>
            </w:r>
            <w:r w:rsidRPr="00C15221">
              <w:rPr>
                <w:rFonts w:ascii="Arial" w:hAnsi="Arial" w:cs="Arial"/>
                <w:sz w:val="22"/>
                <w:szCs w:val="22"/>
              </w:rPr>
              <w:t>r penderfyniadau hyn mewn lleoliad proffesiynol</w:t>
            </w:r>
            <w:r w:rsidR="003C2D2C">
              <w:rPr>
                <w:rFonts w:ascii="Arial" w:hAnsi="Arial" w:cs="Arial"/>
                <w:sz w:val="22"/>
                <w:szCs w:val="22"/>
              </w:rPr>
              <w:t>: bod yn rhan o broffesiwn sy'</w:t>
            </w:r>
            <w:r w:rsidRPr="00C15221">
              <w:rPr>
                <w:rFonts w:ascii="Arial" w:hAnsi="Arial" w:cs="Arial"/>
                <w:sz w:val="22"/>
                <w:szCs w:val="22"/>
              </w:rPr>
              <w:t>n seiliedig ar ymchwiliad.</w:t>
            </w:r>
          </w:p>
          <w:p w14:paraId="4C4D1365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5F7BAC72" w14:textId="3A6E06DA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41BFE9" w14:textId="5DD03BAB" w:rsidR="00C01A3F" w:rsidRPr="00A406E5" w:rsidRDefault="00C01A3F" w:rsidP="00BA1176">
      <w:pPr>
        <w:rPr>
          <w:rFonts w:ascii="Arial" w:hAnsi="Arial" w:cs="Arial"/>
          <w:b/>
        </w:rPr>
      </w:pPr>
    </w:p>
    <w:p w14:paraId="356C1BDF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F7FC865" w14:textId="77777777" w:rsidTr="5E388572">
        <w:tc>
          <w:tcPr>
            <w:tcW w:w="9781" w:type="dxa"/>
            <w:shd w:val="clear" w:color="auto" w:fill="C0C0C0"/>
          </w:tcPr>
          <w:p w14:paraId="0F76113B" w14:textId="77777777" w:rsidR="005969E2" w:rsidRPr="00A406E5" w:rsidRDefault="00933F10" w:rsidP="5E388572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5E388572">
              <w:rPr>
                <w:rFonts w:ascii="Arial" w:hAnsi="Arial" w:cs="Arial"/>
                <w:sz w:val="32"/>
                <w:szCs w:val="32"/>
              </w:rPr>
              <w:br w:type="page"/>
            </w:r>
            <w:r w:rsidR="5E388572" w:rsidRPr="5E388572">
              <w:rPr>
                <w:rFonts w:ascii="Arial" w:hAnsi="Arial" w:cs="Arial"/>
                <w:b/>
                <w:bCs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4379ADE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043CF7C4" w14:textId="77777777" w:rsidR="00A67FB1" w:rsidRPr="00847AAB" w:rsidRDefault="00A67FB1" w:rsidP="00A67FB1">
      <w:pPr>
        <w:ind w:left="720"/>
        <w:rPr>
          <w:rFonts w:asciiTheme="majorHAnsi" w:hAnsiTheme="majorHAnsi" w:cstheme="majorHAnsi"/>
          <w:sz w:val="24"/>
          <w:szCs w:val="24"/>
        </w:rPr>
      </w:pPr>
    </w:p>
    <w:p w14:paraId="5480D1E2" w14:textId="62EFFC2B" w:rsidR="003C2D2C" w:rsidRPr="00847AAB" w:rsidRDefault="003C2D2C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Byddwch yn dylunio, cynnal a gwerthuso'n feirniadol brosiect ymchwil agos-i-ymarfer (astudiaeth gwers) gan ganolbwyntio ar fodel yr athro trawsnewidiol wrth ddatblygu ymarfer sy'n cael effaith gadarnhaol ar y dysgwr.</w:t>
      </w:r>
    </w:p>
    <w:p w14:paraId="6D00A457" w14:textId="77777777" w:rsidR="003C2D2C" w:rsidRPr="00847AAB" w:rsidRDefault="003C2D2C" w:rsidP="003C2D2C">
      <w:pPr>
        <w:ind w:left="720"/>
        <w:rPr>
          <w:rFonts w:ascii="Arial" w:hAnsi="Arial" w:cs="Arial"/>
          <w:sz w:val="28"/>
          <w:szCs w:val="28"/>
        </w:rPr>
      </w:pPr>
    </w:p>
    <w:p w14:paraId="4CAD8442" w14:textId="5B2CF0C0" w:rsidR="003C2D2C" w:rsidRPr="00847AAB" w:rsidRDefault="003C2D2C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Bydd traethawd nodweddiadol yn cynnwys 5000 o eiriau (+/-10%) gan gynnwys tablau, ffigurau a chapsiynau.  Dylech gynnwys cyfanswm geiriau gyda'ch gwaith.</w:t>
      </w:r>
    </w:p>
    <w:p w14:paraId="37B7AC1F" w14:textId="77777777" w:rsidR="003C2D2C" w:rsidRPr="00847AAB" w:rsidRDefault="003C2D2C" w:rsidP="003C2D2C">
      <w:pPr>
        <w:ind w:left="720"/>
        <w:rPr>
          <w:rFonts w:ascii="Arial" w:hAnsi="Arial" w:cs="Arial"/>
          <w:sz w:val="24"/>
          <w:szCs w:val="24"/>
        </w:rPr>
      </w:pPr>
    </w:p>
    <w:p w14:paraId="1C52FA6E" w14:textId="77777777" w:rsidR="003C2D2C" w:rsidRPr="00847AAB" w:rsidRDefault="003C2D2C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Dylid cyflwyno traethodau i Turnitin fel a ganlyn:</w:t>
      </w:r>
    </w:p>
    <w:p w14:paraId="365E0748" w14:textId="77777777" w:rsidR="003C2D2C" w:rsidRPr="00847AAB" w:rsidRDefault="003C2D2C" w:rsidP="003C2D2C">
      <w:pPr>
        <w:ind w:left="720"/>
        <w:rPr>
          <w:rFonts w:ascii="Arial" w:hAnsi="Arial" w:cs="Arial"/>
          <w:sz w:val="24"/>
          <w:szCs w:val="24"/>
        </w:rPr>
      </w:pPr>
    </w:p>
    <w:p w14:paraId="504A2D45" w14:textId="3916A380" w:rsidR="003C2D2C" w:rsidRPr="00847AAB" w:rsidRDefault="00F55AC2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I safle ‘Rhan 2’</w:t>
      </w:r>
      <w:r w:rsidR="003C2D2C" w:rsidRPr="00847AAB">
        <w:rPr>
          <w:rFonts w:ascii="Arial" w:hAnsi="Arial" w:cs="Arial"/>
          <w:sz w:val="24"/>
          <w:szCs w:val="24"/>
        </w:rPr>
        <w:t xml:space="preserve"> - Tudalen deitl (gan gynnwys cod myfyrwyr a chwestiwn ymchwil), testun traethawd, rhestr gyfeirio.</w:t>
      </w:r>
    </w:p>
    <w:p w14:paraId="48B7A148" w14:textId="77777777" w:rsidR="003C2D2C" w:rsidRPr="00847AAB" w:rsidRDefault="003C2D2C" w:rsidP="003C2D2C">
      <w:pPr>
        <w:ind w:left="720"/>
        <w:rPr>
          <w:rFonts w:ascii="Arial" w:hAnsi="Arial" w:cs="Arial"/>
          <w:sz w:val="24"/>
          <w:szCs w:val="24"/>
        </w:rPr>
      </w:pPr>
    </w:p>
    <w:p w14:paraId="47B3329A" w14:textId="1D34324B" w:rsidR="003C2D2C" w:rsidRPr="00847AAB" w:rsidRDefault="00F55AC2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I safle ‘Rhan 3’</w:t>
      </w:r>
      <w:r w:rsidR="003C2D2C" w:rsidRPr="00847AAB">
        <w:rPr>
          <w:rFonts w:ascii="Arial" w:hAnsi="Arial" w:cs="Arial"/>
          <w:sz w:val="24"/>
          <w:szCs w:val="24"/>
        </w:rPr>
        <w:t xml:space="preserve"> - Atodiadau </w:t>
      </w:r>
    </w:p>
    <w:p w14:paraId="40A929EB" w14:textId="1818B80F" w:rsidR="003C2D2C" w:rsidRPr="00847AAB" w:rsidRDefault="00A159ED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Dylai'r rhain gynnwys: taflenni</w:t>
      </w:r>
      <w:r w:rsidR="003C2D2C" w:rsidRPr="00847AAB">
        <w:rPr>
          <w:rFonts w:ascii="Arial" w:hAnsi="Arial" w:cs="Arial"/>
          <w:sz w:val="24"/>
          <w:szCs w:val="24"/>
        </w:rPr>
        <w:t xml:space="preserve"> arsylwi, cwestiynau cyfweliad, pro-fforma </w:t>
      </w:r>
      <w:r w:rsidRPr="00847AAB">
        <w:rPr>
          <w:rFonts w:ascii="Arial" w:hAnsi="Arial" w:cs="Arial"/>
          <w:sz w:val="24"/>
          <w:szCs w:val="24"/>
        </w:rPr>
        <w:t>adf</w:t>
      </w:r>
      <w:r w:rsidR="003C2D2C" w:rsidRPr="00847AAB">
        <w:rPr>
          <w:rFonts w:ascii="Arial" w:hAnsi="Arial" w:cs="Arial"/>
          <w:sz w:val="24"/>
          <w:szCs w:val="24"/>
        </w:rPr>
        <w:t>yfyrio.</w:t>
      </w:r>
    </w:p>
    <w:p w14:paraId="34B9EC65" w14:textId="3742B83C" w:rsidR="003C2D2C" w:rsidRPr="00847AAB" w:rsidRDefault="00A159ED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Gallai'</w:t>
      </w:r>
      <w:r w:rsidR="003C2D2C" w:rsidRPr="00847AAB">
        <w:rPr>
          <w:rFonts w:ascii="Arial" w:hAnsi="Arial" w:cs="Arial"/>
          <w:sz w:val="24"/>
          <w:szCs w:val="24"/>
        </w:rPr>
        <w:t>r rhain hefyd gynnwys: cynlluniau gwersi, copïau o waith disgyblion, manylion y broses o gael cydsyniad.</w:t>
      </w:r>
    </w:p>
    <w:p w14:paraId="5BAEB83B" w14:textId="77777777" w:rsidR="003C2D2C" w:rsidRPr="00847AAB" w:rsidRDefault="003C2D2C" w:rsidP="003C2D2C">
      <w:pPr>
        <w:ind w:left="720"/>
        <w:rPr>
          <w:rFonts w:ascii="Arial" w:hAnsi="Arial" w:cs="Arial"/>
          <w:sz w:val="24"/>
          <w:szCs w:val="24"/>
        </w:rPr>
      </w:pPr>
    </w:p>
    <w:p w14:paraId="58DE8B98" w14:textId="77777777" w:rsidR="003C2D2C" w:rsidRPr="00847AAB" w:rsidRDefault="003C2D2C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Mae rhagor o wybodaeth am strwythur eich traethawd ar gael ar Moodle.</w:t>
      </w:r>
    </w:p>
    <w:p w14:paraId="6C9E3017" w14:textId="77777777" w:rsidR="003C2D2C" w:rsidRPr="00847AAB" w:rsidRDefault="003C2D2C" w:rsidP="003C2D2C">
      <w:pPr>
        <w:ind w:left="720"/>
        <w:rPr>
          <w:rFonts w:ascii="Arial" w:hAnsi="Arial" w:cs="Arial"/>
          <w:sz w:val="24"/>
          <w:szCs w:val="24"/>
        </w:rPr>
      </w:pPr>
    </w:p>
    <w:p w14:paraId="62CC59B7" w14:textId="1E07A84A" w:rsidR="00152E9D" w:rsidRPr="00A406E5" w:rsidRDefault="003C2D2C" w:rsidP="00847AAB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Bydd gofyn i chi hefyd gyflwy</w:t>
      </w:r>
      <w:r w:rsidR="00A159ED" w:rsidRPr="00847AAB">
        <w:rPr>
          <w:rFonts w:ascii="Arial" w:hAnsi="Arial" w:cs="Arial"/>
          <w:sz w:val="24"/>
          <w:szCs w:val="24"/>
        </w:rPr>
        <w:t>no ffurflen foeseg fel rhan o'r asesiad o'</w:t>
      </w:r>
      <w:r w:rsidRPr="00847AAB">
        <w:rPr>
          <w:rFonts w:ascii="Arial" w:hAnsi="Arial" w:cs="Arial"/>
          <w:sz w:val="24"/>
          <w:szCs w:val="24"/>
        </w:rPr>
        <w:t>r modiwl hwn, a ga</w:t>
      </w:r>
      <w:r w:rsidR="00A159ED" w:rsidRPr="00847AAB">
        <w:rPr>
          <w:rFonts w:ascii="Arial" w:hAnsi="Arial" w:cs="Arial"/>
          <w:sz w:val="24"/>
          <w:szCs w:val="24"/>
        </w:rPr>
        <w:t>iff ei ystyried yn ffurfiol a'i gymeradwyo gan Bwyllgor M</w:t>
      </w:r>
      <w:r w:rsidRPr="00847AAB">
        <w:rPr>
          <w:rFonts w:ascii="Arial" w:hAnsi="Arial" w:cs="Arial"/>
          <w:sz w:val="24"/>
          <w:szCs w:val="24"/>
        </w:rPr>
        <w:t>oeseg yr Athrofa.  Bydd eich ffurflen foeseg yn cael ei chyflwyno</w:t>
      </w:r>
      <w:r w:rsidR="00171B24" w:rsidRPr="00847AAB">
        <w:rPr>
          <w:rFonts w:ascii="Arial" w:hAnsi="Arial" w:cs="Arial"/>
          <w:sz w:val="24"/>
          <w:szCs w:val="24"/>
        </w:rPr>
        <w:t xml:space="preserve"> ar bapur ac i Turnitin (</w:t>
      </w:r>
      <w:r w:rsidR="00847AAB" w:rsidRPr="00847AAB">
        <w:rPr>
          <w:rFonts w:ascii="Arial" w:hAnsi="Arial" w:cs="Arial"/>
          <w:sz w:val="24"/>
          <w:szCs w:val="24"/>
        </w:rPr>
        <w:t xml:space="preserve">i’r </w:t>
      </w:r>
      <w:r w:rsidR="00171B24" w:rsidRPr="00847AAB">
        <w:rPr>
          <w:rFonts w:ascii="Arial" w:hAnsi="Arial" w:cs="Arial"/>
          <w:sz w:val="24"/>
          <w:szCs w:val="24"/>
        </w:rPr>
        <w:t>safle</w:t>
      </w:r>
      <w:r w:rsidR="00F55AC2" w:rsidRPr="00847AAB">
        <w:rPr>
          <w:rFonts w:ascii="Arial" w:hAnsi="Arial" w:cs="Arial"/>
          <w:sz w:val="24"/>
          <w:szCs w:val="24"/>
        </w:rPr>
        <w:t xml:space="preserve"> ‘</w:t>
      </w:r>
      <w:r w:rsidR="00F55AC2" w:rsidRPr="00847AAB">
        <w:rPr>
          <w:rStyle w:val="instancename"/>
          <w:rFonts w:ascii="Arial" w:hAnsi="Arial" w:cs="Arial"/>
          <w:color w:val="00090E"/>
          <w:sz w:val="24"/>
          <w:szCs w:val="24"/>
        </w:rPr>
        <w:t>Aseiniad Turnitin ECAD6010/7004C (Drafft)</w:t>
      </w:r>
      <w:r w:rsidR="00F55AC2" w:rsidRPr="00847AAB">
        <w:rPr>
          <w:rStyle w:val="accesshide"/>
          <w:rFonts w:ascii="Arial" w:hAnsi="Arial" w:cs="Arial"/>
          <w:color w:val="00090E"/>
          <w:sz w:val="24"/>
          <w:szCs w:val="24"/>
          <w:bdr w:val="none" w:sz="0" w:space="0" w:color="auto" w:frame="1"/>
        </w:rPr>
        <w:t xml:space="preserve"> – Rhan 1</w:t>
      </w:r>
      <w:r w:rsidR="00171B24" w:rsidRPr="00847AAB">
        <w:rPr>
          <w:rFonts w:ascii="Arial" w:hAnsi="Arial" w:cs="Arial"/>
          <w:sz w:val="24"/>
          <w:szCs w:val="24"/>
        </w:rPr>
        <w:t>)</w:t>
      </w:r>
      <w:r w:rsidR="006B459A">
        <w:rPr>
          <w:rFonts w:ascii="Arial" w:hAnsi="Arial" w:cs="Arial"/>
          <w:sz w:val="24"/>
          <w:szCs w:val="24"/>
        </w:rPr>
        <w:t xml:space="preserve"> ar y 17</w:t>
      </w:r>
      <w:bookmarkStart w:id="0" w:name="_GoBack"/>
      <w:bookmarkEnd w:id="0"/>
      <w:r w:rsidRPr="00847AAB">
        <w:rPr>
          <w:rFonts w:ascii="Arial" w:hAnsi="Arial" w:cs="Arial"/>
          <w:sz w:val="24"/>
          <w:szCs w:val="24"/>
        </w:rPr>
        <w:t>/12/19.</w:t>
      </w:r>
    </w:p>
    <w:p w14:paraId="0C889EE5" w14:textId="125F8728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14:paraId="0B723729" w14:textId="77777777" w:rsidTr="5E388572">
        <w:trPr>
          <w:trHeight w:val="414"/>
        </w:trPr>
        <w:tc>
          <w:tcPr>
            <w:tcW w:w="10670" w:type="dxa"/>
            <w:shd w:val="clear" w:color="auto" w:fill="D9D9D9" w:themeFill="background1" w:themeFillShade="D9"/>
          </w:tcPr>
          <w:p w14:paraId="704468B7" w14:textId="77777777" w:rsidR="00D22D9C" w:rsidRPr="00A406E5" w:rsidRDefault="5E388572" w:rsidP="5E388572">
            <w:pPr>
              <w:jc w:val="center"/>
              <w:rPr>
                <w:rFonts w:ascii="Arial" w:hAnsi="Arial" w:cs="Arial"/>
                <w:b/>
                <w:bCs/>
                <w:caps/>
                <w:sz w:val="40"/>
                <w:szCs w:val="40"/>
              </w:rPr>
            </w:pPr>
            <w:r w:rsidRPr="5E388572">
              <w:rPr>
                <w:rFonts w:ascii="Arial" w:hAnsi="Arial" w:cs="Arial"/>
                <w:b/>
                <w:bCs/>
                <w:caps/>
                <w:sz w:val="40"/>
                <w:szCs w:val="40"/>
                <w:lang w:val="cy-GB"/>
              </w:rPr>
              <w:t>CANLLAWIAU I FYFYRWYR WRTH GWBLHAU TASGAU</w:t>
            </w:r>
          </w:p>
        </w:tc>
      </w:tr>
    </w:tbl>
    <w:p w14:paraId="37BACAF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409C3AC" w14:textId="77777777" w:rsidR="00D22D9C" w:rsidRDefault="5E388572" w:rsidP="5E38857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SYLWER:</w:t>
      </w:r>
      <w:r w:rsidRPr="5E388572">
        <w:rPr>
          <w:rFonts w:ascii="Arial" w:hAnsi="Arial" w:cs="Arial"/>
          <w:b/>
          <w:bCs/>
          <w:sz w:val="22"/>
          <w:szCs w:val="22"/>
        </w:rPr>
        <w:t xml:space="preserve"> </w:t>
      </w:r>
      <w:r w:rsidRPr="5E388572">
        <w:rPr>
          <w:rFonts w:ascii="Arial" w:hAnsi="Arial" w:cs="Arial"/>
          <w:b/>
          <w:bCs/>
          <w:sz w:val="22"/>
          <w:szCs w:val="22"/>
          <w:lang w:val="cy-GB"/>
        </w:rPr>
        <w:t>Mae’r canllawiau a nodir isod yn gysylltiedig â’r pum maen prawf asesu generig drosodd.</w:t>
      </w:r>
    </w:p>
    <w:p w14:paraId="55A451B5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BDF7DC0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Ymgysylltu â Llenyddiaeth</w:t>
      </w:r>
    </w:p>
    <w:p w14:paraId="67E7DEED" w14:textId="77777777" w:rsidR="00D22D9C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berthnasol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canolbwyntio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5E388572">
        <w:rPr>
          <w:rFonts w:ascii="Arial" w:hAnsi="Arial" w:cs="Arial"/>
          <w:sz w:val="22"/>
          <w:szCs w:val="22"/>
        </w:rPr>
        <w:t xml:space="preserve">  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ystod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hygrededd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5E388572">
        <w:rPr>
          <w:rFonts w:ascii="Arial" w:hAnsi="Arial" w:cs="Arial"/>
          <w:sz w:val="22"/>
          <w:szCs w:val="22"/>
        </w:rPr>
        <w:t xml:space="preserve"> 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tystiolaeth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Pr="5E388572">
        <w:rPr>
          <w:rFonts w:ascii="Arial" w:hAnsi="Arial" w:cs="Arial"/>
          <w:sz w:val="22"/>
          <w:szCs w:val="22"/>
        </w:rPr>
        <w:t xml:space="preserve"> </w:t>
      </w:r>
    </w:p>
    <w:p w14:paraId="4560226F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415CB3A" w14:textId="07719642" w:rsidR="00C01A3F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2B9E1B26" w14:textId="21D5A48C" w:rsidR="007A526D" w:rsidRPr="00A406E5" w:rsidRDefault="00BD4FE5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Mae’</w:t>
      </w:r>
      <w:r w:rsidRPr="00BD4FE5">
        <w:rPr>
          <w:rFonts w:ascii="Arial" w:hAnsi="Arial" w:cs="Arial"/>
          <w:i/>
          <w:sz w:val="22"/>
          <w:szCs w:val="22"/>
        </w:rPr>
        <w:t>ch traethawd yn gofyn am ymgysylltiad sylweddol â llenyddiaeth/theori academaidd; Felly, dylech ddangos lefel eang o ddarllen o ffynonellau fel gwerslyfrau a chyfnodolion academaidd.  Drwy gyfeirio at y llenyddiaeth, dyl</w:t>
      </w:r>
      <w:r>
        <w:rPr>
          <w:rFonts w:ascii="Arial" w:hAnsi="Arial" w:cs="Arial"/>
          <w:i/>
          <w:sz w:val="22"/>
          <w:szCs w:val="22"/>
        </w:rPr>
        <w:t>ech ddangos eich gwybodaeth a'ch dealltwriaeth o'</w:t>
      </w:r>
      <w:r w:rsidRPr="00BD4FE5">
        <w:rPr>
          <w:rFonts w:ascii="Arial" w:hAnsi="Arial" w:cs="Arial"/>
          <w:i/>
          <w:sz w:val="22"/>
          <w:szCs w:val="22"/>
        </w:rPr>
        <w:t>ch ffocws ymchwil dewisol ac o astudio gwersi fel dull o ymchwilio.  Gallech hefyd gyfeirio at gyhoeddiadau perthnasol Llywodraeth Cymru, gan gynnwys dogfennaeth y cwricwlwm, ac unrhyw adroddiada</w:t>
      </w:r>
      <w:r>
        <w:rPr>
          <w:rFonts w:ascii="Arial" w:hAnsi="Arial" w:cs="Arial"/>
          <w:i/>
          <w:sz w:val="22"/>
          <w:szCs w:val="22"/>
        </w:rPr>
        <w:t>u eraill (e.e. LlC, Estyn) sy'n berthnasol i'</w:t>
      </w:r>
      <w:r w:rsidRPr="00BD4FE5">
        <w:rPr>
          <w:rFonts w:ascii="Arial" w:hAnsi="Arial" w:cs="Arial"/>
          <w:i/>
          <w:sz w:val="22"/>
          <w:szCs w:val="22"/>
        </w:rPr>
        <w:t>ch ffocws ymchwil.</w:t>
      </w:r>
    </w:p>
    <w:p w14:paraId="23222DD0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14451D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5037CD1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Gwybodaeth a Dealltwriaeth</w:t>
      </w:r>
    </w:p>
    <w:p w14:paraId="51D83943" w14:textId="77777777" w:rsidR="00D22D9C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Mae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 xml:space="preserve"> gwybodaeth </w:t>
      </w:r>
      <w:r w:rsidRPr="5E388572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dealltwriaeth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graddau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>
        <w:t xml:space="preserve"> </w:t>
      </w:r>
    </w:p>
    <w:p w14:paraId="6F19A949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6804F94" w14:textId="63313B27" w:rsidR="00C01A3F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72B73F46" w14:textId="226D5C75" w:rsidR="007A526D" w:rsidRPr="00A406E5" w:rsidRDefault="00BD4FE5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BD4FE5">
        <w:rPr>
          <w:rFonts w:ascii="Arial" w:hAnsi="Arial" w:cs="Arial"/>
          <w:i/>
          <w:sz w:val="22"/>
          <w:szCs w:val="22"/>
        </w:rPr>
        <w:t>Gan gyfeirio at eich arfer eich hun, dylech ddangos dealltwriaeth systematig o ymchwil yn yr ystafell ddosbarth a manteision ac anf</w:t>
      </w:r>
      <w:r>
        <w:rPr>
          <w:rFonts w:ascii="Arial" w:hAnsi="Arial" w:cs="Arial"/>
          <w:i/>
          <w:sz w:val="22"/>
          <w:szCs w:val="22"/>
        </w:rPr>
        <w:t>anteision defnyddio dull astudiaeth gwers</w:t>
      </w:r>
      <w:r w:rsidRPr="00BD4FE5">
        <w:rPr>
          <w:rFonts w:ascii="Arial" w:hAnsi="Arial" w:cs="Arial"/>
          <w:i/>
          <w:sz w:val="22"/>
          <w:szCs w:val="22"/>
        </w:rPr>
        <w:t xml:space="preserve"> yn arbennig fel dull o ymchwilio.  Dylid </w:t>
      </w:r>
      <w:r>
        <w:rPr>
          <w:rFonts w:ascii="Arial" w:hAnsi="Arial" w:cs="Arial"/>
          <w:i/>
          <w:sz w:val="22"/>
          <w:szCs w:val="22"/>
        </w:rPr>
        <w:t>d</w:t>
      </w:r>
      <w:r w:rsidRPr="00BD4FE5">
        <w:rPr>
          <w:rFonts w:ascii="Arial" w:hAnsi="Arial" w:cs="Arial"/>
          <w:i/>
          <w:sz w:val="22"/>
          <w:szCs w:val="22"/>
        </w:rPr>
        <w:t>dangos gwybodaeth am gefndir a damcaniaeth y ffocws ymchwil a ddewiswyd gennych, gan werthfawrogi cyfraniad posibl eich astudiaeth ymchwil penodol chi o</w:t>
      </w:r>
      <w:r>
        <w:rPr>
          <w:rFonts w:ascii="Arial" w:hAnsi="Arial" w:cs="Arial"/>
          <w:i/>
          <w:sz w:val="22"/>
          <w:szCs w:val="22"/>
        </w:rPr>
        <w:t xml:space="preserve"> fewn y maes.  Dylech fyfyrio'</w:t>
      </w:r>
      <w:r w:rsidRPr="00BD4FE5">
        <w:rPr>
          <w:rFonts w:ascii="Arial" w:hAnsi="Arial" w:cs="Arial"/>
          <w:i/>
          <w:sz w:val="22"/>
          <w:szCs w:val="22"/>
        </w:rPr>
        <w:t>n feirniadol ar fframwe</w:t>
      </w:r>
      <w:r>
        <w:rPr>
          <w:rFonts w:ascii="Arial" w:hAnsi="Arial" w:cs="Arial"/>
          <w:i/>
          <w:sz w:val="22"/>
          <w:szCs w:val="22"/>
        </w:rPr>
        <w:t>ithiau moesegol perthnasol sy'</w:t>
      </w:r>
      <w:r w:rsidRPr="00BD4FE5">
        <w:rPr>
          <w:rFonts w:ascii="Arial" w:hAnsi="Arial" w:cs="Arial"/>
          <w:i/>
          <w:sz w:val="22"/>
          <w:szCs w:val="22"/>
        </w:rPr>
        <w:t>n sail i ymchwil addysgol ac ystyried goblygiadau moesegol penodol ymchwil ar gyfer plant a/neu bobl ifanc a chyda hwy o fewn eich cyd-destun.  Dylech ddangos dealltwriaeth a chymhwysiad o gysyniada</w:t>
      </w:r>
      <w:r>
        <w:rPr>
          <w:rFonts w:ascii="Arial" w:hAnsi="Arial" w:cs="Arial"/>
          <w:i/>
          <w:sz w:val="22"/>
          <w:szCs w:val="22"/>
        </w:rPr>
        <w:t>u ac egwyddorion sylfaenol sy'</w:t>
      </w:r>
      <w:r w:rsidRPr="00BD4FE5">
        <w:rPr>
          <w:rFonts w:ascii="Arial" w:hAnsi="Arial" w:cs="Arial"/>
          <w:i/>
          <w:sz w:val="22"/>
          <w:szCs w:val="22"/>
        </w:rPr>
        <w:t>n gysylltiedig â chyd-destun penodol yr astudiaeth.</w:t>
      </w:r>
    </w:p>
    <w:p w14:paraId="4379B68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F5D64F7" w14:textId="54B72893" w:rsidR="00D22D9C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19C6666" w14:textId="76D920E6" w:rsidR="00BD4FE5" w:rsidRDefault="00BD4FE5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2CFFFB6" w14:textId="77777777" w:rsidR="00BD4FE5" w:rsidRPr="00A406E5" w:rsidRDefault="00BD4FE5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CF7297B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Sgiliau Gwybyddol a Deallusol</w:t>
      </w:r>
    </w:p>
    <w:p w14:paraId="20FF0DAE" w14:textId="77777777" w:rsidR="00D22D9C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>Dylech allu: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Pam?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Sut?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Pryd?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Pwy?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Ble?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Ar ba gost?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Mae casgliadau cadarn, dilys, argyhoeddiadol yn hanfodol ac mae’n rhaid iddynt ddeillio o gynnwys eich gwaith.</w:t>
      </w:r>
      <w:r w:rsidRPr="5E388572">
        <w:rPr>
          <w:rFonts w:ascii="Arial" w:hAnsi="Arial" w:cs="Arial"/>
          <w:sz w:val="22"/>
          <w:szCs w:val="22"/>
        </w:rPr>
        <w:t xml:space="preserve">   </w:t>
      </w:r>
      <w:r w:rsidRPr="5E388572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3BC965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4DF6D8E" w14:textId="53E7F51C" w:rsidR="00C01A3F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04B328AA" w14:textId="088FA563" w:rsidR="007A526D" w:rsidRPr="00A406E5" w:rsidRDefault="00BD4FE5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BD4FE5">
        <w:rPr>
          <w:rFonts w:ascii="Arial" w:hAnsi="Arial" w:cs="Arial"/>
          <w:i/>
          <w:sz w:val="22"/>
          <w:szCs w:val="22"/>
        </w:rPr>
        <w:t>Dylech ddyfeisio a chynnal da</w:t>
      </w:r>
      <w:r w:rsidR="00F1681F">
        <w:rPr>
          <w:rFonts w:ascii="Arial" w:hAnsi="Arial" w:cs="Arial"/>
          <w:i/>
          <w:sz w:val="22"/>
          <w:szCs w:val="22"/>
        </w:rPr>
        <w:t>dleuon, a thrafod materion sy'n ymwneud â chymhwyso'</w:t>
      </w:r>
      <w:r w:rsidRPr="00BD4FE5">
        <w:rPr>
          <w:rFonts w:ascii="Arial" w:hAnsi="Arial" w:cs="Arial"/>
          <w:i/>
          <w:sz w:val="22"/>
          <w:szCs w:val="22"/>
        </w:rPr>
        <w:t>ch astudiaeth o wers</w:t>
      </w:r>
      <w:r w:rsidR="00F1681F">
        <w:rPr>
          <w:rFonts w:ascii="Arial" w:hAnsi="Arial" w:cs="Arial"/>
          <w:i/>
          <w:sz w:val="22"/>
          <w:szCs w:val="22"/>
        </w:rPr>
        <w:t>i</w:t>
      </w:r>
      <w:r w:rsidRPr="00BD4FE5">
        <w:rPr>
          <w:rFonts w:ascii="Arial" w:hAnsi="Arial" w:cs="Arial"/>
          <w:i/>
          <w:sz w:val="22"/>
          <w:szCs w:val="22"/>
        </w:rPr>
        <w:t xml:space="preserve"> yn ymarferol yn eich ystafell ddosbarth.  Dylech werthuso a chyfuno syniadau er mwy</w:t>
      </w:r>
      <w:r w:rsidR="00F1681F">
        <w:rPr>
          <w:rFonts w:ascii="Arial" w:hAnsi="Arial" w:cs="Arial"/>
          <w:i/>
          <w:sz w:val="22"/>
          <w:szCs w:val="22"/>
        </w:rPr>
        <w:t>n dod i farnau cadarn.  Dylai'</w:t>
      </w:r>
      <w:r w:rsidRPr="00BD4FE5">
        <w:rPr>
          <w:rFonts w:ascii="Arial" w:hAnsi="Arial" w:cs="Arial"/>
          <w:i/>
          <w:sz w:val="22"/>
          <w:szCs w:val="22"/>
        </w:rPr>
        <w:t>r argymhellion fod yn argyhoeddiadol, yn ddarbwyllol, yn heriol o bo</w:t>
      </w:r>
      <w:r w:rsidR="00F1681F">
        <w:rPr>
          <w:rFonts w:ascii="Arial" w:hAnsi="Arial" w:cs="Arial"/>
          <w:i/>
          <w:sz w:val="22"/>
          <w:szCs w:val="22"/>
        </w:rPr>
        <w:t>sibl ac yn deillio o werthuso'</w:t>
      </w:r>
      <w:r w:rsidRPr="00BD4FE5">
        <w:rPr>
          <w:rFonts w:ascii="Arial" w:hAnsi="Arial" w:cs="Arial"/>
          <w:i/>
          <w:sz w:val="22"/>
          <w:szCs w:val="22"/>
        </w:rPr>
        <w:t>r dystiolaeth. Dylech ddangos defnydd priodol o fframweithiau moesegol perthnasol.</w:t>
      </w:r>
    </w:p>
    <w:p w14:paraId="2A7AA90B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EB3D746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4566ED3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Ymarferol</w:t>
      </w:r>
    </w:p>
    <w:p w14:paraId="52E658B0" w14:textId="77777777" w:rsidR="00DB444C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E52F14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184BF5A0" w14:textId="77777777" w:rsidR="00D22D9C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>Dylech allu dangos meistrolaeth ar y cysyniadau a’r syniadau blaengar sy’n gysylltiedig â’r pwnc fel y maent yn berthnasol i sefyllfaoedd yn y byd go iawn a/neu mewn cyd-destunau penodol.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i greu arteffactau, a all fod yn arloesol ac yn greadigol, ac felly arddangos eich dealltwriaeth o’r modd y mae ffiniau gwybodaeth yn ehangu drwy ymchwil a/neu gymhwyso.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Pr="5E388572">
        <w:rPr>
          <w:rFonts w:ascii="Arial" w:hAnsi="Arial" w:cs="Arial"/>
          <w:sz w:val="22"/>
          <w:szCs w:val="22"/>
        </w:rPr>
        <w:t xml:space="preserve">  </w:t>
      </w:r>
    </w:p>
    <w:p w14:paraId="351AA90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AD46530" w14:textId="560BA063" w:rsidR="00C01A3F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63B437DE" w14:textId="217EFC5B" w:rsidR="007A526D" w:rsidRDefault="00F1681F" w:rsidP="007A526D">
      <w:pPr>
        <w:jc w:val="both"/>
        <w:rPr>
          <w:rFonts w:ascii="Arial" w:hAnsi="Arial" w:cs="Arial"/>
          <w:sz w:val="22"/>
          <w:szCs w:val="22"/>
        </w:rPr>
      </w:pPr>
      <w:r w:rsidRPr="00F1681F">
        <w:rPr>
          <w:rFonts w:ascii="Arial" w:hAnsi="Arial" w:cs="Arial"/>
          <w:i/>
          <w:sz w:val="22"/>
          <w:szCs w:val="22"/>
        </w:rPr>
        <w:t>Dylech gyfeirio at eich profiad eich hun mewn cyd-destun ystafell ddosbarth er mwy</w:t>
      </w:r>
      <w:r>
        <w:rPr>
          <w:rFonts w:ascii="Arial" w:hAnsi="Arial" w:cs="Arial"/>
          <w:i/>
          <w:sz w:val="22"/>
          <w:szCs w:val="22"/>
        </w:rPr>
        <w:t>n dangos eich dealltwriaeth o'</w:t>
      </w:r>
      <w:r w:rsidRPr="00F1681F">
        <w:rPr>
          <w:rFonts w:ascii="Arial" w:hAnsi="Arial" w:cs="Arial"/>
          <w:i/>
          <w:sz w:val="22"/>
          <w:szCs w:val="22"/>
        </w:rPr>
        <w:t xml:space="preserve">r elfennau sydd ynghlwm wrth y </w:t>
      </w:r>
      <w:r>
        <w:rPr>
          <w:rFonts w:ascii="Arial" w:hAnsi="Arial" w:cs="Arial"/>
          <w:i/>
          <w:sz w:val="22"/>
          <w:szCs w:val="22"/>
        </w:rPr>
        <w:t>broses astudio gwersi.  Dylai’</w:t>
      </w:r>
      <w:r w:rsidRPr="00F1681F">
        <w:rPr>
          <w:rFonts w:ascii="Arial" w:hAnsi="Arial" w:cs="Arial"/>
          <w:i/>
          <w:sz w:val="22"/>
          <w:szCs w:val="22"/>
        </w:rPr>
        <w:t>ch gwaith gyfeirio a</w:t>
      </w:r>
      <w:r>
        <w:rPr>
          <w:rFonts w:ascii="Arial" w:hAnsi="Arial" w:cs="Arial"/>
          <w:i/>
          <w:sz w:val="22"/>
          <w:szCs w:val="22"/>
        </w:rPr>
        <w:t>t gynllunio a gweithredu'</w:t>
      </w:r>
      <w:r w:rsidRPr="00F1681F">
        <w:rPr>
          <w:rFonts w:ascii="Arial" w:hAnsi="Arial" w:cs="Arial"/>
          <w:i/>
          <w:sz w:val="22"/>
          <w:szCs w:val="22"/>
        </w:rPr>
        <w:t xml:space="preserve">r astudiaeth a ddewiswyd gennych, gan gynnwys trafodaeth </w:t>
      </w:r>
      <w:r>
        <w:rPr>
          <w:rFonts w:ascii="Arial" w:hAnsi="Arial" w:cs="Arial"/>
          <w:i/>
          <w:sz w:val="22"/>
          <w:szCs w:val="22"/>
        </w:rPr>
        <w:t>ar unrhyw faterion a wynebwyd a’</w:t>
      </w:r>
      <w:r w:rsidRPr="00F1681F">
        <w:rPr>
          <w:rFonts w:ascii="Arial" w:hAnsi="Arial" w:cs="Arial"/>
          <w:i/>
          <w:sz w:val="22"/>
          <w:szCs w:val="22"/>
        </w:rPr>
        <w:t>r broses o wneud penderfyniadau yn ystod yr astudiaeth.  Dylech ddangos eich cyfrifoldeb personol am reoli eich dysgu eich hun drwy ymgysylltu â chynnwys modiwlau, astudio hunangyfeiriedig ac ymarfer myfyriol.</w:t>
      </w:r>
    </w:p>
    <w:p w14:paraId="1714C9AA" w14:textId="77777777" w:rsidR="007A526D" w:rsidRPr="00A406E5" w:rsidRDefault="007A526D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213AB9E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64F9C59A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5D1E8F1E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Trosglwyddadwy ar gyfer Bywyd ac Arfer Proffesiynol</w:t>
      </w:r>
      <w:r w:rsidRPr="5E38857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8655A7F" w14:textId="77777777" w:rsidR="00995D51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34DA9DA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357A09C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5D6F61C" w14:textId="77777777" w:rsidR="00C01A3F" w:rsidRPr="00A406E5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2AC5495" w14:textId="1A1D904E" w:rsidR="00C01A3F" w:rsidRDefault="00F1681F" w:rsidP="00D22D9C">
      <w:pPr>
        <w:jc w:val="both"/>
        <w:rPr>
          <w:rFonts w:ascii="Arial" w:hAnsi="Arial" w:cs="Arial"/>
          <w:sz w:val="22"/>
          <w:szCs w:val="22"/>
        </w:rPr>
      </w:pPr>
      <w:r w:rsidRPr="00F1681F">
        <w:rPr>
          <w:rFonts w:ascii="Arial" w:hAnsi="Arial" w:cs="Arial"/>
          <w:i/>
          <w:sz w:val="22"/>
          <w:szCs w:val="22"/>
        </w:rPr>
        <w:t>Dylech ymgymryd â gwaith dadansoddi a gwerthuso beirniadol o fethodoleg yr ymchwil, gan nodi goblygiadau ar gyfer arferion yn y dyfodol.  Dylech ddangos y priodoleddau a ddisgwylir mewn ymarfer proffesiynol gan gynnwys menter unigol, rheoli prosiectau, gweithio ar y cyd a sgiliau rhyng-bersonol.  Dylid ysgrifennu eich traethawd mewn</w:t>
      </w:r>
      <w:r>
        <w:rPr>
          <w:rFonts w:ascii="Arial" w:hAnsi="Arial" w:cs="Arial"/>
          <w:i/>
          <w:sz w:val="22"/>
          <w:szCs w:val="22"/>
        </w:rPr>
        <w:t xml:space="preserve"> arddull ffurfiol, gan gynnwys atodiadau os yw'</w:t>
      </w:r>
      <w:r w:rsidRPr="00F1681F">
        <w:rPr>
          <w:rFonts w:ascii="Arial" w:hAnsi="Arial" w:cs="Arial"/>
          <w:i/>
          <w:sz w:val="22"/>
          <w:szCs w:val="22"/>
        </w:rPr>
        <w:t>n berthnasol. Dylech ystyried eich cynulleidfa a sicrhau b</w:t>
      </w:r>
      <w:r>
        <w:rPr>
          <w:rFonts w:ascii="Arial" w:hAnsi="Arial" w:cs="Arial"/>
          <w:i/>
          <w:sz w:val="22"/>
          <w:szCs w:val="22"/>
        </w:rPr>
        <w:t>od eich arddull a'</w:t>
      </w:r>
      <w:r w:rsidRPr="00F1681F">
        <w:rPr>
          <w:rFonts w:ascii="Arial" w:hAnsi="Arial" w:cs="Arial"/>
          <w:i/>
          <w:sz w:val="22"/>
          <w:szCs w:val="22"/>
        </w:rPr>
        <w:t xml:space="preserve">ch dull gweithredu yn ennyn diddordeb y darllenydd.  </w:t>
      </w:r>
    </w:p>
    <w:p w14:paraId="530CA9D8" w14:textId="77777777" w:rsidR="007A526D" w:rsidRPr="00A406E5" w:rsidRDefault="007A526D" w:rsidP="00D22D9C">
      <w:pPr>
        <w:jc w:val="both"/>
        <w:rPr>
          <w:rFonts w:ascii="Arial" w:hAnsi="Arial" w:cs="Arial"/>
          <w:sz w:val="22"/>
          <w:szCs w:val="22"/>
        </w:rPr>
      </w:pPr>
    </w:p>
    <w:p w14:paraId="6835ABBF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6E0AB37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950BAB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14:paraId="23A54E49" w14:textId="77777777" w:rsidTr="5E388572">
        <w:trPr>
          <w:jc w:val="center"/>
        </w:trPr>
        <w:tc>
          <w:tcPr>
            <w:tcW w:w="10670" w:type="dxa"/>
            <w:shd w:val="clear" w:color="auto" w:fill="BFBFBF" w:themeFill="background1" w:themeFillShade="BF"/>
          </w:tcPr>
          <w:p w14:paraId="0FED74C4" w14:textId="77777777" w:rsidR="00152E9D" w:rsidRPr="00A406E5" w:rsidRDefault="00152E9D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5E388572" w:rsidRPr="5E388572">
              <w:rPr>
                <w:rFonts w:ascii="Arial" w:hAnsi="Arial" w:cs="Arial"/>
                <w:b/>
                <w:bCs/>
                <w:caps/>
                <w:sz w:val="40"/>
                <w:szCs w:val="40"/>
              </w:rPr>
              <w:t xml:space="preserve">     </w:t>
            </w:r>
            <w:r w:rsidR="5E388572" w:rsidRPr="5E388572">
              <w:rPr>
                <w:rFonts w:ascii="Arial" w:hAnsi="Arial" w:cs="Arial"/>
                <w:b/>
                <w:bCs/>
                <w:caps/>
                <w:sz w:val="40"/>
                <w:szCs w:val="40"/>
                <w:lang w:val="cy-GB"/>
              </w:rPr>
              <w:t>FFURFLEN ADBORTH MYFYRWYR</w:t>
            </w:r>
          </w:p>
        </w:tc>
      </w:tr>
    </w:tbl>
    <w:p w14:paraId="17B8FA26" w14:textId="77777777" w:rsidR="00152E9D" w:rsidRPr="00A406E5" w:rsidRDefault="00152E9D" w:rsidP="00152E9D">
      <w:pPr>
        <w:rPr>
          <w:rFonts w:ascii="Arial" w:hAnsi="Arial" w:cs="Arial"/>
        </w:rPr>
      </w:pPr>
    </w:p>
    <w:p w14:paraId="2E613D0D" w14:textId="77777777" w:rsidR="00152E9D" w:rsidRPr="00A406E5" w:rsidRDefault="5E388572" w:rsidP="5E388572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5E388572">
        <w:rPr>
          <w:rFonts w:ascii="Arial" w:hAnsi="Arial" w:cs="Arial"/>
          <w:sz w:val="20"/>
          <w:lang w:val="cy-GB"/>
        </w:rPr>
        <w:t xml:space="preserve">Noda’r adran hon y </w:t>
      </w:r>
      <w:r w:rsidRPr="5E388572">
        <w:rPr>
          <w:rFonts w:ascii="Arial" w:hAnsi="Arial" w:cs="Arial"/>
          <w:i/>
          <w:iCs/>
          <w:sz w:val="20"/>
          <w:lang w:val="cy-GB"/>
        </w:rPr>
        <w:t>graddau</w:t>
      </w:r>
      <w:r w:rsidRPr="5E388572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5E388572">
        <w:rPr>
          <w:rFonts w:ascii="Arial" w:hAnsi="Arial" w:cs="Arial"/>
          <w:sz w:val="20"/>
        </w:rPr>
        <w:t xml:space="preserve"> </w:t>
      </w:r>
      <w:r w:rsidRPr="5E388572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5E388572">
        <w:rPr>
          <w:rFonts w:ascii="Arial" w:hAnsi="Arial" w:cs="Arial"/>
          <w:sz w:val="20"/>
        </w:rPr>
        <w:t xml:space="preserve"> </w:t>
      </w:r>
      <w:r w:rsidRPr="5E388572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636FECDE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57DEF5F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14:paraId="4DE1BA2B" w14:textId="77777777" w:rsidTr="5E388572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8FAF9F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Meini Prawf Asesu Generig</w:t>
            </w:r>
            <w:r w:rsidRPr="5E388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6512FE4" w14:textId="77777777" w:rsidR="00152E9D" w:rsidRPr="00A85BFE" w:rsidRDefault="5E388572" w:rsidP="5E388572">
            <w:pPr>
              <w:ind w:left="34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3A72275" w14:textId="77777777" w:rsidR="00152E9D" w:rsidRPr="00A85BFE" w:rsidRDefault="5E388572" w:rsidP="5E388572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5E25E2F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AFF164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1.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>Sgiliau Ymgysylltu â Llenyddiaeth</w:t>
            </w:r>
          </w:p>
          <w:p w14:paraId="63CC6723" w14:textId="77777777" w:rsidR="00152E9D" w:rsidRPr="00A406E5" w:rsidRDefault="5E388572" w:rsidP="5E38857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5E388572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9D937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2E14D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201D823" w14:textId="77777777" w:rsidTr="5E38857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428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CD31D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FE6F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F0D61D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F6FFD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6669DD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C335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BF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463D108" w14:textId="77777777" w:rsidTr="5E38857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7FC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8639" w14:textId="30B88229" w:rsidR="00152E9D" w:rsidRPr="00A406E5" w:rsidRDefault="00F168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3AD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6C5ADED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56E1D8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2.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>Sgiliau Gwybodaeth a Dealltwriaeth</w:t>
            </w:r>
          </w:p>
          <w:p w14:paraId="3422EF5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43B3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263A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3EC2019" w14:textId="77777777" w:rsidTr="5E38857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E0F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9C2A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1C209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1BA41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73C3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1288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C650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82A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761FDED" w14:textId="77777777" w:rsidTr="5E38857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2F2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D837" w14:textId="667B2871" w:rsidR="00152E9D" w:rsidRPr="00A406E5" w:rsidRDefault="00F168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B4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9134209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573D45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3.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>Sgiliau Gwybyddol a Deallusol</w:t>
            </w:r>
          </w:p>
          <w:p w14:paraId="3ED6678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4F13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A8B4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4C1B538" w14:textId="77777777" w:rsidTr="5E38857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92A6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3CE1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A3BFC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01B5E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7ACFD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278493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C7AA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0AD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CE28B" w14:textId="77777777" w:rsidTr="5E38857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FA6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8807" w14:textId="7A5CA1EE" w:rsidR="00152E9D" w:rsidRPr="00A406E5" w:rsidRDefault="00F168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22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0975EB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1BB575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4.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 xml:space="preserve">Sgiliau Cymhwyso Ymarferol </w:t>
            </w:r>
          </w:p>
          <w:p w14:paraId="360CFD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6619F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FE62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E74DD9" w14:textId="77777777" w:rsidTr="5E38857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FDB8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9051B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9BEDD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9001D7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476EED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67A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BD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6326302" w14:textId="77777777" w:rsidTr="5E38857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63E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BE13" w14:textId="650AC141" w:rsidR="00152E9D" w:rsidRPr="00A406E5" w:rsidRDefault="00F168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CB1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C0F58A5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0D3744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5.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40E08F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BB13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4A8CF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8688022" w14:textId="77777777" w:rsidTr="5E38857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875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43306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8A409E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81D994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164BAE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128DD38C" w14:textId="34C0770B" w:rsidR="00F1681F" w:rsidRPr="00A406E5" w:rsidRDefault="00F168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4F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EC07803" w14:textId="77777777" w:rsidTr="5E38857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5E0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564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1DC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18C8F172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681F75A0" w14:textId="77777777" w:rsidTr="5E388572">
        <w:trPr>
          <w:cantSplit/>
        </w:trPr>
        <w:tc>
          <w:tcPr>
            <w:tcW w:w="6062" w:type="dxa"/>
            <w:vMerge w:val="restart"/>
            <w:shd w:val="clear" w:color="auto" w:fill="auto"/>
            <w:vAlign w:val="center"/>
          </w:tcPr>
          <w:p w14:paraId="6FE35A88" w14:textId="77777777" w:rsidR="00152E9D" w:rsidRPr="00A406E5" w:rsidRDefault="5E388572" w:rsidP="5E388572">
            <w:pPr>
              <w:rPr>
                <w:rFonts w:ascii="Arial" w:hAnsi="Arial" w:cs="Arial"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5E388572">
              <w:rPr>
                <w:rFonts w:ascii="Arial" w:hAnsi="Arial" w:cs="Arial"/>
                <w:sz w:val="16"/>
                <w:szCs w:val="16"/>
                <w:lang w:val="cy-GB"/>
              </w:rPr>
              <w:t>(Mae marciau asesiadau’n amodol ar gadarnhad y Bwrdd Arholi.</w:t>
            </w:r>
            <w:r w:rsidRPr="5E388572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5E388572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015157C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3E5F61C" w14:textId="77777777" w:rsidR="00152E9D" w:rsidRPr="00A406E5" w:rsidRDefault="5E388572" w:rsidP="5E388572">
            <w:pPr>
              <w:jc w:val="right"/>
              <w:rPr>
                <w:rFonts w:ascii="Arial" w:hAnsi="Arial" w:cs="Arial"/>
                <w:b/>
                <w:bCs/>
              </w:rPr>
            </w:pPr>
            <w:r w:rsidRPr="5E388572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198ED70" w14:textId="77777777" w:rsidTr="5E388572">
        <w:trPr>
          <w:cantSplit/>
        </w:trPr>
        <w:tc>
          <w:tcPr>
            <w:tcW w:w="6062" w:type="dxa"/>
            <w:vMerge/>
            <w:vAlign w:val="bottom"/>
          </w:tcPr>
          <w:p w14:paraId="19F0605B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5AD45BF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50%)</w:t>
            </w:r>
          </w:p>
        </w:tc>
        <w:tc>
          <w:tcPr>
            <w:tcW w:w="641" w:type="dxa"/>
            <w:vAlign w:val="bottom"/>
          </w:tcPr>
          <w:p w14:paraId="53597D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B247B3F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448E18B" w14:textId="77777777" w:rsidTr="5E388572">
        <w:trPr>
          <w:cantSplit/>
        </w:trPr>
        <w:tc>
          <w:tcPr>
            <w:tcW w:w="6062" w:type="dxa"/>
            <w:vMerge/>
            <w:vAlign w:val="bottom"/>
          </w:tcPr>
          <w:p w14:paraId="52D9BB73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5F91BD9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0AE0A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FE80D08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6B01723A" w14:textId="77777777" w:rsidR="00152E9D" w:rsidRDefault="00152E9D" w:rsidP="00152E9D">
      <w:pPr>
        <w:rPr>
          <w:rFonts w:ascii="Arial" w:hAnsi="Arial" w:cs="Arial"/>
        </w:rPr>
      </w:pPr>
    </w:p>
    <w:p w14:paraId="31880804" w14:textId="77777777" w:rsidR="00C073F1" w:rsidRDefault="00C073F1" w:rsidP="00152E9D">
      <w:pPr>
        <w:rPr>
          <w:rFonts w:ascii="Arial" w:hAnsi="Arial" w:cs="Arial"/>
        </w:rPr>
      </w:pPr>
    </w:p>
    <w:p w14:paraId="4AA85F7D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86416AD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72C6C3A3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4E4C276B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0C9C3034" w14:textId="77777777" w:rsidTr="5E388572">
        <w:tc>
          <w:tcPr>
            <w:tcW w:w="13858" w:type="dxa"/>
            <w:shd w:val="clear" w:color="auto" w:fill="95B3D7" w:themeFill="accent1" w:themeFillTint="99"/>
          </w:tcPr>
          <w:p w14:paraId="5A912097" w14:textId="77777777" w:rsidR="00C073F1" w:rsidRPr="00995D51" w:rsidRDefault="5E388572" w:rsidP="5E388572">
            <w:pPr>
              <w:pStyle w:val="NormalWeb"/>
              <w:rPr>
                <w:rFonts w:ascii="Arial" w:hAnsi="Arial" w:cs="Arial"/>
                <w:b/>
                <w:bCs/>
                <w:color w:val="303B44"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5EF1EB38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1558BB46" w14:textId="77777777" w:rsidTr="5E388572">
        <w:tc>
          <w:tcPr>
            <w:tcW w:w="13948" w:type="dxa"/>
            <w:shd w:val="clear" w:color="auto" w:fill="95B3D7" w:themeFill="accent1" w:themeFillTint="99"/>
          </w:tcPr>
          <w:p w14:paraId="01D9A342" w14:textId="77777777" w:rsidR="00523199" w:rsidRPr="00D9771E" w:rsidRDefault="5E388572" w:rsidP="5E388572">
            <w:pPr>
              <w:rPr>
                <w:rFonts w:ascii="Arial" w:hAnsi="Arial" w:cs="Arial"/>
                <w:b/>
                <w:bCs/>
              </w:rPr>
            </w:pPr>
            <w:r w:rsidRPr="5E388572">
              <w:rPr>
                <w:rFonts w:ascii="Arial" w:hAnsi="Arial" w:cs="Arial"/>
                <w:b/>
                <w:bCs/>
                <w:lang w:val="cy-GB"/>
              </w:rPr>
              <w:t>Lefel 7</w:t>
            </w:r>
          </w:p>
        </w:tc>
      </w:tr>
      <w:tr w:rsidR="00523199" w:rsidRPr="00D9771E" w14:paraId="2F1C7CF2" w14:textId="77777777" w:rsidTr="5E388572">
        <w:tc>
          <w:tcPr>
            <w:tcW w:w="13948" w:type="dxa"/>
            <w:shd w:val="clear" w:color="auto" w:fill="DBE5F1" w:themeFill="accent1" w:themeFillTint="33"/>
          </w:tcPr>
          <w:p w14:paraId="08152AED" w14:textId="77777777" w:rsidR="00523199" w:rsidRPr="00B669B1" w:rsidRDefault="00523199" w:rsidP="5E388572">
            <w:pPr>
              <w:rPr>
                <w:rFonts w:ascii="Arial" w:eastAsia="Arial" w:hAnsi="Arial" w:cs="Arial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5E388572">
              <w:rPr>
                <w:rFonts w:ascii="Arial" w:eastAsia="Arial" w:hAnsi="Arial" w:cs="Arial"/>
                <w:i/>
                <w:iCs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72F22840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</w:tblGrid>
      <w:tr w:rsidR="00A636EA" w:rsidRPr="00D9771E" w14:paraId="2CE14C3C" w14:textId="77777777" w:rsidTr="52F8B5A3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4EFF255F" w14:textId="77777777" w:rsidR="00A636EA" w:rsidRPr="00C73F6F" w:rsidRDefault="5E388572" w:rsidP="5E38857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D498CBF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9A9500D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EFFBF08" w14:textId="69D0E9FD" w:rsidR="00A636EA" w:rsidRPr="00D9771E" w:rsidRDefault="52F8B5A3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2F8B5A3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BODDHAOL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45077B1" w14:textId="0A4421AE" w:rsidR="00A636EA" w:rsidRPr="00D9771E" w:rsidRDefault="52F8B5A3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2F8B5A3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 xml:space="preserve">DA </w:t>
            </w:r>
          </w:p>
          <w:p w14:paraId="6E0C7659" w14:textId="4D0E9AE2" w:rsidR="00A636EA" w:rsidRPr="00D9771E" w:rsidRDefault="00A636EA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  <w:shd w:val="clear" w:color="auto" w:fill="95B3D7" w:themeFill="accent1" w:themeFillTint="99"/>
          </w:tcPr>
          <w:p w14:paraId="7F12D7E5" w14:textId="0227357D" w:rsidR="00A636EA" w:rsidRPr="00D9771E" w:rsidRDefault="52F8B5A3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 w:rsidRPr="52F8B5A3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DA IAWN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AB6DB80" w14:textId="11108123" w:rsidR="52F8B5A3" w:rsidRDefault="52F8B5A3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2F8B5A3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RHAGOROL</w:t>
            </w:r>
          </w:p>
          <w:p w14:paraId="1956AAC0" w14:textId="22CF92E2" w:rsidR="00A636EA" w:rsidRPr="00D9771E" w:rsidRDefault="00A636EA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</w:p>
        </w:tc>
      </w:tr>
      <w:tr w:rsidR="00A636EA" w:rsidRPr="00D9771E" w14:paraId="6FD76F3F" w14:textId="77777777" w:rsidTr="52F8B5A3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5A367462" w14:textId="77777777" w:rsidR="00A636EA" w:rsidRPr="00D9771E" w:rsidRDefault="5E388572" w:rsidP="5E388572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61BC497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251D1C3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7E8F7E3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F7A9554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CBFBDDD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2E394FD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</w:p>
        </w:tc>
      </w:tr>
      <w:tr w:rsidR="00A636EA" w:rsidRPr="00D9771E" w14:paraId="754A494D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36D3ACB7" w14:textId="77777777" w:rsidR="00A636EA" w:rsidRDefault="5E388572" w:rsidP="5E388572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195B761" w14:textId="77777777" w:rsidR="00A636EA" w:rsidRDefault="5E388572" w:rsidP="5E388572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 w:rsidRPr="5E388572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17A8E858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45E64538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DFA5999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784C1DC4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1B1EEA95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0C1A0BB5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5E388572">
              <w:rPr>
                <w:rFonts w:ascii="Arial" w:hAnsi="Arial" w:cs="Arial"/>
              </w:rPr>
              <w:t xml:space="preserve">  </w:t>
            </w:r>
            <w:r w:rsidRPr="5E388572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5E3FCD5C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5E388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0B61B83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A636EA" w:rsidRPr="00D9771E" w14:paraId="2DF3922C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3DEB1193" w14:textId="77777777" w:rsidR="00A636EA" w:rsidRDefault="5E388572" w:rsidP="5E388572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7E0DFEF4" w14:textId="77777777" w:rsidR="00A636EA" w:rsidRPr="00CA7DB9" w:rsidRDefault="00A636EA" w:rsidP="5E388572">
            <w:pPr>
              <w:spacing w:before="34"/>
              <w:ind w:left="108" w:right="-54"/>
              <w:rPr>
                <w:rFonts w:ascii="Arial" w:eastAsia="Arial" w:hAnsi="Arial" w:cs="Arial"/>
                <w:sz w:val="18"/>
                <w:szCs w:val="18"/>
              </w:rPr>
            </w:pPr>
            <w:r w:rsidRPr="5E388572">
              <w:rPr>
                <w:rFonts w:ascii="Arial" w:eastAsia="Arial" w:hAnsi="Arial" w:cs="Arial"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79FACC93" w14:textId="77777777" w:rsidR="00A636EA" w:rsidRPr="00D9771E" w:rsidRDefault="00A636EA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25872003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 w:rsidRPr="5E388572">
              <w:rPr>
                <w:rFonts w:ascii="Arial" w:hAnsi="Arial" w:cs="Arial"/>
              </w:rPr>
              <w:t xml:space="preserve">  </w:t>
            </w:r>
            <w:r w:rsidRPr="5E388572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4BE3C943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7CACF5B0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 w:rsidRPr="5E38857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125A65CA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wybodaeth â ffocws sydd wedi’i ddiffinio’n dda, ac yn gymharol helaeth, cydlynol a manwl, gydag ymwybyddiaeth feirniadol o broblemau cyfredol a/neu fewnwelediad newydd.  </w:t>
            </w:r>
            <w:r w:rsidRPr="5E388572">
              <w:rPr>
                <w:rFonts w:ascii="Arial" w:hAnsi="Arial" w:cs="Arial"/>
              </w:rPr>
              <w:t xml:space="preserve">  </w:t>
            </w:r>
            <w:r w:rsidRPr="5E388572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0FFABCF" w14:textId="77777777" w:rsidR="00A636EA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5B6EEB3B" w14:textId="77777777" w:rsidR="00A636EA" w:rsidRPr="00B669B1" w:rsidRDefault="00A636EA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94317C4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Dealltwriaeth ragorol o gysyniadau’r pwnc, wedi’i seilio’n dda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A636EA" w:rsidRPr="00D9771E" w14:paraId="279B4C6B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743B5EE6" w14:textId="77777777" w:rsidR="00A636EA" w:rsidRDefault="00A636EA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4B4913F" w14:textId="77777777" w:rsidR="00A636EA" w:rsidRPr="00F65EEE" w:rsidRDefault="00A636EA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 w:rsidRPr="5E38857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E34E2BF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Datblygiad damcaniaethau a barn yn wan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neu’n absennol.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0DEB9075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14:paraId="21118E88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damcaniaethau newydd.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3995A976" w14:textId="77777777" w:rsidR="00A636EA" w:rsidRPr="00E518DC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D92D43B" w14:textId="77777777" w:rsidR="00A636EA" w:rsidRPr="00B669B1" w:rsidRDefault="00A636EA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4E4B666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Rhywfaint o werthuso / beirniadu  ymchwil a methodolegau cyfredol mewn modd beirniadol, er bod hyn wedi’i ddatblygu ychydig yn annigonol mewn mannau.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Cynigia ddamcaniaethau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15362E2A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ymdrin â materion cymhleth yn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5A95C332" w14:textId="77777777" w:rsidR="00A636EA" w:rsidRDefault="00A636EA" w:rsidP="00FC160C">
            <w:pPr>
              <w:rPr>
                <w:rFonts w:ascii="Arial" w:hAnsi="Arial" w:cs="Arial"/>
              </w:rPr>
            </w:pPr>
          </w:p>
          <w:p w14:paraId="3E6E2902" w14:textId="77777777" w:rsidR="00A636EA" w:rsidRPr="00B669B1" w:rsidRDefault="00A636EA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3281562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rhagorol.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syntheseiddio materion cymhleth yn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systematig ac yn greadigol.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14:paraId="53C91A68" w14:textId="77777777" w:rsidR="00A636EA" w:rsidRPr="00B669B1" w:rsidRDefault="00A636EA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506DE65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Synthesis systematig a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>chreadigol penigamp o faterion cymhleth.</w:t>
            </w:r>
            <w:r w:rsidRPr="5E388572">
              <w:rPr>
                <w:rFonts w:ascii="Arial" w:hAnsi="Arial" w:cs="Arial"/>
              </w:rPr>
              <w:t xml:space="preserve">  </w:t>
            </w:r>
          </w:p>
          <w:p w14:paraId="538EC7FE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Potensial i gyhoeddi mewn cyfnodolyn neu wneud ymchwil doethurol. </w:t>
            </w:r>
          </w:p>
        </w:tc>
      </w:tr>
      <w:tr w:rsidR="00A636EA" w:rsidRPr="00D9771E" w14:paraId="52E04EEE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0BCF62FD" w14:textId="77777777" w:rsidR="00A636EA" w:rsidRDefault="5E388572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2E154DA4" w14:textId="77777777" w:rsidR="00A636EA" w:rsidRPr="00F65EEE" w:rsidRDefault="00A636EA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02505C3B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FEEFA21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cysylltiadau priodol rhwng y ddau.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6DFEB4C1" w14:textId="77777777" w:rsidR="00A636EA" w:rsidRPr="00B669B1" w:rsidRDefault="00A636EA" w:rsidP="00FC160C">
            <w:pPr>
              <w:rPr>
                <w:rFonts w:ascii="Arial" w:hAnsi="Arial" w:cs="Arial"/>
              </w:rPr>
            </w:pPr>
          </w:p>
          <w:p w14:paraId="5F694F1D" w14:textId="77777777" w:rsidR="00A636EA" w:rsidRPr="00B669B1" w:rsidRDefault="00A636EA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0D073D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1CDBAB18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Gwybodaeth a dealltwriaeth ddamcaniaethol wedi’u cymhwyso’n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14:paraId="323F7BD4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5E388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87E5220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12174DC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</w:p>
          <w:p w14:paraId="6B8CF097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18F6B470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4B74EF99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6018A249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5E388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16C554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009CF632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209D8501" w14:textId="77777777" w:rsidR="00A636EA" w:rsidRPr="00885BD7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Gafael ragorol ar dechnegau sy’n gymwys i’w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14:paraId="56042A9D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78E3B7AA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5309E932" w14:textId="77777777" w:rsidR="00A636EA" w:rsidRPr="00885BD7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Cymhwyso rhagorol ar dechnegau sy'n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gymwys i’w ymchwil neu’i ysgolheictod uwch ei hun. </w:t>
            </w:r>
          </w:p>
          <w:p w14:paraId="3E44077E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A636EA" w:rsidRPr="00D9771E" w14:paraId="350C979D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0240D85B" w14:textId="77777777" w:rsidR="00A636EA" w:rsidRDefault="5E388572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CB8D103" w14:textId="77777777" w:rsidR="00A636EA" w:rsidRPr="00F65EEE" w:rsidRDefault="00A636EA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29370B2D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3FB498D3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>Menter annibynnol (neu gydweithio, os ydy’n berthnasol), wan.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0E57BF4B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575259F1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weithio fel rhan o dîm, ond gyda chyfranogiad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>cyfyngedig mewn gweithgareddau grŵp.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0D514726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0223330F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1B6A670C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eglur at weithgareddau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>grŵp.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5BFFEB5C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03F51B84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6D2D4A6D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7D8D2FA1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Arddengys sgiliau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14:paraId="2C693364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AE55F90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>gwrthdaro a chan fodloni ymrwymiadau.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2C900828" w14:textId="77777777" w:rsidR="00A636EA" w:rsidRPr="00E07BE3" w:rsidRDefault="00A636EA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C95AF23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056CABEF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5E388572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Start w:id="1" w:name="WfTarget"/>
            <w:bookmarkEnd w:id="1"/>
          </w:p>
        </w:tc>
      </w:tr>
    </w:tbl>
    <w:p w14:paraId="3F2126D2" w14:textId="77777777" w:rsidR="00523199" w:rsidRPr="00011FB7" w:rsidRDefault="00523199" w:rsidP="00523199">
      <w:bookmarkStart w:id="2" w:name="cysill"/>
      <w:bookmarkEnd w:id="2"/>
    </w:p>
    <w:p w14:paraId="75DB1662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0F6B478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3765DF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F00E9F6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11C528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975F9C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83BB798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5FF067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3A8625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DD28723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097457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51F5A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14AADD7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8FBC939" w14:textId="77777777" w:rsidR="00EF7116" w:rsidRPr="00EF7116" w:rsidRDefault="5E388572" w:rsidP="5E388572">
      <w:pPr>
        <w:rPr>
          <w:rFonts w:ascii="Arial" w:hAnsi="Arial" w:cs="Arial"/>
        </w:rPr>
      </w:pPr>
      <w:r w:rsidRPr="5E388572"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7D5AF" w14:textId="77777777" w:rsidR="001121CE" w:rsidRDefault="001121CE">
      <w:r>
        <w:separator/>
      </w:r>
    </w:p>
  </w:endnote>
  <w:endnote w:type="continuationSeparator" w:id="0">
    <w:p w14:paraId="48C041E1" w14:textId="77777777" w:rsidR="001121CE" w:rsidRDefault="0011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D9F8D" w14:textId="365BFF93" w:rsidR="00131FEF" w:rsidRDefault="5E388572">
    <w:pPr>
      <w:pStyle w:val="Footer"/>
      <w:jc w:val="center"/>
    </w:pPr>
    <w:r w:rsidRPr="5E388572">
      <w:rPr>
        <w:lang w:val="cy-GB"/>
      </w:rPr>
      <w:t xml:space="preserve">Tudalen </w:t>
    </w:r>
    <w:r w:rsidR="005D2825" w:rsidRPr="5E388572">
      <w:rPr>
        <w:b/>
        <w:bCs/>
        <w:noProof/>
        <w:lang w:val="cy-GB"/>
      </w:rPr>
      <w:fldChar w:fldCharType="begin"/>
    </w:r>
    <w:r w:rsidR="005D2825" w:rsidRPr="5E388572">
      <w:rPr>
        <w:b/>
        <w:bCs/>
        <w:noProof/>
        <w:lang w:val="cy-GB"/>
      </w:rPr>
      <w:instrText xml:space="preserve"> PAGE </w:instrText>
    </w:r>
    <w:r w:rsidR="005D2825" w:rsidRPr="5E388572">
      <w:rPr>
        <w:b/>
        <w:bCs/>
        <w:noProof/>
        <w:lang w:val="cy-GB"/>
      </w:rPr>
      <w:fldChar w:fldCharType="separate"/>
    </w:r>
    <w:r w:rsidR="006B459A">
      <w:rPr>
        <w:b/>
        <w:bCs/>
        <w:noProof/>
        <w:lang w:val="cy-GB"/>
      </w:rPr>
      <w:t>2</w:t>
    </w:r>
    <w:r w:rsidR="005D2825" w:rsidRPr="5E388572">
      <w:rPr>
        <w:b/>
        <w:bCs/>
        <w:noProof/>
        <w:lang w:val="cy-GB"/>
      </w:rPr>
      <w:fldChar w:fldCharType="end"/>
    </w:r>
    <w:r w:rsidRPr="5E388572">
      <w:rPr>
        <w:lang w:val="cy-GB"/>
      </w:rPr>
      <w:t xml:space="preserve"> o</w:t>
    </w:r>
    <w:r>
      <w:t xml:space="preserve"> </w:t>
    </w:r>
    <w:r w:rsidR="005D2825" w:rsidRPr="5E388572">
      <w:rPr>
        <w:b/>
        <w:bCs/>
        <w:noProof/>
      </w:rPr>
      <w:fldChar w:fldCharType="begin"/>
    </w:r>
    <w:r w:rsidR="005D2825" w:rsidRPr="5E388572">
      <w:rPr>
        <w:b/>
        <w:bCs/>
        <w:noProof/>
      </w:rPr>
      <w:instrText xml:space="preserve"> NUMPAGES  </w:instrText>
    </w:r>
    <w:r w:rsidR="005D2825" w:rsidRPr="5E388572">
      <w:rPr>
        <w:b/>
        <w:bCs/>
        <w:noProof/>
      </w:rPr>
      <w:fldChar w:fldCharType="separate"/>
    </w:r>
    <w:r w:rsidR="006B459A">
      <w:rPr>
        <w:b/>
        <w:bCs/>
        <w:noProof/>
      </w:rPr>
      <w:t>11</w:t>
    </w:r>
    <w:r w:rsidR="005D2825" w:rsidRPr="5E388572">
      <w:rPr>
        <w:b/>
        <w:bCs/>
        <w:noProof/>
      </w:rPr>
      <w:fldChar w:fldCharType="end"/>
    </w:r>
  </w:p>
  <w:p w14:paraId="2F1EBB37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5DF97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EBD04" w14:textId="77777777" w:rsidR="001121CE" w:rsidRDefault="001121CE">
      <w:r>
        <w:separator/>
      </w:r>
    </w:p>
  </w:footnote>
  <w:footnote w:type="continuationSeparator" w:id="0">
    <w:p w14:paraId="148E72CA" w14:textId="77777777" w:rsidR="001121CE" w:rsidRDefault="00112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837E42"/>
    <w:multiLevelType w:val="hybridMultilevel"/>
    <w:tmpl w:val="09648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CC2F1C"/>
    <w:multiLevelType w:val="hybridMultilevel"/>
    <w:tmpl w:val="E0B0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E3644E"/>
    <w:multiLevelType w:val="hybridMultilevel"/>
    <w:tmpl w:val="93304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7210E6"/>
    <w:multiLevelType w:val="hybridMultilevel"/>
    <w:tmpl w:val="979220E0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8"/>
  </w:num>
  <w:num w:numId="4">
    <w:abstractNumId w:val="12"/>
  </w:num>
  <w:num w:numId="5">
    <w:abstractNumId w:val="7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9"/>
  </w:num>
  <w:num w:numId="18">
    <w:abstractNumId w:val="11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0726"/>
    <w:rsid w:val="00011666"/>
    <w:rsid w:val="00011C22"/>
    <w:rsid w:val="00021AE6"/>
    <w:rsid w:val="00026B02"/>
    <w:rsid w:val="00030D13"/>
    <w:rsid w:val="000822E5"/>
    <w:rsid w:val="00084FCC"/>
    <w:rsid w:val="000971FC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106E9"/>
    <w:rsid w:val="001121CE"/>
    <w:rsid w:val="00124CA5"/>
    <w:rsid w:val="00131FEF"/>
    <w:rsid w:val="00134F77"/>
    <w:rsid w:val="00152E9D"/>
    <w:rsid w:val="00154487"/>
    <w:rsid w:val="00171B24"/>
    <w:rsid w:val="0017512A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10A3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A4EA6"/>
    <w:rsid w:val="003B366F"/>
    <w:rsid w:val="003B3F9D"/>
    <w:rsid w:val="003B6C95"/>
    <w:rsid w:val="003C2D2C"/>
    <w:rsid w:val="003E5751"/>
    <w:rsid w:val="003E5BF1"/>
    <w:rsid w:val="004046A9"/>
    <w:rsid w:val="00404C50"/>
    <w:rsid w:val="00414656"/>
    <w:rsid w:val="00423934"/>
    <w:rsid w:val="00426244"/>
    <w:rsid w:val="00470A38"/>
    <w:rsid w:val="004874DE"/>
    <w:rsid w:val="004A2F0B"/>
    <w:rsid w:val="004B5334"/>
    <w:rsid w:val="004B6C14"/>
    <w:rsid w:val="004C4F19"/>
    <w:rsid w:val="004D5E9B"/>
    <w:rsid w:val="004D63D9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B459A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112FF"/>
    <w:rsid w:val="007366DF"/>
    <w:rsid w:val="00757839"/>
    <w:rsid w:val="00770C81"/>
    <w:rsid w:val="00791024"/>
    <w:rsid w:val="00793F0A"/>
    <w:rsid w:val="007A2657"/>
    <w:rsid w:val="007A526D"/>
    <w:rsid w:val="007C682C"/>
    <w:rsid w:val="007D2385"/>
    <w:rsid w:val="007D2588"/>
    <w:rsid w:val="007E6F99"/>
    <w:rsid w:val="007F214F"/>
    <w:rsid w:val="00800069"/>
    <w:rsid w:val="008042F0"/>
    <w:rsid w:val="00824079"/>
    <w:rsid w:val="008310A0"/>
    <w:rsid w:val="00835D29"/>
    <w:rsid w:val="008428AC"/>
    <w:rsid w:val="00842E7F"/>
    <w:rsid w:val="008440FE"/>
    <w:rsid w:val="00847AAB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2B3A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159ED"/>
    <w:rsid w:val="00A3505D"/>
    <w:rsid w:val="00A4036F"/>
    <w:rsid w:val="00A406E5"/>
    <w:rsid w:val="00A4641C"/>
    <w:rsid w:val="00A55876"/>
    <w:rsid w:val="00A636EA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D4FE5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15221"/>
    <w:rsid w:val="00C315AF"/>
    <w:rsid w:val="00C36D9A"/>
    <w:rsid w:val="00C44A72"/>
    <w:rsid w:val="00C61FC2"/>
    <w:rsid w:val="00C705F9"/>
    <w:rsid w:val="00C80F0F"/>
    <w:rsid w:val="00C8667A"/>
    <w:rsid w:val="00C93BCB"/>
    <w:rsid w:val="00CA5A3A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1681F"/>
    <w:rsid w:val="00F249F1"/>
    <w:rsid w:val="00F25B9D"/>
    <w:rsid w:val="00F2664E"/>
    <w:rsid w:val="00F31163"/>
    <w:rsid w:val="00F31C04"/>
    <w:rsid w:val="00F442A7"/>
    <w:rsid w:val="00F45764"/>
    <w:rsid w:val="00F55AC2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5651"/>
    <w:rsid w:val="00FF0B0C"/>
    <w:rsid w:val="00FF273B"/>
    <w:rsid w:val="00FF564C"/>
    <w:rsid w:val="52F8B5A3"/>
    <w:rsid w:val="5E388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97C11EF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rsid w:val="007A526D"/>
    <w:pPr>
      <w:spacing w:before="120"/>
      <w:ind w:left="1004" w:hanging="284"/>
      <w:jc w:val="both"/>
    </w:pPr>
    <w:rPr>
      <w:sz w:val="24"/>
      <w:lang w:eastAsia="en-GB"/>
    </w:rPr>
  </w:style>
  <w:style w:type="character" w:customStyle="1" w:styleId="instancename">
    <w:name w:val="instancename"/>
    <w:basedOn w:val="DefaultParagraphFont"/>
    <w:rsid w:val="00F55AC2"/>
  </w:style>
  <w:style w:type="character" w:customStyle="1" w:styleId="accesshide">
    <w:name w:val="accesshide"/>
    <w:basedOn w:val="DefaultParagraphFont"/>
    <w:rsid w:val="00F55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34</TotalTime>
  <Pages>11</Pages>
  <Words>4189</Words>
  <Characters>23883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GA36d Lefel 7</vt:lpstr>
    </vt:vector>
  </TitlesOfParts>
  <Company>S.I.H.E.</Company>
  <LinksUpToDate>false</LinksUpToDate>
  <CharactersWithSpaces>28016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Catherine Morgan</cp:lastModifiedBy>
  <cp:revision>10</cp:revision>
  <cp:lastPrinted>2014-10-10T07:42:00Z</cp:lastPrinted>
  <dcterms:created xsi:type="dcterms:W3CDTF">2018-09-26T15:20:00Z</dcterms:created>
  <dcterms:modified xsi:type="dcterms:W3CDTF">2019-10-11T14:50:00Z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