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charts/chart9.xml" ContentType="application/vnd.openxmlformats-officedocument.drawingml.chart+xml"/>
  <Override PartName="/word/charts/style9.xml" ContentType="application/vnd.ms-office.chartstyle+xml"/>
  <Override PartName="/word/charts/colors9.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4FE6F1" w14:textId="77777777" w:rsidR="0054362F" w:rsidRPr="00D658D6" w:rsidRDefault="0054362F" w:rsidP="00D658D6">
      <w:pPr>
        <w:jc w:val="center"/>
        <w:rPr>
          <w:b/>
          <w:bCs/>
          <w:sz w:val="32"/>
          <w:szCs w:val="32"/>
        </w:rPr>
      </w:pPr>
      <w:r w:rsidRPr="00D658D6">
        <w:rPr>
          <w:b/>
          <w:bCs/>
          <w:sz w:val="32"/>
          <w:szCs w:val="32"/>
        </w:rPr>
        <w:t>University of Wales Trinity Saint David</w:t>
      </w:r>
    </w:p>
    <w:p w14:paraId="4B5B5EF4" w14:textId="77777777" w:rsidR="0054362F" w:rsidRDefault="0054362F" w:rsidP="00D658D6">
      <w:pPr>
        <w:jc w:val="center"/>
        <w:rPr>
          <w:b/>
          <w:bCs/>
          <w:sz w:val="32"/>
          <w:szCs w:val="32"/>
        </w:rPr>
      </w:pPr>
      <w:r w:rsidRPr="00D658D6">
        <w:rPr>
          <w:b/>
          <w:bCs/>
          <w:sz w:val="32"/>
          <w:szCs w:val="32"/>
        </w:rPr>
        <w:t>School of Engineering</w:t>
      </w:r>
    </w:p>
    <w:p w14:paraId="0B568159" w14:textId="77777777" w:rsidR="00D658D6" w:rsidRPr="00D658D6" w:rsidRDefault="00D658D6" w:rsidP="00D658D6">
      <w:pPr>
        <w:jc w:val="center"/>
        <w:rPr>
          <w:b/>
          <w:bCs/>
          <w:sz w:val="32"/>
          <w:szCs w:val="32"/>
        </w:rPr>
      </w:pPr>
    </w:p>
    <w:p w14:paraId="54AC3E88" w14:textId="3FE04FE6" w:rsidR="00D658D6" w:rsidRPr="00D658D6" w:rsidRDefault="0085298F" w:rsidP="00D658D6">
      <w:pPr>
        <w:jc w:val="center"/>
        <w:rPr>
          <w:b/>
          <w:bCs/>
          <w:sz w:val="32"/>
          <w:szCs w:val="32"/>
        </w:rPr>
      </w:pPr>
      <w:r w:rsidRPr="0085298F">
        <w:rPr>
          <w:b/>
          <w:bCs/>
          <w:sz w:val="32"/>
          <w:szCs w:val="32"/>
        </w:rPr>
        <w:t>Kinetic Energy Recovery</w:t>
      </w:r>
    </w:p>
    <w:p w14:paraId="0BF6C562" w14:textId="77777777" w:rsidR="0085298F" w:rsidRDefault="0085298F" w:rsidP="00D658D6">
      <w:pPr>
        <w:jc w:val="center"/>
        <w:rPr>
          <w:b/>
          <w:bCs/>
          <w:sz w:val="32"/>
          <w:szCs w:val="32"/>
        </w:rPr>
      </w:pPr>
      <w:r>
        <w:rPr>
          <w:b/>
          <w:bCs/>
          <w:sz w:val="32"/>
          <w:szCs w:val="32"/>
        </w:rPr>
        <w:t>Sami Naas</w:t>
      </w:r>
    </w:p>
    <w:p w14:paraId="5017CF94" w14:textId="70D37E55" w:rsidR="0054362F" w:rsidRDefault="0085298F" w:rsidP="00D658D6">
      <w:pPr>
        <w:jc w:val="center"/>
        <w:rPr>
          <w:b/>
          <w:bCs/>
          <w:sz w:val="32"/>
          <w:szCs w:val="32"/>
        </w:rPr>
      </w:pPr>
      <w:r>
        <w:rPr>
          <w:b/>
          <w:bCs/>
          <w:sz w:val="32"/>
          <w:szCs w:val="32"/>
        </w:rPr>
        <w:t>2203564</w:t>
      </w:r>
    </w:p>
    <w:p w14:paraId="3C833FDA" w14:textId="77777777" w:rsidR="00D658D6" w:rsidRPr="00D658D6" w:rsidRDefault="00D658D6" w:rsidP="00D658D6">
      <w:pPr>
        <w:jc w:val="center"/>
        <w:rPr>
          <w:b/>
          <w:bCs/>
          <w:sz w:val="32"/>
          <w:szCs w:val="32"/>
        </w:rPr>
      </w:pPr>
    </w:p>
    <w:p w14:paraId="4CA83FBC" w14:textId="77777777" w:rsidR="0085298F" w:rsidRDefault="0085298F" w:rsidP="00D658D6">
      <w:pPr>
        <w:jc w:val="center"/>
        <w:rPr>
          <w:b/>
          <w:bCs/>
          <w:sz w:val="32"/>
          <w:szCs w:val="32"/>
        </w:rPr>
      </w:pPr>
      <w:r>
        <w:rPr>
          <w:b/>
          <w:bCs/>
          <w:sz w:val="32"/>
          <w:szCs w:val="32"/>
        </w:rPr>
        <w:t>Motorsport Engineering</w:t>
      </w:r>
    </w:p>
    <w:p w14:paraId="2307F3EC" w14:textId="38223A55" w:rsidR="0054362F" w:rsidRPr="00D658D6" w:rsidRDefault="0085298F" w:rsidP="00D658D6">
      <w:pPr>
        <w:jc w:val="center"/>
        <w:rPr>
          <w:b/>
          <w:bCs/>
          <w:sz w:val="32"/>
          <w:szCs w:val="32"/>
        </w:rPr>
      </w:pPr>
      <w:r>
        <w:rPr>
          <w:b/>
          <w:bCs/>
          <w:sz w:val="32"/>
          <w:szCs w:val="32"/>
        </w:rPr>
        <w:t>14/01/2024</w:t>
      </w:r>
    </w:p>
    <w:p w14:paraId="4CE66812" w14:textId="4D1002FC" w:rsidR="00B255F0" w:rsidRDefault="0085298F" w:rsidP="00D658D6">
      <w:pPr>
        <w:jc w:val="center"/>
        <w:rPr>
          <w:b/>
          <w:bCs/>
          <w:sz w:val="32"/>
          <w:szCs w:val="32"/>
        </w:rPr>
      </w:pPr>
      <w:r>
        <w:rPr>
          <w:b/>
          <w:bCs/>
          <w:sz w:val="32"/>
          <w:szCs w:val="32"/>
        </w:rPr>
        <w:t xml:space="preserve">Alternative Propulsion Systems </w:t>
      </w:r>
    </w:p>
    <w:p w14:paraId="5231331E" w14:textId="4507D248" w:rsidR="0085298F" w:rsidRDefault="0085298F" w:rsidP="00D658D6">
      <w:pPr>
        <w:jc w:val="center"/>
        <w:rPr>
          <w:b/>
          <w:bCs/>
          <w:sz w:val="32"/>
          <w:szCs w:val="32"/>
        </w:rPr>
      </w:pPr>
      <w:r>
        <w:rPr>
          <w:b/>
          <w:bCs/>
          <w:sz w:val="32"/>
          <w:szCs w:val="32"/>
        </w:rPr>
        <w:t>ACHA5010</w:t>
      </w:r>
    </w:p>
    <w:p w14:paraId="3E3355F4" w14:textId="77777777" w:rsidR="00B255F0" w:rsidRPr="00D658D6" w:rsidRDefault="00B255F0" w:rsidP="00D658D6">
      <w:pPr>
        <w:jc w:val="center"/>
        <w:rPr>
          <w:b/>
          <w:bCs/>
          <w:sz w:val="32"/>
          <w:szCs w:val="32"/>
        </w:rPr>
      </w:pPr>
      <w:r>
        <w:rPr>
          <w:noProof/>
        </w:rPr>
        <w:drawing>
          <wp:inline distT="0" distB="0" distL="0" distR="0" wp14:anchorId="6CE0CFA5" wp14:editId="078AE0EF">
            <wp:extent cx="2857500" cy="571500"/>
            <wp:effectExtent l="0" t="0" r="0" b="0"/>
            <wp:docPr id="2" name="Picture 2" descr="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LOGO"/>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00" cy="571500"/>
                    </a:xfrm>
                    <a:prstGeom prst="rect">
                      <a:avLst/>
                    </a:prstGeom>
                    <a:noFill/>
                    <a:ln>
                      <a:noFill/>
                    </a:ln>
                  </pic:spPr>
                </pic:pic>
              </a:graphicData>
            </a:graphic>
          </wp:inline>
        </w:drawing>
      </w:r>
    </w:p>
    <w:p w14:paraId="52755332" w14:textId="77777777" w:rsidR="00D658D6" w:rsidRDefault="00D658D6">
      <w:pPr>
        <w:sectPr w:rsidR="00D658D6" w:rsidSect="005A31A8">
          <w:footerReference w:type="default" r:id="rId12"/>
          <w:footerReference w:type="first" r:id="rId13"/>
          <w:pgSz w:w="11906" w:h="16838"/>
          <w:pgMar w:top="1440" w:right="1440" w:bottom="1440" w:left="1440" w:header="708" w:footer="708" w:gutter="0"/>
          <w:pgNumType w:start="1"/>
          <w:cols w:space="708"/>
          <w:titlePg/>
          <w:docGrid w:linePitch="360"/>
        </w:sectPr>
      </w:pPr>
    </w:p>
    <w:p w14:paraId="638511E3" w14:textId="69FB64A5" w:rsidR="00D658D6" w:rsidRDefault="00D658D6">
      <w:pPr>
        <w:spacing w:line="259" w:lineRule="auto"/>
      </w:pPr>
    </w:p>
    <w:sdt>
      <w:sdtPr>
        <w:rPr>
          <w:rFonts w:asciiTheme="minorHAnsi" w:eastAsiaTheme="minorHAnsi" w:hAnsiTheme="minorHAnsi" w:cstheme="minorBidi"/>
          <w:color w:val="auto"/>
          <w:sz w:val="22"/>
          <w:szCs w:val="22"/>
          <w:lang w:val="en-GB"/>
        </w:rPr>
        <w:id w:val="-1373995026"/>
        <w:docPartObj>
          <w:docPartGallery w:val="Table of Contents"/>
          <w:docPartUnique/>
        </w:docPartObj>
      </w:sdtPr>
      <w:sdtEndPr>
        <w:rPr>
          <w:b/>
          <w:bCs/>
          <w:noProof/>
          <w:color w:val="000000" w:themeColor="text1"/>
        </w:rPr>
      </w:sdtEndPr>
      <w:sdtContent>
        <w:p w14:paraId="030C1220" w14:textId="77777777" w:rsidR="00D658D6" w:rsidRDefault="00D658D6">
          <w:pPr>
            <w:pStyle w:val="TOCHeading"/>
          </w:pPr>
          <w:r>
            <w:t>Contents</w:t>
          </w:r>
        </w:p>
        <w:p w14:paraId="322FF76C" w14:textId="3DBE3129" w:rsidR="0085298F" w:rsidRDefault="00D658D6">
          <w:pPr>
            <w:pStyle w:val="TOC1"/>
            <w:tabs>
              <w:tab w:val="left" w:pos="480"/>
              <w:tab w:val="right" w:leader="dot" w:pos="9016"/>
            </w:tabs>
            <w:rPr>
              <w:rFonts w:eastAsiaTheme="minorEastAsia"/>
              <w:noProof/>
              <w:color w:val="auto"/>
              <w:kern w:val="2"/>
              <w:sz w:val="24"/>
              <w:szCs w:val="24"/>
              <w:lang w:eastAsia="en-GB"/>
              <w14:ligatures w14:val="standardContextual"/>
            </w:rPr>
          </w:pPr>
          <w:r>
            <w:fldChar w:fldCharType="begin"/>
          </w:r>
          <w:r>
            <w:instrText xml:space="preserve"> TOC \o "1-3" \h \z \u </w:instrText>
          </w:r>
          <w:r>
            <w:fldChar w:fldCharType="separate"/>
          </w:r>
          <w:hyperlink w:anchor="_Toc156144479" w:history="1">
            <w:r w:rsidR="0085298F" w:rsidRPr="00D753D6">
              <w:rPr>
                <w:rStyle w:val="Hyperlink"/>
                <w:noProof/>
              </w:rPr>
              <w:t>1</w:t>
            </w:r>
            <w:r w:rsidR="0085298F">
              <w:rPr>
                <w:rFonts w:eastAsiaTheme="minorEastAsia"/>
                <w:noProof/>
                <w:color w:val="auto"/>
                <w:kern w:val="2"/>
                <w:sz w:val="24"/>
                <w:szCs w:val="24"/>
                <w:lang w:eastAsia="en-GB"/>
                <w14:ligatures w14:val="standardContextual"/>
              </w:rPr>
              <w:tab/>
            </w:r>
            <w:r w:rsidR="0085298F" w:rsidRPr="00D753D6">
              <w:rPr>
                <w:rStyle w:val="Hyperlink"/>
                <w:noProof/>
              </w:rPr>
              <w:t>Introduction</w:t>
            </w:r>
            <w:r w:rsidR="0085298F">
              <w:rPr>
                <w:noProof/>
                <w:webHidden/>
              </w:rPr>
              <w:tab/>
            </w:r>
            <w:r w:rsidR="0085298F">
              <w:rPr>
                <w:noProof/>
                <w:webHidden/>
              </w:rPr>
              <w:fldChar w:fldCharType="begin"/>
            </w:r>
            <w:r w:rsidR="0085298F">
              <w:rPr>
                <w:noProof/>
                <w:webHidden/>
              </w:rPr>
              <w:instrText xml:space="preserve"> PAGEREF _Toc156144479 \h </w:instrText>
            </w:r>
            <w:r w:rsidR="0085298F">
              <w:rPr>
                <w:noProof/>
                <w:webHidden/>
              </w:rPr>
            </w:r>
            <w:r w:rsidR="0085298F">
              <w:rPr>
                <w:noProof/>
                <w:webHidden/>
              </w:rPr>
              <w:fldChar w:fldCharType="separate"/>
            </w:r>
            <w:r w:rsidR="0085298F">
              <w:rPr>
                <w:noProof/>
                <w:webHidden/>
              </w:rPr>
              <w:t>2</w:t>
            </w:r>
            <w:r w:rsidR="0085298F">
              <w:rPr>
                <w:noProof/>
                <w:webHidden/>
              </w:rPr>
              <w:fldChar w:fldCharType="end"/>
            </w:r>
          </w:hyperlink>
        </w:p>
        <w:p w14:paraId="7533A6C6" w14:textId="315F462C" w:rsidR="0085298F" w:rsidRDefault="0085298F">
          <w:pPr>
            <w:pStyle w:val="TOC1"/>
            <w:tabs>
              <w:tab w:val="left" w:pos="480"/>
              <w:tab w:val="right" w:leader="dot" w:pos="9016"/>
            </w:tabs>
            <w:rPr>
              <w:rFonts w:eastAsiaTheme="minorEastAsia"/>
              <w:noProof/>
              <w:color w:val="auto"/>
              <w:kern w:val="2"/>
              <w:sz w:val="24"/>
              <w:szCs w:val="24"/>
              <w:lang w:eastAsia="en-GB"/>
              <w14:ligatures w14:val="standardContextual"/>
            </w:rPr>
          </w:pPr>
          <w:hyperlink w:anchor="_Toc156144480" w:history="1">
            <w:r w:rsidRPr="00D753D6">
              <w:rPr>
                <w:rStyle w:val="Hyperlink"/>
                <w:noProof/>
              </w:rPr>
              <w:t>2</w:t>
            </w:r>
            <w:r>
              <w:rPr>
                <w:rFonts w:eastAsiaTheme="minorEastAsia"/>
                <w:noProof/>
                <w:color w:val="auto"/>
                <w:kern w:val="2"/>
                <w:sz w:val="24"/>
                <w:szCs w:val="24"/>
                <w:lang w:eastAsia="en-GB"/>
                <w14:ligatures w14:val="standardContextual"/>
              </w:rPr>
              <w:tab/>
            </w:r>
            <w:r w:rsidRPr="00D753D6">
              <w:rPr>
                <w:rStyle w:val="Hyperlink"/>
                <w:noProof/>
              </w:rPr>
              <w:t>The car</w:t>
            </w:r>
            <w:r>
              <w:rPr>
                <w:noProof/>
                <w:webHidden/>
              </w:rPr>
              <w:tab/>
            </w:r>
            <w:r>
              <w:rPr>
                <w:noProof/>
                <w:webHidden/>
              </w:rPr>
              <w:fldChar w:fldCharType="begin"/>
            </w:r>
            <w:r>
              <w:rPr>
                <w:noProof/>
                <w:webHidden/>
              </w:rPr>
              <w:instrText xml:space="preserve"> PAGEREF _Toc156144480 \h </w:instrText>
            </w:r>
            <w:r>
              <w:rPr>
                <w:noProof/>
                <w:webHidden/>
              </w:rPr>
            </w:r>
            <w:r>
              <w:rPr>
                <w:noProof/>
                <w:webHidden/>
              </w:rPr>
              <w:fldChar w:fldCharType="separate"/>
            </w:r>
            <w:r>
              <w:rPr>
                <w:noProof/>
                <w:webHidden/>
              </w:rPr>
              <w:t>3</w:t>
            </w:r>
            <w:r>
              <w:rPr>
                <w:noProof/>
                <w:webHidden/>
              </w:rPr>
              <w:fldChar w:fldCharType="end"/>
            </w:r>
          </w:hyperlink>
        </w:p>
        <w:p w14:paraId="5991F124" w14:textId="29F9C4EE" w:rsidR="0085298F" w:rsidRDefault="0085298F">
          <w:pPr>
            <w:pStyle w:val="TOC2"/>
            <w:tabs>
              <w:tab w:val="left" w:pos="960"/>
              <w:tab w:val="right" w:leader="dot" w:pos="9016"/>
            </w:tabs>
            <w:rPr>
              <w:noProof/>
            </w:rPr>
          </w:pPr>
          <w:hyperlink w:anchor="_Toc156144481" w:history="1">
            <w:r w:rsidRPr="00D753D6">
              <w:rPr>
                <w:rStyle w:val="Hyperlink"/>
                <w:noProof/>
              </w:rPr>
              <w:t>2.1</w:t>
            </w:r>
            <w:r>
              <w:rPr>
                <w:noProof/>
              </w:rPr>
              <w:tab/>
            </w:r>
            <w:r w:rsidRPr="00D753D6">
              <w:rPr>
                <w:rStyle w:val="Hyperlink"/>
                <w:noProof/>
              </w:rPr>
              <w:t>Turbo lag</w:t>
            </w:r>
            <w:r>
              <w:rPr>
                <w:noProof/>
                <w:webHidden/>
              </w:rPr>
              <w:tab/>
            </w:r>
            <w:r>
              <w:rPr>
                <w:noProof/>
                <w:webHidden/>
              </w:rPr>
              <w:fldChar w:fldCharType="begin"/>
            </w:r>
            <w:r>
              <w:rPr>
                <w:noProof/>
                <w:webHidden/>
              </w:rPr>
              <w:instrText xml:space="preserve"> PAGEREF _Toc156144481 \h </w:instrText>
            </w:r>
            <w:r>
              <w:rPr>
                <w:noProof/>
                <w:webHidden/>
              </w:rPr>
            </w:r>
            <w:r>
              <w:rPr>
                <w:noProof/>
                <w:webHidden/>
              </w:rPr>
              <w:fldChar w:fldCharType="separate"/>
            </w:r>
            <w:r>
              <w:rPr>
                <w:noProof/>
                <w:webHidden/>
              </w:rPr>
              <w:t>3</w:t>
            </w:r>
            <w:r>
              <w:rPr>
                <w:noProof/>
                <w:webHidden/>
              </w:rPr>
              <w:fldChar w:fldCharType="end"/>
            </w:r>
          </w:hyperlink>
        </w:p>
        <w:p w14:paraId="4EDCCB9E" w14:textId="61984B3B" w:rsidR="0085298F" w:rsidRDefault="0085298F">
          <w:pPr>
            <w:pStyle w:val="TOC1"/>
            <w:tabs>
              <w:tab w:val="left" w:pos="480"/>
              <w:tab w:val="right" w:leader="dot" w:pos="9016"/>
            </w:tabs>
            <w:rPr>
              <w:rFonts w:eastAsiaTheme="minorEastAsia"/>
              <w:noProof/>
              <w:color w:val="auto"/>
              <w:kern w:val="2"/>
              <w:sz w:val="24"/>
              <w:szCs w:val="24"/>
              <w:lang w:eastAsia="en-GB"/>
              <w14:ligatures w14:val="standardContextual"/>
            </w:rPr>
          </w:pPr>
          <w:hyperlink w:anchor="_Toc156144482" w:history="1">
            <w:r w:rsidRPr="00D753D6">
              <w:rPr>
                <w:rStyle w:val="Hyperlink"/>
                <w:noProof/>
              </w:rPr>
              <w:t>3</w:t>
            </w:r>
            <w:r>
              <w:rPr>
                <w:rFonts w:eastAsiaTheme="minorEastAsia"/>
                <w:noProof/>
                <w:color w:val="auto"/>
                <w:kern w:val="2"/>
                <w:sz w:val="24"/>
                <w:szCs w:val="24"/>
                <w:lang w:eastAsia="en-GB"/>
                <w14:ligatures w14:val="standardContextual"/>
              </w:rPr>
              <w:tab/>
            </w:r>
            <w:r w:rsidRPr="00D753D6">
              <w:rPr>
                <w:rStyle w:val="Hyperlink"/>
                <w:noProof/>
              </w:rPr>
              <w:t>World wide light vehicle testing.</w:t>
            </w:r>
            <w:r>
              <w:rPr>
                <w:noProof/>
                <w:webHidden/>
              </w:rPr>
              <w:tab/>
            </w:r>
            <w:r>
              <w:rPr>
                <w:noProof/>
                <w:webHidden/>
              </w:rPr>
              <w:fldChar w:fldCharType="begin"/>
            </w:r>
            <w:r>
              <w:rPr>
                <w:noProof/>
                <w:webHidden/>
              </w:rPr>
              <w:instrText xml:space="preserve"> PAGEREF _Toc156144482 \h </w:instrText>
            </w:r>
            <w:r>
              <w:rPr>
                <w:noProof/>
                <w:webHidden/>
              </w:rPr>
            </w:r>
            <w:r>
              <w:rPr>
                <w:noProof/>
                <w:webHidden/>
              </w:rPr>
              <w:fldChar w:fldCharType="separate"/>
            </w:r>
            <w:r>
              <w:rPr>
                <w:noProof/>
                <w:webHidden/>
              </w:rPr>
              <w:t>4</w:t>
            </w:r>
            <w:r>
              <w:rPr>
                <w:noProof/>
                <w:webHidden/>
              </w:rPr>
              <w:fldChar w:fldCharType="end"/>
            </w:r>
          </w:hyperlink>
        </w:p>
        <w:p w14:paraId="077C4890" w14:textId="21464955" w:rsidR="0085298F" w:rsidRDefault="0085298F">
          <w:pPr>
            <w:pStyle w:val="TOC1"/>
            <w:tabs>
              <w:tab w:val="left" w:pos="480"/>
              <w:tab w:val="right" w:leader="dot" w:pos="9016"/>
            </w:tabs>
            <w:rPr>
              <w:rFonts w:eastAsiaTheme="minorEastAsia"/>
              <w:noProof/>
              <w:color w:val="auto"/>
              <w:kern w:val="2"/>
              <w:sz w:val="24"/>
              <w:szCs w:val="24"/>
              <w:lang w:eastAsia="en-GB"/>
              <w14:ligatures w14:val="standardContextual"/>
            </w:rPr>
          </w:pPr>
          <w:hyperlink w:anchor="_Toc156144483" w:history="1">
            <w:r w:rsidRPr="00D753D6">
              <w:rPr>
                <w:rStyle w:val="Hyperlink"/>
                <w:noProof/>
              </w:rPr>
              <w:t>4</w:t>
            </w:r>
            <w:r>
              <w:rPr>
                <w:rFonts w:eastAsiaTheme="minorEastAsia"/>
                <w:noProof/>
                <w:color w:val="auto"/>
                <w:kern w:val="2"/>
                <w:sz w:val="24"/>
                <w:szCs w:val="24"/>
                <w:lang w:eastAsia="en-GB"/>
                <w14:ligatures w14:val="standardContextual"/>
              </w:rPr>
              <w:tab/>
            </w:r>
            <w:r w:rsidRPr="00D753D6">
              <w:rPr>
                <w:rStyle w:val="Hyperlink"/>
                <w:noProof/>
              </w:rPr>
              <w:t>Kinetic Energy Recovery System</w:t>
            </w:r>
            <w:r>
              <w:rPr>
                <w:noProof/>
                <w:webHidden/>
              </w:rPr>
              <w:tab/>
            </w:r>
            <w:r>
              <w:rPr>
                <w:noProof/>
                <w:webHidden/>
              </w:rPr>
              <w:fldChar w:fldCharType="begin"/>
            </w:r>
            <w:r>
              <w:rPr>
                <w:noProof/>
                <w:webHidden/>
              </w:rPr>
              <w:instrText xml:space="preserve"> PAGEREF _Toc156144483 \h </w:instrText>
            </w:r>
            <w:r>
              <w:rPr>
                <w:noProof/>
                <w:webHidden/>
              </w:rPr>
            </w:r>
            <w:r>
              <w:rPr>
                <w:noProof/>
                <w:webHidden/>
              </w:rPr>
              <w:fldChar w:fldCharType="separate"/>
            </w:r>
            <w:r>
              <w:rPr>
                <w:noProof/>
                <w:webHidden/>
              </w:rPr>
              <w:t>8</w:t>
            </w:r>
            <w:r>
              <w:rPr>
                <w:noProof/>
                <w:webHidden/>
              </w:rPr>
              <w:fldChar w:fldCharType="end"/>
            </w:r>
          </w:hyperlink>
        </w:p>
        <w:p w14:paraId="45F87FD3" w14:textId="4576B8B5" w:rsidR="0085298F" w:rsidRDefault="0085298F">
          <w:pPr>
            <w:pStyle w:val="TOC2"/>
            <w:tabs>
              <w:tab w:val="left" w:pos="960"/>
              <w:tab w:val="right" w:leader="dot" w:pos="9016"/>
            </w:tabs>
            <w:rPr>
              <w:noProof/>
            </w:rPr>
          </w:pPr>
          <w:hyperlink w:anchor="_Toc156144484" w:history="1">
            <w:r w:rsidRPr="00D753D6">
              <w:rPr>
                <w:rStyle w:val="Hyperlink"/>
                <w:noProof/>
              </w:rPr>
              <w:t>4.1</w:t>
            </w:r>
            <w:r>
              <w:rPr>
                <w:noProof/>
              </w:rPr>
              <w:tab/>
            </w:r>
            <w:r w:rsidRPr="00D753D6">
              <w:rPr>
                <w:rStyle w:val="Hyperlink"/>
                <w:noProof/>
              </w:rPr>
              <w:t>Fly wheel based KERS</w:t>
            </w:r>
            <w:r>
              <w:rPr>
                <w:noProof/>
                <w:webHidden/>
              </w:rPr>
              <w:tab/>
            </w:r>
            <w:r>
              <w:rPr>
                <w:noProof/>
                <w:webHidden/>
              </w:rPr>
              <w:fldChar w:fldCharType="begin"/>
            </w:r>
            <w:r>
              <w:rPr>
                <w:noProof/>
                <w:webHidden/>
              </w:rPr>
              <w:instrText xml:space="preserve"> PAGEREF _Toc156144484 \h </w:instrText>
            </w:r>
            <w:r>
              <w:rPr>
                <w:noProof/>
                <w:webHidden/>
              </w:rPr>
            </w:r>
            <w:r>
              <w:rPr>
                <w:noProof/>
                <w:webHidden/>
              </w:rPr>
              <w:fldChar w:fldCharType="separate"/>
            </w:r>
            <w:r>
              <w:rPr>
                <w:noProof/>
                <w:webHidden/>
              </w:rPr>
              <w:t>8</w:t>
            </w:r>
            <w:r>
              <w:rPr>
                <w:noProof/>
                <w:webHidden/>
              </w:rPr>
              <w:fldChar w:fldCharType="end"/>
            </w:r>
          </w:hyperlink>
        </w:p>
        <w:p w14:paraId="694C8E60" w14:textId="79BB621D" w:rsidR="0085298F" w:rsidRDefault="0085298F">
          <w:pPr>
            <w:pStyle w:val="TOC2"/>
            <w:tabs>
              <w:tab w:val="left" w:pos="960"/>
              <w:tab w:val="right" w:leader="dot" w:pos="9016"/>
            </w:tabs>
            <w:rPr>
              <w:noProof/>
            </w:rPr>
          </w:pPr>
          <w:hyperlink w:anchor="_Toc156144485" w:history="1">
            <w:r w:rsidRPr="00D753D6">
              <w:rPr>
                <w:rStyle w:val="Hyperlink"/>
                <w:noProof/>
              </w:rPr>
              <w:t>4.2</w:t>
            </w:r>
            <w:r>
              <w:rPr>
                <w:noProof/>
              </w:rPr>
              <w:tab/>
            </w:r>
            <w:r w:rsidRPr="00D753D6">
              <w:rPr>
                <w:rStyle w:val="Hyperlink"/>
                <w:noProof/>
              </w:rPr>
              <w:t>Battery based KERS</w:t>
            </w:r>
            <w:r>
              <w:rPr>
                <w:noProof/>
                <w:webHidden/>
              </w:rPr>
              <w:tab/>
            </w:r>
            <w:r>
              <w:rPr>
                <w:noProof/>
                <w:webHidden/>
              </w:rPr>
              <w:fldChar w:fldCharType="begin"/>
            </w:r>
            <w:r>
              <w:rPr>
                <w:noProof/>
                <w:webHidden/>
              </w:rPr>
              <w:instrText xml:space="preserve"> PAGEREF _Toc156144485 \h </w:instrText>
            </w:r>
            <w:r>
              <w:rPr>
                <w:noProof/>
                <w:webHidden/>
              </w:rPr>
            </w:r>
            <w:r>
              <w:rPr>
                <w:noProof/>
                <w:webHidden/>
              </w:rPr>
              <w:fldChar w:fldCharType="separate"/>
            </w:r>
            <w:r>
              <w:rPr>
                <w:noProof/>
                <w:webHidden/>
              </w:rPr>
              <w:t>10</w:t>
            </w:r>
            <w:r>
              <w:rPr>
                <w:noProof/>
                <w:webHidden/>
              </w:rPr>
              <w:fldChar w:fldCharType="end"/>
            </w:r>
          </w:hyperlink>
        </w:p>
        <w:p w14:paraId="38FEF914" w14:textId="73D7CEED" w:rsidR="0085298F" w:rsidRDefault="0085298F">
          <w:pPr>
            <w:pStyle w:val="TOC1"/>
            <w:tabs>
              <w:tab w:val="left" w:pos="480"/>
              <w:tab w:val="right" w:leader="dot" w:pos="9016"/>
            </w:tabs>
            <w:rPr>
              <w:rFonts w:eastAsiaTheme="minorEastAsia"/>
              <w:noProof/>
              <w:color w:val="auto"/>
              <w:kern w:val="2"/>
              <w:sz w:val="24"/>
              <w:szCs w:val="24"/>
              <w:lang w:eastAsia="en-GB"/>
              <w14:ligatures w14:val="standardContextual"/>
            </w:rPr>
          </w:pPr>
          <w:hyperlink w:anchor="_Toc156144486" w:history="1">
            <w:r w:rsidRPr="00D753D6">
              <w:rPr>
                <w:rStyle w:val="Hyperlink"/>
                <w:noProof/>
              </w:rPr>
              <w:t>5</w:t>
            </w:r>
            <w:r>
              <w:rPr>
                <w:rFonts w:eastAsiaTheme="minorEastAsia"/>
                <w:noProof/>
                <w:color w:val="auto"/>
                <w:kern w:val="2"/>
                <w:sz w:val="24"/>
                <w:szCs w:val="24"/>
                <w:lang w:eastAsia="en-GB"/>
                <w14:ligatures w14:val="standardContextual"/>
              </w:rPr>
              <w:tab/>
            </w:r>
            <w:r w:rsidRPr="00D753D6">
              <w:rPr>
                <w:rStyle w:val="Hyperlink"/>
                <w:noProof/>
              </w:rPr>
              <w:t>Conclusion</w:t>
            </w:r>
            <w:r>
              <w:rPr>
                <w:noProof/>
                <w:webHidden/>
              </w:rPr>
              <w:tab/>
            </w:r>
            <w:r>
              <w:rPr>
                <w:noProof/>
                <w:webHidden/>
              </w:rPr>
              <w:fldChar w:fldCharType="begin"/>
            </w:r>
            <w:r>
              <w:rPr>
                <w:noProof/>
                <w:webHidden/>
              </w:rPr>
              <w:instrText xml:space="preserve"> PAGEREF _Toc156144486 \h </w:instrText>
            </w:r>
            <w:r>
              <w:rPr>
                <w:noProof/>
                <w:webHidden/>
              </w:rPr>
            </w:r>
            <w:r>
              <w:rPr>
                <w:noProof/>
                <w:webHidden/>
              </w:rPr>
              <w:fldChar w:fldCharType="separate"/>
            </w:r>
            <w:r>
              <w:rPr>
                <w:noProof/>
                <w:webHidden/>
              </w:rPr>
              <w:t>12</w:t>
            </w:r>
            <w:r>
              <w:rPr>
                <w:noProof/>
                <w:webHidden/>
              </w:rPr>
              <w:fldChar w:fldCharType="end"/>
            </w:r>
          </w:hyperlink>
        </w:p>
        <w:p w14:paraId="28A645F0" w14:textId="574345CC" w:rsidR="0085298F" w:rsidRDefault="0085298F">
          <w:pPr>
            <w:pStyle w:val="TOC1"/>
            <w:tabs>
              <w:tab w:val="left" w:pos="480"/>
              <w:tab w:val="right" w:leader="dot" w:pos="9016"/>
            </w:tabs>
            <w:rPr>
              <w:rFonts w:eastAsiaTheme="minorEastAsia"/>
              <w:noProof/>
              <w:color w:val="auto"/>
              <w:kern w:val="2"/>
              <w:sz w:val="24"/>
              <w:szCs w:val="24"/>
              <w:lang w:eastAsia="en-GB"/>
              <w14:ligatures w14:val="standardContextual"/>
            </w:rPr>
          </w:pPr>
          <w:hyperlink w:anchor="_Toc156144487" w:history="1">
            <w:r w:rsidRPr="00D753D6">
              <w:rPr>
                <w:rStyle w:val="Hyperlink"/>
                <w:noProof/>
              </w:rPr>
              <w:t>6</w:t>
            </w:r>
            <w:r>
              <w:rPr>
                <w:rFonts w:eastAsiaTheme="minorEastAsia"/>
                <w:noProof/>
                <w:color w:val="auto"/>
                <w:kern w:val="2"/>
                <w:sz w:val="24"/>
                <w:szCs w:val="24"/>
                <w:lang w:eastAsia="en-GB"/>
                <w14:ligatures w14:val="standardContextual"/>
              </w:rPr>
              <w:tab/>
            </w:r>
            <w:r w:rsidRPr="00D753D6">
              <w:rPr>
                <w:rStyle w:val="Hyperlink"/>
                <w:noProof/>
              </w:rPr>
              <w:t>References</w:t>
            </w:r>
            <w:r>
              <w:rPr>
                <w:noProof/>
                <w:webHidden/>
              </w:rPr>
              <w:tab/>
            </w:r>
            <w:r>
              <w:rPr>
                <w:noProof/>
                <w:webHidden/>
              </w:rPr>
              <w:fldChar w:fldCharType="begin"/>
            </w:r>
            <w:r>
              <w:rPr>
                <w:noProof/>
                <w:webHidden/>
              </w:rPr>
              <w:instrText xml:space="preserve"> PAGEREF _Toc156144487 \h </w:instrText>
            </w:r>
            <w:r>
              <w:rPr>
                <w:noProof/>
                <w:webHidden/>
              </w:rPr>
            </w:r>
            <w:r>
              <w:rPr>
                <w:noProof/>
                <w:webHidden/>
              </w:rPr>
              <w:fldChar w:fldCharType="separate"/>
            </w:r>
            <w:r>
              <w:rPr>
                <w:noProof/>
                <w:webHidden/>
              </w:rPr>
              <w:t>14</w:t>
            </w:r>
            <w:r>
              <w:rPr>
                <w:noProof/>
                <w:webHidden/>
              </w:rPr>
              <w:fldChar w:fldCharType="end"/>
            </w:r>
          </w:hyperlink>
        </w:p>
        <w:p w14:paraId="6208CA58" w14:textId="77777777" w:rsidR="0085298F" w:rsidRDefault="00D658D6">
          <w:pPr>
            <w:rPr>
              <w:b/>
              <w:bCs/>
              <w:noProof/>
            </w:rPr>
          </w:pPr>
          <w:r>
            <w:rPr>
              <w:b/>
              <w:bCs/>
              <w:noProof/>
            </w:rPr>
            <w:fldChar w:fldCharType="end"/>
          </w:r>
        </w:p>
        <w:p w14:paraId="4AE56A88" w14:textId="3E63593E" w:rsidR="00D658D6" w:rsidRDefault="0085298F">
          <w:r>
            <w:rPr>
              <w:b/>
              <w:bCs/>
              <w:noProof/>
            </w:rPr>
            <w:t xml:space="preserve">List of figuers: </w:t>
          </w:r>
        </w:p>
      </w:sdtContent>
    </w:sdt>
    <w:p w14:paraId="4720DFE2" w14:textId="56A06193" w:rsidR="0085298F" w:rsidRDefault="0085298F">
      <w:pPr>
        <w:pStyle w:val="TableofFigures"/>
        <w:tabs>
          <w:tab w:val="right" w:leader="dot" w:pos="9016"/>
        </w:tabs>
        <w:rPr>
          <w:rFonts w:eastAsiaTheme="minorEastAsia"/>
          <w:noProof/>
          <w:color w:val="auto"/>
          <w:kern w:val="2"/>
          <w:sz w:val="24"/>
          <w:szCs w:val="24"/>
          <w:lang w:eastAsia="en-GB"/>
          <w14:ligatures w14:val="standardContextual"/>
        </w:rPr>
      </w:pPr>
      <w:r>
        <w:fldChar w:fldCharType="begin"/>
      </w:r>
      <w:r>
        <w:instrText xml:space="preserve"> TOC \h \z \c "Figure" </w:instrText>
      </w:r>
      <w:r>
        <w:fldChar w:fldCharType="separate"/>
      </w:r>
      <w:hyperlink r:id="rId14" w:anchor="_Toc156144509" w:history="1">
        <w:r w:rsidRPr="005637F5">
          <w:rPr>
            <w:rStyle w:val="Hyperlink"/>
            <w:noProof/>
          </w:rPr>
          <w:t>Figure 1: Subaru Impreza WRX STI (evo, 2004)</w:t>
        </w:r>
        <w:r>
          <w:rPr>
            <w:noProof/>
            <w:webHidden/>
          </w:rPr>
          <w:tab/>
        </w:r>
        <w:r>
          <w:rPr>
            <w:noProof/>
            <w:webHidden/>
          </w:rPr>
          <w:fldChar w:fldCharType="begin"/>
        </w:r>
        <w:r>
          <w:rPr>
            <w:noProof/>
            <w:webHidden/>
          </w:rPr>
          <w:instrText xml:space="preserve"> PAGEREF _Toc156144509 \h </w:instrText>
        </w:r>
        <w:r>
          <w:rPr>
            <w:noProof/>
            <w:webHidden/>
          </w:rPr>
        </w:r>
        <w:r>
          <w:rPr>
            <w:noProof/>
            <w:webHidden/>
          </w:rPr>
          <w:fldChar w:fldCharType="separate"/>
        </w:r>
        <w:r>
          <w:rPr>
            <w:noProof/>
            <w:webHidden/>
          </w:rPr>
          <w:t>2</w:t>
        </w:r>
        <w:r>
          <w:rPr>
            <w:noProof/>
            <w:webHidden/>
          </w:rPr>
          <w:fldChar w:fldCharType="end"/>
        </w:r>
      </w:hyperlink>
    </w:p>
    <w:p w14:paraId="5339C3EE" w14:textId="41A52273" w:rsidR="0085298F" w:rsidRDefault="0085298F">
      <w:pPr>
        <w:pStyle w:val="TableofFigures"/>
        <w:tabs>
          <w:tab w:val="right" w:leader="dot" w:pos="9016"/>
        </w:tabs>
        <w:rPr>
          <w:rFonts w:eastAsiaTheme="minorEastAsia"/>
          <w:noProof/>
          <w:color w:val="auto"/>
          <w:kern w:val="2"/>
          <w:sz w:val="24"/>
          <w:szCs w:val="24"/>
          <w:lang w:eastAsia="en-GB"/>
          <w14:ligatures w14:val="standardContextual"/>
        </w:rPr>
      </w:pPr>
      <w:hyperlink r:id="rId15" w:anchor="_Toc156144510" w:history="1">
        <w:r w:rsidRPr="005637F5">
          <w:rPr>
            <w:rStyle w:val="Hyperlink"/>
            <w:noProof/>
          </w:rPr>
          <w:t>Figure 2: Subaru Impreza WRX STI ((www.iconicauctioneers.com, 2024.)</w:t>
        </w:r>
        <w:r>
          <w:rPr>
            <w:noProof/>
            <w:webHidden/>
          </w:rPr>
          <w:tab/>
        </w:r>
        <w:r>
          <w:rPr>
            <w:noProof/>
            <w:webHidden/>
          </w:rPr>
          <w:fldChar w:fldCharType="begin"/>
        </w:r>
        <w:r>
          <w:rPr>
            <w:noProof/>
            <w:webHidden/>
          </w:rPr>
          <w:instrText xml:space="preserve"> PAGEREF _Toc156144510 \h </w:instrText>
        </w:r>
        <w:r>
          <w:rPr>
            <w:noProof/>
            <w:webHidden/>
          </w:rPr>
        </w:r>
        <w:r>
          <w:rPr>
            <w:noProof/>
            <w:webHidden/>
          </w:rPr>
          <w:fldChar w:fldCharType="separate"/>
        </w:r>
        <w:r>
          <w:rPr>
            <w:noProof/>
            <w:webHidden/>
          </w:rPr>
          <w:t>3</w:t>
        </w:r>
        <w:r>
          <w:rPr>
            <w:noProof/>
            <w:webHidden/>
          </w:rPr>
          <w:fldChar w:fldCharType="end"/>
        </w:r>
      </w:hyperlink>
    </w:p>
    <w:p w14:paraId="6A1E71B4" w14:textId="1D451028" w:rsidR="0085298F" w:rsidRDefault="0085298F">
      <w:pPr>
        <w:pStyle w:val="TableofFigures"/>
        <w:tabs>
          <w:tab w:val="right" w:leader="dot" w:pos="9016"/>
        </w:tabs>
        <w:rPr>
          <w:rFonts w:eastAsiaTheme="minorEastAsia"/>
          <w:noProof/>
          <w:color w:val="auto"/>
          <w:kern w:val="2"/>
          <w:sz w:val="24"/>
          <w:szCs w:val="24"/>
          <w:lang w:eastAsia="en-GB"/>
          <w14:ligatures w14:val="standardContextual"/>
        </w:rPr>
      </w:pPr>
      <w:hyperlink r:id="rId16" w:anchor="_Toc156144511" w:history="1">
        <w:r w:rsidRPr="005637F5">
          <w:rPr>
            <w:rStyle w:val="Hyperlink"/>
            <w:noProof/>
          </w:rPr>
          <w:t>Figure 3: WLTP Medium speed</w:t>
        </w:r>
        <w:r>
          <w:rPr>
            <w:noProof/>
            <w:webHidden/>
          </w:rPr>
          <w:tab/>
        </w:r>
        <w:r>
          <w:rPr>
            <w:noProof/>
            <w:webHidden/>
          </w:rPr>
          <w:fldChar w:fldCharType="begin"/>
        </w:r>
        <w:r>
          <w:rPr>
            <w:noProof/>
            <w:webHidden/>
          </w:rPr>
          <w:instrText xml:space="preserve"> PAGEREF _Toc156144511 \h </w:instrText>
        </w:r>
        <w:r>
          <w:rPr>
            <w:noProof/>
            <w:webHidden/>
          </w:rPr>
        </w:r>
        <w:r>
          <w:rPr>
            <w:noProof/>
            <w:webHidden/>
          </w:rPr>
          <w:fldChar w:fldCharType="separate"/>
        </w:r>
        <w:r>
          <w:rPr>
            <w:noProof/>
            <w:webHidden/>
          </w:rPr>
          <w:t>4</w:t>
        </w:r>
        <w:r>
          <w:rPr>
            <w:noProof/>
            <w:webHidden/>
          </w:rPr>
          <w:fldChar w:fldCharType="end"/>
        </w:r>
      </w:hyperlink>
    </w:p>
    <w:p w14:paraId="2CFCE3FA" w14:textId="19C6B6AF" w:rsidR="0085298F" w:rsidRDefault="0085298F">
      <w:pPr>
        <w:pStyle w:val="TableofFigures"/>
        <w:tabs>
          <w:tab w:val="right" w:leader="dot" w:pos="9016"/>
        </w:tabs>
        <w:rPr>
          <w:rFonts w:eastAsiaTheme="minorEastAsia"/>
          <w:noProof/>
          <w:color w:val="auto"/>
          <w:kern w:val="2"/>
          <w:sz w:val="24"/>
          <w:szCs w:val="24"/>
          <w:lang w:eastAsia="en-GB"/>
          <w14:ligatures w14:val="standardContextual"/>
        </w:rPr>
      </w:pPr>
      <w:hyperlink r:id="rId17" w:anchor="_Toc156144512" w:history="1">
        <w:r w:rsidRPr="005637F5">
          <w:rPr>
            <w:rStyle w:val="Hyperlink"/>
            <w:noProof/>
          </w:rPr>
          <w:t>Figure 4: WLTP Low speed</w:t>
        </w:r>
        <w:r>
          <w:rPr>
            <w:noProof/>
            <w:webHidden/>
          </w:rPr>
          <w:tab/>
        </w:r>
        <w:r>
          <w:rPr>
            <w:noProof/>
            <w:webHidden/>
          </w:rPr>
          <w:fldChar w:fldCharType="begin"/>
        </w:r>
        <w:r>
          <w:rPr>
            <w:noProof/>
            <w:webHidden/>
          </w:rPr>
          <w:instrText xml:space="preserve"> PAGEREF _Toc156144512 \h </w:instrText>
        </w:r>
        <w:r>
          <w:rPr>
            <w:noProof/>
            <w:webHidden/>
          </w:rPr>
        </w:r>
        <w:r>
          <w:rPr>
            <w:noProof/>
            <w:webHidden/>
          </w:rPr>
          <w:fldChar w:fldCharType="separate"/>
        </w:r>
        <w:r>
          <w:rPr>
            <w:noProof/>
            <w:webHidden/>
          </w:rPr>
          <w:t>4</w:t>
        </w:r>
        <w:r>
          <w:rPr>
            <w:noProof/>
            <w:webHidden/>
          </w:rPr>
          <w:fldChar w:fldCharType="end"/>
        </w:r>
      </w:hyperlink>
    </w:p>
    <w:p w14:paraId="7CC2C2A3" w14:textId="0CA11338" w:rsidR="0085298F" w:rsidRDefault="0085298F">
      <w:pPr>
        <w:pStyle w:val="TableofFigures"/>
        <w:tabs>
          <w:tab w:val="right" w:leader="dot" w:pos="9016"/>
        </w:tabs>
        <w:rPr>
          <w:rFonts w:eastAsiaTheme="minorEastAsia"/>
          <w:noProof/>
          <w:color w:val="auto"/>
          <w:kern w:val="2"/>
          <w:sz w:val="24"/>
          <w:szCs w:val="24"/>
          <w:lang w:eastAsia="en-GB"/>
          <w14:ligatures w14:val="standardContextual"/>
        </w:rPr>
      </w:pPr>
      <w:hyperlink r:id="rId18" w:anchor="_Toc156144513" w:history="1">
        <w:r w:rsidRPr="005637F5">
          <w:rPr>
            <w:rStyle w:val="Hyperlink"/>
            <w:noProof/>
          </w:rPr>
          <w:t>Figure 5: WLTP Extra high speed</w:t>
        </w:r>
        <w:r>
          <w:rPr>
            <w:noProof/>
            <w:webHidden/>
          </w:rPr>
          <w:tab/>
        </w:r>
        <w:r>
          <w:rPr>
            <w:noProof/>
            <w:webHidden/>
          </w:rPr>
          <w:fldChar w:fldCharType="begin"/>
        </w:r>
        <w:r>
          <w:rPr>
            <w:noProof/>
            <w:webHidden/>
          </w:rPr>
          <w:instrText xml:space="preserve"> PAGEREF _Toc156144513 \h </w:instrText>
        </w:r>
        <w:r>
          <w:rPr>
            <w:noProof/>
            <w:webHidden/>
          </w:rPr>
        </w:r>
        <w:r>
          <w:rPr>
            <w:noProof/>
            <w:webHidden/>
          </w:rPr>
          <w:fldChar w:fldCharType="separate"/>
        </w:r>
        <w:r>
          <w:rPr>
            <w:noProof/>
            <w:webHidden/>
          </w:rPr>
          <w:t>4</w:t>
        </w:r>
        <w:r>
          <w:rPr>
            <w:noProof/>
            <w:webHidden/>
          </w:rPr>
          <w:fldChar w:fldCharType="end"/>
        </w:r>
      </w:hyperlink>
    </w:p>
    <w:p w14:paraId="56B1D8BB" w14:textId="646B8D2E" w:rsidR="0085298F" w:rsidRDefault="0085298F">
      <w:pPr>
        <w:pStyle w:val="TableofFigures"/>
        <w:tabs>
          <w:tab w:val="right" w:leader="dot" w:pos="9016"/>
        </w:tabs>
        <w:rPr>
          <w:rFonts w:eastAsiaTheme="minorEastAsia"/>
          <w:noProof/>
          <w:color w:val="auto"/>
          <w:kern w:val="2"/>
          <w:sz w:val="24"/>
          <w:szCs w:val="24"/>
          <w:lang w:eastAsia="en-GB"/>
          <w14:ligatures w14:val="standardContextual"/>
        </w:rPr>
      </w:pPr>
      <w:hyperlink r:id="rId19" w:anchor="_Toc156144514" w:history="1">
        <w:r w:rsidRPr="005637F5">
          <w:rPr>
            <w:rStyle w:val="Hyperlink"/>
            <w:noProof/>
          </w:rPr>
          <w:t>Figure 6: WLTP High speed</w:t>
        </w:r>
        <w:r>
          <w:rPr>
            <w:noProof/>
            <w:webHidden/>
          </w:rPr>
          <w:tab/>
        </w:r>
        <w:r>
          <w:rPr>
            <w:noProof/>
            <w:webHidden/>
          </w:rPr>
          <w:fldChar w:fldCharType="begin"/>
        </w:r>
        <w:r>
          <w:rPr>
            <w:noProof/>
            <w:webHidden/>
          </w:rPr>
          <w:instrText xml:space="preserve"> PAGEREF _Toc156144514 \h </w:instrText>
        </w:r>
        <w:r>
          <w:rPr>
            <w:noProof/>
            <w:webHidden/>
          </w:rPr>
        </w:r>
        <w:r>
          <w:rPr>
            <w:noProof/>
            <w:webHidden/>
          </w:rPr>
          <w:fldChar w:fldCharType="separate"/>
        </w:r>
        <w:r>
          <w:rPr>
            <w:noProof/>
            <w:webHidden/>
          </w:rPr>
          <w:t>4</w:t>
        </w:r>
        <w:r>
          <w:rPr>
            <w:noProof/>
            <w:webHidden/>
          </w:rPr>
          <w:fldChar w:fldCharType="end"/>
        </w:r>
      </w:hyperlink>
    </w:p>
    <w:p w14:paraId="7FD45EF6" w14:textId="7EC444F5" w:rsidR="0085298F" w:rsidRDefault="0085298F">
      <w:pPr>
        <w:pStyle w:val="TableofFigures"/>
        <w:tabs>
          <w:tab w:val="right" w:leader="dot" w:pos="9016"/>
        </w:tabs>
        <w:rPr>
          <w:rFonts w:eastAsiaTheme="minorEastAsia"/>
          <w:noProof/>
          <w:color w:val="auto"/>
          <w:kern w:val="2"/>
          <w:sz w:val="24"/>
          <w:szCs w:val="24"/>
          <w:lang w:eastAsia="en-GB"/>
          <w14:ligatures w14:val="standardContextual"/>
        </w:rPr>
      </w:pPr>
      <w:hyperlink r:id="rId20" w:anchor="_Toc156144515" w:history="1">
        <w:r w:rsidRPr="005637F5">
          <w:rPr>
            <w:rStyle w:val="Hyperlink"/>
            <w:noProof/>
          </w:rPr>
          <w:t>Figure 7: graph showing resistive forces over time</w:t>
        </w:r>
        <w:r>
          <w:rPr>
            <w:noProof/>
            <w:webHidden/>
          </w:rPr>
          <w:tab/>
        </w:r>
        <w:r>
          <w:rPr>
            <w:noProof/>
            <w:webHidden/>
          </w:rPr>
          <w:fldChar w:fldCharType="begin"/>
        </w:r>
        <w:r>
          <w:rPr>
            <w:noProof/>
            <w:webHidden/>
          </w:rPr>
          <w:instrText xml:space="preserve"> PAGEREF _Toc156144515 \h </w:instrText>
        </w:r>
        <w:r>
          <w:rPr>
            <w:noProof/>
            <w:webHidden/>
          </w:rPr>
        </w:r>
        <w:r>
          <w:rPr>
            <w:noProof/>
            <w:webHidden/>
          </w:rPr>
          <w:fldChar w:fldCharType="separate"/>
        </w:r>
        <w:r>
          <w:rPr>
            <w:noProof/>
            <w:webHidden/>
          </w:rPr>
          <w:t>6</w:t>
        </w:r>
        <w:r>
          <w:rPr>
            <w:noProof/>
            <w:webHidden/>
          </w:rPr>
          <w:fldChar w:fldCharType="end"/>
        </w:r>
      </w:hyperlink>
    </w:p>
    <w:p w14:paraId="114C0C30" w14:textId="6F6B8BDE" w:rsidR="0085298F" w:rsidRDefault="0085298F">
      <w:pPr>
        <w:pStyle w:val="TableofFigures"/>
        <w:tabs>
          <w:tab w:val="right" w:leader="dot" w:pos="9016"/>
        </w:tabs>
        <w:rPr>
          <w:rFonts w:eastAsiaTheme="minorEastAsia"/>
          <w:noProof/>
          <w:color w:val="auto"/>
          <w:kern w:val="2"/>
          <w:sz w:val="24"/>
          <w:szCs w:val="24"/>
          <w:lang w:eastAsia="en-GB"/>
          <w14:ligatures w14:val="standardContextual"/>
        </w:rPr>
      </w:pPr>
      <w:hyperlink r:id="rId21" w:anchor="_Toc156144516" w:history="1">
        <w:r w:rsidRPr="005637F5">
          <w:rPr>
            <w:rStyle w:val="Hyperlink"/>
            <w:noProof/>
          </w:rPr>
          <w:t>Figure 8: graph showing total resistance over time</w:t>
        </w:r>
        <w:r>
          <w:rPr>
            <w:noProof/>
            <w:webHidden/>
          </w:rPr>
          <w:tab/>
        </w:r>
        <w:r>
          <w:rPr>
            <w:noProof/>
            <w:webHidden/>
          </w:rPr>
          <w:fldChar w:fldCharType="begin"/>
        </w:r>
        <w:r>
          <w:rPr>
            <w:noProof/>
            <w:webHidden/>
          </w:rPr>
          <w:instrText xml:space="preserve"> PAGEREF _Toc156144516 \h </w:instrText>
        </w:r>
        <w:r>
          <w:rPr>
            <w:noProof/>
            <w:webHidden/>
          </w:rPr>
        </w:r>
        <w:r>
          <w:rPr>
            <w:noProof/>
            <w:webHidden/>
          </w:rPr>
          <w:fldChar w:fldCharType="separate"/>
        </w:r>
        <w:r>
          <w:rPr>
            <w:noProof/>
            <w:webHidden/>
          </w:rPr>
          <w:t>6</w:t>
        </w:r>
        <w:r>
          <w:rPr>
            <w:noProof/>
            <w:webHidden/>
          </w:rPr>
          <w:fldChar w:fldCharType="end"/>
        </w:r>
      </w:hyperlink>
    </w:p>
    <w:p w14:paraId="2D7C5AFD" w14:textId="224739EE" w:rsidR="0085298F" w:rsidRDefault="0085298F">
      <w:pPr>
        <w:pStyle w:val="TableofFigures"/>
        <w:tabs>
          <w:tab w:val="right" w:leader="dot" w:pos="9016"/>
        </w:tabs>
        <w:rPr>
          <w:rFonts w:eastAsiaTheme="minorEastAsia"/>
          <w:noProof/>
          <w:color w:val="auto"/>
          <w:kern w:val="2"/>
          <w:sz w:val="24"/>
          <w:szCs w:val="24"/>
          <w:lang w:eastAsia="en-GB"/>
          <w14:ligatures w14:val="standardContextual"/>
        </w:rPr>
      </w:pPr>
      <w:hyperlink w:anchor="_Toc156144517" w:history="1">
        <w:r w:rsidRPr="005637F5">
          <w:rPr>
            <w:rStyle w:val="Hyperlink"/>
            <w:noProof/>
          </w:rPr>
          <w:t>Figure 9: graph shoeing power needed over time.</w:t>
        </w:r>
        <w:r>
          <w:rPr>
            <w:noProof/>
            <w:webHidden/>
          </w:rPr>
          <w:tab/>
        </w:r>
        <w:r>
          <w:rPr>
            <w:noProof/>
            <w:webHidden/>
          </w:rPr>
          <w:fldChar w:fldCharType="begin"/>
        </w:r>
        <w:r>
          <w:rPr>
            <w:noProof/>
            <w:webHidden/>
          </w:rPr>
          <w:instrText xml:space="preserve"> PAGEREF _Toc156144517 \h </w:instrText>
        </w:r>
        <w:r>
          <w:rPr>
            <w:noProof/>
            <w:webHidden/>
          </w:rPr>
        </w:r>
        <w:r>
          <w:rPr>
            <w:noProof/>
            <w:webHidden/>
          </w:rPr>
          <w:fldChar w:fldCharType="separate"/>
        </w:r>
        <w:r>
          <w:rPr>
            <w:noProof/>
            <w:webHidden/>
          </w:rPr>
          <w:t>7</w:t>
        </w:r>
        <w:r>
          <w:rPr>
            <w:noProof/>
            <w:webHidden/>
          </w:rPr>
          <w:fldChar w:fldCharType="end"/>
        </w:r>
      </w:hyperlink>
    </w:p>
    <w:p w14:paraId="16BB75AD" w14:textId="447C45AA" w:rsidR="0085298F" w:rsidRDefault="0085298F">
      <w:pPr>
        <w:pStyle w:val="TableofFigures"/>
        <w:tabs>
          <w:tab w:val="right" w:leader="dot" w:pos="9016"/>
        </w:tabs>
        <w:rPr>
          <w:rFonts w:eastAsiaTheme="minorEastAsia"/>
          <w:noProof/>
          <w:color w:val="auto"/>
          <w:kern w:val="2"/>
          <w:sz w:val="24"/>
          <w:szCs w:val="24"/>
          <w:lang w:eastAsia="en-GB"/>
          <w14:ligatures w14:val="standardContextual"/>
        </w:rPr>
      </w:pPr>
      <w:hyperlink r:id="rId22" w:anchor="_Toc156144518" w:history="1">
        <w:r w:rsidRPr="005637F5">
          <w:rPr>
            <w:rStyle w:val="Hyperlink"/>
            <w:noProof/>
          </w:rPr>
          <w:t>Figure 10: graph showing energy loss over time</w:t>
        </w:r>
        <w:r>
          <w:rPr>
            <w:noProof/>
            <w:webHidden/>
          </w:rPr>
          <w:tab/>
        </w:r>
        <w:r>
          <w:rPr>
            <w:noProof/>
            <w:webHidden/>
          </w:rPr>
          <w:fldChar w:fldCharType="begin"/>
        </w:r>
        <w:r>
          <w:rPr>
            <w:noProof/>
            <w:webHidden/>
          </w:rPr>
          <w:instrText xml:space="preserve"> PAGEREF _Toc156144518 \h </w:instrText>
        </w:r>
        <w:r>
          <w:rPr>
            <w:noProof/>
            <w:webHidden/>
          </w:rPr>
        </w:r>
        <w:r>
          <w:rPr>
            <w:noProof/>
            <w:webHidden/>
          </w:rPr>
          <w:fldChar w:fldCharType="separate"/>
        </w:r>
        <w:r>
          <w:rPr>
            <w:noProof/>
            <w:webHidden/>
          </w:rPr>
          <w:t>7</w:t>
        </w:r>
        <w:r>
          <w:rPr>
            <w:noProof/>
            <w:webHidden/>
          </w:rPr>
          <w:fldChar w:fldCharType="end"/>
        </w:r>
      </w:hyperlink>
    </w:p>
    <w:p w14:paraId="309E388D" w14:textId="0DDD59F3" w:rsidR="0085298F" w:rsidRDefault="0085298F">
      <w:pPr>
        <w:pStyle w:val="TableofFigures"/>
        <w:tabs>
          <w:tab w:val="right" w:leader="dot" w:pos="9016"/>
        </w:tabs>
        <w:rPr>
          <w:rFonts w:eastAsiaTheme="minorEastAsia"/>
          <w:noProof/>
          <w:color w:val="auto"/>
          <w:kern w:val="2"/>
          <w:sz w:val="24"/>
          <w:szCs w:val="24"/>
          <w:lang w:eastAsia="en-GB"/>
          <w14:ligatures w14:val="standardContextual"/>
        </w:rPr>
      </w:pPr>
      <w:hyperlink w:anchor="_Toc156144519" w:history="1">
        <w:r w:rsidRPr="005637F5">
          <w:rPr>
            <w:rStyle w:val="Hyperlink"/>
            <w:noProof/>
          </w:rPr>
          <w:t>Figure 11: Fly wheel based KERS system (Jones, 2014)</w:t>
        </w:r>
        <w:r>
          <w:rPr>
            <w:noProof/>
            <w:webHidden/>
          </w:rPr>
          <w:tab/>
        </w:r>
        <w:r>
          <w:rPr>
            <w:noProof/>
            <w:webHidden/>
          </w:rPr>
          <w:fldChar w:fldCharType="begin"/>
        </w:r>
        <w:r>
          <w:rPr>
            <w:noProof/>
            <w:webHidden/>
          </w:rPr>
          <w:instrText xml:space="preserve"> PAGEREF _Toc156144519 \h </w:instrText>
        </w:r>
        <w:r>
          <w:rPr>
            <w:noProof/>
            <w:webHidden/>
          </w:rPr>
        </w:r>
        <w:r>
          <w:rPr>
            <w:noProof/>
            <w:webHidden/>
          </w:rPr>
          <w:fldChar w:fldCharType="separate"/>
        </w:r>
        <w:r>
          <w:rPr>
            <w:noProof/>
            <w:webHidden/>
          </w:rPr>
          <w:t>8</w:t>
        </w:r>
        <w:r>
          <w:rPr>
            <w:noProof/>
            <w:webHidden/>
          </w:rPr>
          <w:fldChar w:fldCharType="end"/>
        </w:r>
      </w:hyperlink>
    </w:p>
    <w:p w14:paraId="40EC56BC" w14:textId="6912A252" w:rsidR="0085298F" w:rsidRDefault="0085298F">
      <w:pPr>
        <w:pStyle w:val="TableofFigures"/>
        <w:tabs>
          <w:tab w:val="right" w:leader="dot" w:pos="9016"/>
        </w:tabs>
        <w:rPr>
          <w:rFonts w:eastAsiaTheme="minorEastAsia"/>
          <w:noProof/>
          <w:color w:val="auto"/>
          <w:kern w:val="2"/>
          <w:sz w:val="24"/>
          <w:szCs w:val="24"/>
          <w:lang w:eastAsia="en-GB"/>
          <w14:ligatures w14:val="standardContextual"/>
        </w:rPr>
      </w:pPr>
      <w:hyperlink r:id="rId23" w:anchor="_Toc156144520" w:history="1">
        <w:r w:rsidRPr="005637F5">
          <w:rPr>
            <w:rStyle w:val="Hyperlink"/>
            <w:noProof/>
          </w:rPr>
          <w:t>Figure 12: Volvos KER system (www.media.volvocars.com, 2024)</w:t>
        </w:r>
        <w:r>
          <w:rPr>
            <w:noProof/>
            <w:webHidden/>
          </w:rPr>
          <w:tab/>
        </w:r>
        <w:r>
          <w:rPr>
            <w:noProof/>
            <w:webHidden/>
          </w:rPr>
          <w:fldChar w:fldCharType="begin"/>
        </w:r>
        <w:r>
          <w:rPr>
            <w:noProof/>
            <w:webHidden/>
          </w:rPr>
          <w:instrText xml:space="preserve"> PAGEREF _Toc156144520 \h </w:instrText>
        </w:r>
        <w:r>
          <w:rPr>
            <w:noProof/>
            <w:webHidden/>
          </w:rPr>
        </w:r>
        <w:r>
          <w:rPr>
            <w:noProof/>
            <w:webHidden/>
          </w:rPr>
          <w:fldChar w:fldCharType="separate"/>
        </w:r>
        <w:r>
          <w:rPr>
            <w:noProof/>
            <w:webHidden/>
          </w:rPr>
          <w:t>9</w:t>
        </w:r>
        <w:r>
          <w:rPr>
            <w:noProof/>
            <w:webHidden/>
          </w:rPr>
          <w:fldChar w:fldCharType="end"/>
        </w:r>
      </w:hyperlink>
    </w:p>
    <w:p w14:paraId="45C83826" w14:textId="2634B4B8" w:rsidR="0085298F" w:rsidRDefault="0085298F">
      <w:pPr>
        <w:pStyle w:val="TableofFigures"/>
        <w:tabs>
          <w:tab w:val="right" w:leader="dot" w:pos="9016"/>
        </w:tabs>
        <w:rPr>
          <w:rFonts w:eastAsiaTheme="minorEastAsia"/>
          <w:noProof/>
          <w:color w:val="auto"/>
          <w:kern w:val="2"/>
          <w:sz w:val="24"/>
          <w:szCs w:val="24"/>
          <w:lang w:eastAsia="en-GB"/>
          <w14:ligatures w14:val="standardContextual"/>
        </w:rPr>
      </w:pPr>
      <w:hyperlink r:id="rId24" w:anchor="_Toc156144521" w:history="1">
        <w:r w:rsidRPr="005637F5">
          <w:rPr>
            <w:rStyle w:val="Hyperlink"/>
            <w:noProof/>
          </w:rPr>
          <w:t>Figure 13: graph showing cumulative power over an acceleration period</w:t>
        </w:r>
        <w:r>
          <w:rPr>
            <w:noProof/>
            <w:webHidden/>
          </w:rPr>
          <w:tab/>
        </w:r>
        <w:r>
          <w:rPr>
            <w:noProof/>
            <w:webHidden/>
          </w:rPr>
          <w:fldChar w:fldCharType="begin"/>
        </w:r>
        <w:r>
          <w:rPr>
            <w:noProof/>
            <w:webHidden/>
          </w:rPr>
          <w:instrText xml:space="preserve"> PAGEREF _Toc156144521 \h </w:instrText>
        </w:r>
        <w:r>
          <w:rPr>
            <w:noProof/>
            <w:webHidden/>
          </w:rPr>
        </w:r>
        <w:r>
          <w:rPr>
            <w:noProof/>
            <w:webHidden/>
          </w:rPr>
          <w:fldChar w:fldCharType="separate"/>
        </w:r>
        <w:r>
          <w:rPr>
            <w:noProof/>
            <w:webHidden/>
          </w:rPr>
          <w:t>10</w:t>
        </w:r>
        <w:r>
          <w:rPr>
            <w:noProof/>
            <w:webHidden/>
          </w:rPr>
          <w:fldChar w:fldCharType="end"/>
        </w:r>
      </w:hyperlink>
    </w:p>
    <w:p w14:paraId="2D1ED915" w14:textId="27C3738E" w:rsidR="0085298F" w:rsidRDefault="0085298F">
      <w:pPr>
        <w:pStyle w:val="TableofFigures"/>
        <w:tabs>
          <w:tab w:val="right" w:leader="dot" w:pos="9016"/>
        </w:tabs>
        <w:rPr>
          <w:rFonts w:eastAsiaTheme="minorEastAsia"/>
          <w:noProof/>
          <w:color w:val="auto"/>
          <w:kern w:val="2"/>
          <w:sz w:val="24"/>
          <w:szCs w:val="24"/>
          <w:lang w:eastAsia="en-GB"/>
          <w14:ligatures w14:val="standardContextual"/>
        </w:rPr>
      </w:pPr>
      <w:hyperlink r:id="rId25" w:anchor="_Toc156144522" w:history="1">
        <w:r w:rsidRPr="005637F5">
          <w:rPr>
            <w:rStyle w:val="Hyperlink"/>
            <w:noProof/>
          </w:rPr>
          <w:t>Figure 14: battary based KERS system (Wikipedia Contributors, 2019)</w:t>
        </w:r>
        <w:r>
          <w:rPr>
            <w:noProof/>
            <w:webHidden/>
          </w:rPr>
          <w:tab/>
        </w:r>
        <w:r>
          <w:rPr>
            <w:noProof/>
            <w:webHidden/>
          </w:rPr>
          <w:fldChar w:fldCharType="begin"/>
        </w:r>
        <w:r>
          <w:rPr>
            <w:noProof/>
            <w:webHidden/>
          </w:rPr>
          <w:instrText xml:space="preserve"> PAGEREF _Toc156144522 \h </w:instrText>
        </w:r>
        <w:r>
          <w:rPr>
            <w:noProof/>
            <w:webHidden/>
          </w:rPr>
        </w:r>
        <w:r>
          <w:rPr>
            <w:noProof/>
            <w:webHidden/>
          </w:rPr>
          <w:fldChar w:fldCharType="separate"/>
        </w:r>
        <w:r>
          <w:rPr>
            <w:noProof/>
            <w:webHidden/>
          </w:rPr>
          <w:t>10</w:t>
        </w:r>
        <w:r>
          <w:rPr>
            <w:noProof/>
            <w:webHidden/>
          </w:rPr>
          <w:fldChar w:fldCharType="end"/>
        </w:r>
      </w:hyperlink>
    </w:p>
    <w:p w14:paraId="5E34B274" w14:textId="137AB4DA" w:rsidR="00D658D6" w:rsidRDefault="0085298F">
      <w:pPr>
        <w:spacing w:line="259" w:lineRule="auto"/>
      </w:pPr>
      <w:r>
        <w:fldChar w:fldCharType="end"/>
      </w:r>
    </w:p>
    <w:p w14:paraId="2C80F210" w14:textId="77777777" w:rsidR="0085298F" w:rsidRDefault="0085298F">
      <w:pPr>
        <w:spacing w:line="259" w:lineRule="auto"/>
      </w:pPr>
    </w:p>
    <w:p w14:paraId="457D47B6" w14:textId="77777777" w:rsidR="0085298F" w:rsidRDefault="0085298F">
      <w:pPr>
        <w:spacing w:line="259" w:lineRule="auto"/>
      </w:pPr>
    </w:p>
    <w:p w14:paraId="77702382" w14:textId="77777777" w:rsidR="0085298F" w:rsidRDefault="0085298F">
      <w:pPr>
        <w:spacing w:line="259" w:lineRule="auto"/>
      </w:pPr>
    </w:p>
    <w:p w14:paraId="1BB0A123" w14:textId="77777777" w:rsidR="0085298F" w:rsidRDefault="0085298F">
      <w:pPr>
        <w:spacing w:line="259" w:lineRule="auto"/>
      </w:pPr>
    </w:p>
    <w:p w14:paraId="196A7735" w14:textId="77777777" w:rsidR="0085298F" w:rsidRDefault="0085298F">
      <w:pPr>
        <w:spacing w:line="259" w:lineRule="auto"/>
      </w:pPr>
    </w:p>
    <w:p w14:paraId="366E02FF" w14:textId="3C7DD24C" w:rsidR="0054362F" w:rsidRDefault="0054362F" w:rsidP="00D658D6">
      <w:pPr>
        <w:pStyle w:val="Heading1"/>
      </w:pPr>
      <w:bookmarkStart w:id="0" w:name="_Toc156144479"/>
      <w:r w:rsidRPr="0054362F">
        <w:t>Introduction</w:t>
      </w:r>
      <w:bookmarkEnd w:id="0"/>
    </w:p>
    <w:p w14:paraId="1E6C05D4" w14:textId="77777777" w:rsidR="00382716" w:rsidRDefault="00382716" w:rsidP="00382716"/>
    <w:p w14:paraId="7494D60B" w14:textId="19EEAAF2" w:rsidR="00382716" w:rsidRPr="00382716" w:rsidRDefault="00382716" w:rsidP="00382716"/>
    <w:p w14:paraId="3575C9E1" w14:textId="0B29D8B7" w:rsidR="00D658D6" w:rsidRDefault="009276A0" w:rsidP="00D658D6">
      <w:r>
        <w:rPr>
          <w:noProof/>
        </w:rPr>
        <w:pict w14:anchorId="176BCC59">
          <v:shapetype id="_x0000_t202" coordsize="21600,21600" o:spt="202" path="m,l,21600r21600,l21600,xe">
            <v:stroke joinstyle="miter"/>
            <v:path gradientshapeok="t" o:connecttype="rect"/>
          </v:shapetype>
          <v:shape id="_x0000_s1031" type="#_x0000_t202" style="position:absolute;margin-left:52.05pt;margin-top:344.1pt;width:347.15pt;height:.05pt;z-index:251767808;mso-position-horizontal-relative:text;mso-position-vertical-relative:text" wrapcoords="-47 0 -47 21032 21600 21032 21600 0 -47 0" stroked="f">
            <v:textbox style="mso-fit-shape-to-text:t" inset="0,0,0,0">
              <w:txbxContent>
                <w:p w14:paraId="1D8B3E03" w14:textId="363C1D73" w:rsidR="009276A0" w:rsidRPr="00AA7470" w:rsidRDefault="009276A0" w:rsidP="009276A0">
                  <w:pPr>
                    <w:pStyle w:val="Caption"/>
                    <w:rPr>
                      <w:noProof/>
                      <w:color w:val="000000" w:themeColor="text1"/>
                      <w:sz w:val="22"/>
                      <w:szCs w:val="22"/>
                    </w:rPr>
                  </w:pPr>
                  <w:bookmarkStart w:id="1" w:name="_Toc156144509"/>
                  <w:r>
                    <w:t xml:space="preserve">Figure </w:t>
                  </w:r>
                  <w:fldSimple w:instr=" SEQ Figure \* ARABIC ">
                    <w:r w:rsidR="005A2D85">
                      <w:rPr>
                        <w:noProof/>
                      </w:rPr>
                      <w:t>1</w:t>
                    </w:r>
                  </w:fldSimple>
                  <w:r>
                    <w:t xml:space="preserve">: Subaru Impreza WRX STI </w:t>
                  </w:r>
                  <w:r w:rsidR="000F66CD">
                    <w:t xml:space="preserve">(evo, </w:t>
                  </w:r>
                  <w:r w:rsidR="000F66CD">
                    <w:t>2004</w:t>
                  </w:r>
                  <w:r>
                    <w:t>)</w:t>
                  </w:r>
                  <w:bookmarkEnd w:id="1"/>
                </w:p>
              </w:txbxContent>
            </v:textbox>
            <w10:wrap type="tight"/>
          </v:shape>
        </w:pict>
      </w:r>
      <w:r w:rsidR="00F97C13">
        <w:rPr>
          <w:noProof/>
        </w:rPr>
        <w:drawing>
          <wp:anchor distT="0" distB="0" distL="114300" distR="114300" simplePos="0" relativeHeight="251702784" behindDoc="1" locked="0" layoutInCell="1" allowOverlap="1" wp14:anchorId="4A114005" wp14:editId="49216488">
            <wp:simplePos x="0" y="0"/>
            <wp:positionH relativeFrom="column">
              <wp:posOffset>661133</wp:posOffset>
            </wp:positionH>
            <wp:positionV relativeFrom="paragraph">
              <wp:posOffset>1843405</wp:posOffset>
            </wp:positionV>
            <wp:extent cx="4408805" cy="2469515"/>
            <wp:effectExtent l="0" t="0" r="0" b="0"/>
            <wp:wrapTight wrapText="bothSides">
              <wp:wrapPolygon edited="0">
                <wp:start x="0" y="0"/>
                <wp:lineTo x="0" y="21494"/>
                <wp:lineTo x="21466" y="21494"/>
                <wp:lineTo x="21466" y="0"/>
                <wp:lineTo x="0" y="0"/>
              </wp:wrapPolygon>
            </wp:wrapTight>
            <wp:docPr id="4" name="Picture 3" descr="Subaru Impreza WRX STI (2005) review | ev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Subaru Impreza WRX STI (2005) review | evo"/>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4408805" cy="246951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2836C5">
        <w:t xml:space="preserve">This report looks aims to </w:t>
      </w:r>
      <w:r w:rsidR="000F66CD">
        <w:t>analyse</w:t>
      </w:r>
      <w:r w:rsidR="002836C5">
        <w:t xml:space="preserve"> how the introduction of a KERS system into a existing car will </w:t>
      </w:r>
      <w:r w:rsidR="00E04AAD">
        <w:t>affect</w:t>
      </w:r>
      <w:r w:rsidR="002836C5">
        <w:t xml:space="preserve"> the </w:t>
      </w:r>
      <w:r w:rsidR="000F66CD">
        <w:t>fuel</w:t>
      </w:r>
      <w:r w:rsidR="005E3126">
        <w:t xml:space="preserve"> consumption as well as improving the </w:t>
      </w:r>
      <w:r w:rsidR="000F66CD">
        <w:t>performance</w:t>
      </w:r>
      <w:r w:rsidR="005E3126">
        <w:t xml:space="preserve"> of the </w:t>
      </w:r>
      <w:r w:rsidR="000F66CD">
        <w:t>vehicle</w:t>
      </w:r>
      <w:r w:rsidR="005E3126">
        <w:t xml:space="preserve">. The car that was selected for this task is the 2005 Subaru Impreza WRX STI, the report will look at how KERS system could be implemented to help reduce the </w:t>
      </w:r>
      <w:r w:rsidR="000F66CD">
        <w:t>fuel</w:t>
      </w:r>
      <w:r w:rsidR="005E3126">
        <w:t xml:space="preserve"> consumption in </w:t>
      </w:r>
      <w:r w:rsidR="000F66CD">
        <w:t>addition</w:t>
      </w:r>
      <w:r w:rsidR="005E3126">
        <w:t xml:space="preserve"> to help fill the gap in power due to turbo lag. To be able to </w:t>
      </w:r>
      <w:r w:rsidR="00E04AAD">
        <w:t>analyse</w:t>
      </w:r>
      <w:r w:rsidR="005E3126">
        <w:t xml:space="preserve"> specific KERs systems the appropriate WLPT data was looked at </w:t>
      </w:r>
      <w:r w:rsidR="00E04AAD">
        <w:t>to</w:t>
      </w:r>
      <w:r w:rsidR="005E3126">
        <w:t xml:space="preserve"> understand the drive </w:t>
      </w:r>
      <w:r w:rsidR="00E04AAD">
        <w:t>cycles</w:t>
      </w:r>
      <w:r w:rsidR="005E3126">
        <w:t xml:space="preserve"> of the car to be able to </w:t>
      </w:r>
      <w:r w:rsidR="00E04AAD">
        <w:t>calculate</w:t>
      </w:r>
      <w:r w:rsidR="005E3126">
        <w:t xml:space="preserve"> </w:t>
      </w:r>
      <w:r w:rsidR="00E04AAD">
        <w:t>specific</w:t>
      </w:r>
      <w:r w:rsidR="005E3126">
        <w:t xml:space="preserve"> </w:t>
      </w:r>
      <w:r w:rsidR="00E04AAD">
        <w:t>requirements</w:t>
      </w:r>
      <w:r w:rsidR="005E3126">
        <w:t xml:space="preserve"> of the KERS system. </w:t>
      </w:r>
    </w:p>
    <w:p w14:paraId="02CE7D08" w14:textId="615919FD" w:rsidR="00D658D6" w:rsidRDefault="00D658D6">
      <w:pPr>
        <w:spacing w:line="259" w:lineRule="auto"/>
      </w:pPr>
      <w:r>
        <w:br w:type="page"/>
      </w:r>
    </w:p>
    <w:p w14:paraId="67D4FE5C" w14:textId="7F4D74E0" w:rsidR="00D658D6" w:rsidRDefault="00382716" w:rsidP="00382716">
      <w:pPr>
        <w:pStyle w:val="Heading1"/>
      </w:pPr>
      <w:bookmarkStart w:id="2" w:name="_Toc156144480"/>
      <w:r>
        <w:lastRenderedPageBreak/>
        <w:t>The car</w:t>
      </w:r>
      <w:bookmarkEnd w:id="2"/>
      <w:r>
        <w:t xml:space="preserve"> </w:t>
      </w:r>
    </w:p>
    <w:p w14:paraId="03847B6D" w14:textId="2B624B46" w:rsidR="00AF2BCD" w:rsidRDefault="009276A0">
      <w:pPr>
        <w:spacing w:line="259" w:lineRule="auto"/>
      </w:pPr>
      <w:r>
        <w:rPr>
          <w:noProof/>
        </w:rPr>
        <w:pict w14:anchorId="4534DBD5">
          <v:shape id="_x0000_s1032" type="#_x0000_t202" style="position:absolute;margin-left:-51.95pt;margin-top:248.4pt;width:290.95pt;height:.05pt;z-index:251769856;mso-position-horizontal-relative:text;mso-position-vertical-relative:text" wrapcoords="-56 0 -56 20880 21600 20880 21600 0 -56 0" stroked="f">
            <v:textbox style="mso-fit-shape-to-text:t" inset="0,0,0,0">
              <w:txbxContent>
                <w:p w14:paraId="17E25BA3" w14:textId="4C5B5082" w:rsidR="009276A0" w:rsidRPr="002A5290" w:rsidRDefault="009276A0" w:rsidP="009276A0">
                  <w:pPr>
                    <w:pStyle w:val="Caption"/>
                    <w:rPr>
                      <w:noProof/>
                      <w:color w:val="000000" w:themeColor="text1"/>
                      <w:sz w:val="22"/>
                      <w:szCs w:val="22"/>
                    </w:rPr>
                  </w:pPr>
                  <w:bookmarkStart w:id="3" w:name="_Toc156144510"/>
                  <w:r>
                    <w:t xml:space="preserve">Figure </w:t>
                  </w:r>
                  <w:fldSimple w:instr=" SEQ Figure \* ARABIC ">
                    <w:r w:rsidR="005A2D85">
                      <w:rPr>
                        <w:noProof/>
                      </w:rPr>
                      <w:t>2</w:t>
                    </w:r>
                  </w:fldSimple>
                  <w:r>
                    <w:t>: Subaru Impreza WRX STI</w:t>
                  </w:r>
                  <w:r w:rsidR="000F66CD">
                    <w:t xml:space="preserve"> (</w:t>
                  </w:r>
                  <w:r w:rsidR="000F66CD">
                    <w:t xml:space="preserve">(www.iconicauctioneers.com, </w:t>
                  </w:r>
                  <w:r w:rsidR="000F66CD">
                    <w:t>2024</w:t>
                  </w:r>
                  <w:r w:rsidR="000F66CD">
                    <w:t>.)</w:t>
                  </w:r>
                  <w:bookmarkEnd w:id="3"/>
                </w:p>
              </w:txbxContent>
            </v:textbox>
            <w10:wrap type="tight"/>
          </v:shape>
        </w:pict>
      </w:r>
      <w:r w:rsidR="008E13CD">
        <w:rPr>
          <w:noProof/>
        </w:rPr>
        <w:drawing>
          <wp:anchor distT="0" distB="0" distL="114300" distR="114300" simplePos="0" relativeHeight="251690496" behindDoc="1" locked="0" layoutInCell="1" allowOverlap="1" wp14:anchorId="0BDE3C3E" wp14:editId="680CA175">
            <wp:simplePos x="0" y="0"/>
            <wp:positionH relativeFrom="margin">
              <wp:posOffset>-659765</wp:posOffset>
            </wp:positionH>
            <wp:positionV relativeFrom="paragraph">
              <wp:posOffset>635635</wp:posOffset>
            </wp:positionV>
            <wp:extent cx="3695065" cy="2461895"/>
            <wp:effectExtent l="0" t="0" r="635" b="0"/>
            <wp:wrapTight wrapText="bothSides">
              <wp:wrapPolygon edited="0">
                <wp:start x="0" y="0"/>
                <wp:lineTo x="0" y="21394"/>
                <wp:lineTo x="21492" y="21394"/>
                <wp:lineTo x="21492" y="0"/>
                <wp:lineTo x="0" y="0"/>
              </wp:wrapPolygon>
            </wp:wrapTight>
            <wp:docPr id="1314886731" name="Picture 4" descr="Iconic Auctioneers | 2005 Subaru Impreza WRX STi Type UK-Auction L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conic Auctioneers | 2005 Subaru Impreza WRX STi Type UK-Auction Lot"/>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3695065" cy="246189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382716">
        <w:t xml:space="preserve">the car that is going to be assed is the </w:t>
      </w:r>
      <w:r w:rsidR="00AF2BCD">
        <w:t xml:space="preserve">2005 Subaru Imprezza WRX STI. The car uses a 2.5 </w:t>
      </w:r>
      <w:r w:rsidR="00E04AAD">
        <w:t>litter</w:t>
      </w:r>
      <w:r w:rsidR="00AF2BCD">
        <w:t xml:space="preserve"> turbocharged </w:t>
      </w:r>
      <w:r w:rsidR="00E04AAD">
        <w:t>boxer</w:t>
      </w:r>
      <w:r w:rsidR="00AF2BCD">
        <w:t xml:space="preserve"> engine that makes 276 Hp at 5600RPM. </w:t>
      </w:r>
      <w:r w:rsidR="008E13CD">
        <w:t xml:space="preserve">its use as a fast road car would make it perfect to add a </w:t>
      </w:r>
      <w:r w:rsidR="00E04AAD">
        <w:t>Kinetic</w:t>
      </w:r>
      <w:r w:rsidR="008E13CD">
        <w:t xml:space="preserve"> energy recovery system to improve the performance. As it </w:t>
      </w:r>
      <w:r w:rsidR="00E04AAD">
        <w:t>utilizes</w:t>
      </w:r>
      <w:r w:rsidR="008E13CD">
        <w:t xml:space="preserve"> a </w:t>
      </w:r>
      <w:r w:rsidR="00E04AAD">
        <w:t>turbocharger,</w:t>
      </w:r>
      <w:r w:rsidR="008E13CD">
        <w:t xml:space="preserve"> they are </w:t>
      </w:r>
      <w:r w:rsidR="00E04AAD">
        <w:t>known</w:t>
      </w:r>
      <w:r w:rsidR="008E13CD">
        <w:t xml:space="preserve"> to suffer with turbo lag it could </w:t>
      </w:r>
      <w:r w:rsidR="00E04AAD">
        <w:t>benefit</w:t>
      </w:r>
      <w:r w:rsidR="008E13CD">
        <w:t xml:space="preserve"> for a low end addition in power to support the engine until the turbo kicks in. to </w:t>
      </w:r>
      <w:r w:rsidR="00E04AAD">
        <w:t>choose</w:t>
      </w:r>
      <w:r w:rsidR="008E13CD">
        <w:t xml:space="preserve"> a suitable KERS system the specifications of the car need to be looked into further </w:t>
      </w:r>
      <w:r w:rsidR="00E04AAD">
        <w:t>detail</w:t>
      </w:r>
      <w:r w:rsidR="008E13CD">
        <w:t>.</w:t>
      </w:r>
    </w:p>
    <w:p w14:paraId="182200F8" w14:textId="35E73714" w:rsidR="00AF2BCD" w:rsidRDefault="00F55A3E" w:rsidP="008E13CD">
      <w:pPr>
        <w:pStyle w:val="ListParagraph"/>
        <w:numPr>
          <w:ilvl w:val="0"/>
          <w:numId w:val="18"/>
        </w:numPr>
        <w:spacing w:line="259" w:lineRule="auto"/>
      </w:pPr>
      <w:r>
        <w:t>Curb Weight- 1470 Kg</w:t>
      </w:r>
    </w:p>
    <w:p w14:paraId="59D790DA" w14:textId="6058FB52" w:rsidR="00F55A3E" w:rsidRDefault="00F55A3E" w:rsidP="008E13CD">
      <w:pPr>
        <w:pStyle w:val="ListParagraph"/>
        <w:numPr>
          <w:ilvl w:val="0"/>
          <w:numId w:val="18"/>
        </w:numPr>
        <w:spacing w:line="259" w:lineRule="auto"/>
      </w:pPr>
      <w:r>
        <w:t xml:space="preserve">Engine </w:t>
      </w:r>
      <w:r w:rsidR="00E04AAD">
        <w:t>Displacement</w:t>
      </w:r>
      <w:r>
        <w:t xml:space="preserve">- 2457cc </w:t>
      </w:r>
    </w:p>
    <w:p w14:paraId="65AEBD9B" w14:textId="3EC3E37B" w:rsidR="00F55A3E" w:rsidRDefault="00F55A3E" w:rsidP="008E13CD">
      <w:pPr>
        <w:pStyle w:val="ListParagraph"/>
        <w:numPr>
          <w:ilvl w:val="0"/>
          <w:numId w:val="18"/>
        </w:numPr>
        <w:spacing w:line="259" w:lineRule="auto"/>
      </w:pPr>
      <w:r>
        <w:t>Power- 276Hp/206Kw</w:t>
      </w:r>
    </w:p>
    <w:p w14:paraId="7FA1D5B0" w14:textId="39EB2D05" w:rsidR="00F55A3E" w:rsidRDefault="00F55A3E" w:rsidP="00F55A3E">
      <w:pPr>
        <w:pStyle w:val="ListParagraph"/>
        <w:numPr>
          <w:ilvl w:val="0"/>
          <w:numId w:val="18"/>
        </w:numPr>
        <w:spacing w:line="259" w:lineRule="auto"/>
      </w:pPr>
      <w:r>
        <w:t>Power to weight (Kw/Kg)- 0.14 Kw/Kg</w:t>
      </w:r>
    </w:p>
    <w:p w14:paraId="5438E1C4" w14:textId="1E8A24FC" w:rsidR="00DB2B5D" w:rsidRDefault="00E04AAD" w:rsidP="00DB2B5D">
      <w:pPr>
        <w:pStyle w:val="ListParagraph"/>
        <w:numPr>
          <w:ilvl w:val="0"/>
          <w:numId w:val="18"/>
        </w:numPr>
        <w:spacing w:line="259" w:lineRule="auto"/>
      </w:pPr>
      <w:r>
        <w:t>Coefficient</w:t>
      </w:r>
      <w:r w:rsidR="00C94B76">
        <w:t xml:space="preserve"> of drag- 0.33</w:t>
      </w:r>
    </w:p>
    <w:p w14:paraId="6F6651AA" w14:textId="44960B6C" w:rsidR="00DB2B5D" w:rsidRPr="00DB2B5D" w:rsidRDefault="00DB2B5D" w:rsidP="00DB2B5D">
      <w:pPr>
        <w:pStyle w:val="ListParagraph"/>
        <w:numPr>
          <w:ilvl w:val="0"/>
          <w:numId w:val="18"/>
        </w:numPr>
        <w:spacing w:line="259" w:lineRule="auto"/>
      </w:pPr>
      <w:r>
        <w:t xml:space="preserve">Frontal area- 22.63 </w:t>
      </w:r>
      <m:oMath>
        <m:sSup>
          <m:sSupPr>
            <m:ctrlPr>
              <w:rPr>
                <w:rFonts w:ascii="Cambria Math" w:hAnsi="Cambria Math"/>
                <w:i/>
              </w:rPr>
            </m:ctrlPr>
          </m:sSupPr>
          <m:e>
            <m:r>
              <w:rPr>
                <w:rFonts w:ascii="Cambria Math" w:hAnsi="Cambria Math"/>
              </w:rPr>
              <m:t>m</m:t>
            </m:r>
          </m:e>
          <m:sup>
            <m:r>
              <w:rPr>
                <w:rFonts w:ascii="Cambria Math" w:hAnsi="Cambria Math"/>
              </w:rPr>
              <m:t>2</m:t>
            </m:r>
          </m:sup>
        </m:sSup>
      </m:oMath>
    </w:p>
    <w:p w14:paraId="531CC877" w14:textId="3AAFEE4E" w:rsidR="00C94B76" w:rsidRDefault="00C94B76" w:rsidP="00C94B76">
      <w:pPr>
        <w:pStyle w:val="ListParagraph"/>
        <w:spacing w:line="259" w:lineRule="auto"/>
      </w:pPr>
    </w:p>
    <w:p w14:paraId="1D9FAF0F" w14:textId="19ED48F0" w:rsidR="00C94B76" w:rsidRDefault="000F66CD" w:rsidP="00C94B76">
      <w:pPr>
        <w:pStyle w:val="ListParagraph"/>
        <w:spacing w:line="259" w:lineRule="auto"/>
      </w:pPr>
      <w:r>
        <w:t xml:space="preserve">         </w:t>
      </w:r>
      <w:r>
        <w:t xml:space="preserve">(www.carfolio.com, </w:t>
      </w:r>
      <w:r>
        <w:t>2024</w:t>
      </w:r>
      <w:r>
        <w:t>)</w:t>
      </w:r>
    </w:p>
    <w:p w14:paraId="638A33D0" w14:textId="77777777" w:rsidR="00C94B76" w:rsidRDefault="00C94B76" w:rsidP="00C94B76">
      <w:pPr>
        <w:pStyle w:val="ListParagraph"/>
        <w:spacing w:line="259" w:lineRule="auto"/>
      </w:pPr>
    </w:p>
    <w:p w14:paraId="42D2711F" w14:textId="77777777" w:rsidR="00C94B76" w:rsidRDefault="00C94B76" w:rsidP="00C94B76">
      <w:pPr>
        <w:pStyle w:val="ListParagraph"/>
        <w:spacing w:line="259" w:lineRule="auto"/>
      </w:pPr>
    </w:p>
    <w:p w14:paraId="29D9F68E" w14:textId="7B9E257E" w:rsidR="00C94B76" w:rsidRDefault="00C94B76" w:rsidP="00C94B76">
      <w:pPr>
        <w:pStyle w:val="ListParagraph"/>
        <w:spacing w:line="259" w:lineRule="auto"/>
      </w:pPr>
      <w:r>
        <w:t xml:space="preserve">To calculate the rolling resistance by </w:t>
      </w:r>
      <w:r w:rsidR="00F040D4">
        <w:t xml:space="preserve">using the rolling resistance of the </w:t>
      </w:r>
      <w:r w:rsidR="00E04AAD">
        <w:t>car’s</w:t>
      </w:r>
      <w:r w:rsidR="00F040D4">
        <w:t xml:space="preserve"> tiers assumed to be 0.012 and multiplying it by the force of the car on the road. </w:t>
      </w:r>
    </w:p>
    <w:p w14:paraId="2063E20F" w14:textId="0B41BD5F" w:rsidR="00F040D4" w:rsidRPr="00F040D4" w:rsidRDefault="00F040D4" w:rsidP="00F040D4">
      <w:pPr>
        <w:pStyle w:val="ListParagraph"/>
        <w:spacing w:line="259" w:lineRule="auto"/>
        <w:jc w:val="center"/>
        <w:rPr>
          <w:rFonts w:eastAsiaTheme="minorEastAsia"/>
        </w:rPr>
      </w:pPr>
      <m:oMath>
        <m:r>
          <w:rPr>
            <w:rFonts w:ascii="Cambria Math" w:hAnsi="Cambria Math"/>
          </w:rPr>
          <m:t>rolling resistance=0.012×(1470( Kg) ×9.81 (</m:t>
        </m:r>
        <m:f>
          <m:fPr>
            <m:ctrlPr>
              <w:rPr>
                <w:rFonts w:ascii="Cambria Math" w:hAnsi="Cambria Math"/>
                <w:i/>
              </w:rPr>
            </m:ctrlPr>
          </m:fPr>
          <m:num>
            <m:r>
              <w:rPr>
                <w:rFonts w:ascii="Cambria Math" w:hAnsi="Cambria Math"/>
              </w:rPr>
              <m:t>m</m:t>
            </m:r>
          </m:num>
          <m:den>
            <m:sSup>
              <m:sSupPr>
                <m:ctrlPr>
                  <w:rPr>
                    <w:rFonts w:ascii="Cambria Math" w:hAnsi="Cambria Math"/>
                    <w:i/>
                  </w:rPr>
                </m:ctrlPr>
              </m:sSupPr>
              <m:e>
                <m:r>
                  <w:rPr>
                    <w:rFonts w:ascii="Cambria Math" w:hAnsi="Cambria Math"/>
                  </w:rPr>
                  <m:t>s</m:t>
                </m:r>
              </m:e>
              <m:sup>
                <m:r>
                  <w:rPr>
                    <w:rFonts w:ascii="Cambria Math" w:hAnsi="Cambria Math"/>
                  </w:rPr>
                  <m:t>2</m:t>
                </m:r>
              </m:sup>
            </m:sSup>
          </m:den>
        </m:f>
        <m:r>
          <w:rPr>
            <w:rFonts w:ascii="Cambria Math" w:hAnsi="Cambria Math"/>
          </w:rPr>
          <m:t xml:space="preserve"> )</m:t>
        </m:r>
      </m:oMath>
      <w:r>
        <w:rPr>
          <w:rFonts w:eastAsiaTheme="minorEastAsia"/>
        </w:rPr>
        <w:t>)</w:t>
      </w:r>
    </w:p>
    <w:p w14:paraId="6779007A" w14:textId="68E8BAFB" w:rsidR="00F040D4" w:rsidRDefault="00F040D4" w:rsidP="00F040D4">
      <w:pPr>
        <w:pStyle w:val="ListParagraph"/>
        <w:spacing w:line="259" w:lineRule="auto"/>
        <w:jc w:val="center"/>
        <w:rPr>
          <w:rFonts w:eastAsiaTheme="minorEastAsia"/>
        </w:rPr>
      </w:pPr>
      <w:r>
        <w:rPr>
          <w:rFonts w:eastAsiaTheme="minorEastAsia"/>
        </w:rPr>
        <w:t xml:space="preserve">Roling </w:t>
      </w:r>
      <w:r w:rsidR="00E04AAD">
        <w:rPr>
          <w:rFonts w:eastAsiaTheme="minorEastAsia"/>
        </w:rPr>
        <w:t>resistance</w:t>
      </w:r>
      <w:r>
        <w:rPr>
          <w:rFonts w:eastAsiaTheme="minorEastAsia"/>
        </w:rPr>
        <w:t xml:space="preserve"> = 173.05N</w:t>
      </w:r>
    </w:p>
    <w:p w14:paraId="16AE7D19" w14:textId="77777777" w:rsidR="00DB2B5D" w:rsidRDefault="00DB2B5D" w:rsidP="00F040D4">
      <w:pPr>
        <w:pStyle w:val="ListParagraph"/>
        <w:spacing w:line="259" w:lineRule="auto"/>
        <w:jc w:val="center"/>
        <w:rPr>
          <w:rFonts w:eastAsiaTheme="minorEastAsia"/>
        </w:rPr>
      </w:pPr>
    </w:p>
    <w:p w14:paraId="4730D906" w14:textId="77777777" w:rsidR="00DB2B5D" w:rsidRDefault="00DB2B5D" w:rsidP="00F040D4">
      <w:pPr>
        <w:pStyle w:val="ListParagraph"/>
        <w:spacing w:line="259" w:lineRule="auto"/>
        <w:jc w:val="center"/>
        <w:rPr>
          <w:rFonts w:eastAsiaTheme="minorEastAsia"/>
        </w:rPr>
      </w:pPr>
    </w:p>
    <w:p w14:paraId="56638F41" w14:textId="02D10598" w:rsidR="00DB2B5D" w:rsidRDefault="005E3126" w:rsidP="005E3126">
      <w:pPr>
        <w:pStyle w:val="Heading2"/>
        <w:rPr>
          <w:rFonts w:eastAsiaTheme="minorEastAsia"/>
        </w:rPr>
      </w:pPr>
      <w:bookmarkStart w:id="4" w:name="_Toc156144481"/>
      <w:r>
        <w:rPr>
          <w:rFonts w:eastAsiaTheme="minorEastAsia"/>
        </w:rPr>
        <w:t>Turbo lag</w:t>
      </w:r>
      <w:bookmarkEnd w:id="4"/>
    </w:p>
    <w:p w14:paraId="7D8A369C" w14:textId="102F338E" w:rsidR="005E3126" w:rsidRPr="005E3126" w:rsidRDefault="005E3126" w:rsidP="005E3126">
      <w:r>
        <w:t xml:space="preserve">As </w:t>
      </w:r>
      <w:r w:rsidR="00E04AAD">
        <w:t>mentioned,</w:t>
      </w:r>
      <w:r>
        <w:t xml:space="preserve"> the Subaru </w:t>
      </w:r>
      <w:r w:rsidR="00E04AAD">
        <w:t>Impreza</w:t>
      </w:r>
      <w:r>
        <w:t xml:space="preserve"> uses a IHI VF39 turbocharger which is able to use </w:t>
      </w:r>
      <w:r w:rsidR="00E04AAD">
        <w:t>exhaust</w:t>
      </w:r>
      <w:r>
        <w:t xml:space="preserve"> gasses to compress fresh air </w:t>
      </w:r>
      <w:r w:rsidR="00E04AAD">
        <w:t>in order</w:t>
      </w:r>
      <w:r>
        <w:t xml:space="preserve"> to increase the power in the engine</w:t>
      </w:r>
      <w:r w:rsidR="000F66CD" w:rsidRPr="000F66CD">
        <w:t xml:space="preserve"> </w:t>
      </w:r>
      <w:r w:rsidR="000F66CD">
        <w:t>(</w:t>
      </w:r>
      <w:proofErr w:type="spellStart"/>
      <w:r w:rsidR="000F66CD">
        <w:t>MotorTrend</w:t>
      </w:r>
      <w:proofErr w:type="spellEnd"/>
      <w:r w:rsidR="000F66CD">
        <w:t>, 2015)</w:t>
      </w:r>
      <w:r>
        <w:t>. As a</w:t>
      </w:r>
      <w:r w:rsidR="005430AE">
        <w:t xml:space="preserve"> turbo uses </w:t>
      </w:r>
      <w:r w:rsidR="00E04AAD">
        <w:t>exhaust</w:t>
      </w:r>
      <w:r w:rsidR="005430AE">
        <w:t xml:space="preserve"> gasses it is designed to work in a certain RPM range </w:t>
      </w:r>
      <w:r w:rsidR="00E04AAD">
        <w:t>which</w:t>
      </w:r>
      <w:r w:rsidR="005430AE">
        <w:t xml:space="preserve"> on a </w:t>
      </w:r>
      <w:proofErr w:type="spellStart"/>
      <w:r w:rsidR="005430AE">
        <w:t>a</w:t>
      </w:r>
      <w:proofErr w:type="spellEnd"/>
      <w:r w:rsidR="005430AE">
        <w:t xml:space="preserve"> car such as the Subaru, which is based on a road going rally car, is aimed at higher RPMs to improve performance. Due to </w:t>
      </w:r>
      <w:r w:rsidR="00E04AAD">
        <w:t>the</w:t>
      </w:r>
      <w:r w:rsidR="005430AE">
        <w:t xml:space="preserve"> </w:t>
      </w:r>
      <w:r w:rsidR="00E04AAD">
        <w:t>design,</w:t>
      </w:r>
      <w:r w:rsidR="005430AE">
        <w:t xml:space="preserve"> they suffer from a reduction in power before </w:t>
      </w:r>
      <w:r w:rsidR="00E04AAD">
        <w:t>experiencing</w:t>
      </w:r>
      <w:r w:rsidR="005430AE">
        <w:t xml:space="preserve"> a surge in </w:t>
      </w:r>
      <w:r w:rsidR="00E04AAD">
        <w:t>torque</w:t>
      </w:r>
      <w:r w:rsidR="005430AE">
        <w:t xml:space="preserve"> when the turbo kicks in. this issue can be fixed by</w:t>
      </w:r>
      <w:r w:rsidR="00E04AAD">
        <w:t xml:space="preserve"> using</w:t>
      </w:r>
      <w:r w:rsidR="005430AE">
        <w:t xml:space="preserve"> systems such as nitrous or an </w:t>
      </w:r>
      <w:r w:rsidR="00E04AAD">
        <w:t>anti-lag</w:t>
      </w:r>
      <w:r w:rsidR="005430AE">
        <w:t xml:space="preserve"> tune. </w:t>
      </w:r>
      <w:r w:rsidR="00E04AAD">
        <w:t>However,</w:t>
      </w:r>
      <w:r w:rsidR="005430AE">
        <w:t xml:space="preserve"> </w:t>
      </w:r>
      <w:r w:rsidR="00E04AAD">
        <w:t>these methods</w:t>
      </w:r>
      <w:r w:rsidR="005430AE">
        <w:t xml:space="preserve"> are aimed at track cars and </w:t>
      </w:r>
      <w:proofErr w:type="spellStart"/>
      <w:r w:rsidR="005430AE">
        <w:t>arnt</w:t>
      </w:r>
      <w:proofErr w:type="spellEnd"/>
      <w:r w:rsidR="005430AE">
        <w:t xml:space="preserve"> </w:t>
      </w:r>
      <w:r w:rsidR="00E04AAD">
        <w:t>suitable</w:t>
      </w:r>
      <w:r w:rsidR="005430AE">
        <w:t xml:space="preserve"> to reducing </w:t>
      </w:r>
      <w:r w:rsidR="00E04AAD">
        <w:t>emissions</w:t>
      </w:r>
      <w:r w:rsidR="005430AE">
        <w:t xml:space="preserve">. Another strategy is to uses a hybrid turbo that uses electricity to spool up the turbo when at low RPMs. By using </w:t>
      </w:r>
      <w:r w:rsidR="00E04AAD">
        <w:t>recovered</w:t>
      </w:r>
      <w:r w:rsidR="005430AE">
        <w:t xml:space="preserve"> energy this system could be beneficial in eliminating the </w:t>
      </w:r>
      <w:r w:rsidR="00E04AAD">
        <w:t xml:space="preserve">turbo </w:t>
      </w:r>
      <w:r w:rsidR="005430AE">
        <w:t xml:space="preserve">lag. In addition to this a KERS system that can </w:t>
      </w:r>
      <w:r w:rsidR="00E04AAD">
        <w:t>deploy</w:t>
      </w:r>
      <w:r w:rsidR="005430AE">
        <w:t xml:space="preserve"> the energy harvested straight to the wheels could also prove to beneficial as it would reduce demand on the engine and therefore lower the </w:t>
      </w:r>
      <w:r w:rsidR="00E04AAD">
        <w:t>fuel</w:t>
      </w:r>
      <w:r w:rsidR="005430AE">
        <w:t xml:space="preserve"> consumption. It would also plug the gap in performance until the turbo has spooled up to a point </w:t>
      </w:r>
      <w:r w:rsidR="00E04AAD">
        <w:t>where</w:t>
      </w:r>
      <w:r w:rsidR="005430AE">
        <w:t xml:space="preserve"> the engine is running more efficiently.</w:t>
      </w:r>
    </w:p>
    <w:p w14:paraId="71160C52" w14:textId="77777777" w:rsidR="00AF2BCD" w:rsidRDefault="00AF2BCD">
      <w:pPr>
        <w:spacing w:line="259" w:lineRule="auto"/>
      </w:pPr>
    </w:p>
    <w:p w14:paraId="101C9096" w14:textId="68CCCB76" w:rsidR="00DF4E2A" w:rsidRDefault="00516D49" w:rsidP="005430AE">
      <w:pPr>
        <w:pStyle w:val="Heading1"/>
      </w:pPr>
      <w:bookmarkStart w:id="5" w:name="_Toc156144482"/>
      <w:r>
        <w:t>Worldwide</w:t>
      </w:r>
      <w:r w:rsidR="00DF4E2A">
        <w:t xml:space="preserve"> light vehicle testing.</w:t>
      </w:r>
      <w:bookmarkEnd w:id="5"/>
    </w:p>
    <w:p w14:paraId="4F8D7081" w14:textId="60B42A0B" w:rsidR="00DF4E2A" w:rsidRDefault="00DF4E2A" w:rsidP="00DF4E2A">
      <w:r>
        <w:t xml:space="preserve">The </w:t>
      </w:r>
      <w:r w:rsidR="00E04AAD">
        <w:t>worldwide</w:t>
      </w:r>
      <w:r>
        <w:t xml:space="preserve"> light vehicle </w:t>
      </w:r>
      <w:r w:rsidR="00E04AAD">
        <w:t>test or</w:t>
      </w:r>
      <w:r>
        <w:t xml:space="preserve"> WLTP is a new test to replace the old NEDC test that looks into the real world drive cycles of a car. It </w:t>
      </w:r>
      <w:r w:rsidR="00E04AAD">
        <w:t>tests</w:t>
      </w:r>
      <w:r>
        <w:t xml:space="preserve"> the car in four different speed categories. Low, </w:t>
      </w:r>
      <w:r w:rsidR="00E04AAD">
        <w:t>medium</w:t>
      </w:r>
      <w:r>
        <w:t xml:space="preserve">, high and extra high. </w:t>
      </w:r>
      <w:r w:rsidR="007564E7">
        <w:t xml:space="preserve">By doing this it aims to show a more accurate data on the drive cycles of a car compared to </w:t>
      </w:r>
      <w:r w:rsidR="00E04AAD">
        <w:t>laboratory</w:t>
      </w:r>
      <w:r w:rsidR="007564E7">
        <w:t xml:space="preserve"> data showing ideal or </w:t>
      </w:r>
      <w:r w:rsidR="00E04AAD">
        <w:t>theoretical</w:t>
      </w:r>
      <w:r w:rsidR="007564E7">
        <w:t xml:space="preserve"> values. To make it more </w:t>
      </w:r>
      <w:r w:rsidR="00E04AAD">
        <w:t>applicable</w:t>
      </w:r>
      <w:r w:rsidR="007564E7">
        <w:t xml:space="preserve"> to different </w:t>
      </w:r>
      <w:r w:rsidR="00E04AAD">
        <w:t>regions</w:t>
      </w:r>
      <w:r w:rsidR="007564E7">
        <w:t xml:space="preserve"> as </w:t>
      </w:r>
      <w:r w:rsidR="00E04AAD">
        <w:t>well</w:t>
      </w:r>
      <w:r w:rsidR="007564E7">
        <w:t xml:space="preserve"> as driving styles by  EU </w:t>
      </w:r>
      <w:r w:rsidR="00E04AAD">
        <w:t>countries</w:t>
      </w:r>
      <w:r w:rsidR="007564E7">
        <w:t xml:space="preserve"> conduct the test on </w:t>
      </w:r>
      <w:r w:rsidR="00E04AAD">
        <w:t>their</w:t>
      </w:r>
      <w:r w:rsidR="007564E7">
        <w:t xml:space="preserve"> roads. </w:t>
      </w:r>
      <w:r w:rsidR="000F66CD">
        <w:t xml:space="preserve">(WLTPfacts.eu, </w:t>
      </w:r>
      <w:r w:rsidR="000F66CD">
        <w:t>2017</w:t>
      </w:r>
      <w:r w:rsidR="000F66CD">
        <w:t>.)</w:t>
      </w:r>
    </w:p>
    <w:p w14:paraId="6176D9C2" w14:textId="77777777" w:rsidR="00F74FCF" w:rsidRDefault="00F74FCF" w:rsidP="00DF4E2A"/>
    <w:p w14:paraId="611CECDA" w14:textId="264DEB09" w:rsidR="00F74FCF" w:rsidRPr="00DF4E2A" w:rsidRDefault="00F74FCF" w:rsidP="00DF4E2A">
      <w:r>
        <w:t xml:space="preserve">As the Subaru Impreza has a power to wight ratio of 140W/Kg it falls into class 3 </w:t>
      </w:r>
      <w:r w:rsidR="00E04AAD">
        <w:t>which</w:t>
      </w:r>
      <w:r>
        <w:t xml:space="preserve"> requires a power t wight of over 34W/Kg. class 3 uses 4 speed </w:t>
      </w:r>
      <w:r w:rsidR="00E04AAD">
        <w:t>categories</w:t>
      </w:r>
      <w:r>
        <w:t xml:space="preserve"> where class2 only </w:t>
      </w:r>
      <w:proofErr w:type="spellStart"/>
      <w:r>
        <w:t>gose</w:t>
      </w:r>
      <w:proofErr w:type="spellEnd"/>
      <w:r>
        <w:t xml:space="preserve"> to high speed and class 1 only </w:t>
      </w:r>
      <w:r w:rsidR="00E04AAD">
        <w:t>goes</w:t>
      </w:r>
      <w:r>
        <w:t xml:space="preserve"> up to </w:t>
      </w:r>
      <w:r w:rsidR="00E04AAD">
        <w:t>medium</w:t>
      </w:r>
      <w:r>
        <w:t xml:space="preserve"> speed. The test is conducted over </w:t>
      </w:r>
      <w:r w:rsidR="000C3207">
        <w:t xml:space="preserve">1800 seconds and </w:t>
      </w:r>
      <w:proofErr w:type="spellStart"/>
      <w:r w:rsidR="000C3207">
        <w:t>gose</w:t>
      </w:r>
      <w:proofErr w:type="spellEnd"/>
      <w:r w:rsidR="000C3207">
        <w:t xml:space="preserve"> through</w:t>
      </w:r>
      <w:r w:rsidR="00E04AAD">
        <w:t xml:space="preserve"> stops and starts</w:t>
      </w:r>
      <w:r w:rsidR="000C3207">
        <w:t xml:space="preserve">. From this acceleration and </w:t>
      </w:r>
      <w:r w:rsidR="00E04AAD">
        <w:t>speed</w:t>
      </w:r>
      <w:r w:rsidR="000C3207">
        <w:t xml:space="preserve"> </w:t>
      </w:r>
      <w:r w:rsidR="00E04AAD">
        <w:t>graphs</w:t>
      </w:r>
      <w:r w:rsidR="000C3207">
        <w:t xml:space="preserve"> can be plotted to look at the drive </w:t>
      </w:r>
      <w:r w:rsidR="00E04AAD">
        <w:t>cycle</w:t>
      </w:r>
      <w:r w:rsidR="000C3207">
        <w:t xml:space="preserve"> and demand on the car. </w:t>
      </w:r>
    </w:p>
    <w:p w14:paraId="34D4C787" w14:textId="3CE4CFD8" w:rsidR="00AF2BCD" w:rsidRDefault="009276A0">
      <w:pPr>
        <w:spacing w:line="259" w:lineRule="auto"/>
      </w:pPr>
      <w:r>
        <w:rPr>
          <w:noProof/>
        </w:rPr>
        <w:pict w14:anchorId="74798DAD">
          <v:shape id="_x0000_s1034" type="#_x0000_t202" style="position:absolute;margin-left:219.85pt;margin-top:235.25pt;width:303.25pt;height:13.5pt;z-index:251773952;mso-position-horizontal-relative:text;mso-position-vertical-relative:text" wrapcoords="-53 0 -53 20880 21600 20880 21600 0 -53 0" stroked="f">
            <v:textbox inset="0,0,0,0">
              <w:txbxContent>
                <w:p w14:paraId="763D0E72" w14:textId="2BF77BBD" w:rsidR="009276A0" w:rsidRPr="00002EB1" w:rsidRDefault="009276A0" w:rsidP="009276A0">
                  <w:pPr>
                    <w:pStyle w:val="Caption"/>
                    <w:rPr>
                      <w:noProof/>
                      <w:color w:val="000000" w:themeColor="text1"/>
                      <w:sz w:val="22"/>
                      <w:szCs w:val="22"/>
                    </w:rPr>
                  </w:pPr>
                  <w:bookmarkStart w:id="6" w:name="_Toc156144511"/>
                  <w:r>
                    <w:t xml:space="preserve">Figure </w:t>
                  </w:r>
                  <w:fldSimple w:instr=" SEQ Figure \* ARABIC ">
                    <w:r w:rsidR="005A2D85">
                      <w:rPr>
                        <w:noProof/>
                      </w:rPr>
                      <w:t>3</w:t>
                    </w:r>
                  </w:fldSimple>
                  <w:r>
                    <w:t>: WLTP Medium speed</w:t>
                  </w:r>
                  <w:bookmarkEnd w:id="6"/>
                </w:p>
              </w:txbxContent>
            </v:textbox>
            <w10:wrap type="tight"/>
          </v:shape>
        </w:pict>
      </w:r>
      <w:r>
        <w:rPr>
          <w:noProof/>
        </w:rPr>
        <w:pict w14:anchorId="030B9970">
          <v:shape id="_x0000_s1033" type="#_x0000_t202" style="position:absolute;margin-left:-1in;margin-top:235.25pt;width:291.35pt;height:18.75pt;z-index:251771904;mso-position-horizontal-relative:text;mso-position-vertical-relative:text" wrapcoords="-56 0 -56 20880 21600 20880 21600 0 -56 0" stroked="f">
            <v:textbox inset="0,0,0,0">
              <w:txbxContent>
                <w:p w14:paraId="6F0A14C2" w14:textId="6C829C7D" w:rsidR="009276A0" w:rsidRPr="00C73716" w:rsidRDefault="009276A0" w:rsidP="009276A0">
                  <w:pPr>
                    <w:pStyle w:val="Caption"/>
                    <w:rPr>
                      <w:noProof/>
                      <w:color w:val="000000" w:themeColor="text1"/>
                      <w:sz w:val="22"/>
                      <w:szCs w:val="22"/>
                    </w:rPr>
                  </w:pPr>
                  <w:bookmarkStart w:id="7" w:name="_Toc156144512"/>
                  <w:r>
                    <w:t xml:space="preserve">Figure </w:t>
                  </w:r>
                  <w:fldSimple w:instr=" SEQ Figure \* ARABIC ">
                    <w:r w:rsidR="005A2D85">
                      <w:rPr>
                        <w:noProof/>
                      </w:rPr>
                      <w:t>4</w:t>
                    </w:r>
                  </w:fldSimple>
                  <w:r>
                    <w:t>: WLTP Low speed</w:t>
                  </w:r>
                  <w:bookmarkEnd w:id="7"/>
                </w:p>
              </w:txbxContent>
            </v:textbox>
            <w10:wrap type="tight"/>
          </v:shape>
        </w:pict>
      </w:r>
      <w:r>
        <w:rPr>
          <w:noProof/>
        </w:rPr>
        <w:drawing>
          <wp:anchor distT="0" distB="0" distL="114300" distR="114300" simplePos="0" relativeHeight="251615744" behindDoc="1" locked="0" layoutInCell="1" allowOverlap="1" wp14:anchorId="4ECBDEA1" wp14:editId="00A3337C">
            <wp:simplePos x="0" y="0"/>
            <wp:positionH relativeFrom="column">
              <wp:posOffset>-914400</wp:posOffset>
            </wp:positionH>
            <wp:positionV relativeFrom="paragraph">
              <wp:posOffset>209727</wp:posOffset>
            </wp:positionV>
            <wp:extent cx="3707765" cy="2720975"/>
            <wp:effectExtent l="0" t="0" r="0" b="0"/>
            <wp:wrapTight wrapText="bothSides">
              <wp:wrapPolygon edited="0">
                <wp:start x="0" y="0"/>
                <wp:lineTo x="0" y="21474"/>
                <wp:lineTo x="21530" y="21474"/>
                <wp:lineTo x="21530" y="0"/>
                <wp:lineTo x="0" y="0"/>
              </wp:wrapPolygon>
            </wp:wrapTight>
            <wp:docPr id="337541771" name="Chart 1">
              <a:extLst xmlns:a="http://schemas.openxmlformats.org/drawingml/2006/main">
                <a:ext uri="{FF2B5EF4-FFF2-40B4-BE49-F238E27FC236}">
                  <a16:creationId xmlns:a16="http://schemas.microsoft.com/office/drawing/2014/main" id="{1A1BB026-9893-8AC8-1B18-A8C3089EBB8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8"/>
              </a:graphicData>
            </a:graphic>
            <wp14:sizeRelH relativeFrom="margin">
              <wp14:pctWidth>0</wp14:pctWidth>
            </wp14:sizeRelH>
            <wp14:sizeRelV relativeFrom="margin">
              <wp14:pctHeight>0</wp14:pctHeight>
            </wp14:sizeRelV>
          </wp:anchor>
        </w:drawing>
      </w:r>
      <w:r>
        <w:rPr>
          <w:noProof/>
        </w:rPr>
        <w:pict w14:anchorId="24905AFD">
          <v:shape id="_x0000_s1036" type="#_x0000_t202" style="position:absolute;margin-left:223.4pt;margin-top:440.75pt;width:299.9pt;height:.05pt;z-index:251778048;mso-position-horizontal-relative:text;mso-position-vertical-relative:text" wrapcoords="-54 0 -54 20880 21600 20880 21600 0 -54 0" stroked="f">
            <v:textbox style="mso-fit-shape-to-text:t" inset="0,0,0,0">
              <w:txbxContent>
                <w:p w14:paraId="50FF5980" w14:textId="7D43534A" w:rsidR="009276A0" w:rsidRPr="005D06D5" w:rsidRDefault="009276A0" w:rsidP="009276A0">
                  <w:pPr>
                    <w:pStyle w:val="Caption"/>
                    <w:rPr>
                      <w:noProof/>
                      <w:color w:val="000000" w:themeColor="text1"/>
                      <w:sz w:val="22"/>
                      <w:szCs w:val="22"/>
                    </w:rPr>
                  </w:pPr>
                  <w:bookmarkStart w:id="8" w:name="_Toc156144513"/>
                  <w:r>
                    <w:t xml:space="preserve">Figure </w:t>
                  </w:r>
                  <w:fldSimple w:instr=" SEQ Figure \* ARABIC ">
                    <w:r w:rsidR="005A2D85">
                      <w:rPr>
                        <w:noProof/>
                      </w:rPr>
                      <w:t>5</w:t>
                    </w:r>
                  </w:fldSimple>
                  <w:r>
                    <w:t>: WLTP Extra high speed</w:t>
                  </w:r>
                  <w:bookmarkEnd w:id="8"/>
                </w:p>
              </w:txbxContent>
            </v:textbox>
            <w10:wrap type="tight"/>
          </v:shape>
        </w:pict>
      </w:r>
      <w:r>
        <w:rPr>
          <w:noProof/>
        </w:rPr>
        <w:drawing>
          <wp:anchor distT="0" distB="0" distL="114300" distR="114300" simplePos="0" relativeHeight="251686400" behindDoc="1" locked="0" layoutInCell="1" allowOverlap="1" wp14:anchorId="25C8E3B9" wp14:editId="53053F9C">
            <wp:simplePos x="0" y="0"/>
            <wp:positionH relativeFrom="column">
              <wp:posOffset>2895701</wp:posOffset>
            </wp:positionH>
            <wp:positionV relativeFrom="paragraph">
              <wp:posOffset>3064434</wp:posOffset>
            </wp:positionV>
            <wp:extent cx="3808730" cy="2476500"/>
            <wp:effectExtent l="0" t="0" r="0" b="0"/>
            <wp:wrapTight wrapText="bothSides">
              <wp:wrapPolygon edited="0">
                <wp:start x="0" y="0"/>
                <wp:lineTo x="0" y="21434"/>
                <wp:lineTo x="21499" y="21434"/>
                <wp:lineTo x="21499" y="0"/>
                <wp:lineTo x="0" y="0"/>
              </wp:wrapPolygon>
            </wp:wrapTight>
            <wp:docPr id="1024745767" name="Chart 1">
              <a:extLst xmlns:a="http://schemas.openxmlformats.org/drawingml/2006/main">
                <a:ext uri="{FF2B5EF4-FFF2-40B4-BE49-F238E27FC236}">
                  <a16:creationId xmlns:a16="http://schemas.microsoft.com/office/drawing/2014/main" id="{54C59947-5DA6-44C9-D148-ED366542302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9"/>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38272" behindDoc="1" locked="0" layoutInCell="1" allowOverlap="1" wp14:anchorId="15348D2D" wp14:editId="532C7646">
            <wp:simplePos x="0" y="0"/>
            <wp:positionH relativeFrom="column">
              <wp:posOffset>2794635</wp:posOffset>
            </wp:positionH>
            <wp:positionV relativeFrom="paragraph">
              <wp:posOffset>209626</wp:posOffset>
            </wp:positionV>
            <wp:extent cx="3851275" cy="2720975"/>
            <wp:effectExtent l="0" t="0" r="0" b="0"/>
            <wp:wrapTight wrapText="bothSides">
              <wp:wrapPolygon edited="0">
                <wp:start x="0" y="0"/>
                <wp:lineTo x="0" y="21474"/>
                <wp:lineTo x="21582" y="21474"/>
                <wp:lineTo x="21582" y="0"/>
                <wp:lineTo x="0" y="0"/>
              </wp:wrapPolygon>
            </wp:wrapTight>
            <wp:docPr id="1346808666" name="Chart 1">
              <a:extLst xmlns:a="http://schemas.openxmlformats.org/drawingml/2006/main">
                <a:ext uri="{FF2B5EF4-FFF2-40B4-BE49-F238E27FC236}">
                  <a16:creationId xmlns:a16="http://schemas.microsoft.com/office/drawing/2014/main" id="{ACC2C5AC-D146-8A40-4164-B37DF178392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0"/>
              </a:graphicData>
            </a:graphic>
            <wp14:sizeRelH relativeFrom="margin">
              <wp14:pctWidth>0</wp14:pctWidth>
            </wp14:sizeRelH>
            <wp14:sizeRelV relativeFrom="margin">
              <wp14:pctHeight>0</wp14:pctHeight>
            </wp14:sizeRelV>
          </wp:anchor>
        </w:drawing>
      </w:r>
    </w:p>
    <w:p w14:paraId="6FE61537" w14:textId="0060FADF" w:rsidR="00F97C13" w:rsidRDefault="009276A0">
      <w:pPr>
        <w:spacing w:line="259" w:lineRule="auto"/>
      </w:pPr>
      <w:r>
        <w:rPr>
          <w:noProof/>
        </w:rPr>
        <w:pict w14:anchorId="544CBC76">
          <v:shape id="_x0000_s1035" type="#_x0000_t202" style="position:absolute;margin-left:-1in;margin-top:212.55pt;width:294.2pt;height:.05pt;z-index:251776000;mso-position-horizontal-relative:text;mso-position-vertical-relative:text" stroked="f">
            <v:textbox style="mso-fit-shape-to-text:t" inset="0,0,0,0">
              <w:txbxContent>
                <w:p w14:paraId="1EE6DF47" w14:textId="22F77DAA" w:rsidR="009276A0" w:rsidRPr="00EC70B2" w:rsidRDefault="009276A0" w:rsidP="009276A0">
                  <w:pPr>
                    <w:pStyle w:val="Caption"/>
                    <w:rPr>
                      <w:noProof/>
                      <w:color w:val="000000" w:themeColor="text1"/>
                      <w:sz w:val="22"/>
                      <w:szCs w:val="22"/>
                    </w:rPr>
                  </w:pPr>
                  <w:bookmarkStart w:id="9" w:name="_Toc156144514"/>
                  <w:r>
                    <w:t xml:space="preserve">Figure </w:t>
                  </w:r>
                  <w:fldSimple w:instr=" SEQ Figure \* ARABIC ">
                    <w:r w:rsidR="005A2D85">
                      <w:rPr>
                        <w:noProof/>
                      </w:rPr>
                      <w:t>6</w:t>
                    </w:r>
                  </w:fldSimple>
                  <w:r>
                    <w:t>: WLTP High speed</w:t>
                  </w:r>
                  <w:bookmarkEnd w:id="9"/>
                </w:p>
              </w:txbxContent>
            </v:textbox>
          </v:shape>
        </w:pict>
      </w:r>
      <w:r>
        <w:rPr>
          <w:noProof/>
        </w:rPr>
        <w:drawing>
          <wp:anchor distT="0" distB="0" distL="114300" distR="114300" simplePos="0" relativeHeight="251662848" behindDoc="1" locked="0" layoutInCell="1" allowOverlap="1" wp14:anchorId="43125C0B" wp14:editId="2500BA5C">
            <wp:simplePos x="0" y="0"/>
            <wp:positionH relativeFrom="column">
              <wp:posOffset>-914400</wp:posOffset>
            </wp:positionH>
            <wp:positionV relativeFrom="paragraph">
              <wp:posOffset>173177</wp:posOffset>
            </wp:positionV>
            <wp:extent cx="3736340" cy="2469515"/>
            <wp:effectExtent l="0" t="0" r="0" b="0"/>
            <wp:wrapNone/>
            <wp:docPr id="715530969" name="Chart 1">
              <a:extLst xmlns:a="http://schemas.openxmlformats.org/drawingml/2006/main">
                <a:ext uri="{FF2B5EF4-FFF2-40B4-BE49-F238E27FC236}">
                  <a16:creationId xmlns:a16="http://schemas.microsoft.com/office/drawing/2014/main" id="{1FF295B1-1E67-D0B0-5880-67C6A0AF78F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1"/>
              </a:graphicData>
            </a:graphic>
            <wp14:sizeRelH relativeFrom="margin">
              <wp14:pctWidth>0</wp14:pctWidth>
            </wp14:sizeRelH>
            <wp14:sizeRelV relativeFrom="margin">
              <wp14:pctHeight>0</wp14:pctHeight>
            </wp14:sizeRelV>
          </wp:anchor>
        </w:drawing>
      </w:r>
    </w:p>
    <w:p w14:paraId="22AE1BD0" w14:textId="0D529F75" w:rsidR="00AF2BCD" w:rsidRDefault="00AF2BCD">
      <w:pPr>
        <w:spacing w:line="259" w:lineRule="auto"/>
      </w:pPr>
    </w:p>
    <w:p w14:paraId="5962822A" w14:textId="77777777" w:rsidR="009276A0" w:rsidRDefault="009276A0">
      <w:pPr>
        <w:spacing w:line="259" w:lineRule="auto"/>
      </w:pPr>
    </w:p>
    <w:p w14:paraId="2FF766B1" w14:textId="77777777" w:rsidR="009276A0" w:rsidRDefault="009276A0">
      <w:pPr>
        <w:spacing w:line="259" w:lineRule="auto"/>
      </w:pPr>
    </w:p>
    <w:p w14:paraId="3AF94392" w14:textId="77777777" w:rsidR="009276A0" w:rsidRDefault="009276A0">
      <w:pPr>
        <w:spacing w:line="259" w:lineRule="auto"/>
      </w:pPr>
    </w:p>
    <w:p w14:paraId="6BE8C0B3" w14:textId="77777777" w:rsidR="009276A0" w:rsidRDefault="009276A0">
      <w:pPr>
        <w:spacing w:line="259" w:lineRule="auto"/>
      </w:pPr>
    </w:p>
    <w:p w14:paraId="0D30F182" w14:textId="725B54ED" w:rsidR="005430AE" w:rsidRDefault="00B51A3E">
      <w:pPr>
        <w:spacing w:line="259" w:lineRule="auto"/>
      </w:pPr>
      <w:r>
        <w:t xml:space="preserve">Figer </w:t>
      </w:r>
      <w:r w:rsidR="00E04AAD">
        <w:t xml:space="preserve">4 </w:t>
      </w:r>
      <w:r>
        <w:t xml:space="preserve">to </w:t>
      </w:r>
      <w:r w:rsidR="00E04AAD">
        <w:t>5</w:t>
      </w:r>
      <w:r>
        <w:t xml:space="preserve"> show the WLTP results for a class 3 </w:t>
      </w:r>
      <w:r w:rsidR="00E04AAD">
        <w:t>vehicle</w:t>
      </w:r>
      <w:r>
        <w:t xml:space="preserve">. The velocity acceleration </w:t>
      </w:r>
      <w:r w:rsidR="00E04AAD">
        <w:t>graphs</w:t>
      </w:r>
      <w:r>
        <w:t xml:space="preserve"> show the demands on the </w:t>
      </w:r>
      <w:r w:rsidR="00E04AAD">
        <w:t>vehicle</w:t>
      </w:r>
      <w:r w:rsidR="0090425B">
        <w:t xml:space="preserve">. The </w:t>
      </w:r>
      <w:r w:rsidR="00E04AAD">
        <w:t>low-speed</w:t>
      </w:r>
      <w:r w:rsidR="0090425B">
        <w:t xml:space="preserve"> </w:t>
      </w:r>
      <w:r w:rsidR="00E04AAD">
        <w:t>section</w:t>
      </w:r>
      <w:r w:rsidR="0090425B">
        <w:t xml:space="preserve"> of the test shows allot of stop starts and allot of braking. As the tests go into the </w:t>
      </w:r>
      <w:r w:rsidR="00E04AAD">
        <w:t>high speed</w:t>
      </w:r>
      <w:r w:rsidR="0090425B">
        <w:t xml:space="preserve"> tests there are less stops but when the car is braking those brake events are </w:t>
      </w:r>
      <w:r w:rsidR="00E04AAD">
        <w:t>from higher</w:t>
      </w:r>
      <w:r w:rsidR="0090425B">
        <w:t xml:space="preserve"> speed. </w:t>
      </w:r>
      <w:r w:rsidR="00224663">
        <w:t xml:space="preserve">In the </w:t>
      </w:r>
      <w:r w:rsidR="00E04AAD">
        <w:t>low-speed</w:t>
      </w:r>
      <w:r w:rsidR="00224663">
        <w:t xml:space="preserve"> test this is where the car suffers from turbo lag as not pressure in the </w:t>
      </w:r>
      <w:r w:rsidR="00E04AAD">
        <w:t>exhaust</w:t>
      </w:r>
      <w:r w:rsidR="00224663">
        <w:t xml:space="preserve"> system is being generated to effectively power the turbo. To improve this a </w:t>
      </w:r>
      <w:r w:rsidR="00E04AAD">
        <w:t>KERS</w:t>
      </w:r>
      <w:r w:rsidR="00224663">
        <w:t xml:space="preserve"> system could be implemented in to help power the car until the turbo has spooled up.</w:t>
      </w:r>
    </w:p>
    <w:p w14:paraId="3F5B29EB" w14:textId="557189B4" w:rsidR="00895174" w:rsidRDefault="001057AE">
      <w:pPr>
        <w:spacing w:line="259" w:lineRule="auto"/>
      </w:pPr>
      <w:r>
        <w:t xml:space="preserve">From the </w:t>
      </w:r>
      <w:r w:rsidR="00E04AAD">
        <w:t xml:space="preserve">WLTP </w:t>
      </w:r>
      <w:r>
        <w:t xml:space="preserve">data and specific </w:t>
      </w:r>
      <w:r w:rsidR="00E04AAD">
        <w:t>vehicle</w:t>
      </w:r>
      <w:r>
        <w:t xml:space="preserve"> data forces due to resistance can be found. Figure 33 show the aerodynamic, rolling and acceleration resistances. This is an important consideration as it shows how much force is required by the engine to maintain that current speed the change in force shows the power needed to </w:t>
      </w:r>
      <w:r w:rsidR="00E04AAD">
        <w:t>accelerate</w:t>
      </w:r>
      <w:r>
        <w:t xml:space="preserve"> the </w:t>
      </w:r>
      <w:r w:rsidR="00E04AAD">
        <w:t>vehicle</w:t>
      </w:r>
      <w:r>
        <w:t xml:space="preserve">. In figure </w:t>
      </w:r>
      <w:r w:rsidR="00E04AAD">
        <w:t>8</w:t>
      </w:r>
      <w:r>
        <w:t xml:space="preserve"> we can see the total resistive force at any given moment, from this the low and </w:t>
      </w:r>
      <w:r w:rsidR="00E04AAD">
        <w:t>medium</w:t>
      </w:r>
      <w:r>
        <w:t xml:space="preserve"> speed show that there is less force required by the car as well as allot of braking events. This would be </w:t>
      </w:r>
      <w:r w:rsidR="00E04AAD">
        <w:t>beneficial</w:t>
      </w:r>
      <w:r>
        <w:t xml:space="preserve"> to run a KERS system in this drive cycle of the car as energy can be </w:t>
      </w:r>
      <w:r w:rsidR="00E04AAD">
        <w:t>easily</w:t>
      </w:r>
      <w:r>
        <w:t xml:space="preserve"> recoverable during the </w:t>
      </w:r>
      <w:r w:rsidR="00E04AAD">
        <w:t>braking</w:t>
      </w:r>
      <w:r>
        <w:t xml:space="preserve"> events and there is less power needed by the system to drive the car making it more efficient. In </w:t>
      </w:r>
      <w:r w:rsidR="00E04AAD">
        <w:t>contrast</w:t>
      </w:r>
      <w:r>
        <w:t xml:space="preserve"> the turbo will suffer from turbo lag at the in slow speed areas making less effective than the KERS system. </w:t>
      </w:r>
      <w:r w:rsidR="00E04AAD">
        <w:t>figure</w:t>
      </w:r>
      <w:r>
        <w:t xml:space="preserve"> </w:t>
      </w:r>
      <w:r w:rsidR="00E04AAD">
        <w:t>9</w:t>
      </w:r>
      <w:r>
        <w:t xml:space="preserve"> shows the </w:t>
      </w:r>
      <w:r w:rsidR="00E04AAD">
        <w:t xml:space="preserve">required </w:t>
      </w:r>
      <w:r w:rsidR="00B94081">
        <w:t xml:space="preserve">power needed to drive the car, the negative </w:t>
      </w:r>
      <w:r w:rsidR="00E04AAD">
        <w:t>gradients</w:t>
      </w:r>
      <w:r w:rsidR="00B94081">
        <w:t xml:space="preserve"> in the graph show where energy can be </w:t>
      </w:r>
      <w:r w:rsidR="00E04AAD">
        <w:t>recovered</w:t>
      </w:r>
      <w:r w:rsidR="00B94081">
        <w:t xml:space="preserve"> due to braking </w:t>
      </w:r>
    </w:p>
    <w:p w14:paraId="0ECC1D91" w14:textId="00096E0B" w:rsidR="00895174" w:rsidRDefault="00895174">
      <w:pPr>
        <w:spacing w:line="259" w:lineRule="auto"/>
      </w:pPr>
      <w:r>
        <w:t xml:space="preserve">To calculate the total resistive forces in applied on the car </w:t>
      </w:r>
      <w:r w:rsidR="00E04AAD">
        <w:t>several</w:t>
      </w:r>
      <w:r>
        <w:t xml:space="preserve"> equations had to be used:</w:t>
      </w:r>
    </w:p>
    <w:p w14:paraId="0865E462" w14:textId="5965BA21" w:rsidR="00895174" w:rsidRDefault="00895174" w:rsidP="00895174">
      <w:pPr>
        <w:pStyle w:val="ListParagraph"/>
        <w:numPr>
          <w:ilvl w:val="0"/>
          <w:numId w:val="19"/>
        </w:numPr>
        <w:spacing w:line="259" w:lineRule="auto"/>
      </w:pPr>
      <w:r>
        <w:t xml:space="preserve">Aerodynamic resistance = this is a resistive force otherwise known as drag </w:t>
      </w:r>
      <w:r w:rsidR="00E04AAD">
        <w:t>applied</w:t>
      </w:r>
      <w:r>
        <w:t xml:space="preserve"> </w:t>
      </w:r>
      <w:r w:rsidR="00E04AAD">
        <w:t>opposite</w:t>
      </w:r>
      <w:r>
        <w:t xml:space="preserve"> to a </w:t>
      </w:r>
      <w:r w:rsidR="00E04AAD">
        <w:t>vehicles</w:t>
      </w:r>
      <w:r>
        <w:t xml:space="preserve"> motion. as the </w:t>
      </w:r>
      <w:r w:rsidR="00E04AAD">
        <w:t>vehicle</w:t>
      </w:r>
      <w:r>
        <w:t xml:space="preserve"> speed is </w:t>
      </w:r>
      <w:r w:rsidR="00E04AAD">
        <w:t>increased</w:t>
      </w:r>
      <w:r>
        <w:t xml:space="preserve"> so is the aerodynamic resistance.</w:t>
      </w:r>
    </w:p>
    <w:p w14:paraId="4D435751" w14:textId="77777777" w:rsidR="00895174" w:rsidRDefault="00895174" w:rsidP="00895174">
      <w:pPr>
        <w:pStyle w:val="ListParagraph"/>
        <w:spacing w:line="259" w:lineRule="auto"/>
      </w:pPr>
    </w:p>
    <w:p w14:paraId="75B8D902" w14:textId="0733B0E7" w:rsidR="00895174" w:rsidRPr="000466C2" w:rsidRDefault="00CA0A9F" w:rsidP="00895174">
      <w:pPr>
        <w:pStyle w:val="ListParagraph"/>
        <w:spacing w:line="259" w:lineRule="auto"/>
        <w:jc w:val="center"/>
        <w:rPr>
          <w:rFonts w:eastAsiaTheme="minorEastAsia"/>
        </w:rPr>
      </w:pPr>
      <m:oMathPara>
        <m:oMath>
          <m:sSub>
            <m:sSubPr>
              <m:ctrlPr>
                <w:rPr>
                  <w:rFonts w:ascii="Cambria Math" w:hAnsi="Cambria Math"/>
                  <w:i/>
                </w:rPr>
              </m:ctrlPr>
            </m:sSubPr>
            <m:e>
              <m:r>
                <w:rPr>
                  <w:rFonts w:ascii="Cambria Math" w:hAnsi="Cambria Math"/>
                </w:rPr>
                <m:t>F</m:t>
              </m:r>
            </m:e>
            <m:sub>
              <m:r>
                <w:rPr>
                  <w:rFonts w:ascii="Cambria Math" w:hAnsi="Cambria Math"/>
                </w:rPr>
                <m:t>aero</m:t>
              </m:r>
            </m:sub>
          </m:sSub>
          <m:r>
            <w:rPr>
              <w:rFonts w:ascii="Cambria Math" w:hAnsi="Cambria Math"/>
            </w:rPr>
            <m:t>=0.5×</m:t>
          </m:r>
          <m:sSub>
            <m:sSubPr>
              <m:ctrlPr>
                <w:rPr>
                  <w:rFonts w:ascii="Cambria Math" w:hAnsi="Cambria Math"/>
                  <w:i/>
                </w:rPr>
              </m:ctrlPr>
            </m:sSubPr>
            <m:e>
              <m:r>
                <w:rPr>
                  <w:rFonts w:ascii="Cambria Math" w:hAnsi="Cambria Math"/>
                </w:rPr>
                <m:t>C</m:t>
              </m:r>
            </m:e>
            <m:sub>
              <m:r>
                <w:rPr>
                  <w:rFonts w:ascii="Cambria Math" w:hAnsi="Cambria Math"/>
                </w:rPr>
                <m:t xml:space="preserve">d </m:t>
              </m:r>
            </m:sub>
          </m:sSub>
          <m:r>
            <w:rPr>
              <w:rFonts w:ascii="Cambria Math" w:hAnsi="Cambria Math"/>
            </w:rPr>
            <m:t>×A×ρ×</m:t>
          </m:r>
          <m:sSup>
            <m:sSupPr>
              <m:ctrlPr>
                <w:rPr>
                  <w:rFonts w:ascii="Cambria Math" w:hAnsi="Cambria Math"/>
                  <w:i/>
                </w:rPr>
              </m:ctrlPr>
            </m:sSupPr>
            <m:e>
              <m:r>
                <w:rPr>
                  <w:rFonts w:ascii="Cambria Math" w:hAnsi="Cambria Math"/>
                </w:rPr>
                <m:t>V</m:t>
              </m:r>
            </m:e>
            <m:sup>
              <m:r>
                <w:rPr>
                  <w:rFonts w:ascii="Cambria Math" w:hAnsi="Cambria Math"/>
                </w:rPr>
                <m:t>2</m:t>
              </m:r>
            </m:sup>
          </m:sSup>
        </m:oMath>
      </m:oMathPara>
    </w:p>
    <w:p w14:paraId="6B5266FF" w14:textId="77777777" w:rsidR="000466C2" w:rsidRDefault="000466C2" w:rsidP="00895174">
      <w:pPr>
        <w:pStyle w:val="ListParagraph"/>
        <w:spacing w:line="259" w:lineRule="auto"/>
        <w:jc w:val="center"/>
        <w:rPr>
          <w:rFonts w:eastAsiaTheme="minorEastAsia"/>
        </w:rPr>
      </w:pPr>
    </w:p>
    <w:p w14:paraId="49BA7EA1" w14:textId="1DAA4DD5" w:rsidR="000466C2" w:rsidRDefault="000466C2" w:rsidP="00895174">
      <w:pPr>
        <w:pStyle w:val="ListParagraph"/>
        <w:spacing w:line="259" w:lineRule="auto"/>
        <w:jc w:val="center"/>
        <w:rPr>
          <w:rFonts w:eastAsiaTheme="minorEastAsia"/>
        </w:rPr>
      </w:pPr>
      <w:r>
        <w:rPr>
          <w:rFonts w:eastAsiaTheme="minorEastAsia"/>
        </w:rPr>
        <w:t>Where Cd is coefficient of drag</w:t>
      </w:r>
    </w:p>
    <w:p w14:paraId="15493CFF" w14:textId="420041FF" w:rsidR="000466C2" w:rsidRDefault="000466C2" w:rsidP="00895174">
      <w:pPr>
        <w:pStyle w:val="ListParagraph"/>
        <w:spacing w:line="259" w:lineRule="auto"/>
        <w:jc w:val="center"/>
        <w:rPr>
          <w:rFonts w:eastAsiaTheme="minorEastAsia"/>
        </w:rPr>
      </w:pPr>
      <w:r>
        <w:rPr>
          <w:rFonts w:eastAsiaTheme="minorEastAsia"/>
        </w:rPr>
        <w:t xml:space="preserve">A is frontal area </w:t>
      </w:r>
    </w:p>
    <w:p w14:paraId="14557AD0" w14:textId="7520299E" w:rsidR="000466C2" w:rsidRDefault="000466C2" w:rsidP="00895174">
      <w:pPr>
        <w:pStyle w:val="ListParagraph"/>
        <w:spacing w:line="259" w:lineRule="auto"/>
        <w:jc w:val="center"/>
        <w:rPr>
          <w:rFonts w:eastAsiaTheme="minorEastAsia"/>
        </w:rPr>
      </w:pPr>
      <w:r>
        <w:rPr>
          <w:rFonts w:eastAsiaTheme="minorEastAsia"/>
        </w:rPr>
        <w:t xml:space="preserve">P is </w:t>
      </w:r>
      <w:r w:rsidR="00E04AAD">
        <w:rPr>
          <w:rFonts w:eastAsiaTheme="minorEastAsia"/>
        </w:rPr>
        <w:t>air density</w:t>
      </w:r>
      <w:r>
        <w:rPr>
          <w:rFonts w:eastAsiaTheme="minorEastAsia"/>
        </w:rPr>
        <w:t xml:space="preserve"> </w:t>
      </w:r>
    </w:p>
    <w:p w14:paraId="0DFD1193" w14:textId="05BB8CC0" w:rsidR="000466C2" w:rsidRDefault="000466C2" w:rsidP="00895174">
      <w:pPr>
        <w:pStyle w:val="ListParagraph"/>
        <w:spacing w:line="259" w:lineRule="auto"/>
        <w:jc w:val="center"/>
        <w:rPr>
          <w:rFonts w:eastAsiaTheme="minorEastAsia"/>
        </w:rPr>
      </w:pPr>
      <w:r>
        <w:rPr>
          <w:rFonts w:eastAsiaTheme="minorEastAsia"/>
        </w:rPr>
        <w:t xml:space="preserve">V is velocity </w:t>
      </w:r>
    </w:p>
    <w:p w14:paraId="0C042062" w14:textId="77777777" w:rsidR="000466C2" w:rsidRDefault="000466C2" w:rsidP="00895174">
      <w:pPr>
        <w:pStyle w:val="ListParagraph"/>
        <w:spacing w:line="259" w:lineRule="auto"/>
        <w:jc w:val="center"/>
        <w:rPr>
          <w:rFonts w:eastAsiaTheme="minorEastAsia"/>
        </w:rPr>
      </w:pPr>
    </w:p>
    <w:p w14:paraId="60B15B01" w14:textId="66C27505" w:rsidR="000466C2" w:rsidRDefault="002836C5" w:rsidP="000466C2">
      <w:pPr>
        <w:pStyle w:val="ListParagraph"/>
        <w:numPr>
          <w:ilvl w:val="0"/>
          <w:numId w:val="19"/>
        </w:numPr>
        <w:spacing w:line="259" w:lineRule="auto"/>
        <w:rPr>
          <w:rFonts w:eastAsiaTheme="minorEastAsia"/>
        </w:rPr>
      </w:pPr>
      <w:r>
        <w:rPr>
          <w:rFonts w:eastAsiaTheme="minorEastAsia"/>
        </w:rPr>
        <w:t xml:space="preserve">Acceleration resistance= this is the force required to accelerate the </w:t>
      </w:r>
      <w:r w:rsidR="00E04AAD">
        <w:rPr>
          <w:rFonts w:eastAsiaTheme="minorEastAsia"/>
        </w:rPr>
        <w:t>vehicle</w:t>
      </w:r>
      <w:r>
        <w:rPr>
          <w:rFonts w:eastAsiaTheme="minorEastAsia"/>
        </w:rPr>
        <w:t xml:space="preserve"> and </w:t>
      </w:r>
      <w:proofErr w:type="spellStart"/>
      <w:r>
        <w:rPr>
          <w:rFonts w:eastAsiaTheme="minorEastAsia"/>
        </w:rPr>
        <w:t>over come</w:t>
      </w:r>
      <w:proofErr w:type="spellEnd"/>
      <w:r>
        <w:rPr>
          <w:rFonts w:eastAsiaTheme="minorEastAsia"/>
        </w:rPr>
        <w:t xml:space="preserve"> it resistance to </w:t>
      </w:r>
      <w:r w:rsidR="00E04AAD">
        <w:rPr>
          <w:rFonts w:eastAsiaTheme="minorEastAsia"/>
        </w:rPr>
        <w:t>moment</w:t>
      </w:r>
      <w:r>
        <w:rPr>
          <w:rFonts w:eastAsiaTheme="minorEastAsia"/>
        </w:rPr>
        <w:t xml:space="preserve"> or Inertia.</w:t>
      </w:r>
    </w:p>
    <w:p w14:paraId="34B9ACAC" w14:textId="27F78F96" w:rsidR="002836C5" w:rsidRPr="002836C5" w:rsidRDefault="002836C5" w:rsidP="002836C5">
      <w:pPr>
        <w:pStyle w:val="ListParagraph"/>
        <w:spacing w:line="259" w:lineRule="auto"/>
        <w:jc w:val="center"/>
        <w:rPr>
          <w:rFonts w:eastAsiaTheme="minorEastAsia"/>
        </w:rPr>
      </w:pPr>
      <m:oMathPara>
        <m:oMath>
          <m:sSub>
            <m:sSubPr>
              <m:ctrlPr>
                <w:rPr>
                  <w:rFonts w:ascii="Cambria Math" w:eastAsiaTheme="minorEastAsia" w:hAnsi="Cambria Math"/>
                  <w:i/>
                </w:rPr>
              </m:ctrlPr>
            </m:sSubPr>
            <m:e>
              <m:r>
                <w:rPr>
                  <w:rFonts w:ascii="Cambria Math" w:eastAsiaTheme="minorEastAsia" w:hAnsi="Cambria Math"/>
                </w:rPr>
                <m:t>F</m:t>
              </m:r>
            </m:e>
            <m:sub>
              <m:r>
                <w:rPr>
                  <w:rFonts w:ascii="Cambria Math" w:eastAsiaTheme="minorEastAsia" w:hAnsi="Cambria Math"/>
                </w:rPr>
                <m:t>accel</m:t>
              </m:r>
            </m:sub>
          </m:sSub>
          <m:r>
            <w:rPr>
              <w:rFonts w:ascii="Cambria Math" w:eastAsiaTheme="minorEastAsia" w:hAnsi="Cambria Math"/>
            </w:rPr>
            <m:t>=V×mass</m:t>
          </m:r>
        </m:oMath>
      </m:oMathPara>
    </w:p>
    <w:p w14:paraId="631C1C5C" w14:textId="77777777" w:rsidR="002836C5" w:rsidRDefault="002836C5" w:rsidP="002836C5">
      <w:pPr>
        <w:pStyle w:val="ListParagraph"/>
        <w:spacing w:line="259" w:lineRule="auto"/>
        <w:jc w:val="center"/>
        <w:rPr>
          <w:rFonts w:eastAsiaTheme="minorEastAsia"/>
        </w:rPr>
      </w:pPr>
    </w:p>
    <w:p w14:paraId="61CA5FEF" w14:textId="23DDF917" w:rsidR="002836C5" w:rsidRDefault="002836C5" w:rsidP="002836C5">
      <w:pPr>
        <w:pStyle w:val="ListParagraph"/>
        <w:spacing w:line="259" w:lineRule="auto"/>
        <w:jc w:val="center"/>
        <w:rPr>
          <w:rFonts w:eastAsiaTheme="minorEastAsia"/>
        </w:rPr>
      </w:pPr>
      <w:r>
        <w:rPr>
          <w:rFonts w:eastAsiaTheme="minorEastAsia"/>
        </w:rPr>
        <w:t xml:space="preserve">Where v is velocity </w:t>
      </w:r>
    </w:p>
    <w:p w14:paraId="0BEE8238" w14:textId="1758BFCD" w:rsidR="002836C5" w:rsidRPr="00F97C13" w:rsidRDefault="002836C5" w:rsidP="00F97C13">
      <w:pPr>
        <w:pStyle w:val="ListParagraph"/>
        <w:spacing w:line="259" w:lineRule="auto"/>
        <w:jc w:val="center"/>
        <w:rPr>
          <w:rFonts w:eastAsiaTheme="minorEastAsia"/>
        </w:rPr>
      </w:pPr>
      <w:r>
        <w:rPr>
          <w:rFonts w:eastAsiaTheme="minorEastAsia"/>
        </w:rPr>
        <w:t xml:space="preserve">Mass is the mass of the vehicle </w:t>
      </w:r>
    </w:p>
    <w:p w14:paraId="036FAEA2" w14:textId="77777777" w:rsidR="002836C5" w:rsidRDefault="002836C5" w:rsidP="002836C5">
      <w:pPr>
        <w:pStyle w:val="ListParagraph"/>
        <w:spacing w:line="259" w:lineRule="auto"/>
        <w:jc w:val="center"/>
        <w:rPr>
          <w:rFonts w:eastAsiaTheme="minorEastAsia"/>
        </w:rPr>
      </w:pPr>
    </w:p>
    <w:p w14:paraId="6AC18F98" w14:textId="5F267B82" w:rsidR="002836C5" w:rsidRDefault="002836C5" w:rsidP="002836C5">
      <w:pPr>
        <w:pStyle w:val="ListParagraph"/>
        <w:numPr>
          <w:ilvl w:val="0"/>
          <w:numId w:val="19"/>
        </w:numPr>
        <w:spacing w:line="259" w:lineRule="auto"/>
        <w:jc w:val="center"/>
        <w:rPr>
          <w:rFonts w:eastAsiaTheme="minorEastAsia"/>
        </w:rPr>
      </w:pPr>
      <w:r>
        <w:rPr>
          <w:rFonts w:eastAsiaTheme="minorEastAsia"/>
        </w:rPr>
        <w:t xml:space="preserve">The total resistance is a sum of the aerodynamic and accelraton resistance as well as the rolling </w:t>
      </w:r>
      <w:r w:rsidR="00E04AAD">
        <w:rPr>
          <w:rFonts w:eastAsiaTheme="minorEastAsia"/>
        </w:rPr>
        <w:t>resistance</w:t>
      </w:r>
      <w:r>
        <w:rPr>
          <w:rFonts w:eastAsiaTheme="minorEastAsia"/>
        </w:rPr>
        <w:t xml:space="preserve"> </w:t>
      </w:r>
      <w:r w:rsidR="00E04AAD">
        <w:rPr>
          <w:rFonts w:eastAsiaTheme="minorEastAsia"/>
        </w:rPr>
        <w:t>which</w:t>
      </w:r>
      <w:r>
        <w:rPr>
          <w:rFonts w:eastAsiaTheme="minorEastAsia"/>
        </w:rPr>
        <w:t xml:space="preserve"> is a constant </w:t>
      </w:r>
      <w:r w:rsidR="00E04AAD">
        <w:rPr>
          <w:rFonts w:eastAsiaTheme="minorEastAsia"/>
        </w:rPr>
        <w:t>throughout</w:t>
      </w:r>
      <w:r>
        <w:rPr>
          <w:rFonts w:eastAsiaTheme="minorEastAsia"/>
        </w:rPr>
        <w:t xml:space="preserve"> the test </w:t>
      </w:r>
    </w:p>
    <w:p w14:paraId="23F1C685" w14:textId="04E3590E" w:rsidR="002836C5" w:rsidRDefault="009276A0" w:rsidP="00F97C13">
      <w:pPr>
        <w:spacing w:line="259" w:lineRule="auto"/>
        <w:rPr>
          <w:rFonts w:eastAsiaTheme="minorEastAsia"/>
        </w:rPr>
      </w:pPr>
      <w:r>
        <w:rPr>
          <w:noProof/>
        </w:rPr>
        <w:lastRenderedPageBreak/>
        <w:pict w14:anchorId="7F727924">
          <v:shape id="_x0000_s1037" type="#_x0000_t202" style="position:absolute;margin-left:0;margin-top:324.5pt;width:451.3pt;height:.05pt;z-index:251780096;mso-position-horizontal-relative:text;mso-position-vertical-relative:text" wrapcoords="-36 0 -36 20880 21600 20880 21600 0 -36 0" stroked="f">
            <v:textbox style="mso-fit-shape-to-text:t" inset="0,0,0,0">
              <w:txbxContent>
                <w:p w14:paraId="659E50D6" w14:textId="231B1B12" w:rsidR="009276A0" w:rsidRPr="009D6495" w:rsidRDefault="009276A0" w:rsidP="009276A0">
                  <w:pPr>
                    <w:pStyle w:val="Caption"/>
                    <w:rPr>
                      <w:noProof/>
                      <w:color w:val="000000" w:themeColor="text1"/>
                      <w:sz w:val="22"/>
                      <w:szCs w:val="22"/>
                    </w:rPr>
                  </w:pPr>
                  <w:bookmarkStart w:id="10" w:name="_Toc156144515"/>
                  <w:r>
                    <w:t xml:space="preserve">Figure </w:t>
                  </w:r>
                  <w:fldSimple w:instr=" SEQ Figure \* ARABIC ">
                    <w:r w:rsidR="005A2D85">
                      <w:rPr>
                        <w:noProof/>
                      </w:rPr>
                      <w:t>7</w:t>
                    </w:r>
                  </w:fldSimple>
                  <w:r>
                    <w:t>: graph showing resistive forces over time</w:t>
                  </w:r>
                  <w:bookmarkEnd w:id="10"/>
                </w:p>
              </w:txbxContent>
            </v:textbox>
            <w10:wrap type="tight"/>
          </v:shape>
        </w:pict>
      </w:r>
      <w:r w:rsidR="00F97C13">
        <w:rPr>
          <w:noProof/>
        </w:rPr>
        <w:drawing>
          <wp:anchor distT="0" distB="0" distL="114300" distR="114300" simplePos="0" relativeHeight="251695616" behindDoc="1" locked="0" layoutInCell="1" allowOverlap="1" wp14:anchorId="6C14E6A1" wp14:editId="17010463">
            <wp:simplePos x="0" y="0"/>
            <wp:positionH relativeFrom="column">
              <wp:posOffset>97</wp:posOffset>
            </wp:positionH>
            <wp:positionV relativeFrom="paragraph">
              <wp:posOffset>663624</wp:posOffset>
            </wp:positionV>
            <wp:extent cx="5731510" cy="3400525"/>
            <wp:effectExtent l="0" t="0" r="0" b="0"/>
            <wp:wrapTight wrapText="bothSides">
              <wp:wrapPolygon edited="0">
                <wp:start x="0" y="0"/>
                <wp:lineTo x="0" y="21539"/>
                <wp:lineTo x="21538" y="21539"/>
                <wp:lineTo x="21538" y="0"/>
                <wp:lineTo x="0" y="0"/>
              </wp:wrapPolygon>
            </wp:wrapTight>
            <wp:docPr id="1107060851" name="Chart 1">
              <a:extLst xmlns:a="http://schemas.openxmlformats.org/drawingml/2006/main">
                <a:ext uri="{FF2B5EF4-FFF2-40B4-BE49-F238E27FC236}">
                  <a16:creationId xmlns:a16="http://schemas.microsoft.com/office/drawing/2014/main" id="{C9795279-A229-1892-2CE1-051FAFB9F5C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2"/>
              </a:graphicData>
            </a:graphic>
          </wp:anchor>
        </w:drawing>
      </w:r>
    </w:p>
    <w:p w14:paraId="48488F5F" w14:textId="0505069E" w:rsidR="002836C5" w:rsidRPr="002836C5" w:rsidRDefault="002836C5" w:rsidP="002836C5">
      <w:pPr>
        <w:spacing w:line="259" w:lineRule="auto"/>
        <w:jc w:val="center"/>
        <w:rPr>
          <w:rFonts w:eastAsiaTheme="minorEastAsia"/>
        </w:rPr>
      </w:pPr>
      <m:oMathPara>
        <m:oMath>
          <m:sSub>
            <m:sSubPr>
              <m:ctrlPr>
                <w:rPr>
                  <w:rFonts w:ascii="Cambria Math" w:eastAsiaTheme="minorEastAsia" w:hAnsi="Cambria Math"/>
                  <w:i/>
                </w:rPr>
              </m:ctrlPr>
            </m:sSubPr>
            <m:e>
              <m:r>
                <w:rPr>
                  <w:rFonts w:ascii="Cambria Math" w:eastAsiaTheme="minorEastAsia" w:hAnsi="Cambria Math"/>
                </w:rPr>
                <m:t>F</m:t>
              </m:r>
            </m:e>
            <m:sub>
              <m:r>
                <w:rPr>
                  <w:rFonts w:ascii="Cambria Math" w:eastAsiaTheme="minorEastAsia" w:hAnsi="Cambria Math"/>
                </w:rPr>
                <m:t>total</m:t>
              </m:r>
            </m:sub>
          </m:sSub>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F</m:t>
              </m:r>
            </m:e>
            <m:sub>
              <m:r>
                <w:rPr>
                  <w:rFonts w:ascii="Cambria Math" w:eastAsiaTheme="minorEastAsia" w:hAnsi="Cambria Math"/>
                </w:rPr>
                <m:t>aero</m:t>
              </m:r>
            </m:sub>
          </m:sSub>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F</m:t>
              </m:r>
            </m:e>
            <m:sub>
              <m:r>
                <w:rPr>
                  <w:rFonts w:ascii="Cambria Math" w:eastAsiaTheme="minorEastAsia" w:hAnsi="Cambria Math"/>
                </w:rPr>
                <m:t>accel</m:t>
              </m:r>
            </m:sub>
          </m:sSub>
          <m:r>
            <w:rPr>
              <w:rFonts w:ascii="Cambria Math" w:eastAsiaTheme="minorEastAsia" w:hAnsi="Cambria Math"/>
            </w:rPr>
            <m:t>+rolling resistance</m:t>
          </m:r>
        </m:oMath>
      </m:oMathPara>
    </w:p>
    <w:p w14:paraId="7291A9B3" w14:textId="7A6FD8EE" w:rsidR="00CA0A9F" w:rsidRDefault="009276A0" w:rsidP="00895174">
      <w:pPr>
        <w:pStyle w:val="ListParagraph"/>
        <w:spacing w:line="259" w:lineRule="auto"/>
        <w:jc w:val="center"/>
      </w:pPr>
      <w:r>
        <w:rPr>
          <w:noProof/>
        </w:rPr>
        <w:pict w14:anchorId="63746A27">
          <v:shape id="_x0000_s1038" type="#_x0000_t202" style="position:absolute;left:0;text-align:left;margin-left:0;margin-top:294.25pt;width:451.3pt;height:.05pt;z-index:251782144;mso-position-horizontal-relative:text;mso-position-vertical-relative:text" wrapcoords="-36 0 -36 20880 21600 20880 21600 0 -36 0" stroked="f">
            <v:textbox style="mso-fit-shape-to-text:t" inset="0,0,0,0">
              <w:txbxContent>
                <w:p w14:paraId="04193A88" w14:textId="766481F3" w:rsidR="009276A0" w:rsidRPr="008F4B2F" w:rsidRDefault="009276A0" w:rsidP="009276A0">
                  <w:pPr>
                    <w:pStyle w:val="Caption"/>
                    <w:rPr>
                      <w:noProof/>
                      <w:color w:val="000000" w:themeColor="text1"/>
                      <w:sz w:val="22"/>
                      <w:szCs w:val="22"/>
                    </w:rPr>
                  </w:pPr>
                  <w:bookmarkStart w:id="11" w:name="_Toc156144516"/>
                  <w:r>
                    <w:t xml:space="preserve">Figure </w:t>
                  </w:r>
                  <w:fldSimple w:instr=" SEQ Figure \* ARABIC ">
                    <w:r w:rsidR="005A2D85">
                      <w:rPr>
                        <w:noProof/>
                      </w:rPr>
                      <w:t>8</w:t>
                    </w:r>
                  </w:fldSimple>
                  <w:r>
                    <w:t>: graph showing total resistance over time</w:t>
                  </w:r>
                  <w:bookmarkEnd w:id="11"/>
                </w:p>
              </w:txbxContent>
            </v:textbox>
            <w10:wrap type="tight"/>
          </v:shape>
        </w:pict>
      </w:r>
      <w:r w:rsidR="00F97C13">
        <w:rPr>
          <w:noProof/>
        </w:rPr>
        <w:drawing>
          <wp:anchor distT="0" distB="0" distL="114300" distR="114300" simplePos="0" relativeHeight="251699712" behindDoc="1" locked="0" layoutInCell="1" allowOverlap="1" wp14:anchorId="2377818A" wp14:editId="13C541C7">
            <wp:simplePos x="0" y="0"/>
            <wp:positionH relativeFrom="column">
              <wp:posOffset>0</wp:posOffset>
            </wp:positionH>
            <wp:positionV relativeFrom="paragraph">
              <wp:posOffset>231042</wp:posOffset>
            </wp:positionV>
            <wp:extent cx="5731510" cy="3449468"/>
            <wp:effectExtent l="0" t="0" r="0" b="0"/>
            <wp:wrapTight wrapText="bothSides">
              <wp:wrapPolygon edited="0">
                <wp:start x="0" y="0"/>
                <wp:lineTo x="0" y="21592"/>
                <wp:lineTo x="21538" y="21592"/>
                <wp:lineTo x="21538" y="0"/>
                <wp:lineTo x="0" y="0"/>
              </wp:wrapPolygon>
            </wp:wrapTight>
            <wp:docPr id="1054352" name="Chart 1">
              <a:extLst xmlns:a="http://schemas.openxmlformats.org/drawingml/2006/main">
                <a:ext uri="{FF2B5EF4-FFF2-40B4-BE49-F238E27FC236}">
                  <a16:creationId xmlns:a16="http://schemas.microsoft.com/office/drawing/2014/main" id="{B94DAFEC-F871-2E37-BD79-0CEC76E8A4E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3"/>
              </a:graphicData>
            </a:graphic>
          </wp:anchor>
        </w:drawing>
      </w:r>
    </w:p>
    <w:p w14:paraId="67DBBDEF" w14:textId="4A231CEC" w:rsidR="00895174" w:rsidRDefault="00895174">
      <w:pPr>
        <w:spacing w:line="259" w:lineRule="auto"/>
      </w:pPr>
    </w:p>
    <w:p w14:paraId="33C59275" w14:textId="4BA56372" w:rsidR="00895174" w:rsidRDefault="00895174">
      <w:pPr>
        <w:spacing w:line="259" w:lineRule="auto"/>
      </w:pPr>
    </w:p>
    <w:p w14:paraId="69C7100F" w14:textId="77777777" w:rsidR="00895174" w:rsidRDefault="00895174">
      <w:pPr>
        <w:spacing w:line="259" w:lineRule="auto"/>
      </w:pPr>
    </w:p>
    <w:p w14:paraId="2578FE9C" w14:textId="5B923E9A" w:rsidR="00895174" w:rsidRDefault="00895174">
      <w:pPr>
        <w:spacing w:line="259" w:lineRule="auto"/>
      </w:pPr>
    </w:p>
    <w:p w14:paraId="4D252707" w14:textId="77777777" w:rsidR="009276A0" w:rsidRDefault="00F97C13" w:rsidP="009276A0">
      <w:pPr>
        <w:keepNext/>
        <w:spacing w:line="259" w:lineRule="auto"/>
      </w:pPr>
      <w:r>
        <w:rPr>
          <w:noProof/>
        </w:rPr>
        <w:drawing>
          <wp:inline distT="0" distB="0" distL="0" distR="0" wp14:anchorId="227DA7EF" wp14:editId="4BECF999">
            <wp:extent cx="5731510" cy="3965575"/>
            <wp:effectExtent l="0" t="0" r="0" b="0"/>
            <wp:docPr id="1127346250" name="Chart 1">
              <a:extLst xmlns:a="http://schemas.openxmlformats.org/drawingml/2006/main">
                <a:ext uri="{FF2B5EF4-FFF2-40B4-BE49-F238E27FC236}">
                  <a16:creationId xmlns:a16="http://schemas.microsoft.com/office/drawing/2014/main" id="{FDBA707D-BC69-F7F5-5143-037646A4826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4"/>
              </a:graphicData>
            </a:graphic>
          </wp:inline>
        </w:drawing>
      </w:r>
    </w:p>
    <w:p w14:paraId="196253A7" w14:textId="129363A6" w:rsidR="00895174" w:rsidRDefault="009276A0" w:rsidP="009276A0">
      <w:pPr>
        <w:pStyle w:val="Caption"/>
      </w:pPr>
      <w:bookmarkStart w:id="12" w:name="_Toc156144517"/>
      <w:r>
        <w:t xml:space="preserve">Figure </w:t>
      </w:r>
      <w:fldSimple w:instr=" SEQ Figure \* ARABIC ">
        <w:r w:rsidR="005A2D85">
          <w:rPr>
            <w:noProof/>
          </w:rPr>
          <w:t>9</w:t>
        </w:r>
      </w:fldSimple>
      <w:r>
        <w:t xml:space="preserve">: graph shoeing power needed over </w:t>
      </w:r>
      <w:r w:rsidR="00E04AAD">
        <w:t>time.</w:t>
      </w:r>
      <w:bookmarkEnd w:id="12"/>
    </w:p>
    <w:p w14:paraId="2E1197F4" w14:textId="16869E86" w:rsidR="00F97C13" w:rsidRDefault="00F97C13">
      <w:pPr>
        <w:spacing w:line="259" w:lineRule="auto"/>
      </w:pPr>
    </w:p>
    <w:p w14:paraId="464EAD39" w14:textId="77777777" w:rsidR="00102EC4" w:rsidRDefault="00102EC4">
      <w:pPr>
        <w:spacing w:line="259" w:lineRule="auto"/>
      </w:pPr>
    </w:p>
    <w:p w14:paraId="3A5B9F6C" w14:textId="20AAFAAC" w:rsidR="00102EC4" w:rsidRDefault="00102EC4" w:rsidP="00102EC4">
      <w:pPr>
        <w:spacing w:line="240" w:lineRule="auto"/>
        <w:rPr>
          <w:rFonts w:ascii="Calibri" w:eastAsia="Times New Roman" w:hAnsi="Calibri" w:cs="Calibri"/>
          <w:color w:val="000000"/>
          <w:lang w:eastAsia="en-GB"/>
        </w:rPr>
      </w:pPr>
      <w:r>
        <w:t xml:space="preserve">To find the energy that can be </w:t>
      </w:r>
      <w:r w:rsidR="00E04AAD">
        <w:t>recovered</w:t>
      </w:r>
      <w:r>
        <w:t xml:space="preserve"> during a braking event the cumulative energy can be used to find how much energy is </w:t>
      </w:r>
      <w:r w:rsidR="00E04AAD">
        <w:t>recovered</w:t>
      </w:r>
      <w:r>
        <w:t xml:space="preserve">. Using a brake event in the </w:t>
      </w:r>
      <w:r w:rsidR="00E04AAD">
        <w:t>medium</w:t>
      </w:r>
      <w:r>
        <w:t xml:space="preserve"> speed drive </w:t>
      </w:r>
      <w:r w:rsidR="00E04AAD">
        <w:t>cycle 1175.3</w:t>
      </w:r>
      <w:r>
        <w:rPr>
          <w:rFonts w:ascii="Calibri" w:eastAsia="Times New Roman" w:hAnsi="Calibri" w:cs="Calibri"/>
          <w:color w:val="000000"/>
          <w:lang w:eastAsia="en-GB"/>
        </w:rPr>
        <w:t xml:space="preserve"> KJ </w:t>
      </w:r>
      <w:r w:rsidR="00E04AAD">
        <w:rPr>
          <w:rFonts w:ascii="Calibri" w:eastAsia="Times New Roman" w:hAnsi="Calibri" w:cs="Calibri"/>
          <w:color w:val="000000"/>
          <w:lang w:eastAsia="en-GB"/>
        </w:rPr>
        <w:t>could</w:t>
      </w:r>
      <w:r>
        <w:rPr>
          <w:rFonts w:ascii="Calibri" w:eastAsia="Times New Roman" w:hAnsi="Calibri" w:cs="Calibri"/>
          <w:color w:val="000000"/>
          <w:lang w:eastAsia="en-GB"/>
        </w:rPr>
        <w:t xml:space="preserve"> be recovered. Using this </w:t>
      </w:r>
      <w:r w:rsidR="00E04AAD">
        <w:rPr>
          <w:rFonts w:ascii="Calibri" w:eastAsia="Times New Roman" w:hAnsi="Calibri" w:cs="Calibri"/>
          <w:color w:val="000000"/>
          <w:lang w:eastAsia="en-GB"/>
        </w:rPr>
        <w:t>value,</w:t>
      </w:r>
      <w:r>
        <w:rPr>
          <w:rFonts w:ascii="Calibri" w:eastAsia="Times New Roman" w:hAnsi="Calibri" w:cs="Calibri"/>
          <w:color w:val="000000"/>
          <w:lang w:eastAsia="en-GB"/>
        </w:rPr>
        <w:t xml:space="preserve"> a KERS system can be </w:t>
      </w:r>
      <w:r w:rsidR="00E04AAD">
        <w:rPr>
          <w:rFonts w:ascii="Calibri" w:eastAsia="Times New Roman" w:hAnsi="Calibri" w:cs="Calibri"/>
          <w:color w:val="000000"/>
          <w:lang w:eastAsia="en-GB"/>
        </w:rPr>
        <w:t>further</w:t>
      </w:r>
      <w:r>
        <w:rPr>
          <w:rFonts w:ascii="Calibri" w:eastAsia="Times New Roman" w:hAnsi="Calibri" w:cs="Calibri"/>
          <w:color w:val="000000"/>
          <w:lang w:eastAsia="en-GB"/>
        </w:rPr>
        <w:t xml:space="preserve"> </w:t>
      </w:r>
      <w:r w:rsidR="00E04AAD">
        <w:rPr>
          <w:rFonts w:ascii="Calibri" w:eastAsia="Times New Roman" w:hAnsi="Calibri" w:cs="Calibri"/>
          <w:color w:val="000000"/>
          <w:lang w:eastAsia="en-GB"/>
        </w:rPr>
        <w:t>investigated</w:t>
      </w:r>
      <w:r>
        <w:rPr>
          <w:rFonts w:ascii="Calibri" w:eastAsia="Times New Roman" w:hAnsi="Calibri" w:cs="Calibri"/>
          <w:color w:val="000000"/>
          <w:lang w:eastAsia="en-GB"/>
        </w:rPr>
        <w:t>.</w:t>
      </w:r>
    </w:p>
    <w:p w14:paraId="030E2AF6" w14:textId="2977BA4E" w:rsidR="001057AE" w:rsidRPr="005A2D85" w:rsidRDefault="005A2D85" w:rsidP="005A2D85">
      <w:pPr>
        <w:spacing w:line="240" w:lineRule="auto"/>
        <w:rPr>
          <w:rFonts w:ascii="Calibri" w:eastAsia="Times New Roman" w:hAnsi="Calibri" w:cs="Calibri"/>
          <w:color w:val="000000"/>
          <w:lang w:eastAsia="en-GB"/>
        </w:rPr>
      </w:pPr>
      <w:r>
        <w:rPr>
          <w:noProof/>
        </w:rPr>
        <w:pict w14:anchorId="7FCDC576">
          <v:shape id="_x0000_s1039" type="#_x0000_t202" style="position:absolute;margin-left:0;margin-top:260.25pt;width:451.3pt;height:.05pt;z-index:251784192;mso-position-horizontal-relative:text;mso-position-vertical-relative:text" wrapcoords="-36 0 -36 20855 21600 20855 21600 0 -36 0" stroked="f">
            <v:textbox style="mso-fit-shape-to-text:t" inset="0,0,0,0">
              <w:txbxContent>
                <w:p w14:paraId="141D3FEC" w14:textId="4DF2AAA1" w:rsidR="005A2D85" w:rsidRPr="00F341BB" w:rsidRDefault="005A2D85" w:rsidP="005A2D85">
                  <w:pPr>
                    <w:pStyle w:val="Caption"/>
                    <w:rPr>
                      <w:noProof/>
                      <w:color w:val="000000" w:themeColor="text1"/>
                      <w:sz w:val="22"/>
                      <w:szCs w:val="22"/>
                    </w:rPr>
                  </w:pPr>
                  <w:bookmarkStart w:id="13" w:name="_Toc156144518"/>
                  <w:r>
                    <w:t xml:space="preserve">Figure </w:t>
                  </w:r>
                  <w:fldSimple w:instr=" SEQ Figure \* ARABIC ">
                    <w:r>
                      <w:rPr>
                        <w:noProof/>
                      </w:rPr>
                      <w:t>10</w:t>
                    </w:r>
                  </w:fldSimple>
                  <w:r>
                    <w:t>: graph showing energy loss over time</w:t>
                  </w:r>
                  <w:bookmarkEnd w:id="13"/>
                </w:p>
              </w:txbxContent>
            </v:textbox>
            <w10:wrap type="tight"/>
          </v:shape>
        </w:pict>
      </w:r>
      <w:r w:rsidR="006257C5">
        <w:rPr>
          <w:noProof/>
        </w:rPr>
        <w:drawing>
          <wp:anchor distT="0" distB="0" distL="114300" distR="114300" simplePos="0" relativeHeight="251709952" behindDoc="1" locked="0" layoutInCell="1" allowOverlap="1" wp14:anchorId="4DA12BF4" wp14:editId="456B37EA">
            <wp:simplePos x="0" y="0"/>
            <wp:positionH relativeFrom="column">
              <wp:posOffset>0</wp:posOffset>
            </wp:positionH>
            <wp:positionV relativeFrom="paragraph">
              <wp:posOffset>173025</wp:posOffset>
            </wp:positionV>
            <wp:extent cx="5731510" cy="3075305"/>
            <wp:effectExtent l="0" t="0" r="0" b="0"/>
            <wp:wrapTight wrapText="bothSides">
              <wp:wrapPolygon edited="0">
                <wp:start x="0" y="0"/>
                <wp:lineTo x="0" y="21542"/>
                <wp:lineTo x="21538" y="21542"/>
                <wp:lineTo x="21538" y="0"/>
                <wp:lineTo x="0" y="0"/>
              </wp:wrapPolygon>
            </wp:wrapTight>
            <wp:docPr id="717277672" name="Chart 1">
              <a:extLst xmlns:a="http://schemas.openxmlformats.org/drawingml/2006/main">
                <a:ext uri="{FF2B5EF4-FFF2-40B4-BE49-F238E27FC236}">
                  <a16:creationId xmlns:a16="http://schemas.microsoft.com/office/drawing/2014/main" id="{1182CCDF-E041-D0E0-831B-4C4317EF9A8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5"/>
              </a:graphicData>
            </a:graphic>
            <wp14:sizeRelH relativeFrom="margin">
              <wp14:pctWidth>0</wp14:pctWidth>
            </wp14:sizeRelH>
            <wp14:sizeRelV relativeFrom="margin">
              <wp14:pctHeight>0</wp14:pctHeight>
            </wp14:sizeRelV>
          </wp:anchor>
        </w:drawing>
      </w:r>
    </w:p>
    <w:p w14:paraId="0667F466" w14:textId="1A333184" w:rsidR="001057AE" w:rsidRDefault="00E04AAD" w:rsidP="00102EC4">
      <w:pPr>
        <w:pStyle w:val="Heading1"/>
      </w:pPr>
      <w:bookmarkStart w:id="14" w:name="_Toc156144483"/>
      <w:r>
        <w:lastRenderedPageBreak/>
        <w:t>Kinetic</w:t>
      </w:r>
      <w:r w:rsidR="00102EC4">
        <w:t xml:space="preserve"> Energy Recovery System</w:t>
      </w:r>
      <w:bookmarkEnd w:id="14"/>
      <w:r w:rsidR="00102EC4">
        <w:t xml:space="preserve"> </w:t>
      </w:r>
    </w:p>
    <w:p w14:paraId="43506ED3" w14:textId="77777777" w:rsidR="00102EC4" w:rsidRDefault="00102EC4" w:rsidP="00102EC4"/>
    <w:p w14:paraId="620C0297" w14:textId="7CD32767" w:rsidR="00102EC4" w:rsidRDefault="009E00E9" w:rsidP="00102EC4">
      <w:r>
        <w:t xml:space="preserve">a KERS can recover energy that </w:t>
      </w:r>
      <w:r w:rsidR="00E04AAD">
        <w:t>would</w:t>
      </w:r>
      <w:r>
        <w:t xml:space="preserve"> </w:t>
      </w:r>
      <w:proofErr w:type="spellStart"/>
      <w:r>
        <w:t>other wise</w:t>
      </w:r>
      <w:proofErr w:type="spellEnd"/>
      <w:r>
        <w:t xml:space="preserve"> be lost when a </w:t>
      </w:r>
      <w:r w:rsidR="00E04AAD">
        <w:t>vehicle</w:t>
      </w:r>
      <w:r>
        <w:t xml:space="preserve"> brakes and then be able to store and </w:t>
      </w:r>
      <w:r w:rsidR="00E04AAD">
        <w:t>appropriately</w:t>
      </w:r>
      <w:r>
        <w:t xml:space="preserve"> deploy that anergy when needed. It was </w:t>
      </w:r>
      <w:r w:rsidR="00E04AAD">
        <w:t>originally</w:t>
      </w:r>
      <w:r>
        <w:t xml:space="preserve"> developed for formula 1 cars in the 60s (</w:t>
      </w:r>
      <w:r w:rsidR="00E04AAD">
        <w:t>Engineering, 2009</w:t>
      </w:r>
      <w:r>
        <w:t xml:space="preserve">) but did not become </w:t>
      </w:r>
      <w:r w:rsidR="00E04AAD">
        <w:t>popular</w:t>
      </w:r>
      <w:r>
        <w:t xml:space="preserve"> until the 2009 </w:t>
      </w:r>
      <w:r w:rsidR="00E04AAD">
        <w:t>season</w:t>
      </w:r>
      <w:r>
        <w:t xml:space="preserve">. Since </w:t>
      </w:r>
      <w:r w:rsidR="00E04AAD">
        <w:t>then,</w:t>
      </w:r>
      <w:r>
        <w:t xml:space="preserve"> it was </w:t>
      </w:r>
      <w:r w:rsidR="00E04AAD">
        <w:t>widely</w:t>
      </w:r>
      <w:r>
        <w:t xml:space="preserve"> picked up in the </w:t>
      </w:r>
      <w:r w:rsidR="00E04AAD">
        <w:t>automotive</w:t>
      </w:r>
      <w:r>
        <w:t xml:space="preserve"> industry </w:t>
      </w:r>
      <w:r w:rsidR="00E04AAD">
        <w:t>especially</w:t>
      </w:r>
      <w:r>
        <w:t xml:space="preserve"> in electric and hybrid cars. It helps to reduce </w:t>
      </w:r>
      <w:r w:rsidR="00E04AAD">
        <w:t>emissions</w:t>
      </w:r>
      <w:r>
        <w:t xml:space="preserve"> by using energy that would otherwise be wasted to power the car. </w:t>
      </w:r>
    </w:p>
    <w:p w14:paraId="7EDE05DB" w14:textId="77777777" w:rsidR="005A2D85" w:rsidRDefault="006257C5" w:rsidP="005A2D85">
      <w:pPr>
        <w:keepNext/>
      </w:pPr>
      <w:r>
        <w:rPr>
          <w:noProof/>
        </w:rPr>
        <w:drawing>
          <wp:inline distT="0" distB="0" distL="0" distR="0" wp14:anchorId="679498F5" wp14:editId="6C011469">
            <wp:extent cx="3743325" cy="2102991"/>
            <wp:effectExtent l="0" t="0" r="0" b="0"/>
            <wp:docPr id="1516064166" name="Picture 3" descr="Why we need cars with KERS | Top Gea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Why we need cars with KERS | Top Gear"/>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3753295" cy="2108592"/>
                    </a:xfrm>
                    <a:prstGeom prst="rect">
                      <a:avLst/>
                    </a:prstGeom>
                    <a:noFill/>
                    <a:ln>
                      <a:noFill/>
                    </a:ln>
                  </pic:spPr>
                </pic:pic>
              </a:graphicData>
            </a:graphic>
          </wp:inline>
        </w:drawing>
      </w:r>
    </w:p>
    <w:p w14:paraId="2D0F3FAA" w14:textId="5DDFFCCF" w:rsidR="009E00E9" w:rsidRDefault="005A2D85" w:rsidP="005A2D85">
      <w:pPr>
        <w:pStyle w:val="Caption"/>
      </w:pPr>
      <w:bookmarkStart w:id="15" w:name="_Toc156144519"/>
      <w:r>
        <w:t xml:space="preserve">Figure </w:t>
      </w:r>
      <w:fldSimple w:instr=" SEQ Figure \* ARABIC ">
        <w:r>
          <w:rPr>
            <w:noProof/>
          </w:rPr>
          <w:t>11</w:t>
        </w:r>
      </w:fldSimple>
      <w:r>
        <w:t>: Fly wheel based KERS system</w:t>
      </w:r>
      <w:r w:rsidR="000F66CD">
        <w:t xml:space="preserve"> </w:t>
      </w:r>
      <w:r w:rsidR="000F66CD">
        <w:t>(Jones, 2014)</w:t>
      </w:r>
      <w:bookmarkEnd w:id="15"/>
    </w:p>
    <w:p w14:paraId="7EA1CFA1" w14:textId="5B76A59A" w:rsidR="006A4C23" w:rsidRDefault="006A4C23" w:rsidP="006A4C23">
      <w:r>
        <w:t xml:space="preserve">For the intended roll of helping to fill the gaps of the turbo charged </w:t>
      </w:r>
      <w:r w:rsidR="00E04AAD">
        <w:t>Subaru</w:t>
      </w:r>
      <w:r>
        <w:t xml:space="preserve"> it is </w:t>
      </w:r>
      <w:r w:rsidR="00E04AAD">
        <w:t>important</w:t>
      </w:r>
      <w:r>
        <w:t xml:space="preserve"> to pick a </w:t>
      </w:r>
      <w:r w:rsidR="00E04AAD">
        <w:t>suitable</w:t>
      </w:r>
      <w:r>
        <w:t xml:space="preserve"> KERS system as well as storge </w:t>
      </w:r>
      <w:r w:rsidR="00E04AAD">
        <w:t>method</w:t>
      </w:r>
      <w:r>
        <w:t xml:space="preserve"> and deployment method.</w:t>
      </w:r>
    </w:p>
    <w:p w14:paraId="75CE07DD" w14:textId="329C6452" w:rsidR="006A4C23" w:rsidRDefault="006257C5" w:rsidP="006257C5">
      <w:pPr>
        <w:pStyle w:val="Heading2"/>
      </w:pPr>
      <w:bookmarkStart w:id="16" w:name="_Toc156144484"/>
      <w:r>
        <w:t>Fly wheel based KERS</w:t>
      </w:r>
      <w:bookmarkEnd w:id="16"/>
    </w:p>
    <w:p w14:paraId="24D8D962" w14:textId="5981D65C" w:rsidR="006A4C23" w:rsidRDefault="006A4C23" w:rsidP="006A4C23">
      <w:r>
        <w:t xml:space="preserve">The </w:t>
      </w:r>
      <w:r w:rsidR="00E04AAD">
        <w:t>first</w:t>
      </w:r>
      <w:r>
        <w:t xml:space="preserve"> is a flywheel based system that also helps with braking. When the car starts to brake a flywheel is connected to the gearbox </w:t>
      </w:r>
      <w:r w:rsidR="00E04AAD">
        <w:t>which</w:t>
      </w:r>
      <w:r>
        <w:t xml:space="preserve"> then spins a fly wheel. By doing this the fly wheel will start to spin and </w:t>
      </w:r>
      <w:r w:rsidR="00E04AAD">
        <w:t>depending</w:t>
      </w:r>
      <w:r>
        <w:t xml:space="preserve"> on the </w:t>
      </w:r>
      <w:r w:rsidR="00E04AAD">
        <w:t>materials</w:t>
      </w:r>
      <w:r>
        <w:t xml:space="preserve"> used, gear ratios and </w:t>
      </w:r>
      <w:r w:rsidR="00E04AAD">
        <w:t>design</w:t>
      </w:r>
      <w:r>
        <w:t xml:space="preserve"> of the casing the fly wheel can spin to around 64,000 RPM as used in F1 cars </w:t>
      </w:r>
      <w:r w:rsidR="000F66CD">
        <w:t>(Sam, 2011</w:t>
      </w:r>
      <w:r>
        <w:t xml:space="preserve">). The force </w:t>
      </w:r>
      <w:r w:rsidR="00E04AAD">
        <w:t>needs</w:t>
      </w:r>
      <w:r>
        <w:t xml:space="preserve"> to overcome the inertia of the fly wheel will also help to slow the car down and therefore reduces wear on the braking system. when the car is ready to set off aging the flywheel can be </w:t>
      </w:r>
      <w:r w:rsidR="00E04AAD">
        <w:t>engaged</w:t>
      </w:r>
      <w:r>
        <w:t xml:space="preserve"> to the gearbox and all the energy can be used to help assist the engine. The </w:t>
      </w:r>
      <w:r w:rsidR="00E04AAD">
        <w:t>benefits</w:t>
      </w:r>
      <w:r>
        <w:t xml:space="preserve"> of </w:t>
      </w:r>
      <w:r w:rsidR="00E04AAD">
        <w:t>this</w:t>
      </w:r>
      <w:r>
        <w:t xml:space="preserve"> system are that</w:t>
      </w:r>
      <w:r w:rsidR="00996576">
        <w:t xml:space="preserve"> , depending on the </w:t>
      </w:r>
      <w:r w:rsidR="00E04AAD">
        <w:t>design</w:t>
      </w:r>
      <w:r w:rsidR="00996576">
        <w:t xml:space="preserve">, can be allot lighter than using a battery to store the energy as electrical energy. In addition to the gearing system is often a </w:t>
      </w:r>
      <w:r w:rsidR="00E04AAD">
        <w:t>continuous</w:t>
      </w:r>
      <w:r w:rsidR="00996576">
        <w:t xml:space="preserve"> </w:t>
      </w:r>
      <w:r w:rsidR="00E04AAD">
        <w:t>variable</w:t>
      </w:r>
      <w:r w:rsidR="00996576">
        <w:t xml:space="preserve"> </w:t>
      </w:r>
      <w:r w:rsidR="00E04AAD">
        <w:t>transmission</w:t>
      </w:r>
      <w:r w:rsidR="00996576">
        <w:t xml:space="preserve"> and therefore is always at the optimal gear ratio.  For its specific use in the </w:t>
      </w:r>
      <w:r w:rsidR="00E04AAD">
        <w:t>Subaru,</w:t>
      </w:r>
      <w:r w:rsidR="00996576">
        <w:t xml:space="preserve"> it could also be used to spool the turbo at low engine RPM. by </w:t>
      </w:r>
      <w:r w:rsidR="00E04AAD">
        <w:t>doing</w:t>
      </w:r>
      <w:r w:rsidR="00996576">
        <w:t xml:space="preserve"> this it eliminates the turbo lag problem. </w:t>
      </w:r>
    </w:p>
    <w:p w14:paraId="01432F69" w14:textId="52A1D20D" w:rsidR="00996576" w:rsidRDefault="00996576" w:rsidP="006A4C23"/>
    <w:p w14:paraId="5DD13394" w14:textId="307397A2" w:rsidR="00D25E6E" w:rsidRDefault="005A2D85" w:rsidP="006A4C23">
      <w:r>
        <w:rPr>
          <w:noProof/>
        </w:rPr>
        <w:lastRenderedPageBreak/>
        <w:pict w14:anchorId="6E80FC98">
          <v:shape id="_x0000_s1040" type="#_x0000_t202" style="position:absolute;margin-left:95pt;margin-top:151.35pt;width:260.85pt;height:.05pt;z-index:251786240;mso-position-horizontal-relative:text;mso-position-vertical-relative:text" wrapcoords="-62 0 -62 20829 21600 20829 21600 0 -62 0" stroked="f">
            <v:textbox style="mso-fit-shape-to-text:t" inset="0,0,0,0">
              <w:txbxContent>
                <w:p w14:paraId="6567372C" w14:textId="2020EC7F" w:rsidR="005A2D85" w:rsidRPr="002647F7" w:rsidRDefault="005A2D85" w:rsidP="005A2D85">
                  <w:pPr>
                    <w:pStyle w:val="Caption"/>
                    <w:rPr>
                      <w:noProof/>
                      <w:color w:val="000000" w:themeColor="text1"/>
                      <w:sz w:val="22"/>
                      <w:szCs w:val="22"/>
                    </w:rPr>
                  </w:pPr>
                  <w:bookmarkStart w:id="17" w:name="_Toc156144520"/>
                  <w:r>
                    <w:t xml:space="preserve">Figure </w:t>
                  </w:r>
                  <w:fldSimple w:instr=" SEQ Figure \* ARABIC ">
                    <w:r>
                      <w:rPr>
                        <w:noProof/>
                      </w:rPr>
                      <w:t>12</w:t>
                    </w:r>
                  </w:fldSimple>
                  <w:r>
                    <w:t>: Volvos KER system</w:t>
                  </w:r>
                  <w:r w:rsidR="000F66CD">
                    <w:t xml:space="preserve"> </w:t>
                  </w:r>
                  <w:r w:rsidR="000F66CD">
                    <w:t xml:space="preserve">(www.media.volvocars.com, </w:t>
                  </w:r>
                  <w:r w:rsidR="000F66CD">
                    <w:t>2024</w:t>
                  </w:r>
                  <w:r w:rsidR="000F66CD">
                    <w:t>)</w:t>
                  </w:r>
                  <w:bookmarkEnd w:id="17"/>
                </w:p>
              </w:txbxContent>
            </v:textbox>
            <w10:wrap type="tight"/>
          </v:shape>
        </w:pict>
      </w:r>
      <w:r>
        <w:rPr>
          <w:noProof/>
        </w:rPr>
        <w:drawing>
          <wp:anchor distT="0" distB="0" distL="114300" distR="114300" simplePos="0" relativeHeight="251716096" behindDoc="1" locked="0" layoutInCell="1" allowOverlap="1" wp14:anchorId="34F5AD1B" wp14:editId="2E35DB2F">
            <wp:simplePos x="0" y="0"/>
            <wp:positionH relativeFrom="column">
              <wp:posOffset>1206500</wp:posOffset>
            </wp:positionH>
            <wp:positionV relativeFrom="paragraph">
              <wp:posOffset>0</wp:posOffset>
            </wp:positionV>
            <wp:extent cx="3312795" cy="1864995"/>
            <wp:effectExtent l="0" t="0" r="0" b="0"/>
            <wp:wrapTight wrapText="bothSides">
              <wp:wrapPolygon edited="0">
                <wp:start x="0" y="0"/>
                <wp:lineTo x="0" y="21401"/>
                <wp:lineTo x="21488" y="21401"/>
                <wp:lineTo x="21488" y="0"/>
                <wp:lineTo x="0" y="0"/>
              </wp:wrapPolygon>
            </wp:wrapTight>
            <wp:docPr id="7" name="Picture 5" descr="KERS of the hybrid car: Flywheels and ultracapacitors give you a 10-second  jolt | Extremete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KERS of the hybrid car: Flywheels and ultracapacitors give you a 10-second  jolt | Extremetech"/>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3312795" cy="186499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4734F19" w14:textId="7B3C717A" w:rsidR="00D25E6E" w:rsidRDefault="00D25E6E" w:rsidP="006A4C23"/>
    <w:p w14:paraId="4963DA3B" w14:textId="125F7519" w:rsidR="00D25E6E" w:rsidRDefault="00D25E6E" w:rsidP="006A4C23"/>
    <w:p w14:paraId="28E9F6D8" w14:textId="5621C2B3" w:rsidR="00D25E6E" w:rsidRDefault="00D25E6E" w:rsidP="006A4C23"/>
    <w:p w14:paraId="113253E6" w14:textId="73DE4343" w:rsidR="00D25E6E" w:rsidRDefault="00D25E6E" w:rsidP="006A4C23"/>
    <w:p w14:paraId="0FA74662" w14:textId="27C10096" w:rsidR="006257C5" w:rsidRDefault="006257C5" w:rsidP="006A4C23"/>
    <w:p w14:paraId="1986A7E8" w14:textId="5C8B51E9" w:rsidR="001057AE" w:rsidRPr="00D25E6E" w:rsidRDefault="00996576" w:rsidP="00D25E6E">
      <w:r>
        <w:t xml:space="preserve">Using a Fly wheel KERS system such as the Volvo system that uses an RPM of 60,000 the </w:t>
      </w:r>
      <w:r w:rsidR="00E04AAD">
        <w:t>inertia</w:t>
      </w:r>
      <w:r>
        <w:t xml:space="preserve"> </w:t>
      </w:r>
      <w:r w:rsidR="00864F4E">
        <w:t xml:space="preserve">can be found thus allowing to approximate </w:t>
      </w:r>
      <w:r w:rsidR="00E04AAD">
        <w:t>measurements</w:t>
      </w:r>
      <w:r w:rsidR="00864F4E">
        <w:t xml:space="preserve"> needed for the flywheel</w:t>
      </w:r>
      <w:r w:rsidR="00D25E6E">
        <w:t xml:space="preserve">. </w:t>
      </w:r>
    </w:p>
    <w:p w14:paraId="146C7A46" w14:textId="2A9C9C24" w:rsidR="001057AE" w:rsidRDefault="001057AE">
      <w:pPr>
        <w:spacing w:line="259" w:lineRule="auto"/>
      </w:pPr>
    </w:p>
    <w:p w14:paraId="07A0DF7A" w14:textId="367D7BA2" w:rsidR="001057AE" w:rsidRPr="00015AC5" w:rsidRDefault="00D25E6E" w:rsidP="00D25E6E">
      <w:pPr>
        <w:spacing w:line="259" w:lineRule="auto"/>
        <w:jc w:val="center"/>
        <w:rPr>
          <w:rFonts w:eastAsiaTheme="minorEastAsia"/>
        </w:rPr>
      </w:pPr>
      <m:oMathPara>
        <m:oMath>
          <m:r>
            <w:rPr>
              <w:rFonts w:ascii="Cambria Math" w:hAnsi="Cambria Math"/>
            </w:rPr>
            <m:t xml:space="preserve">I= </m:t>
          </m:r>
          <m:f>
            <m:fPr>
              <m:ctrlPr>
                <w:rPr>
                  <w:rFonts w:ascii="Cambria Math" w:hAnsi="Cambria Math"/>
                  <w:i/>
                </w:rPr>
              </m:ctrlPr>
            </m:fPr>
            <m:num>
              <m:r>
                <w:rPr>
                  <w:rFonts w:ascii="Cambria Math" w:hAnsi="Cambria Math"/>
                </w:rPr>
                <m:t>2×KE</m:t>
              </m:r>
            </m:num>
            <m:den>
              <m:r>
                <w:rPr>
                  <w:rFonts w:ascii="Cambria Math" w:hAnsi="Cambria Math"/>
                </w:rPr>
                <m:t xml:space="preserve">( </m:t>
              </m:r>
              <m:f>
                <m:fPr>
                  <m:type m:val="skw"/>
                  <m:ctrlPr>
                    <w:rPr>
                      <w:rFonts w:ascii="Cambria Math" w:hAnsi="Cambria Math"/>
                      <w:i/>
                    </w:rPr>
                  </m:ctrlPr>
                </m:fPr>
                <m:num>
                  <m:r>
                    <w:rPr>
                      <w:rFonts w:ascii="Cambria Math" w:hAnsi="Cambria Math"/>
                    </w:rPr>
                    <m:t>2π×RPM</m:t>
                  </m:r>
                </m:num>
                <m:den>
                  <m:r>
                    <w:rPr>
                      <w:rFonts w:ascii="Cambria Math" w:hAnsi="Cambria Math"/>
                    </w:rPr>
                    <m:t>60</m:t>
                  </m:r>
                </m:den>
              </m:f>
              <m:r>
                <w:rPr>
                  <w:rFonts w:ascii="Cambria Math" w:hAnsi="Cambria Math"/>
                </w:rPr>
                <m:t xml:space="preserve"> )</m:t>
              </m:r>
              <m:r>
                <w:rPr>
                  <w:rFonts w:ascii="Cambria Math" w:hAnsi="Cambria Math"/>
                </w:rPr>
                <m:t>^2</m:t>
              </m:r>
            </m:den>
          </m:f>
        </m:oMath>
      </m:oMathPara>
    </w:p>
    <w:p w14:paraId="2B0EF29B" w14:textId="5571BCF6" w:rsidR="00015AC5" w:rsidRDefault="00015AC5" w:rsidP="00D25E6E">
      <w:pPr>
        <w:spacing w:line="259" w:lineRule="auto"/>
        <w:jc w:val="center"/>
        <w:rPr>
          <w:rFonts w:eastAsiaTheme="minorEastAsia"/>
        </w:rPr>
      </w:pPr>
    </w:p>
    <w:p w14:paraId="33AC1618" w14:textId="1EE37BC4" w:rsidR="00015AC5" w:rsidRDefault="00015AC5" w:rsidP="00D25E6E">
      <w:pPr>
        <w:spacing w:line="259" w:lineRule="auto"/>
        <w:jc w:val="center"/>
        <w:rPr>
          <w:rFonts w:eastAsiaTheme="minorEastAsia"/>
        </w:rPr>
      </w:pPr>
    </w:p>
    <w:p w14:paraId="69ADAC42" w14:textId="30A79CBD" w:rsidR="00015AC5" w:rsidRDefault="00015AC5" w:rsidP="00015AC5">
      <w:pPr>
        <w:spacing w:line="259" w:lineRule="auto"/>
      </w:pPr>
      <w:r>
        <w:rPr>
          <w:rFonts w:eastAsiaTheme="minorEastAsia"/>
        </w:rPr>
        <w:t xml:space="preserve">Using equation 44 gives a value of 0.0595 Kgm^2 , this can then be used to help select a </w:t>
      </w:r>
      <w:r w:rsidR="00E04AAD">
        <w:rPr>
          <w:rFonts w:eastAsiaTheme="minorEastAsia"/>
        </w:rPr>
        <w:t>material</w:t>
      </w:r>
      <w:r>
        <w:rPr>
          <w:rFonts w:eastAsiaTheme="minorEastAsia"/>
        </w:rPr>
        <w:t xml:space="preserve"> as well as </w:t>
      </w:r>
      <w:r w:rsidR="00E04AAD">
        <w:rPr>
          <w:rFonts w:eastAsiaTheme="minorEastAsia"/>
        </w:rPr>
        <w:t>radius</w:t>
      </w:r>
      <w:r>
        <w:rPr>
          <w:rFonts w:eastAsiaTheme="minorEastAsia"/>
        </w:rPr>
        <w:t xml:space="preserve"> of the flywheel so that it can be packaged </w:t>
      </w:r>
      <w:r w:rsidR="00E04AAD">
        <w:rPr>
          <w:rFonts w:eastAsiaTheme="minorEastAsia"/>
        </w:rPr>
        <w:t>efficiently</w:t>
      </w:r>
      <w:r>
        <w:rPr>
          <w:rFonts w:eastAsiaTheme="minorEastAsia"/>
        </w:rPr>
        <w:t xml:space="preserve"> whilst keeping the weight of the system down. </w:t>
      </w:r>
    </w:p>
    <w:p w14:paraId="30EE71CD" w14:textId="77777777" w:rsidR="001057AE" w:rsidRDefault="001057AE">
      <w:pPr>
        <w:spacing w:line="259" w:lineRule="auto"/>
      </w:pPr>
    </w:p>
    <w:p w14:paraId="33372904" w14:textId="77777777" w:rsidR="001057AE" w:rsidRDefault="001057AE">
      <w:pPr>
        <w:spacing w:line="259" w:lineRule="auto"/>
      </w:pPr>
    </w:p>
    <w:p w14:paraId="202287AF" w14:textId="54322914" w:rsidR="006257C5" w:rsidRDefault="006257C5">
      <w:pPr>
        <w:spacing w:line="259" w:lineRule="auto"/>
      </w:pPr>
      <w:r>
        <w:t xml:space="preserve">By assuming </w:t>
      </w:r>
      <w:r w:rsidR="00E04AAD">
        <w:t>perfect</w:t>
      </w:r>
      <w:r>
        <w:t xml:space="preserve"> conditions the fly wheels power output can be calculated </w:t>
      </w:r>
      <w:r w:rsidR="00042963">
        <w:t xml:space="preserve">using equation6, after the car came to a stop it accelerated for 22 seconds up to a speed of 53.3. by tuning the deployment system the flywheels energy can </w:t>
      </w:r>
      <w:r w:rsidR="000C6C3C">
        <w:t xml:space="preserve">deployed in a certain amount for a certain amount of time. For the vehicle to be </w:t>
      </w:r>
      <w:r w:rsidR="00E04AAD">
        <w:t>powered</w:t>
      </w:r>
      <w:r w:rsidR="000C6C3C">
        <w:t xml:space="preserve"> until it reaches 20Km/h at the same acceleration rate as the WLTP data the equation can be used to calculate the deployment time of the system </w:t>
      </w:r>
    </w:p>
    <w:p w14:paraId="31C8D527" w14:textId="77777777" w:rsidR="006257C5" w:rsidRDefault="006257C5">
      <w:pPr>
        <w:spacing w:line="259" w:lineRule="auto"/>
      </w:pPr>
    </w:p>
    <w:p w14:paraId="7E0BC735" w14:textId="1EF9D1DF" w:rsidR="006257C5" w:rsidRPr="00042963" w:rsidRDefault="00042963">
      <w:pPr>
        <w:spacing w:line="259" w:lineRule="auto"/>
        <w:rPr>
          <w:sz w:val="16"/>
          <w:szCs w:val="16"/>
        </w:rPr>
      </w:pPr>
      <m:oMathPara>
        <m:oMath>
          <m:r>
            <w:rPr>
              <w:rStyle w:val="mord"/>
              <w:rFonts w:ascii="Cambria Math" w:hAnsi="Cambria Math"/>
              <w:color w:val="3A3A3A"/>
              <w:sz w:val="28"/>
              <w:szCs w:val="28"/>
              <w:shd w:val="clear" w:color="auto" w:fill="FFFFFF"/>
            </w:rPr>
            <m:t>Pfw</m:t>
          </m:r>
          <m:r>
            <w:rPr>
              <w:rStyle w:val="mrel"/>
              <w:rFonts w:ascii="Cambria Math" w:hAnsi="Cambria Math"/>
              <w:color w:val="3A3A3A"/>
              <w:sz w:val="28"/>
              <w:szCs w:val="28"/>
              <w:shd w:val="clear" w:color="auto" w:fill="FFFFFF"/>
            </w:rPr>
            <m:t>=</m:t>
          </m:r>
          <m:r>
            <m:rPr>
              <m:sty m:val="p"/>
            </m:rPr>
            <w:rPr>
              <w:rStyle w:val="mord"/>
              <w:rFonts w:ascii="Cambria Math" w:hAnsi="Cambria Math"/>
              <w:color w:val="3A3A3A"/>
              <w:sz w:val="28"/>
              <w:szCs w:val="28"/>
              <w:shd w:val="clear" w:color="auto" w:fill="FFFFFF"/>
            </w:rPr>
            <m:t>1/2</m:t>
          </m:r>
          <m:r>
            <m:rPr>
              <m:sty m:val="p"/>
            </m:rPr>
            <w:rPr>
              <w:rStyle w:val="mbin"/>
              <w:rFonts w:ascii="Cambria Math" w:hAnsi="Cambria Math" w:cs="Cambria Math"/>
              <w:color w:val="3A3A3A"/>
              <w:sz w:val="28"/>
              <w:szCs w:val="28"/>
              <w:shd w:val="clear" w:color="auto" w:fill="FFFFFF"/>
            </w:rPr>
            <m:t>*</m:t>
          </m:r>
          <m:r>
            <w:rPr>
              <w:rStyle w:val="mord"/>
              <w:rFonts w:ascii="Cambria Math" w:hAnsi="Cambria Math"/>
              <w:color w:val="3A3A3A"/>
              <w:sz w:val="28"/>
              <w:szCs w:val="28"/>
              <w:shd w:val="clear" w:color="auto" w:fill="FFFFFF"/>
            </w:rPr>
            <m:t>I</m:t>
          </m:r>
          <m:r>
            <m:rPr>
              <m:sty m:val="p"/>
            </m:rPr>
            <w:rPr>
              <w:rStyle w:val="mbin"/>
              <w:rFonts w:ascii="Cambria Math" w:hAnsi="Cambria Math" w:cs="Cambria Math"/>
              <w:color w:val="3A3A3A"/>
              <w:sz w:val="28"/>
              <w:szCs w:val="28"/>
              <w:shd w:val="clear" w:color="auto" w:fill="FFFFFF"/>
            </w:rPr>
            <m:t>*</m:t>
          </m:r>
          <m:r>
            <w:rPr>
              <w:rStyle w:val="mord"/>
              <w:rFonts w:ascii="Cambria Math" w:hAnsi="Cambria Math"/>
              <w:color w:val="3A3A3A"/>
              <w:sz w:val="28"/>
              <w:szCs w:val="28"/>
              <w:shd w:val="clear" w:color="auto" w:fill="FFFFFF"/>
            </w:rPr>
            <m:t>w</m:t>
          </m:r>
          <m:r>
            <m:rPr>
              <m:sty m:val="p"/>
            </m:rPr>
            <w:rPr>
              <w:rStyle w:val="mord"/>
              <w:rFonts w:ascii="Cambria Math" w:hAnsi="Cambria Math"/>
              <w:color w:val="3A3A3A"/>
              <w:sz w:val="20"/>
              <w:szCs w:val="20"/>
              <w:shd w:val="clear" w:color="auto" w:fill="FFFFFF"/>
            </w:rPr>
            <m:t>2</m:t>
          </m:r>
          <m:r>
            <m:rPr>
              <m:sty m:val="p"/>
            </m:rPr>
            <w:rPr>
              <w:rStyle w:val="mord"/>
              <w:rFonts w:ascii="Cambria Math" w:hAnsi="Cambria Math"/>
              <w:color w:val="3A3A3A"/>
              <w:sz w:val="28"/>
              <w:szCs w:val="28"/>
              <w:shd w:val="clear" w:color="auto" w:fill="FFFFFF"/>
            </w:rPr>
            <m:t>/</m:t>
          </m:r>
          <m:r>
            <w:rPr>
              <w:rStyle w:val="mord"/>
              <w:rFonts w:ascii="Cambria Math" w:hAnsi="Cambria Math"/>
              <w:color w:val="3A3A3A"/>
              <w:sz w:val="28"/>
              <w:szCs w:val="28"/>
              <w:shd w:val="clear" w:color="auto" w:fill="FFFFFF"/>
            </w:rPr>
            <m:t>t</m:t>
          </m:r>
        </m:oMath>
      </m:oMathPara>
    </w:p>
    <w:p w14:paraId="2CBED36A" w14:textId="77777777" w:rsidR="006257C5" w:rsidRDefault="006257C5">
      <w:pPr>
        <w:spacing w:line="259" w:lineRule="auto"/>
      </w:pPr>
    </w:p>
    <w:p w14:paraId="29777A38" w14:textId="2B079982" w:rsidR="006257C5" w:rsidRDefault="00042963">
      <w:pPr>
        <w:spacing w:line="259" w:lineRule="auto"/>
      </w:pPr>
      <w:r>
        <w:t xml:space="preserve">Using the equation </w:t>
      </w:r>
      <w:r w:rsidR="000C6C3C">
        <w:t xml:space="preserve">with the </w:t>
      </w:r>
      <w:r w:rsidR="00E04AAD">
        <w:t>previously</w:t>
      </w:r>
      <w:r w:rsidR="000C6C3C">
        <w:t xml:space="preserve"> calculated inertia value as well as the 60,000 RPM and required power of 275 Kw we get a time of 4.3 seconds. This means </w:t>
      </w:r>
      <w:r w:rsidR="00E04AAD">
        <w:t>that</w:t>
      </w:r>
      <w:r w:rsidR="000C6C3C">
        <w:t xml:space="preserve"> the </w:t>
      </w:r>
      <w:r w:rsidR="00E04AAD">
        <w:t>car could</w:t>
      </w:r>
      <w:r w:rsidR="000C6C3C">
        <w:t xml:space="preserve"> run on the energy produced in the flywheel to get to 20 km/h before the IC engine would need to be ran. </w:t>
      </w:r>
    </w:p>
    <w:p w14:paraId="62F44BD7" w14:textId="77777777" w:rsidR="006257C5" w:rsidRDefault="006257C5">
      <w:pPr>
        <w:spacing w:line="259" w:lineRule="auto"/>
      </w:pPr>
    </w:p>
    <w:p w14:paraId="2E9FF5F0" w14:textId="77777777" w:rsidR="006257C5" w:rsidRDefault="006257C5">
      <w:pPr>
        <w:spacing w:line="259" w:lineRule="auto"/>
      </w:pPr>
    </w:p>
    <w:p w14:paraId="3939C8DD" w14:textId="08761BF5" w:rsidR="006257C5" w:rsidRDefault="005A2D85">
      <w:pPr>
        <w:spacing w:line="259" w:lineRule="auto"/>
      </w:pPr>
      <w:r>
        <w:rPr>
          <w:noProof/>
        </w:rPr>
        <w:lastRenderedPageBreak/>
        <w:drawing>
          <wp:anchor distT="0" distB="0" distL="114300" distR="114300" simplePos="0" relativeHeight="251721216" behindDoc="1" locked="0" layoutInCell="1" allowOverlap="1" wp14:anchorId="7754CE7D" wp14:editId="5B76DCB4">
            <wp:simplePos x="0" y="0"/>
            <wp:positionH relativeFrom="column">
              <wp:posOffset>361950</wp:posOffset>
            </wp:positionH>
            <wp:positionV relativeFrom="paragraph">
              <wp:posOffset>-168250</wp:posOffset>
            </wp:positionV>
            <wp:extent cx="5010150" cy="2971800"/>
            <wp:effectExtent l="0" t="0" r="0" b="0"/>
            <wp:wrapTight wrapText="bothSides">
              <wp:wrapPolygon edited="0">
                <wp:start x="0" y="0"/>
                <wp:lineTo x="0" y="21462"/>
                <wp:lineTo x="21518" y="21462"/>
                <wp:lineTo x="21518" y="0"/>
                <wp:lineTo x="0" y="0"/>
              </wp:wrapPolygon>
            </wp:wrapTight>
            <wp:docPr id="1128738586" name="Chart 1">
              <a:extLst xmlns:a="http://schemas.openxmlformats.org/drawingml/2006/main">
                <a:ext uri="{FF2B5EF4-FFF2-40B4-BE49-F238E27FC236}">
                  <a16:creationId xmlns:a16="http://schemas.microsoft.com/office/drawing/2014/main" id="{4592C168-7EDD-ADC8-B902-A80C30F9916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8"/>
              </a:graphicData>
            </a:graphic>
            <wp14:sizeRelH relativeFrom="margin">
              <wp14:pctWidth>0</wp14:pctWidth>
            </wp14:sizeRelH>
            <wp14:sizeRelV relativeFrom="margin">
              <wp14:pctHeight>0</wp14:pctHeight>
            </wp14:sizeRelV>
          </wp:anchor>
        </w:drawing>
      </w:r>
    </w:p>
    <w:p w14:paraId="66EF4FF2" w14:textId="77777777" w:rsidR="000C6C3C" w:rsidRDefault="000C6C3C">
      <w:pPr>
        <w:spacing w:line="259" w:lineRule="auto"/>
      </w:pPr>
    </w:p>
    <w:p w14:paraId="3AD43C41" w14:textId="77777777" w:rsidR="000C6C3C" w:rsidRDefault="000C6C3C">
      <w:pPr>
        <w:spacing w:line="259" w:lineRule="auto"/>
      </w:pPr>
    </w:p>
    <w:p w14:paraId="70C91507" w14:textId="77777777" w:rsidR="000C6C3C" w:rsidRDefault="000C6C3C">
      <w:pPr>
        <w:spacing w:line="259" w:lineRule="auto"/>
      </w:pPr>
    </w:p>
    <w:p w14:paraId="2F6BECCB" w14:textId="77777777" w:rsidR="000C6C3C" w:rsidRDefault="000C6C3C">
      <w:pPr>
        <w:spacing w:line="259" w:lineRule="auto"/>
      </w:pPr>
    </w:p>
    <w:p w14:paraId="62D82BC0" w14:textId="77777777" w:rsidR="000C6C3C" w:rsidRDefault="000C6C3C">
      <w:pPr>
        <w:spacing w:line="259" w:lineRule="auto"/>
      </w:pPr>
    </w:p>
    <w:p w14:paraId="701E2F79" w14:textId="77777777" w:rsidR="000C6C3C" w:rsidRDefault="000C6C3C">
      <w:pPr>
        <w:spacing w:line="259" w:lineRule="auto"/>
      </w:pPr>
    </w:p>
    <w:p w14:paraId="20831AD3" w14:textId="77777777" w:rsidR="006257C5" w:rsidRDefault="006257C5">
      <w:pPr>
        <w:spacing w:line="259" w:lineRule="auto"/>
      </w:pPr>
    </w:p>
    <w:p w14:paraId="3CD96600" w14:textId="77777777" w:rsidR="000C6C3C" w:rsidRDefault="000C6C3C">
      <w:pPr>
        <w:spacing w:line="259" w:lineRule="auto"/>
      </w:pPr>
    </w:p>
    <w:p w14:paraId="3926A81B" w14:textId="361B452B" w:rsidR="000C6C3C" w:rsidRDefault="005A2D85">
      <w:pPr>
        <w:spacing w:line="259" w:lineRule="auto"/>
      </w:pPr>
      <w:r>
        <w:rPr>
          <w:noProof/>
        </w:rPr>
        <w:pict w14:anchorId="790912CE">
          <v:shape id="_x0000_s1041" type="#_x0000_t202" style="position:absolute;margin-left:28.5pt;margin-top:20pt;width:394.5pt;height:21pt;z-index:251788288;mso-position-horizontal-relative:text;mso-position-vertical-relative:text" wrapcoords="-41 0 -41 20880 21600 20880 21600 0 -41 0" stroked="f">
            <v:textbox style="mso-fit-shape-to-text:t" inset="0,0,0,0">
              <w:txbxContent>
                <w:p w14:paraId="6C2354F5" w14:textId="718BEFD4" w:rsidR="005A2D85" w:rsidRPr="0080691E" w:rsidRDefault="005A2D85" w:rsidP="005A2D85">
                  <w:pPr>
                    <w:pStyle w:val="Caption"/>
                    <w:rPr>
                      <w:noProof/>
                      <w:color w:val="000000" w:themeColor="text1"/>
                      <w:sz w:val="22"/>
                      <w:szCs w:val="22"/>
                    </w:rPr>
                  </w:pPr>
                  <w:bookmarkStart w:id="18" w:name="_Toc156144521"/>
                  <w:r>
                    <w:t xml:space="preserve">Figure </w:t>
                  </w:r>
                  <w:fldSimple w:instr=" SEQ Figure \* ARABIC ">
                    <w:r>
                      <w:rPr>
                        <w:noProof/>
                      </w:rPr>
                      <w:t>13</w:t>
                    </w:r>
                  </w:fldSimple>
                  <w:r>
                    <w:t xml:space="preserve">: graph showing </w:t>
                  </w:r>
                  <w:r w:rsidR="00E04AAD">
                    <w:t>cumulative</w:t>
                  </w:r>
                  <w:r>
                    <w:t xml:space="preserve"> power over an acceleration </w:t>
                  </w:r>
                  <w:r w:rsidR="00E04AAD">
                    <w:t>period</w:t>
                  </w:r>
                  <w:bookmarkEnd w:id="18"/>
                </w:p>
              </w:txbxContent>
            </v:textbox>
            <w10:wrap type="tight"/>
          </v:shape>
        </w:pict>
      </w:r>
    </w:p>
    <w:p w14:paraId="308F6EAC" w14:textId="04E3C225" w:rsidR="000C6C3C" w:rsidRDefault="000C6C3C">
      <w:pPr>
        <w:spacing w:line="259" w:lineRule="auto"/>
      </w:pPr>
    </w:p>
    <w:p w14:paraId="3C6036FD" w14:textId="2B4B08E4" w:rsidR="000C6C3C" w:rsidRDefault="000C6C3C">
      <w:pPr>
        <w:spacing w:line="259" w:lineRule="auto"/>
      </w:pPr>
      <w:r>
        <w:t xml:space="preserve">The </w:t>
      </w:r>
      <w:r w:rsidR="00E04AAD">
        <w:t>difference</w:t>
      </w:r>
      <w:r>
        <w:t xml:space="preserve"> between the fly wheel power and power </w:t>
      </w:r>
      <w:r w:rsidR="00E04AAD">
        <w:t>needed</w:t>
      </w:r>
      <w:r>
        <w:t xml:space="preserve"> to accelerate indicated the </w:t>
      </w:r>
      <w:r w:rsidR="006B19EE">
        <w:t xml:space="preserve">assumption made that there is now resistance in the flywheel system. </w:t>
      </w:r>
    </w:p>
    <w:p w14:paraId="3E4E1BEC" w14:textId="77777777" w:rsidR="000C6C3C" w:rsidRDefault="000C6C3C">
      <w:pPr>
        <w:spacing w:line="259" w:lineRule="auto"/>
      </w:pPr>
    </w:p>
    <w:p w14:paraId="70BE73A9" w14:textId="64D4A617" w:rsidR="001057AE" w:rsidRDefault="00E04AAD" w:rsidP="006257C5">
      <w:pPr>
        <w:pStyle w:val="Heading2"/>
      </w:pPr>
      <w:bookmarkStart w:id="19" w:name="_Toc156144485"/>
      <w:r>
        <w:t>Battery</w:t>
      </w:r>
      <w:r w:rsidR="006257C5">
        <w:t xml:space="preserve"> based KERS</w:t>
      </w:r>
      <w:bookmarkEnd w:id="19"/>
    </w:p>
    <w:p w14:paraId="16B726FC" w14:textId="136DEE6E" w:rsidR="001057AE" w:rsidRDefault="00015AC5">
      <w:pPr>
        <w:spacing w:line="259" w:lineRule="auto"/>
      </w:pPr>
      <w:r>
        <w:t xml:space="preserve">The second </w:t>
      </w:r>
      <w:r w:rsidR="00E04AAD">
        <w:t>type</w:t>
      </w:r>
      <w:r>
        <w:t xml:space="preserve"> of KERS system uses a battery to store the energy as electrical energy. This system works </w:t>
      </w:r>
      <w:r w:rsidR="00E04AAD">
        <w:t>similarly</w:t>
      </w:r>
      <w:r>
        <w:t xml:space="preserve"> to the Fly wheel system but uses the flywheel to generate an AC current. This AC current then gets converted to DC </w:t>
      </w:r>
      <w:r w:rsidR="00E6286D">
        <w:t xml:space="preserve">in the Power control unit where it can then be stored in the battery. in motorsports the driver is then able to uses this energy when they see fit, however in the </w:t>
      </w:r>
      <w:r w:rsidR="00E04AAD">
        <w:t>automotive</w:t>
      </w:r>
      <w:r w:rsidR="00E6286D">
        <w:t xml:space="preserve"> industry there is less driver input and energy is harvested as well as deployed under set </w:t>
      </w:r>
      <w:r w:rsidR="00E04AAD">
        <w:t>parameters</w:t>
      </w:r>
      <w:r w:rsidR="00E6286D">
        <w:t xml:space="preserve">. For </w:t>
      </w:r>
      <w:r w:rsidR="00E04AAD">
        <w:t>example,</w:t>
      </w:r>
      <w:r w:rsidR="00E6286D">
        <w:t xml:space="preserve"> at low speeds allot of hybrids will use the battery to drive the car before cutting to the IC engine when a certain speed is met. </w:t>
      </w:r>
      <w:r w:rsidR="002035A3">
        <w:t xml:space="preserve">To store the energy generated in the MGU a </w:t>
      </w:r>
      <w:r w:rsidR="00E04AAD">
        <w:t>battery</w:t>
      </w:r>
      <w:r w:rsidR="002035A3">
        <w:t xml:space="preserve"> or supper capacitor can be used. the most common system in </w:t>
      </w:r>
      <w:r w:rsidR="00E04AAD">
        <w:t>lithium</w:t>
      </w:r>
      <w:r w:rsidR="002035A3">
        <w:t xml:space="preserve"> ion </w:t>
      </w:r>
      <w:r w:rsidR="00E04AAD">
        <w:t>batteries</w:t>
      </w:r>
      <w:r w:rsidR="002035A3">
        <w:t xml:space="preserve"> commonly used in F1 cars. They have a high energy density, lightweight and have a long service life compared to some other systems. A </w:t>
      </w:r>
      <w:r w:rsidR="00E04AAD">
        <w:t>super</w:t>
      </w:r>
      <w:r w:rsidR="002035A3">
        <w:t xml:space="preserve"> </w:t>
      </w:r>
      <w:r w:rsidR="00E04AAD">
        <w:t>capacitor</w:t>
      </w:r>
      <w:r w:rsidR="002035A3">
        <w:t xml:space="preserve"> can also be used, they have </w:t>
      </w:r>
      <w:proofErr w:type="spellStart"/>
      <w:r w:rsidR="002035A3">
        <w:t>a</w:t>
      </w:r>
      <w:proofErr w:type="spellEnd"/>
      <w:r w:rsidR="002035A3">
        <w:t xml:space="preserve"> </w:t>
      </w:r>
      <w:r w:rsidR="00E04AAD">
        <w:t>extremely</w:t>
      </w:r>
      <w:r w:rsidR="002035A3">
        <w:t xml:space="preserve"> fast recharge and discharge rate and a very high power density. Theas would be beneficial in faster cars or where energy can only be harvested in short periods of time and could suit the Subaru. The impact of using a </w:t>
      </w:r>
      <w:r w:rsidR="00E04AAD">
        <w:t>battery</w:t>
      </w:r>
      <w:r w:rsidR="002035A3">
        <w:t xml:space="preserve"> KERS system is that it has allot of </w:t>
      </w:r>
      <w:r w:rsidR="00E04AAD">
        <w:t>extra</w:t>
      </w:r>
      <w:r w:rsidR="002035A3">
        <w:t xml:space="preserve"> components and </w:t>
      </w:r>
      <w:r w:rsidR="00E04AAD">
        <w:t>therefore</w:t>
      </w:r>
      <w:r w:rsidR="002035A3">
        <w:t xml:space="preserve"> would drastically increase the weight of the car. this would have a </w:t>
      </w:r>
      <w:r w:rsidR="00E04AAD">
        <w:t>knock</w:t>
      </w:r>
      <w:r w:rsidR="002035A3">
        <w:t xml:space="preserve"> on </w:t>
      </w:r>
      <w:r w:rsidR="00E04AAD">
        <w:t>effect</w:t>
      </w:r>
      <w:r w:rsidR="002035A3">
        <w:t xml:space="preserve"> on the </w:t>
      </w:r>
      <w:r w:rsidR="00E04AAD">
        <w:t>handling</w:t>
      </w:r>
      <w:r w:rsidR="002035A3">
        <w:t xml:space="preserve"> as well a performance of the car. whilst this would work well for a car such as the </w:t>
      </w:r>
      <w:r w:rsidR="00E04AAD">
        <w:t>McLaren</w:t>
      </w:r>
      <w:r w:rsidR="002035A3">
        <w:t xml:space="preserve"> P1 </w:t>
      </w:r>
      <w:r w:rsidR="00E04AAD">
        <w:t>which</w:t>
      </w:r>
      <w:r w:rsidR="002035A3">
        <w:t xml:space="preserve"> </w:t>
      </w:r>
      <w:r w:rsidR="00E04AAD">
        <w:t>utilises</w:t>
      </w:r>
      <w:r w:rsidR="002035A3">
        <w:t xml:space="preserve"> a hybrid system with KERS () as it </w:t>
      </w:r>
      <w:r w:rsidR="00E04AAD">
        <w:t>already</w:t>
      </w:r>
      <w:r w:rsidR="002035A3">
        <w:t xml:space="preserve"> has a battery so it would not make a massive impact on the weight of the car. </w:t>
      </w:r>
    </w:p>
    <w:p w14:paraId="16E54E5C" w14:textId="79A58DBC" w:rsidR="002035A3" w:rsidRDefault="002035A3">
      <w:pPr>
        <w:spacing w:line="259" w:lineRule="auto"/>
      </w:pPr>
    </w:p>
    <w:p w14:paraId="4625AC25" w14:textId="01D2B70D" w:rsidR="006B19EE" w:rsidRDefault="006B19EE">
      <w:pPr>
        <w:spacing w:line="259" w:lineRule="auto"/>
      </w:pPr>
      <w:r>
        <w:rPr>
          <w:noProof/>
        </w:rPr>
        <w:drawing>
          <wp:anchor distT="0" distB="0" distL="114300" distR="114300" simplePos="0" relativeHeight="251724288" behindDoc="1" locked="0" layoutInCell="1" allowOverlap="1" wp14:anchorId="7989D559" wp14:editId="1FE55FD8">
            <wp:simplePos x="0" y="0"/>
            <wp:positionH relativeFrom="column">
              <wp:posOffset>0</wp:posOffset>
            </wp:positionH>
            <wp:positionV relativeFrom="paragraph">
              <wp:posOffset>19050</wp:posOffset>
            </wp:positionV>
            <wp:extent cx="2857500" cy="1209675"/>
            <wp:effectExtent l="0" t="0" r="0" b="0"/>
            <wp:wrapTight wrapText="bothSides">
              <wp:wrapPolygon edited="0">
                <wp:start x="0" y="0"/>
                <wp:lineTo x="0" y="21430"/>
                <wp:lineTo x="21456" y="21430"/>
                <wp:lineTo x="21456" y="0"/>
                <wp:lineTo x="0" y="0"/>
              </wp:wrapPolygon>
            </wp:wrapTight>
            <wp:docPr id="448628929" name="Picture 1" descr="A computer screen 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8628929" name="Picture 1" descr="A computer screen shot of a computer&#10;&#10;Description automatically generated"/>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2857500" cy="1209675"/>
                    </a:xfrm>
                    <a:prstGeom prst="rect">
                      <a:avLst/>
                    </a:prstGeom>
                    <a:noFill/>
                  </pic:spPr>
                </pic:pic>
              </a:graphicData>
            </a:graphic>
          </wp:anchor>
        </w:drawing>
      </w:r>
    </w:p>
    <w:p w14:paraId="18BF1A53" w14:textId="663708EE" w:rsidR="006B19EE" w:rsidRDefault="006B19EE">
      <w:pPr>
        <w:spacing w:line="259" w:lineRule="auto"/>
      </w:pPr>
    </w:p>
    <w:p w14:paraId="65C6FCA2" w14:textId="0BC530F0" w:rsidR="006B19EE" w:rsidRDefault="000F66CD">
      <w:pPr>
        <w:spacing w:line="259" w:lineRule="auto"/>
      </w:pPr>
      <w:r>
        <w:rPr>
          <w:noProof/>
        </w:rPr>
        <w:pict w14:anchorId="359EF7D7">
          <v:shape id="_x0000_s1042" type="#_x0000_t202" style="position:absolute;margin-left:-232.5pt;margin-top:37.9pt;width:214.05pt;height:31.95pt;z-index:251790336;mso-position-horizontal-relative:text;mso-position-vertical-relative:text" wrapcoords="-72 0 -72 20880 21600 20880 21600 0 -72 0" stroked="f">
            <v:textbox style="mso-fit-shape-to-text:t" inset="0,0,0,0">
              <w:txbxContent>
                <w:p w14:paraId="2E96C4DB" w14:textId="04FED5D7" w:rsidR="005A2D85" w:rsidRPr="00BB0D0E" w:rsidRDefault="005A2D85" w:rsidP="005A2D85">
                  <w:pPr>
                    <w:pStyle w:val="Caption"/>
                    <w:rPr>
                      <w:noProof/>
                      <w:color w:val="000000" w:themeColor="text1"/>
                      <w:sz w:val="22"/>
                      <w:szCs w:val="22"/>
                    </w:rPr>
                  </w:pPr>
                  <w:bookmarkStart w:id="20" w:name="_Toc156144522"/>
                  <w:r>
                    <w:t xml:space="preserve">Figure </w:t>
                  </w:r>
                  <w:fldSimple w:instr=" SEQ Figure \* ARABIC ">
                    <w:r>
                      <w:rPr>
                        <w:noProof/>
                      </w:rPr>
                      <w:t>14</w:t>
                    </w:r>
                  </w:fldSimple>
                  <w:r>
                    <w:t xml:space="preserve">: </w:t>
                  </w:r>
                  <w:proofErr w:type="spellStart"/>
                  <w:r>
                    <w:t>battary</w:t>
                  </w:r>
                  <w:proofErr w:type="spellEnd"/>
                  <w:r>
                    <w:t xml:space="preserve"> based KERS system</w:t>
                  </w:r>
                  <w:r w:rsidR="000F66CD">
                    <w:t xml:space="preserve"> </w:t>
                  </w:r>
                  <w:r w:rsidR="000F66CD">
                    <w:t>(Wikipedia Contributors, 2019)</w:t>
                  </w:r>
                  <w:bookmarkEnd w:id="20"/>
                </w:p>
              </w:txbxContent>
            </v:textbox>
            <w10:wrap type="tight"/>
          </v:shape>
        </w:pict>
      </w:r>
    </w:p>
    <w:p w14:paraId="6437C2B3" w14:textId="77777777" w:rsidR="001057AE" w:rsidRDefault="001057AE">
      <w:pPr>
        <w:spacing w:line="259" w:lineRule="auto"/>
      </w:pPr>
    </w:p>
    <w:p w14:paraId="75D8B088" w14:textId="77777777" w:rsidR="001057AE" w:rsidRDefault="001057AE">
      <w:pPr>
        <w:spacing w:line="259" w:lineRule="auto"/>
      </w:pPr>
    </w:p>
    <w:p w14:paraId="36ABFEBD" w14:textId="77777777" w:rsidR="009276A0" w:rsidRDefault="009276A0" w:rsidP="009276A0">
      <w:pPr>
        <w:spacing w:line="259" w:lineRule="auto"/>
      </w:pPr>
    </w:p>
    <w:p w14:paraId="7F586BE7" w14:textId="77777777" w:rsidR="009276A0" w:rsidRDefault="009276A0" w:rsidP="009276A0">
      <w:pPr>
        <w:spacing w:line="259" w:lineRule="auto"/>
      </w:pPr>
      <w:r>
        <w:t>Upon thorough examination of both systems, the Flywheel Kinetic Energy Recovery System (KERS) emerges as the more fitting choice for the Subaru. Its lightweight design presents a minimal impact on the driver's experience, setting it apart from the bulkier battery storage alternative. However, it's imperative to acknowledge that the Flywheel KERS excels in rapid energy release rather than prolonged storage.</w:t>
      </w:r>
    </w:p>
    <w:p w14:paraId="7E30758D" w14:textId="77777777" w:rsidR="009276A0" w:rsidRDefault="009276A0" w:rsidP="009276A0">
      <w:pPr>
        <w:spacing w:line="259" w:lineRule="auto"/>
      </w:pPr>
    </w:p>
    <w:p w14:paraId="241A8D26" w14:textId="77777777" w:rsidR="009276A0" w:rsidRDefault="009276A0" w:rsidP="009276A0">
      <w:pPr>
        <w:spacing w:line="259" w:lineRule="auto"/>
      </w:pPr>
      <w:r>
        <w:t>The Flywheel KERS proves most effective during acceleration from a standstill, strategically filling the gap during turbo spool-up or even potentially aiding in turbo initiation by linking the impeller to the flywheel. While some losses occur within the system, impeding the complete recovery of braking energy or efficient deployment of stored energy, innovative measures can be implemented to mitigate these challenges.</w:t>
      </w:r>
    </w:p>
    <w:p w14:paraId="29A5A613" w14:textId="77777777" w:rsidR="009276A0" w:rsidRDefault="009276A0" w:rsidP="009276A0">
      <w:pPr>
        <w:spacing w:line="259" w:lineRule="auto"/>
      </w:pPr>
    </w:p>
    <w:p w14:paraId="392A5D1C" w14:textId="4AEA67C6" w:rsidR="001057AE" w:rsidRDefault="009276A0" w:rsidP="009276A0">
      <w:pPr>
        <w:spacing w:line="259" w:lineRule="auto"/>
      </w:pPr>
      <w:r>
        <w:t xml:space="preserve">By incorporating a vacuum-sealed flywheel chamber and leveraging the use of ceramic bearings, frictional losses can be significantly reduced. This proactive approach enhances the overall efficiency of the Flywheel KERS, addressing concerns related to energy conservation and deployment limitations. In essence, the Flywheel KERS option aligns with the performance and design considerations of the Subaru, offering a balanced solution that optimizes energy recovery and utilization while maintaining a seamless driving </w:t>
      </w:r>
      <w:r w:rsidR="00E04AAD">
        <w:t>experience.</w:t>
      </w:r>
    </w:p>
    <w:p w14:paraId="03AAC900" w14:textId="77777777" w:rsidR="001057AE" w:rsidRDefault="001057AE">
      <w:pPr>
        <w:spacing w:line="259" w:lineRule="auto"/>
      </w:pPr>
    </w:p>
    <w:p w14:paraId="3DEAE797" w14:textId="77777777" w:rsidR="001057AE" w:rsidRDefault="001057AE">
      <w:pPr>
        <w:spacing w:line="259" w:lineRule="auto"/>
      </w:pPr>
    </w:p>
    <w:p w14:paraId="1DB6D420" w14:textId="77777777" w:rsidR="001057AE" w:rsidRDefault="001057AE">
      <w:pPr>
        <w:spacing w:line="259" w:lineRule="auto"/>
      </w:pPr>
    </w:p>
    <w:p w14:paraId="04229073" w14:textId="77777777" w:rsidR="001057AE" w:rsidRDefault="001057AE">
      <w:pPr>
        <w:spacing w:line="259" w:lineRule="auto"/>
      </w:pPr>
    </w:p>
    <w:p w14:paraId="19707776" w14:textId="77777777" w:rsidR="001057AE" w:rsidRDefault="001057AE">
      <w:pPr>
        <w:spacing w:line="259" w:lineRule="auto"/>
      </w:pPr>
    </w:p>
    <w:p w14:paraId="437BB7C2" w14:textId="77777777" w:rsidR="001057AE" w:rsidRDefault="001057AE">
      <w:pPr>
        <w:spacing w:line="259" w:lineRule="auto"/>
      </w:pPr>
    </w:p>
    <w:p w14:paraId="0F59CBED" w14:textId="77777777" w:rsidR="001057AE" w:rsidRDefault="001057AE">
      <w:pPr>
        <w:spacing w:line="259" w:lineRule="auto"/>
      </w:pPr>
    </w:p>
    <w:p w14:paraId="7289278D" w14:textId="77777777" w:rsidR="001057AE" w:rsidRDefault="001057AE">
      <w:pPr>
        <w:spacing w:line="259" w:lineRule="auto"/>
      </w:pPr>
    </w:p>
    <w:p w14:paraId="507393CE" w14:textId="77777777" w:rsidR="001057AE" w:rsidRDefault="001057AE">
      <w:pPr>
        <w:spacing w:line="259" w:lineRule="auto"/>
        <w:rPr>
          <w:rFonts w:asciiTheme="majorHAnsi" w:eastAsiaTheme="majorEastAsia" w:hAnsiTheme="majorHAnsi" w:cstheme="majorBidi"/>
          <w:color w:val="2F5496" w:themeColor="accent1" w:themeShade="BF"/>
          <w:sz w:val="32"/>
          <w:szCs w:val="32"/>
        </w:rPr>
      </w:pPr>
    </w:p>
    <w:p w14:paraId="54C2E82A" w14:textId="77777777" w:rsidR="004A504B" w:rsidRDefault="004A504B">
      <w:pPr>
        <w:spacing w:line="259" w:lineRule="auto"/>
        <w:rPr>
          <w:rFonts w:asciiTheme="majorHAnsi" w:eastAsiaTheme="majorEastAsia" w:hAnsiTheme="majorHAnsi" w:cstheme="majorBidi"/>
          <w:color w:val="2F5496" w:themeColor="accent1" w:themeShade="BF"/>
          <w:sz w:val="32"/>
          <w:szCs w:val="32"/>
        </w:rPr>
      </w:pPr>
    </w:p>
    <w:p w14:paraId="6088F1E5" w14:textId="77777777" w:rsidR="0085298F" w:rsidRDefault="0085298F">
      <w:pPr>
        <w:spacing w:line="259" w:lineRule="auto"/>
        <w:rPr>
          <w:rFonts w:asciiTheme="majorHAnsi" w:eastAsiaTheme="majorEastAsia" w:hAnsiTheme="majorHAnsi" w:cstheme="majorBidi"/>
          <w:color w:val="2F5496" w:themeColor="accent1" w:themeShade="BF"/>
          <w:sz w:val="32"/>
          <w:szCs w:val="32"/>
        </w:rPr>
      </w:pPr>
    </w:p>
    <w:p w14:paraId="32A85E30" w14:textId="77777777" w:rsidR="0085298F" w:rsidRDefault="0085298F">
      <w:pPr>
        <w:spacing w:line="259" w:lineRule="auto"/>
        <w:rPr>
          <w:rFonts w:asciiTheme="majorHAnsi" w:eastAsiaTheme="majorEastAsia" w:hAnsiTheme="majorHAnsi" w:cstheme="majorBidi"/>
          <w:color w:val="2F5496" w:themeColor="accent1" w:themeShade="BF"/>
          <w:sz w:val="32"/>
          <w:szCs w:val="32"/>
        </w:rPr>
      </w:pPr>
    </w:p>
    <w:p w14:paraId="7D059D17" w14:textId="13D3CAD4" w:rsidR="00CE11D7" w:rsidRDefault="009276A0" w:rsidP="00CE11D7">
      <w:pPr>
        <w:pStyle w:val="Heading1"/>
      </w:pPr>
      <w:bookmarkStart w:id="21" w:name="_Toc156144486"/>
      <w:r>
        <w:lastRenderedPageBreak/>
        <w:t>Conclusion</w:t>
      </w:r>
      <w:bookmarkEnd w:id="21"/>
      <w:r>
        <w:t xml:space="preserve"> </w:t>
      </w:r>
    </w:p>
    <w:p w14:paraId="326F82F2" w14:textId="77777777" w:rsidR="0085298F" w:rsidRDefault="0085298F" w:rsidP="0085298F">
      <w:r>
        <w:t>In conclusion, this report aimed to assess the impact of introducing a Kinetic Energy Recovery System (KERS) into the 2005 Subaru Impreza WRX STI, focusing on fuel consumption reduction and performance improvement. Through an analysis of the specific characteristics of the Subaru and Worldwide harmonised Light vehicle Test Procedure (WLTP) data, potential benefits of KERS implementation were explored.</w:t>
      </w:r>
    </w:p>
    <w:p w14:paraId="7AFF4791" w14:textId="77777777" w:rsidR="0085298F" w:rsidRDefault="0085298F" w:rsidP="0085298F"/>
    <w:p w14:paraId="2E6974B9" w14:textId="77777777" w:rsidR="0085298F" w:rsidRDefault="0085298F" w:rsidP="0085298F">
      <w:r>
        <w:t>The selected Subaru model, renowned for its fast-road capabilities, features a turbocharged boxer engine, making it an ideal candidate for KERS integration to address challenges such as turbo lag. The examination of WLTP data highlighted specific drive cycle characteristics, providing insights into the demands on the vehicle during acceleration, braking, and varying speeds.</w:t>
      </w:r>
    </w:p>
    <w:p w14:paraId="1EAF982E" w14:textId="77777777" w:rsidR="0085298F" w:rsidRDefault="0085298F" w:rsidP="0085298F"/>
    <w:p w14:paraId="516DCE50" w14:textId="77777777" w:rsidR="0085298F" w:rsidRDefault="0085298F" w:rsidP="0085298F">
      <w:r>
        <w:t>Calculations for rolling resistance and exploration of turbo lag issues emphasized the need for an effective solution. The WLTP results illustrated the forces due to resistance, showcasing the potential advantages of a KERS system in recovering energy during braking events and reducing overall power demands.</w:t>
      </w:r>
    </w:p>
    <w:p w14:paraId="7C90B657" w14:textId="77777777" w:rsidR="0085298F" w:rsidRDefault="0085298F" w:rsidP="0085298F"/>
    <w:p w14:paraId="5B686DEB" w14:textId="56B01B4B" w:rsidR="00CE11D7" w:rsidRDefault="0085298F" w:rsidP="0085298F">
      <w:r>
        <w:t>Two types of KERS systems were considered: a Flywheel-based system and a Battery-based system. The Flywheel KERS emerged as the more suitable option for the Subaru, offering advantages such as lightweight design, rapid energy release, and the potential to assist in turbo spool-up. Mitigating losses through innovations like vacuum-sealed chambers and ceramic bearings further enhances the Flywheel KERS efficiency.</w:t>
      </w:r>
    </w:p>
    <w:p w14:paraId="6495B5FF" w14:textId="76E8F9D1" w:rsidR="00D658D6" w:rsidRPr="0085298F" w:rsidRDefault="00D658D6">
      <w:pPr>
        <w:spacing w:line="259" w:lineRule="auto"/>
      </w:pPr>
      <w:r>
        <w:br w:type="page"/>
      </w:r>
    </w:p>
    <w:p w14:paraId="5E73F3B7" w14:textId="42098DA9" w:rsidR="0054362F" w:rsidRDefault="0054362F" w:rsidP="00D658D6">
      <w:pPr>
        <w:pStyle w:val="Heading1"/>
      </w:pPr>
      <w:bookmarkStart w:id="22" w:name="_Toc156144487"/>
      <w:r w:rsidRPr="0054362F">
        <w:lastRenderedPageBreak/>
        <w:t>References</w:t>
      </w:r>
      <w:bookmarkEnd w:id="22"/>
    </w:p>
    <w:p w14:paraId="25A45EDF" w14:textId="77777777" w:rsidR="0085298F" w:rsidRDefault="0085298F" w:rsidP="0085298F">
      <w:pPr>
        <w:pStyle w:val="NormalWeb"/>
        <w:pBdr>
          <w:top w:val="single" w:sz="2" w:space="0" w:color="E5E7EB"/>
          <w:left w:val="single" w:sz="2" w:space="0" w:color="E5E7EB"/>
          <w:bottom w:val="single" w:sz="2" w:space="0" w:color="E5E7EB"/>
          <w:right w:val="single" w:sz="2" w:space="0" w:color="E5E7EB"/>
        </w:pBdr>
        <w:shd w:val="clear" w:color="auto" w:fill="FFFFFF"/>
        <w:spacing w:before="0" w:beforeAutospacing="0" w:after="240" w:afterAutospacing="0" w:line="360" w:lineRule="atLeast"/>
        <w:rPr>
          <w:color w:val="000000"/>
        </w:rPr>
      </w:pPr>
      <w:r>
        <w:rPr>
          <w:color w:val="000000"/>
        </w:rPr>
        <w:t>Engineering, R. (2009). </w:t>
      </w:r>
      <w:r>
        <w:rPr>
          <w:i/>
          <w:iCs/>
          <w:color w:val="000000"/>
          <w:bdr w:val="single" w:sz="2" w:space="0" w:color="E5E7EB" w:frame="1"/>
        </w:rPr>
        <w:t>The basics of F1 KERS</w:t>
      </w:r>
      <w:r>
        <w:rPr>
          <w:color w:val="000000"/>
        </w:rPr>
        <w:t xml:space="preserve">. [online] </w:t>
      </w:r>
      <w:proofErr w:type="spellStart"/>
      <w:r>
        <w:rPr>
          <w:color w:val="000000"/>
        </w:rPr>
        <w:t>Racecar</w:t>
      </w:r>
      <w:proofErr w:type="spellEnd"/>
      <w:r>
        <w:rPr>
          <w:color w:val="000000"/>
        </w:rPr>
        <w:t xml:space="preserve"> Engineering. Available at: https://www.racecar-engineering.com/articles/the-basics-of-f1-kers/.</w:t>
      </w:r>
    </w:p>
    <w:p w14:paraId="2DD85AE4" w14:textId="77777777" w:rsidR="0085298F" w:rsidRDefault="0085298F" w:rsidP="0085298F">
      <w:pPr>
        <w:pStyle w:val="NormalWeb"/>
        <w:pBdr>
          <w:top w:val="single" w:sz="2" w:space="0" w:color="E5E7EB"/>
          <w:left w:val="single" w:sz="2" w:space="0" w:color="E5E7EB"/>
          <w:bottom w:val="single" w:sz="2" w:space="0" w:color="E5E7EB"/>
          <w:right w:val="single" w:sz="2" w:space="0" w:color="E5E7EB"/>
        </w:pBdr>
        <w:shd w:val="clear" w:color="auto" w:fill="FFFFFF"/>
        <w:spacing w:before="0" w:beforeAutospacing="0" w:after="240" w:afterAutospacing="0" w:line="360" w:lineRule="atLeast"/>
        <w:rPr>
          <w:color w:val="000000"/>
        </w:rPr>
      </w:pPr>
      <w:r>
        <w:rPr>
          <w:color w:val="000000"/>
        </w:rPr>
        <w:t>evo. (n.d.). </w:t>
      </w:r>
      <w:r>
        <w:rPr>
          <w:i/>
          <w:iCs/>
          <w:color w:val="000000"/>
          <w:bdr w:val="single" w:sz="2" w:space="0" w:color="E5E7EB" w:frame="1"/>
        </w:rPr>
        <w:t>Subaru Impreza WRX STI (2005) review</w:t>
      </w:r>
      <w:r>
        <w:rPr>
          <w:color w:val="000000"/>
        </w:rPr>
        <w:t>. [online] Available at: https://www.evo.co.uk/subaru/impreza-wrx-sti [Accessed 14 Jan. 2024].</w:t>
      </w:r>
    </w:p>
    <w:p w14:paraId="6023BA69" w14:textId="77777777" w:rsidR="0085298F" w:rsidRDefault="0085298F" w:rsidP="0085298F">
      <w:pPr>
        <w:pStyle w:val="NormalWeb"/>
        <w:pBdr>
          <w:top w:val="single" w:sz="2" w:space="0" w:color="E5E7EB"/>
          <w:left w:val="single" w:sz="2" w:space="0" w:color="E5E7EB"/>
          <w:bottom w:val="single" w:sz="2" w:space="0" w:color="E5E7EB"/>
          <w:right w:val="single" w:sz="2" w:space="0" w:color="E5E7EB"/>
        </w:pBdr>
        <w:shd w:val="clear" w:color="auto" w:fill="FFFFFF"/>
        <w:spacing w:before="0" w:beforeAutospacing="0" w:after="240" w:afterAutospacing="0" w:line="360" w:lineRule="atLeast"/>
        <w:rPr>
          <w:color w:val="000000"/>
        </w:rPr>
      </w:pPr>
      <w:r>
        <w:rPr>
          <w:color w:val="000000"/>
        </w:rPr>
        <w:t>Jones, M. (2014). </w:t>
      </w:r>
      <w:r>
        <w:rPr>
          <w:i/>
          <w:iCs/>
          <w:color w:val="000000"/>
          <w:bdr w:val="single" w:sz="2" w:space="0" w:color="E5E7EB" w:frame="1"/>
        </w:rPr>
        <w:t>Why we need cars with KERS</w:t>
      </w:r>
      <w:r>
        <w:rPr>
          <w:color w:val="000000"/>
        </w:rPr>
        <w:t>. [online] Top Gear. Available at: https://www.topgear.com/car-news/future-tech/why-we-need-cars-kers.</w:t>
      </w:r>
    </w:p>
    <w:p w14:paraId="55B34953" w14:textId="77777777" w:rsidR="0085298F" w:rsidRDefault="0085298F" w:rsidP="0085298F">
      <w:pPr>
        <w:pStyle w:val="NormalWeb"/>
        <w:pBdr>
          <w:top w:val="single" w:sz="2" w:space="0" w:color="E5E7EB"/>
          <w:left w:val="single" w:sz="2" w:space="0" w:color="E5E7EB"/>
          <w:bottom w:val="single" w:sz="2" w:space="0" w:color="E5E7EB"/>
          <w:right w:val="single" w:sz="2" w:space="0" w:color="E5E7EB"/>
        </w:pBdr>
        <w:shd w:val="clear" w:color="auto" w:fill="FFFFFF"/>
        <w:spacing w:before="0" w:beforeAutospacing="0" w:after="240" w:afterAutospacing="0" w:line="360" w:lineRule="atLeast"/>
        <w:rPr>
          <w:color w:val="000000"/>
        </w:rPr>
      </w:pPr>
      <w:proofErr w:type="spellStart"/>
      <w:r>
        <w:rPr>
          <w:color w:val="000000"/>
        </w:rPr>
        <w:t>MotorTrend</w:t>
      </w:r>
      <w:proofErr w:type="spellEnd"/>
      <w:r>
        <w:rPr>
          <w:color w:val="000000"/>
        </w:rPr>
        <w:t>. (2015). </w:t>
      </w:r>
      <w:r>
        <w:rPr>
          <w:i/>
          <w:iCs/>
          <w:color w:val="000000"/>
          <w:bdr w:val="single" w:sz="2" w:space="0" w:color="E5E7EB" w:frame="1"/>
        </w:rPr>
        <w:t>What Is Turbo Lag? And How Do You Get Rid Of It?</w:t>
      </w:r>
      <w:r>
        <w:rPr>
          <w:color w:val="000000"/>
        </w:rPr>
        <w:t> [online] Available at: https://www.motortrend.com/how-to/what-is-turbo-lag-how-do-you-get-rid-of-it/.</w:t>
      </w:r>
    </w:p>
    <w:p w14:paraId="5A10E6AB" w14:textId="77777777" w:rsidR="0085298F" w:rsidRDefault="0085298F" w:rsidP="0085298F">
      <w:pPr>
        <w:pStyle w:val="NormalWeb"/>
        <w:pBdr>
          <w:top w:val="single" w:sz="2" w:space="0" w:color="E5E7EB"/>
          <w:left w:val="single" w:sz="2" w:space="0" w:color="E5E7EB"/>
          <w:bottom w:val="single" w:sz="2" w:space="0" w:color="E5E7EB"/>
          <w:right w:val="single" w:sz="2" w:space="0" w:color="E5E7EB"/>
        </w:pBdr>
        <w:shd w:val="clear" w:color="auto" w:fill="FFFFFF"/>
        <w:spacing w:before="0" w:beforeAutospacing="0" w:after="240" w:afterAutospacing="0" w:line="360" w:lineRule="atLeast"/>
        <w:rPr>
          <w:color w:val="000000"/>
        </w:rPr>
      </w:pPr>
      <w:r>
        <w:rPr>
          <w:color w:val="000000"/>
        </w:rPr>
        <w:t>Sam (2011). </w:t>
      </w:r>
      <w:r>
        <w:rPr>
          <w:i/>
          <w:iCs/>
          <w:color w:val="000000"/>
          <w:bdr w:val="single" w:sz="2" w:space="0" w:color="E5E7EB" w:frame="1"/>
        </w:rPr>
        <w:t>Flywheel hybrid systems (KERS)</w:t>
      </w:r>
      <w:r>
        <w:rPr>
          <w:color w:val="000000"/>
        </w:rPr>
        <w:t xml:space="preserve">. [online] </w:t>
      </w:r>
      <w:proofErr w:type="spellStart"/>
      <w:r>
        <w:rPr>
          <w:color w:val="000000"/>
        </w:rPr>
        <w:t>Racecar</w:t>
      </w:r>
      <w:proofErr w:type="spellEnd"/>
      <w:r>
        <w:rPr>
          <w:color w:val="000000"/>
        </w:rPr>
        <w:t xml:space="preserve"> Engineering. Available at: https://www.racecar-engineering.com/articles/f1/flywheel-hybrid-systems-kers/.</w:t>
      </w:r>
    </w:p>
    <w:p w14:paraId="556E0F14" w14:textId="77777777" w:rsidR="0085298F" w:rsidRDefault="0085298F" w:rsidP="0085298F">
      <w:pPr>
        <w:pStyle w:val="NormalWeb"/>
        <w:pBdr>
          <w:top w:val="single" w:sz="2" w:space="0" w:color="E5E7EB"/>
          <w:left w:val="single" w:sz="2" w:space="0" w:color="E5E7EB"/>
          <w:bottom w:val="single" w:sz="2" w:space="0" w:color="E5E7EB"/>
          <w:right w:val="single" w:sz="2" w:space="0" w:color="E5E7EB"/>
        </w:pBdr>
        <w:shd w:val="clear" w:color="auto" w:fill="FFFFFF"/>
        <w:spacing w:before="0" w:beforeAutospacing="0" w:after="240" w:afterAutospacing="0" w:line="360" w:lineRule="atLeast"/>
        <w:rPr>
          <w:color w:val="000000"/>
        </w:rPr>
      </w:pPr>
      <w:r>
        <w:rPr>
          <w:color w:val="000000"/>
        </w:rPr>
        <w:t>Wikipedia Contributors (2019). </w:t>
      </w:r>
      <w:r>
        <w:rPr>
          <w:i/>
          <w:iCs/>
          <w:color w:val="000000"/>
          <w:bdr w:val="single" w:sz="2" w:space="0" w:color="E5E7EB" w:frame="1"/>
        </w:rPr>
        <w:t>Kinetic energy recovery system</w:t>
      </w:r>
      <w:r>
        <w:rPr>
          <w:color w:val="000000"/>
        </w:rPr>
        <w:t>. [online] Wikipedia. Available at: https://en.wikipedia.org/wiki/Kinetic_energy_recovery_system.</w:t>
      </w:r>
    </w:p>
    <w:p w14:paraId="7A454DC0" w14:textId="77777777" w:rsidR="0085298F" w:rsidRDefault="0085298F" w:rsidP="0085298F">
      <w:pPr>
        <w:pStyle w:val="NormalWeb"/>
        <w:pBdr>
          <w:top w:val="single" w:sz="2" w:space="0" w:color="E5E7EB"/>
          <w:left w:val="single" w:sz="2" w:space="0" w:color="E5E7EB"/>
          <w:bottom w:val="single" w:sz="2" w:space="0" w:color="E5E7EB"/>
          <w:right w:val="single" w:sz="2" w:space="0" w:color="E5E7EB"/>
        </w:pBdr>
        <w:shd w:val="clear" w:color="auto" w:fill="FFFFFF"/>
        <w:spacing w:before="0" w:beforeAutospacing="0" w:after="240" w:afterAutospacing="0" w:line="360" w:lineRule="atLeast"/>
        <w:rPr>
          <w:color w:val="000000"/>
        </w:rPr>
      </w:pPr>
      <w:r>
        <w:rPr>
          <w:color w:val="000000"/>
        </w:rPr>
        <w:t>WLTPfacts.eu. (n.d.). </w:t>
      </w:r>
      <w:r>
        <w:rPr>
          <w:i/>
          <w:iCs/>
          <w:color w:val="000000"/>
          <w:bdr w:val="single" w:sz="2" w:space="0" w:color="E5E7EB" w:frame="1"/>
        </w:rPr>
        <w:t>WLTPfacts.eu - Worldwide Harmonised Light Vehicle Test Procedure</w:t>
      </w:r>
      <w:r>
        <w:rPr>
          <w:color w:val="000000"/>
        </w:rPr>
        <w:t>. [online] Available at: https://www.wltpfacts.eu/ [Accessed 14 Jan. 2024].</w:t>
      </w:r>
    </w:p>
    <w:p w14:paraId="4FC4B6A2" w14:textId="77777777" w:rsidR="0085298F" w:rsidRDefault="0085298F" w:rsidP="0085298F">
      <w:pPr>
        <w:pStyle w:val="NormalWeb"/>
        <w:pBdr>
          <w:top w:val="single" w:sz="2" w:space="0" w:color="E5E7EB"/>
          <w:left w:val="single" w:sz="2" w:space="0" w:color="E5E7EB"/>
          <w:bottom w:val="single" w:sz="2" w:space="0" w:color="E5E7EB"/>
          <w:right w:val="single" w:sz="2" w:space="0" w:color="E5E7EB"/>
        </w:pBdr>
        <w:shd w:val="clear" w:color="auto" w:fill="FFFFFF"/>
        <w:spacing w:before="0" w:beforeAutospacing="0" w:after="240" w:afterAutospacing="0" w:line="360" w:lineRule="atLeast"/>
        <w:rPr>
          <w:color w:val="000000"/>
        </w:rPr>
      </w:pPr>
      <w:r>
        <w:rPr>
          <w:color w:val="000000"/>
        </w:rPr>
        <w:t>www.carfolio.com. (n.d.). </w:t>
      </w:r>
      <w:r>
        <w:rPr>
          <w:i/>
          <w:iCs/>
          <w:color w:val="000000"/>
          <w:bdr w:val="single" w:sz="2" w:space="0" w:color="E5E7EB" w:frame="1"/>
        </w:rPr>
        <w:t>2005 Subaru Impreza WRX STI specifications, technical data, performance</w:t>
      </w:r>
      <w:r>
        <w:rPr>
          <w:color w:val="000000"/>
        </w:rPr>
        <w:t>. [online] Available at: https://www.carfolio.com/subaru-impreza-wrx-sti-135201 [Accessed 14 Jan. 2024].</w:t>
      </w:r>
    </w:p>
    <w:p w14:paraId="489F56AB" w14:textId="77777777" w:rsidR="0085298F" w:rsidRDefault="0085298F" w:rsidP="0085298F">
      <w:pPr>
        <w:pStyle w:val="NormalWeb"/>
        <w:pBdr>
          <w:top w:val="single" w:sz="2" w:space="0" w:color="E5E7EB"/>
          <w:left w:val="single" w:sz="2" w:space="0" w:color="E5E7EB"/>
          <w:bottom w:val="single" w:sz="2" w:space="0" w:color="E5E7EB"/>
          <w:right w:val="single" w:sz="2" w:space="0" w:color="E5E7EB"/>
        </w:pBdr>
        <w:shd w:val="clear" w:color="auto" w:fill="FFFFFF"/>
        <w:spacing w:before="0" w:beforeAutospacing="0" w:after="240" w:afterAutospacing="0" w:line="360" w:lineRule="atLeast"/>
        <w:rPr>
          <w:color w:val="000000"/>
        </w:rPr>
      </w:pPr>
      <w:r>
        <w:rPr>
          <w:color w:val="000000"/>
        </w:rPr>
        <w:t>www.carthrottle.com. (2016). </w:t>
      </w:r>
      <w:r>
        <w:rPr>
          <w:i/>
          <w:iCs/>
          <w:color w:val="000000"/>
          <w:bdr w:val="single" w:sz="2" w:space="0" w:color="E5E7EB" w:frame="1"/>
        </w:rPr>
        <w:t xml:space="preserve">5 Ways To Reduce Turbo Lag | News | </w:t>
      </w:r>
      <w:proofErr w:type="spellStart"/>
      <w:r>
        <w:rPr>
          <w:i/>
          <w:iCs/>
          <w:color w:val="000000"/>
          <w:bdr w:val="single" w:sz="2" w:space="0" w:color="E5E7EB" w:frame="1"/>
        </w:rPr>
        <w:t>CarThrottle</w:t>
      </w:r>
      <w:proofErr w:type="spellEnd"/>
      <w:r>
        <w:rPr>
          <w:color w:val="000000"/>
        </w:rPr>
        <w:t>. [online] Available at: https://www.carthrottle.com/news/5-ways-reduce-turbo-lag [Accessed 14 Jan. 2024].</w:t>
      </w:r>
    </w:p>
    <w:p w14:paraId="23CCB497" w14:textId="77777777" w:rsidR="0085298F" w:rsidRDefault="0085298F" w:rsidP="0085298F">
      <w:pPr>
        <w:pStyle w:val="NormalWeb"/>
        <w:pBdr>
          <w:top w:val="single" w:sz="2" w:space="0" w:color="E5E7EB"/>
          <w:left w:val="single" w:sz="2" w:space="0" w:color="E5E7EB"/>
          <w:bottom w:val="single" w:sz="2" w:space="0" w:color="E5E7EB"/>
          <w:right w:val="single" w:sz="2" w:space="0" w:color="E5E7EB"/>
        </w:pBdr>
        <w:shd w:val="clear" w:color="auto" w:fill="FFFFFF"/>
        <w:spacing w:before="0" w:beforeAutospacing="0" w:after="240" w:afterAutospacing="0" w:line="360" w:lineRule="atLeast"/>
        <w:rPr>
          <w:color w:val="000000"/>
        </w:rPr>
      </w:pPr>
      <w:r>
        <w:rPr>
          <w:color w:val="000000"/>
        </w:rPr>
        <w:t>www.iconicauctioneers.com. (n.d.). </w:t>
      </w:r>
      <w:r>
        <w:rPr>
          <w:i/>
          <w:iCs/>
          <w:color w:val="000000"/>
          <w:bdr w:val="single" w:sz="2" w:space="0" w:color="E5E7EB" w:frame="1"/>
        </w:rPr>
        <w:t>Iconic Auctioneers - 2005 Subaru Impreza WRX STi Type UK-Auction Lot</w:t>
      </w:r>
      <w:r>
        <w:rPr>
          <w:color w:val="000000"/>
        </w:rPr>
        <w:t>. [online] Available at: https://www.iconicauctioneers.com/2005-subaru-impreza-wrx-sti-rec11365-1-sywell-0522 [Accessed 14 Jan. 2024].</w:t>
      </w:r>
    </w:p>
    <w:p w14:paraId="7F38CFDB" w14:textId="77777777" w:rsidR="0085298F" w:rsidRDefault="0085298F" w:rsidP="0085298F">
      <w:pPr>
        <w:pStyle w:val="NormalWeb"/>
        <w:pBdr>
          <w:top w:val="single" w:sz="2" w:space="0" w:color="E5E7EB"/>
          <w:left w:val="single" w:sz="2" w:space="0" w:color="E5E7EB"/>
          <w:bottom w:val="single" w:sz="2" w:space="0" w:color="E5E7EB"/>
          <w:right w:val="single" w:sz="2" w:space="0" w:color="E5E7EB"/>
        </w:pBdr>
        <w:shd w:val="clear" w:color="auto" w:fill="FFFFFF"/>
        <w:spacing w:before="0" w:beforeAutospacing="0" w:after="240" w:afterAutospacing="0" w:line="360" w:lineRule="atLeast"/>
        <w:rPr>
          <w:color w:val="000000"/>
        </w:rPr>
      </w:pPr>
      <w:r>
        <w:rPr>
          <w:color w:val="000000"/>
        </w:rPr>
        <w:t>www.media.volvocars.com. (n.d.). </w:t>
      </w:r>
      <w:r>
        <w:rPr>
          <w:i/>
          <w:iCs/>
          <w:color w:val="000000"/>
          <w:bdr w:val="single" w:sz="2" w:space="0" w:color="E5E7EB" w:frame="1"/>
        </w:rPr>
        <w:t>The Flywheel KERS (Kinetic Energy Recovery System) (0:36)</w:t>
      </w:r>
      <w:r>
        <w:rPr>
          <w:color w:val="000000"/>
        </w:rPr>
        <w:t>. [online] Available at: https://www.media.volvocars.com/global/en-gb/media/videos/38350.</w:t>
      </w:r>
    </w:p>
    <w:p w14:paraId="3C9C9912" w14:textId="77777777" w:rsidR="0085298F" w:rsidRPr="0085298F" w:rsidRDefault="0085298F" w:rsidP="0085298F"/>
    <w:p w14:paraId="08241FB3" w14:textId="356B21C5" w:rsidR="000126C0" w:rsidRPr="0054362F" w:rsidRDefault="000126C0" w:rsidP="0085298F">
      <w:pPr>
        <w:pStyle w:val="Heading1"/>
        <w:numPr>
          <w:ilvl w:val="0"/>
          <w:numId w:val="0"/>
        </w:numPr>
        <w:ind w:left="432"/>
      </w:pPr>
    </w:p>
    <w:sectPr w:rsidR="000126C0" w:rsidRPr="0054362F" w:rsidSect="005A31A8">
      <w:pgSz w:w="11906" w:h="16838"/>
      <w:pgMar w:top="1440" w:right="1440" w:bottom="1440" w:left="144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99E9656" w14:textId="77777777" w:rsidR="005A31A8" w:rsidRDefault="005A31A8" w:rsidP="00D658D6">
      <w:pPr>
        <w:spacing w:after="0" w:line="240" w:lineRule="auto"/>
      </w:pPr>
      <w:r>
        <w:separator/>
      </w:r>
    </w:p>
  </w:endnote>
  <w:endnote w:type="continuationSeparator" w:id="0">
    <w:p w14:paraId="4A645AC0" w14:textId="77777777" w:rsidR="005A31A8" w:rsidRDefault="005A31A8" w:rsidP="00D658D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42761257"/>
      <w:docPartObj>
        <w:docPartGallery w:val="Page Numbers (Bottom of Page)"/>
        <w:docPartUnique/>
      </w:docPartObj>
    </w:sdtPr>
    <w:sdtEndPr>
      <w:rPr>
        <w:noProof/>
      </w:rPr>
    </w:sdtEndPr>
    <w:sdtContent>
      <w:p w14:paraId="43EF7529" w14:textId="77777777" w:rsidR="00D658D6" w:rsidRDefault="00D658D6" w:rsidP="00D658D6">
        <w:pPr>
          <w:pStyle w:val="Footer"/>
          <w:jc w:val="center"/>
        </w:pPr>
        <w:r>
          <w:fldChar w:fldCharType="begin"/>
        </w:r>
        <w:r>
          <w:instrText xml:space="preserve"> PAGE   \* MERGEFORMAT </w:instrText>
        </w:r>
        <w:r>
          <w:fldChar w:fldCharType="separate"/>
        </w:r>
        <w:r>
          <w:rPr>
            <w:noProof/>
          </w:rPr>
          <w:t>2</w:t>
        </w:r>
        <w:r>
          <w:rPr>
            <w:noProof/>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28814486"/>
      <w:docPartObj>
        <w:docPartGallery w:val="Page Numbers (Bottom of Page)"/>
        <w:docPartUnique/>
      </w:docPartObj>
    </w:sdtPr>
    <w:sdtEndPr>
      <w:rPr>
        <w:noProof/>
      </w:rPr>
    </w:sdtEndPr>
    <w:sdtContent>
      <w:p w14:paraId="2E9FDB8A" w14:textId="77777777" w:rsidR="00D658D6" w:rsidRDefault="00D658D6" w:rsidP="00D658D6">
        <w:pPr>
          <w:pStyle w:val="Footer"/>
          <w:jc w:val="center"/>
        </w:pPr>
        <w:r>
          <w:fldChar w:fldCharType="begin"/>
        </w:r>
        <w:r>
          <w:instrText xml:space="preserve"> PAGE   \* MERGEFORMAT </w:instrText>
        </w:r>
        <w:r>
          <w:fldChar w:fldCharType="separate"/>
        </w:r>
        <w:r>
          <w:rPr>
            <w:noProof/>
          </w:rPr>
          <w:t>2</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DE40FC" w14:textId="77777777" w:rsidR="005A31A8" w:rsidRDefault="005A31A8" w:rsidP="00D658D6">
      <w:pPr>
        <w:spacing w:after="0" w:line="240" w:lineRule="auto"/>
      </w:pPr>
      <w:r>
        <w:separator/>
      </w:r>
    </w:p>
  </w:footnote>
  <w:footnote w:type="continuationSeparator" w:id="0">
    <w:p w14:paraId="798A10C3" w14:textId="77777777" w:rsidR="005A31A8" w:rsidRDefault="005A31A8" w:rsidP="00D658D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EC7783"/>
    <w:multiLevelType w:val="hybridMultilevel"/>
    <w:tmpl w:val="7EE47E4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0E4C358E"/>
    <w:multiLevelType w:val="hybridMultilevel"/>
    <w:tmpl w:val="69DA5A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4C74313"/>
    <w:multiLevelType w:val="hybridMultilevel"/>
    <w:tmpl w:val="7C8EE7EE"/>
    <w:lvl w:ilvl="0" w:tplc="08090001">
      <w:start w:val="1"/>
      <w:numFmt w:val="bullet"/>
      <w:lvlText w:val=""/>
      <w:lvlJc w:val="left"/>
      <w:pPr>
        <w:ind w:left="6480" w:hanging="360"/>
      </w:pPr>
      <w:rPr>
        <w:rFonts w:ascii="Symbol" w:hAnsi="Symbol" w:hint="default"/>
      </w:rPr>
    </w:lvl>
    <w:lvl w:ilvl="1" w:tplc="08090003" w:tentative="1">
      <w:start w:val="1"/>
      <w:numFmt w:val="bullet"/>
      <w:lvlText w:val="o"/>
      <w:lvlJc w:val="left"/>
      <w:pPr>
        <w:ind w:left="7200" w:hanging="360"/>
      </w:pPr>
      <w:rPr>
        <w:rFonts w:ascii="Courier New" w:hAnsi="Courier New" w:cs="Courier New" w:hint="default"/>
      </w:rPr>
    </w:lvl>
    <w:lvl w:ilvl="2" w:tplc="08090005" w:tentative="1">
      <w:start w:val="1"/>
      <w:numFmt w:val="bullet"/>
      <w:lvlText w:val=""/>
      <w:lvlJc w:val="left"/>
      <w:pPr>
        <w:ind w:left="7920" w:hanging="360"/>
      </w:pPr>
      <w:rPr>
        <w:rFonts w:ascii="Wingdings" w:hAnsi="Wingdings" w:hint="default"/>
      </w:rPr>
    </w:lvl>
    <w:lvl w:ilvl="3" w:tplc="08090001" w:tentative="1">
      <w:start w:val="1"/>
      <w:numFmt w:val="bullet"/>
      <w:lvlText w:val=""/>
      <w:lvlJc w:val="left"/>
      <w:pPr>
        <w:ind w:left="8640" w:hanging="360"/>
      </w:pPr>
      <w:rPr>
        <w:rFonts w:ascii="Symbol" w:hAnsi="Symbol" w:hint="default"/>
      </w:rPr>
    </w:lvl>
    <w:lvl w:ilvl="4" w:tplc="08090003" w:tentative="1">
      <w:start w:val="1"/>
      <w:numFmt w:val="bullet"/>
      <w:lvlText w:val="o"/>
      <w:lvlJc w:val="left"/>
      <w:pPr>
        <w:ind w:left="9360" w:hanging="360"/>
      </w:pPr>
      <w:rPr>
        <w:rFonts w:ascii="Courier New" w:hAnsi="Courier New" w:cs="Courier New" w:hint="default"/>
      </w:rPr>
    </w:lvl>
    <w:lvl w:ilvl="5" w:tplc="08090005" w:tentative="1">
      <w:start w:val="1"/>
      <w:numFmt w:val="bullet"/>
      <w:lvlText w:val=""/>
      <w:lvlJc w:val="left"/>
      <w:pPr>
        <w:ind w:left="10080" w:hanging="360"/>
      </w:pPr>
      <w:rPr>
        <w:rFonts w:ascii="Wingdings" w:hAnsi="Wingdings" w:hint="default"/>
      </w:rPr>
    </w:lvl>
    <w:lvl w:ilvl="6" w:tplc="08090001" w:tentative="1">
      <w:start w:val="1"/>
      <w:numFmt w:val="bullet"/>
      <w:lvlText w:val=""/>
      <w:lvlJc w:val="left"/>
      <w:pPr>
        <w:ind w:left="10800" w:hanging="360"/>
      </w:pPr>
      <w:rPr>
        <w:rFonts w:ascii="Symbol" w:hAnsi="Symbol" w:hint="default"/>
      </w:rPr>
    </w:lvl>
    <w:lvl w:ilvl="7" w:tplc="08090003" w:tentative="1">
      <w:start w:val="1"/>
      <w:numFmt w:val="bullet"/>
      <w:lvlText w:val="o"/>
      <w:lvlJc w:val="left"/>
      <w:pPr>
        <w:ind w:left="11520" w:hanging="360"/>
      </w:pPr>
      <w:rPr>
        <w:rFonts w:ascii="Courier New" w:hAnsi="Courier New" w:cs="Courier New" w:hint="default"/>
      </w:rPr>
    </w:lvl>
    <w:lvl w:ilvl="8" w:tplc="08090005" w:tentative="1">
      <w:start w:val="1"/>
      <w:numFmt w:val="bullet"/>
      <w:lvlText w:val=""/>
      <w:lvlJc w:val="left"/>
      <w:pPr>
        <w:ind w:left="12240" w:hanging="360"/>
      </w:pPr>
      <w:rPr>
        <w:rFonts w:ascii="Wingdings" w:hAnsi="Wingdings" w:hint="default"/>
      </w:rPr>
    </w:lvl>
  </w:abstractNum>
  <w:abstractNum w:abstractNumId="3" w15:restartNumberingAfterBreak="0">
    <w:nsid w:val="19910004"/>
    <w:multiLevelType w:val="hybridMultilevel"/>
    <w:tmpl w:val="BA840F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2D6450"/>
    <w:multiLevelType w:val="hybridMultilevel"/>
    <w:tmpl w:val="9432E65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1D656E55"/>
    <w:multiLevelType w:val="hybridMultilevel"/>
    <w:tmpl w:val="5C42D760"/>
    <w:lvl w:ilvl="0" w:tplc="0809000B">
      <w:start w:val="1"/>
      <w:numFmt w:val="bullet"/>
      <w:lvlText w:val=""/>
      <w:lvlJc w:val="left"/>
      <w:pPr>
        <w:ind w:left="720" w:hanging="360"/>
      </w:pPr>
      <w:rPr>
        <w:rFonts w:ascii="Wingdings" w:hAnsi="Wingdings" w:hint="default"/>
        <w:color w:val="auto"/>
        <w:sz w:val="22"/>
        <w:szCs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37615AD"/>
    <w:multiLevelType w:val="hybridMultilevel"/>
    <w:tmpl w:val="967EF6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51D4C94"/>
    <w:multiLevelType w:val="hybridMultilevel"/>
    <w:tmpl w:val="290889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9BC0FCF"/>
    <w:multiLevelType w:val="multilevel"/>
    <w:tmpl w:val="08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9" w15:restartNumberingAfterBreak="0">
    <w:nsid w:val="3D286738"/>
    <w:multiLevelType w:val="hybridMultilevel"/>
    <w:tmpl w:val="5F189F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2FE5B74"/>
    <w:multiLevelType w:val="hybridMultilevel"/>
    <w:tmpl w:val="59163A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5A04F17"/>
    <w:multiLevelType w:val="hybridMultilevel"/>
    <w:tmpl w:val="C2D84C22"/>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12" w15:restartNumberingAfterBreak="0">
    <w:nsid w:val="4BFE107D"/>
    <w:multiLevelType w:val="hybridMultilevel"/>
    <w:tmpl w:val="929AB9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FA402F1"/>
    <w:multiLevelType w:val="hybridMultilevel"/>
    <w:tmpl w:val="2FA639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30119D1"/>
    <w:multiLevelType w:val="hybridMultilevel"/>
    <w:tmpl w:val="5EBE11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5CF1C62"/>
    <w:multiLevelType w:val="hybridMultilevel"/>
    <w:tmpl w:val="DBF4BC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90979C9"/>
    <w:multiLevelType w:val="hybridMultilevel"/>
    <w:tmpl w:val="BB66CB7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7" w15:restartNumberingAfterBreak="0">
    <w:nsid w:val="68623E4E"/>
    <w:multiLevelType w:val="hybridMultilevel"/>
    <w:tmpl w:val="F3AC9D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6074782"/>
    <w:multiLevelType w:val="hybridMultilevel"/>
    <w:tmpl w:val="0E6C8B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63989663">
    <w:abstractNumId w:val="8"/>
  </w:num>
  <w:num w:numId="2" w16cid:durableId="1296990148">
    <w:abstractNumId w:val="11"/>
  </w:num>
  <w:num w:numId="3" w16cid:durableId="667945971">
    <w:abstractNumId w:val="2"/>
  </w:num>
  <w:num w:numId="4" w16cid:durableId="134296385">
    <w:abstractNumId w:val="1"/>
  </w:num>
  <w:num w:numId="5" w16cid:durableId="1374689291">
    <w:abstractNumId w:val="5"/>
  </w:num>
  <w:num w:numId="6" w16cid:durableId="772284202">
    <w:abstractNumId w:val="12"/>
  </w:num>
  <w:num w:numId="7" w16cid:durableId="1896886600">
    <w:abstractNumId w:val="14"/>
  </w:num>
  <w:num w:numId="8" w16cid:durableId="428938143">
    <w:abstractNumId w:val="18"/>
  </w:num>
  <w:num w:numId="9" w16cid:durableId="799147737">
    <w:abstractNumId w:val="16"/>
  </w:num>
  <w:num w:numId="10" w16cid:durableId="1711374269">
    <w:abstractNumId w:val="13"/>
  </w:num>
  <w:num w:numId="11" w16cid:durableId="189884033">
    <w:abstractNumId w:val="7"/>
  </w:num>
  <w:num w:numId="12" w16cid:durableId="1037662295">
    <w:abstractNumId w:val="0"/>
  </w:num>
  <w:num w:numId="13" w16cid:durableId="277758070">
    <w:abstractNumId w:val="6"/>
  </w:num>
  <w:num w:numId="14" w16cid:durableId="2030372659">
    <w:abstractNumId w:val="17"/>
  </w:num>
  <w:num w:numId="15" w16cid:durableId="1011568889">
    <w:abstractNumId w:val="4"/>
  </w:num>
  <w:num w:numId="16" w16cid:durableId="387460554">
    <w:abstractNumId w:val="15"/>
  </w:num>
  <w:num w:numId="17" w16cid:durableId="1973365640">
    <w:abstractNumId w:val="9"/>
  </w:num>
  <w:num w:numId="18" w16cid:durableId="393744966">
    <w:abstractNumId w:val="10"/>
  </w:num>
  <w:num w:numId="19" w16cid:durableId="205156436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3"/>
  <w:proofState w:spelling="clean"/>
  <w:attachedTemplate r:id="rId1"/>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allowHyphenationAtTrackBottom" w:uri="http://schemas.microsoft.com/office/word" w:val="1"/>
    <w:compatSetting w:name="useWord2013TrackBottomHyphenation" w:uri="http://schemas.microsoft.com/office/word" w:val="1"/>
  </w:compat>
  <w:rsids>
    <w:rsidRoot w:val="00382716"/>
    <w:rsid w:val="000126C0"/>
    <w:rsid w:val="00015AC5"/>
    <w:rsid w:val="00022D14"/>
    <w:rsid w:val="00033874"/>
    <w:rsid w:val="00042963"/>
    <w:rsid w:val="000466C2"/>
    <w:rsid w:val="00086662"/>
    <w:rsid w:val="000925AD"/>
    <w:rsid w:val="00093C14"/>
    <w:rsid w:val="000A5A75"/>
    <w:rsid w:val="000B0A47"/>
    <w:rsid w:val="000C026D"/>
    <w:rsid w:val="000C3207"/>
    <w:rsid w:val="000C6C3C"/>
    <w:rsid w:val="000C73BA"/>
    <w:rsid w:val="000D0250"/>
    <w:rsid w:val="000D10BD"/>
    <w:rsid w:val="000F4699"/>
    <w:rsid w:val="000F66CD"/>
    <w:rsid w:val="001024B5"/>
    <w:rsid w:val="0010281F"/>
    <w:rsid w:val="00102EC4"/>
    <w:rsid w:val="001057AE"/>
    <w:rsid w:val="00114C33"/>
    <w:rsid w:val="0012093A"/>
    <w:rsid w:val="001215EF"/>
    <w:rsid w:val="00123FDB"/>
    <w:rsid w:val="00140F17"/>
    <w:rsid w:val="001418B0"/>
    <w:rsid w:val="0014278C"/>
    <w:rsid w:val="00146EA0"/>
    <w:rsid w:val="00154670"/>
    <w:rsid w:val="0016410A"/>
    <w:rsid w:val="00171D1F"/>
    <w:rsid w:val="0018674E"/>
    <w:rsid w:val="0019278A"/>
    <w:rsid w:val="00193D95"/>
    <w:rsid w:val="001A06AC"/>
    <w:rsid w:val="001A418B"/>
    <w:rsid w:val="001B40E9"/>
    <w:rsid w:val="001C1646"/>
    <w:rsid w:val="001C6BE2"/>
    <w:rsid w:val="001F4395"/>
    <w:rsid w:val="002035A3"/>
    <w:rsid w:val="0021651B"/>
    <w:rsid w:val="00224663"/>
    <w:rsid w:val="00226678"/>
    <w:rsid w:val="002363D2"/>
    <w:rsid w:val="00237BEC"/>
    <w:rsid w:val="00245A84"/>
    <w:rsid w:val="00246AF7"/>
    <w:rsid w:val="0025238C"/>
    <w:rsid w:val="00263C53"/>
    <w:rsid w:val="00265A3C"/>
    <w:rsid w:val="002836C5"/>
    <w:rsid w:val="002A37F3"/>
    <w:rsid w:val="002A6AC8"/>
    <w:rsid w:val="002B1469"/>
    <w:rsid w:val="002D09EE"/>
    <w:rsid w:val="002D1613"/>
    <w:rsid w:val="002F1D70"/>
    <w:rsid w:val="00313A79"/>
    <w:rsid w:val="0032295C"/>
    <w:rsid w:val="0032455A"/>
    <w:rsid w:val="003348B9"/>
    <w:rsid w:val="00363482"/>
    <w:rsid w:val="00374F66"/>
    <w:rsid w:val="00382716"/>
    <w:rsid w:val="003904F5"/>
    <w:rsid w:val="00393CD0"/>
    <w:rsid w:val="003940FC"/>
    <w:rsid w:val="00395750"/>
    <w:rsid w:val="003970B1"/>
    <w:rsid w:val="003A2EF0"/>
    <w:rsid w:val="003B7D1D"/>
    <w:rsid w:val="003C1C21"/>
    <w:rsid w:val="003E34ED"/>
    <w:rsid w:val="003E6724"/>
    <w:rsid w:val="00404A33"/>
    <w:rsid w:val="00410DEE"/>
    <w:rsid w:val="0041191D"/>
    <w:rsid w:val="00430645"/>
    <w:rsid w:val="00432B06"/>
    <w:rsid w:val="0043514D"/>
    <w:rsid w:val="00435B20"/>
    <w:rsid w:val="004379DF"/>
    <w:rsid w:val="00455972"/>
    <w:rsid w:val="004846D2"/>
    <w:rsid w:val="00485099"/>
    <w:rsid w:val="004A1259"/>
    <w:rsid w:val="004A504B"/>
    <w:rsid w:val="004A5536"/>
    <w:rsid w:val="004B3A34"/>
    <w:rsid w:val="004B4504"/>
    <w:rsid w:val="004B67B7"/>
    <w:rsid w:val="004C1782"/>
    <w:rsid w:val="004C24BC"/>
    <w:rsid w:val="004D1F11"/>
    <w:rsid w:val="004D43BD"/>
    <w:rsid w:val="004E0A50"/>
    <w:rsid w:val="004E3A44"/>
    <w:rsid w:val="004E7ADF"/>
    <w:rsid w:val="004F1CD7"/>
    <w:rsid w:val="004F347D"/>
    <w:rsid w:val="004F5C4C"/>
    <w:rsid w:val="00500AF7"/>
    <w:rsid w:val="00516D49"/>
    <w:rsid w:val="005174D0"/>
    <w:rsid w:val="00520C8A"/>
    <w:rsid w:val="00531574"/>
    <w:rsid w:val="005334AD"/>
    <w:rsid w:val="00537FBD"/>
    <w:rsid w:val="005409C3"/>
    <w:rsid w:val="005430AE"/>
    <w:rsid w:val="0054362F"/>
    <w:rsid w:val="0054474F"/>
    <w:rsid w:val="00544B98"/>
    <w:rsid w:val="00545CFB"/>
    <w:rsid w:val="0055334E"/>
    <w:rsid w:val="005A2D85"/>
    <w:rsid w:val="005A31A8"/>
    <w:rsid w:val="005A37B5"/>
    <w:rsid w:val="005A4204"/>
    <w:rsid w:val="005B0488"/>
    <w:rsid w:val="005D4F19"/>
    <w:rsid w:val="005E3126"/>
    <w:rsid w:val="00601430"/>
    <w:rsid w:val="00607002"/>
    <w:rsid w:val="006110EA"/>
    <w:rsid w:val="00620801"/>
    <w:rsid w:val="00621790"/>
    <w:rsid w:val="006234C3"/>
    <w:rsid w:val="006257C5"/>
    <w:rsid w:val="0062627A"/>
    <w:rsid w:val="006303D2"/>
    <w:rsid w:val="006618E3"/>
    <w:rsid w:val="0066218C"/>
    <w:rsid w:val="006A4C23"/>
    <w:rsid w:val="006B19EE"/>
    <w:rsid w:val="006B6230"/>
    <w:rsid w:val="006B68B4"/>
    <w:rsid w:val="006C08EC"/>
    <w:rsid w:val="006C6DA0"/>
    <w:rsid w:val="006E59C8"/>
    <w:rsid w:val="006F3D53"/>
    <w:rsid w:val="00701AFB"/>
    <w:rsid w:val="00726BB5"/>
    <w:rsid w:val="007307BB"/>
    <w:rsid w:val="007411CB"/>
    <w:rsid w:val="00742135"/>
    <w:rsid w:val="00743435"/>
    <w:rsid w:val="007454DD"/>
    <w:rsid w:val="007564E7"/>
    <w:rsid w:val="00763B9C"/>
    <w:rsid w:val="007675A6"/>
    <w:rsid w:val="0078069B"/>
    <w:rsid w:val="00785EA8"/>
    <w:rsid w:val="007B4860"/>
    <w:rsid w:val="007B4AEB"/>
    <w:rsid w:val="007C58DE"/>
    <w:rsid w:val="007D3EFD"/>
    <w:rsid w:val="007E390C"/>
    <w:rsid w:val="007E7F63"/>
    <w:rsid w:val="007F34AE"/>
    <w:rsid w:val="0080101F"/>
    <w:rsid w:val="00801595"/>
    <w:rsid w:val="0081318C"/>
    <w:rsid w:val="008232D7"/>
    <w:rsid w:val="0082631B"/>
    <w:rsid w:val="00841A6A"/>
    <w:rsid w:val="00851448"/>
    <w:rsid w:val="0085298F"/>
    <w:rsid w:val="00864F4E"/>
    <w:rsid w:val="008668CA"/>
    <w:rsid w:val="008851D5"/>
    <w:rsid w:val="00895174"/>
    <w:rsid w:val="00896CAA"/>
    <w:rsid w:val="008A7E71"/>
    <w:rsid w:val="008B1CAB"/>
    <w:rsid w:val="008B4551"/>
    <w:rsid w:val="008C0A1E"/>
    <w:rsid w:val="008D235D"/>
    <w:rsid w:val="008D795B"/>
    <w:rsid w:val="008E13CD"/>
    <w:rsid w:val="008E674B"/>
    <w:rsid w:val="008F5985"/>
    <w:rsid w:val="008F7177"/>
    <w:rsid w:val="0090425B"/>
    <w:rsid w:val="0090591E"/>
    <w:rsid w:val="009149DC"/>
    <w:rsid w:val="00917569"/>
    <w:rsid w:val="00917CFB"/>
    <w:rsid w:val="009254D9"/>
    <w:rsid w:val="009276A0"/>
    <w:rsid w:val="00930551"/>
    <w:rsid w:val="009334CF"/>
    <w:rsid w:val="0093363F"/>
    <w:rsid w:val="00951F9F"/>
    <w:rsid w:val="00954821"/>
    <w:rsid w:val="00963594"/>
    <w:rsid w:val="00965938"/>
    <w:rsid w:val="00971688"/>
    <w:rsid w:val="00987465"/>
    <w:rsid w:val="00996576"/>
    <w:rsid w:val="009977F8"/>
    <w:rsid w:val="009C159E"/>
    <w:rsid w:val="009C7517"/>
    <w:rsid w:val="009E00E9"/>
    <w:rsid w:val="009E483D"/>
    <w:rsid w:val="009F402A"/>
    <w:rsid w:val="009F6C56"/>
    <w:rsid w:val="00A11AEB"/>
    <w:rsid w:val="00A30E38"/>
    <w:rsid w:val="00A467D3"/>
    <w:rsid w:val="00A5255D"/>
    <w:rsid w:val="00A56EB8"/>
    <w:rsid w:val="00A61DDD"/>
    <w:rsid w:val="00A6367F"/>
    <w:rsid w:val="00A77CAD"/>
    <w:rsid w:val="00AB3F56"/>
    <w:rsid w:val="00AB51E4"/>
    <w:rsid w:val="00AC37CA"/>
    <w:rsid w:val="00AC60CA"/>
    <w:rsid w:val="00AD28C3"/>
    <w:rsid w:val="00AE106E"/>
    <w:rsid w:val="00AE3A29"/>
    <w:rsid w:val="00AF151E"/>
    <w:rsid w:val="00AF2BCD"/>
    <w:rsid w:val="00AF35AF"/>
    <w:rsid w:val="00AF48C4"/>
    <w:rsid w:val="00AF711C"/>
    <w:rsid w:val="00B01A63"/>
    <w:rsid w:val="00B2039C"/>
    <w:rsid w:val="00B21075"/>
    <w:rsid w:val="00B21FC1"/>
    <w:rsid w:val="00B255F0"/>
    <w:rsid w:val="00B26C80"/>
    <w:rsid w:val="00B32AAB"/>
    <w:rsid w:val="00B45A0A"/>
    <w:rsid w:val="00B45BCF"/>
    <w:rsid w:val="00B51A3E"/>
    <w:rsid w:val="00B65837"/>
    <w:rsid w:val="00B76593"/>
    <w:rsid w:val="00B800C6"/>
    <w:rsid w:val="00B854F0"/>
    <w:rsid w:val="00B92AFE"/>
    <w:rsid w:val="00B94081"/>
    <w:rsid w:val="00BB326F"/>
    <w:rsid w:val="00BC2300"/>
    <w:rsid w:val="00BD1C37"/>
    <w:rsid w:val="00BD3CF0"/>
    <w:rsid w:val="00BD6CC2"/>
    <w:rsid w:val="00BE7140"/>
    <w:rsid w:val="00BF7028"/>
    <w:rsid w:val="00C130BA"/>
    <w:rsid w:val="00C163EC"/>
    <w:rsid w:val="00C20232"/>
    <w:rsid w:val="00C217D3"/>
    <w:rsid w:val="00C264EC"/>
    <w:rsid w:val="00C27DDA"/>
    <w:rsid w:val="00C32C7A"/>
    <w:rsid w:val="00C37672"/>
    <w:rsid w:val="00C61180"/>
    <w:rsid w:val="00C7192A"/>
    <w:rsid w:val="00C77F1E"/>
    <w:rsid w:val="00C8429D"/>
    <w:rsid w:val="00C94B76"/>
    <w:rsid w:val="00CA0A9F"/>
    <w:rsid w:val="00CB0A8E"/>
    <w:rsid w:val="00CB737C"/>
    <w:rsid w:val="00CC4AF3"/>
    <w:rsid w:val="00CC7E38"/>
    <w:rsid w:val="00CD0A20"/>
    <w:rsid w:val="00CE11D7"/>
    <w:rsid w:val="00CE1F2C"/>
    <w:rsid w:val="00CE450A"/>
    <w:rsid w:val="00D13AB1"/>
    <w:rsid w:val="00D1554E"/>
    <w:rsid w:val="00D23409"/>
    <w:rsid w:val="00D24296"/>
    <w:rsid w:val="00D25E6E"/>
    <w:rsid w:val="00D2708D"/>
    <w:rsid w:val="00D36DCD"/>
    <w:rsid w:val="00D54DBB"/>
    <w:rsid w:val="00D62079"/>
    <w:rsid w:val="00D658D6"/>
    <w:rsid w:val="00D7230B"/>
    <w:rsid w:val="00D743A5"/>
    <w:rsid w:val="00D744FB"/>
    <w:rsid w:val="00D75931"/>
    <w:rsid w:val="00D820E6"/>
    <w:rsid w:val="00D8251E"/>
    <w:rsid w:val="00DA0B2C"/>
    <w:rsid w:val="00DA619C"/>
    <w:rsid w:val="00DB2B5D"/>
    <w:rsid w:val="00DB4420"/>
    <w:rsid w:val="00DB7856"/>
    <w:rsid w:val="00DD4324"/>
    <w:rsid w:val="00DF0DD9"/>
    <w:rsid w:val="00DF4E2A"/>
    <w:rsid w:val="00E04AAD"/>
    <w:rsid w:val="00E0656B"/>
    <w:rsid w:val="00E151CB"/>
    <w:rsid w:val="00E20B72"/>
    <w:rsid w:val="00E23F2D"/>
    <w:rsid w:val="00E27A2E"/>
    <w:rsid w:val="00E3483E"/>
    <w:rsid w:val="00E35064"/>
    <w:rsid w:val="00E36797"/>
    <w:rsid w:val="00E5508C"/>
    <w:rsid w:val="00E6286D"/>
    <w:rsid w:val="00E80546"/>
    <w:rsid w:val="00E82B77"/>
    <w:rsid w:val="00EA153A"/>
    <w:rsid w:val="00EA3E05"/>
    <w:rsid w:val="00EB6E78"/>
    <w:rsid w:val="00ED5BC9"/>
    <w:rsid w:val="00ED666F"/>
    <w:rsid w:val="00EE7B89"/>
    <w:rsid w:val="00F0054B"/>
    <w:rsid w:val="00F040D4"/>
    <w:rsid w:val="00F06DD2"/>
    <w:rsid w:val="00F13318"/>
    <w:rsid w:val="00F26EB7"/>
    <w:rsid w:val="00F300C7"/>
    <w:rsid w:val="00F35721"/>
    <w:rsid w:val="00F46840"/>
    <w:rsid w:val="00F55A3E"/>
    <w:rsid w:val="00F57F12"/>
    <w:rsid w:val="00F74FCF"/>
    <w:rsid w:val="00F86895"/>
    <w:rsid w:val="00F91157"/>
    <w:rsid w:val="00F94BEB"/>
    <w:rsid w:val="00F950AE"/>
    <w:rsid w:val="00F97C13"/>
    <w:rsid w:val="00FA197B"/>
    <w:rsid w:val="00FB3015"/>
    <w:rsid w:val="00FB72E6"/>
    <w:rsid w:val="00FE4FD1"/>
    <w:rsid w:val="00FF49F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43"/>
    <o:shapelayout v:ext="edit">
      <o:idmap v:ext="edit" data="1"/>
    </o:shapelayout>
  </w:shapeDefaults>
  <w:decimalSymbol w:val="."/>
  <w:listSeparator w:val=","/>
  <w14:docId w14:val="27B693B5"/>
  <w15:docId w15:val="{7C162708-1C17-4AD4-8A1E-8B61431787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B3F56"/>
    <w:pPr>
      <w:spacing w:line="360" w:lineRule="auto"/>
    </w:pPr>
    <w:rPr>
      <w:color w:val="000000" w:themeColor="text1"/>
    </w:rPr>
  </w:style>
  <w:style w:type="paragraph" w:styleId="Heading1">
    <w:name w:val="heading 1"/>
    <w:basedOn w:val="Normal"/>
    <w:next w:val="Normal"/>
    <w:link w:val="Heading1Char"/>
    <w:uiPriority w:val="9"/>
    <w:qFormat/>
    <w:rsid w:val="00D658D6"/>
    <w:pPr>
      <w:keepNext/>
      <w:keepLines/>
      <w:numPr>
        <w:numId w:val="1"/>
      </w:numPr>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D658D6"/>
    <w:pPr>
      <w:keepNext/>
      <w:keepLines/>
      <w:numPr>
        <w:ilvl w:val="1"/>
        <w:numId w:val="1"/>
      </w:numPr>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D658D6"/>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D658D6"/>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D658D6"/>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D658D6"/>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D658D6"/>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D658D6"/>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D658D6"/>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54362F"/>
    <w:pPr>
      <w:spacing w:after="0" w:line="240" w:lineRule="auto"/>
    </w:pPr>
  </w:style>
  <w:style w:type="character" w:customStyle="1" w:styleId="Heading1Char">
    <w:name w:val="Heading 1 Char"/>
    <w:basedOn w:val="DefaultParagraphFont"/>
    <w:link w:val="Heading1"/>
    <w:uiPriority w:val="9"/>
    <w:rsid w:val="00D658D6"/>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D658D6"/>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D658D6"/>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rsid w:val="00D658D6"/>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D658D6"/>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D658D6"/>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D658D6"/>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D658D6"/>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D658D6"/>
    <w:rPr>
      <w:rFonts w:asciiTheme="majorHAnsi" w:eastAsiaTheme="majorEastAsia" w:hAnsiTheme="majorHAnsi" w:cstheme="majorBidi"/>
      <w:i/>
      <w:iCs/>
      <w:color w:val="272727" w:themeColor="text1" w:themeTint="D8"/>
      <w:sz w:val="21"/>
      <w:szCs w:val="21"/>
    </w:rPr>
  </w:style>
  <w:style w:type="paragraph" w:styleId="Header">
    <w:name w:val="header"/>
    <w:basedOn w:val="Normal"/>
    <w:link w:val="HeaderChar"/>
    <w:uiPriority w:val="99"/>
    <w:unhideWhenUsed/>
    <w:rsid w:val="00D658D6"/>
    <w:pPr>
      <w:tabs>
        <w:tab w:val="center" w:pos="4513"/>
        <w:tab w:val="right" w:pos="9026"/>
      </w:tabs>
      <w:spacing w:after="0" w:line="240" w:lineRule="auto"/>
    </w:pPr>
  </w:style>
  <w:style w:type="character" w:customStyle="1" w:styleId="HeaderChar">
    <w:name w:val="Header Char"/>
    <w:basedOn w:val="DefaultParagraphFont"/>
    <w:link w:val="Header"/>
    <w:uiPriority w:val="99"/>
    <w:rsid w:val="00D658D6"/>
  </w:style>
  <w:style w:type="paragraph" w:styleId="Footer">
    <w:name w:val="footer"/>
    <w:basedOn w:val="Normal"/>
    <w:link w:val="FooterChar"/>
    <w:uiPriority w:val="99"/>
    <w:unhideWhenUsed/>
    <w:rsid w:val="00D658D6"/>
    <w:pPr>
      <w:tabs>
        <w:tab w:val="center" w:pos="4513"/>
        <w:tab w:val="right" w:pos="9026"/>
      </w:tabs>
      <w:spacing w:after="0" w:line="240" w:lineRule="auto"/>
    </w:pPr>
  </w:style>
  <w:style w:type="character" w:customStyle="1" w:styleId="FooterChar">
    <w:name w:val="Footer Char"/>
    <w:basedOn w:val="DefaultParagraphFont"/>
    <w:link w:val="Footer"/>
    <w:uiPriority w:val="99"/>
    <w:rsid w:val="00D658D6"/>
  </w:style>
  <w:style w:type="paragraph" w:styleId="TOCHeading">
    <w:name w:val="TOC Heading"/>
    <w:basedOn w:val="Heading1"/>
    <w:next w:val="Normal"/>
    <w:uiPriority w:val="39"/>
    <w:unhideWhenUsed/>
    <w:qFormat/>
    <w:rsid w:val="00D658D6"/>
    <w:pPr>
      <w:numPr>
        <w:numId w:val="0"/>
      </w:numPr>
      <w:spacing w:line="259" w:lineRule="auto"/>
      <w:outlineLvl w:val="9"/>
    </w:pPr>
    <w:rPr>
      <w:lang w:val="en-US"/>
    </w:rPr>
  </w:style>
  <w:style w:type="paragraph" w:styleId="TOC1">
    <w:name w:val="toc 1"/>
    <w:basedOn w:val="Normal"/>
    <w:next w:val="Normal"/>
    <w:autoRedefine/>
    <w:uiPriority w:val="39"/>
    <w:unhideWhenUsed/>
    <w:rsid w:val="00D658D6"/>
    <w:pPr>
      <w:spacing w:after="100"/>
    </w:pPr>
  </w:style>
  <w:style w:type="character" w:styleId="Hyperlink">
    <w:name w:val="Hyperlink"/>
    <w:basedOn w:val="DefaultParagraphFont"/>
    <w:uiPriority w:val="99"/>
    <w:unhideWhenUsed/>
    <w:rsid w:val="00D658D6"/>
    <w:rPr>
      <w:color w:val="0563C1" w:themeColor="hyperlink"/>
      <w:u w:val="single"/>
    </w:rPr>
  </w:style>
  <w:style w:type="table" w:styleId="TableGrid">
    <w:name w:val="Table Grid"/>
    <w:basedOn w:val="TableNormal"/>
    <w:uiPriority w:val="39"/>
    <w:rsid w:val="00D658D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D658D6"/>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D658D6"/>
    <w:pPr>
      <w:spacing w:after="0"/>
    </w:pPr>
  </w:style>
  <w:style w:type="paragraph" w:styleId="ListParagraph">
    <w:name w:val="List Paragraph"/>
    <w:basedOn w:val="Normal"/>
    <w:uiPriority w:val="34"/>
    <w:qFormat/>
    <w:rsid w:val="009C159E"/>
    <w:pPr>
      <w:ind w:left="720"/>
      <w:contextualSpacing/>
    </w:pPr>
  </w:style>
  <w:style w:type="character" w:styleId="PlaceholderText">
    <w:name w:val="Placeholder Text"/>
    <w:basedOn w:val="DefaultParagraphFont"/>
    <w:uiPriority w:val="99"/>
    <w:semiHidden/>
    <w:rsid w:val="00E82B77"/>
    <w:rPr>
      <w:color w:val="808080"/>
    </w:rPr>
  </w:style>
  <w:style w:type="paragraph" w:styleId="Title">
    <w:name w:val="Title"/>
    <w:basedOn w:val="Normal"/>
    <w:next w:val="Normal"/>
    <w:link w:val="TitleChar"/>
    <w:uiPriority w:val="10"/>
    <w:qFormat/>
    <w:rsid w:val="002363D2"/>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363D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363D2"/>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2363D2"/>
    <w:rPr>
      <w:rFonts w:eastAsiaTheme="minorEastAsia"/>
      <w:color w:val="5A5A5A" w:themeColor="text1" w:themeTint="A5"/>
      <w:spacing w:val="15"/>
    </w:rPr>
  </w:style>
  <w:style w:type="paragraph" w:customStyle="1" w:styleId="Style1">
    <w:name w:val="Style1"/>
    <w:basedOn w:val="Normal"/>
    <w:link w:val="Style1Char"/>
    <w:qFormat/>
    <w:rsid w:val="00410DEE"/>
  </w:style>
  <w:style w:type="character" w:customStyle="1" w:styleId="Style1Char">
    <w:name w:val="Style1 Char"/>
    <w:basedOn w:val="DefaultParagraphFont"/>
    <w:link w:val="Style1"/>
    <w:rsid w:val="00410DEE"/>
    <w:rPr>
      <w:color w:val="000000" w:themeColor="text1"/>
    </w:rPr>
  </w:style>
  <w:style w:type="paragraph" w:styleId="NormalWeb">
    <w:name w:val="Normal (Web)"/>
    <w:basedOn w:val="Normal"/>
    <w:uiPriority w:val="99"/>
    <w:unhideWhenUsed/>
    <w:rsid w:val="00D25E6E"/>
    <w:pPr>
      <w:spacing w:before="100" w:beforeAutospacing="1" w:after="100" w:afterAutospacing="1" w:line="240" w:lineRule="auto"/>
    </w:pPr>
    <w:rPr>
      <w:rFonts w:ascii="Times New Roman" w:eastAsia="Times New Roman" w:hAnsi="Times New Roman" w:cs="Times New Roman"/>
      <w:color w:val="auto"/>
      <w:sz w:val="24"/>
      <w:szCs w:val="24"/>
      <w:lang w:eastAsia="en-GB"/>
    </w:rPr>
  </w:style>
  <w:style w:type="character" w:customStyle="1" w:styleId="mord">
    <w:name w:val="mord"/>
    <w:basedOn w:val="DefaultParagraphFont"/>
    <w:rsid w:val="00D25E6E"/>
  </w:style>
  <w:style w:type="character" w:customStyle="1" w:styleId="mrel">
    <w:name w:val="mrel"/>
    <w:basedOn w:val="DefaultParagraphFont"/>
    <w:rsid w:val="00D25E6E"/>
  </w:style>
  <w:style w:type="character" w:customStyle="1" w:styleId="mtight">
    <w:name w:val="mtight"/>
    <w:basedOn w:val="DefaultParagraphFont"/>
    <w:rsid w:val="00D25E6E"/>
  </w:style>
  <w:style w:type="character" w:customStyle="1" w:styleId="mbin">
    <w:name w:val="mbin"/>
    <w:basedOn w:val="DefaultParagraphFont"/>
    <w:rsid w:val="00D25E6E"/>
  </w:style>
  <w:style w:type="character" w:customStyle="1" w:styleId="vlist-s">
    <w:name w:val="vlist-s"/>
    <w:basedOn w:val="DefaultParagraphFont"/>
    <w:rsid w:val="00D25E6E"/>
  </w:style>
  <w:style w:type="paragraph" w:styleId="TOC2">
    <w:name w:val="toc 2"/>
    <w:basedOn w:val="Normal"/>
    <w:next w:val="Normal"/>
    <w:autoRedefine/>
    <w:uiPriority w:val="39"/>
    <w:unhideWhenUsed/>
    <w:rsid w:val="0085298F"/>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253219">
      <w:bodyDiv w:val="1"/>
      <w:marLeft w:val="0"/>
      <w:marRight w:val="0"/>
      <w:marTop w:val="0"/>
      <w:marBottom w:val="0"/>
      <w:divBdr>
        <w:top w:val="none" w:sz="0" w:space="0" w:color="auto"/>
        <w:left w:val="none" w:sz="0" w:space="0" w:color="auto"/>
        <w:bottom w:val="none" w:sz="0" w:space="0" w:color="auto"/>
        <w:right w:val="none" w:sz="0" w:space="0" w:color="auto"/>
      </w:divBdr>
    </w:div>
    <w:div w:id="117336387">
      <w:bodyDiv w:val="1"/>
      <w:marLeft w:val="0"/>
      <w:marRight w:val="0"/>
      <w:marTop w:val="0"/>
      <w:marBottom w:val="0"/>
      <w:divBdr>
        <w:top w:val="none" w:sz="0" w:space="0" w:color="auto"/>
        <w:left w:val="none" w:sz="0" w:space="0" w:color="auto"/>
        <w:bottom w:val="none" w:sz="0" w:space="0" w:color="auto"/>
        <w:right w:val="none" w:sz="0" w:space="0" w:color="auto"/>
      </w:divBdr>
    </w:div>
    <w:div w:id="249512248">
      <w:bodyDiv w:val="1"/>
      <w:marLeft w:val="0"/>
      <w:marRight w:val="0"/>
      <w:marTop w:val="0"/>
      <w:marBottom w:val="0"/>
      <w:divBdr>
        <w:top w:val="none" w:sz="0" w:space="0" w:color="auto"/>
        <w:left w:val="none" w:sz="0" w:space="0" w:color="auto"/>
        <w:bottom w:val="none" w:sz="0" w:space="0" w:color="auto"/>
        <w:right w:val="none" w:sz="0" w:space="0" w:color="auto"/>
      </w:divBdr>
    </w:div>
    <w:div w:id="508565776">
      <w:bodyDiv w:val="1"/>
      <w:marLeft w:val="0"/>
      <w:marRight w:val="0"/>
      <w:marTop w:val="0"/>
      <w:marBottom w:val="0"/>
      <w:divBdr>
        <w:top w:val="none" w:sz="0" w:space="0" w:color="auto"/>
        <w:left w:val="none" w:sz="0" w:space="0" w:color="auto"/>
        <w:bottom w:val="none" w:sz="0" w:space="0" w:color="auto"/>
        <w:right w:val="none" w:sz="0" w:space="0" w:color="auto"/>
      </w:divBdr>
    </w:div>
    <w:div w:id="556476589">
      <w:bodyDiv w:val="1"/>
      <w:marLeft w:val="0"/>
      <w:marRight w:val="0"/>
      <w:marTop w:val="0"/>
      <w:marBottom w:val="0"/>
      <w:divBdr>
        <w:top w:val="none" w:sz="0" w:space="0" w:color="auto"/>
        <w:left w:val="none" w:sz="0" w:space="0" w:color="auto"/>
        <w:bottom w:val="none" w:sz="0" w:space="0" w:color="auto"/>
        <w:right w:val="none" w:sz="0" w:space="0" w:color="auto"/>
      </w:divBdr>
    </w:div>
    <w:div w:id="1047416981">
      <w:bodyDiv w:val="1"/>
      <w:marLeft w:val="0"/>
      <w:marRight w:val="0"/>
      <w:marTop w:val="0"/>
      <w:marBottom w:val="0"/>
      <w:divBdr>
        <w:top w:val="none" w:sz="0" w:space="0" w:color="auto"/>
        <w:left w:val="none" w:sz="0" w:space="0" w:color="auto"/>
        <w:bottom w:val="none" w:sz="0" w:space="0" w:color="auto"/>
        <w:right w:val="none" w:sz="0" w:space="0" w:color="auto"/>
      </w:divBdr>
    </w:div>
    <w:div w:id="1179151960">
      <w:bodyDiv w:val="1"/>
      <w:marLeft w:val="0"/>
      <w:marRight w:val="0"/>
      <w:marTop w:val="0"/>
      <w:marBottom w:val="0"/>
      <w:divBdr>
        <w:top w:val="none" w:sz="0" w:space="0" w:color="auto"/>
        <w:left w:val="none" w:sz="0" w:space="0" w:color="auto"/>
        <w:bottom w:val="none" w:sz="0" w:space="0" w:color="auto"/>
        <w:right w:val="none" w:sz="0" w:space="0" w:color="auto"/>
      </w:divBdr>
    </w:div>
    <w:div w:id="1323587376">
      <w:bodyDiv w:val="1"/>
      <w:marLeft w:val="0"/>
      <w:marRight w:val="0"/>
      <w:marTop w:val="0"/>
      <w:marBottom w:val="0"/>
      <w:divBdr>
        <w:top w:val="none" w:sz="0" w:space="0" w:color="auto"/>
        <w:left w:val="none" w:sz="0" w:space="0" w:color="auto"/>
        <w:bottom w:val="none" w:sz="0" w:space="0" w:color="auto"/>
        <w:right w:val="none" w:sz="0" w:space="0" w:color="auto"/>
      </w:divBdr>
    </w:div>
    <w:div w:id="1352418069">
      <w:bodyDiv w:val="1"/>
      <w:marLeft w:val="0"/>
      <w:marRight w:val="0"/>
      <w:marTop w:val="0"/>
      <w:marBottom w:val="0"/>
      <w:divBdr>
        <w:top w:val="none" w:sz="0" w:space="0" w:color="auto"/>
        <w:left w:val="none" w:sz="0" w:space="0" w:color="auto"/>
        <w:bottom w:val="none" w:sz="0" w:space="0" w:color="auto"/>
        <w:right w:val="none" w:sz="0" w:space="0" w:color="auto"/>
      </w:divBdr>
    </w:div>
    <w:div w:id="1466242111">
      <w:bodyDiv w:val="1"/>
      <w:marLeft w:val="0"/>
      <w:marRight w:val="0"/>
      <w:marTop w:val="0"/>
      <w:marBottom w:val="0"/>
      <w:divBdr>
        <w:top w:val="none" w:sz="0" w:space="0" w:color="auto"/>
        <w:left w:val="none" w:sz="0" w:space="0" w:color="auto"/>
        <w:bottom w:val="none" w:sz="0" w:space="0" w:color="auto"/>
        <w:right w:val="none" w:sz="0" w:space="0" w:color="auto"/>
      </w:divBdr>
    </w:div>
    <w:div w:id="1777407944">
      <w:bodyDiv w:val="1"/>
      <w:marLeft w:val="0"/>
      <w:marRight w:val="0"/>
      <w:marTop w:val="0"/>
      <w:marBottom w:val="0"/>
      <w:divBdr>
        <w:top w:val="none" w:sz="0" w:space="0" w:color="auto"/>
        <w:left w:val="none" w:sz="0" w:space="0" w:color="auto"/>
        <w:bottom w:val="none" w:sz="0" w:space="0" w:color="auto"/>
        <w:right w:val="none" w:sz="0" w:space="0" w:color="auto"/>
      </w:divBdr>
    </w:div>
    <w:div w:id="214488101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openxmlformats.org/officeDocument/2006/relationships/hyperlink" Target="file:///C:\Users\Sami\AppData\Roaming\Microsoft\Word\alt%20prop%20.docx" TargetMode="External"/><Relationship Id="rId26" Type="http://schemas.openxmlformats.org/officeDocument/2006/relationships/image" Target="media/image2.jpeg"/><Relationship Id="rId39" Type="http://schemas.openxmlformats.org/officeDocument/2006/relationships/image" Target="media/image6.png"/><Relationship Id="rId21" Type="http://schemas.openxmlformats.org/officeDocument/2006/relationships/hyperlink" Target="file:///C:\Users\Sami\AppData\Roaming\Microsoft\Word\alt%20prop%20.docx" TargetMode="External"/><Relationship Id="rId34" Type="http://schemas.openxmlformats.org/officeDocument/2006/relationships/chart" Target="charts/chart7.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file:///C:\Users\Sami\AppData\Roaming\Microsoft\Word\alt%20prop%20.docx" TargetMode="External"/><Relationship Id="rId20" Type="http://schemas.openxmlformats.org/officeDocument/2006/relationships/hyperlink" Target="file:///C:\Users\Sami\AppData\Roaming\Microsoft\Word\alt%20prop%20.docx" TargetMode="External"/><Relationship Id="rId29" Type="http://schemas.openxmlformats.org/officeDocument/2006/relationships/chart" Target="charts/chart2.xm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file:///C:\Users\Sami\AppData\Roaming\Microsoft\Word\alt%20prop%20.docx" TargetMode="External"/><Relationship Id="rId32" Type="http://schemas.openxmlformats.org/officeDocument/2006/relationships/chart" Target="charts/chart5.xml"/><Relationship Id="rId37" Type="http://schemas.openxmlformats.org/officeDocument/2006/relationships/image" Target="media/image5.jpeg"/><Relationship Id="rId40"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file:///C:\Users\Sami\AppData\Roaming\Microsoft\Word\alt%20prop%20.docx" TargetMode="External"/><Relationship Id="rId23" Type="http://schemas.openxmlformats.org/officeDocument/2006/relationships/hyperlink" Target="file:///C:\Users\Sami\AppData\Roaming\Microsoft\Word\alt%20prop%20.docx" TargetMode="External"/><Relationship Id="rId28" Type="http://schemas.openxmlformats.org/officeDocument/2006/relationships/chart" Target="charts/chart1.xml"/><Relationship Id="rId36" Type="http://schemas.openxmlformats.org/officeDocument/2006/relationships/image" Target="media/image4.jpeg"/><Relationship Id="rId10" Type="http://schemas.openxmlformats.org/officeDocument/2006/relationships/endnotes" Target="endnotes.xml"/><Relationship Id="rId19" Type="http://schemas.openxmlformats.org/officeDocument/2006/relationships/hyperlink" Target="file:///C:\Users\Sami\AppData\Roaming\Microsoft\Word\alt%20prop%20.docx" TargetMode="External"/><Relationship Id="rId31" Type="http://schemas.openxmlformats.org/officeDocument/2006/relationships/chart" Target="charts/chart4.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file:///C:\Users\Sami\AppData\Roaming\Microsoft\Word\alt%20prop%20.docx" TargetMode="External"/><Relationship Id="rId22" Type="http://schemas.openxmlformats.org/officeDocument/2006/relationships/hyperlink" Target="file:///C:\Users\Sami\AppData\Roaming\Microsoft\Word\alt%20prop%20.docx" TargetMode="External"/><Relationship Id="rId27" Type="http://schemas.openxmlformats.org/officeDocument/2006/relationships/image" Target="media/image3.jpeg"/><Relationship Id="rId30" Type="http://schemas.openxmlformats.org/officeDocument/2006/relationships/chart" Target="charts/chart3.xml"/><Relationship Id="rId35" Type="http://schemas.openxmlformats.org/officeDocument/2006/relationships/chart" Target="charts/chart8.xm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footer" Target="footer1.xml"/><Relationship Id="rId17" Type="http://schemas.openxmlformats.org/officeDocument/2006/relationships/hyperlink" Target="file:///C:\Users\Sami\AppData\Roaming\Microsoft\Word\alt%20prop%20.docx" TargetMode="External"/><Relationship Id="rId25" Type="http://schemas.openxmlformats.org/officeDocument/2006/relationships/hyperlink" Target="file:///C:\Users\Sami\AppData\Roaming\Microsoft\Word\alt%20prop%20.docx" TargetMode="External"/><Relationship Id="rId33" Type="http://schemas.openxmlformats.org/officeDocument/2006/relationships/chart" Target="charts/chart6.xml"/><Relationship Id="rId38" Type="http://schemas.openxmlformats.org/officeDocument/2006/relationships/chart" Target="charts/chart9.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ami\Documents\Custom%20Office%20Templates\Engineering%20Report%20Template.dotx" TargetMode="External"/></Relationships>
</file>

<file path=word/charts/_rels/chart1.xml.rels><?xml version="1.0" encoding="UTF-8" standalone="yes"?>
<Relationships xmlns="http://schemas.openxmlformats.org/package/2006/relationships"><Relationship Id="rId3" Type="http://schemas.openxmlformats.org/officeDocument/2006/relationships/oleObject" Target="file:///C:\Users\Sami\Downloads\wlp.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Sami\Downloads\wlp.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C:\Users\Sami\Downloads\wlp.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file:///C:\Users\Sami\Downloads\wlp.xlsx"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file:///C:\Users\Sami\Downloads\wlp.xlsx" TargetMode="External"/><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oleObject" Target="file:///C:\Users\Sami\Downloads\wlp.xlsx" TargetMode="External"/><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3" Type="http://schemas.openxmlformats.org/officeDocument/2006/relationships/oleObject" Target="file:///C:\Users\Sami\Downloads\wlp.xlsx" TargetMode="External"/><Relationship Id="rId2" Type="http://schemas.microsoft.com/office/2011/relationships/chartColorStyle" Target="colors7.xml"/><Relationship Id="rId1" Type="http://schemas.microsoft.com/office/2011/relationships/chartStyle" Target="style7.xml"/></Relationships>
</file>

<file path=word/charts/_rels/chart8.xml.rels><?xml version="1.0" encoding="UTF-8" standalone="yes"?>
<Relationships xmlns="http://schemas.openxmlformats.org/package/2006/relationships"><Relationship Id="rId3" Type="http://schemas.openxmlformats.org/officeDocument/2006/relationships/oleObject" Target="file:///C:\Users\Sami\Downloads\wlp.xlsx" TargetMode="External"/><Relationship Id="rId2" Type="http://schemas.microsoft.com/office/2011/relationships/chartColorStyle" Target="colors8.xml"/><Relationship Id="rId1" Type="http://schemas.microsoft.com/office/2011/relationships/chartStyle" Target="style8.xml"/></Relationships>
</file>

<file path=word/charts/_rels/chart9.xml.rels><?xml version="1.0" encoding="UTF-8" standalone="yes"?>
<Relationships xmlns="http://schemas.openxmlformats.org/package/2006/relationships"><Relationship Id="rId3" Type="http://schemas.openxmlformats.org/officeDocument/2006/relationships/oleObject" Target="file:///C:\Users\Sami\Downloads\wlp.xlsx" TargetMode="External"/><Relationship Id="rId2" Type="http://schemas.microsoft.com/office/2011/relationships/chartColorStyle" Target="colors9.xml"/><Relationship Id="rId1" Type="http://schemas.microsoft.com/office/2011/relationships/chartStyle" Target="style9.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Low</a:t>
            </a:r>
            <a:r>
              <a:rPr lang="en-GB" baseline="0"/>
              <a:t> speed</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0.15048364715671031"/>
          <c:y val="0.14197624462977004"/>
          <c:w val="0.71060841234544259"/>
          <c:h val="0.72924007019542614"/>
        </c:manualLayout>
      </c:layout>
      <c:scatterChart>
        <c:scatterStyle val="lineMarker"/>
        <c:varyColors val="0"/>
        <c:ser>
          <c:idx val="0"/>
          <c:order val="0"/>
          <c:tx>
            <c:v>Km/h</c:v>
          </c:tx>
          <c:spPr>
            <a:ln w="38100" cap="rnd">
              <a:solidFill>
                <a:srgbClr val="0070C0"/>
              </a:solidFill>
              <a:round/>
            </a:ln>
            <a:effectLst/>
          </c:spPr>
          <c:marker>
            <c:symbol val="none"/>
          </c:marker>
          <c:xVal>
            <c:numRef>
              <c:f>WLTC_class_3!$C$8:$C$597</c:f>
              <c:numCache>
                <c:formatCode>General</c:formatCode>
                <c:ptCount val="590"/>
                <c:pt idx="0">
                  <c:v>0</c:v>
                </c:pt>
                <c:pt idx="1">
                  <c:v>1</c:v>
                </c:pt>
                <c:pt idx="2">
                  <c:v>2</c:v>
                </c:pt>
                <c:pt idx="3">
                  <c:v>3</c:v>
                </c:pt>
                <c:pt idx="4">
                  <c:v>4</c:v>
                </c:pt>
                <c:pt idx="5">
                  <c:v>5</c:v>
                </c:pt>
                <c:pt idx="6">
                  <c:v>6</c:v>
                </c:pt>
                <c:pt idx="7">
                  <c:v>7</c:v>
                </c:pt>
                <c:pt idx="8">
                  <c:v>8</c:v>
                </c:pt>
                <c:pt idx="9">
                  <c:v>9</c:v>
                </c:pt>
                <c:pt idx="10">
                  <c:v>10</c:v>
                </c:pt>
                <c:pt idx="11">
                  <c:v>11</c:v>
                </c:pt>
                <c:pt idx="12">
                  <c:v>12</c:v>
                </c:pt>
                <c:pt idx="13">
                  <c:v>13</c:v>
                </c:pt>
                <c:pt idx="14">
                  <c:v>14</c:v>
                </c:pt>
                <c:pt idx="15">
                  <c:v>15</c:v>
                </c:pt>
                <c:pt idx="16">
                  <c:v>16</c:v>
                </c:pt>
                <c:pt idx="17">
                  <c:v>17</c:v>
                </c:pt>
                <c:pt idx="18">
                  <c:v>18</c:v>
                </c:pt>
                <c:pt idx="19">
                  <c:v>19</c:v>
                </c:pt>
                <c:pt idx="20">
                  <c:v>20</c:v>
                </c:pt>
                <c:pt idx="21">
                  <c:v>21</c:v>
                </c:pt>
                <c:pt idx="22">
                  <c:v>22</c:v>
                </c:pt>
                <c:pt idx="23">
                  <c:v>23</c:v>
                </c:pt>
                <c:pt idx="24">
                  <c:v>24</c:v>
                </c:pt>
                <c:pt idx="25">
                  <c:v>25</c:v>
                </c:pt>
                <c:pt idx="26">
                  <c:v>26</c:v>
                </c:pt>
                <c:pt idx="27">
                  <c:v>27</c:v>
                </c:pt>
                <c:pt idx="28">
                  <c:v>28</c:v>
                </c:pt>
                <c:pt idx="29">
                  <c:v>29</c:v>
                </c:pt>
                <c:pt idx="30">
                  <c:v>30</c:v>
                </c:pt>
                <c:pt idx="31">
                  <c:v>31</c:v>
                </c:pt>
                <c:pt idx="32">
                  <c:v>32</c:v>
                </c:pt>
                <c:pt idx="33">
                  <c:v>33</c:v>
                </c:pt>
                <c:pt idx="34">
                  <c:v>34</c:v>
                </c:pt>
                <c:pt idx="35">
                  <c:v>35</c:v>
                </c:pt>
                <c:pt idx="36">
                  <c:v>36</c:v>
                </c:pt>
                <c:pt idx="37">
                  <c:v>37</c:v>
                </c:pt>
                <c:pt idx="38">
                  <c:v>38</c:v>
                </c:pt>
                <c:pt idx="39">
                  <c:v>39</c:v>
                </c:pt>
                <c:pt idx="40">
                  <c:v>40</c:v>
                </c:pt>
                <c:pt idx="41">
                  <c:v>41</c:v>
                </c:pt>
                <c:pt idx="42">
                  <c:v>42</c:v>
                </c:pt>
                <c:pt idx="43">
                  <c:v>43</c:v>
                </c:pt>
                <c:pt idx="44">
                  <c:v>44</c:v>
                </c:pt>
                <c:pt idx="45">
                  <c:v>45</c:v>
                </c:pt>
                <c:pt idx="46">
                  <c:v>46</c:v>
                </c:pt>
                <c:pt idx="47">
                  <c:v>47</c:v>
                </c:pt>
                <c:pt idx="48">
                  <c:v>48</c:v>
                </c:pt>
                <c:pt idx="49">
                  <c:v>49</c:v>
                </c:pt>
                <c:pt idx="50">
                  <c:v>50</c:v>
                </c:pt>
                <c:pt idx="51">
                  <c:v>51</c:v>
                </c:pt>
                <c:pt idx="52">
                  <c:v>52</c:v>
                </c:pt>
                <c:pt idx="53">
                  <c:v>53</c:v>
                </c:pt>
                <c:pt idx="54">
                  <c:v>54</c:v>
                </c:pt>
                <c:pt idx="55">
                  <c:v>55</c:v>
                </c:pt>
                <c:pt idx="56">
                  <c:v>56</c:v>
                </c:pt>
                <c:pt idx="57">
                  <c:v>57</c:v>
                </c:pt>
                <c:pt idx="58">
                  <c:v>58</c:v>
                </c:pt>
                <c:pt idx="59">
                  <c:v>59</c:v>
                </c:pt>
                <c:pt idx="60">
                  <c:v>60</c:v>
                </c:pt>
                <c:pt idx="61">
                  <c:v>61</c:v>
                </c:pt>
                <c:pt idx="62">
                  <c:v>62</c:v>
                </c:pt>
                <c:pt idx="63">
                  <c:v>63</c:v>
                </c:pt>
                <c:pt idx="64">
                  <c:v>64</c:v>
                </c:pt>
                <c:pt idx="65">
                  <c:v>65</c:v>
                </c:pt>
                <c:pt idx="66">
                  <c:v>66</c:v>
                </c:pt>
                <c:pt idx="67">
                  <c:v>67</c:v>
                </c:pt>
                <c:pt idx="68">
                  <c:v>68</c:v>
                </c:pt>
                <c:pt idx="69">
                  <c:v>69</c:v>
                </c:pt>
                <c:pt idx="70">
                  <c:v>70</c:v>
                </c:pt>
                <c:pt idx="71">
                  <c:v>71</c:v>
                </c:pt>
                <c:pt idx="72">
                  <c:v>72</c:v>
                </c:pt>
                <c:pt idx="73">
                  <c:v>73</c:v>
                </c:pt>
                <c:pt idx="74">
                  <c:v>74</c:v>
                </c:pt>
                <c:pt idx="75">
                  <c:v>75</c:v>
                </c:pt>
                <c:pt idx="76">
                  <c:v>76</c:v>
                </c:pt>
                <c:pt idx="77">
                  <c:v>77</c:v>
                </c:pt>
                <c:pt idx="78">
                  <c:v>78</c:v>
                </c:pt>
                <c:pt idx="79">
                  <c:v>79</c:v>
                </c:pt>
                <c:pt idx="80">
                  <c:v>80</c:v>
                </c:pt>
                <c:pt idx="81">
                  <c:v>81</c:v>
                </c:pt>
                <c:pt idx="82">
                  <c:v>82</c:v>
                </c:pt>
                <c:pt idx="83">
                  <c:v>83</c:v>
                </c:pt>
                <c:pt idx="84">
                  <c:v>84</c:v>
                </c:pt>
                <c:pt idx="85">
                  <c:v>85</c:v>
                </c:pt>
                <c:pt idx="86">
                  <c:v>86</c:v>
                </c:pt>
                <c:pt idx="87">
                  <c:v>87</c:v>
                </c:pt>
                <c:pt idx="88">
                  <c:v>88</c:v>
                </c:pt>
                <c:pt idx="89">
                  <c:v>89</c:v>
                </c:pt>
                <c:pt idx="90">
                  <c:v>90</c:v>
                </c:pt>
                <c:pt idx="91">
                  <c:v>91</c:v>
                </c:pt>
                <c:pt idx="92">
                  <c:v>92</c:v>
                </c:pt>
                <c:pt idx="93">
                  <c:v>93</c:v>
                </c:pt>
                <c:pt idx="94">
                  <c:v>94</c:v>
                </c:pt>
                <c:pt idx="95">
                  <c:v>95</c:v>
                </c:pt>
                <c:pt idx="96">
                  <c:v>96</c:v>
                </c:pt>
                <c:pt idx="97">
                  <c:v>97</c:v>
                </c:pt>
                <c:pt idx="98">
                  <c:v>98</c:v>
                </c:pt>
                <c:pt idx="99">
                  <c:v>99</c:v>
                </c:pt>
                <c:pt idx="100">
                  <c:v>100</c:v>
                </c:pt>
                <c:pt idx="101">
                  <c:v>101</c:v>
                </c:pt>
                <c:pt idx="102">
                  <c:v>102</c:v>
                </c:pt>
                <c:pt idx="103">
                  <c:v>103</c:v>
                </c:pt>
                <c:pt idx="104">
                  <c:v>104</c:v>
                </c:pt>
                <c:pt idx="105">
                  <c:v>105</c:v>
                </c:pt>
                <c:pt idx="106">
                  <c:v>106</c:v>
                </c:pt>
                <c:pt idx="107">
                  <c:v>107</c:v>
                </c:pt>
                <c:pt idx="108">
                  <c:v>108</c:v>
                </c:pt>
                <c:pt idx="109">
                  <c:v>109</c:v>
                </c:pt>
                <c:pt idx="110">
                  <c:v>110</c:v>
                </c:pt>
                <c:pt idx="111">
                  <c:v>111</c:v>
                </c:pt>
                <c:pt idx="112">
                  <c:v>112</c:v>
                </c:pt>
                <c:pt idx="113">
                  <c:v>113</c:v>
                </c:pt>
                <c:pt idx="114">
                  <c:v>114</c:v>
                </c:pt>
                <c:pt idx="115">
                  <c:v>115</c:v>
                </c:pt>
                <c:pt idx="116">
                  <c:v>116</c:v>
                </c:pt>
                <c:pt idx="117">
                  <c:v>117</c:v>
                </c:pt>
                <c:pt idx="118">
                  <c:v>118</c:v>
                </c:pt>
                <c:pt idx="119">
                  <c:v>119</c:v>
                </c:pt>
                <c:pt idx="120">
                  <c:v>120</c:v>
                </c:pt>
                <c:pt idx="121">
                  <c:v>121</c:v>
                </c:pt>
                <c:pt idx="122">
                  <c:v>122</c:v>
                </c:pt>
                <c:pt idx="123">
                  <c:v>123</c:v>
                </c:pt>
                <c:pt idx="124">
                  <c:v>124</c:v>
                </c:pt>
                <c:pt idx="125">
                  <c:v>125</c:v>
                </c:pt>
                <c:pt idx="126">
                  <c:v>126</c:v>
                </c:pt>
                <c:pt idx="127">
                  <c:v>127</c:v>
                </c:pt>
                <c:pt idx="128">
                  <c:v>128</c:v>
                </c:pt>
                <c:pt idx="129">
                  <c:v>129</c:v>
                </c:pt>
                <c:pt idx="130">
                  <c:v>130</c:v>
                </c:pt>
                <c:pt idx="131">
                  <c:v>131</c:v>
                </c:pt>
                <c:pt idx="132">
                  <c:v>132</c:v>
                </c:pt>
                <c:pt idx="133">
                  <c:v>133</c:v>
                </c:pt>
                <c:pt idx="134">
                  <c:v>134</c:v>
                </c:pt>
                <c:pt idx="135">
                  <c:v>135</c:v>
                </c:pt>
                <c:pt idx="136">
                  <c:v>136</c:v>
                </c:pt>
                <c:pt idx="137">
                  <c:v>137</c:v>
                </c:pt>
                <c:pt idx="138">
                  <c:v>138</c:v>
                </c:pt>
                <c:pt idx="139">
                  <c:v>139</c:v>
                </c:pt>
                <c:pt idx="140">
                  <c:v>140</c:v>
                </c:pt>
                <c:pt idx="141">
                  <c:v>141</c:v>
                </c:pt>
                <c:pt idx="142">
                  <c:v>142</c:v>
                </c:pt>
                <c:pt idx="143">
                  <c:v>143</c:v>
                </c:pt>
                <c:pt idx="144">
                  <c:v>144</c:v>
                </c:pt>
                <c:pt idx="145">
                  <c:v>145</c:v>
                </c:pt>
                <c:pt idx="146">
                  <c:v>146</c:v>
                </c:pt>
                <c:pt idx="147">
                  <c:v>147</c:v>
                </c:pt>
                <c:pt idx="148">
                  <c:v>148</c:v>
                </c:pt>
                <c:pt idx="149">
                  <c:v>149</c:v>
                </c:pt>
                <c:pt idx="150">
                  <c:v>150</c:v>
                </c:pt>
                <c:pt idx="151">
                  <c:v>151</c:v>
                </c:pt>
                <c:pt idx="152">
                  <c:v>152</c:v>
                </c:pt>
                <c:pt idx="153">
                  <c:v>153</c:v>
                </c:pt>
                <c:pt idx="154">
                  <c:v>154</c:v>
                </c:pt>
                <c:pt idx="155">
                  <c:v>155</c:v>
                </c:pt>
                <c:pt idx="156">
                  <c:v>156</c:v>
                </c:pt>
                <c:pt idx="157">
                  <c:v>157</c:v>
                </c:pt>
                <c:pt idx="158">
                  <c:v>158</c:v>
                </c:pt>
                <c:pt idx="159">
                  <c:v>159</c:v>
                </c:pt>
                <c:pt idx="160">
                  <c:v>160</c:v>
                </c:pt>
                <c:pt idx="161">
                  <c:v>161</c:v>
                </c:pt>
                <c:pt idx="162">
                  <c:v>162</c:v>
                </c:pt>
                <c:pt idx="163">
                  <c:v>163</c:v>
                </c:pt>
                <c:pt idx="164">
                  <c:v>164</c:v>
                </c:pt>
                <c:pt idx="165">
                  <c:v>165</c:v>
                </c:pt>
                <c:pt idx="166">
                  <c:v>166</c:v>
                </c:pt>
                <c:pt idx="167">
                  <c:v>167</c:v>
                </c:pt>
                <c:pt idx="168">
                  <c:v>168</c:v>
                </c:pt>
                <c:pt idx="169">
                  <c:v>169</c:v>
                </c:pt>
                <c:pt idx="170">
                  <c:v>170</c:v>
                </c:pt>
                <c:pt idx="171">
                  <c:v>171</c:v>
                </c:pt>
                <c:pt idx="172">
                  <c:v>172</c:v>
                </c:pt>
                <c:pt idx="173">
                  <c:v>173</c:v>
                </c:pt>
                <c:pt idx="174">
                  <c:v>174</c:v>
                </c:pt>
                <c:pt idx="175">
                  <c:v>175</c:v>
                </c:pt>
                <c:pt idx="176">
                  <c:v>176</c:v>
                </c:pt>
                <c:pt idx="177">
                  <c:v>177</c:v>
                </c:pt>
                <c:pt idx="178">
                  <c:v>178</c:v>
                </c:pt>
                <c:pt idx="179">
                  <c:v>179</c:v>
                </c:pt>
                <c:pt idx="180">
                  <c:v>180</c:v>
                </c:pt>
                <c:pt idx="181">
                  <c:v>181</c:v>
                </c:pt>
                <c:pt idx="182">
                  <c:v>182</c:v>
                </c:pt>
                <c:pt idx="183">
                  <c:v>183</c:v>
                </c:pt>
                <c:pt idx="184">
                  <c:v>184</c:v>
                </c:pt>
                <c:pt idx="185">
                  <c:v>185</c:v>
                </c:pt>
                <c:pt idx="186">
                  <c:v>186</c:v>
                </c:pt>
                <c:pt idx="187">
                  <c:v>187</c:v>
                </c:pt>
                <c:pt idx="188">
                  <c:v>188</c:v>
                </c:pt>
                <c:pt idx="189">
                  <c:v>189</c:v>
                </c:pt>
                <c:pt idx="190">
                  <c:v>190</c:v>
                </c:pt>
                <c:pt idx="191">
                  <c:v>191</c:v>
                </c:pt>
                <c:pt idx="192">
                  <c:v>192</c:v>
                </c:pt>
                <c:pt idx="193">
                  <c:v>193</c:v>
                </c:pt>
                <c:pt idx="194">
                  <c:v>194</c:v>
                </c:pt>
                <c:pt idx="195">
                  <c:v>195</c:v>
                </c:pt>
                <c:pt idx="196">
                  <c:v>196</c:v>
                </c:pt>
                <c:pt idx="197">
                  <c:v>197</c:v>
                </c:pt>
                <c:pt idx="198">
                  <c:v>198</c:v>
                </c:pt>
                <c:pt idx="199">
                  <c:v>199</c:v>
                </c:pt>
                <c:pt idx="200">
                  <c:v>200</c:v>
                </c:pt>
                <c:pt idx="201">
                  <c:v>201</c:v>
                </c:pt>
                <c:pt idx="202">
                  <c:v>202</c:v>
                </c:pt>
                <c:pt idx="203">
                  <c:v>203</c:v>
                </c:pt>
                <c:pt idx="204">
                  <c:v>204</c:v>
                </c:pt>
                <c:pt idx="205">
                  <c:v>205</c:v>
                </c:pt>
                <c:pt idx="206">
                  <c:v>206</c:v>
                </c:pt>
                <c:pt idx="207">
                  <c:v>207</c:v>
                </c:pt>
                <c:pt idx="208">
                  <c:v>208</c:v>
                </c:pt>
                <c:pt idx="209">
                  <c:v>209</c:v>
                </c:pt>
                <c:pt idx="210">
                  <c:v>210</c:v>
                </c:pt>
                <c:pt idx="211">
                  <c:v>211</c:v>
                </c:pt>
                <c:pt idx="212">
                  <c:v>212</c:v>
                </c:pt>
                <c:pt idx="213">
                  <c:v>213</c:v>
                </c:pt>
                <c:pt idx="214">
                  <c:v>214</c:v>
                </c:pt>
                <c:pt idx="215">
                  <c:v>215</c:v>
                </c:pt>
                <c:pt idx="216">
                  <c:v>216</c:v>
                </c:pt>
                <c:pt idx="217">
                  <c:v>217</c:v>
                </c:pt>
                <c:pt idx="218">
                  <c:v>218</c:v>
                </c:pt>
                <c:pt idx="219">
                  <c:v>219</c:v>
                </c:pt>
                <c:pt idx="220">
                  <c:v>220</c:v>
                </c:pt>
                <c:pt idx="221">
                  <c:v>221</c:v>
                </c:pt>
                <c:pt idx="222">
                  <c:v>222</c:v>
                </c:pt>
                <c:pt idx="223">
                  <c:v>223</c:v>
                </c:pt>
                <c:pt idx="224">
                  <c:v>224</c:v>
                </c:pt>
                <c:pt idx="225">
                  <c:v>225</c:v>
                </c:pt>
                <c:pt idx="226">
                  <c:v>226</c:v>
                </c:pt>
                <c:pt idx="227">
                  <c:v>227</c:v>
                </c:pt>
                <c:pt idx="228">
                  <c:v>228</c:v>
                </c:pt>
                <c:pt idx="229">
                  <c:v>229</c:v>
                </c:pt>
                <c:pt idx="230">
                  <c:v>230</c:v>
                </c:pt>
                <c:pt idx="231">
                  <c:v>231</c:v>
                </c:pt>
                <c:pt idx="232">
                  <c:v>232</c:v>
                </c:pt>
                <c:pt idx="233">
                  <c:v>233</c:v>
                </c:pt>
                <c:pt idx="234">
                  <c:v>234</c:v>
                </c:pt>
                <c:pt idx="235">
                  <c:v>235</c:v>
                </c:pt>
                <c:pt idx="236">
                  <c:v>236</c:v>
                </c:pt>
                <c:pt idx="237">
                  <c:v>237</c:v>
                </c:pt>
                <c:pt idx="238">
                  <c:v>238</c:v>
                </c:pt>
                <c:pt idx="239">
                  <c:v>239</c:v>
                </c:pt>
                <c:pt idx="240">
                  <c:v>240</c:v>
                </c:pt>
                <c:pt idx="241">
                  <c:v>241</c:v>
                </c:pt>
                <c:pt idx="242">
                  <c:v>242</c:v>
                </c:pt>
                <c:pt idx="243">
                  <c:v>243</c:v>
                </c:pt>
                <c:pt idx="244">
                  <c:v>244</c:v>
                </c:pt>
                <c:pt idx="245">
                  <c:v>245</c:v>
                </c:pt>
                <c:pt idx="246">
                  <c:v>246</c:v>
                </c:pt>
                <c:pt idx="247">
                  <c:v>247</c:v>
                </c:pt>
                <c:pt idx="248">
                  <c:v>248</c:v>
                </c:pt>
                <c:pt idx="249">
                  <c:v>249</c:v>
                </c:pt>
                <c:pt idx="250">
                  <c:v>250</c:v>
                </c:pt>
                <c:pt idx="251">
                  <c:v>251</c:v>
                </c:pt>
                <c:pt idx="252">
                  <c:v>252</c:v>
                </c:pt>
                <c:pt idx="253">
                  <c:v>253</c:v>
                </c:pt>
                <c:pt idx="254">
                  <c:v>254</c:v>
                </c:pt>
                <c:pt idx="255">
                  <c:v>255</c:v>
                </c:pt>
                <c:pt idx="256">
                  <c:v>256</c:v>
                </c:pt>
                <c:pt idx="257">
                  <c:v>257</c:v>
                </c:pt>
                <c:pt idx="258">
                  <c:v>258</c:v>
                </c:pt>
                <c:pt idx="259">
                  <c:v>259</c:v>
                </c:pt>
                <c:pt idx="260">
                  <c:v>260</c:v>
                </c:pt>
                <c:pt idx="261">
                  <c:v>261</c:v>
                </c:pt>
                <c:pt idx="262">
                  <c:v>262</c:v>
                </c:pt>
                <c:pt idx="263">
                  <c:v>263</c:v>
                </c:pt>
                <c:pt idx="264">
                  <c:v>264</c:v>
                </c:pt>
                <c:pt idx="265">
                  <c:v>265</c:v>
                </c:pt>
                <c:pt idx="266">
                  <c:v>266</c:v>
                </c:pt>
                <c:pt idx="267">
                  <c:v>267</c:v>
                </c:pt>
                <c:pt idx="268">
                  <c:v>268</c:v>
                </c:pt>
                <c:pt idx="269">
                  <c:v>269</c:v>
                </c:pt>
                <c:pt idx="270">
                  <c:v>270</c:v>
                </c:pt>
                <c:pt idx="271">
                  <c:v>271</c:v>
                </c:pt>
                <c:pt idx="272">
                  <c:v>272</c:v>
                </c:pt>
                <c:pt idx="273">
                  <c:v>273</c:v>
                </c:pt>
                <c:pt idx="274">
                  <c:v>274</c:v>
                </c:pt>
                <c:pt idx="275">
                  <c:v>275</c:v>
                </c:pt>
                <c:pt idx="276">
                  <c:v>276</c:v>
                </c:pt>
                <c:pt idx="277">
                  <c:v>277</c:v>
                </c:pt>
                <c:pt idx="278">
                  <c:v>278</c:v>
                </c:pt>
                <c:pt idx="279">
                  <c:v>279</c:v>
                </c:pt>
                <c:pt idx="280">
                  <c:v>280</c:v>
                </c:pt>
                <c:pt idx="281">
                  <c:v>281</c:v>
                </c:pt>
                <c:pt idx="282">
                  <c:v>282</c:v>
                </c:pt>
                <c:pt idx="283">
                  <c:v>283</c:v>
                </c:pt>
                <c:pt idx="284">
                  <c:v>284</c:v>
                </c:pt>
                <c:pt idx="285">
                  <c:v>285</c:v>
                </c:pt>
                <c:pt idx="286">
                  <c:v>286</c:v>
                </c:pt>
                <c:pt idx="287">
                  <c:v>287</c:v>
                </c:pt>
                <c:pt idx="288">
                  <c:v>288</c:v>
                </c:pt>
                <c:pt idx="289">
                  <c:v>289</c:v>
                </c:pt>
                <c:pt idx="290">
                  <c:v>290</c:v>
                </c:pt>
                <c:pt idx="291">
                  <c:v>291</c:v>
                </c:pt>
                <c:pt idx="292">
                  <c:v>292</c:v>
                </c:pt>
                <c:pt idx="293">
                  <c:v>293</c:v>
                </c:pt>
                <c:pt idx="294">
                  <c:v>294</c:v>
                </c:pt>
                <c:pt idx="295">
                  <c:v>295</c:v>
                </c:pt>
                <c:pt idx="296">
                  <c:v>296</c:v>
                </c:pt>
                <c:pt idx="297">
                  <c:v>297</c:v>
                </c:pt>
                <c:pt idx="298">
                  <c:v>298</c:v>
                </c:pt>
                <c:pt idx="299">
                  <c:v>299</c:v>
                </c:pt>
                <c:pt idx="300">
                  <c:v>300</c:v>
                </c:pt>
                <c:pt idx="301">
                  <c:v>301</c:v>
                </c:pt>
                <c:pt idx="302">
                  <c:v>302</c:v>
                </c:pt>
                <c:pt idx="303">
                  <c:v>303</c:v>
                </c:pt>
                <c:pt idx="304">
                  <c:v>304</c:v>
                </c:pt>
                <c:pt idx="305">
                  <c:v>305</c:v>
                </c:pt>
                <c:pt idx="306">
                  <c:v>306</c:v>
                </c:pt>
                <c:pt idx="307">
                  <c:v>307</c:v>
                </c:pt>
                <c:pt idx="308">
                  <c:v>308</c:v>
                </c:pt>
                <c:pt idx="309">
                  <c:v>309</c:v>
                </c:pt>
                <c:pt idx="310">
                  <c:v>310</c:v>
                </c:pt>
                <c:pt idx="311">
                  <c:v>311</c:v>
                </c:pt>
                <c:pt idx="312">
                  <c:v>312</c:v>
                </c:pt>
                <c:pt idx="313">
                  <c:v>313</c:v>
                </c:pt>
                <c:pt idx="314">
                  <c:v>314</c:v>
                </c:pt>
                <c:pt idx="315">
                  <c:v>315</c:v>
                </c:pt>
                <c:pt idx="316">
                  <c:v>316</c:v>
                </c:pt>
                <c:pt idx="317">
                  <c:v>317</c:v>
                </c:pt>
                <c:pt idx="318">
                  <c:v>318</c:v>
                </c:pt>
                <c:pt idx="319">
                  <c:v>319</c:v>
                </c:pt>
                <c:pt idx="320">
                  <c:v>320</c:v>
                </c:pt>
                <c:pt idx="321">
                  <c:v>321</c:v>
                </c:pt>
                <c:pt idx="322">
                  <c:v>322</c:v>
                </c:pt>
                <c:pt idx="323">
                  <c:v>323</c:v>
                </c:pt>
                <c:pt idx="324">
                  <c:v>324</c:v>
                </c:pt>
                <c:pt idx="325">
                  <c:v>325</c:v>
                </c:pt>
                <c:pt idx="326">
                  <c:v>326</c:v>
                </c:pt>
                <c:pt idx="327">
                  <c:v>327</c:v>
                </c:pt>
                <c:pt idx="328">
                  <c:v>328</c:v>
                </c:pt>
                <c:pt idx="329">
                  <c:v>329</c:v>
                </c:pt>
                <c:pt idx="330">
                  <c:v>330</c:v>
                </c:pt>
                <c:pt idx="331">
                  <c:v>331</c:v>
                </c:pt>
                <c:pt idx="332">
                  <c:v>332</c:v>
                </c:pt>
                <c:pt idx="333">
                  <c:v>333</c:v>
                </c:pt>
                <c:pt idx="334">
                  <c:v>334</c:v>
                </c:pt>
                <c:pt idx="335">
                  <c:v>335</c:v>
                </c:pt>
                <c:pt idx="336">
                  <c:v>336</c:v>
                </c:pt>
                <c:pt idx="337">
                  <c:v>337</c:v>
                </c:pt>
                <c:pt idx="338">
                  <c:v>338</c:v>
                </c:pt>
                <c:pt idx="339">
                  <c:v>339</c:v>
                </c:pt>
                <c:pt idx="340">
                  <c:v>340</c:v>
                </c:pt>
                <c:pt idx="341">
                  <c:v>341</c:v>
                </c:pt>
                <c:pt idx="342">
                  <c:v>342</c:v>
                </c:pt>
                <c:pt idx="343">
                  <c:v>343</c:v>
                </c:pt>
                <c:pt idx="344">
                  <c:v>344</c:v>
                </c:pt>
                <c:pt idx="345">
                  <c:v>345</c:v>
                </c:pt>
                <c:pt idx="346">
                  <c:v>346</c:v>
                </c:pt>
                <c:pt idx="347">
                  <c:v>347</c:v>
                </c:pt>
                <c:pt idx="348">
                  <c:v>348</c:v>
                </c:pt>
                <c:pt idx="349">
                  <c:v>349</c:v>
                </c:pt>
                <c:pt idx="350">
                  <c:v>350</c:v>
                </c:pt>
                <c:pt idx="351">
                  <c:v>351</c:v>
                </c:pt>
                <c:pt idx="352">
                  <c:v>352</c:v>
                </c:pt>
                <c:pt idx="353">
                  <c:v>353</c:v>
                </c:pt>
                <c:pt idx="354">
                  <c:v>354</c:v>
                </c:pt>
                <c:pt idx="355">
                  <c:v>355</c:v>
                </c:pt>
                <c:pt idx="356">
                  <c:v>356</c:v>
                </c:pt>
                <c:pt idx="357">
                  <c:v>357</c:v>
                </c:pt>
                <c:pt idx="358">
                  <c:v>358</c:v>
                </c:pt>
                <c:pt idx="359">
                  <c:v>359</c:v>
                </c:pt>
                <c:pt idx="360">
                  <c:v>360</c:v>
                </c:pt>
                <c:pt idx="361">
                  <c:v>361</c:v>
                </c:pt>
                <c:pt idx="362">
                  <c:v>362</c:v>
                </c:pt>
                <c:pt idx="363">
                  <c:v>363</c:v>
                </c:pt>
                <c:pt idx="364">
                  <c:v>364</c:v>
                </c:pt>
                <c:pt idx="365">
                  <c:v>365</c:v>
                </c:pt>
                <c:pt idx="366">
                  <c:v>366</c:v>
                </c:pt>
                <c:pt idx="367">
                  <c:v>367</c:v>
                </c:pt>
                <c:pt idx="368">
                  <c:v>368</c:v>
                </c:pt>
                <c:pt idx="369">
                  <c:v>369</c:v>
                </c:pt>
                <c:pt idx="370">
                  <c:v>370</c:v>
                </c:pt>
                <c:pt idx="371">
                  <c:v>371</c:v>
                </c:pt>
                <c:pt idx="372">
                  <c:v>372</c:v>
                </c:pt>
                <c:pt idx="373">
                  <c:v>373</c:v>
                </c:pt>
                <c:pt idx="374">
                  <c:v>374</c:v>
                </c:pt>
                <c:pt idx="375">
                  <c:v>375</c:v>
                </c:pt>
                <c:pt idx="376">
                  <c:v>376</c:v>
                </c:pt>
                <c:pt idx="377">
                  <c:v>377</c:v>
                </c:pt>
                <c:pt idx="378">
                  <c:v>378</c:v>
                </c:pt>
                <c:pt idx="379">
                  <c:v>379</c:v>
                </c:pt>
                <c:pt idx="380">
                  <c:v>380</c:v>
                </c:pt>
                <c:pt idx="381">
                  <c:v>381</c:v>
                </c:pt>
                <c:pt idx="382">
                  <c:v>382</c:v>
                </c:pt>
                <c:pt idx="383">
                  <c:v>383</c:v>
                </c:pt>
                <c:pt idx="384">
                  <c:v>384</c:v>
                </c:pt>
                <c:pt idx="385">
                  <c:v>385</c:v>
                </c:pt>
                <c:pt idx="386">
                  <c:v>386</c:v>
                </c:pt>
                <c:pt idx="387">
                  <c:v>387</c:v>
                </c:pt>
                <c:pt idx="388">
                  <c:v>388</c:v>
                </c:pt>
                <c:pt idx="389">
                  <c:v>389</c:v>
                </c:pt>
                <c:pt idx="390">
                  <c:v>390</c:v>
                </c:pt>
                <c:pt idx="391">
                  <c:v>391</c:v>
                </c:pt>
                <c:pt idx="392">
                  <c:v>392</c:v>
                </c:pt>
                <c:pt idx="393">
                  <c:v>393</c:v>
                </c:pt>
                <c:pt idx="394">
                  <c:v>394</c:v>
                </c:pt>
                <c:pt idx="395">
                  <c:v>395</c:v>
                </c:pt>
                <c:pt idx="396">
                  <c:v>396</c:v>
                </c:pt>
                <c:pt idx="397">
                  <c:v>397</c:v>
                </c:pt>
                <c:pt idx="398">
                  <c:v>398</c:v>
                </c:pt>
                <c:pt idx="399">
                  <c:v>399</c:v>
                </c:pt>
                <c:pt idx="400">
                  <c:v>400</c:v>
                </c:pt>
                <c:pt idx="401">
                  <c:v>401</c:v>
                </c:pt>
                <c:pt idx="402">
                  <c:v>402</c:v>
                </c:pt>
                <c:pt idx="403">
                  <c:v>403</c:v>
                </c:pt>
                <c:pt idx="404">
                  <c:v>404</c:v>
                </c:pt>
                <c:pt idx="405">
                  <c:v>405</c:v>
                </c:pt>
                <c:pt idx="406">
                  <c:v>406</c:v>
                </c:pt>
                <c:pt idx="407">
                  <c:v>407</c:v>
                </c:pt>
                <c:pt idx="408">
                  <c:v>408</c:v>
                </c:pt>
                <c:pt idx="409">
                  <c:v>409</c:v>
                </c:pt>
                <c:pt idx="410">
                  <c:v>410</c:v>
                </c:pt>
                <c:pt idx="411">
                  <c:v>411</c:v>
                </c:pt>
                <c:pt idx="412">
                  <c:v>412</c:v>
                </c:pt>
                <c:pt idx="413">
                  <c:v>413</c:v>
                </c:pt>
                <c:pt idx="414">
                  <c:v>414</c:v>
                </c:pt>
                <c:pt idx="415">
                  <c:v>415</c:v>
                </c:pt>
                <c:pt idx="416">
                  <c:v>416</c:v>
                </c:pt>
                <c:pt idx="417">
                  <c:v>417</c:v>
                </c:pt>
                <c:pt idx="418">
                  <c:v>418</c:v>
                </c:pt>
                <c:pt idx="419">
                  <c:v>419</c:v>
                </c:pt>
                <c:pt idx="420">
                  <c:v>420</c:v>
                </c:pt>
                <c:pt idx="421">
                  <c:v>421</c:v>
                </c:pt>
                <c:pt idx="422">
                  <c:v>422</c:v>
                </c:pt>
                <c:pt idx="423">
                  <c:v>423</c:v>
                </c:pt>
                <c:pt idx="424">
                  <c:v>424</c:v>
                </c:pt>
                <c:pt idx="425">
                  <c:v>425</c:v>
                </c:pt>
                <c:pt idx="426">
                  <c:v>426</c:v>
                </c:pt>
                <c:pt idx="427">
                  <c:v>427</c:v>
                </c:pt>
                <c:pt idx="428">
                  <c:v>428</c:v>
                </c:pt>
                <c:pt idx="429">
                  <c:v>429</c:v>
                </c:pt>
                <c:pt idx="430">
                  <c:v>430</c:v>
                </c:pt>
                <c:pt idx="431">
                  <c:v>431</c:v>
                </c:pt>
                <c:pt idx="432">
                  <c:v>432</c:v>
                </c:pt>
                <c:pt idx="433">
                  <c:v>433</c:v>
                </c:pt>
                <c:pt idx="434">
                  <c:v>434</c:v>
                </c:pt>
                <c:pt idx="435">
                  <c:v>435</c:v>
                </c:pt>
                <c:pt idx="436">
                  <c:v>436</c:v>
                </c:pt>
                <c:pt idx="437">
                  <c:v>437</c:v>
                </c:pt>
                <c:pt idx="438">
                  <c:v>438</c:v>
                </c:pt>
                <c:pt idx="439">
                  <c:v>439</c:v>
                </c:pt>
                <c:pt idx="440">
                  <c:v>440</c:v>
                </c:pt>
                <c:pt idx="441">
                  <c:v>441</c:v>
                </c:pt>
                <c:pt idx="442">
                  <c:v>442</c:v>
                </c:pt>
                <c:pt idx="443">
                  <c:v>443</c:v>
                </c:pt>
                <c:pt idx="444">
                  <c:v>444</c:v>
                </c:pt>
                <c:pt idx="445">
                  <c:v>445</c:v>
                </c:pt>
                <c:pt idx="446">
                  <c:v>446</c:v>
                </c:pt>
                <c:pt idx="447">
                  <c:v>447</c:v>
                </c:pt>
                <c:pt idx="448">
                  <c:v>448</c:v>
                </c:pt>
                <c:pt idx="449">
                  <c:v>449</c:v>
                </c:pt>
                <c:pt idx="450">
                  <c:v>450</c:v>
                </c:pt>
                <c:pt idx="451">
                  <c:v>451</c:v>
                </c:pt>
                <c:pt idx="452">
                  <c:v>452</c:v>
                </c:pt>
                <c:pt idx="453">
                  <c:v>453</c:v>
                </c:pt>
                <c:pt idx="454">
                  <c:v>454</c:v>
                </c:pt>
                <c:pt idx="455">
                  <c:v>455</c:v>
                </c:pt>
                <c:pt idx="456">
                  <c:v>456</c:v>
                </c:pt>
                <c:pt idx="457">
                  <c:v>457</c:v>
                </c:pt>
                <c:pt idx="458">
                  <c:v>458</c:v>
                </c:pt>
                <c:pt idx="459">
                  <c:v>459</c:v>
                </c:pt>
                <c:pt idx="460">
                  <c:v>460</c:v>
                </c:pt>
                <c:pt idx="461">
                  <c:v>461</c:v>
                </c:pt>
                <c:pt idx="462">
                  <c:v>462</c:v>
                </c:pt>
                <c:pt idx="463">
                  <c:v>463</c:v>
                </c:pt>
                <c:pt idx="464">
                  <c:v>464</c:v>
                </c:pt>
                <c:pt idx="465">
                  <c:v>465</c:v>
                </c:pt>
                <c:pt idx="466">
                  <c:v>466</c:v>
                </c:pt>
                <c:pt idx="467">
                  <c:v>467</c:v>
                </c:pt>
                <c:pt idx="468">
                  <c:v>468</c:v>
                </c:pt>
                <c:pt idx="469">
                  <c:v>469</c:v>
                </c:pt>
                <c:pt idx="470">
                  <c:v>470</c:v>
                </c:pt>
                <c:pt idx="471">
                  <c:v>471</c:v>
                </c:pt>
                <c:pt idx="472">
                  <c:v>472</c:v>
                </c:pt>
                <c:pt idx="473">
                  <c:v>473</c:v>
                </c:pt>
                <c:pt idx="474">
                  <c:v>474</c:v>
                </c:pt>
                <c:pt idx="475">
                  <c:v>475</c:v>
                </c:pt>
                <c:pt idx="476">
                  <c:v>476</c:v>
                </c:pt>
                <c:pt idx="477">
                  <c:v>477</c:v>
                </c:pt>
                <c:pt idx="478">
                  <c:v>478</c:v>
                </c:pt>
                <c:pt idx="479">
                  <c:v>479</c:v>
                </c:pt>
                <c:pt idx="480">
                  <c:v>480</c:v>
                </c:pt>
                <c:pt idx="481">
                  <c:v>481</c:v>
                </c:pt>
                <c:pt idx="482">
                  <c:v>482</c:v>
                </c:pt>
                <c:pt idx="483">
                  <c:v>483</c:v>
                </c:pt>
                <c:pt idx="484">
                  <c:v>484</c:v>
                </c:pt>
                <c:pt idx="485">
                  <c:v>485</c:v>
                </c:pt>
                <c:pt idx="486">
                  <c:v>486</c:v>
                </c:pt>
                <c:pt idx="487">
                  <c:v>487</c:v>
                </c:pt>
                <c:pt idx="488">
                  <c:v>488</c:v>
                </c:pt>
                <c:pt idx="489">
                  <c:v>489</c:v>
                </c:pt>
                <c:pt idx="490">
                  <c:v>490</c:v>
                </c:pt>
                <c:pt idx="491">
                  <c:v>491</c:v>
                </c:pt>
                <c:pt idx="492">
                  <c:v>492</c:v>
                </c:pt>
                <c:pt idx="493">
                  <c:v>493</c:v>
                </c:pt>
                <c:pt idx="494">
                  <c:v>494</c:v>
                </c:pt>
                <c:pt idx="495">
                  <c:v>495</c:v>
                </c:pt>
                <c:pt idx="496">
                  <c:v>496</c:v>
                </c:pt>
                <c:pt idx="497">
                  <c:v>497</c:v>
                </c:pt>
                <c:pt idx="498">
                  <c:v>498</c:v>
                </c:pt>
                <c:pt idx="499">
                  <c:v>499</c:v>
                </c:pt>
                <c:pt idx="500">
                  <c:v>500</c:v>
                </c:pt>
                <c:pt idx="501">
                  <c:v>501</c:v>
                </c:pt>
                <c:pt idx="502">
                  <c:v>502</c:v>
                </c:pt>
                <c:pt idx="503">
                  <c:v>503</c:v>
                </c:pt>
                <c:pt idx="504">
                  <c:v>504</c:v>
                </c:pt>
                <c:pt idx="505">
                  <c:v>505</c:v>
                </c:pt>
                <c:pt idx="506">
                  <c:v>506</c:v>
                </c:pt>
                <c:pt idx="507">
                  <c:v>507</c:v>
                </c:pt>
                <c:pt idx="508">
                  <c:v>508</c:v>
                </c:pt>
                <c:pt idx="509">
                  <c:v>509</c:v>
                </c:pt>
                <c:pt idx="510">
                  <c:v>510</c:v>
                </c:pt>
                <c:pt idx="511">
                  <c:v>511</c:v>
                </c:pt>
                <c:pt idx="512">
                  <c:v>512</c:v>
                </c:pt>
                <c:pt idx="513">
                  <c:v>513</c:v>
                </c:pt>
                <c:pt idx="514">
                  <c:v>514</c:v>
                </c:pt>
                <c:pt idx="515">
                  <c:v>515</c:v>
                </c:pt>
                <c:pt idx="516">
                  <c:v>516</c:v>
                </c:pt>
                <c:pt idx="517">
                  <c:v>517</c:v>
                </c:pt>
                <c:pt idx="518">
                  <c:v>518</c:v>
                </c:pt>
                <c:pt idx="519">
                  <c:v>519</c:v>
                </c:pt>
                <c:pt idx="520">
                  <c:v>520</c:v>
                </c:pt>
                <c:pt idx="521">
                  <c:v>521</c:v>
                </c:pt>
                <c:pt idx="522">
                  <c:v>522</c:v>
                </c:pt>
                <c:pt idx="523">
                  <c:v>523</c:v>
                </c:pt>
                <c:pt idx="524">
                  <c:v>524</c:v>
                </c:pt>
                <c:pt idx="525">
                  <c:v>525</c:v>
                </c:pt>
                <c:pt idx="526">
                  <c:v>526</c:v>
                </c:pt>
                <c:pt idx="527">
                  <c:v>527</c:v>
                </c:pt>
                <c:pt idx="528">
                  <c:v>528</c:v>
                </c:pt>
                <c:pt idx="529">
                  <c:v>529</c:v>
                </c:pt>
                <c:pt idx="530">
                  <c:v>530</c:v>
                </c:pt>
                <c:pt idx="531">
                  <c:v>531</c:v>
                </c:pt>
                <c:pt idx="532">
                  <c:v>532</c:v>
                </c:pt>
                <c:pt idx="533">
                  <c:v>533</c:v>
                </c:pt>
                <c:pt idx="534">
                  <c:v>534</c:v>
                </c:pt>
                <c:pt idx="535">
                  <c:v>535</c:v>
                </c:pt>
                <c:pt idx="536">
                  <c:v>536</c:v>
                </c:pt>
                <c:pt idx="537">
                  <c:v>537</c:v>
                </c:pt>
                <c:pt idx="538">
                  <c:v>538</c:v>
                </c:pt>
                <c:pt idx="539">
                  <c:v>539</c:v>
                </c:pt>
                <c:pt idx="540">
                  <c:v>540</c:v>
                </c:pt>
                <c:pt idx="541">
                  <c:v>541</c:v>
                </c:pt>
                <c:pt idx="542">
                  <c:v>542</c:v>
                </c:pt>
                <c:pt idx="543">
                  <c:v>543</c:v>
                </c:pt>
                <c:pt idx="544">
                  <c:v>544</c:v>
                </c:pt>
                <c:pt idx="545">
                  <c:v>545</c:v>
                </c:pt>
                <c:pt idx="546">
                  <c:v>546</c:v>
                </c:pt>
                <c:pt idx="547">
                  <c:v>547</c:v>
                </c:pt>
                <c:pt idx="548">
                  <c:v>548</c:v>
                </c:pt>
                <c:pt idx="549">
                  <c:v>549</c:v>
                </c:pt>
                <c:pt idx="550">
                  <c:v>550</c:v>
                </c:pt>
                <c:pt idx="551">
                  <c:v>551</c:v>
                </c:pt>
                <c:pt idx="552">
                  <c:v>552</c:v>
                </c:pt>
                <c:pt idx="553">
                  <c:v>553</c:v>
                </c:pt>
                <c:pt idx="554">
                  <c:v>554</c:v>
                </c:pt>
                <c:pt idx="555">
                  <c:v>555</c:v>
                </c:pt>
                <c:pt idx="556">
                  <c:v>556</c:v>
                </c:pt>
                <c:pt idx="557">
                  <c:v>557</c:v>
                </c:pt>
                <c:pt idx="558">
                  <c:v>558</c:v>
                </c:pt>
                <c:pt idx="559">
                  <c:v>559</c:v>
                </c:pt>
                <c:pt idx="560">
                  <c:v>560</c:v>
                </c:pt>
                <c:pt idx="561">
                  <c:v>561</c:v>
                </c:pt>
                <c:pt idx="562">
                  <c:v>562</c:v>
                </c:pt>
                <c:pt idx="563">
                  <c:v>563</c:v>
                </c:pt>
                <c:pt idx="564">
                  <c:v>564</c:v>
                </c:pt>
                <c:pt idx="565">
                  <c:v>565</c:v>
                </c:pt>
                <c:pt idx="566">
                  <c:v>566</c:v>
                </c:pt>
                <c:pt idx="567">
                  <c:v>567</c:v>
                </c:pt>
                <c:pt idx="568">
                  <c:v>568</c:v>
                </c:pt>
                <c:pt idx="569">
                  <c:v>569</c:v>
                </c:pt>
                <c:pt idx="570">
                  <c:v>570</c:v>
                </c:pt>
                <c:pt idx="571">
                  <c:v>571</c:v>
                </c:pt>
                <c:pt idx="572">
                  <c:v>572</c:v>
                </c:pt>
                <c:pt idx="573">
                  <c:v>573</c:v>
                </c:pt>
                <c:pt idx="574">
                  <c:v>574</c:v>
                </c:pt>
                <c:pt idx="575">
                  <c:v>575</c:v>
                </c:pt>
                <c:pt idx="576">
                  <c:v>576</c:v>
                </c:pt>
                <c:pt idx="577">
                  <c:v>577</c:v>
                </c:pt>
                <c:pt idx="578">
                  <c:v>578</c:v>
                </c:pt>
                <c:pt idx="579">
                  <c:v>579</c:v>
                </c:pt>
                <c:pt idx="580">
                  <c:v>580</c:v>
                </c:pt>
                <c:pt idx="581">
                  <c:v>581</c:v>
                </c:pt>
                <c:pt idx="582">
                  <c:v>582</c:v>
                </c:pt>
                <c:pt idx="583">
                  <c:v>583</c:v>
                </c:pt>
                <c:pt idx="584">
                  <c:v>584</c:v>
                </c:pt>
                <c:pt idx="585">
                  <c:v>585</c:v>
                </c:pt>
                <c:pt idx="586">
                  <c:v>586</c:v>
                </c:pt>
                <c:pt idx="587">
                  <c:v>587</c:v>
                </c:pt>
                <c:pt idx="588">
                  <c:v>588</c:v>
                </c:pt>
                <c:pt idx="589">
                  <c:v>589</c:v>
                </c:pt>
              </c:numCache>
            </c:numRef>
          </c:xVal>
          <c:yVal>
            <c:numRef>
              <c:f>WLTC_class_3!$E$8:$E$597</c:f>
              <c:numCache>
                <c:formatCode>0.0_ </c:formatCode>
                <c:ptCount val="590"/>
                <c:pt idx="0">
                  <c:v>0</c:v>
                </c:pt>
                <c:pt idx="1">
                  <c:v>0</c:v>
                </c:pt>
                <c:pt idx="2">
                  <c:v>0</c:v>
                </c:pt>
                <c:pt idx="3">
                  <c:v>0</c:v>
                </c:pt>
                <c:pt idx="4">
                  <c:v>0</c:v>
                </c:pt>
                <c:pt idx="5">
                  <c:v>0</c:v>
                </c:pt>
                <c:pt idx="6">
                  <c:v>0</c:v>
                </c:pt>
                <c:pt idx="7">
                  <c:v>0</c:v>
                </c:pt>
                <c:pt idx="8">
                  <c:v>0</c:v>
                </c:pt>
                <c:pt idx="9">
                  <c:v>0</c:v>
                </c:pt>
                <c:pt idx="10">
                  <c:v>0</c:v>
                </c:pt>
                <c:pt idx="11">
                  <c:v>0</c:v>
                </c:pt>
                <c:pt idx="12">
                  <c:v>0.2</c:v>
                </c:pt>
                <c:pt idx="13">
                  <c:v>1.7</c:v>
                </c:pt>
                <c:pt idx="14">
                  <c:v>5.4</c:v>
                </c:pt>
                <c:pt idx="15">
                  <c:v>9.9</c:v>
                </c:pt>
                <c:pt idx="16">
                  <c:v>13.1</c:v>
                </c:pt>
                <c:pt idx="17">
                  <c:v>16.899999999999999</c:v>
                </c:pt>
                <c:pt idx="18">
                  <c:v>21.7</c:v>
                </c:pt>
                <c:pt idx="19">
                  <c:v>26</c:v>
                </c:pt>
                <c:pt idx="20">
                  <c:v>27.5</c:v>
                </c:pt>
                <c:pt idx="21">
                  <c:v>28.1</c:v>
                </c:pt>
                <c:pt idx="22">
                  <c:v>28.3</c:v>
                </c:pt>
                <c:pt idx="23">
                  <c:v>28.8</c:v>
                </c:pt>
                <c:pt idx="24">
                  <c:v>29.1</c:v>
                </c:pt>
                <c:pt idx="25">
                  <c:v>30.8</c:v>
                </c:pt>
                <c:pt idx="26">
                  <c:v>31.9</c:v>
                </c:pt>
                <c:pt idx="27">
                  <c:v>34.1</c:v>
                </c:pt>
                <c:pt idx="28">
                  <c:v>36.6</c:v>
                </c:pt>
                <c:pt idx="29">
                  <c:v>39.1</c:v>
                </c:pt>
                <c:pt idx="30">
                  <c:v>41.3</c:v>
                </c:pt>
                <c:pt idx="31">
                  <c:v>42.5</c:v>
                </c:pt>
                <c:pt idx="32">
                  <c:v>43.3</c:v>
                </c:pt>
                <c:pt idx="33">
                  <c:v>43.9</c:v>
                </c:pt>
                <c:pt idx="34">
                  <c:v>44.4</c:v>
                </c:pt>
                <c:pt idx="35">
                  <c:v>44.5</c:v>
                </c:pt>
                <c:pt idx="36">
                  <c:v>44.2</c:v>
                </c:pt>
                <c:pt idx="37">
                  <c:v>42.7</c:v>
                </c:pt>
                <c:pt idx="38">
                  <c:v>39.9</c:v>
                </c:pt>
                <c:pt idx="39">
                  <c:v>37</c:v>
                </c:pt>
                <c:pt idx="40">
                  <c:v>34.6</c:v>
                </c:pt>
                <c:pt idx="41">
                  <c:v>32.299999999999997</c:v>
                </c:pt>
                <c:pt idx="42">
                  <c:v>29</c:v>
                </c:pt>
                <c:pt idx="43">
                  <c:v>25.1</c:v>
                </c:pt>
                <c:pt idx="44">
                  <c:v>22.2</c:v>
                </c:pt>
                <c:pt idx="45">
                  <c:v>20.9</c:v>
                </c:pt>
                <c:pt idx="46">
                  <c:v>20.399999999999999</c:v>
                </c:pt>
                <c:pt idx="47">
                  <c:v>19.5</c:v>
                </c:pt>
                <c:pt idx="48">
                  <c:v>18.399999999999999</c:v>
                </c:pt>
                <c:pt idx="49">
                  <c:v>17.8</c:v>
                </c:pt>
                <c:pt idx="50">
                  <c:v>17.8</c:v>
                </c:pt>
                <c:pt idx="51">
                  <c:v>17.399999999999999</c:v>
                </c:pt>
                <c:pt idx="52">
                  <c:v>15.7</c:v>
                </c:pt>
                <c:pt idx="53">
                  <c:v>13.1</c:v>
                </c:pt>
                <c:pt idx="54">
                  <c:v>12.1</c:v>
                </c:pt>
                <c:pt idx="55">
                  <c:v>12</c:v>
                </c:pt>
                <c:pt idx="56">
                  <c:v>12</c:v>
                </c:pt>
                <c:pt idx="57">
                  <c:v>12</c:v>
                </c:pt>
                <c:pt idx="58">
                  <c:v>12.3</c:v>
                </c:pt>
                <c:pt idx="59">
                  <c:v>12.6</c:v>
                </c:pt>
                <c:pt idx="60">
                  <c:v>14.7</c:v>
                </c:pt>
                <c:pt idx="61">
                  <c:v>15.3</c:v>
                </c:pt>
                <c:pt idx="62">
                  <c:v>15.9</c:v>
                </c:pt>
                <c:pt idx="63">
                  <c:v>16.2</c:v>
                </c:pt>
                <c:pt idx="64">
                  <c:v>17.100000000000001</c:v>
                </c:pt>
                <c:pt idx="65">
                  <c:v>17.8</c:v>
                </c:pt>
                <c:pt idx="66">
                  <c:v>18.100000000000001</c:v>
                </c:pt>
                <c:pt idx="67">
                  <c:v>18.399999999999999</c:v>
                </c:pt>
                <c:pt idx="68">
                  <c:v>20.3</c:v>
                </c:pt>
                <c:pt idx="69">
                  <c:v>23.2</c:v>
                </c:pt>
                <c:pt idx="70">
                  <c:v>26.5</c:v>
                </c:pt>
                <c:pt idx="71">
                  <c:v>29.8</c:v>
                </c:pt>
                <c:pt idx="72">
                  <c:v>32.6</c:v>
                </c:pt>
                <c:pt idx="73">
                  <c:v>34.4</c:v>
                </c:pt>
                <c:pt idx="74">
                  <c:v>35.5</c:v>
                </c:pt>
                <c:pt idx="75">
                  <c:v>36.4</c:v>
                </c:pt>
                <c:pt idx="76">
                  <c:v>37.4</c:v>
                </c:pt>
                <c:pt idx="77">
                  <c:v>38.5</c:v>
                </c:pt>
                <c:pt idx="78">
                  <c:v>39.299999999999997</c:v>
                </c:pt>
                <c:pt idx="79">
                  <c:v>39.5</c:v>
                </c:pt>
                <c:pt idx="80">
                  <c:v>39</c:v>
                </c:pt>
                <c:pt idx="81">
                  <c:v>38.5</c:v>
                </c:pt>
                <c:pt idx="82">
                  <c:v>37.299999999999997</c:v>
                </c:pt>
                <c:pt idx="83">
                  <c:v>37</c:v>
                </c:pt>
                <c:pt idx="84">
                  <c:v>36.700000000000003</c:v>
                </c:pt>
                <c:pt idx="85">
                  <c:v>35.9</c:v>
                </c:pt>
                <c:pt idx="86">
                  <c:v>35.299999999999997</c:v>
                </c:pt>
                <c:pt idx="87">
                  <c:v>34.6</c:v>
                </c:pt>
                <c:pt idx="88">
                  <c:v>34.200000000000003</c:v>
                </c:pt>
                <c:pt idx="89">
                  <c:v>31.9</c:v>
                </c:pt>
                <c:pt idx="90">
                  <c:v>27.3</c:v>
                </c:pt>
                <c:pt idx="91">
                  <c:v>22</c:v>
                </c:pt>
                <c:pt idx="92">
                  <c:v>17</c:v>
                </c:pt>
                <c:pt idx="93">
                  <c:v>14.2</c:v>
                </c:pt>
                <c:pt idx="94">
                  <c:v>12</c:v>
                </c:pt>
                <c:pt idx="95">
                  <c:v>9.1</c:v>
                </c:pt>
                <c:pt idx="96">
                  <c:v>5.8</c:v>
                </c:pt>
                <c:pt idx="97">
                  <c:v>3.6</c:v>
                </c:pt>
                <c:pt idx="98">
                  <c:v>2.2000000000000002</c:v>
                </c:pt>
                <c:pt idx="99">
                  <c:v>0</c:v>
                </c:pt>
                <c:pt idx="100">
                  <c:v>0</c:v>
                </c:pt>
                <c:pt idx="101">
                  <c:v>0</c:v>
                </c:pt>
                <c:pt idx="102">
                  <c:v>0</c:v>
                </c:pt>
                <c:pt idx="103">
                  <c:v>0</c:v>
                </c:pt>
                <c:pt idx="104">
                  <c:v>0</c:v>
                </c:pt>
                <c:pt idx="105">
                  <c:v>0</c:v>
                </c:pt>
                <c:pt idx="106">
                  <c:v>0</c:v>
                </c:pt>
                <c:pt idx="107">
                  <c:v>0</c:v>
                </c:pt>
                <c:pt idx="108">
                  <c:v>0</c:v>
                </c:pt>
                <c:pt idx="109">
                  <c:v>0</c:v>
                </c:pt>
                <c:pt idx="110">
                  <c:v>0</c:v>
                </c:pt>
                <c:pt idx="111">
                  <c:v>0</c:v>
                </c:pt>
                <c:pt idx="112">
                  <c:v>0</c:v>
                </c:pt>
                <c:pt idx="113">
                  <c:v>0</c:v>
                </c:pt>
                <c:pt idx="114">
                  <c:v>0</c:v>
                </c:pt>
                <c:pt idx="115">
                  <c:v>0</c:v>
                </c:pt>
                <c:pt idx="116">
                  <c:v>0</c:v>
                </c:pt>
                <c:pt idx="117">
                  <c:v>0</c:v>
                </c:pt>
                <c:pt idx="118">
                  <c:v>0</c:v>
                </c:pt>
                <c:pt idx="119">
                  <c:v>0</c:v>
                </c:pt>
                <c:pt idx="120">
                  <c:v>0</c:v>
                </c:pt>
                <c:pt idx="121">
                  <c:v>0</c:v>
                </c:pt>
                <c:pt idx="122">
                  <c:v>0</c:v>
                </c:pt>
                <c:pt idx="123">
                  <c:v>0</c:v>
                </c:pt>
                <c:pt idx="124">
                  <c:v>0</c:v>
                </c:pt>
                <c:pt idx="125">
                  <c:v>0</c:v>
                </c:pt>
                <c:pt idx="126">
                  <c:v>0</c:v>
                </c:pt>
                <c:pt idx="127">
                  <c:v>0</c:v>
                </c:pt>
                <c:pt idx="128">
                  <c:v>0</c:v>
                </c:pt>
                <c:pt idx="129">
                  <c:v>0</c:v>
                </c:pt>
                <c:pt idx="130">
                  <c:v>0</c:v>
                </c:pt>
                <c:pt idx="131">
                  <c:v>0</c:v>
                </c:pt>
                <c:pt idx="132">
                  <c:v>0</c:v>
                </c:pt>
                <c:pt idx="133">
                  <c:v>0</c:v>
                </c:pt>
                <c:pt idx="134">
                  <c:v>0</c:v>
                </c:pt>
                <c:pt idx="135">
                  <c:v>0</c:v>
                </c:pt>
                <c:pt idx="136">
                  <c:v>0</c:v>
                </c:pt>
                <c:pt idx="137">
                  <c:v>0</c:v>
                </c:pt>
                <c:pt idx="138">
                  <c:v>0.2</c:v>
                </c:pt>
                <c:pt idx="139">
                  <c:v>1.9</c:v>
                </c:pt>
                <c:pt idx="140">
                  <c:v>6.1</c:v>
                </c:pt>
                <c:pt idx="141">
                  <c:v>11.7</c:v>
                </c:pt>
                <c:pt idx="142">
                  <c:v>16.399999999999999</c:v>
                </c:pt>
                <c:pt idx="143">
                  <c:v>18.899999999999999</c:v>
                </c:pt>
                <c:pt idx="144">
                  <c:v>19.899999999999999</c:v>
                </c:pt>
                <c:pt idx="145">
                  <c:v>20.8</c:v>
                </c:pt>
                <c:pt idx="146">
                  <c:v>22.8</c:v>
                </c:pt>
                <c:pt idx="147">
                  <c:v>25.4</c:v>
                </c:pt>
                <c:pt idx="148">
                  <c:v>27.7</c:v>
                </c:pt>
                <c:pt idx="149">
                  <c:v>29.2</c:v>
                </c:pt>
                <c:pt idx="150">
                  <c:v>29.8</c:v>
                </c:pt>
                <c:pt idx="151">
                  <c:v>29.4</c:v>
                </c:pt>
                <c:pt idx="152">
                  <c:v>27.2</c:v>
                </c:pt>
                <c:pt idx="153">
                  <c:v>22.6</c:v>
                </c:pt>
                <c:pt idx="154">
                  <c:v>17.3</c:v>
                </c:pt>
                <c:pt idx="155">
                  <c:v>13.3</c:v>
                </c:pt>
                <c:pt idx="156">
                  <c:v>12</c:v>
                </c:pt>
                <c:pt idx="157">
                  <c:v>12.6</c:v>
                </c:pt>
                <c:pt idx="158">
                  <c:v>14.1</c:v>
                </c:pt>
                <c:pt idx="159">
                  <c:v>17.2</c:v>
                </c:pt>
                <c:pt idx="160">
                  <c:v>20.100000000000001</c:v>
                </c:pt>
                <c:pt idx="161">
                  <c:v>23.4</c:v>
                </c:pt>
                <c:pt idx="162">
                  <c:v>25.5</c:v>
                </c:pt>
                <c:pt idx="163">
                  <c:v>27.6</c:v>
                </c:pt>
                <c:pt idx="164">
                  <c:v>29.5</c:v>
                </c:pt>
                <c:pt idx="165">
                  <c:v>31.1</c:v>
                </c:pt>
                <c:pt idx="166">
                  <c:v>32.1</c:v>
                </c:pt>
                <c:pt idx="167">
                  <c:v>33.200000000000003</c:v>
                </c:pt>
                <c:pt idx="168">
                  <c:v>35.200000000000003</c:v>
                </c:pt>
                <c:pt idx="169">
                  <c:v>37.200000000000003</c:v>
                </c:pt>
                <c:pt idx="170">
                  <c:v>38</c:v>
                </c:pt>
                <c:pt idx="171">
                  <c:v>37.4</c:v>
                </c:pt>
                <c:pt idx="172">
                  <c:v>35.1</c:v>
                </c:pt>
                <c:pt idx="173">
                  <c:v>31</c:v>
                </c:pt>
                <c:pt idx="174">
                  <c:v>27.1</c:v>
                </c:pt>
                <c:pt idx="175">
                  <c:v>25.3</c:v>
                </c:pt>
                <c:pt idx="176">
                  <c:v>25.1</c:v>
                </c:pt>
                <c:pt idx="177">
                  <c:v>25.9</c:v>
                </c:pt>
                <c:pt idx="178">
                  <c:v>27.8</c:v>
                </c:pt>
                <c:pt idx="179">
                  <c:v>29.2</c:v>
                </c:pt>
                <c:pt idx="180">
                  <c:v>29.6</c:v>
                </c:pt>
                <c:pt idx="181">
                  <c:v>29.5</c:v>
                </c:pt>
                <c:pt idx="182">
                  <c:v>29.2</c:v>
                </c:pt>
                <c:pt idx="183">
                  <c:v>28.3</c:v>
                </c:pt>
                <c:pt idx="184">
                  <c:v>26.1</c:v>
                </c:pt>
                <c:pt idx="185">
                  <c:v>23.6</c:v>
                </c:pt>
                <c:pt idx="186">
                  <c:v>21</c:v>
                </c:pt>
                <c:pt idx="187">
                  <c:v>18.899999999999999</c:v>
                </c:pt>
                <c:pt idx="188">
                  <c:v>17.100000000000001</c:v>
                </c:pt>
                <c:pt idx="189">
                  <c:v>15.7</c:v>
                </c:pt>
                <c:pt idx="190">
                  <c:v>14.5</c:v>
                </c:pt>
                <c:pt idx="191">
                  <c:v>13.7</c:v>
                </c:pt>
                <c:pt idx="192">
                  <c:v>12.9</c:v>
                </c:pt>
                <c:pt idx="193">
                  <c:v>12.5</c:v>
                </c:pt>
                <c:pt idx="194">
                  <c:v>12.2</c:v>
                </c:pt>
                <c:pt idx="195">
                  <c:v>12</c:v>
                </c:pt>
                <c:pt idx="196">
                  <c:v>12</c:v>
                </c:pt>
                <c:pt idx="197">
                  <c:v>12</c:v>
                </c:pt>
                <c:pt idx="198">
                  <c:v>12</c:v>
                </c:pt>
                <c:pt idx="199">
                  <c:v>12.5</c:v>
                </c:pt>
                <c:pt idx="200">
                  <c:v>13</c:v>
                </c:pt>
                <c:pt idx="201">
                  <c:v>14</c:v>
                </c:pt>
                <c:pt idx="202">
                  <c:v>15</c:v>
                </c:pt>
                <c:pt idx="203">
                  <c:v>16.5</c:v>
                </c:pt>
                <c:pt idx="204">
                  <c:v>19</c:v>
                </c:pt>
                <c:pt idx="205">
                  <c:v>21.2</c:v>
                </c:pt>
                <c:pt idx="206">
                  <c:v>23.8</c:v>
                </c:pt>
                <c:pt idx="207">
                  <c:v>26.9</c:v>
                </c:pt>
                <c:pt idx="208">
                  <c:v>29.6</c:v>
                </c:pt>
                <c:pt idx="209">
                  <c:v>32</c:v>
                </c:pt>
                <c:pt idx="210">
                  <c:v>35.200000000000003</c:v>
                </c:pt>
                <c:pt idx="211">
                  <c:v>37.5</c:v>
                </c:pt>
                <c:pt idx="212">
                  <c:v>39.200000000000003</c:v>
                </c:pt>
                <c:pt idx="213">
                  <c:v>40.5</c:v>
                </c:pt>
                <c:pt idx="214">
                  <c:v>41.6</c:v>
                </c:pt>
                <c:pt idx="215">
                  <c:v>43.1</c:v>
                </c:pt>
                <c:pt idx="216">
                  <c:v>45</c:v>
                </c:pt>
                <c:pt idx="217">
                  <c:v>47.1</c:v>
                </c:pt>
                <c:pt idx="218">
                  <c:v>49</c:v>
                </c:pt>
                <c:pt idx="219">
                  <c:v>50.6</c:v>
                </c:pt>
                <c:pt idx="220">
                  <c:v>51.8</c:v>
                </c:pt>
                <c:pt idx="221">
                  <c:v>52.7</c:v>
                </c:pt>
                <c:pt idx="222">
                  <c:v>53.1</c:v>
                </c:pt>
                <c:pt idx="223">
                  <c:v>53.5</c:v>
                </c:pt>
                <c:pt idx="224">
                  <c:v>53.8</c:v>
                </c:pt>
                <c:pt idx="225">
                  <c:v>54.2</c:v>
                </c:pt>
                <c:pt idx="226">
                  <c:v>54.8</c:v>
                </c:pt>
                <c:pt idx="227">
                  <c:v>55.3</c:v>
                </c:pt>
                <c:pt idx="228">
                  <c:v>55.8</c:v>
                </c:pt>
                <c:pt idx="229">
                  <c:v>56.2</c:v>
                </c:pt>
                <c:pt idx="230">
                  <c:v>56.5</c:v>
                </c:pt>
                <c:pt idx="231">
                  <c:v>56.5</c:v>
                </c:pt>
                <c:pt idx="232">
                  <c:v>56.2</c:v>
                </c:pt>
                <c:pt idx="233">
                  <c:v>54.9</c:v>
                </c:pt>
                <c:pt idx="234">
                  <c:v>52.9</c:v>
                </c:pt>
                <c:pt idx="235">
                  <c:v>51</c:v>
                </c:pt>
                <c:pt idx="236">
                  <c:v>49.8</c:v>
                </c:pt>
                <c:pt idx="237">
                  <c:v>49.2</c:v>
                </c:pt>
                <c:pt idx="238">
                  <c:v>48.4</c:v>
                </c:pt>
                <c:pt idx="239">
                  <c:v>46.9</c:v>
                </c:pt>
                <c:pt idx="240">
                  <c:v>44.3</c:v>
                </c:pt>
                <c:pt idx="241">
                  <c:v>41.5</c:v>
                </c:pt>
                <c:pt idx="242">
                  <c:v>39.5</c:v>
                </c:pt>
                <c:pt idx="243">
                  <c:v>37</c:v>
                </c:pt>
                <c:pt idx="244">
                  <c:v>34.6</c:v>
                </c:pt>
                <c:pt idx="245">
                  <c:v>32.299999999999997</c:v>
                </c:pt>
                <c:pt idx="246">
                  <c:v>29</c:v>
                </c:pt>
                <c:pt idx="247">
                  <c:v>25.1</c:v>
                </c:pt>
                <c:pt idx="248">
                  <c:v>22.2</c:v>
                </c:pt>
                <c:pt idx="249">
                  <c:v>20.9</c:v>
                </c:pt>
                <c:pt idx="250">
                  <c:v>20.399999999999999</c:v>
                </c:pt>
                <c:pt idx="251">
                  <c:v>19.5</c:v>
                </c:pt>
                <c:pt idx="252">
                  <c:v>18.399999999999999</c:v>
                </c:pt>
                <c:pt idx="253">
                  <c:v>17.8</c:v>
                </c:pt>
                <c:pt idx="254">
                  <c:v>17.8</c:v>
                </c:pt>
                <c:pt idx="255">
                  <c:v>17.399999999999999</c:v>
                </c:pt>
                <c:pt idx="256">
                  <c:v>15.7</c:v>
                </c:pt>
                <c:pt idx="257">
                  <c:v>14.5</c:v>
                </c:pt>
                <c:pt idx="258">
                  <c:v>15.4</c:v>
                </c:pt>
                <c:pt idx="259">
                  <c:v>17.899999999999999</c:v>
                </c:pt>
                <c:pt idx="260">
                  <c:v>20.6</c:v>
                </c:pt>
                <c:pt idx="261">
                  <c:v>23.2</c:v>
                </c:pt>
                <c:pt idx="262">
                  <c:v>25.7</c:v>
                </c:pt>
                <c:pt idx="263">
                  <c:v>28.7</c:v>
                </c:pt>
                <c:pt idx="264">
                  <c:v>32.5</c:v>
                </c:pt>
                <c:pt idx="265">
                  <c:v>36.1</c:v>
                </c:pt>
                <c:pt idx="266">
                  <c:v>39</c:v>
                </c:pt>
                <c:pt idx="267">
                  <c:v>40.799999999999997</c:v>
                </c:pt>
                <c:pt idx="268">
                  <c:v>42.9</c:v>
                </c:pt>
                <c:pt idx="269">
                  <c:v>44.4</c:v>
                </c:pt>
                <c:pt idx="270">
                  <c:v>45.9</c:v>
                </c:pt>
                <c:pt idx="271">
                  <c:v>46</c:v>
                </c:pt>
                <c:pt idx="272">
                  <c:v>45.6</c:v>
                </c:pt>
                <c:pt idx="273">
                  <c:v>45.3</c:v>
                </c:pt>
                <c:pt idx="274">
                  <c:v>43.7</c:v>
                </c:pt>
                <c:pt idx="275">
                  <c:v>40.799999999999997</c:v>
                </c:pt>
                <c:pt idx="276">
                  <c:v>38</c:v>
                </c:pt>
                <c:pt idx="277">
                  <c:v>34.4</c:v>
                </c:pt>
                <c:pt idx="278">
                  <c:v>30.9</c:v>
                </c:pt>
                <c:pt idx="279">
                  <c:v>25.5</c:v>
                </c:pt>
                <c:pt idx="280">
                  <c:v>21.4</c:v>
                </c:pt>
                <c:pt idx="281">
                  <c:v>20.2</c:v>
                </c:pt>
                <c:pt idx="282">
                  <c:v>22.9</c:v>
                </c:pt>
                <c:pt idx="283">
                  <c:v>26.6</c:v>
                </c:pt>
                <c:pt idx="284">
                  <c:v>30.2</c:v>
                </c:pt>
                <c:pt idx="285">
                  <c:v>34.1</c:v>
                </c:pt>
                <c:pt idx="286">
                  <c:v>37.4</c:v>
                </c:pt>
                <c:pt idx="287">
                  <c:v>40.700000000000003</c:v>
                </c:pt>
                <c:pt idx="288">
                  <c:v>44</c:v>
                </c:pt>
                <c:pt idx="289">
                  <c:v>47.3</c:v>
                </c:pt>
                <c:pt idx="290">
                  <c:v>49.2</c:v>
                </c:pt>
                <c:pt idx="291">
                  <c:v>49.8</c:v>
                </c:pt>
                <c:pt idx="292">
                  <c:v>49.2</c:v>
                </c:pt>
                <c:pt idx="293">
                  <c:v>48.1</c:v>
                </c:pt>
                <c:pt idx="294">
                  <c:v>47.3</c:v>
                </c:pt>
                <c:pt idx="295">
                  <c:v>46.8</c:v>
                </c:pt>
                <c:pt idx="296">
                  <c:v>46.7</c:v>
                </c:pt>
                <c:pt idx="297">
                  <c:v>46.8</c:v>
                </c:pt>
                <c:pt idx="298">
                  <c:v>47.1</c:v>
                </c:pt>
                <c:pt idx="299">
                  <c:v>47.3</c:v>
                </c:pt>
                <c:pt idx="300">
                  <c:v>47.3</c:v>
                </c:pt>
                <c:pt idx="301">
                  <c:v>47.1</c:v>
                </c:pt>
                <c:pt idx="302">
                  <c:v>46.6</c:v>
                </c:pt>
                <c:pt idx="303">
                  <c:v>45.8</c:v>
                </c:pt>
                <c:pt idx="304">
                  <c:v>44.8</c:v>
                </c:pt>
                <c:pt idx="305">
                  <c:v>43.3</c:v>
                </c:pt>
                <c:pt idx="306">
                  <c:v>41.8</c:v>
                </c:pt>
                <c:pt idx="307">
                  <c:v>40.799999999999997</c:v>
                </c:pt>
                <c:pt idx="308">
                  <c:v>40.299999999999997</c:v>
                </c:pt>
                <c:pt idx="309">
                  <c:v>40.1</c:v>
                </c:pt>
                <c:pt idx="310">
                  <c:v>39.700000000000003</c:v>
                </c:pt>
                <c:pt idx="311">
                  <c:v>39.200000000000003</c:v>
                </c:pt>
                <c:pt idx="312">
                  <c:v>38.5</c:v>
                </c:pt>
                <c:pt idx="313">
                  <c:v>37.4</c:v>
                </c:pt>
                <c:pt idx="314">
                  <c:v>36</c:v>
                </c:pt>
                <c:pt idx="315">
                  <c:v>34.4</c:v>
                </c:pt>
                <c:pt idx="316">
                  <c:v>33</c:v>
                </c:pt>
                <c:pt idx="317">
                  <c:v>31.7</c:v>
                </c:pt>
                <c:pt idx="318">
                  <c:v>30</c:v>
                </c:pt>
                <c:pt idx="319">
                  <c:v>28</c:v>
                </c:pt>
                <c:pt idx="320">
                  <c:v>26.1</c:v>
                </c:pt>
                <c:pt idx="321">
                  <c:v>25.6</c:v>
                </c:pt>
                <c:pt idx="322">
                  <c:v>24.9</c:v>
                </c:pt>
                <c:pt idx="323">
                  <c:v>24.9</c:v>
                </c:pt>
                <c:pt idx="324">
                  <c:v>24.3</c:v>
                </c:pt>
                <c:pt idx="325">
                  <c:v>23.9</c:v>
                </c:pt>
                <c:pt idx="326">
                  <c:v>23.9</c:v>
                </c:pt>
                <c:pt idx="327">
                  <c:v>23.6</c:v>
                </c:pt>
                <c:pt idx="328">
                  <c:v>23.3</c:v>
                </c:pt>
                <c:pt idx="329">
                  <c:v>20.5</c:v>
                </c:pt>
                <c:pt idx="330">
                  <c:v>17.5</c:v>
                </c:pt>
                <c:pt idx="331">
                  <c:v>16.899999999999999</c:v>
                </c:pt>
                <c:pt idx="332">
                  <c:v>16.7</c:v>
                </c:pt>
                <c:pt idx="333">
                  <c:v>15.9</c:v>
                </c:pt>
                <c:pt idx="334">
                  <c:v>15.6</c:v>
                </c:pt>
                <c:pt idx="335">
                  <c:v>15</c:v>
                </c:pt>
                <c:pt idx="336">
                  <c:v>14.5</c:v>
                </c:pt>
                <c:pt idx="337">
                  <c:v>14.3</c:v>
                </c:pt>
                <c:pt idx="338">
                  <c:v>14.5</c:v>
                </c:pt>
                <c:pt idx="339">
                  <c:v>15.4</c:v>
                </c:pt>
                <c:pt idx="340">
                  <c:v>17.8</c:v>
                </c:pt>
                <c:pt idx="341">
                  <c:v>21.1</c:v>
                </c:pt>
                <c:pt idx="342">
                  <c:v>24.1</c:v>
                </c:pt>
                <c:pt idx="343">
                  <c:v>25</c:v>
                </c:pt>
                <c:pt idx="344">
                  <c:v>25.3</c:v>
                </c:pt>
                <c:pt idx="345">
                  <c:v>25.5</c:v>
                </c:pt>
                <c:pt idx="346">
                  <c:v>26.4</c:v>
                </c:pt>
                <c:pt idx="347">
                  <c:v>26.6</c:v>
                </c:pt>
                <c:pt idx="348">
                  <c:v>27.1</c:v>
                </c:pt>
                <c:pt idx="349">
                  <c:v>27.7</c:v>
                </c:pt>
                <c:pt idx="350">
                  <c:v>28.1</c:v>
                </c:pt>
                <c:pt idx="351">
                  <c:v>28.2</c:v>
                </c:pt>
                <c:pt idx="352">
                  <c:v>28.1</c:v>
                </c:pt>
                <c:pt idx="353">
                  <c:v>28</c:v>
                </c:pt>
                <c:pt idx="354">
                  <c:v>27.9</c:v>
                </c:pt>
                <c:pt idx="355">
                  <c:v>27.9</c:v>
                </c:pt>
                <c:pt idx="356">
                  <c:v>28.1</c:v>
                </c:pt>
                <c:pt idx="357">
                  <c:v>28.2</c:v>
                </c:pt>
                <c:pt idx="358">
                  <c:v>28</c:v>
                </c:pt>
                <c:pt idx="359">
                  <c:v>26.9</c:v>
                </c:pt>
                <c:pt idx="360">
                  <c:v>25</c:v>
                </c:pt>
                <c:pt idx="361">
                  <c:v>23.2</c:v>
                </c:pt>
                <c:pt idx="362">
                  <c:v>21.9</c:v>
                </c:pt>
                <c:pt idx="363">
                  <c:v>21.1</c:v>
                </c:pt>
                <c:pt idx="364">
                  <c:v>20.7</c:v>
                </c:pt>
                <c:pt idx="365">
                  <c:v>20.7</c:v>
                </c:pt>
                <c:pt idx="366">
                  <c:v>20.8</c:v>
                </c:pt>
                <c:pt idx="367">
                  <c:v>21.2</c:v>
                </c:pt>
                <c:pt idx="368">
                  <c:v>22.1</c:v>
                </c:pt>
                <c:pt idx="369">
                  <c:v>23.5</c:v>
                </c:pt>
                <c:pt idx="370">
                  <c:v>24.3</c:v>
                </c:pt>
                <c:pt idx="371">
                  <c:v>24.5</c:v>
                </c:pt>
                <c:pt idx="372">
                  <c:v>23.8</c:v>
                </c:pt>
                <c:pt idx="373">
                  <c:v>21.3</c:v>
                </c:pt>
                <c:pt idx="374">
                  <c:v>17.7</c:v>
                </c:pt>
                <c:pt idx="375">
                  <c:v>14.4</c:v>
                </c:pt>
                <c:pt idx="376">
                  <c:v>11.9</c:v>
                </c:pt>
                <c:pt idx="377">
                  <c:v>10.199999999999999</c:v>
                </c:pt>
                <c:pt idx="378">
                  <c:v>8.9</c:v>
                </c:pt>
                <c:pt idx="379">
                  <c:v>8</c:v>
                </c:pt>
                <c:pt idx="380">
                  <c:v>7.2</c:v>
                </c:pt>
                <c:pt idx="381">
                  <c:v>6.1</c:v>
                </c:pt>
                <c:pt idx="382">
                  <c:v>4.9000000000000004</c:v>
                </c:pt>
                <c:pt idx="383">
                  <c:v>3.7</c:v>
                </c:pt>
                <c:pt idx="384">
                  <c:v>2.2999999999999998</c:v>
                </c:pt>
                <c:pt idx="385">
                  <c:v>0.9</c:v>
                </c:pt>
                <c:pt idx="386">
                  <c:v>0</c:v>
                </c:pt>
                <c:pt idx="387">
                  <c:v>0</c:v>
                </c:pt>
                <c:pt idx="388">
                  <c:v>0</c:v>
                </c:pt>
                <c:pt idx="389">
                  <c:v>0</c:v>
                </c:pt>
                <c:pt idx="390">
                  <c:v>0</c:v>
                </c:pt>
                <c:pt idx="391">
                  <c:v>0</c:v>
                </c:pt>
                <c:pt idx="392">
                  <c:v>0.5</c:v>
                </c:pt>
                <c:pt idx="393">
                  <c:v>2.1</c:v>
                </c:pt>
                <c:pt idx="394">
                  <c:v>4.8</c:v>
                </c:pt>
                <c:pt idx="395">
                  <c:v>8.3000000000000007</c:v>
                </c:pt>
                <c:pt idx="396">
                  <c:v>12.3</c:v>
                </c:pt>
                <c:pt idx="397">
                  <c:v>16.600000000000001</c:v>
                </c:pt>
                <c:pt idx="398">
                  <c:v>20.9</c:v>
                </c:pt>
                <c:pt idx="399">
                  <c:v>24.2</c:v>
                </c:pt>
                <c:pt idx="400">
                  <c:v>25.6</c:v>
                </c:pt>
                <c:pt idx="401">
                  <c:v>25.6</c:v>
                </c:pt>
                <c:pt idx="402">
                  <c:v>24.9</c:v>
                </c:pt>
                <c:pt idx="403">
                  <c:v>23.3</c:v>
                </c:pt>
                <c:pt idx="404">
                  <c:v>21.6</c:v>
                </c:pt>
                <c:pt idx="405">
                  <c:v>20.2</c:v>
                </c:pt>
                <c:pt idx="406">
                  <c:v>18.7</c:v>
                </c:pt>
                <c:pt idx="407">
                  <c:v>17</c:v>
                </c:pt>
                <c:pt idx="408">
                  <c:v>15.3</c:v>
                </c:pt>
                <c:pt idx="409">
                  <c:v>14.2</c:v>
                </c:pt>
                <c:pt idx="410">
                  <c:v>13.9</c:v>
                </c:pt>
                <c:pt idx="411">
                  <c:v>14</c:v>
                </c:pt>
                <c:pt idx="412">
                  <c:v>14.2</c:v>
                </c:pt>
                <c:pt idx="413">
                  <c:v>14.5</c:v>
                </c:pt>
                <c:pt idx="414">
                  <c:v>14.9</c:v>
                </c:pt>
                <c:pt idx="415">
                  <c:v>15.9</c:v>
                </c:pt>
                <c:pt idx="416">
                  <c:v>17.399999999999999</c:v>
                </c:pt>
                <c:pt idx="417">
                  <c:v>18.7</c:v>
                </c:pt>
                <c:pt idx="418">
                  <c:v>19.100000000000001</c:v>
                </c:pt>
                <c:pt idx="419">
                  <c:v>18.8</c:v>
                </c:pt>
                <c:pt idx="420">
                  <c:v>17.600000000000001</c:v>
                </c:pt>
                <c:pt idx="421">
                  <c:v>16.600000000000001</c:v>
                </c:pt>
                <c:pt idx="422">
                  <c:v>16.2</c:v>
                </c:pt>
                <c:pt idx="423">
                  <c:v>16.399999999999999</c:v>
                </c:pt>
                <c:pt idx="424">
                  <c:v>17.2</c:v>
                </c:pt>
                <c:pt idx="425">
                  <c:v>19.100000000000001</c:v>
                </c:pt>
                <c:pt idx="426">
                  <c:v>22.6</c:v>
                </c:pt>
                <c:pt idx="427">
                  <c:v>27.4</c:v>
                </c:pt>
                <c:pt idx="428">
                  <c:v>31.6</c:v>
                </c:pt>
                <c:pt idx="429">
                  <c:v>33.4</c:v>
                </c:pt>
                <c:pt idx="430">
                  <c:v>33.5</c:v>
                </c:pt>
                <c:pt idx="431">
                  <c:v>32.799999999999997</c:v>
                </c:pt>
                <c:pt idx="432">
                  <c:v>31.9</c:v>
                </c:pt>
                <c:pt idx="433">
                  <c:v>31.3</c:v>
                </c:pt>
                <c:pt idx="434">
                  <c:v>31.1</c:v>
                </c:pt>
                <c:pt idx="435">
                  <c:v>30.6</c:v>
                </c:pt>
                <c:pt idx="436">
                  <c:v>29.2</c:v>
                </c:pt>
                <c:pt idx="437">
                  <c:v>26.7</c:v>
                </c:pt>
                <c:pt idx="438">
                  <c:v>23</c:v>
                </c:pt>
                <c:pt idx="439">
                  <c:v>18.2</c:v>
                </c:pt>
                <c:pt idx="440">
                  <c:v>12.9</c:v>
                </c:pt>
                <c:pt idx="441">
                  <c:v>7.7</c:v>
                </c:pt>
                <c:pt idx="442">
                  <c:v>3.8</c:v>
                </c:pt>
                <c:pt idx="443">
                  <c:v>1.3</c:v>
                </c:pt>
                <c:pt idx="444">
                  <c:v>0.2</c:v>
                </c:pt>
                <c:pt idx="445">
                  <c:v>0</c:v>
                </c:pt>
                <c:pt idx="446">
                  <c:v>0</c:v>
                </c:pt>
                <c:pt idx="447">
                  <c:v>0</c:v>
                </c:pt>
                <c:pt idx="448">
                  <c:v>0</c:v>
                </c:pt>
                <c:pt idx="449">
                  <c:v>0</c:v>
                </c:pt>
                <c:pt idx="450">
                  <c:v>0</c:v>
                </c:pt>
                <c:pt idx="451">
                  <c:v>0</c:v>
                </c:pt>
                <c:pt idx="452">
                  <c:v>0</c:v>
                </c:pt>
                <c:pt idx="453">
                  <c:v>0</c:v>
                </c:pt>
                <c:pt idx="454">
                  <c:v>0</c:v>
                </c:pt>
                <c:pt idx="455">
                  <c:v>0</c:v>
                </c:pt>
                <c:pt idx="456">
                  <c:v>0</c:v>
                </c:pt>
                <c:pt idx="457">
                  <c:v>0</c:v>
                </c:pt>
                <c:pt idx="458">
                  <c:v>0</c:v>
                </c:pt>
                <c:pt idx="459">
                  <c:v>0</c:v>
                </c:pt>
                <c:pt idx="460">
                  <c:v>0</c:v>
                </c:pt>
                <c:pt idx="461">
                  <c:v>0</c:v>
                </c:pt>
                <c:pt idx="462">
                  <c:v>0</c:v>
                </c:pt>
                <c:pt idx="463">
                  <c:v>0</c:v>
                </c:pt>
                <c:pt idx="464">
                  <c:v>0</c:v>
                </c:pt>
                <c:pt idx="465">
                  <c:v>0</c:v>
                </c:pt>
                <c:pt idx="466">
                  <c:v>0</c:v>
                </c:pt>
                <c:pt idx="467">
                  <c:v>0</c:v>
                </c:pt>
                <c:pt idx="468">
                  <c:v>0</c:v>
                </c:pt>
                <c:pt idx="469">
                  <c:v>0</c:v>
                </c:pt>
                <c:pt idx="470">
                  <c:v>0</c:v>
                </c:pt>
                <c:pt idx="471">
                  <c:v>0</c:v>
                </c:pt>
                <c:pt idx="472">
                  <c:v>0</c:v>
                </c:pt>
                <c:pt idx="473">
                  <c:v>0</c:v>
                </c:pt>
                <c:pt idx="474">
                  <c:v>0</c:v>
                </c:pt>
                <c:pt idx="475">
                  <c:v>0</c:v>
                </c:pt>
                <c:pt idx="476">
                  <c:v>0</c:v>
                </c:pt>
                <c:pt idx="477">
                  <c:v>0</c:v>
                </c:pt>
                <c:pt idx="478">
                  <c:v>0</c:v>
                </c:pt>
                <c:pt idx="479">
                  <c:v>0</c:v>
                </c:pt>
                <c:pt idx="480">
                  <c:v>0</c:v>
                </c:pt>
                <c:pt idx="481">
                  <c:v>0</c:v>
                </c:pt>
                <c:pt idx="482">
                  <c:v>0</c:v>
                </c:pt>
                <c:pt idx="483">
                  <c:v>0</c:v>
                </c:pt>
                <c:pt idx="484">
                  <c:v>0</c:v>
                </c:pt>
                <c:pt idx="485">
                  <c:v>0</c:v>
                </c:pt>
                <c:pt idx="486">
                  <c:v>0</c:v>
                </c:pt>
                <c:pt idx="487">
                  <c:v>0</c:v>
                </c:pt>
                <c:pt idx="488">
                  <c:v>0</c:v>
                </c:pt>
                <c:pt idx="489">
                  <c:v>0</c:v>
                </c:pt>
                <c:pt idx="490">
                  <c:v>0</c:v>
                </c:pt>
                <c:pt idx="491">
                  <c:v>0</c:v>
                </c:pt>
                <c:pt idx="492">
                  <c:v>0</c:v>
                </c:pt>
                <c:pt idx="493">
                  <c:v>0</c:v>
                </c:pt>
                <c:pt idx="494">
                  <c:v>0</c:v>
                </c:pt>
                <c:pt idx="495">
                  <c:v>0</c:v>
                </c:pt>
                <c:pt idx="496">
                  <c:v>0</c:v>
                </c:pt>
                <c:pt idx="497">
                  <c:v>0</c:v>
                </c:pt>
                <c:pt idx="498">
                  <c:v>0</c:v>
                </c:pt>
                <c:pt idx="499">
                  <c:v>0</c:v>
                </c:pt>
                <c:pt idx="500">
                  <c:v>0</c:v>
                </c:pt>
                <c:pt idx="501">
                  <c:v>0</c:v>
                </c:pt>
                <c:pt idx="502">
                  <c:v>0</c:v>
                </c:pt>
                <c:pt idx="503">
                  <c:v>0</c:v>
                </c:pt>
                <c:pt idx="504">
                  <c:v>0</c:v>
                </c:pt>
                <c:pt idx="505">
                  <c:v>0</c:v>
                </c:pt>
                <c:pt idx="506">
                  <c:v>0</c:v>
                </c:pt>
                <c:pt idx="507">
                  <c:v>0</c:v>
                </c:pt>
                <c:pt idx="508">
                  <c:v>0</c:v>
                </c:pt>
                <c:pt idx="509">
                  <c:v>0</c:v>
                </c:pt>
                <c:pt idx="510">
                  <c:v>0</c:v>
                </c:pt>
                <c:pt idx="511">
                  <c:v>0</c:v>
                </c:pt>
                <c:pt idx="512">
                  <c:v>0.5</c:v>
                </c:pt>
                <c:pt idx="513">
                  <c:v>2.5</c:v>
                </c:pt>
                <c:pt idx="514">
                  <c:v>6.6</c:v>
                </c:pt>
                <c:pt idx="515">
                  <c:v>11.8</c:v>
                </c:pt>
                <c:pt idx="516">
                  <c:v>16.8</c:v>
                </c:pt>
                <c:pt idx="517">
                  <c:v>20.5</c:v>
                </c:pt>
                <c:pt idx="518">
                  <c:v>21.9</c:v>
                </c:pt>
                <c:pt idx="519">
                  <c:v>21.9</c:v>
                </c:pt>
                <c:pt idx="520">
                  <c:v>21.3</c:v>
                </c:pt>
                <c:pt idx="521">
                  <c:v>20.3</c:v>
                </c:pt>
                <c:pt idx="522">
                  <c:v>19.2</c:v>
                </c:pt>
                <c:pt idx="523">
                  <c:v>17.8</c:v>
                </c:pt>
                <c:pt idx="524">
                  <c:v>15.5</c:v>
                </c:pt>
                <c:pt idx="525">
                  <c:v>11.9</c:v>
                </c:pt>
                <c:pt idx="526">
                  <c:v>7.6</c:v>
                </c:pt>
                <c:pt idx="527">
                  <c:v>4</c:v>
                </c:pt>
                <c:pt idx="528">
                  <c:v>2</c:v>
                </c:pt>
                <c:pt idx="529">
                  <c:v>1</c:v>
                </c:pt>
                <c:pt idx="530">
                  <c:v>0</c:v>
                </c:pt>
                <c:pt idx="531">
                  <c:v>0</c:v>
                </c:pt>
                <c:pt idx="532">
                  <c:v>0</c:v>
                </c:pt>
                <c:pt idx="533">
                  <c:v>0.2</c:v>
                </c:pt>
                <c:pt idx="534">
                  <c:v>1.2</c:v>
                </c:pt>
                <c:pt idx="535">
                  <c:v>3.2</c:v>
                </c:pt>
                <c:pt idx="536">
                  <c:v>5.2</c:v>
                </c:pt>
                <c:pt idx="537">
                  <c:v>8.1999999999999993</c:v>
                </c:pt>
                <c:pt idx="538">
                  <c:v>13</c:v>
                </c:pt>
                <c:pt idx="539">
                  <c:v>18.8</c:v>
                </c:pt>
                <c:pt idx="540">
                  <c:v>23.1</c:v>
                </c:pt>
                <c:pt idx="541">
                  <c:v>24.5</c:v>
                </c:pt>
                <c:pt idx="542">
                  <c:v>24.5</c:v>
                </c:pt>
                <c:pt idx="543">
                  <c:v>24.3</c:v>
                </c:pt>
                <c:pt idx="544">
                  <c:v>23.6</c:v>
                </c:pt>
                <c:pt idx="545">
                  <c:v>22.3</c:v>
                </c:pt>
                <c:pt idx="546">
                  <c:v>20.100000000000001</c:v>
                </c:pt>
                <c:pt idx="547">
                  <c:v>18.5</c:v>
                </c:pt>
                <c:pt idx="548">
                  <c:v>17.2</c:v>
                </c:pt>
                <c:pt idx="549">
                  <c:v>16.3</c:v>
                </c:pt>
                <c:pt idx="550">
                  <c:v>15.4</c:v>
                </c:pt>
                <c:pt idx="551">
                  <c:v>14.7</c:v>
                </c:pt>
                <c:pt idx="552">
                  <c:v>14.3</c:v>
                </c:pt>
                <c:pt idx="553">
                  <c:v>13.7</c:v>
                </c:pt>
                <c:pt idx="554">
                  <c:v>13.3</c:v>
                </c:pt>
                <c:pt idx="555">
                  <c:v>13.1</c:v>
                </c:pt>
                <c:pt idx="556">
                  <c:v>13.1</c:v>
                </c:pt>
                <c:pt idx="557">
                  <c:v>13.3</c:v>
                </c:pt>
                <c:pt idx="558">
                  <c:v>13.8</c:v>
                </c:pt>
                <c:pt idx="559">
                  <c:v>14.5</c:v>
                </c:pt>
                <c:pt idx="560">
                  <c:v>16.5</c:v>
                </c:pt>
                <c:pt idx="561">
                  <c:v>17</c:v>
                </c:pt>
                <c:pt idx="562">
                  <c:v>17</c:v>
                </c:pt>
                <c:pt idx="563">
                  <c:v>17</c:v>
                </c:pt>
                <c:pt idx="564">
                  <c:v>15.4</c:v>
                </c:pt>
                <c:pt idx="565">
                  <c:v>10.1</c:v>
                </c:pt>
                <c:pt idx="566">
                  <c:v>4.8</c:v>
                </c:pt>
                <c:pt idx="567">
                  <c:v>0</c:v>
                </c:pt>
                <c:pt idx="568">
                  <c:v>0</c:v>
                </c:pt>
                <c:pt idx="569">
                  <c:v>0</c:v>
                </c:pt>
                <c:pt idx="570">
                  <c:v>0</c:v>
                </c:pt>
                <c:pt idx="571">
                  <c:v>0</c:v>
                </c:pt>
                <c:pt idx="572">
                  <c:v>0</c:v>
                </c:pt>
                <c:pt idx="573">
                  <c:v>0</c:v>
                </c:pt>
                <c:pt idx="574">
                  <c:v>0</c:v>
                </c:pt>
                <c:pt idx="575">
                  <c:v>0</c:v>
                </c:pt>
                <c:pt idx="576">
                  <c:v>0</c:v>
                </c:pt>
                <c:pt idx="577">
                  <c:v>0</c:v>
                </c:pt>
                <c:pt idx="578">
                  <c:v>0</c:v>
                </c:pt>
                <c:pt idx="579">
                  <c:v>0</c:v>
                </c:pt>
                <c:pt idx="580">
                  <c:v>0</c:v>
                </c:pt>
                <c:pt idx="581">
                  <c:v>0</c:v>
                </c:pt>
                <c:pt idx="582">
                  <c:v>0</c:v>
                </c:pt>
                <c:pt idx="583">
                  <c:v>0</c:v>
                </c:pt>
                <c:pt idx="584">
                  <c:v>0</c:v>
                </c:pt>
                <c:pt idx="585">
                  <c:v>0</c:v>
                </c:pt>
                <c:pt idx="586">
                  <c:v>0</c:v>
                </c:pt>
                <c:pt idx="587">
                  <c:v>0</c:v>
                </c:pt>
                <c:pt idx="588">
                  <c:v>0</c:v>
                </c:pt>
                <c:pt idx="589">
                  <c:v>0</c:v>
                </c:pt>
              </c:numCache>
            </c:numRef>
          </c:yVal>
          <c:smooth val="0"/>
          <c:extLst>
            <c:ext xmlns:c16="http://schemas.microsoft.com/office/drawing/2014/chart" uri="{C3380CC4-5D6E-409C-BE32-E72D297353CC}">
              <c16:uniqueId val="{00000000-D94E-4374-8E92-5308DF0B2998}"/>
            </c:ext>
          </c:extLst>
        </c:ser>
        <c:dLbls>
          <c:showLegendKey val="0"/>
          <c:showVal val="0"/>
          <c:showCatName val="0"/>
          <c:showSerName val="0"/>
          <c:showPercent val="0"/>
          <c:showBubbleSize val="0"/>
        </c:dLbls>
        <c:axId val="399297216"/>
        <c:axId val="408493840"/>
      </c:scatterChart>
      <c:scatterChart>
        <c:scatterStyle val="lineMarker"/>
        <c:varyColors val="0"/>
        <c:ser>
          <c:idx val="1"/>
          <c:order val="1"/>
          <c:tx>
            <c:v>m/s-2</c:v>
          </c:tx>
          <c:spPr>
            <a:ln w="41275" cap="rnd">
              <a:solidFill>
                <a:srgbClr val="FF0000"/>
              </a:solidFill>
              <a:round/>
            </a:ln>
            <a:effectLst/>
          </c:spPr>
          <c:marker>
            <c:symbol val="none"/>
          </c:marker>
          <c:xVal>
            <c:numRef>
              <c:f>WLTC_class_3!$C$8:$C$597</c:f>
              <c:numCache>
                <c:formatCode>General</c:formatCode>
                <c:ptCount val="590"/>
                <c:pt idx="0">
                  <c:v>0</c:v>
                </c:pt>
                <c:pt idx="1">
                  <c:v>1</c:v>
                </c:pt>
                <c:pt idx="2">
                  <c:v>2</c:v>
                </c:pt>
                <c:pt idx="3">
                  <c:v>3</c:v>
                </c:pt>
                <c:pt idx="4">
                  <c:v>4</c:v>
                </c:pt>
                <c:pt idx="5">
                  <c:v>5</c:v>
                </c:pt>
                <c:pt idx="6">
                  <c:v>6</c:v>
                </c:pt>
                <c:pt idx="7">
                  <c:v>7</c:v>
                </c:pt>
                <c:pt idx="8">
                  <c:v>8</c:v>
                </c:pt>
                <c:pt idx="9">
                  <c:v>9</c:v>
                </c:pt>
                <c:pt idx="10">
                  <c:v>10</c:v>
                </c:pt>
                <c:pt idx="11">
                  <c:v>11</c:v>
                </c:pt>
                <c:pt idx="12">
                  <c:v>12</c:v>
                </c:pt>
                <c:pt idx="13">
                  <c:v>13</c:v>
                </c:pt>
                <c:pt idx="14">
                  <c:v>14</c:v>
                </c:pt>
                <c:pt idx="15">
                  <c:v>15</c:v>
                </c:pt>
                <c:pt idx="16">
                  <c:v>16</c:v>
                </c:pt>
                <c:pt idx="17">
                  <c:v>17</c:v>
                </c:pt>
                <c:pt idx="18">
                  <c:v>18</c:v>
                </c:pt>
                <c:pt idx="19">
                  <c:v>19</c:v>
                </c:pt>
                <c:pt idx="20">
                  <c:v>20</c:v>
                </c:pt>
                <c:pt idx="21">
                  <c:v>21</c:v>
                </c:pt>
                <c:pt idx="22">
                  <c:v>22</c:v>
                </c:pt>
                <c:pt idx="23">
                  <c:v>23</c:v>
                </c:pt>
                <c:pt idx="24">
                  <c:v>24</c:v>
                </c:pt>
                <c:pt idx="25">
                  <c:v>25</c:v>
                </c:pt>
                <c:pt idx="26">
                  <c:v>26</c:v>
                </c:pt>
                <c:pt idx="27">
                  <c:v>27</c:v>
                </c:pt>
                <c:pt idx="28">
                  <c:v>28</c:v>
                </c:pt>
                <c:pt idx="29">
                  <c:v>29</c:v>
                </c:pt>
                <c:pt idx="30">
                  <c:v>30</c:v>
                </c:pt>
                <c:pt idx="31">
                  <c:v>31</c:v>
                </c:pt>
                <c:pt idx="32">
                  <c:v>32</c:v>
                </c:pt>
                <c:pt idx="33">
                  <c:v>33</c:v>
                </c:pt>
                <c:pt idx="34">
                  <c:v>34</c:v>
                </c:pt>
                <c:pt idx="35">
                  <c:v>35</c:v>
                </c:pt>
                <c:pt idx="36">
                  <c:v>36</c:v>
                </c:pt>
                <c:pt idx="37">
                  <c:v>37</c:v>
                </c:pt>
                <c:pt idx="38">
                  <c:v>38</c:v>
                </c:pt>
                <c:pt idx="39">
                  <c:v>39</c:v>
                </c:pt>
                <c:pt idx="40">
                  <c:v>40</c:v>
                </c:pt>
                <c:pt idx="41">
                  <c:v>41</c:v>
                </c:pt>
                <c:pt idx="42">
                  <c:v>42</c:v>
                </c:pt>
                <c:pt idx="43">
                  <c:v>43</c:v>
                </c:pt>
                <c:pt idx="44">
                  <c:v>44</c:v>
                </c:pt>
                <c:pt idx="45">
                  <c:v>45</c:v>
                </c:pt>
                <c:pt idx="46">
                  <c:v>46</c:v>
                </c:pt>
                <c:pt idx="47">
                  <c:v>47</c:v>
                </c:pt>
                <c:pt idx="48">
                  <c:v>48</c:v>
                </c:pt>
                <c:pt idx="49">
                  <c:v>49</c:v>
                </c:pt>
                <c:pt idx="50">
                  <c:v>50</c:v>
                </c:pt>
                <c:pt idx="51">
                  <c:v>51</c:v>
                </c:pt>
                <c:pt idx="52">
                  <c:v>52</c:v>
                </c:pt>
                <c:pt idx="53">
                  <c:v>53</c:v>
                </c:pt>
                <c:pt idx="54">
                  <c:v>54</c:v>
                </c:pt>
                <c:pt idx="55">
                  <c:v>55</c:v>
                </c:pt>
                <c:pt idx="56">
                  <c:v>56</c:v>
                </c:pt>
                <c:pt idx="57">
                  <c:v>57</c:v>
                </c:pt>
                <c:pt idx="58">
                  <c:v>58</c:v>
                </c:pt>
                <c:pt idx="59">
                  <c:v>59</c:v>
                </c:pt>
                <c:pt idx="60">
                  <c:v>60</c:v>
                </c:pt>
                <c:pt idx="61">
                  <c:v>61</c:v>
                </c:pt>
                <c:pt idx="62">
                  <c:v>62</c:v>
                </c:pt>
                <c:pt idx="63">
                  <c:v>63</c:v>
                </c:pt>
                <c:pt idx="64">
                  <c:v>64</c:v>
                </c:pt>
                <c:pt idx="65">
                  <c:v>65</c:v>
                </c:pt>
                <c:pt idx="66">
                  <c:v>66</c:v>
                </c:pt>
                <c:pt idx="67">
                  <c:v>67</c:v>
                </c:pt>
                <c:pt idx="68">
                  <c:v>68</c:v>
                </c:pt>
                <c:pt idx="69">
                  <c:v>69</c:v>
                </c:pt>
                <c:pt idx="70">
                  <c:v>70</c:v>
                </c:pt>
                <c:pt idx="71">
                  <c:v>71</c:v>
                </c:pt>
                <c:pt idx="72">
                  <c:v>72</c:v>
                </c:pt>
                <c:pt idx="73">
                  <c:v>73</c:v>
                </c:pt>
                <c:pt idx="74">
                  <c:v>74</c:v>
                </c:pt>
                <c:pt idx="75">
                  <c:v>75</c:v>
                </c:pt>
                <c:pt idx="76">
                  <c:v>76</c:v>
                </c:pt>
                <c:pt idx="77">
                  <c:v>77</c:v>
                </c:pt>
                <c:pt idx="78">
                  <c:v>78</c:v>
                </c:pt>
                <c:pt idx="79">
                  <c:v>79</c:v>
                </c:pt>
                <c:pt idx="80">
                  <c:v>80</c:v>
                </c:pt>
                <c:pt idx="81">
                  <c:v>81</c:v>
                </c:pt>
                <c:pt idx="82">
                  <c:v>82</c:v>
                </c:pt>
                <c:pt idx="83">
                  <c:v>83</c:v>
                </c:pt>
                <c:pt idx="84">
                  <c:v>84</c:v>
                </c:pt>
                <c:pt idx="85">
                  <c:v>85</c:v>
                </c:pt>
                <c:pt idx="86">
                  <c:v>86</c:v>
                </c:pt>
                <c:pt idx="87">
                  <c:v>87</c:v>
                </c:pt>
                <c:pt idx="88">
                  <c:v>88</c:v>
                </c:pt>
                <c:pt idx="89">
                  <c:v>89</c:v>
                </c:pt>
                <c:pt idx="90">
                  <c:v>90</c:v>
                </c:pt>
                <c:pt idx="91">
                  <c:v>91</c:v>
                </c:pt>
                <c:pt idx="92">
                  <c:v>92</c:v>
                </c:pt>
                <c:pt idx="93">
                  <c:v>93</c:v>
                </c:pt>
                <c:pt idx="94">
                  <c:v>94</c:v>
                </c:pt>
                <c:pt idx="95">
                  <c:v>95</c:v>
                </c:pt>
                <c:pt idx="96">
                  <c:v>96</c:v>
                </c:pt>
                <c:pt idx="97">
                  <c:v>97</c:v>
                </c:pt>
                <c:pt idx="98">
                  <c:v>98</c:v>
                </c:pt>
                <c:pt idx="99">
                  <c:v>99</c:v>
                </c:pt>
                <c:pt idx="100">
                  <c:v>100</c:v>
                </c:pt>
                <c:pt idx="101">
                  <c:v>101</c:v>
                </c:pt>
                <c:pt idx="102">
                  <c:v>102</c:v>
                </c:pt>
                <c:pt idx="103">
                  <c:v>103</c:v>
                </c:pt>
                <c:pt idx="104">
                  <c:v>104</c:v>
                </c:pt>
                <c:pt idx="105">
                  <c:v>105</c:v>
                </c:pt>
                <c:pt idx="106">
                  <c:v>106</c:v>
                </c:pt>
                <c:pt idx="107">
                  <c:v>107</c:v>
                </c:pt>
                <c:pt idx="108">
                  <c:v>108</c:v>
                </c:pt>
                <c:pt idx="109">
                  <c:v>109</c:v>
                </c:pt>
                <c:pt idx="110">
                  <c:v>110</c:v>
                </c:pt>
                <c:pt idx="111">
                  <c:v>111</c:v>
                </c:pt>
                <c:pt idx="112">
                  <c:v>112</c:v>
                </c:pt>
                <c:pt idx="113">
                  <c:v>113</c:v>
                </c:pt>
                <c:pt idx="114">
                  <c:v>114</c:v>
                </c:pt>
                <c:pt idx="115">
                  <c:v>115</c:v>
                </c:pt>
                <c:pt idx="116">
                  <c:v>116</c:v>
                </c:pt>
                <c:pt idx="117">
                  <c:v>117</c:v>
                </c:pt>
                <c:pt idx="118">
                  <c:v>118</c:v>
                </c:pt>
                <c:pt idx="119">
                  <c:v>119</c:v>
                </c:pt>
                <c:pt idx="120">
                  <c:v>120</c:v>
                </c:pt>
                <c:pt idx="121">
                  <c:v>121</c:v>
                </c:pt>
                <c:pt idx="122">
                  <c:v>122</c:v>
                </c:pt>
                <c:pt idx="123">
                  <c:v>123</c:v>
                </c:pt>
                <c:pt idx="124">
                  <c:v>124</c:v>
                </c:pt>
                <c:pt idx="125">
                  <c:v>125</c:v>
                </c:pt>
                <c:pt idx="126">
                  <c:v>126</c:v>
                </c:pt>
                <c:pt idx="127">
                  <c:v>127</c:v>
                </c:pt>
                <c:pt idx="128">
                  <c:v>128</c:v>
                </c:pt>
                <c:pt idx="129">
                  <c:v>129</c:v>
                </c:pt>
                <c:pt idx="130">
                  <c:v>130</c:v>
                </c:pt>
                <c:pt idx="131">
                  <c:v>131</c:v>
                </c:pt>
                <c:pt idx="132">
                  <c:v>132</c:v>
                </c:pt>
                <c:pt idx="133">
                  <c:v>133</c:v>
                </c:pt>
                <c:pt idx="134">
                  <c:v>134</c:v>
                </c:pt>
                <c:pt idx="135">
                  <c:v>135</c:v>
                </c:pt>
                <c:pt idx="136">
                  <c:v>136</c:v>
                </c:pt>
                <c:pt idx="137">
                  <c:v>137</c:v>
                </c:pt>
                <c:pt idx="138">
                  <c:v>138</c:v>
                </c:pt>
                <c:pt idx="139">
                  <c:v>139</c:v>
                </c:pt>
                <c:pt idx="140">
                  <c:v>140</c:v>
                </c:pt>
                <c:pt idx="141">
                  <c:v>141</c:v>
                </c:pt>
                <c:pt idx="142">
                  <c:v>142</c:v>
                </c:pt>
                <c:pt idx="143">
                  <c:v>143</c:v>
                </c:pt>
                <c:pt idx="144">
                  <c:v>144</c:v>
                </c:pt>
                <c:pt idx="145">
                  <c:v>145</c:v>
                </c:pt>
                <c:pt idx="146">
                  <c:v>146</c:v>
                </c:pt>
                <c:pt idx="147">
                  <c:v>147</c:v>
                </c:pt>
                <c:pt idx="148">
                  <c:v>148</c:v>
                </c:pt>
                <c:pt idx="149">
                  <c:v>149</c:v>
                </c:pt>
                <c:pt idx="150">
                  <c:v>150</c:v>
                </c:pt>
                <c:pt idx="151">
                  <c:v>151</c:v>
                </c:pt>
                <c:pt idx="152">
                  <c:v>152</c:v>
                </c:pt>
                <c:pt idx="153">
                  <c:v>153</c:v>
                </c:pt>
                <c:pt idx="154">
                  <c:v>154</c:v>
                </c:pt>
                <c:pt idx="155">
                  <c:v>155</c:v>
                </c:pt>
                <c:pt idx="156">
                  <c:v>156</c:v>
                </c:pt>
                <c:pt idx="157">
                  <c:v>157</c:v>
                </c:pt>
                <c:pt idx="158">
                  <c:v>158</c:v>
                </c:pt>
                <c:pt idx="159">
                  <c:v>159</c:v>
                </c:pt>
                <c:pt idx="160">
                  <c:v>160</c:v>
                </c:pt>
                <c:pt idx="161">
                  <c:v>161</c:v>
                </c:pt>
                <c:pt idx="162">
                  <c:v>162</c:v>
                </c:pt>
                <c:pt idx="163">
                  <c:v>163</c:v>
                </c:pt>
                <c:pt idx="164">
                  <c:v>164</c:v>
                </c:pt>
                <c:pt idx="165">
                  <c:v>165</c:v>
                </c:pt>
                <c:pt idx="166">
                  <c:v>166</c:v>
                </c:pt>
                <c:pt idx="167">
                  <c:v>167</c:v>
                </c:pt>
                <c:pt idx="168">
                  <c:v>168</c:v>
                </c:pt>
                <c:pt idx="169">
                  <c:v>169</c:v>
                </c:pt>
                <c:pt idx="170">
                  <c:v>170</c:v>
                </c:pt>
                <c:pt idx="171">
                  <c:v>171</c:v>
                </c:pt>
                <c:pt idx="172">
                  <c:v>172</c:v>
                </c:pt>
                <c:pt idx="173">
                  <c:v>173</c:v>
                </c:pt>
                <c:pt idx="174">
                  <c:v>174</c:v>
                </c:pt>
                <c:pt idx="175">
                  <c:v>175</c:v>
                </c:pt>
                <c:pt idx="176">
                  <c:v>176</c:v>
                </c:pt>
                <c:pt idx="177">
                  <c:v>177</c:v>
                </c:pt>
                <c:pt idx="178">
                  <c:v>178</c:v>
                </c:pt>
                <c:pt idx="179">
                  <c:v>179</c:v>
                </c:pt>
                <c:pt idx="180">
                  <c:v>180</c:v>
                </c:pt>
                <c:pt idx="181">
                  <c:v>181</c:v>
                </c:pt>
                <c:pt idx="182">
                  <c:v>182</c:v>
                </c:pt>
                <c:pt idx="183">
                  <c:v>183</c:v>
                </c:pt>
                <c:pt idx="184">
                  <c:v>184</c:v>
                </c:pt>
                <c:pt idx="185">
                  <c:v>185</c:v>
                </c:pt>
                <c:pt idx="186">
                  <c:v>186</c:v>
                </c:pt>
                <c:pt idx="187">
                  <c:v>187</c:v>
                </c:pt>
                <c:pt idx="188">
                  <c:v>188</c:v>
                </c:pt>
                <c:pt idx="189">
                  <c:v>189</c:v>
                </c:pt>
                <c:pt idx="190">
                  <c:v>190</c:v>
                </c:pt>
                <c:pt idx="191">
                  <c:v>191</c:v>
                </c:pt>
                <c:pt idx="192">
                  <c:v>192</c:v>
                </c:pt>
                <c:pt idx="193">
                  <c:v>193</c:v>
                </c:pt>
                <c:pt idx="194">
                  <c:v>194</c:v>
                </c:pt>
                <c:pt idx="195">
                  <c:v>195</c:v>
                </c:pt>
                <c:pt idx="196">
                  <c:v>196</c:v>
                </c:pt>
                <c:pt idx="197">
                  <c:v>197</c:v>
                </c:pt>
                <c:pt idx="198">
                  <c:v>198</c:v>
                </c:pt>
                <c:pt idx="199">
                  <c:v>199</c:v>
                </c:pt>
                <c:pt idx="200">
                  <c:v>200</c:v>
                </c:pt>
                <c:pt idx="201">
                  <c:v>201</c:v>
                </c:pt>
                <c:pt idx="202">
                  <c:v>202</c:v>
                </c:pt>
                <c:pt idx="203">
                  <c:v>203</c:v>
                </c:pt>
                <c:pt idx="204">
                  <c:v>204</c:v>
                </c:pt>
                <c:pt idx="205">
                  <c:v>205</c:v>
                </c:pt>
                <c:pt idx="206">
                  <c:v>206</c:v>
                </c:pt>
                <c:pt idx="207">
                  <c:v>207</c:v>
                </c:pt>
                <c:pt idx="208">
                  <c:v>208</c:v>
                </c:pt>
                <c:pt idx="209">
                  <c:v>209</c:v>
                </c:pt>
                <c:pt idx="210">
                  <c:v>210</c:v>
                </c:pt>
                <c:pt idx="211">
                  <c:v>211</c:v>
                </c:pt>
                <c:pt idx="212">
                  <c:v>212</c:v>
                </c:pt>
                <c:pt idx="213">
                  <c:v>213</c:v>
                </c:pt>
                <c:pt idx="214">
                  <c:v>214</c:v>
                </c:pt>
                <c:pt idx="215">
                  <c:v>215</c:v>
                </c:pt>
                <c:pt idx="216">
                  <c:v>216</c:v>
                </c:pt>
                <c:pt idx="217">
                  <c:v>217</c:v>
                </c:pt>
                <c:pt idx="218">
                  <c:v>218</c:v>
                </c:pt>
                <c:pt idx="219">
                  <c:v>219</c:v>
                </c:pt>
                <c:pt idx="220">
                  <c:v>220</c:v>
                </c:pt>
                <c:pt idx="221">
                  <c:v>221</c:v>
                </c:pt>
                <c:pt idx="222">
                  <c:v>222</c:v>
                </c:pt>
                <c:pt idx="223">
                  <c:v>223</c:v>
                </c:pt>
                <c:pt idx="224">
                  <c:v>224</c:v>
                </c:pt>
                <c:pt idx="225">
                  <c:v>225</c:v>
                </c:pt>
                <c:pt idx="226">
                  <c:v>226</c:v>
                </c:pt>
                <c:pt idx="227">
                  <c:v>227</c:v>
                </c:pt>
                <c:pt idx="228">
                  <c:v>228</c:v>
                </c:pt>
                <c:pt idx="229">
                  <c:v>229</c:v>
                </c:pt>
                <c:pt idx="230">
                  <c:v>230</c:v>
                </c:pt>
                <c:pt idx="231">
                  <c:v>231</c:v>
                </c:pt>
                <c:pt idx="232">
                  <c:v>232</c:v>
                </c:pt>
                <c:pt idx="233">
                  <c:v>233</c:v>
                </c:pt>
                <c:pt idx="234">
                  <c:v>234</c:v>
                </c:pt>
                <c:pt idx="235">
                  <c:v>235</c:v>
                </c:pt>
                <c:pt idx="236">
                  <c:v>236</c:v>
                </c:pt>
                <c:pt idx="237">
                  <c:v>237</c:v>
                </c:pt>
                <c:pt idx="238">
                  <c:v>238</c:v>
                </c:pt>
                <c:pt idx="239">
                  <c:v>239</c:v>
                </c:pt>
                <c:pt idx="240">
                  <c:v>240</c:v>
                </c:pt>
                <c:pt idx="241">
                  <c:v>241</c:v>
                </c:pt>
                <c:pt idx="242">
                  <c:v>242</c:v>
                </c:pt>
                <c:pt idx="243">
                  <c:v>243</c:v>
                </c:pt>
                <c:pt idx="244">
                  <c:v>244</c:v>
                </c:pt>
                <c:pt idx="245">
                  <c:v>245</c:v>
                </c:pt>
                <c:pt idx="246">
                  <c:v>246</c:v>
                </c:pt>
                <c:pt idx="247">
                  <c:v>247</c:v>
                </c:pt>
                <c:pt idx="248">
                  <c:v>248</c:v>
                </c:pt>
                <c:pt idx="249">
                  <c:v>249</c:v>
                </c:pt>
                <c:pt idx="250">
                  <c:v>250</c:v>
                </c:pt>
                <c:pt idx="251">
                  <c:v>251</c:v>
                </c:pt>
                <c:pt idx="252">
                  <c:v>252</c:v>
                </c:pt>
                <c:pt idx="253">
                  <c:v>253</c:v>
                </c:pt>
                <c:pt idx="254">
                  <c:v>254</c:v>
                </c:pt>
                <c:pt idx="255">
                  <c:v>255</c:v>
                </c:pt>
                <c:pt idx="256">
                  <c:v>256</c:v>
                </c:pt>
                <c:pt idx="257">
                  <c:v>257</c:v>
                </c:pt>
                <c:pt idx="258">
                  <c:v>258</c:v>
                </c:pt>
                <c:pt idx="259">
                  <c:v>259</c:v>
                </c:pt>
                <c:pt idx="260">
                  <c:v>260</c:v>
                </c:pt>
                <c:pt idx="261">
                  <c:v>261</c:v>
                </c:pt>
                <c:pt idx="262">
                  <c:v>262</c:v>
                </c:pt>
                <c:pt idx="263">
                  <c:v>263</c:v>
                </c:pt>
                <c:pt idx="264">
                  <c:v>264</c:v>
                </c:pt>
                <c:pt idx="265">
                  <c:v>265</c:v>
                </c:pt>
                <c:pt idx="266">
                  <c:v>266</c:v>
                </c:pt>
                <c:pt idx="267">
                  <c:v>267</c:v>
                </c:pt>
                <c:pt idx="268">
                  <c:v>268</c:v>
                </c:pt>
                <c:pt idx="269">
                  <c:v>269</c:v>
                </c:pt>
                <c:pt idx="270">
                  <c:v>270</c:v>
                </c:pt>
                <c:pt idx="271">
                  <c:v>271</c:v>
                </c:pt>
                <c:pt idx="272">
                  <c:v>272</c:v>
                </c:pt>
                <c:pt idx="273">
                  <c:v>273</c:v>
                </c:pt>
                <c:pt idx="274">
                  <c:v>274</c:v>
                </c:pt>
                <c:pt idx="275">
                  <c:v>275</c:v>
                </c:pt>
                <c:pt idx="276">
                  <c:v>276</c:v>
                </c:pt>
                <c:pt idx="277">
                  <c:v>277</c:v>
                </c:pt>
                <c:pt idx="278">
                  <c:v>278</c:v>
                </c:pt>
                <c:pt idx="279">
                  <c:v>279</c:v>
                </c:pt>
                <c:pt idx="280">
                  <c:v>280</c:v>
                </c:pt>
                <c:pt idx="281">
                  <c:v>281</c:v>
                </c:pt>
                <c:pt idx="282">
                  <c:v>282</c:v>
                </c:pt>
                <c:pt idx="283">
                  <c:v>283</c:v>
                </c:pt>
                <c:pt idx="284">
                  <c:v>284</c:v>
                </c:pt>
                <c:pt idx="285">
                  <c:v>285</c:v>
                </c:pt>
                <c:pt idx="286">
                  <c:v>286</c:v>
                </c:pt>
                <c:pt idx="287">
                  <c:v>287</c:v>
                </c:pt>
                <c:pt idx="288">
                  <c:v>288</c:v>
                </c:pt>
                <c:pt idx="289">
                  <c:v>289</c:v>
                </c:pt>
                <c:pt idx="290">
                  <c:v>290</c:v>
                </c:pt>
                <c:pt idx="291">
                  <c:v>291</c:v>
                </c:pt>
                <c:pt idx="292">
                  <c:v>292</c:v>
                </c:pt>
                <c:pt idx="293">
                  <c:v>293</c:v>
                </c:pt>
                <c:pt idx="294">
                  <c:v>294</c:v>
                </c:pt>
                <c:pt idx="295">
                  <c:v>295</c:v>
                </c:pt>
                <c:pt idx="296">
                  <c:v>296</c:v>
                </c:pt>
                <c:pt idx="297">
                  <c:v>297</c:v>
                </c:pt>
                <c:pt idx="298">
                  <c:v>298</c:v>
                </c:pt>
                <c:pt idx="299">
                  <c:v>299</c:v>
                </c:pt>
                <c:pt idx="300">
                  <c:v>300</c:v>
                </c:pt>
                <c:pt idx="301">
                  <c:v>301</c:v>
                </c:pt>
                <c:pt idx="302">
                  <c:v>302</c:v>
                </c:pt>
                <c:pt idx="303">
                  <c:v>303</c:v>
                </c:pt>
                <c:pt idx="304">
                  <c:v>304</c:v>
                </c:pt>
                <c:pt idx="305">
                  <c:v>305</c:v>
                </c:pt>
                <c:pt idx="306">
                  <c:v>306</c:v>
                </c:pt>
                <c:pt idx="307">
                  <c:v>307</c:v>
                </c:pt>
                <c:pt idx="308">
                  <c:v>308</c:v>
                </c:pt>
                <c:pt idx="309">
                  <c:v>309</c:v>
                </c:pt>
                <c:pt idx="310">
                  <c:v>310</c:v>
                </c:pt>
                <c:pt idx="311">
                  <c:v>311</c:v>
                </c:pt>
                <c:pt idx="312">
                  <c:v>312</c:v>
                </c:pt>
                <c:pt idx="313">
                  <c:v>313</c:v>
                </c:pt>
                <c:pt idx="314">
                  <c:v>314</c:v>
                </c:pt>
                <c:pt idx="315">
                  <c:v>315</c:v>
                </c:pt>
                <c:pt idx="316">
                  <c:v>316</c:v>
                </c:pt>
                <c:pt idx="317">
                  <c:v>317</c:v>
                </c:pt>
                <c:pt idx="318">
                  <c:v>318</c:v>
                </c:pt>
                <c:pt idx="319">
                  <c:v>319</c:v>
                </c:pt>
                <c:pt idx="320">
                  <c:v>320</c:v>
                </c:pt>
                <c:pt idx="321">
                  <c:v>321</c:v>
                </c:pt>
                <c:pt idx="322">
                  <c:v>322</c:v>
                </c:pt>
                <c:pt idx="323">
                  <c:v>323</c:v>
                </c:pt>
                <c:pt idx="324">
                  <c:v>324</c:v>
                </c:pt>
                <c:pt idx="325">
                  <c:v>325</c:v>
                </c:pt>
                <c:pt idx="326">
                  <c:v>326</c:v>
                </c:pt>
                <c:pt idx="327">
                  <c:v>327</c:v>
                </c:pt>
                <c:pt idx="328">
                  <c:v>328</c:v>
                </c:pt>
                <c:pt idx="329">
                  <c:v>329</c:v>
                </c:pt>
                <c:pt idx="330">
                  <c:v>330</c:v>
                </c:pt>
                <c:pt idx="331">
                  <c:v>331</c:v>
                </c:pt>
                <c:pt idx="332">
                  <c:v>332</c:v>
                </c:pt>
                <c:pt idx="333">
                  <c:v>333</c:v>
                </c:pt>
                <c:pt idx="334">
                  <c:v>334</c:v>
                </c:pt>
                <c:pt idx="335">
                  <c:v>335</c:v>
                </c:pt>
                <c:pt idx="336">
                  <c:v>336</c:v>
                </c:pt>
                <c:pt idx="337">
                  <c:v>337</c:v>
                </c:pt>
                <c:pt idx="338">
                  <c:v>338</c:v>
                </c:pt>
                <c:pt idx="339">
                  <c:v>339</c:v>
                </c:pt>
                <c:pt idx="340">
                  <c:v>340</c:v>
                </c:pt>
                <c:pt idx="341">
                  <c:v>341</c:v>
                </c:pt>
                <c:pt idx="342">
                  <c:v>342</c:v>
                </c:pt>
                <c:pt idx="343">
                  <c:v>343</c:v>
                </c:pt>
                <c:pt idx="344">
                  <c:v>344</c:v>
                </c:pt>
                <c:pt idx="345">
                  <c:v>345</c:v>
                </c:pt>
                <c:pt idx="346">
                  <c:v>346</c:v>
                </c:pt>
                <c:pt idx="347">
                  <c:v>347</c:v>
                </c:pt>
                <c:pt idx="348">
                  <c:v>348</c:v>
                </c:pt>
                <c:pt idx="349">
                  <c:v>349</c:v>
                </c:pt>
                <c:pt idx="350">
                  <c:v>350</c:v>
                </c:pt>
                <c:pt idx="351">
                  <c:v>351</c:v>
                </c:pt>
                <c:pt idx="352">
                  <c:v>352</c:v>
                </c:pt>
                <c:pt idx="353">
                  <c:v>353</c:v>
                </c:pt>
                <c:pt idx="354">
                  <c:v>354</c:v>
                </c:pt>
                <c:pt idx="355">
                  <c:v>355</c:v>
                </c:pt>
                <c:pt idx="356">
                  <c:v>356</c:v>
                </c:pt>
                <c:pt idx="357">
                  <c:v>357</c:v>
                </c:pt>
                <c:pt idx="358">
                  <c:v>358</c:v>
                </c:pt>
                <c:pt idx="359">
                  <c:v>359</c:v>
                </c:pt>
                <c:pt idx="360">
                  <c:v>360</c:v>
                </c:pt>
                <c:pt idx="361">
                  <c:v>361</c:v>
                </c:pt>
                <c:pt idx="362">
                  <c:v>362</c:v>
                </c:pt>
                <c:pt idx="363">
                  <c:v>363</c:v>
                </c:pt>
                <c:pt idx="364">
                  <c:v>364</c:v>
                </c:pt>
                <c:pt idx="365">
                  <c:v>365</c:v>
                </c:pt>
                <c:pt idx="366">
                  <c:v>366</c:v>
                </c:pt>
                <c:pt idx="367">
                  <c:v>367</c:v>
                </c:pt>
                <c:pt idx="368">
                  <c:v>368</c:v>
                </c:pt>
                <c:pt idx="369">
                  <c:v>369</c:v>
                </c:pt>
                <c:pt idx="370">
                  <c:v>370</c:v>
                </c:pt>
                <c:pt idx="371">
                  <c:v>371</c:v>
                </c:pt>
                <c:pt idx="372">
                  <c:v>372</c:v>
                </c:pt>
                <c:pt idx="373">
                  <c:v>373</c:v>
                </c:pt>
                <c:pt idx="374">
                  <c:v>374</c:v>
                </c:pt>
                <c:pt idx="375">
                  <c:v>375</c:v>
                </c:pt>
                <c:pt idx="376">
                  <c:v>376</c:v>
                </c:pt>
                <c:pt idx="377">
                  <c:v>377</c:v>
                </c:pt>
                <c:pt idx="378">
                  <c:v>378</c:v>
                </c:pt>
                <c:pt idx="379">
                  <c:v>379</c:v>
                </c:pt>
                <c:pt idx="380">
                  <c:v>380</c:v>
                </c:pt>
                <c:pt idx="381">
                  <c:v>381</c:v>
                </c:pt>
                <c:pt idx="382">
                  <c:v>382</c:v>
                </c:pt>
                <c:pt idx="383">
                  <c:v>383</c:v>
                </c:pt>
                <c:pt idx="384">
                  <c:v>384</c:v>
                </c:pt>
                <c:pt idx="385">
                  <c:v>385</c:v>
                </c:pt>
                <c:pt idx="386">
                  <c:v>386</c:v>
                </c:pt>
                <c:pt idx="387">
                  <c:v>387</c:v>
                </c:pt>
                <c:pt idx="388">
                  <c:v>388</c:v>
                </c:pt>
                <c:pt idx="389">
                  <c:v>389</c:v>
                </c:pt>
                <c:pt idx="390">
                  <c:v>390</c:v>
                </c:pt>
                <c:pt idx="391">
                  <c:v>391</c:v>
                </c:pt>
                <c:pt idx="392">
                  <c:v>392</c:v>
                </c:pt>
                <c:pt idx="393">
                  <c:v>393</c:v>
                </c:pt>
                <c:pt idx="394">
                  <c:v>394</c:v>
                </c:pt>
                <c:pt idx="395">
                  <c:v>395</c:v>
                </c:pt>
                <c:pt idx="396">
                  <c:v>396</c:v>
                </c:pt>
                <c:pt idx="397">
                  <c:v>397</c:v>
                </c:pt>
                <c:pt idx="398">
                  <c:v>398</c:v>
                </c:pt>
                <c:pt idx="399">
                  <c:v>399</c:v>
                </c:pt>
                <c:pt idx="400">
                  <c:v>400</c:v>
                </c:pt>
                <c:pt idx="401">
                  <c:v>401</c:v>
                </c:pt>
                <c:pt idx="402">
                  <c:v>402</c:v>
                </c:pt>
                <c:pt idx="403">
                  <c:v>403</c:v>
                </c:pt>
                <c:pt idx="404">
                  <c:v>404</c:v>
                </c:pt>
                <c:pt idx="405">
                  <c:v>405</c:v>
                </c:pt>
                <c:pt idx="406">
                  <c:v>406</c:v>
                </c:pt>
                <c:pt idx="407">
                  <c:v>407</c:v>
                </c:pt>
                <c:pt idx="408">
                  <c:v>408</c:v>
                </c:pt>
                <c:pt idx="409">
                  <c:v>409</c:v>
                </c:pt>
                <c:pt idx="410">
                  <c:v>410</c:v>
                </c:pt>
                <c:pt idx="411">
                  <c:v>411</c:v>
                </c:pt>
                <c:pt idx="412">
                  <c:v>412</c:v>
                </c:pt>
                <c:pt idx="413">
                  <c:v>413</c:v>
                </c:pt>
                <c:pt idx="414">
                  <c:v>414</c:v>
                </c:pt>
                <c:pt idx="415">
                  <c:v>415</c:v>
                </c:pt>
                <c:pt idx="416">
                  <c:v>416</c:v>
                </c:pt>
                <c:pt idx="417">
                  <c:v>417</c:v>
                </c:pt>
                <c:pt idx="418">
                  <c:v>418</c:v>
                </c:pt>
                <c:pt idx="419">
                  <c:v>419</c:v>
                </c:pt>
                <c:pt idx="420">
                  <c:v>420</c:v>
                </c:pt>
                <c:pt idx="421">
                  <c:v>421</c:v>
                </c:pt>
                <c:pt idx="422">
                  <c:v>422</c:v>
                </c:pt>
                <c:pt idx="423">
                  <c:v>423</c:v>
                </c:pt>
                <c:pt idx="424">
                  <c:v>424</c:v>
                </c:pt>
                <c:pt idx="425">
                  <c:v>425</c:v>
                </c:pt>
                <c:pt idx="426">
                  <c:v>426</c:v>
                </c:pt>
                <c:pt idx="427">
                  <c:v>427</c:v>
                </c:pt>
                <c:pt idx="428">
                  <c:v>428</c:v>
                </c:pt>
                <c:pt idx="429">
                  <c:v>429</c:v>
                </c:pt>
                <c:pt idx="430">
                  <c:v>430</c:v>
                </c:pt>
                <c:pt idx="431">
                  <c:v>431</c:v>
                </c:pt>
                <c:pt idx="432">
                  <c:v>432</c:v>
                </c:pt>
                <c:pt idx="433">
                  <c:v>433</c:v>
                </c:pt>
                <c:pt idx="434">
                  <c:v>434</c:v>
                </c:pt>
                <c:pt idx="435">
                  <c:v>435</c:v>
                </c:pt>
                <c:pt idx="436">
                  <c:v>436</c:v>
                </c:pt>
                <c:pt idx="437">
                  <c:v>437</c:v>
                </c:pt>
                <c:pt idx="438">
                  <c:v>438</c:v>
                </c:pt>
                <c:pt idx="439">
                  <c:v>439</c:v>
                </c:pt>
                <c:pt idx="440">
                  <c:v>440</c:v>
                </c:pt>
                <c:pt idx="441">
                  <c:v>441</c:v>
                </c:pt>
                <c:pt idx="442">
                  <c:v>442</c:v>
                </c:pt>
                <c:pt idx="443">
                  <c:v>443</c:v>
                </c:pt>
                <c:pt idx="444">
                  <c:v>444</c:v>
                </c:pt>
                <c:pt idx="445">
                  <c:v>445</c:v>
                </c:pt>
                <c:pt idx="446">
                  <c:v>446</c:v>
                </c:pt>
                <c:pt idx="447">
                  <c:v>447</c:v>
                </c:pt>
                <c:pt idx="448">
                  <c:v>448</c:v>
                </c:pt>
                <c:pt idx="449">
                  <c:v>449</c:v>
                </c:pt>
                <c:pt idx="450">
                  <c:v>450</c:v>
                </c:pt>
                <c:pt idx="451">
                  <c:v>451</c:v>
                </c:pt>
                <c:pt idx="452">
                  <c:v>452</c:v>
                </c:pt>
                <c:pt idx="453">
                  <c:v>453</c:v>
                </c:pt>
                <c:pt idx="454">
                  <c:v>454</c:v>
                </c:pt>
                <c:pt idx="455">
                  <c:v>455</c:v>
                </c:pt>
                <c:pt idx="456">
                  <c:v>456</c:v>
                </c:pt>
                <c:pt idx="457">
                  <c:v>457</c:v>
                </c:pt>
                <c:pt idx="458">
                  <c:v>458</c:v>
                </c:pt>
                <c:pt idx="459">
                  <c:v>459</c:v>
                </c:pt>
                <c:pt idx="460">
                  <c:v>460</c:v>
                </c:pt>
                <c:pt idx="461">
                  <c:v>461</c:v>
                </c:pt>
                <c:pt idx="462">
                  <c:v>462</c:v>
                </c:pt>
                <c:pt idx="463">
                  <c:v>463</c:v>
                </c:pt>
                <c:pt idx="464">
                  <c:v>464</c:v>
                </c:pt>
                <c:pt idx="465">
                  <c:v>465</c:v>
                </c:pt>
                <c:pt idx="466">
                  <c:v>466</c:v>
                </c:pt>
                <c:pt idx="467">
                  <c:v>467</c:v>
                </c:pt>
                <c:pt idx="468">
                  <c:v>468</c:v>
                </c:pt>
                <c:pt idx="469">
                  <c:v>469</c:v>
                </c:pt>
                <c:pt idx="470">
                  <c:v>470</c:v>
                </c:pt>
                <c:pt idx="471">
                  <c:v>471</c:v>
                </c:pt>
                <c:pt idx="472">
                  <c:v>472</c:v>
                </c:pt>
                <c:pt idx="473">
                  <c:v>473</c:v>
                </c:pt>
                <c:pt idx="474">
                  <c:v>474</c:v>
                </c:pt>
                <c:pt idx="475">
                  <c:v>475</c:v>
                </c:pt>
                <c:pt idx="476">
                  <c:v>476</c:v>
                </c:pt>
                <c:pt idx="477">
                  <c:v>477</c:v>
                </c:pt>
                <c:pt idx="478">
                  <c:v>478</c:v>
                </c:pt>
                <c:pt idx="479">
                  <c:v>479</c:v>
                </c:pt>
                <c:pt idx="480">
                  <c:v>480</c:v>
                </c:pt>
                <c:pt idx="481">
                  <c:v>481</c:v>
                </c:pt>
                <c:pt idx="482">
                  <c:v>482</c:v>
                </c:pt>
                <c:pt idx="483">
                  <c:v>483</c:v>
                </c:pt>
                <c:pt idx="484">
                  <c:v>484</c:v>
                </c:pt>
                <c:pt idx="485">
                  <c:v>485</c:v>
                </c:pt>
                <c:pt idx="486">
                  <c:v>486</c:v>
                </c:pt>
                <c:pt idx="487">
                  <c:v>487</c:v>
                </c:pt>
                <c:pt idx="488">
                  <c:v>488</c:v>
                </c:pt>
                <c:pt idx="489">
                  <c:v>489</c:v>
                </c:pt>
                <c:pt idx="490">
                  <c:v>490</c:v>
                </c:pt>
                <c:pt idx="491">
                  <c:v>491</c:v>
                </c:pt>
                <c:pt idx="492">
                  <c:v>492</c:v>
                </c:pt>
                <c:pt idx="493">
                  <c:v>493</c:v>
                </c:pt>
                <c:pt idx="494">
                  <c:v>494</c:v>
                </c:pt>
                <c:pt idx="495">
                  <c:v>495</c:v>
                </c:pt>
                <c:pt idx="496">
                  <c:v>496</c:v>
                </c:pt>
                <c:pt idx="497">
                  <c:v>497</c:v>
                </c:pt>
                <c:pt idx="498">
                  <c:v>498</c:v>
                </c:pt>
                <c:pt idx="499">
                  <c:v>499</c:v>
                </c:pt>
                <c:pt idx="500">
                  <c:v>500</c:v>
                </c:pt>
                <c:pt idx="501">
                  <c:v>501</c:v>
                </c:pt>
                <c:pt idx="502">
                  <c:v>502</c:v>
                </c:pt>
                <c:pt idx="503">
                  <c:v>503</c:v>
                </c:pt>
                <c:pt idx="504">
                  <c:v>504</c:v>
                </c:pt>
                <c:pt idx="505">
                  <c:v>505</c:v>
                </c:pt>
                <c:pt idx="506">
                  <c:v>506</c:v>
                </c:pt>
                <c:pt idx="507">
                  <c:v>507</c:v>
                </c:pt>
                <c:pt idx="508">
                  <c:v>508</c:v>
                </c:pt>
                <c:pt idx="509">
                  <c:v>509</c:v>
                </c:pt>
                <c:pt idx="510">
                  <c:v>510</c:v>
                </c:pt>
                <c:pt idx="511">
                  <c:v>511</c:v>
                </c:pt>
                <c:pt idx="512">
                  <c:v>512</c:v>
                </c:pt>
                <c:pt idx="513">
                  <c:v>513</c:v>
                </c:pt>
                <c:pt idx="514">
                  <c:v>514</c:v>
                </c:pt>
                <c:pt idx="515">
                  <c:v>515</c:v>
                </c:pt>
                <c:pt idx="516">
                  <c:v>516</c:v>
                </c:pt>
                <c:pt idx="517">
                  <c:v>517</c:v>
                </c:pt>
                <c:pt idx="518">
                  <c:v>518</c:v>
                </c:pt>
                <c:pt idx="519">
                  <c:v>519</c:v>
                </c:pt>
                <c:pt idx="520">
                  <c:v>520</c:v>
                </c:pt>
                <c:pt idx="521">
                  <c:v>521</c:v>
                </c:pt>
                <c:pt idx="522">
                  <c:v>522</c:v>
                </c:pt>
                <c:pt idx="523">
                  <c:v>523</c:v>
                </c:pt>
                <c:pt idx="524">
                  <c:v>524</c:v>
                </c:pt>
                <c:pt idx="525">
                  <c:v>525</c:v>
                </c:pt>
                <c:pt idx="526">
                  <c:v>526</c:v>
                </c:pt>
                <c:pt idx="527">
                  <c:v>527</c:v>
                </c:pt>
                <c:pt idx="528">
                  <c:v>528</c:v>
                </c:pt>
                <c:pt idx="529">
                  <c:v>529</c:v>
                </c:pt>
                <c:pt idx="530">
                  <c:v>530</c:v>
                </c:pt>
                <c:pt idx="531">
                  <c:v>531</c:v>
                </c:pt>
                <c:pt idx="532">
                  <c:v>532</c:v>
                </c:pt>
                <c:pt idx="533">
                  <c:v>533</c:v>
                </c:pt>
                <c:pt idx="534">
                  <c:v>534</c:v>
                </c:pt>
                <c:pt idx="535">
                  <c:v>535</c:v>
                </c:pt>
                <c:pt idx="536">
                  <c:v>536</c:v>
                </c:pt>
                <c:pt idx="537">
                  <c:v>537</c:v>
                </c:pt>
                <c:pt idx="538">
                  <c:v>538</c:v>
                </c:pt>
                <c:pt idx="539">
                  <c:v>539</c:v>
                </c:pt>
                <c:pt idx="540">
                  <c:v>540</c:v>
                </c:pt>
                <c:pt idx="541">
                  <c:v>541</c:v>
                </c:pt>
                <c:pt idx="542">
                  <c:v>542</c:v>
                </c:pt>
                <c:pt idx="543">
                  <c:v>543</c:v>
                </c:pt>
                <c:pt idx="544">
                  <c:v>544</c:v>
                </c:pt>
                <c:pt idx="545">
                  <c:v>545</c:v>
                </c:pt>
                <c:pt idx="546">
                  <c:v>546</c:v>
                </c:pt>
                <c:pt idx="547">
                  <c:v>547</c:v>
                </c:pt>
                <c:pt idx="548">
                  <c:v>548</c:v>
                </c:pt>
                <c:pt idx="549">
                  <c:v>549</c:v>
                </c:pt>
                <c:pt idx="550">
                  <c:v>550</c:v>
                </c:pt>
                <c:pt idx="551">
                  <c:v>551</c:v>
                </c:pt>
                <c:pt idx="552">
                  <c:v>552</c:v>
                </c:pt>
                <c:pt idx="553">
                  <c:v>553</c:v>
                </c:pt>
                <c:pt idx="554">
                  <c:v>554</c:v>
                </c:pt>
                <c:pt idx="555">
                  <c:v>555</c:v>
                </c:pt>
                <c:pt idx="556">
                  <c:v>556</c:v>
                </c:pt>
                <c:pt idx="557">
                  <c:v>557</c:v>
                </c:pt>
                <c:pt idx="558">
                  <c:v>558</c:v>
                </c:pt>
                <c:pt idx="559">
                  <c:v>559</c:v>
                </c:pt>
                <c:pt idx="560">
                  <c:v>560</c:v>
                </c:pt>
                <c:pt idx="561">
                  <c:v>561</c:v>
                </c:pt>
                <c:pt idx="562">
                  <c:v>562</c:v>
                </c:pt>
                <c:pt idx="563">
                  <c:v>563</c:v>
                </c:pt>
                <c:pt idx="564">
                  <c:v>564</c:v>
                </c:pt>
                <c:pt idx="565">
                  <c:v>565</c:v>
                </c:pt>
                <c:pt idx="566">
                  <c:v>566</c:v>
                </c:pt>
                <c:pt idx="567">
                  <c:v>567</c:v>
                </c:pt>
                <c:pt idx="568">
                  <c:v>568</c:v>
                </c:pt>
                <c:pt idx="569">
                  <c:v>569</c:v>
                </c:pt>
                <c:pt idx="570">
                  <c:v>570</c:v>
                </c:pt>
                <c:pt idx="571">
                  <c:v>571</c:v>
                </c:pt>
                <c:pt idx="572">
                  <c:v>572</c:v>
                </c:pt>
                <c:pt idx="573">
                  <c:v>573</c:v>
                </c:pt>
                <c:pt idx="574">
                  <c:v>574</c:v>
                </c:pt>
                <c:pt idx="575">
                  <c:v>575</c:v>
                </c:pt>
                <c:pt idx="576">
                  <c:v>576</c:v>
                </c:pt>
                <c:pt idx="577">
                  <c:v>577</c:v>
                </c:pt>
                <c:pt idx="578">
                  <c:v>578</c:v>
                </c:pt>
                <c:pt idx="579">
                  <c:v>579</c:v>
                </c:pt>
                <c:pt idx="580">
                  <c:v>580</c:v>
                </c:pt>
                <c:pt idx="581">
                  <c:v>581</c:v>
                </c:pt>
                <c:pt idx="582">
                  <c:v>582</c:v>
                </c:pt>
                <c:pt idx="583">
                  <c:v>583</c:v>
                </c:pt>
                <c:pt idx="584">
                  <c:v>584</c:v>
                </c:pt>
                <c:pt idx="585">
                  <c:v>585</c:v>
                </c:pt>
                <c:pt idx="586">
                  <c:v>586</c:v>
                </c:pt>
                <c:pt idx="587">
                  <c:v>587</c:v>
                </c:pt>
                <c:pt idx="588">
                  <c:v>588</c:v>
                </c:pt>
                <c:pt idx="589">
                  <c:v>589</c:v>
                </c:pt>
              </c:numCache>
            </c:numRef>
          </c:xVal>
          <c:yVal>
            <c:numRef>
              <c:f>WLTC_class_3!$F$8:$F$597</c:f>
              <c:numCache>
                <c:formatCode>0.00</c:formatCode>
                <c:ptCount val="590"/>
                <c:pt idx="0">
                  <c:v>0</c:v>
                </c:pt>
                <c:pt idx="1">
                  <c:v>0</c:v>
                </c:pt>
                <c:pt idx="2">
                  <c:v>0</c:v>
                </c:pt>
                <c:pt idx="3">
                  <c:v>0</c:v>
                </c:pt>
                <c:pt idx="4">
                  <c:v>0</c:v>
                </c:pt>
                <c:pt idx="5">
                  <c:v>0</c:v>
                </c:pt>
                <c:pt idx="6">
                  <c:v>0</c:v>
                </c:pt>
                <c:pt idx="7">
                  <c:v>0</c:v>
                </c:pt>
                <c:pt idx="8">
                  <c:v>0</c:v>
                </c:pt>
                <c:pt idx="9">
                  <c:v>0</c:v>
                </c:pt>
                <c:pt idx="10">
                  <c:v>0</c:v>
                </c:pt>
                <c:pt idx="11">
                  <c:v>2.777777777777778E-2</c:v>
                </c:pt>
                <c:pt idx="12">
                  <c:v>0.2361111111111111</c:v>
                </c:pt>
                <c:pt idx="13">
                  <c:v>0.72222222222222221</c:v>
                </c:pt>
                <c:pt idx="14">
                  <c:v>1.1388888888888891</c:v>
                </c:pt>
                <c:pt idx="15">
                  <c:v>1.0694444444444444</c:v>
                </c:pt>
                <c:pt idx="16">
                  <c:v>0.97222222222222199</c:v>
                </c:pt>
                <c:pt idx="17">
                  <c:v>1.1944444444444444</c:v>
                </c:pt>
                <c:pt idx="18">
                  <c:v>1.2638888888888891</c:v>
                </c:pt>
                <c:pt idx="19">
                  <c:v>0.80555555555555558</c:v>
                </c:pt>
                <c:pt idx="20">
                  <c:v>0.29166666666666685</c:v>
                </c:pt>
                <c:pt idx="21">
                  <c:v>0.1111111111111112</c:v>
                </c:pt>
                <c:pt idx="22">
                  <c:v>9.7222222222222127E-2</c:v>
                </c:pt>
                <c:pt idx="23">
                  <c:v>0.1111111111111112</c:v>
                </c:pt>
                <c:pt idx="24">
                  <c:v>0.27777777777777779</c:v>
                </c:pt>
                <c:pt idx="25">
                  <c:v>0.38888888888888851</c:v>
                </c:pt>
                <c:pt idx="26">
                  <c:v>0.45833333333333343</c:v>
                </c:pt>
                <c:pt idx="27">
                  <c:v>0.65277777777777812</c:v>
                </c:pt>
                <c:pt idx="28">
                  <c:v>0.69444444444444442</c:v>
                </c:pt>
                <c:pt idx="29">
                  <c:v>0.65277777777777712</c:v>
                </c:pt>
                <c:pt idx="30">
                  <c:v>0.47222222222222199</c:v>
                </c:pt>
                <c:pt idx="31">
                  <c:v>0.27777777777777779</c:v>
                </c:pt>
                <c:pt idx="32">
                  <c:v>0.19444444444444425</c:v>
                </c:pt>
                <c:pt idx="33">
                  <c:v>0.15277777777777798</c:v>
                </c:pt>
                <c:pt idx="34">
                  <c:v>8.3333333333333523E-2</c:v>
                </c:pt>
                <c:pt idx="35">
                  <c:v>-2.7777777777777186E-2</c:v>
                </c:pt>
                <c:pt idx="36">
                  <c:v>-0.24999999999999961</c:v>
                </c:pt>
                <c:pt idx="37">
                  <c:v>-0.59722222222222276</c:v>
                </c:pt>
                <c:pt idx="38">
                  <c:v>-0.79166666666666707</c:v>
                </c:pt>
                <c:pt idx="39">
                  <c:v>-0.73611111111111072</c:v>
                </c:pt>
                <c:pt idx="40">
                  <c:v>-0.65277777777777812</c:v>
                </c:pt>
                <c:pt idx="41">
                  <c:v>-0.7777777777777779</c:v>
                </c:pt>
                <c:pt idx="42">
                  <c:v>-0.99999999999999933</c:v>
                </c:pt>
                <c:pt idx="43">
                  <c:v>-0.94444444444444453</c:v>
                </c:pt>
                <c:pt idx="44">
                  <c:v>-0.5833333333333337</c:v>
                </c:pt>
                <c:pt idx="45">
                  <c:v>-0.25000000000000011</c:v>
                </c:pt>
                <c:pt idx="46">
                  <c:v>-0.19444444444444425</c:v>
                </c:pt>
                <c:pt idx="47">
                  <c:v>-0.27777777777777779</c:v>
                </c:pt>
                <c:pt idx="48">
                  <c:v>-0.23611111111111099</c:v>
                </c:pt>
                <c:pt idx="49">
                  <c:v>-8.3333333333333037E-2</c:v>
                </c:pt>
                <c:pt idx="50">
                  <c:v>-5.5555555555555851E-2</c:v>
                </c:pt>
                <c:pt idx="51">
                  <c:v>-0.29166666666666685</c:v>
                </c:pt>
                <c:pt idx="52">
                  <c:v>-0.5972222222222221</c:v>
                </c:pt>
                <c:pt idx="53">
                  <c:v>-0.49999999999999994</c:v>
                </c:pt>
                <c:pt idx="54">
                  <c:v>-0.15277777777777773</c:v>
                </c:pt>
                <c:pt idx="55">
                  <c:v>-1.388888888888884E-2</c:v>
                </c:pt>
                <c:pt idx="56">
                  <c:v>0</c:v>
                </c:pt>
                <c:pt idx="57">
                  <c:v>4.1666666666666761E-2</c:v>
                </c:pt>
                <c:pt idx="58">
                  <c:v>8.3333333333333287E-2</c:v>
                </c:pt>
                <c:pt idx="59">
                  <c:v>0.33333333333333315</c:v>
                </c:pt>
                <c:pt idx="60">
                  <c:v>0.37500000000000011</c:v>
                </c:pt>
                <c:pt idx="61">
                  <c:v>0.16666666666666682</c:v>
                </c:pt>
                <c:pt idx="62">
                  <c:v>0.12499999999999981</c:v>
                </c:pt>
                <c:pt idx="63">
                  <c:v>0.16666666666666682</c:v>
                </c:pt>
                <c:pt idx="64">
                  <c:v>0.2222222222222224</c:v>
                </c:pt>
                <c:pt idx="65">
                  <c:v>0.1388888888888889</c:v>
                </c:pt>
                <c:pt idx="66">
                  <c:v>8.3333333333333037E-2</c:v>
                </c:pt>
                <c:pt idx="67">
                  <c:v>0.30555555555555547</c:v>
                </c:pt>
                <c:pt idx="68">
                  <c:v>0.66666666666666674</c:v>
                </c:pt>
                <c:pt idx="69">
                  <c:v>0.86111111111111094</c:v>
                </c:pt>
                <c:pt idx="70">
                  <c:v>0.91666666666666685</c:v>
                </c:pt>
                <c:pt idx="71">
                  <c:v>0.84722222222222243</c:v>
                </c:pt>
                <c:pt idx="72">
                  <c:v>0.63888888888888862</c:v>
                </c:pt>
                <c:pt idx="73">
                  <c:v>0.40277777777777757</c:v>
                </c:pt>
                <c:pt idx="74">
                  <c:v>0.27777777777777779</c:v>
                </c:pt>
                <c:pt idx="75">
                  <c:v>0.26388888888888867</c:v>
                </c:pt>
                <c:pt idx="76">
                  <c:v>0.29166666666666685</c:v>
                </c:pt>
                <c:pt idx="77">
                  <c:v>0.26388888888888867</c:v>
                </c:pt>
                <c:pt idx="78">
                  <c:v>0.1388888888888889</c:v>
                </c:pt>
                <c:pt idx="79">
                  <c:v>-4.1666666666666269E-2</c:v>
                </c:pt>
                <c:pt idx="80">
                  <c:v>-0.1388888888888889</c:v>
                </c:pt>
                <c:pt idx="81">
                  <c:v>-0.23611111111111149</c:v>
                </c:pt>
                <c:pt idx="82">
                  <c:v>-0.20833333333333331</c:v>
                </c:pt>
                <c:pt idx="83">
                  <c:v>-8.3333333333332538E-2</c:v>
                </c:pt>
                <c:pt idx="84">
                  <c:v>-0.15277777777777798</c:v>
                </c:pt>
                <c:pt idx="85">
                  <c:v>-0.19444444444444522</c:v>
                </c:pt>
                <c:pt idx="86">
                  <c:v>-0.18055555555555516</c:v>
                </c:pt>
                <c:pt idx="87">
                  <c:v>-0.15277777777777699</c:v>
                </c:pt>
                <c:pt idx="88">
                  <c:v>-0.37500000000000039</c:v>
                </c:pt>
                <c:pt idx="89">
                  <c:v>-0.95833333333333359</c:v>
                </c:pt>
                <c:pt idx="90">
                  <c:v>-1.3749999999999998</c:v>
                </c:pt>
                <c:pt idx="91">
                  <c:v>-1.4305555555555556</c:v>
                </c:pt>
                <c:pt idx="92">
                  <c:v>-1.0833333333333335</c:v>
                </c:pt>
                <c:pt idx="93">
                  <c:v>-0.69444444444444442</c:v>
                </c:pt>
                <c:pt idx="94">
                  <c:v>-0.70833333333333326</c:v>
                </c:pt>
                <c:pt idx="95">
                  <c:v>-0.86111111111111116</c:v>
                </c:pt>
                <c:pt idx="96">
                  <c:v>-0.76388888888888884</c:v>
                </c:pt>
                <c:pt idx="97">
                  <c:v>-0.49999999999999994</c:v>
                </c:pt>
                <c:pt idx="98">
                  <c:v>-0.5</c:v>
                </c:pt>
                <c:pt idx="99">
                  <c:v>-0.30555555555555558</c:v>
                </c:pt>
                <c:pt idx="100">
                  <c:v>0</c:v>
                </c:pt>
                <c:pt idx="101">
                  <c:v>0</c:v>
                </c:pt>
                <c:pt idx="102">
                  <c:v>0</c:v>
                </c:pt>
                <c:pt idx="103">
                  <c:v>0</c:v>
                </c:pt>
                <c:pt idx="104">
                  <c:v>0</c:v>
                </c:pt>
                <c:pt idx="105">
                  <c:v>0</c:v>
                </c:pt>
                <c:pt idx="106">
                  <c:v>0</c:v>
                </c:pt>
                <c:pt idx="107">
                  <c:v>0</c:v>
                </c:pt>
                <c:pt idx="108">
                  <c:v>0</c:v>
                </c:pt>
                <c:pt idx="109">
                  <c:v>0</c:v>
                </c:pt>
                <c:pt idx="110">
                  <c:v>0</c:v>
                </c:pt>
                <c:pt idx="111">
                  <c:v>0</c:v>
                </c:pt>
                <c:pt idx="112">
                  <c:v>0</c:v>
                </c:pt>
                <c:pt idx="113">
                  <c:v>0</c:v>
                </c:pt>
                <c:pt idx="114">
                  <c:v>0</c:v>
                </c:pt>
                <c:pt idx="115">
                  <c:v>0</c:v>
                </c:pt>
                <c:pt idx="116">
                  <c:v>0</c:v>
                </c:pt>
                <c:pt idx="117">
                  <c:v>0</c:v>
                </c:pt>
                <c:pt idx="118">
                  <c:v>0</c:v>
                </c:pt>
                <c:pt idx="119">
                  <c:v>0</c:v>
                </c:pt>
                <c:pt idx="120">
                  <c:v>0</c:v>
                </c:pt>
                <c:pt idx="121">
                  <c:v>0</c:v>
                </c:pt>
                <c:pt idx="122">
                  <c:v>0</c:v>
                </c:pt>
                <c:pt idx="123">
                  <c:v>0</c:v>
                </c:pt>
                <c:pt idx="124">
                  <c:v>0</c:v>
                </c:pt>
                <c:pt idx="125">
                  <c:v>0</c:v>
                </c:pt>
                <c:pt idx="126">
                  <c:v>0</c:v>
                </c:pt>
                <c:pt idx="127">
                  <c:v>0</c:v>
                </c:pt>
                <c:pt idx="128">
                  <c:v>0</c:v>
                </c:pt>
                <c:pt idx="129">
                  <c:v>0</c:v>
                </c:pt>
                <c:pt idx="130">
                  <c:v>0</c:v>
                </c:pt>
                <c:pt idx="131">
                  <c:v>0</c:v>
                </c:pt>
                <c:pt idx="132">
                  <c:v>0</c:v>
                </c:pt>
                <c:pt idx="133">
                  <c:v>0</c:v>
                </c:pt>
                <c:pt idx="134">
                  <c:v>0</c:v>
                </c:pt>
                <c:pt idx="135">
                  <c:v>0</c:v>
                </c:pt>
                <c:pt idx="136">
                  <c:v>0</c:v>
                </c:pt>
                <c:pt idx="137">
                  <c:v>2.777777777777778E-2</c:v>
                </c:pt>
                <c:pt idx="138">
                  <c:v>0.2638888888888889</c:v>
                </c:pt>
                <c:pt idx="139">
                  <c:v>0.81944444444444431</c:v>
                </c:pt>
                <c:pt idx="140">
                  <c:v>1.3611111111111109</c:v>
                </c:pt>
                <c:pt idx="141">
                  <c:v>1.4305555555555554</c:v>
                </c:pt>
                <c:pt idx="142">
                  <c:v>0.99999999999999989</c:v>
                </c:pt>
                <c:pt idx="143">
                  <c:v>0.4861111111111111</c:v>
                </c:pt>
                <c:pt idx="144">
                  <c:v>0.26388888888888917</c:v>
                </c:pt>
                <c:pt idx="145">
                  <c:v>0.40277777777777807</c:v>
                </c:pt>
                <c:pt idx="146">
                  <c:v>0.63888888888888862</c:v>
                </c:pt>
                <c:pt idx="147">
                  <c:v>0.68055555555555536</c:v>
                </c:pt>
                <c:pt idx="148">
                  <c:v>0.5277777777777779</c:v>
                </c:pt>
                <c:pt idx="149">
                  <c:v>0.29166666666666685</c:v>
                </c:pt>
                <c:pt idx="150">
                  <c:v>2.7777777777777679E-2</c:v>
                </c:pt>
                <c:pt idx="151">
                  <c:v>-0.36111111111111133</c:v>
                </c:pt>
                <c:pt idx="152">
                  <c:v>-0.94444444444444398</c:v>
                </c:pt>
                <c:pt idx="153">
                  <c:v>-1.3749999999999998</c:v>
                </c:pt>
                <c:pt idx="154">
                  <c:v>-1.2916666666666667</c:v>
                </c:pt>
                <c:pt idx="155">
                  <c:v>-0.73611111111111116</c:v>
                </c:pt>
                <c:pt idx="156">
                  <c:v>-9.7222222222222363E-2</c:v>
                </c:pt>
                <c:pt idx="157">
                  <c:v>0.29166666666666663</c:v>
                </c:pt>
                <c:pt idx="158">
                  <c:v>0.63888888888888884</c:v>
                </c:pt>
                <c:pt idx="159">
                  <c:v>0.83333333333333359</c:v>
                </c:pt>
                <c:pt idx="160">
                  <c:v>0.86111111111111094</c:v>
                </c:pt>
                <c:pt idx="161">
                  <c:v>0.74999999999999978</c:v>
                </c:pt>
                <c:pt idx="162">
                  <c:v>0.5833333333333337</c:v>
                </c:pt>
                <c:pt idx="163">
                  <c:v>0.55555555555555558</c:v>
                </c:pt>
                <c:pt idx="164">
                  <c:v>0.4861111111111111</c:v>
                </c:pt>
                <c:pt idx="165">
                  <c:v>0.36111111111111133</c:v>
                </c:pt>
                <c:pt idx="166">
                  <c:v>0.29166666666666685</c:v>
                </c:pt>
                <c:pt idx="167">
                  <c:v>0.43055555555555575</c:v>
                </c:pt>
                <c:pt idx="168">
                  <c:v>0.55555555555555558</c:v>
                </c:pt>
                <c:pt idx="169">
                  <c:v>0.38888888888888851</c:v>
                </c:pt>
                <c:pt idx="170">
                  <c:v>2.7777777777777186E-2</c:v>
                </c:pt>
                <c:pt idx="171">
                  <c:v>-0.40277777777777757</c:v>
                </c:pt>
                <c:pt idx="172">
                  <c:v>-0.88888888888888862</c:v>
                </c:pt>
                <c:pt idx="173">
                  <c:v>-1.1111111111111112</c:v>
                </c:pt>
                <c:pt idx="174">
                  <c:v>-0.79166666666666652</c:v>
                </c:pt>
                <c:pt idx="175">
                  <c:v>-0.27777777777777779</c:v>
                </c:pt>
                <c:pt idx="176">
                  <c:v>8.3333333333333037E-2</c:v>
                </c:pt>
                <c:pt idx="177">
                  <c:v>0.37499999999999989</c:v>
                </c:pt>
                <c:pt idx="178">
                  <c:v>0.45833333333333343</c:v>
                </c:pt>
                <c:pt idx="179">
                  <c:v>0.25000000000000011</c:v>
                </c:pt>
                <c:pt idx="180">
                  <c:v>4.1666666666666761E-2</c:v>
                </c:pt>
                <c:pt idx="181">
                  <c:v>-5.5555555555555851E-2</c:v>
                </c:pt>
                <c:pt idx="182">
                  <c:v>-0.16666666666666657</c:v>
                </c:pt>
                <c:pt idx="183">
                  <c:v>-0.43055555555555525</c:v>
                </c:pt>
                <c:pt idx="184">
                  <c:v>-0.65277777777777768</c:v>
                </c:pt>
                <c:pt idx="185">
                  <c:v>-0.70833333333333348</c:v>
                </c:pt>
                <c:pt idx="186">
                  <c:v>-0.65277777777777812</c:v>
                </c:pt>
                <c:pt idx="187">
                  <c:v>-0.54166666666666641</c:v>
                </c:pt>
                <c:pt idx="188">
                  <c:v>-0.44444444444444431</c:v>
                </c:pt>
                <c:pt idx="189">
                  <c:v>-0.36111111111111133</c:v>
                </c:pt>
                <c:pt idx="190">
                  <c:v>-0.27777777777777779</c:v>
                </c:pt>
                <c:pt idx="191">
                  <c:v>-0.22222222222222215</c:v>
                </c:pt>
                <c:pt idx="192">
                  <c:v>-0.16666666666666657</c:v>
                </c:pt>
                <c:pt idx="193">
                  <c:v>-9.7222222222222363E-2</c:v>
                </c:pt>
                <c:pt idx="194">
                  <c:v>-6.9444444444444448E-2</c:v>
                </c:pt>
                <c:pt idx="195">
                  <c:v>-2.7777777777777679E-2</c:v>
                </c:pt>
                <c:pt idx="196">
                  <c:v>0</c:v>
                </c:pt>
                <c:pt idx="197">
                  <c:v>0</c:v>
                </c:pt>
                <c:pt idx="198">
                  <c:v>6.9444444444444448E-2</c:v>
                </c:pt>
                <c:pt idx="199">
                  <c:v>0.1388888888888889</c:v>
                </c:pt>
                <c:pt idx="200">
                  <c:v>0.20833333333333331</c:v>
                </c:pt>
                <c:pt idx="201">
                  <c:v>0.27777777777777779</c:v>
                </c:pt>
                <c:pt idx="202">
                  <c:v>0.34722222222222221</c:v>
                </c:pt>
                <c:pt idx="203">
                  <c:v>0.55555555555555558</c:v>
                </c:pt>
                <c:pt idx="204">
                  <c:v>0.65277777777777768</c:v>
                </c:pt>
                <c:pt idx="205">
                  <c:v>0.66666666666666674</c:v>
                </c:pt>
                <c:pt idx="206">
                  <c:v>0.79166666666666652</c:v>
                </c:pt>
                <c:pt idx="207">
                  <c:v>0.80555555555555558</c:v>
                </c:pt>
                <c:pt idx="208">
                  <c:v>0.70833333333333348</c:v>
                </c:pt>
                <c:pt idx="209">
                  <c:v>0.7777777777777779</c:v>
                </c:pt>
                <c:pt idx="210">
                  <c:v>0.76388888888888884</c:v>
                </c:pt>
                <c:pt idx="211">
                  <c:v>0.55555555555555558</c:v>
                </c:pt>
                <c:pt idx="212">
                  <c:v>0.41666666666666663</c:v>
                </c:pt>
                <c:pt idx="213">
                  <c:v>0.33333333333333315</c:v>
                </c:pt>
                <c:pt idx="214">
                  <c:v>0.36111111111111133</c:v>
                </c:pt>
                <c:pt idx="215">
                  <c:v>0.47222222222222199</c:v>
                </c:pt>
                <c:pt idx="216">
                  <c:v>0.55555555555555558</c:v>
                </c:pt>
                <c:pt idx="217">
                  <c:v>0.55555555555555558</c:v>
                </c:pt>
                <c:pt idx="218">
                  <c:v>0.4861111111111111</c:v>
                </c:pt>
                <c:pt idx="219">
                  <c:v>0.38888888888888851</c:v>
                </c:pt>
                <c:pt idx="220">
                  <c:v>0.29166666666666685</c:v>
                </c:pt>
                <c:pt idx="221">
                  <c:v>0.18055555555555614</c:v>
                </c:pt>
                <c:pt idx="222">
                  <c:v>0.11111111111111072</c:v>
                </c:pt>
                <c:pt idx="223">
                  <c:v>9.7222222222221627E-2</c:v>
                </c:pt>
                <c:pt idx="224">
                  <c:v>9.7222222222222612E-2</c:v>
                </c:pt>
                <c:pt idx="225">
                  <c:v>0.1388888888888889</c:v>
                </c:pt>
                <c:pt idx="226">
                  <c:v>0.15277777777777699</c:v>
                </c:pt>
                <c:pt idx="227">
                  <c:v>0.1388888888888889</c:v>
                </c:pt>
                <c:pt idx="228">
                  <c:v>0.12500000000000078</c:v>
                </c:pt>
                <c:pt idx="229">
                  <c:v>9.7222222222222612E-2</c:v>
                </c:pt>
                <c:pt idx="230">
                  <c:v>4.1666666666666269E-2</c:v>
                </c:pt>
                <c:pt idx="231">
                  <c:v>-4.1666666666666269E-2</c:v>
                </c:pt>
                <c:pt idx="232">
                  <c:v>-0.2222222222222224</c:v>
                </c:pt>
                <c:pt idx="233">
                  <c:v>-0.45833333333333393</c:v>
                </c:pt>
                <c:pt idx="234">
                  <c:v>-0.54166666666666641</c:v>
                </c:pt>
                <c:pt idx="235">
                  <c:v>-0.43055555555555575</c:v>
                </c:pt>
                <c:pt idx="236">
                  <c:v>-0.24999999999999961</c:v>
                </c:pt>
                <c:pt idx="237">
                  <c:v>-0.19444444444444425</c:v>
                </c:pt>
                <c:pt idx="238">
                  <c:v>-0.31944444444444503</c:v>
                </c:pt>
                <c:pt idx="239">
                  <c:v>-0.56944444444444464</c:v>
                </c:pt>
                <c:pt idx="240">
                  <c:v>-0.74999999999999978</c:v>
                </c:pt>
                <c:pt idx="241">
                  <c:v>-0.6666666666666663</c:v>
                </c:pt>
                <c:pt idx="242">
                  <c:v>-0.625</c:v>
                </c:pt>
                <c:pt idx="243">
                  <c:v>-0.68055555555555536</c:v>
                </c:pt>
                <c:pt idx="244">
                  <c:v>-0.65277777777777812</c:v>
                </c:pt>
                <c:pt idx="245">
                  <c:v>-0.7777777777777779</c:v>
                </c:pt>
                <c:pt idx="246">
                  <c:v>-0.99999999999999933</c:v>
                </c:pt>
                <c:pt idx="247">
                  <c:v>-0.94444444444444453</c:v>
                </c:pt>
                <c:pt idx="248">
                  <c:v>-0.5833333333333337</c:v>
                </c:pt>
                <c:pt idx="249">
                  <c:v>-0.25000000000000011</c:v>
                </c:pt>
                <c:pt idx="250">
                  <c:v>-0.19444444444444425</c:v>
                </c:pt>
                <c:pt idx="251">
                  <c:v>-0.27777777777777779</c:v>
                </c:pt>
                <c:pt idx="252">
                  <c:v>-0.23611111111111099</c:v>
                </c:pt>
                <c:pt idx="253">
                  <c:v>-8.3333333333333037E-2</c:v>
                </c:pt>
                <c:pt idx="254">
                  <c:v>-5.5555555555555851E-2</c:v>
                </c:pt>
                <c:pt idx="255">
                  <c:v>-0.29166666666666685</c:v>
                </c:pt>
                <c:pt idx="256">
                  <c:v>-0.40277777777777757</c:v>
                </c:pt>
                <c:pt idx="257">
                  <c:v>-4.1666666666666519E-2</c:v>
                </c:pt>
                <c:pt idx="258">
                  <c:v>0.47222222222222199</c:v>
                </c:pt>
                <c:pt idx="259">
                  <c:v>0.72222222222222232</c:v>
                </c:pt>
                <c:pt idx="260">
                  <c:v>0.73611111111111116</c:v>
                </c:pt>
                <c:pt idx="261">
                  <c:v>0.70833333333333304</c:v>
                </c:pt>
                <c:pt idx="262">
                  <c:v>0.76388888888888884</c:v>
                </c:pt>
                <c:pt idx="263">
                  <c:v>0.94444444444444453</c:v>
                </c:pt>
                <c:pt idx="264">
                  <c:v>1.0277777777777781</c:v>
                </c:pt>
                <c:pt idx="265">
                  <c:v>0.90277777777777779</c:v>
                </c:pt>
                <c:pt idx="266">
                  <c:v>0.65277777777777712</c:v>
                </c:pt>
                <c:pt idx="267">
                  <c:v>0.54166666666666641</c:v>
                </c:pt>
                <c:pt idx="268">
                  <c:v>0.50000000000000022</c:v>
                </c:pt>
                <c:pt idx="269">
                  <c:v>0.41666666666666663</c:v>
                </c:pt>
                <c:pt idx="270">
                  <c:v>0.2222222222222224</c:v>
                </c:pt>
                <c:pt idx="271">
                  <c:v>-4.1666666666666269E-2</c:v>
                </c:pt>
                <c:pt idx="272">
                  <c:v>-9.7222222222222612E-2</c:v>
                </c:pt>
                <c:pt idx="273">
                  <c:v>-0.26388888888888867</c:v>
                </c:pt>
                <c:pt idx="274">
                  <c:v>-0.625</c:v>
                </c:pt>
                <c:pt idx="275">
                  <c:v>-0.79166666666666707</c:v>
                </c:pt>
                <c:pt idx="276">
                  <c:v>-0.88888888888888862</c:v>
                </c:pt>
                <c:pt idx="277">
                  <c:v>-0.98611111111111127</c:v>
                </c:pt>
                <c:pt idx="278">
                  <c:v>-1.2361111111111109</c:v>
                </c:pt>
                <c:pt idx="279">
                  <c:v>-1.3194444444444444</c:v>
                </c:pt>
                <c:pt idx="280">
                  <c:v>-0.73611111111111116</c:v>
                </c:pt>
                <c:pt idx="281">
                  <c:v>0.20833333333333331</c:v>
                </c:pt>
                <c:pt idx="282">
                  <c:v>0.88888888888888917</c:v>
                </c:pt>
                <c:pt idx="283">
                  <c:v>1.0138888888888891</c:v>
                </c:pt>
                <c:pt idx="284">
                  <c:v>1.0416666666666667</c:v>
                </c:pt>
                <c:pt idx="285">
                  <c:v>0.99999999999999989</c:v>
                </c:pt>
                <c:pt idx="286">
                  <c:v>0.91666666666666685</c:v>
                </c:pt>
                <c:pt idx="287">
                  <c:v>0.91666666666666685</c:v>
                </c:pt>
                <c:pt idx="288">
                  <c:v>0.91666666666666585</c:v>
                </c:pt>
                <c:pt idx="289">
                  <c:v>0.72222222222222265</c:v>
                </c:pt>
                <c:pt idx="290">
                  <c:v>0.34722222222222221</c:v>
                </c:pt>
                <c:pt idx="291">
                  <c:v>0</c:v>
                </c:pt>
                <c:pt idx="292">
                  <c:v>-0.23611111111111052</c:v>
                </c:pt>
                <c:pt idx="293">
                  <c:v>-0.26388888888888967</c:v>
                </c:pt>
                <c:pt idx="294">
                  <c:v>-0.18055555555555614</c:v>
                </c:pt>
                <c:pt idx="295">
                  <c:v>-8.3333333333332538E-2</c:v>
                </c:pt>
                <c:pt idx="296">
                  <c:v>0</c:v>
                </c:pt>
                <c:pt idx="297">
                  <c:v>5.5555555555555358E-2</c:v>
                </c:pt>
                <c:pt idx="298">
                  <c:v>6.9444444444444448E-2</c:v>
                </c:pt>
                <c:pt idx="299">
                  <c:v>2.7777777777777186E-2</c:v>
                </c:pt>
                <c:pt idx="300">
                  <c:v>-2.7777777777777186E-2</c:v>
                </c:pt>
                <c:pt idx="301">
                  <c:v>-9.7222222222221627E-2</c:v>
                </c:pt>
                <c:pt idx="302">
                  <c:v>-0.18055555555555614</c:v>
                </c:pt>
                <c:pt idx="303">
                  <c:v>-0.25000000000000061</c:v>
                </c:pt>
                <c:pt idx="304">
                  <c:v>-0.34722222222222221</c:v>
                </c:pt>
                <c:pt idx="305">
                  <c:v>-0.41666666666666663</c:v>
                </c:pt>
                <c:pt idx="306">
                  <c:v>-0.34722222222222221</c:v>
                </c:pt>
                <c:pt idx="307">
                  <c:v>-0.20833333333333331</c:v>
                </c:pt>
                <c:pt idx="308">
                  <c:v>-9.7222222222221627E-2</c:v>
                </c:pt>
                <c:pt idx="309">
                  <c:v>-8.3333333333332538E-2</c:v>
                </c:pt>
                <c:pt idx="310">
                  <c:v>-0.12499999999999981</c:v>
                </c:pt>
                <c:pt idx="311">
                  <c:v>-0.16666666666666705</c:v>
                </c:pt>
                <c:pt idx="312">
                  <c:v>-0.25000000000000061</c:v>
                </c:pt>
                <c:pt idx="313">
                  <c:v>-0.34722222222222221</c:v>
                </c:pt>
                <c:pt idx="314">
                  <c:v>-0.41666666666666663</c:v>
                </c:pt>
                <c:pt idx="315">
                  <c:v>-0.41666666666666663</c:v>
                </c:pt>
                <c:pt idx="316">
                  <c:v>-0.37499999999999989</c:v>
                </c:pt>
                <c:pt idx="317">
                  <c:v>-0.41666666666666663</c:v>
                </c:pt>
                <c:pt idx="318">
                  <c:v>-0.51388888888888873</c:v>
                </c:pt>
                <c:pt idx="319">
                  <c:v>-0.54166666666666641</c:v>
                </c:pt>
                <c:pt idx="320">
                  <c:v>-0.33333333333333315</c:v>
                </c:pt>
                <c:pt idx="321">
                  <c:v>-0.16666666666666705</c:v>
                </c:pt>
                <c:pt idx="322">
                  <c:v>-9.7222222222222612E-2</c:v>
                </c:pt>
                <c:pt idx="323">
                  <c:v>-8.3333333333333037E-2</c:v>
                </c:pt>
                <c:pt idx="324">
                  <c:v>-0.1388888888888889</c:v>
                </c:pt>
                <c:pt idx="325">
                  <c:v>-5.5555555555555851E-2</c:v>
                </c:pt>
                <c:pt idx="326">
                  <c:v>-4.1666666666666269E-2</c:v>
                </c:pt>
                <c:pt idx="327">
                  <c:v>-8.3333333333333037E-2</c:v>
                </c:pt>
                <c:pt idx="328">
                  <c:v>-0.43055555555555575</c:v>
                </c:pt>
                <c:pt idx="329">
                  <c:v>-0.80555555555555558</c:v>
                </c:pt>
                <c:pt idx="330">
                  <c:v>-0.50000000000000022</c:v>
                </c:pt>
                <c:pt idx="331">
                  <c:v>-0.1111111111111112</c:v>
                </c:pt>
                <c:pt idx="332">
                  <c:v>-0.13888888888888865</c:v>
                </c:pt>
                <c:pt idx="333">
                  <c:v>-0.15277777777777773</c:v>
                </c:pt>
                <c:pt idx="334">
                  <c:v>-0.12500000000000006</c:v>
                </c:pt>
                <c:pt idx="335">
                  <c:v>-0.15277777777777773</c:v>
                </c:pt>
                <c:pt idx="336">
                  <c:v>-9.7222222222222127E-2</c:v>
                </c:pt>
                <c:pt idx="337">
                  <c:v>0</c:v>
                </c:pt>
                <c:pt idx="338">
                  <c:v>0.15277777777777773</c:v>
                </c:pt>
                <c:pt idx="339">
                  <c:v>0.45833333333333343</c:v>
                </c:pt>
                <c:pt idx="340">
                  <c:v>0.79166666666666674</c:v>
                </c:pt>
                <c:pt idx="341">
                  <c:v>0.87500000000000011</c:v>
                </c:pt>
                <c:pt idx="342">
                  <c:v>0.54166666666666641</c:v>
                </c:pt>
                <c:pt idx="343">
                  <c:v>0.16666666666666657</c:v>
                </c:pt>
                <c:pt idx="344">
                  <c:v>6.9444444444444448E-2</c:v>
                </c:pt>
                <c:pt idx="345">
                  <c:v>0.15277777777777748</c:v>
                </c:pt>
                <c:pt idx="346">
                  <c:v>0.15277777777777798</c:v>
                </c:pt>
                <c:pt idx="347">
                  <c:v>9.7222222222222612E-2</c:v>
                </c:pt>
                <c:pt idx="348">
                  <c:v>0.15277777777777748</c:v>
                </c:pt>
                <c:pt idx="349">
                  <c:v>0.1388888888888889</c:v>
                </c:pt>
                <c:pt idx="350">
                  <c:v>6.9444444444444448E-2</c:v>
                </c:pt>
                <c:pt idx="351">
                  <c:v>0</c:v>
                </c:pt>
                <c:pt idx="352">
                  <c:v>-2.7777777777777679E-2</c:v>
                </c:pt>
                <c:pt idx="353">
                  <c:v>-2.7777777777778172E-2</c:v>
                </c:pt>
                <c:pt idx="354">
                  <c:v>-1.3888888888889086E-2</c:v>
                </c:pt>
                <c:pt idx="355">
                  <c:v>2.7777777777778172E-2</c:v>
                </c:pt>
                <c:pt idx="356">
                  <c:v>4.1666666666666761E-2</c:v>
                </c:pt>
                <c:pt idx="357">
                  <c:v>-1.3888888888889086E-2</c:v>
                </c:pt>
                <c:pt idx="358">
                  <c:v>-0.18055555555555566</c:v>
                </c:pt>
                <c:pt idx="359">
                  <c:v>-0.41666666666666663</c:v>
                </c:pt>
                <c:pt idx="360">
                  <c:v>-0.51388888888888873</c:v>
                </c:pt>
                <c:pt idx="361">
                  <c:v>-0.43055555555555575</c:v>
                </c:pt>
                <c:pt idx="362">
                  <c:v>-0.29166666666666635</c:v>
                </c:pt>
                <c:pt idx="363">
                  <c:v>-0.16666666666666657</c:v>
                </c:pt>
                <c:pt idx="364">
                  <c:v>-5.5555555555555851E-2</c:v>
                </c:pt>
                <c:pt idx="365">
                  <c:v>1.3888888888889086E-2</c:v>
                </c:pt>
                <c:pt idx="366">
                  <c:v>6.9444444444444448E-2</c:v>
                </c:pt>
                <c:pt idx="367">
                  <c:v>0.18055555555555566</c:v>
                </c:pt>
                <c:pt idx="368">
                  <c:v>0.31944444444444453</c:v>
                </c:pt>
                <c:pt idx="369">
                  <c:v>0.30555555555555547</c:v>
                </c:pt>
                <c:pt idx="370">
                  <c:v>0.1388888888888889</c:v>
                </c:pt>
                <c:pt idx="371">
                  <c:v>-6.9444444444444448E-2</c:v>
                </c:pt>
                <c:pt idx="372">
                  <c:v>-0.44444444444444431</c:v>
                </c:pt>
                <c:pt idx="373">
                  <c:v>-0.84722222222222243</c:v>
                </c:pt>
                <c:pt idx="374">
                  <c:v>-0.95833333333333337</c:v>
                </c:pt>
                <c:pt idx="375">
                  <c:v>-0.80555555555555536</c:v>
                </c:pt>
                <c:pt idx="376">
                  <c:v>-0.58333333333333348</c:v>
                </c:pt>
                <c:pt idx="377">
                  <c:v>-0.41666666666666663</c:v>
                </c:pt>
                <c:pt idx="378">
                  <c:v>-0.30555555555555547</c:v>
                </c:pt>
                <c:pt idx="379">
                  <c:v>-0.23611111111111113</c:v>
                </c:pt>
                <c:pt idx="380">
                  <c:v>-0.26388888888888895</c:v>
                </c:pt>
                <c:pt idx="381">
                  <c:v>-0.31944444444444442</c:v>
                </c:pt>
                <c:pt idx="382">
                  <c:v>-0.33333333333333326</c:v>
                </c:pt>
                <c:pt idx="383">
                  <c:v>-0.36111111111111116</c:v>
                </c:pt>
                <c:pt idx="384">
                  <c:v>-0.3888888888888889</c:v>
                </c:pt>
                <c:pt idx="385">
                  <c:v>-0.31944444444444442</c:v>
                </c:pt>
                <c:pt idx="386">
                  <c:v>-0.125</c:v>
                </c:pt>
                <c:pt idx="387">
                  <c:v>0</c:v>
                </c:pt>
                <c:pt idx="388">
                  <c:v>0</c:v>
                </c:pt>
                <c:pt idx="389">
                  <c:v>0</c:v>
                </c:pt>
                <c:pt idx="390">
                  <c:v>0</c:v>
                </c:pt>
                <c:pt idx="391">
                  <c:v>6.9444444444444448E-2</c:v>
                </c:pt>
                <c:pt idx="392">
                  <c:v>0.29166666666666669</c:v>
                </c:pt>
                <c:pt idx="393">
                  <c:v>0.59722222222222221</c:v>
                </c:pt>
                <c:pt idx="394">
                  <c:v>0.86111111111111127</c:v>
                </c:pt>
                <c:pt idx="395">
                  <c:v>1.0416666666666667</c:v>
                </c:pt>
                <c:pt idx="396">
                  <c:v>1.1527777777777779</c:v>
                </c:pt>
                <c:pt idx="397">
                  <c:v>1.1944444444444442</c:v>
                </c:pt>
                <c:pt idx="398">
                  <c:v>1.0555555555555551</c:v>
                </c:pt>
                <c:pt idx="399">
                  <c:v>0.65277777777777812</c:v>
                </c:pt>
                <c:pt idx="400">
                  <c:v>0.19444444444444473</c:v>
                </c:pt>
                <c:pt idx="401">
                  <c:v>-9.7222222222222612E-2</c:v>
                </c:pt>
                <c:pt idx="402">
                  <c:v>-0.31944444444444453</c:v>
                </c:pt>
                <c:pt idx="403">
                  <c:v>-0.45833333333333293</c:v>
                </c:pt>
                <c:pt idx="404">
                  <c:v>-0.43055555555555575</c:v>
                </c:pt>
                <c:pt idx="405">
                  <c:v>-0.40277777777777807</c:v>
                </c:pt>
                <c:pt idx="406">
                  <c:v>-0.44444444444444431</c:v>
                </c:pt>
                <c:pt idx="407">
                  <c:v>-0.47222222222222199</c:v>
                </c:pt>
                <c:pt idx="408">
                  <c:v>-0.38888888888888895</c:v>
                </c:pt>
                <c:pt idx="409">
                  <c:v>-0.19444444444444448</c:v>
                </c:pt>
                <c:pt idx="410">
                  <c:v>-2.7777777777777679E-2</c:v>
                </c:pt>
                <c:pt idx="411">
                  <c:v>4.1666666666666519E-2</c:v>
                </c:pt>
                <c:pt idx="412">
                  <c:v>6.9444444444444448E-2</c:v>
                </c:pt>
                <c:pt idx="413">
                  <c:v>9.7222222222222363E-2</c:v>
                </c:pt>
                <c:pt idx="414">
                  <c:v>0.19444444444444448</c:v>
                </c:pt>
                <c:pt idx="415">
                  <c:v>0.34722222222222199</c:v>
                </c:pt>
                <c:pt idx="416">
                  <c:v>0.38888888888888873</c:v>
                </c:pt>
                <c:pt idx="417">
                  <c:v>0.23611111111111149</c:v>
                </c:pt>
                <c:pt idx="418">
                  <c:v>1.3888888888889086E-2</c:v>
                </c:pt>
                <c:pt idx="419">
                  <c:v>-0.20833333333333331</c:v>
                </c:pt>
                <c:pt idx="420">
                  <c:v>-0.30555555555555547</c:v>
                </c:pt>
                <c:pt idx="421">
                  <c:v>-0.19444444444444473</c:v>
                </c:pt>
                <c:pt idx="422">
                  <c:v>-2.7777777777778172E-2</c:v>
                </c:pt>
                <c:pt idx="423">
                  <c:v>0.1388888888888889</c:v>
                </c:pt>
                <c:pt idx="424">
                  <c:v>0.37500000000000039</c:v>
                </c:pt>
                <c:pt idx="425">
                  <c:v>0.75000000000000022</c:v>
                </c:pt>
                <c:pt idx="426">
                  <c:v>1.1527777777777775</c:v>
                </c:pt>
                <c:pt idx="427">
                  <c:v>1.25</c:v>
                </c:pt>
                <c:pt idx="428">
                  <c:v>0.83333333333333326</c:v>
                </c:pt>
                <c:pt idx="429">
                  <c:v>0.26388888888888867</c:v>
                </c:pt>
                <c:pt idx="430">
                  <c:v>-8.3333333333333523E-2</c:v>
                </c:pt>
                <c:pt idx="431">
                  <c:v>-0.2222222222222224</c:v>
                </c:pt>
                <c:pt idx="432">
                  <c:v>-0.20833333333333284</c:v>
                </c:pt>
                <c:pt idx="433">
                  <c:v>-0.11111111111111072</c:v>
                </c:pt>
                <c:pt idx="434">
                  <c:v>-9.7222222222222127E-2</c:v>
                </c:pt>
                <c:pt idx="435">
                  <c:v>-0.26388888888888917</c:v>
                </c:pt>
                <c:pt idx="436">
                  <c:v>-0.54166666666666696</c:v>
                </c:pt>
                <c:pt idx="437">
                  <c:v>-0.86111111111111094</c:v>
                </c:pt>
                <c:pt idx="438">
                  <c:v>-1.1805555555555556</c:v>
                </c:pt>
                <c:pt idx="439">
                  <c:v>-1.4027777777777777</c:v>
                </c:pt>
                <c:pt idx="440">
                  <c:v>-1.4583333333333333</c:v>
                </c:pt>
                <c:pt idx="441">
                  <c:v>-1.2638888888888891</c:v>
                </c:pt>
                <c:pt idx="442">
                  <c:v>-0.88888888888888895</c:v>
                </c:pt>
                <c:pt idx="443">
                  <c:v>-0.49999999999999994</c:v>
                </c:pt>
                <c:pt idx="444">
                  <c:v>-0.18055555555555555</c:v>
                </c:pt>
                <c:pt idx="445">
                  <c:v>-2.777777777777778E-2</c:v>
                </c:pt>
                <c:pt idx="446">
                  <c:v>0</c:v>
                </c:pt>
                <c:pt idx="447">
                  <c:v>0</c:v>
                </c:pt>
                <c:pt idx="448">
                  <c:v>0</c:v>
                </c:pt>
                <c:pt idx="449">
                  <c:v>0</c:v>
                </c:pt>
                <c:pt idx="450">
                  <c:v>0</c:v>
                </c:pt>
                <c:pt idx="451">
                  <c:v>0</c:v>
                </c:pt>
                <c:pt idx="452">
                  <c:v>0</c:v>
                </c:pt>
                <c:pt idx="453">
                  <c:v>0</c:v>
                </c:pt>
                <c:pt idx="454">
                  <c:v>0</c:v>
                </c:pt>
                <c:pt idx="455">
                  <c:v>0</c:v>
                </c:pt>
                <c:pt idx="456">
                  <c:v>0</c:v>
                </c:pt>
                <c:pt idx="457">
                  <c:v>0</c:v>
                </c:pt>
                <c:pt idx="458">
                  <c:v>0</c:v>
                </c:pt>
                <c:pt idx="459">
                  <c:v>0</c:v>
                </c:pt>
                <c:pt idx="460">
                  <c:v>0</c:v>
                </c:pt>
                <c:pt idx="461">
                  <c:v>0</c:v>
                </c:pt>
                <c:pt idx="462">
                  <c:v>0</c:v>
                </c:pt>
                <c:pt idx="463">
                  <c:v>0</c:v>
                </c:pt>
                <c:pt idx="464">
                  <c:v>0</c:v>
                </c:pt>
                <c:pt idx="465">
                  <c:v>0</c:v>
                </c:pt>
                <c:pt idx="466">
                  <c:v>0</c:v>
                </c:pt>
                <c:pt idx="467">
                  <c:v>0</c:v>
                </c:pt>
                <c:pt idx="468">
                  <c:v>0</c:v>
                </c:pt>
                <c:pt idx="469">
                  <c:v>0</c:v>
                </c:pt>
                <c:pt idx="470">
                  <c:v>0</c:v>
                </c:pt>
                <c:pt idx="471">
                  <c:v>0</c:v>
                </c:pt>
                <c:pt idx="472">
                  <c:v>0</c:v>
                </c:pt>
                <c:pt idx="473">
                  <c:v>0</c:v>
                </c:pt>
                <c:pt idx="474">
                  <c:v>0</c:v>
                </c:pt>
                <c:pt idx="475">
                  <c:v>0</c:v>
                </c:pt>
                <c:pt idx="476">
                  <c:v>0</c:v>
                </c:pt>
                <c:pt idx="477">
                  <c:v>0</c:v>
                </c:pt>
                <c:pt idx="478">
                  <c:v>0</c:v>
                </c:pt>
                <c:pt idx="479">
                  <c:v>0</c:v>
                </c:pt>
                <c:pt idx="480">
                  <c:v>0</c:v>
                </c:pt>
                <c:pt idx="481">
                  <c:v>0</c:v>
                </c:pt>
                <c:pt idx="482">
                  <c:v>0</c:v>
                </c:pt>
                <c:pt idx="483">
                  <c:v>0</c:v>
                </c:pt>
                <c:pt idx="484">
                  <c:v>0</c:v>
                </c:pt>
                <c:pt idx="485">
                  <c:v>0</c:v>
                </c:pt>
                <c:pt idx="486">
                  <c:v>0</c:v>
                </c:pt>
                <c:pt idx="487">
                  <c:v>0</c:v>
                </c:pt>
                <c:pt idx="488">
                  <c:v>0</c:v>
                </c:pt>
                <c:pt idx="489">
                  <c:v>0</c:v>
                </c:pt>
                <c:pt idx="490">
                  <c:v>0</c:v>
                </c:pt>
                <c:pt idx="491">
                  <c:v>0</c:v>
                </c:pt>
                <c:pt idx="492">
                  <c:v>0</c:v>
                </c:pt>
                <c:pt idx="493">
                  <c:v>0</c:v>
                </c:pt>
                <c:pt idx="494">
                  <c:v>0</c:v>
                </c:pt>
                <c:pt idx="495">
                  <c:v>0</c:v>
                </c:pt>
                <c:pt idx="496">
                  <c:v>0</c:v>
                </c:pt>
                <c:pt idx="497">
                  <c:v>0</c:v>
                </c:pt>
                <c:pt idx="498">
                  <c:v>0</c:v>
                </c:pt>
                <c:pt idx="499">
                  <c:v>0</c:v>
                </c:pt>
                <c:pt idx="500">
                  <c:v>0</c:v>
                </c:pt>
                <c:pt idx="501">
                  <c:v>0</c:v>
                </c:pt>
                <c:pt idx="502">
                  <c:v>0</c:v>
                </c:pt>
                <c:pt idx="503">
                  <c:v>0</c:v>
                </c:pt>
                <c:pt idx="504">
                  <c:v>0</c:v>
                </c:pt>
                <c:pt idx="505">
                  <c:v>0</c:v>
                </c:pt>
                <c:pt idx="506">
                  <c:v>0</c:v>
                </c:pt>
                <c:pt idx="507">
                  <c:v>0</c:v>
                </c:pt>
                <c:pt idx="508">
                  <c:v>0</c:v>
                </c:pt>
                <c:pt idx="509">
                  <c:v>0</c:v>
                </c:pt>
                <c:pt idx="510">
                  <c:v>0</c:v>
                </c:pt>
                <c:pt idx="511">
                  <c:v>6.9444444444444448E-2</c:v>
                </c:pt>
                <c:pt idx="512">
                  <c:v>0.34722222222222221</c:v>
                </c:pt>
                <c:pt idx="513">
                  <c:v>0.8472222222222221</c:v>
                </c:pt>
                <c:pt idx="514">
                  <c:v>1.2916666666666667</c:v>
                </c:pt>
                <c:pt idx="515">
                  <c:v>1.4166666666666667</c:v>
                </c:pt>
                <c:pt idx="516">
                  <c:v>1.2083333333333333</c:v>
                </c:pt>
                <c:pt idx="517">
                  <c:v>0.70833333333333304</c:v>
                </c:pt>
                <c:pt idx="518">
                  <c:v>0.19444444444444425</c:v>
                </c:pt>
                <c:pt idx="519">
                  <c:v>-8.3333333333333037E-2</c:v>
                </c:pt>
                <c:pt idx="520">
                  <c:v>-0.22222222222222193</c:v>
                </c:pt>
                <c:pt idx="521">
                  <c:v>-0.29166666666666685</c:v>
                </c:pt>
                <c:pt idx="522">
                  <c:v>-0.34722222222222221</c:v>
                </c:pt>
                <c:pt idx="523">
                  <c:v>-0.51388888888888873</c:v>
                </c:pt>
                <c:pt idx="524">
                  <c:v>-0.81944444444444442</c:v>
                </c:pt>
                <c:pt idx="525">
                  <c:v>-1.0972222222222223</c:v>
                </c:pt>
                <c:pt idx="526">
                  <c:v>-1.0972222222222223</c:v>
                </c:pt>
                <c:pt idx="527">
                  <c:v>-0.77777777777777768</c:v>
                </c:pt>
                <c:pt idx="528">
                  <c:v>-0.41666666666666663</c:v>
                </c:pt>
                <c:pt idx="529">
                  <c:v>-0.27777777777777779</c:v>
                </c:pt>
                <c:pt idx="530">
                  <c:v>-0.1388888888888889</c:v>
                </c:pt>
                <c:pt idx="531">
                  <c:v>0</c:v>
                </c:pt>
                <c:pt idx="532">
                  <c:v>2.777777777777778E-2</c:v>
                </c:pt>
                <c:pt idx="533">
                  <c:v>0.16666666666666666</c:v>
                </c:pt>
                <c:pt idx="534">
                  <c:v>0.41666666666666663</c:v>
                </c:pt>
                <c:pt idx="535">
                  <c:v>0.55555555555555558</c:v>
                </c:pt>
                <c:pt idx="536">
                  <c:v>0.69444444444444431</c:v>
                </c:pt>
                <c:pt idx="537">
                  <c:v>1.0833333333333333</c:v>
                </c:pt>
                <c:pt idx="538">
                  <c:v>1.4722222222222223</c:v>
                </c:pt>
                <c:pt idx="539">
                  <c:v>1.4027777777777779</c:v>
                </c:pt>
                <c:pt idx="540">
                  <c:v>0.79166666666666652</c:v>
                </c:pt>
                <c:pt idx="541">
                  <c:v>0.19444444444444425</c:v>
                </c:pt>
                <c:pt idx="542">
                  <c:v>-2.7777777777777679E-2</c:v>
                </c:pt>
                <c:pt idx="543">
                  <c:v>-0.12499999999999981</c:v>
                </c:pt>
                <c:pt idx="544">
                  <c:v>-0.27777777777777779</c:v>
                </c:pt>
                <c:pt idx="545">
                  <c:v>-0.4861111111111111</c:v>
                </c:pt>
                <c:pt idx="546">
                  <c:v>-0.5277777777777779</c:v>
                </c:pt>
                <c:pt idx="547">
                  <c:v>-0.40277777777777807</c:v>
                </c:pt>
                <c:pt idx="548">
                  <c:v>-0.30555555555555547</c:v>
                </c:pt>
                <c:pt idx="549">
                  <c:v>-0.24999999999999983</c:v>
                </c:pt>
                <c:pt idx="550">
                  <c:v>-0.2222222222222224</c:v>
                </c:pt>
                <c:pt idx="551">
                  <c:v>-0.15277777777777773</c:v>
                </c:pt>
                <c:pt idx="552">
                  <c:v>-0.1388888888888889</c:v>
                </c:pt>
                <c:pt idx="553">
                  <c:v>-0.1388888888888889</c:v>
                </c:pt>
                <c:pt idx="554">
                  <c:v>-8.3333333333333287E-2</c:v>
                </c:pt>
                <c:pt idx="555">
                  <c:v>-2.7777777777777925E-2</c:v>
                </c:pt>
                <c:pt idx="556">
                  <c:v>2.7777777777777925E-2</c:v>
                </c:pt>
                <c:pt idx="557">
                  <c:v>9.7222222222222363E-2</c:v>
                </c:pt>
                <c:pt idx="558">
                  <c:v>0.16666666666666657</c:v>
                </c:pt>
                <c:pt idx="559">
                  <c:v>0.37499999999999989</c:v>
                </c:pt>
                <c:pt idx="560">
                  <c:v>0.34722222222222221</c:v>
                </c:pt>
                <c:pt idx="561">
                  <c:v>6.9444444444444448E-2</c:v>
                </c:pt>
                <c:pt idx="562">
                  <c:v>0</c:v>
                </c:pt>
                <c:pt idx="563">
                  <c:v>-0.22222222222222215</c:v>
                </c:pt>
                <c:pt idx="564">
                  <c:v>-0.95833333333333337</c:v>
                </c:pt>
                <c:pt idx="565">
                  <c:v>-1.4722222222222223</c:v>
                </c:pt>
                <c:pt idx="566">
                  <c:v>-1.4027777777777777</c:v>
                </c:pt>
                <c:pt idx="567">
                  <c:v>-0.66666666666666663</c:v>
                </c:pt>
                <c:pt idx="568">
                  <c:v>0</c:v>
                </c:pt>
                <c:pt idx="569">
                  <c:v>0</c:v>
                </c:pt>
                <c:pt idx="570">
                  <c:v>0</c:v>
                </c:pt>
                <c:pt idx="571">
                  <c:v>0</c:v>
                </c:pt>
                <c:pt idx="572">
                  <c:v>0</c:v>
                </c:pt>
                <c:pt idx="573">
                  <c:v>0</c:v>
                </c:pt>
                <c:pt idx="574">
                  <c:v>0</c:v>
                </c:pt>
                <c:pt idx="575">
                  <c:v>0</c:v>
                </c:pt>
                <c:pt idx="576">
                  <c:v>0</c:v>
                </c:pt>
                <c:pt idx="577">
                  <c:v>0</c:v>
                </c:pt>
                <c:pt idx="578">
                  <c:v>0</c:v>
                </c:pt>
                <c:pt idx="579">
                  <c:v>0</c:v>
                </c:pt>
                <c:pt idx="580">
                  <c:v>0</c:v>
                </c:pt>
                <c:pt idx="581">
                  <c:v>0</c:v>
                </c:pt>
                <c:pt idx="582">
                  <c:v>0</c:v>
                </c:pt>
                <c:pt idx="583">
                  <c:v>0</c:v>
                </c:pt>
                <c:pt idx="584">
                  <c:v>0</c:v>
                </c:pt>
                <c:pt idx="585">
                  <c:v>0</c:v>
                </c:pt>
                <c:pt idx="586">
                  <c:v>0</c:v>
                </c:pt>
                <c:pt idx="587">
                  <c:v>0</c:v>
                </c:pt>
                <c:pt idx="588">
                  <c:v>0</c:v>
                </c:pt>
                <c:pt idx="589">
                  <c:v>0</c:v>
                </c:pt>
              </c:numCache>
            </c:numRef>
          </c:yVal>
          <c:smooth val="0"/>
          <c:extLst>
            <c:ext xmlns:c16="http://schemas.microsoft.com/office/drawing/2014/chart" uri="{C3380CC4-5D6E-409C-BE32-E72D297353CC}">
              <c16:uniqueId val="{00000001-D94E-4374-8E92-5308DF0B2998}"/>
            </c:ext>
          </c:extLst>
        </c:ser>
        <c:dLbls>
          <c:showLegendKey val="0"/>
          <c:showVal val="0"/>
          <c:showCatName val="0"/>
          <c:showSerName val="0"/>
          <c:showPercent val="0"/>
          <c:showBubbleSize val="0"/>
        </c:dLbls>
        <c:axId val="464252080"/>
        <c:axId val="464240176"/>
      </c:scatterChart>
      <c:valAx>
        <c:axId val="399297216"/>
        <c:scaling>
          <c:orientation val="minMax"/>
          <c:max val="600"/>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Time</a:t>
                </a:r>
                <a:r>
                  <a:rPr lang="en-GB" baseline="0"/>
                  <a:t> (sec)</a:t>
                </a:r>
                <a:endParaRPr lang="en-GB"/>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08493840"/>
        <c:crosses val="autoZero"/>
        <c:crossBetween val="midCat"/>
      </c:valAx>
      <c:valAx>
        <c:axId val="408493840"/>
        <c:scaling>
          <c:orientation val="minMax"/>
          <c:max val="140"/>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Velocity</a:t>
                </a:r>
                <a:r>
                  <a:rPr lang="en-GB" baseline="0"/>
                  <a:t> (Km/h)</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0_ "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99297216"/>
        <c:crosses val="autoZero"/>
        <c:crossBetween val="midCat"/>
      </c:valAx>
      <c:valAx>
        <c:axId val="464240176"/>
        <c:scaling>
          <c:orientation val="minMax"/>
        </c:scaling>
        <c:delete val="0"/>
        <c:axPos val="r"/>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Acceleration</a:t>
                </a:r>
                <a:r>
                  <a:rPr lang="en-GB" baseline="0"/>
                  <a:t> (m/s-2)</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00" sourceLinked="1"/>
        <c:majorTickMark val="out"/>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64252080"/>
        <c:crosses val="max"/>
        <c:crossBetween val="midCat"/>
      </c:valAx>
      <c:valAx>
        <c:axId val="464252080"/>
        <c:scaling>
          <c:orientation val="minMax"/>
        </c:scaling>
        <c:delete val="1"/>
        <c:axPos val="b"/>
        <c:numFmt formatCode="General" sourceLinked="1"/>
        <c:majorTickMark val="out"/>
        <c:minorTickMark val="none"/>
        <c:tickLblPos val="nextTo"/>
        <c:crossAx val="464240176"/>
        <c:crosses val="autoZero"/>
        <c:crossBetween val="midCat"/>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Extra</a:t>
            </a:r>
            <a:r>
              <a:rPr lang="en-GB" baseline="0"/>
              <a:t> High speed</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0.15204805801408869"/>
          <c:y val="0.13892307692307693"/>
          <c:w val="0.70870815206118576"/>
          <c:h val="0.75131637391479911"/>
        </c:manualLayout>
      </c:layout>
      <c:scatterChart>
        <c:scatterStyle val="lineMarker"/>
        <c:varyColors val="0"/>
        <c:ser>
          <c:idx val="0"/>
          <c:order val="0"/>
          <c:tx>
            <c:v>Km/h</c:v>
          </c:tx>
          <c:spPr>
            <a:ln w="38100" cap="rnd">
              <a:solidFill>
                <a:srgbClr val="0070C0"/>
              </a:solidFill>
              <a:round/>
            </a:ln>
            <a:effectLst/>
          </c:spPr>
          <c:marker>
            <c:symbol val="none"/>
          </c:marker>
          <c:xVal>
            <c:numRef>
              <c:f>WLTC_class_3!$C$1486:$C$1808</c:f>
              <c:numCache>
                <c:formatCode>General</c:formatCode>
                <c:ptCount val="323"/>
                <c:pt idx="0">
                  <c:v>1478</c:v>
                </c:pt>
                <c:pt idx="1">
                  <c:v>1479</c:v>
                </c:pt>
                <c:pt idx="2">
                  <c:v>1480</c:v>
                </c:pt>
                <c:pt idx="3">
                  <c:v>1481</c:v>
                </c:pt>
                <c:pt idx="4">
                  <c:v>1482</c:v>
                </c:pt>
                <c:pt idx="5">
                  <c:v>1483</c:v>
                </c:pt>
                <c:pt idx="6">
                  <c:v>1484</c:v>
                </c:pt>
                <c:pt idx="7">
                  <c:v>1485</c:v>
                </c:pt>
                <c:pt idx="8">
                  <c:v>1486</c:v>
                </c:pt>
                <c:pt idx="9">
                  <c:v>1487</c:v>
                </c:pt>
                <c:pt idx="10">
                  <c:v>1488</c:v>
                </c:pt>
                <c:pt idx="11">
                  <c:v>1489</c:v>
                </c:pt>
                <c:pt idx="12">
                  <c:v>1490</c:v>
                </c:pt>
                <c:pt idx="13">
                  <c:v>1491</c:v>
                </c:pt>
                <c:pt idx="14">
                  <c:v>1492</c:v>
                </c:pt>
                <c:pt idx="15">
                  <c:v>1493</c:v>
                </c:pt>
                <c:pt idx="16">
                  <c:v>1494</c:v>
                </c:pt>
                <c:pt idx="17">
                  <c:v>1495</c:v>
                </c:pt>
                <c:pt idx="18">
                  <c:v>1496</c:v>
                </c:pt>
                <c:pt idx="19">
                  <c:v>1497</c:v>
                </c:pt>
                <c:pt idx="20">
                  <c:v>1498</c:v>
                </c:pt>
                <c:pt idx="21">
                  <c:v>1499</c:v>
                </c:pt>
                <c:pt idx="22">
                  <c:v>1500</c:v>
                </c:pt>
                <c:pt idx="23">
                  <c:v>1501</c:v>
                </c:pt>
                <c:pt idx="24">
                  <c:v>1502</c:v>
                </c:pt>
                <c:pt idx="25">
                  <c:v>1503</c:v>
                </c:pt>
                <c:pt idx="26">
                  <c:v>1504</c:v>
                </c:pt>
                <c:pt idx="27">
                  <c:v>1505</c:v>
                </c:pt>
                <c:pt idx="28">
                  <c:v>1506</c:v>
                </c:pt>
                <c:pt idx="29">
                  <c:v>1507</c:v>
                </c:pt>
                <c:pt idx="30">
                  <c:v>1508</c:v>
                </c:pt>
                <c:pt idx="31">
                  <c:v>1509</c:v>
                </c:pt>
                <c:pt idx="32">
                  <c:v>1510</c:v>
                </c:pt>
                <c:pt idx="33">
                  <c:v>1511</c:v>
                </c:pt>
                <c:pt idx="34">
                  <c:v>1512</c:v>
                </c:pt>
                <c:pt idx="35">
                  <c:v>1513</c:v>
                </c:pt>
                <c:pt idx="36">
                  <c:v>1514</c:v>
                </c:pt>
                <c:pt idx="37">
                  <c:v>1515</c:v>
                </c:pt>
                <c:pt idx="38">
                  <c:v>1516</c:v>
                </c:pt>
                <c:pt idx="39">
                  <c:v>1517</c:v>
                </c:pt>
                <c:pt idx="40">
                  <c:v>1518</c:v>
                </c:pt>
                <c:pt idx="41">
                  <c:v>1519</c:v>
                </c:pt>
                <c:pt idx="42">
                  <c:v>1520</c:v>
                </c:pt>
                <c:pt idx="43">
                  <c:v>1521</c:v>
                </c:pt>
                <c:pt idx="44">
                  <c:v>1522</c:v>
                </c:pt>
                <c:pt idx="45">
                  <c:v>1523</c:v>
                </c:pt>
                <c:pt idx="46">
                  <c:v>1524</c:v>
                </c:pt>
                <c:pt idx="47">
                  <c:v>1525</c:v>
                </c:pt>
                <c:pt idx="48">
                  <c:v>1526</c:v>
                </c:pt>
                <c:pt idx="49">
                  <c:v>1527</c:v>
                </c:pt>
                <c:pt idx="50">
                  <c:v>1528</c:v>
                </c:pt>
                <c:pt idx="51">
                  <c:v>1529</c:v>
                </c:pt>
                <c:pt idx="52">
                  <c:v>1530</c:v>
                </c:pt>
                <c:pt idx="53">
                  <c:v>1531</c:v>
                </c:pt>
                <c:pt idx="54">
                  <c:v>1532</c:v>
                </c:pt>
                <c:pt idx="55">
                  <c:v>1533</c:v>
                </c:pt>
                <c:pt idx="56">
                  <c:v>1534</c:v>
                </c:pt>
                <c:pt idx="57">
                  <c:v>1535</c:v>
                </c:pt>
                <c:pt idx="58">
                  <c:v>1536</c:v>
                </c:pt>
                <c:pt idx="59">
                  <c:v>1537</c:v>
                </c:pt>
                <c:pt idx="60">
                  <c:v>1538</c:v>
                </c:pt>
                <c:pt idx="61">
                  <c:v>1539</c:v>
                </c:pt>
                <c:pt idx="62">
                  <c:v>1540</c:v>
                </c:pt>
                <c:pt idx="63">
                  <c:v>1541</c:v>
                </c:pt>
                <c:pt idx="64">
                  <c:v>1542</c:v>
                </c:pt>
                <c:pt idx="65">
                  <c:v>1543</c:v>
                </c:pt>
                <c:pt idx="66">
                  <c:v>1544</c:v>
                </c:pt>
                <c:pt idx="67">
                  <c:v>1545</c:v>
                </c:pt>
                <c:pt idx="68">
                  <c:v>1546</c:v>
                </c:pt>
                <c:pt idx="69">
                  <c:v>1547</c:v>
                </c:pt>
                <c:pt idx="70">
                  <c:v>1548</c:v>
                </c:pt>
                <c:pt idx="71">
                  <c:v>1549</c:v>
                </c:pt>
                <c:pt idx="72">
                  <c:v>1550</c:v>
                </c:pt>
                <c:pt idx="73">
                  <c:v>1551</c:v>
                </c:pt>
                <c:pt idx="74">
                  <c:v>1552</c:v>
                </c:pt>
                <c:pt idx="75">
                  <c:v>1553</c:v>
                </c:pt>
                <c:pt idx="76">
                  <c:v>1554</c:v>
                </c:pt>
                <c:pt idx="77">
                  <c:v>1555</c:v>
                </c:pt>
                <c:pt idx="78">
                  <c:v>1556</c:v>
                </c:pt>
                <c:pt idx="79">
                  <c:v>1557</c:v>
                </c:pt>
                <c:pt idx="80">
                  <c:v>1558</c:v>
                </c:pt>
                <c:pt idx="81">
                  <c:v>1559</c:v>
                </c:pt>
                <c:pt idx="82">
                  <c:v>1560</c:v>
                </c:pt>
                <c:pt idx="83">
                  <c:v>1561</c:v>
                </c:pt>
                <c:pt idx="84">
                  <c:v>1562</c:v>
                </c:pt>
                <c:pt idx="85">
                  <c:v>1563</c:v>
                </c:pt>
                <c:pt idx="86">
                  <c:v>1564</c:v>
                </c:pt>
                <c:pt idx="87">
                  <c:v>1565</c:v>
                </c:pt>
                <c:pt idx="88">
                  <c:v>1566</c:v>
                </c:pt>
                <c:pt idx="89">
                  <c:v>1567</c:v>
                </c:pt>
                <c:pt idx="90">
                  <c:v>1568</c:v>
                </c:pt>
                <c:pt idx="91">
                  <c:v>1569</c:v>
                </c:pt>
                <c:pt idx="92">
                  <c:v>1570</c:v>
                </c:pt>
                <c:pt idx="93">
                  <c:v>1571</c:v>
                </c:pt>
                <c:pt idx="94">
                  <c:v>1572</c:v>
                </c:pt>
                <c:pt idx="95">
                  <c:v>1573</c:v>
                </c:pt>
                <c:pt idx="96">
                  <c:v>1574</c:v>
                </c:pt>
                <c:pt idx="97">
                  <c:v>1575</c:v>
                </c:pt>
                <c:pt idx="98">
                  <c:v>1576</c:v>
                </c:pt>
                <c:pt idx="99">
                  <c:v>1577</c:v>
                </c:pt>
                <c:pt idx="100">
                  <c:v>1578</c:v>
                </c:pt>
                <c:pt idx="101">
                  <c:v>1579</c:v>
                </c:pt>
                <c:pt idx="102">
                  <c:v>1580</c:v>
                </c:pt>
                <c:pt idx="103">
                  <c:v>1581</c:v>
                </c:pt>
                <c:pt idx="104">
                  <c:v>1582</c:v>
                </c:pt>
                <c:pt idx="105">
                  <c:v>1583</c:v>
                </c:pt>
                <c:pt idx="106">
                  <c:v>1584</c:v>
                </c:pt>
                <c:pt idx="107">
                  <c:v>1585</c:v>
                </c:pt>
                <c:pt idx="108">
                  <c:v>1586</c:v>
                </c:pt>
                <c:pt idx="109">
                  <c:v>1587</c:v>
                </c:pt>
                <c:pt idx="110">
                  <c:v>1588</c:v>
                </c:pt>
                <c:pt idx="111">
                  <c:v>1589</c:v>
                </c:pt>
                <c:pt idx="112">
                  <c:v>1590</c:v>
                </c:pt>
                <c:pt idx="113">
                  <c:v>1591</c:v>
                </c:pt>
                <c:pt idx="114">
                  <c:v>1592</c:v>
                </c:pt>
                <c:pt idx="115">
                  <c:v>1593</c:v>
                </c:pt>
                <c:pt idx="116">
                  <c:v>1594</c:v>
                </c:pt>
                <c:pt idx="117">
                  <c:v>1595</c:v>
                </c:pt>
                <c:pt idx="118">
                  <c:v>1596</c:v>
                </c:pt>
                <c:pt idx="119">
                  <c:v>1597</c:v>
                </c:pt>
                <c:pt idx="120">
                  <c:v>1598</c:v>
                </c:pt>
                <c:pt idx="121">
                  <c:v>1599</c:v>
                </c:pt>
                <c:pt idx="122">
                  <c:v>1600</c:v>
                </c:pt>
                <c:pt idx="123">
                  <c:v>1601</c:v>
                </c:pt>
                <c:pt idx="124">
                  <c:v>1602</c:v>
                </c:pt>
                <c:pt idx="125">
                  <c:v>1603</c:v>
                </c:pt>
                <c:pt idx="126">
                  <c:v>1604</c:v>
                </c:pt>
                <c:pt idx="127">
                  <c:v>1605</c:v>
                </c:pt>
                <c:pt idx="128">
                  <c:v>1606</c:v>
                </c:pt>
                <c:pt idx="129">
                  <c:v>1607</c:v>
                </c:pt>
                <c:pt idx="130">
                  <c:v>1608</c:v>
                </c:pt>
                <c:pt idx="131">
                  <c:v>1609</c:v>
                </c:pt>
                <c:pt idx="132">
                  <c:v>1610</c:v>
                </c:pt>
                <c:pt idx="133">
                  <c:v>1611</c:v>
                </c:pt>
                <c:pt idx="134">
                  <c:v>1612</c:v>
                </c:pt>
                <c:pt idx="135">
                  <c:v>1613</c:v>
                </c:pt>
                <c:pt idx="136">
                  <c:v>1614</c:v>
                </c:pt>
                <c:pt idx="137">
                  <c:v>1615</c:v>
                </c:pt>
                <c:pt idx="138">
                  <c:v>1616</c:v>
                </c:pt>
                <c:pt idx="139">
                  <c:v>1617</c:v>
                </c:pt>
                <c:pt idx="140">
                  <c:v>1618</c:v>
                </c:pt>
                <c:pt idx="141">
                  <c:v>1619</c:v>
                </c:pt>
                <c:pt idx="142">
                  <c:v>1620</c:v>
                </c:pt>
                <c:pt idx="143">
                  <c:v>1621</c:v>
                </c:pt>
                <c:pt idx="144">
                  <c:v>1622</c:v>
                </c:pt>
                <c:pt idx="145">
                  <c:v>1623</c:v>
                </c:pt>
                <c:pt idx="146">
                  <c:v>1624</c:v>
                </c:pt>
                <c:pt idx="147">
                  <c:v>1625</c:v>
                </c:pt>
                <c:pt idx="148">
                  <c:v>1626</c:v>
                </c:pt>
                <c:pt idx="149">
                  <c:v>1627</c:v>
                </c:pt>
                <c:pt idx="150">
                  <c:v>1628</c:v>
                </c:pt>
                <c:pt idx="151">
                  <c:v>1629</c:v>
                </c:pt>
                <c:pt idx="152">
                  <c:v>1630</c:v>
                </c:pt>
                <c:pt idx="153">
                  <c:v>1631</c:v>
                </c:pt>
                <c:pt idx="154">
                  <c:v>1632</c:v>
                </c:pt>
                <c:pt idx="155">
                  <c:v>1633</c:v>
                </c:pt>
                <c:pt idx="156">
                  <c:v>1634</c:v>
                </c:pt>
                <c:pt idx="157">
                  <c:v>1635</c:v>
                </c:pt>
                <c:pt idx="158">
                  <c:v>1636</c:v>
                </c:pt>
                <c:pt idx="159">
                  <c:v>1637</c:v>
                </c:pt>
                <c:pt idx="160">
                  <c:v>1638</c:v>
                </c:pt>
                <c:pt idx="161">
                  <c:v>1639</c:v>
                </c:pt>
                <c:pt idx="162">
                  <c:v>1640</c:v>
                </c:pt>
                <c:pt idx="163">
                  <c:v>1641</c:v>
                </c:pt>
                <c:pt idx="164">
                  <c:v>1642</c:v>
                </c:pt>
                <c:pt idx="165">
                  <c:v>1643</c:v>
                </c:pt>
                <c:pt idx="166">
                  <c:v>1644</c:v>
                </c:pt>
                <c:pt idx="167">
                  <c:v>1645</c:v>
                </c:pt>
                <c:pt idx="168">
                  <c:v>1646</c:v>
                </c:pt>
                <c:pt idx="169">
                  <c:v>1647</c:v>
                </c:pt>
                <c:pt idx="170">
                  <c:v>1648</c:v>
                </c:pt>
                <c:pt idx="171">
                  <c:v>1649</c:v>
                </c:pt>
                <c:pt idx="172">
                  <c:v>1650</c:v>
                </c:pt>
                <c:pt idx="173">
                  <c:v>1651</c:v>
                </c:pt>
                <c:pt idx="174">
                  <c:v>1652</c:v>
                </c:pt>
                <c:pt idx="175">
                  <c:v>1653</c:v>
                </c:pt>
                <c:pt idx="176">
                  <c:v>1654</c:v>
                </c:pt>
                <c:pt idx="177">
                  <c:v>1655</c:v>
                </c:pt>
                <c:pt idx="178">
                  <c:v>1656</c:v>
                </c:pt>
                <c:pt idx="179">
                  <c:v>1657</c:v>
                </c:pt>
                <c:pt idx="180">
                  <c:v>1658</c:v>
                </c:pt>
                <c:pt idx="181">
                  <c:v>1659</c:v>
                </c:pt>
                <c:pt idx="182">
                  <c:v>1660</c:v>
                </c:pt>
                <c:pt idx="183">
                  <c:v>1661</c:v>
                </c:pt>
                <c:pt idx="184">
                  <c:v>1662</c:v>
                </c:pt>
                <c:pt idx="185">
                  <c:v>1663</c:v>
                </c:pt>
                <c:pt idx="186">
                  <c:v>1664</c:v>
                </c:pt>
                <c:pt idx="187">
                  <c:v>1665</c:v>
                </c:pt>
                <c:pt idx="188">
                  <c:v>1666</c:v>
                </c:pt>
                <c:pt idx="189">
                  <c:v>1667</c:v>
                </c:pt>
                <c:pt idx="190">
                  <c:v>1668</c:v>
                </c:pt>
                <c:pt idx="191">
                  <c:v>1669</c:v>
                </c:pt>
                <c:pt idx="192">
                  <c:v>1670</c:v>
                </c:pt>
                <c:pt idx="193">
                  <c:v>1671</c:v>
                </c:pt>
                <c:pt idx="194">
                  <c:v>1672</c:v>
                </c:pt>
                <c:pt idx="195">
                  <c:v>1673</c:v>
                </c:pt>
                <c:pt idx="196">
                  <c:v>1674</c:v>
                </c:pt>
                <c:pt idx="197">
                  <c:v>1675</c:v>
                </c:pt>
                <c:pt idx="198">
                  <c:v>1676</c:v>
                </c:pt>
                <c:pt idx="199">
                  <c:v>1677</c:v>
                </c:pt>
                <c:pt idx="200">
                  <c:v>1678</c:v>
                </c:pt>
                <c:pt idx="201">
                  <c:v>1679</c:v>
                </c:pt>
                <c:pt idx="202">
                  <c:v>1680</c:v>
                </c:pt>
                <c:pt idx="203">
                  <c:v>1681</c:v>
                </c:pt>
                <c:pt idx="204">
                  <c:v>1682</c:v>
                </c:pt>
                <c:pt idx="205">
                  <c:v>1683</c:v>
                </c:pt>
                <c:pt idx="206">
                  <c:v>1684</c:v>
                </c:pt>
                <c:pt idx="207">
                  <c:v>1685</c:v>
                </c:pt>
                <c:pt idx="208">
                  <c:v>1686</c:v>
                </c:pt>
                <c:pt idx="209">
                  <c:v>1687</c:v>
                </c:pt>
                <c:pt idx="210">
                  <c:v>1688</c:v>
                </c:pt>
                <c:pt idx="211">
                  <c:v>1689</c:v>
                </c:pt>
                <c:pt idx="212">
                  <c:v>1690</c:v>
                </c:pt>
                <c:pt idx="213">
                  <c:v>1691</c:v>
                </c:pt>
                <c:pt idx="214">
                  <c:v>1692</c:v>
                </c:pt>
                <c:pt idx="215">
                  <c:v>1693</c:v>
                </c:pt>
                <c:pt idx="216">
                  <c:v>1694</c:v>
                </c:pt>
                <c:pt idx="217">
                  <c:v>1695</c:v>
                </c:pt>
                <c:pt idx="218">
                  <c:v>1696</c:v>
                </c:pt>
                <c:pt idx="219">
                  <c:v>1697</c:v>
                </c:pt>
                <c:pt idx="220">
                  <c:v>1698</c:v>
                </c:pt>
                <c:pt idx="221">
                  <c:v>1699</c:v>
                </c:pt>
                <c:pt idx="222">
                  <c:v>1700</c:v>
                </c:pt>
                <c:pt idx="223">
                  <c:v>1701</c:v>
                </c:pt>
                <c:pt idx="224">
                  <c:v>1702</c:v>
                </c:pt>
                <c:pt idx="225">
                  <c:v>1703</c:v>
                </c:pt>
                <c:pt idx="226">
                  <c:v>1704</c:v>
                </c:pt>
                <c:pt idx="227">
                  <c:v>1705</c:v>
                </c:pt>
                <c:pt idx="228">
                  <c:v>1706</c:v>
                </c:pt>
                <c:pt idx="229">
                  <c:v>1707</c:v>
                </c:pt>
                <c:pt idx="230">
                  <c:v>1708</c:v>
                </c:pt>
                <c:pt idx="231">
                  <c:v>1709</c:v>
                </c:pt>
                <c:pt idx="232">
                  <c:v>1710</c:v>
                </c:pt>
                <c:pt idx="233">
                  <c:v>1711</c:v>
                </c:pt>
                <c:pt idx="234">
                  <c:v>1712</c:v>
                </c:pt>
                <c:pt idx="235">
                  <c:v>1713</c:v>
                </c:pt>
                <c:pt idx="236">
                  <c:v>1714</c:v>
                </c:pt>
                <c:pt idx="237">
                  <c:v>1715</c:v>
                </c:pt>
                <c:pt idx="238">
                  <c:v>1716</c:v>
                </c:pt>
                <c:pt idx="239">
                  <c:v>1717</c:v>
                </c:pt>
                <c:pt idx="240">
                  <c:v>1718</c:v>
                </c:pt>
                <c:pt idx="241">
                  <c:v>1719</c:v>
                </c:pt>
                <c:pt idx="242">
                  <c:v>1720</c:v>
                </c:pt>
                <c:pt idx="243">
                  <c:v>1721</c:v>
                </c:pt>
                <c:pt idx="244">
                  <c:v>1722</c:v>
                </c:pt>
                <c:pt idx="245">
                  <c:v>1723</c:v>
                </c:pt>
                <c:pt idx="246">
                  <c:v>1724</c:v>
                </c:pt>
                <c:pt idx="247">
                  <c:v>1725</c:v>
                </c:pt>
                <c:pt idx="248">
                  <c:v>1726</c:v>
                </c:pt>
                <c:pt idx="249">
                  <c:v>1727</c:v>
                </c:pt>
                <c:pt idx="250">
                  <c:v>1728</c:v>
                </c:pt>
                <c:pt idx="251">
                  <c:v>1729</c:v>
                </c:pt>
                <c:pt idx="252">
                  <c:v>1730</c:v>
                </c:pt>
                <c:pt idx="253">
                  <c:v>1731</c:v>
                </c:pt>
                <c:pt idx="254">
                  <c:v>1732</c:v>
                </c:pt>
                <c:pt idx="255">
                  <c:v>1733</c:v>
                </c:pt>
                <c:pt idx="256">
                  <c:v>1734</c:v>
                </c:pt>
                <c:pt idx="257">
                  <c:v>1735</c:v>
                </c:pt>
                <c:pt idx="258">
                  <c:v>1736</c:v>
                </c:pt>
                <c:pt idx="259">
                  <c:v>1737</c:v>
                </c:pt>
                <c:pt idx="260">
                  <c:v>1738</c:v>
                </c:pt>
                <c:pt idx="261">
                  <c:v>1739</c:v>
                </c:pt>
                <c:pt idx="262">
                  <c:v>1740</c:v>
                </c:pt>
                <c:pt idx="263">
                  <c:v>1741</c:v>
                </c:pt>
                <c:pt idx="264">
                  <c:v>1742</c:v>
                </c:pt>
                <c:pt idx="265">
                  <c:v>1743</c:v>
                </c:pt>
                <c:pt idx="266">
                  <c:v>1744</c:v>
                </c:pt>
                <c:pt idx="267">
                  <c:v>1745</c:v>
                </c:pt>
                <c:pt idx="268">
                  <c:v>1746</c:v>
                </c:pt>
                <c:pt idx="269">
                  <c:v>1747</c:v>
                </c:pt>
                <c:pt idx="270">
                  <c:v>1748</c:v>
                </c:pt>
                <c:pt idx="271">
                  <c:v>1749</c:v>
                </c:pt>
                <c:pt idx="272">
                  <c:v>1750</c:v>
                </c:pt>
                <c:pt idx="273">
                  <c:v>1751</c:v>
                </c:pt>
                <c:pt idx="274">
                  <c:v>1752</c:v>
                </c:pt>
                <c:pt idx="275">
                  <c:v>1753</c:v>
                </c:pt>
                <c:pt idx="276">
                  <c:v>1754</c:v>
                </c:pt>
                <c:pt idx="277">
                  <c:v>1755</c:v>
                </c:pt>
                <c:pt idx="278">
                  <c:v>1756</c:v>
                </c:pt>
                <c:pt idx="279">
                  <c:v>1757</c:v>
                </c:pt>
                <c:pt idx="280">
                  <c:v>1758</c:v>
                </c:pt>
                <c:pt idx="281">
                  <c:v>1759</c:v>
                </c:pt>
                <c:pt idx="282">
                  <c:v>1760</c:v>
                </c:pt>
                <c:pt idx="283">
                  <c:v>1761</c:v>
                </c:pt>
                <c:pt idx="284">
                  <c:v>1762</c:v>
                </c:pt>
                <c:pt idx="285">
                  <c:v>1763</c:v>
                </c:pt>
                <c:pt idx="286">
                  <c:v>1764</c:v>
                </c:pt>
                <c:pt idx="287">
                  <c:v>1765</c:v>
                </c:pt>
                <c:pt idx="288">
                  <c:v>1766</c:v>
                </c:pt>
                <c:pt idx="289">
                  <c:v>1767</c:v>
                </c:pt>
                <c:pt idx="290">
                  <c:v>1768</c:v>
                </c:pt>
                <c:pt idx="291">
                  <c:v>1769</c:v>
                </c:pt>
                <c:pt idx="292">
                  <c:v>1770</c:v>
                </c:pt>
                <c:pt idx="293">
                  <c:v>1771</c:v>
                </c:pt>
                <c:pt idx="294">
                  <c:v>1772</c:v>
                </c:pt>
                <c:pt idx="295">
                  <c:v>1773</c:v>
                </c:pt>
                <c:pt idx="296">
                  <c:v>1774</c:v>
                </c:pt>
                <c:pt idx="297">
                  <c:v>1775</c:v>
                </c:pt>
                <c:pt idx="298">
                  <c:v>1776</c:v>
                </c:pt>
                <c:pt idx="299">
                  <c:v>1777</c:v>
                </c:pt>
                <c:pt idx="300">
                  <c:v>1778</c:v>
                </c:pt>
                <c:pt idx="301">
                  <c:v>1779</c:v>
                </c:pt>
                <c:pt idx="302">
                  <c:v>1780</c:v>
                </c:pt>
                <c:pt idx="303">
                  <c:v>1781</c:v>
                </c:pt>
                <c:pt idx="304">
                  <c:v>1782</c:v>
                </c:pt>
                <c:pt idx="305">
                  <c:v>1783</c:v>
                </c:pt>
                <c:pt idx="306">
                  <c:v>1784</c:v>
                </c:pt>
                <c:pt idx="307">
                  <c:v>1785</c:v>
                </c:pt>
                <c:pt idx="308">
                  <c:v>1786</c:v>
                </c:pt>
                <c:pt idx="309">
                  <c:v>1787</c:v>
                </c:pt>
                <c:pt idx="310">
                  <c:v>1788</c:v>
                </c:pt>
                <c:pt idx="311">
                  <c:v>1789</c:v>
                </c:pt>
                <c:pt idx="312">
                  <c:v>1790</c:v>
                </c:pt>
                <c:pt idx="313">
                  <c:v>1791</c:v>
                </c:pt>
                <c:pt idx="314">
                  <c:v>1792</c:v>
                </c:pt>
                <c:pt idx="315">
                  <c:v>1793</c:v>
                </c:pt>
                <c:pt idx="316">
                  <c:v>1794</c:v>
                </c:pt>
                <c:pt idx="317">
                  <c:v>1795</c:v>
                </c:pt>
                <c:pt idx="318">
                  <c:v>1796</c:v>
                </c:pt>
                <c:pt idx="319">
                  <c:v>1797</c:v>
                </c:pt>
                <c:pt idx="320">
                  <c:v>1798</c:v>
                </c:pt>
                <c:pt idx="321">
                  <c:v>1799</c:v>
                </c:pt>
                <c:pt idx="322">
                  <c:v>1800</c:v>
                </c:pt>
              </c:numCache>
            </c:numRef>
          </c:xVal>
          <c:yVal>
            <c:numRef>
              <c:f>WLTC_class_3!$E$1486:$E$1808</c:f>
              <c:numCache>
                <c:formatCode>0.0_ </c:formatCode>
                <c:ptCount val="323"/>
                <c:pt idx="0">
                  <c:v>0</c:v>
                </c:pt>
                <c:pt idx="1">
                  <c:v>2.2000000000000002</c:v>
                </c:pt>
                <c:pt idx="2">
                  <c:v>4.4000000000000004</c:v>
                </c:pt>
                <c:pt idx="3">
                  <c:v>6.3</c:v>
                </c:pt>
                <c:pt idx="4">
                  <c:v>7.9</c:v>
                </c:pt>
                <c:pt idx="5">
                  <c:v>9.1999999999999993</c:v>
                </c:pt>
                <c:pt idx="6">
                  <c:v>10.4</c:v>
                </c:pt>
                <c:pt idx="7">
                  <c:v>11.5</c:v>
                </c:pt>
                <c:pt idx="8">
                  <c:v>12.9</c:v>
                </c:pt>
                <c:pt idx="9">
                  <c:v>14.7</c:v>
                </c:pt>
                <c:pt idx="10">
                  <c:v>17</c:v>
                </c:pt>
                <c:pt idx="11">
                  <c:v>19.8</c:v>
                </c:pt>
                <c:pt idx="12">
                  <c:v>23.1</c:v>
                </c:pt>
                <c:pt idx="13">
                  <c:v>26.7</c:v>
                </c:pt>
                <c:pt idx="14">
                  <c:v>30.5</c:v>
                </c:pt>
                <c:pt idx="15">
                  <c:v>34.1</c:v>
                </c:pt>
                <c:pt idx="16">
                  <c:v>37.5</c:v>
                </c:pt>
                <c:pt idx="17">
                  <c:v>40.6</c:v>
                </c:pt>
                <c:pt idx="18">
                  <c:v>43.3</c:v>
                </c:pt>
                <c:pt idx="19">
                  <c:v>45.7</c:v>
                </c:pt>
                <c:pt idx="20">
                  <c:v>47.7</c:v>
                </c:pt>
                <c:pt idx="21">
                  <c:v>49.3</c:v>
                </c:pt>
                <c:pt idx="22">
                  <c:v>50.5</c:v>
                </c:pt>
                <c:pt idx="23">
                  <c:v>51.3</c:v>
                </c:pt>
                <c:pt idx="24">
                  <c:v>52.1</c:v>
                </c:pt>
                <c:pt idx="25">
                  <c:v>52.7</c:v>
                </c:pt>
                <c:pt idx="26">
                  <c:v>53.4</c:v>
                </c:pt>
                <c:pt idx="27">
                  <c:v>54</c:v>
                </c:pt>
                <c:pt idx="28">
                  <c:v>54.5</c:v>
                </c:pt>
                <c:pt idx="29">
                  <c:v>55</c:v>
                </c:pt>
                <c:pt idx="30">
                  <c:v>55.6</c:v>
                </c:pt>
                <c:pt idx="31">
                  <c:v>56.3</c:v>
                </c:pt>
                <c:pt idx="32">
                  <c:v>57.2</c:v>
                </c:pt>
                <c:pt idx="33">
                  <c:v>58.5</c:v>
                </c:pt>
                <c:pt idx="34">
                  <c:v>60.2</c:v>
                </c:pt>
                <c:pt idx="35">
                  <c:v>62.3</c:v>
                </c:pt>
                <c:pt idx="36">
                  <c:v>64.7</c:v>
                </c:pt>
                <c:pt idx="37">
                  <c:v>67.099999999999994</c:v>
                </c:pt>
                <c:pt idx="38">
                  <c:v>69.2</c:v>
                </c:pt>
                <c:pt idx="39">
                  <c:v>70.7</c:v>
                </c:pt>
                <c:pt idx="40">
                  <c:v>71.900000000000006</c:v>
                </c:pt>
                <c:pt idx="41">
                  <c:v>72.7</c:v>
                </c:pt>
                <c:pt idx="42">
                  <c:v>73.400000000000006</c:v>
                </c:pt>
                <c:pt idx="43">
                  <c:v>73.8</c:v>
                </c:pt>
                <c:pt idx="44">
                  <c:v>74.099999999999994</c:v>
                </c:pt>
                <c:pt idx="45">
                  <c:v>74</c:v>
                </c:pt>
                <c:pt idx="46">
                  <c:v>73.599999999999994</c:v>
                </c:pt>
                <c:pt idx="47">
                  <c:v>72.5</c:v>
                </c:pt>
                <c:pt idx="48">
                  <c:v>70.8</c:v>
                </c:pt>
                <c:pt idx="49">
                  <c:v>68.599999999999994</c:v>
                </c:pt>
                <c:pt idx="50">
                  <c:v>66.2</c:v>
                </c:pt>
                <c:pt idx="51">
                  <c:v>64</c:v>
                </c:pt>
                <c:pt idx="52">
                  <c:v>62.2</c:v>
                </c:pt>
                <c:pt idx="53">
                  <c:v>60.9</c:v>
                </c:pt>
                <c:pt idx="54">
                  <c:v>60.2</c:v>
                </c:pt>
                <c:pt idx="55">
                  <c:v>60</c:v>
                </c:pt>
                <c:pt idx="56">
                  <c:v>60.4</c:v>
                </c:pt>
                <c:pt idx="57">
                  <c:v>61.4</c:v>
                </c:pt>
                <c:pt idx="58">
                  <c:v>63.2</c:v>
                </c:pt>
                <c:pt idx="59">
                  <c:v>65.599999999999994</c:v>
                </c:pt>
                <c:pt idx="60">
                  <c:v>68.400000000000006</c:v>
                </c:pt>
                <c:pt idx="61">
                  <c:v>71.599999999999994</c:v>
                </c:pt>
                <c:pt idx="62">
                  <c:v>74.900000000000006</c:v>
                </c:pt>
                <c:pt idx="63">
                  <c:v>78.400000000000006</c:v>
                </c:pt>
                <c:pt idx="64">
                  <c:v>81.8</c:v>
                </c:pt>
                <c:pt idx="65">
                  <c:v>84.9</c:v>
                </c:pt>
                <c:pt idx="66">
                  <c:v>87.4</c:v>
                </c:pt>
                <c:pt idx="67">
                  <c:v>89</c:v>
                </c:pt>
                <c:pt idx="68">
                  <c:v>90</c:v>
                </c:pt>
                <c:pt idx="69">
                  <c:v>90.6</c:v>
                </c:pt>
                <c:pt idx="70">
                  <c:v>91</c:v>
                </c:pt>
                <c:pt idx="71">
                  <c:v>91.5</c:v>
                </c:pt>
                <c:pt idx="72">
                  <c:v>92</c:v>
                </c:pt>
                <c:pt idx="73">
                  <c:v>92.7</c:v>
                </c:pt>
                <c:pt idx="74">
                  <c:v>93.4</c:v>
                </c:pt>
                <c:pt idx="75">
                  <c:v>94.2</c:v>
                </c:pt>
                <c:pt idx="76">
                  <c:v>94.9</c:v>
                </c:pt>
                <c:pt idx="77">
                  <c:v>95.7</c:v>
                </c:pt>
                <c:pt idx="78">
                  <c:v>96.6</c:v>
                </c:pt>
                <c:pt idx="79">
                  <c:v>97.7</c:v>
                </c:pt>
                <c:pt idx="80">
                  <c:v>98.9</c:v>
                </c:pt>
                <c:pt idx="81">
                  <c:v>100.4</c:v>
                </c:pt>
                <c:pt idx="82">
                  <c:v>102</c:v>
                </c:pt>
                <c:pt idx="83">
                  <c:v>103.6</c:v>
                </c:pt>
                <c:pt idx="84">
                  <c:v>105.2</c:v>
                </c:pt>
                <c:pt idx="85">
                  <c:v>106.8</c:v>
                </c:pt>
                <c:pt idx="86">
                  <c:v>108.5</c:v>
                </c:pt>
                <c:pt idx="87">
                  <c:v>110.2</c:v>
                </c:pt>
                <c:pt idx="88">
                  <c:v>111.9</c:v>
                </c:pt>
                <c:pt idx="89">
                  <c:v>113.7</c:v>
                </c:pt>
                <c:pt idx="90">
                  <c:v>115.3</c:v>
                </c:pt>
                <c:pt idx="91">
                  <c:v>116.8</c:v>
                </c:pt>
                <c:pt idx="92">
                  <c:v>118.2</c:v>
                </c:pt>
                <c:pt idx="93">
                  <c:v>119.5</c:v>
                </c:pt>
                <c:pt idx="94">
                  <c:v>120.7</c:v>
                </c:pt>
                <c:pt idx="95">
                  <c:v>121.8</c:v>
                </c:pt>
                <c:pt idx="96">
                  <c:v>122.6</c:v>
                </c:pt>
                <c:pt idx="97">
                  <c:v>123.2</c:v>
                </c:pt>
                <c:pt idx="98">
                  <c:v>123.6</c:v>
                </c:pt>
                <c:pt idx="99">
                  <c:v>123.7</c:v>
                </c:pt>
                <c:pt idx="100">
                  <c:v>123.6</c:v>
                </c:pt>
                <c:pt idx="101">
                  <c:v>123.3</c:v>
                </c:pt>
                <c:pt idx="102">
                  <c:v>123</c:v>
                </c:pt>
                <c:pt idx="103">
                  <c:v>122.5</c:v>
                </c:pt>
                <c:pt idx="104">
                  <c:v>122.1</c:v>
                </c:pt>
                <c:pt idx="105">
                  <c:v>121.5</c:v>
                </c:pt>
                <c:pt idx="106">
                  <c:v>120.8</c:v>
                </c:pt>
                <c:pt idx="107">
                  <c:v>120</c:v>
                </c:pt>
                <c:pt idx="108">
                  <c:v>119.1</c:v>
                </c:pt>
                <c:pt idx="109">
                  <c:v>118.1</c:v>
                </c:pt>
                <c:pt idx="110">
                  <c:v>117.1</c:v>
                </c:pt>
                <c:pt idx="111">
                  <c:v>116.2</c:v>
                </c:pt>
                <c:pt idx="112">
                  <c:v>115.5</c:v>
                </c:pt>
                <c:pt idx="113">
                  <c:v>114.9</c:v>
                </c:pt>
                <c:pt idx="114">
                  <c:v>114.5</c:v>
                </c:pt>
                <c:pt idx="115">
                  <c:v>114.1</c:v>
                </c:pt>
                <c:pt idx="116">
                  <c:v>113.9</c:v>
                </c:pt>
                <c:pt idx="117">
                  <c:v>113.7</c:v>
                </c:pt>
                <c:pt idx="118">
                  <c:v>113.3</c:v>
                </c:pt>
                <c:pt idx="119">
                  <c:v>112.9</c:v>
                </c:pt>
                <c:pt idx="120">
                  <c:v>112.2</c:v>
                </c:pt>
                <c:pt idx="121">
                  <c:v>111.4</c:v>
                </c:pt>
                <c:pt idx="122">
                  <c:v>110.5</c:v>
                </c:pt>
                <c:pt idx="123">
                  <c:v>109.5</c:v>
                </c:pt>
                <c:pt idx="124">
                  <c:v>108.5</c:v>
                </c:pt>
                <c:pt idx="125">
                  <c:v>107.7</c:v>
                </c:pt>
                <c:pt idx="126">
                  <c:v>107.1</c:v>
                </c:pt>
                <c:pt idx="127">
                  <c:v>106.6</c:v>
                </c:pt>
                <c:pt idx="128">
                  <c:v>106.4</c:v>
                </c:pt>
                <c:pt idx="129">
                  <c:v>106.2</c:v>
                </c:pt>
                <c:pt idx="130">
                  <c:v>106.2</c:v>
                </c:pt>
                <c:pt idx="131">
                  <c:v>106.2</c:v>
                </c:pt>
                <c:pt idx="132">
                  <c:v>106.4</c:v>
                </c:pt>
                <c:pt idx="133">
                  <c:v>106.5</c:v>
                </c:pt>
                <c:pt idx="134">
                  <c:v>106.8</c:v>
                </c:pt>
                <c:pt idx="135">
                  <c:v>107.2</c:v>
                </c:pt>
                <c:pt idx="136">
                  <c:v>107.8</c:v>
                </c:pt>
                <c:pt idx="137">
                  <c:v>108.5</c:v>
                </c:pt>
                <c:pt idx="138">
                  <c:v>109.4</c:v>
                </c:pt>
                <c:pt idx="139">
                  <c:v>110.5</c:v>
                </c:pt>
                <c:pt idx="140">
                  <c:v>111.7</c:v>
                </c:pt>
                <c:pt idx="141">
                  <c:v>113</c:v>
                </c:pt>
                <c:pt idx="142">
                  <c:v>114.1</c:v>
                </c:pt>
                <c:pt idx="143">
                  <c:v>115.1</c:v>
                </c:pt>
                <c:pt idx="144">
                  <c:v>115.9</c:v>
                </c:pt>
                <c:pt idx="145">
                  <c:v>116.5</c:v>
                </c:pt>
                <c:pt idx="146">
                  <c:v>116.7</c:v>
                </c:pt>
                <c:pt idx="147">
                  <c:v>116.6</c:v>
                </c:pt>
                <c:pt idx="148">
                  <c:v>116.2</c:v>
                </c:pt>
                <c:pt idx="149">
                  <c:v>115.2</c:v>
                </c:pt>
                <c:pt idx="150">
                  <c:v>113.8</c:v>
                </c:pt>
                <c:pt idx="151">
                  <c:v>112</c:v>
                </c:pt>
                <c:pt idx="152">
                  <c:v>110.1</c:v>
                </c:pt>
                <c:pt idx="153">
                  <c:v>108.3</c:v>
                </c:pt>
                <c:pt idx="154">
                  <c:v>107</c:v>
                </c:pt>
                <c:pt idx="155">
                  <c:v>106.1</c:v>
                </c:pt>
                <c:pt idx="156">
                  <c:v>105.8</c:v>
                </c:pt>
                <c:pt idx="157">
                  <c:v>105.7</c:v>
                </c:pt>
                <c:pt idx="158">
                  <c:v>105.7</c:v>
                </c:pt>
                <c:pt idx="159">
                  <c:v>105.6</c:v>
                </c:pt>
                <c:pt idx="160">
                  <c:v>105.3</c:v>
                </c:pt>
                <c:pt idx="161">
                  <c:v>104.9</c:v>
                </c:pt>
                <c:pt idx="162">
                  <c:v>104.4</c:v>
                </c:pt>
                <c:pt idx="163">
                  <c:v>104</c:v>
                </c:pt>
                <c:pt idx="164">
                  <c:v>103.8</c:v>
                </c:pt>
                <c:pt idx="165">
                  <c:v>103.9</c:v>
                </c:pt>
                <c:pt idx="166">
                  <c:v>104.4</c:v>
                </c:pt>
                <c:pt idx="167">
                  <c:v>105.1</c:v>
                </c:pt>
                <c:pt idx="168">
                  <c:v>106.1</c:v>
                </c:pt>
                <c:pt idx="169">
                  <c:v>107.2</c:v>
                </c:pt>
                <c:pt idx="170">
                  <c:v>108.5</c:v>
                </c:pt>
                <c:pt idx="171">
                  <c:v>109.9</c:v>
                </c:pt>
                <c:pt idx="172">
                  <c:v>111.3</c:v>
                </c:pt>
                <c:pt idx="173">
                  <c:v>112.7</c:v>
                </c:pt>
                <c:pt idx="174">
                  <c:v>113.9</c:v>
                </c:pt>
                <c:pt idx="175">
                  <c:v>115</c:v>
                </c:pt>
                <c:pt idx="176">
                  <c:v>116</c:v>
                </c:pt>
                <c:pt idx="177">
                  <c:v>116.8</c:v>
                </c:pt>
                <c:pt idx="178">
                  <c:v>117.6</c:v>
                </c:pt>
                <c:pt idx="179">
                  <c:v>118.4</c:v>
                </c:pt>
                <c:pt idx="180">
                  <c:v>119.2</c:v>
                </c:pt>
                <c:pt idx="181">
                  <c:v>120</c:v>
                </c:pt>
                <c:pt idx="182">
                  <c:v>120.8</c:v>
                </c:pt>
                <c:pt idx="183">
                  <c:v>121.6</c:v>
                </c:pt>
                <c:pt idx="184">
                  <c:v>122.3</c:v>
                </c:pt>
                <c:pt idx="185">
                  <c:v>123.1</c:v>
                </c:pt>
                <c:pt idx="186">
                  <c:v>123.8</c:v>
                </c:pt>
                <c:pt idx="187">
                  <c:v>124.4</c:v>
                </c:pt>
                <c:pt idx="188">
                  <c:v>125</c:v>
                </c:pt>
                <c:pt idx="189">
                  <c:v>125.4</c:v>
                </c:pt>
                <c:pt idx="190">
                  <c:v>125.8</c:v>
                </c:pt>
                <c:pt idx="191">
                  <c:v>126.1</c:v>
                </c:pt>
                <c:pt idx="192">
                  <c:v>126.4</c:v>
                </c:pt>
                <c:pt idx="193">
                  <c:v>126.6</c:v>
                </c:pt>
                <c:pt idx="194">
                  <c:v>126.7</c:v>
                </c:pt>
                <c:pt idx="195">
                  <c:v>126.8</c:v>
                </c:pt>
                <c:pt idx="196">
                  <c:v>126.9</c:v>
                </c:pt>
                <c:pt idx="197">
                  <c:v>126.9</c:v>
                </c:pt>
                <c:pt idx="198">
                  <c:v>126.9</c:v>
                </c:pt>
                <c:pt idx="199">
                  <c:v>126.8</c:v>
                </c:pt>
                <c:pt idx="200">
                  <c:v>126.6</c:v>
                </c:pt>
                <c:pt idx="201">
                  <c:v>126.3</c:v>
                </c:pt>
                <c:pt idx="202">
                  <c:v>126</c:v>
                </c:pt>
                <c:pt idx="203">
                  <c:v>125.7</c:v>
                </c:pt>
                <c:pt idx="204">
                  <c:v>125.6</c:v>
                </c:pt>
                <c:pt idx="205">
                  <c:v>125.6</c:v>
                </c:pt>
                <c:pt idx="206">
                  <c:v>125.8</c:v>
                </c:pt>
                <c:pt idx="207">
                  <c:v>126.2</c:v>
                </c:pt>
                <c:pt idx="208">
                  <c:v>126.6</c:v>
                </c:pt>
                <c:pt idx="209">
                  <c:v>127</c:v>
                </c:pt>
                <c:pt idx="210">
                  <c:v>127.4</c:v>
                </c:pt>
                <c:pt idx="211">
                  <c:v>127.6</c:v>
                </c:pt>
                <c:pt idx="212">
                  <c:v>127.8</c:v>
                </c:pt>
                <c:pt idx="213">
                  <c:v>127.9</c:v>
                </c:pt>
                <c:pt idx="214">
                  <c:v>128</c:v>
                </c:pt>
                <c:pt idx="215">
                  <c:v>128.1</c:v>
                </c:pt>
                <c:pt idx="216">
                  <c:v>128.19999999999999</c:v>
                </c:pt>
                <c:pt idx="217">
                  <c:v>128.30000000000001</c:v>
                </c:pt>
                <c:pt idx="218">
                  <c:v>128.4</c:v>
                </c:pt>
                <c:pt idx="219">
                  <c:v>128.5</c:v>
                </c:pt>
                <c:pt idx="220">
                  <c:v>128.6</c:v>
                </c:pt>
                <c:pt idx="221">
                  <c:v>128.6</c:v>
                </c:pt>
                <c:pt idx="222">
                  <c:v>128.5</c:v>
                </c:pt>
                <c:pt idx="223">
                  <c:v>128.30000000000001</c:v>
                </c:pt>
                <c:pt idx="224">
                  <c:v>128.1</c:v>
                </c:pt>
                <c:pt idx="225">
                  <c:v>127.9</c:v>
                </c:pt>
                <c:pt idx="226">
                  <c:v>127.6</c:v>
                </c:pt>
                <c:pt idx="227">
                  <c:v>127.4</c:v>
                </c:pt>
                <c:pt idx="228">
                  <c:v>127.2</c:v>
                </c:pt>
                <c:pt idx="229">
                  <c:v>127</c:v>
                </c:pt>
                <c:pt idx="230">
                  <c:v>126.9</c:v>
                </c:pt>
                <c:pt idx="231">
                  <c:v>126.8</c:v>
                </c:pt>
                <c:pt idx="232">
                  <c:v>126.7</c:v>
                </c:pt>
                <c:pt idx="233">
                  <c:v>126.8</c:v>
                </c:pt>
                <c:pt idx="234">
                  <c:v>126.9</c:v>
                </c:pt>
                <c:pt idx="235">
                  <c:v>127.1</c:v>
                </c:pt>
                <c:pt idx="236">
                  <c:v>127.4</c:v>
                </c:pt>
                <c:pt idx="237">
                  <c:v>127.7</c:v>
                </c:pt>
                <c:pt idx="238">
                  <c:v>128.1</c:v>
                </c:pt>
                <c:pt idx="239">
                  <c:v>128.5</c:v>
                </c:pt>
                <c:pt idx="240">
                  <c:v>129</c:v>
                </c:pt>
                <c:pt idx="241">
                  <c:v>129.5</c:v>
                </c:pt>
                <c:pt idx="242">
                  <c:v>130.1</c:v>
                </c:pt>
                <c:pt idx="243">
                  <c:v>130.6</c:v>
                </c:pt>
                <c:pt idx="244">
                  <c:v>131</c:v>
                </c:pt>
                <c:pt idx="245">
                  <c:v>131.19999999999999</c:v>
                </c:pt>
                <c:pt idx="246">
                  <c:v>131.30000000000001</c:v>
                </c:pt>
                <c:pt idx="247">
                  <c:v>131.19999999999999</c:v>
                </c:pt>
                <c:pt idx="248">
                  <c:v>130.69999999999999</c:v>
                </c:pt>
                <c:pt idx="249">
                  <c:v>129.80000000000001</c:v>
                </c:pt>
                <c:pt idx="250">
                  <c:v>128.4</c:v>
                </c:pt>
                <c:pt idx="251">
                  <c:v>126.5</c:v>
                </c:pt>
                <c:pt idx="252">
                  <c:v>124.1</c:v>
                </c:pt>
                <c:pt idx="253">
                  <c:v>121.6</c:v>
                </c:pt>
                <c:pt idx="254">
                  <c:v>119</c:v>
                </c:pt>
                <c:pt idx="255">
                  <c:v>116.5</c:v>
                </c:pt>
                <c:pt idx="256">
                  <c:v>114.1</c:v>
                </c:pt>
                <c:pt idx="257">
                  <c:v>111.8</c:v>
                </c:pt>
                <c:pt idx="258">
                  <c:v>109.5</c:v>
                </c:pt>
                <c:pt idx="259">
                  <c:v>107.1</c:v>
                </c:pt>
                <c:pt idx="260">
                  <c:v>104.8</c:v>
                </c:pt>
                <c:pt idx="261">
                  <c:v>102.5</c:v>
                </c:pt>
                <c:pt idx="262">
                  <c:v>100.4</c:v>
                </c:pt>
                <c:pt idx="263">
                  <c:v>98.6</c:v>
                </c:pt>
                <c:pt idx="264">
                  <c:v>97.2</c:v>
                </c:pt>
                <c:pt idx="265">
                  <c:v>95.9</c:v>
                </c:pt>
                <c:pt idx="266">
                  <c:v>94.8</c:v>
                </c:pt>
                <c:pt idx="267">
                  <c:v>93.8</c:v>
                </c:pt>
                <c:pt idx="268">
                  <c:v>92.8</c:v>
                </c:pt>
                <c:pt idx="269">
                  <c:v>91.8</c:v>
                </c:pt>
                <c:pt idx="270">
                  <c:v>91</c:v>
                </c:pt>
                <c:pt idx="271">
                  <c:v>90.2</c:v>
                </c:pt>
                <c:pt idx="272">
                  <c:v>89.6</c:v>
                </c:pt>
                <c:pt idx="273">
                  <c:v>89.1</c:v>
                </c:pt>
                <c:pt idx="274">
                  <c:v>88.6</c:v>
                </c:pt>
                <c:pt idx="275">
                  <c:v>88.1</c:v>
                </c:pt>
                <c:pt idx="276">
                  <c:v>87.6</c:v>
                </c:pt>
                <c:pt idx="277">
                  <c:v>87.1</c:v>
                </c:pt>
                <c:pt idx="278">
                  <c:v>86.6</c:v>
                </c:pt>
                <c:pt idx="279">
                  <c:v>86.1</c:v>
                </c:pt>
                <c:pt idx="280">
                  <c:v>85.5</c:v>
                </c:pt>
                <c:pt idx="281">
                  <c:v>85</c:v>
                </c:pt>
                <c:pt idx="282">
                  <c:v>84.4</c:v>
                </c:pt>
                <c:pt idx="283">
                  <c:v>83.8</c:v>
                </c:pt>
                <c:pt idx="284">
                  <c:v>83.2</c:v>
                </c:pt>
                <c:pt idx="285">
                  <c:v>82.6</c:v>
                </c:pt>
                <c:pt idx="286">
                  <c:v>82</c:v>
                </c:pt>
                <c:pt idx="287">
                  <c:v>81.3</c:v>
                </c:pt>
                <c:pt idx="288">
                  <c:v>80.400000000000006</c:v>
                </c:pt>
                <c:pt idx="289">
                  <c:v>79.099999999999994</c:v>
                </c:pt>
                <c:pt idx="290">
                  <c:v>77.400000000000006</c:v>
                </c:pt>
                <c:pt idx="291">
                  <c:v>75.099999999999994</c:v>
                </c:pt>
                <c:pt idx="292">
                  <c:v>72.3</c:v>
                </c:pt>
                <c:pt idx="293">
                  <c:v>69.099999999999994</c:v>
                </c:pt>
                <c:pt idx="294">
                  <c:v>65.900000000000006</c:v>
                </c:pt>
                <c:pt idx="295">
                  <c:v>62.7</c:v>
                </c:pt>
                <c:pt idx="296">
                  <c:v>59.7</c:v>
                </c:pt>
                <c:pt idx="297">
                  <c:v>57</c:v>
                </c:pt>
                <c:pt idx="298">
                  <c:v>54.6</c:v>
                </c:pt>
                <c:pt idx="299">
                  <c:v>52.2</c:v>
                </c:pt>
                <c:pt idx="300">
                  <c:v>49.7</c:v>
                </c:pt>
                <c:pt idx="301">
                  <c:v>46.8</c:v>
                </c:pt>
                <c:pt idx="302">
                  <c:v>43.5</c:v>
                </c:pt>
                <c:pt idx="303">
                  <c:v>39.9</c:v>
                </c:pt>
                <c:pt idx="304">
                  <c:v>36.4</c:v>
                </c:pt>
                <c:pt idx="305">
                  <c:v>33.200000000000003</c:v>
                </c:pt>
                <c:pt idx="306">
                  <c:v>30.5</c:v>
                </c:pt>
                <c:pt idx="307">
                  <c:v>28.3</c:v>
                </c:pt>
                <c:pt idx="308">
                  <c:v>26.3</c:v>
                </c:pt>
                <c:pt idx="309">
                  <c:v>24.4</c:v>
                </c:pt>
                <c:pt idx="310">
                  <c:v>22.5</c:v>
                </c:pt>
                <c:pt idx="311">
                  <c:v>20.5</c:v>
                </c:pt>
                <c:pt idx="312">
                  <c:v>18.2</c:v>
                </c:pt>
                <c:pt idx="313">
                  <c:v>15.5</c:v>
                </c:pt>
                <c:pt idx="314">
                  <c:v>12.3</c:v>
                </c:pt>
                <c:pt idx="315">
                  <c:v>8.6999999999999993</c:v>
                </c:pt>
                <c:pt idx="316">
                  <c:v>5.2</c:v>
                </c:pt>
                <c:pt idx="317">
                  <c:v>0</c:v>
                </c:pt>
                <c:pt idx="318">
                  <c:v>0</c:v>
                </c:pt>
                <c:pt idx="319">
                  <c:v>0</c:v>
                </c:pt>
                <c:pt idx="320">
                  <c:v>0</c:v>
                </c:pt>
                <c:pt idx="321">
                  <c:v>0</c:v>
                </c:pt>
                <c:pt idx="322">
                  <c:v>0</c:v>
                </c:pt>
              </c:numCache>
            </c:numRef>
          </c:yVal>
          <c:smooth val="0"/>
          <c:extLst>
            <c:ext xmlns:c16="http://schemas.microsoft.com/office/drawing/2014/chart" uri="{C3380CC4-5D6E-409C-BE32-E72D297353CC}">
              <c16:uniqueId val="{00000000-EBF7-4090-A036-81341F891410}"/>
            </c:ext>
          </c:extLst>
        </c:ser>
        <c:dLbls>
          <c:showLegendKey val="0"/>
          <c:showVal val="0"/>
          <c:showCatName val="0"/>
          <c:showSerName val="0"/>
          <c:showPercent val="0"/>
          <c:showBubbleSize val="0"/>
        </c:dLbls>
        <c:axId val="1172432208"/>
        <c:axId val="1818485872"/>
      </c:scatterChart>
      <c:scatterChart>
        <c:scatterStyle val="lineMarker"/>
        <c:varyColors val="0"/>
        <c:ser>
          <c:idx val="1"/>
          <c:order val="1"/>
          <c:tx>
            <c:v>ms-3</c:v>
          </c:tx>
          <c:spPr>
            <a:ln w="34925" cap="rnd">
              <a:solidFill>
                <a:srgbClr val="FF0000"/>
              </a:solidFill>
              <a:round/>
            </a:ln>
            <a:effectLst/>
          </c:spPr>
          <c:marker>
            <c:symbol val="none"/>
          </c:marker>
          <c:xVal>
            <c:numRef>
              <c:f>WLTC_class_3!$C$1486:$C$1808</c:f>
              <c:numCache>
                <c:formatCode>General</c:formatCode>
                <c:ptCount val="323"/>
                <c:pt idx="0">
                  <c:v>1478</c:v>
                </c:pt>
                <c:pt idx="1">
                  <c:v>1479</c:v>
                </c:pt>
                <c:pt idx="2">
                  <c:v>1480</c:v>
                </c:pt>
                <c:pt idx="3">
                  <c:v>1481</c:v>
                </c:pt>
                <c:pt idx="4">
                  <c:v>1482</c:v>
                </c:pt>
                <c:pt idx="5">
                  <c:v>1483</c:v>
                </c:pt>
                <c:pt idx="6">
                  <c:v>1484</c:v>
                </c:pt>
                <c:pt idx="7">
                  <c:v>1485</c:v>
                </c:pt>
                <c:pt idx="8">
                  <c:v>1486</c:v>
                </c:pt>
                <c:pt idx="9">
                  <c:v>1487</c:v>
                </c:pt>
                <c:pt idx="10">
                  <c:v>1488</c:v>
                </c:pt>
                <c:pt idx="11">
                  <c:v>1489</c:v>
                </c:pt>
                <c:pt idx="12">
                  <c:v>1490</c:v>
                </c:pt>
                <c:pt idx="13">
                  <c:v>1491</c:v>
                </c:pt>
                <c:pt idx="14">
                  <c:v>1492</c:v>
                </c:pt>
                <c:pt idx="15">
                  <c:v>1493</c:v>
                </c:pt>
                <c:pt idx="16">
                  <c:v>1494</c:v>
                </c:pt>
                <c:pt idx="17">
                  <c:v>1495</c:v>
                </c:pt>
                <c:pt idx="18">
                  <c:v>1496</c:v>
                </c:pt>
                <c:pt idx="19">
                  <c:v>1497</c:v>
                </c:pt>
                <c:pt idx="20">
                  <c:v>1498</c:v>
                </c:pt>
                <c:pt idx="21">
                  <c:v>1499</c:v>
                </c:pt>
                <c:pt idx="22">
                  <c:v>1500</c:v>
                </c:pt>
                <c:pt idx="23">
                  <c:v>1501</c:v>
                </c:pt>
                <c:pt idx="24">
                  <c:v>1502</c:v>
                </c:pt>
                <c:pt idx="25">
                  <c:v>1503</c:v>
                </c:pt>
                <c:pt idx="26">
                  <c:v>1504</c:v>
                </c:pt>
                <c:pt idx="27">
                  <c:v>1505</c:v>
                </c:pt>
                <c:pt idx="28">
                  <c:v>1506</c:v>
                </c:pt>
                <c:pt idx="29">
                  <c:v>1507</c:v>
                </c:pt>
                <c:pt idx="30">
                  <c:v>1508</c:v>
                </c:pt>
                <c:pt idx="31">
                  <c:v>1509</c:v>
                </c:pt>
                <c:pt idx="32">
                  <c:v>1510</c:v>
                </c:pt>
                <c:pt idx="33">
                  <c:v>1511</c:v>
                </c:pt>
                <c:pt idx="34">
                  <c:v>1512</c:v>
                </c:pt>
                <c:pt idx="35">
                  <c:v>1513</c:v>
                </c:pt>
                <c:pt idx="36">
                  <c:v>1514</c:v>
                </c:pt>
                <c:pt idx="37">
                  <c:v>1515</c:v>
                </c:pt>
                <c:pt idx="38">
                  <c:v>1516</c:v>
                </c:pt>
                <c:pt idx="39">
                  <c:v>1517</c:v>
                </c:pt>
                <c:pt idx="40">
                  <c:v>1518</c:v>
                </c:pt>
                <c:pt idx="41">
                  <c:v>1519</c:v>
                </c:pt>
                <c:pt idx="42">
                  <c:v>1520</c:v>
                </c:pt>
                <c:pt idx="43">
                  <c:v>1521</c:v>
                </c:pt>
                <c:pt idx="44">
                  <c:v>1522</c:v>
                </c:pt>
                <c:pt idx="45">
                  <c:v>1523</c:v>
                </c:pt>
                <c:pt idx="46">
                  <c:v>1524</c:v>
                </c:pt>
                <c:pt idx="47">
                  <c:v>1525</c:v>
                </c:pt>
                <c:pt idx="48">
                  <c:v>1526</c:v>
                </c:pt>
                <c:pt idx="49">
                  <c:v>1527</c:v>
                </c:pt>
                <c:pt idx="50">
                  <c:v>1528</c:v>
                </c:pt>
                <c:pt idx="51">
                  <c:v>1529</c:v>
                </c:pt>
                <c:pt idx="52">
                  <c:v>1530</c:v>
                </c:pt>
                <c:pt idx="53">
                  <c:v>1531</c:v>
                </c:pt>
                <c:pt idx="54">
                  <c:v>1532</c:v>
                </c:pt>
                <c:pt idx="55">
                  <c:v>1533</c:v>
                </c:pt>
                <c:pt idx="56">
                  <c:v>1534</c:v>
                </c:pt>
                <c:pt idx="57">
                  <c:v>1535</c:v>
                </c:pt>
                <c:pt idx="58">
                  <c:v>1536</c:v>
                </c:pt>
                <c:pt idx="59">
                  <c:v>1537</c:v>
                </c:pt>
                <c:pt idx="60">
                  <c:v>1538</c:v>
                </c:pt>
                <c:pt idx="61">
                  <c:v>1539</c:v>
                </c:pt>
                <c:pt idx="62">
                  <c:v>1540</c:v>
                </c:pt>
                <c:pt idx="63">
                  <c:v>1541</c:v>
                </c:pt>
                <c:pt idx="64">
                  <c:v>1542</c:v>
                </c:pt>
                <c:pt idx="65">
                  <c:v>1543</c:v>
                </c:pt>
                <c:pt idx="66">
                  <c:v>1544</c:v>
                </c:pt>
                <c:pt idx="67">
                  <c:v>1545</c:v>
                </c:pt>
                <c:pt idx="68">
                  <c:v>1546</c:v>
                </c:pt>
                <c:pt idx="69">
                  <c:v>1547</c:v>
                </c:pt>
                <c:pt idx="70">
                  <c:v>1548</c:v>
                </c:pt>
                <c:pt idx="71">
                  <c:v>1549</c:v>
                </c:pt>
                <c:pt idx="72">
                  <c:v>1550</c:v>
                </c:pt>
                <c:pt idx="73">
                  <c:v>1551</c:v>
                </c:pt>
                <c:pt idx="74">
                  <c:v>1552</c:v>
                </c:pt>
                <c:pt idx="75">
                  <c:v>1553</c:v>
                </c:pt>
                <c:pt idx="76">
                  <c:v>1554</c:v>
                </c:pt>
                <c:pt idx="77">
                  <c:v>1555</c:v>
                </c:pt>
                <c:pt idx="78">
                  <c:v>1556</c:v>
                </c:pt>
                <c:pt idx="79">
                  <c:v>1557</c:v>
                </c:pt>
                <c:pt idx="80">
                  <c:v>1558</c:v>
                </c:pt>
                <c:pt idx="81">
                  <c:v>1559</c:v>
                </c:pt>
                <c:pt idx="82">
                  <c:v>1560</c:v>
                </c:pt>
                <c:pt idx="83">
                  <c:v>1561</c:v>
                </c:pt>
                <c:pt idx="84">
                  <c:v>1562</c:v>
                </c:pt>
                <c:pt idx="85">
                  <c:v>1563</c:v>
                </c:pt>
                <c:pt idx="86">
                  <c:v>1564</c:v>
                </c:pt>
                <c:pt idx="87">
                  <c:v>1565</c:v>
                </c:pt>
                <c:pt idx="88">
                  <c:v>1566</c:v>
                </c:pt>
                <c:pt idx="89">
                  <c:v>1567</c:v>
                </c:pt>
                <c:pt idx="90">
                  <c:v>1568</c:v>
                </c:pt>
                <c:pt idx="91">
                  <c:v>1569</c:v>
                </c:pt>
                <c:pt idx="92">
                  <c:v>1570</c:v>
                </c:pt>
                <c:pt idx="93">
                  <c:v>1571</c:v>
                </c:pt>
                <c:pt idx="94">
                  <c:v>1572</c:v>
                </c:pt>
                <c:pt idx="95">
                  <c:v>1573</c:v>
                </c:pt>
                <c:pt idx="96">
                  <c:v>1574</c:v>
                </c:pt>
                <c:pt idx="97">
                  <c:v>1575</c:v>
                </c:pt>
                <c:pt idx="98">
                  <c:v>1576</c:v>
                </c:pt>
                <c:pt idx="99">
                  <c:v>1577</c:v>
                </c:pt>
                <c:pt idx="100">
                  <c:v>1578</c:v>
                </c:pt>
                <c:pt idx="101">
                  <c:v>1579</c:v>
                </c:pt>
                <c:pt idx="102">
                  <c:v>1580</c:v>
                </c:pt>
                <c:pt idx="103">
                  <c:v>1581</c:v>
                </c:pt>
                <c:pt idx="104">
                  <c:v>1582</c:v>
                </c:pt>
                <c:pt idx="105">
                  <c:v>1583</c:v>
                </c:pt>
                <c:pt idx="106">
                  <c:v>1584</c:v>
                </c:pt>
                <c:pt idx="107">
                  <c:v>1585</c:v>
                </c:pt>
                <c:pt idx="108">
                  <c:v>1586</c:v>
                </c:pt>
                <c:pt idx="109">
                  <c:v>1587</c:v>
                </c:pt>
                <c:pt idx="110">
                  <c:v>1588</c:v>
                </c:pt>
                <c:pt idx="111">
                  <c:v>1589</c:v>
                </c:pt>
                <c:pt idx="112">
                  <c:v>1590</c:v>
                </c:pt>
                <c:pt idx="113">
                  <c:v>1591</c:v>
                </c:pt>
                <c:pt idx="114">
                  <c:v>1592</c:v>
                </c:pt>
                <c:pt idx="115">
                  <c:v>1593</c:v>
                </c:pt>
                <c:pt idx="116">
                  <c:v>1594</c:v>
                </c:pt>
                <c:pt idx="117">
                  <c:v>1595</c:v>
                </c:pt>
                <c:pt idx="118">
                  <c:v>1596</c:v>
                </c:pt>
                <c:pt idx="119">
                  <c:v>1597</c:v>
                </c:pt>
                <c:pt idx="120">
                  <c:v>1598</c:v>
                </c:pt>
                <c:pt idx="121">
                  <c:v>1599</c:v>
                </c:pt>
                <c:pt idx="122">
                  <c:v>1600</c:v>
                </c:pt>
                <c:pt idx="123">
                  <c:v>1601</c:v>
                </c:pt>
                <c:pt idx="124">
                  <c:v>1602</c:v>
                </c:pt>
                <c:pt idx="125">
                  <c:v>1603</c:v>
                </c:pt>
                <c:pt idx="126">
                  <c:v>1604</c:v>
                </c:pt>
                <c:pt idx="127">
                  <c:v>1605</c:v>
                </c:pt>
                <c:pt idx="128">
                  <c:v>1606</c:v>
                </c:pt>
                <c:pt idx="129">
                  <c:v>1607</c:v>
                </c:pt>
                <c:pt idx="130">
                  <c:v>1608</c:v>
                </c:pt>
                <c:pt idx="131">
                  <c:v>1609</c:v>
                </c:pt>
                <c:pt idx="132">
                  <c:v>1610</c:v>
                </c:pt>
                <c:pt idx="133">
                  <c:v>1611</c:v>
                </c:pt>
                <c:pt idx="134">
                  <c:v>1612</c:v>
                </c:pt>
                <c:pt idx="135">
                  <c:v>1613</c:v>
                </c:pt>
                <c:pt idx="136">
                  <c:v>1614</c:v>
                </c:pt>
                <c:pt idx="137">
                  <c:v>1615</c:v>
                </c:pt>
                <c:pt idx="138">
                  <c:v>1616</c:v>
                </c:pt>
                <c:pt idx="139">
                  <c:v>1617</c:v>
                </c:pt>
                <c:pt idx="140">
                  <c:v>1618</c:v>
                </c:pt>
                <c:pt idx="141">
                  <c:v>1619</c:v>
                </c:pt>
                <c:pt idx="142">
                  <c:v>1620</c:v>
                </c:pt>
                <c:pt idx="143">
                  <c:v>1621</c:v>
                </c:pt>
                <c:pt idx="144">
                  <c:v>1622</c:v>
                </c:pt>
                <c:pt idx="145">
                  <c:v>1623</c:v>
                </c:pt>
                <c:pt idx="146">
                  <c:v>1624</c:v>
                </c:pt>
                <c:pt idx="147">
                  <c:v>1625</c:v>
                </c:pt>
                <c:pt idx="148">
                  <c:v>1626</c:v>
                </c:pt>
                <c:pt idx="149">
                  <c:v>1627</c:v>
                </c:pt>
                <c:pt idx="150">
                  <c:v>1628</c:v>
                </c:pt>
                <c:pt idx="151">
                  <c:v>1629</c:v>
                </c:pt>
                <c:pt idx="152">
                  <c:v>1630</c:v>
                </c:pt>
                <c:pt idx="153">
                  <c:v>1631</c:v>
                </c:pt>
                <c:pt idx="154">
                  <c:v>1632</c:v>
                </c:pt>
                <c:pt idx="155">
                  <c:v>1633</c:v>
                </c:pt>
                <c:pt idx="156">
                  <c:v>1634</c:v>
                </c:pt>
                <c:pt idx="157">
                  <c:v>1635</c:v>
                </c:pt>
                <c:pt idx="158">
                  <c:v>1636</c:v>
                </c:pt>
                <c:pt idx="159">
                  <c:v>1637</c:v>
                </c:pt>
                <c:pt idx="160">
                  <c:v>1638</c:v>
                </c:pt>
                <c:pt idx="161">
                  <c:v>1639</c:v>
                </c:pt>
                <c:pt idx="162">
                  <c:v>1640</c:v>
                </c:pt>
                <c:pt idx="163">
                  <c:v>1641</c:v>
                </c:pt>
                <c:pt idx="164">
                  <c:v>1642</c:v>
                </c:pt>
                <c:pt idx="165">
                  <c:v>1643</c:v>
                </c:pt>
                <c:pt idx="166">
                  <c:v>1644</c:v>
                </c:pt>
                <c:pt idx="167">
                  <c:v>1645</c:v>
                </c:pt>
                <c:pt idx="168">
                  <c:v>1646</c:v>
                </c:pt>
                <c:pt idx="169">
                  <c:v>1647</c:v>
                </c:pt>
                <c:pt idx="170">
                  <c:v>1648</c:v>
                </c:pt>
                <c:pt idx="171">
                  <c:v>1649</c:v>
                </c:pt>
                <c:pt idx="172">
                  <c:v>1650</c:v>
                </c:pt>
                <c:pt idx="173">
                  <c:v>1651</c:v>
                </c:pt>
                <c:pt idx="174">
                  <c:v>1652</c:v>
                </c:pt>
                <c:pt idx="175">
                  <c:v>1653</c:v>
                </c:pt>
                <c:pt idx="176">
                  <c:v>1654</c:v>
                </c:pt>
                <c:pt idx="177">
                  <c:v>1655</c:v>
                </c:pt>
                <c:pt idx="178">
                  <c:v>1656</c:v>
                </c:pt>
                <c:pt idx="179">
                  <c:v>1657</c:v>
                </c:pt>
                <c:pt idx="180">
                  <c:v>1658</c:v>
                </c:pt>
                <c:pt idx="181">
                  <c:v>1659</c:v>
                </c:pt>
                <c:pt idx="182">
                  <c:v>1660</c:v>
                </c:pt>
                <c:pt idx="183">
                  <c:v>1661</c:v>
                </c:pt>
                <c:pt idx="184">
                  <c:v>1662</c:v>
                </c:pt>
                <c:pt idx="185">
                  <c:v>1663</c:v>
                </c:pt>
                <c:pt idx="186">
                  <c:v>1664</c:v>
                </c:pt>
                <c:pt idx="187">
                  <c:v>1665</c:v>
                </c:pt>
                <c:pt idx="188">
                  <c:v>1666</c:v>
                </c:pt>
                <c:pt idx="189">
                  <c:v>1667</c:v>
                </c:pt>
                <c:pt idx="190">
                  <c:v>1668</c:v>
                </c:pt>
                <c:pt idx="191">
                  <c:v>1669</c:v>
                </c:pt>
                <c:pt idx="192">
                  <c:v>1670</c:v>
                </c:pt>
                <c:pt idx="193">
                  <c:v>1671</c:v>
                </c:pt>
                <c:pt idx="194">
                  <c:v>1672</c:v>
                </c:pt>
                <c:pt idx="195">
                  <c:v>1673</c:v>
                </c:pt>
                <c:pt idx="196">
                  <c:v>1674</c:v>
                </c:pt>
                <c:pt idx="197">
                  <c:v>1675</c:v>
                </c:pt>
                <c:pt idx="198">
                  <c:v>1676</c:v>
                </c:pt>
                <c:pt idx="199">
                  <c:v>1677</c:v>
                </c:pt>
                <c:pt idx="200">
                  <c:v>1678</c:v>
                </c:pt>
                <c:pt idx="201">
                  <c:v>1679</c:v>
                </c:pt>
                <c:pt idx="202">
                  <c:v>1680</c:v>
                </c:pt>
                <c:pt idx="203">
                  <c:v>1681</c:v>
                </c:pt>
                <c:pt idx="204">
                  <c:v>1682</c:v>
                </c:pt>
                <c:pt idx="205">
                  <c:v>1683</c:v>
                </c:pt>
                <c:pt idx="206">
                  <c:v>1684</c:v>
                </c:pt>
                <c:pt idx="207">
                  <c:v>1685</c:v>
                </c:pt>
                <c:pt idx="208">
                  <c:v>1686</c:v>
                </c:pt>
                <c:pt idx="209">
                  <c:v>1687</c:v>
                </c:pt>
                <c:pt idx="210">
                  <c:v>1688</c:v>
                </c:pt>
                <c:pt idx="211">
                  <c:v>1689</c:v>
                </c:pt>
                <c:pt idx="212">
                  <c:v>1690</c:v>
                </c:pt>
                <c:pt idx="213">
                  <c:v>1691</c:v>
                </c:pt>
                <c:pt idx="214">
                  <c:v>1692</c:v>
                </c:pt>
                <c:pt idx="215">
                  <c:v>1693</c:v>
                </c:pt>
                <c:pt idx="216">
                  <c:v>1694</c:v>
                </c:pt>
                <c:pt idx="217">
                  <c:v>1695</c:v>
                </c:pt>
                <c:pt idx="218">
                  <c:v>1696</c:v>
                </c:pt>
                <c:pt idx="219">
                  <c:v>1697</c:v>
                </c:pt>
                <c:pt idx="220">
                  <c:v>1698</c:v>
                </c:pt>
                <c:pt idx="221">
                  <c:v>1699</c:v>
                </c:pt>
                <c:pt idx="222">
                  <c:v>1700</c:v>
                </c:pt>
                <c:pt idx="223">
                  <c:v>1701</c:v>
                </c:pt>
                <c:pt idx="224">
                  <c:v>1702</c:v>
                </c:pt>
                <c:pt idx="225">
                  <c:v>1703</c:v>
                </c:pt>
                <c:pt idx="226">
                  <c:v>1704</c:v>
                </c:pt>
                <c:pt idx="227">
                  <c:v>1705</c:v>
                </c:pt>
                <c:pt idx="228">
                  <c:v>1706</c:v>
                </c:pt>
                <c:pt idx="229">
                  <c:v>1707</c:v>
                </c:pt>
                <c:pt idx="230">
                  <c:v>1708</c:v>
                </c:pt>
                <c:pt idx="231">
                  <c:v>1709</c:v>
                </c:pt>
                <c:pt idx="232">
                  <c:v>1710</c:v>
                </c:pt>
                <c:pt idx="233">
                  <c:v>1711</c:v>
                </c:pt>
                <c:pt idx="234">
                  <c:v>1712</c:v>
                </c:pt>
                <c:pt idx="235">
                  <c:v>1713</c:v>
                </c:pt>
                <c:pt idx="236">
                  <c:v>1714</c:v>
                </c:pt>
                <c:pt idx="237">
                  <c:v>1715</c:v>
                </c:pt>
                <c:pt idx="238">
                  <c:v>1716</c:v>
                </c:pt>
                <c:pt idx="239">
                  <c:v>1717</c:v>
                </c:pt>
                <c:pt idx="240">
                  <c:v>1718</c:v>
                </c:pt>
                <c:pt idx="241">
                  <c:v>1719</c:v>
                </c:pt>
                <c:pt idx="242">
                  <c:v>1720</c:v>
                </c:pt>
                <c:pt idx="243">
                  <c:v>1721</c:v>
                </c:pt>
                <c:pt idx="244">
                  <c:v>1722</c:v>
                </c:pt>
                <c:pt idx="245">
                  <c:v>1723</c:v>
                </c:pt>
                <c:pt idx="246">
                  <c:v>1724</c:v>
                </c:pt>
                <c:pt idx="247">
                  <c:v>1725</c:v>
                </c:pt>
                <c:pt idx="248">
                  <c:v>1726</c:v>
                </c:pt>
                <c:pt idx="249">
                  <c:v>1727</c:v>
                </c:pt>
                <c:pt idx="250">
                  <c:v>1728</c:v>
                </c:pt>
                <c:pt idx="251">
                  <c:v>1729</c:v>
                </c:pt>
                <c:pt idx="252">
                  <c:v>1730</c:v>
                </c:pt>
                <c:pt idx="253">
                  <c:v>1731</c:v>
                </c:pt>
                <c:pt idx="254">
                  <c:v>1732</c:v>
                </c:pt>
                <c:pt idx="255">
                  <c:v>1733</c:v>
                </c:pt>
                <c:pt idx="256">
                  <c:v>1734</c:v>
                </c:pt>
                <c:pt idx="257">
                  <c:v>1735</c:v>
                </c:pt>
                <c:pt idx="258">
                  <c:v>1736</c:v>
                </c:pt>
                <c:pt idx="259">
                  <c:v>1737</c:v>
                </c:pt>
                <c:pt idx="260">
                  <c:v>1738</c:v>
                </c:pt>
                <c:pt idx="261">
                  <c:v>1739</c:v>
                </c:pt>
                <c:pt idx="262">
                  <c:v>1740</c:v>
                </c:pt>
                <c:pt idx="263">
                  <c:v>1741</c:v>
                </c:pt>
                <c:pt idx="264">
                  <c:v>1742</c:v>
                </c:pt>
                <c:pt idx="265">
                  <c:v>1743</c:v>
                </c:pt>
                <c:pt idx="266">
                  <c:v>1744</c:v>
                </c:pt>
                <c:pt idx="267">
                  <c:v>1745</c:v>
                </c:pt>
                <c:pt idx="268">
                  <c:v>1746</c:v>
                </c:pt>
                <c:pt idx="269">
                  <c:v>1747</c:v>
                </c:pt>
                <c:pt idx="270">
                  <c:v>1748</c:v>
                </c:pt>
                <c:pt idx="271">
                  <c:v>1749</c:v>
                </c:pt>
                <c:pt idx="272">
                  <c:v>1750</c:v>
                </c:pt>
                <c:pt idx="273">
                  <c:v>1751</c:v>
                </c:pt>
                <c:pt idx="274">
                  <c:v>1752</c:v>
                </c:pt>
                <c:pt idx="275">
                  <c:v>1753</c:v>
                </c:pt>
                <c:pt idx="276">
                  <c:v>1754</c:v>
                </c:pt>
                <c:pt idx="277">
                  <c:v>1755</c:v>
                </c:pt>
                <c:pt idx="278">
                  <c:v>1756</c:v>
                </c:pt>
                <c:pt idx="279">
                  <c:v>1757</c:v>
                </c:pt>
                <c:pt idx="280">
                  <c:v>1758</c:v>
                </c:pt>
                <c:pt idx="281">
                  <c:v>1759</c:v>
                </c:pt>
                <c:pt idx="282">
                  <c:v>1760</c:v>
                </c:pt>
                <c:pt idx="283">
                  <c:v>1761</c:v>
                </c:pt>
                <c:pt idx="284">
                  <c:v>1762</c:v>
                </c:pt>
                <c:pt idx="285">
                  <c:v>1763</c:v>
                </c:pt>
                <c:pt idx="286">
                  <c:v>1764</c:v>
                </c:pt>
                <c:pt idx="287">
                  <c:v>1765</c:v>
                </c:pt>
                <c:pt idx="288">
                  <c:v>1766</c:v>
                </c:pt>
                <c:pt idx="289">
                  <c:v>1767</c:v>
                </c:pt>
                <c:pt idx="290">
                  <c:v>1768</c:v>
                </c:pt>
                <c:pt idx="291">
                  <c:v>1769</c:v>
                </c:pt>
                <c:pt idx="292">
                  <c:v>1770</c:v>
                </c:pt>
                <c:pt idx="293">
                  <c:v>1771</c:v>
                </c:pt>
                <c:pt idx="294">
                  <c:v>1772</c:v>
                </c:pt>
                <c:pt idx="295">
                  <c:v>1773</c:v>
                </c:pt>
                <c:pt idx="296">
                  <c:v>1774</c:v>
                </c:pt>
                <c:pt idx="297">
                  <c:v>1775</c:v>
                </c:pt>
                <c:pt idx="298">
                  <c:v>1776</c:v>
                </c:pt>
                <c:pt idx="299">
                  <c:v>1777</c:v>
                </c:pt>
                <c:pt idx="300">
                  <c:v>1778</c:v>
                </c:pt>
                <c:pt idx="301">
                  <c:v>1779</c:v>
                </c:pt>
                <c:pt idx="302">
                  <c:v>1780</c:v>
                </c:pt>
                <c:pt idx="303">
                  <c:v>1781</c:v>
                </c:pt>
                <c:pt idx="304">
                  <c:v>1782</c:v>
                </c:pt>
                <c:pt idx="305">
                  <c:v>1783</c:v>
                </c:pt>
                <c:pt idx="306">
                  <c:v>1784</c:v>
                </c:pt>
                <c:pt idx="307">
                  <c:v>1785</c:v>
                </c:pt>
                <c:pt idx="308">
                  <c:v>1786</c:v>
                </c:pt>
                <c:pt idx="309">
                  <c:v>1787</c:v>
                </c:pt>
                <c:pt idx="310">
                  <c:v>1788</c:v>
                </c:pt>
                <c:pt idx="311">
                  <c:v>1789</c:v>
                </c:pt>
                <c:pt idx="312">
                  <c:v>1790</c:v>
                </c:pt>
                <c:pt idx="313">
                  <c:v>1791</c:v>
                </c:pt>
                <c:pt idx="314">
                  <c:v>1792</c:v>
                </c:pt>
                <c:pt idx="315">
                  <c:v>1793</c:v>
                </c:pt>
                <c:pt idx="316">
                  <c:v>1794</c:v>
                </c:pt>
                <c:pt idx="317">
                  <c:v>1795</c:v>
                </c:pt>
                <c:pt idx="318">
                  <c:v>1796</c:v>
                </c:pt>
                <c:pt idx="319">
                  <c:v>1797</c:v>
                </c:pt>
                <c:pt idx="320">
                  <c:v>1798</c:v>
                </c:pt>
                <c:pt idx="321">
                  <c:v>1799</c:v>
                </c:pt>
                <c:pt idx="322">
                  <c:v>1800</c:v>
                </c:pt>
              </c:numCache>
            </c:numRef>
          </c:xVal>
          <c:yVal>
            <c:numRef>
              <c:f>WLTC_class_3!$F$1486:$F$1808</c:f>
              <c:numCache>
                <c:formatCode>0.00</c:formatCode>
                <c:ptCount val="323"/>
                <c:pt idx="0">
                  <c:v>0.30555555555555558</c:v>
                </c:pt>
                <c:pt idx="1">
                  <c:v>0.61111111111111116</c:v>
                </c:pt>
                <c:pt idx="2">
                  <c:v>0.56944444444444442</c:v>
                </c:pt>
                <c:pt idx="3">
                  <c:v>0.4861111111111111</c:v>
                </c:pt>
                <c:pt idx="4">
                  <c:v>0.40277777777777768</c:v>
                </c:pt>
                <c:pt idx="5">
                  <c:v>0.34722222222222221</c:v>
                </c:pt>
                <c:pt idx="6">
                  <c:v>0.31944444444444453</c:v>
                </c:pt>
                <c:pt idx="7">
                  <c:v>0.34722222222222221</c:v>
                </c:pt>
                <c:pt idx="8">
                  <c:v>0.44444444444444431</c:v>
                </c:pt>
                <c:pt idx="9">
                  <c:v>0.56944444444444442</c:v>
                </c:pt>
                <c:pt idx="10">
                  <c:v>0.70833333333333348</c:v>
                </c:pt>
                <c:pt idx="11">
                  <c:v>0.84722222222222243</c:v>
                </c:pt>
                <c:pt idx="12">
                  <c:v>0.95833333333333315</c:v>
                </c:pt>
                <c:pt idx="13">
                  <c:v>1.0277777777777775</c:v>
                </c:pt>
                <c:pt idx="14">
                  <c:v>1.0277777777777781</c:v>
                </c:pt>
                <c:pt idx="15">
                  <c:v>0.97222222222222221</c:v>
                </c:pt>
                <c:pt idx="16">
                  <c:v>0.90277777777777779</c:v>
                </c:pt>
                <c:pt idx="17">
                  <c:v>0.80555555555555514</c:v>
                </c:pt>
                <c:pt idx="18">
                  <c:v>0.70833333333333348</c:v>
                </c:pt>
                <c:pt idx="19">
                  <c:v>0.61111111111111194</c:v>
                </c:pt>
                <c:pt idx="20">
                  <c:v>0.49999999999999922</c:v>
                </c:pt>
                <c:pt idx="21">
                  <c:v>0.38888888888888851</c:v>
                </c:pt>
                <c:pt idx="22">
                  <c:v>0.27777777777777779</c:v>
                </c:pt>
                <c:pt idx="23">
                  <c:v>0.2222222222222224</c:v>
                </c:pt>
                <c:pt idx="24">
                  <c:v>0.19444444444444522</c:v>
                </c:pt>
                <c:pt idx="25">
                  <c:v>0.18055555555555516</c:v>
                </c:pt>
                <c:pt idx="26">
                  <c:v>0.18055555555555516</c:v>
                </c:pt>
                <c:pt idx="27">
                  <c:v>0.15277777777777798</c:v>
                </c:pt>
                <c:pt idx="28">
                  <c:v>0.1388888888888889</c:v>
                </c:pt>
                <c:pt idx="29">
                  <c:v>0.15277777777777798</c:v>
                </c:pt>
                <c:pt idx="30">
                  <c:v>0.18055555555555516</c:v>
                </c:pt>
                <c:pt idx="31">
                  <c:v>0.2222222222222224</c:v>
                </c:pt>
                <c:pt idx="32">
                  <c:v>0.30555555555555597</c:v>
                </c:pt>
                <c:pt idx="33">
                  <c:v>0.41666666666666663</c:v>
                </c:pt>
                <c:pt idx="34">
                  <c:v>0.52777777777777735</c:v>
                </c:pt>
                <c:pt idx="35">
                  <c:v>0.625</c:v>
                </c:pt>
                <c:pt idx="36">
                  <c:v>0.6666666666666663</c:v>
                </c:pt>
                <c:pt idx="37">
                  <c:v>0.625</c:v>
                </c:pt>
                <c:pt idx="38">
                  <c:v>0.50000000000000122</c:v>
                </c:pt>
                <c:pt idx="39">
                  <c:v>0.37500000000000039</c:v>
                </c:pt>
                <c:pt idx="40">
                  <c:v>0.27777777777777779</c:v>
                </c:pt>
                <c:pt idx="41">
                  <c:v>0.20833333333333331</c:v>
                </c:pt>
                <c:pt idx="42">
                  <c:v>0.15277777777777699</c:v>
                </c:pt>
                <c:pt idx="43">
                  <c:v>9.7222222222220642E-2</c:v>
                </c:pt>
                <c:pt idx="44">
                  <c:v>2.7777777777778172E-2</c:v>
                </c:pt>
                <c:pt idx="45">
                  <c:v>-6.9444444444444448E-2</c:v>
                </c:pt>
                <c:pt idx="46">
                  <c:v>-0.20833333333333331</c:v>
                </c:pt>
                <c:pt idx="47">
                  <c:v>-0.38888888888888851</c:v>
                </c:pt>
                <c:pt idx="48">
                  <c:v>-0.54166666666666741</c:v>
                </c:pt>
                <c:pt idx="49">
                  <c:v>-0.63888888888888806</c:v>
                </c:pt>
                <c:pt idx="50">
                  <c:v>-0.63888888888888806</c:v>
                </c:pt>
                <c:pt idx="51">
                  <c:v>-0.55555555555555558</c:v>
                </c:pt>
                <c:pt idx="52">
                  <c:v>-0.43055555555555575</c:v>
                </c:pt>
                <c:pt idx="53">
                  <c:v>-0.27777777777777779</c:v>
                </c:pt>
                <c:pt idx="54">
                  <c:v>-0.12499999999999981</c:v>
                </c:pt>
                <c:pt idx="55">
                  <c:v>2.7777777777777186E-2</c:v>
                </c:pt>
                <c:pt idx="56">
                  <c:v>0.19444444444444425</c:v>
                </c:pt>
                <c:pt idx="57">
                  <c:v>0.38888888888888945</c:v>
                </c:pt>
                <c:pt idx="58">
                  <c:v>0.5833333333333327</c:v>
                </c:pt>
                <c:pt idx="59">
                  <c:v>0.72222222222222265</c:v>
                </c:pt>
                <c:pt idx="60">
                  <c:v>0.83333333333333326</c:v>
                </c:pt>
                <c:pt idx="61">
                  <c:v>0.90277777777777779</c:v>
                </c:pt>
                <c:pt idx="62">
                  <c:v>0.94444444444444597</c:v>
                </c:pt>
                <c:pt idx="63">
                  <c:v>0.95833333333333215</c:v>
                </c:pt>
                <c:pt idx="64">
                  <c:v>0.90277777777777779</c:v>
                </c:pt>
                <c:pt idx="65">
                  <c:v>0.7777777777777789</c:v>
                </c:pt>
                <c:pt idx="66">
                  <c:v>0.56944444444444364</c:v>
                </c:pt>
                <c:pt idx="67">
                  <c:v>0.36111111111111033</c:v>
                </c:pt>
                <c:pt idx="68">
                  <c:v>0.22222222222222143</c:v>
                </c:pt>
                <c:pt idx="69">
                  <c:v>0.1388888888888889</c:v>
                </c:pt>
                <c:pt idx="70">
                  <c:v>0.12500000000000078</c:v>
                </c:pt>
                <c:pt idx="71">
                  <c:v>0.1388888888888889</c:v>
                </c:pt>
                <c:pt idx="72">
                  <c:v>0.16666666666666705</c:v>
                </c:pt>
                <c:pt idx="73">
                  <c:v>0.19444444444444522</c:v>
                </c:pt>
                <c:pt idx="74">
                  <c:v>0.20833333333333331</c:v>
                </c:pt>
                <c:pt idx="75">
                  <c:v>0.20833333333333331</c:v>
                </c:pt>
                <c:pt idx="76">
                  <c:v>0.20833333333333331</c:v>
                </c:pt>
                <c:pt idx="77">
                  <c:v>0.23611111111110952</c:v>
                </c:pt>
                <c:pt idx="78">
                  <c:v>0.27777777777777779</c:v>
                </c:pt>
                <c:pt idx="79">
                  <c:v>0.31944444444444603</c:v>
                </c:pt>
                <c:pt idx="80">
                  <c:v>0.37500000000000039</c:v>
                </c:pt>
                <c:pt idx="81">
                  <c:v>0.43055555555555475</c:v>
                </c:pt>
                <c:pt idx="82">
                  <c:v>0.44444444444444287</c:v>
                </c:pt>
                <c:pt idx="83">
                  <c:v>0.44444444444444481</c:v>
                </c:pt>
                <c:pt idx="84">
                  <c:v>0.44444444444444481</c:v>
                </c:pt>
                <c:pt idx="85">
                  <c:v>0.45833333333333293</c:v>
                </c:pt>
                <c:pt idx="86">
                  <c:v>0.47222222222222299</c:v>
                </c:pt>
                <c:pt idx="87">
                  <c:v>0.47222222222222299</c:v>
                </c:pt>
                <c:pt idx="88">
                  <c:v>0.4861111111111111</c:v>
                </c:pt>
                <c:pt idx="89">
                  <c:v>0.47222222222222104</c:v>
                </c:pt>
                <c:pt idx="90">
                  <c:v>0.43055555555555475</c:v>
                </c:pt>
                <c:pt idx="91">
                  <c:v>0.40277777777777857</c:v>
                </c:pt>
                <c:pt idx="92">
                  <c:v>0.37500000000000039</c:v>
                </c:pt>
                <c:pt idx="93">
                  <c:v>0.34722222222222221</c:v>
                </c:pt>
                <c:pt idx="94">
                  <c:v>0.31944444444444403</c:v>
                </c:pt>
                <c:pt idx="95">
                  <c:v>0.26388888888888767</c:v>
                </c:pt>
                <c:pt idx="96">
                  <c:v>0.19444444444444522</c:v>
                </c:pt>
                <c:pt idx="97">
                  <c:v>0.1388888888888889</c:v>
                </c:pt>
                <c:pt idx="98">
                  <c:v>6.9444444444444448E-2</c:v>
                </c:pt>
                <c:pt idx="99">
                  <c:v>0</c:v>
                </c:pt>
                <c:pt idx="100">
                  <c:v>-5.5555555555556344E-2</c:v>
                </c:pt>
                <c:pt idx="101">
                  <c:v>-8.3333333333332538E-2</c:v>
                </c:pt>
                <c:pt idx="102">
                  <c:v>-0.11111111111111072</c:v>
                </c:pt>
                <c:pt idx="103">
                  <c:v>-0.12500000000000078</c:v>
                </c:pt>
                <c:pt idx="104">
                  <c:v>-0.1388888888888889</c:v>
                </c:pt>
                <c:pt idx="105">
                  <c:v>-0.18055555555555516</c:v>
                </c:pt>
                <c:pt idx="106">
                  <c:v>-0.20833333333333331</c:v>
                </c:pt>
                <c:pt idx="107">
                  <c:v>-0.23611111111111149</c:v>
                </c:pt>
                <c:pt idx="108">
                  <c:v>-0.26388888888888967</c:v>
                </c:pt>
                <c:pt idx="109">
                  <c:v>-0.27777777777777779</c:v>
                </c:pt>
                <c:pt idx="110">
                  <c:v>-0.26388888888888767</c:v>
                </c:pt>
                <c:pt idx="111">
                  <c:v>-0.22222222222222143</c:v>
                </c:pt>
                <c:pt idx="112">
                  <c:v>-0.18055555555555516</c:v>
                </c:pt>
                <c:pt idx="113">
                  <c:v>-0.1388888888888889</c:v>
                </c:pt>
                <c:pt idx="114">
                  <c:v>-0.11111111111111269</c:v>
                </c:pt>
                <c:pt idx="115">
                  <c:v>-8.3333333333332538E-2</c:v>
                </c:pt>
                <c:pt idx="116">
                  <c:v>-5.5555555555554373E-2</c:v>
                </c:pt>
                <c:pt idx="117">
                  <c:v>-8.3333333333334522E-2</c:v>
                </c:pt>
                <c:pt idx="118">
                  <c:v>-0.11111111111111072</c:v>
                </c:pt>
                <c:pt idx="119">
                  <c:v>-0.15277777777777699</c:v>
                </c:pt>
                <c:pt idx="120">
                  <c:v>-0.20833333333333331</c:v>
                </c:pt>
                <c:pt idx="121">
                  <c:v>-0.23611111111111149</c:v>
                </c:pt>
                <c:pt idx="122">
                  <c:v>-0.26388888888888967</c:v>
                </c:pt>
                <c:pt idx="123">
                  <c:v>-0.27777777777777779</c:v>
                </c:pt>
                <c:pt idx="124">
                  <c:v>-0.24999999999999961</c:v>
                </c:pt>
                <c:pt idx="125">
                  <c:v>-0.19444444444444522</c:v>
                </c:pt>
                <c:pt idx="126">
                  <c:v>-0.15277777777777896</c:v>
                </c:pt>
                <c:pt idx="127">
                  <c:v>-9.7222222222220642E-2</c:v>
                </c:pt>
                <c:pt idx="128">
                  <c:v>-5.5555555555554373E-2</c:v>
                </c:pt>
                <c:pt idx="129">
                  <c:v>-2.7777777777778172E-2</c:v>
                </c:pt>
                <c:pt idx="130">
                  <c:v>0</c:v>
                </c:pt>
                <c:pt idx="131">
                  <c:v>2.7777777777778172E-2</c:v>
                </c:pt>
                <c:pt idx="132">
                  <c:v>4.1666666666666269E-2</c:v>
                </c:pt>
                <c:pt idx="133">
                  <c:v>5.5555555555554373E-2</c:v>
                </c:pt>
                <c:pt idx="134">
                  <c:v>9.7222222222222612E-2</c:v>
                </c:pt>
                <c:pt idx="135">
                  <c:v>0.1388888888888889</c:v>
                </c:pt>
                <c:pt idx="136">
                  <c:v>0.18055555555555516</c:v>
                </c:pt>
                <c:pt idx="137">
                  <c:v>0.2222222222222234</c:v>
                </c:pt>
                <c:pt idx="138">
                  <c:v>0.27777777777777779</c:v>
                </c:pt>
                <c:pt idx="139">
                  <c:v>0.31944444444444403</c:v>
                </c:pt>
                <c:pt idx="140">
                  <c:v>0.34722222222222221</c:v>
                </c:pt>
                <c:pt idx="141">
                  <c:v>0.33333333333333215</c:v>
                </c:pt>
                <c:pt idx="142">
                  <c:v>0.29166666666666585</c:v>
                </c:pt>
                <c:pt idx="143">
                  <c:v>0.25000000000000155</c:v>
                </c:pt>
                <c:pt idx="144">
                  <c:v>0.19444444444444522</c:v>
                </c:pt>
                <c:pt idx="145">
                  <c:v>0.11111111111111072</c:v>
                </c:pt>
                <c:pt idx="146">
                  <c:v>1.3888888888888099E-2</c:v>
                </c:pt>
                <c:pt idx="147">
                  <c:v>-6.9444444444444448E-2</c:v>
                </c:pt>
                <c:pt idx="148">
                  <c:v>-0.19444444444444325</c:v>
                </c:pt>
                <c:pt idx="149">
                  <c:v>-0.33333333333333409</c:v>
                </c:pt>
                <c:pt idx="150">
                  <c:v>-0.44444444444444481</c:v>
                </c:pt>
                <c:pt idx="151">
                  <c:v>-0.51388888888888928</c:v>
                </c:pt>
                <c:pt idx="152">
                  <c:v>-0.51388888888888928</c:v>
                </c:pt>
                <c:pt idx="153">
                  <c:v>-0.43055555555555475</c:v>
                </c:pt>
                <c:pt idx="154">
                  <c:v>-0.30555555555555597</c:v>
                </c:pt>
                <c:pt idx="155">
                  <c:v>-0.16666666666666705</c:v>
                </c:pt>
                <c:pt idx="156">
                  <c:v>-5.5555555555554373E-2</c:v>
                </c:pt>
                <c:pt idx="157">
                  <c:v>-1.3888888888888099E-2</c:v>
                </c:pt>
                <c:pt idx="158">
                  <c:v>-1.3888888888890073E-2</c:v>
                </c:pt>
                <c:pt idx="159">
                  <c:v>-5.5555555555556344E-2</c:v>
                </c:pt>
                <c:pt idx="160">
                  <c:v>-9.7222222222220642E-2</c:v>
                </c:pt>
                <c:pt idx="161">
                  <c:v>-0.12499999999999881</c:v>
                </c:pt>
                <c:pt idx="162">
                  <c:v>-0.12500000000000078</c:v>
                </c:pt>
                <c:pt idx="163">
                  <c:v>-8.3333333333334522E-2</c:v>
                </c:pt>
                <c:pt idx="164">
                  <c:v>-1.3888888888888099E-2</c:v>
                </c:pt>
                <c:pt idx="165">
                  <c:v>8.3333333333334522E-2</c:v>
                </c:pt>
                <c:pt idx="166">
                  <c:v>0.16666666666666508</c:v>
                </c:pt>
                <c:pt idx="167">
                  <c:v>0.23611111111110952</c:v>
                </c:pt>
                <c:pt idx="168">
                  <c:v>0.29166666666666785</c:v>
                </c:pt>
                <c:pt idx="169">
                  <c:v>0.33333333333333409</c:v>
                </c:pt>
                <c:pt idx="170">
                  <c:v>0.37500000000000039</c:v>
                </c:pt>
                <c:pt idx="171">
                  <c:v>0.38888888888888851</c:v>
                </c:pt>
                <c:pt idx="172">
                  <c:v>0.38888888888888851</c:v>
                </c:pt>
                <c:pt idx="173">
                  <c:v>0.36111111111111227</c:v>
                </c:pt>
                <c:pt idx="174">
                  <c:v>0.31944444444444403</c:v>
                </c:pt>
                <c:pt idx="175">
                  <c:v>0.29166666666666585</c:v>
                </c:pt>
                <c:pt idx="176">
                  <c:v>0.24999999999999961</c:v>
                </c:pt>
                <c:pt idx="177">
                  <c:v>0.22222222222222143</c:v>
                </c:pt>
                <c:pt idx="178">
                  <c:v>0.2222222222222234</c:v>
                </c:pt>
                <c:pt idx="179">
                  <c:v>0.2222222222222234</c:v>
                </c:pt>
                <c:pt idx="180">
                  <c:v>0.22222222222222143</c:v>
                </c:pt>
                <c:pt idx="181">
                  <c:v>0.22222222222222143</c:v>
                </c:pt>
                <c:pt idx="182">
                  <c:v>0.22222222222222143</c:v>
                </c:pt>
                <c:pt idx="183">
                  <c:v>0.20833333333333331</c:v>
                </c:pt>
                <c:pt idx="184">
                  <c:v>0.20833333333333331</c:v>
                </c:pt>
                <c:pt idx="185">
                  <c:v>0.20833333333333331</c:v>
                </c:pt>
                <c:pt idx="186">
                  <c:v>0.18055555555555713</c:v>
                </c:pt>
                <c:pt idx="187">
                  <c:v>0.16666666666666705</c:v>
                </c:pt>
                <c:pt idx="188">
                  <c:v>0.1388888888888889</c:v>
                </c:pt>
                <c:pt idx="189">
                  <c:v>0.11111111111111072</c:v>
                </c:pt>
                <c:pt idx="190">
                  <c:v>9.7222222222220642E-2</c:v>
                </c:pt>
                <c:pt idx="191">
                  <c:v>8.3333333333334522E-2</c:v>
                </c:pt>
                <c:pt idx="192">
                  <c:v>6.9444444444444448E-2</c:v>
                </c:pt>
                <c:pt idx="193">
                  <c:v>4.1666666666666269E-2</c:v>
                </c:pt>
                <c:pt idx="194">
                  <c:v>2.7777777777778172E-2</c:v>
                </c:pt>
                <c:pt idx="195">
                  <c:v>2.7777777777778172E-2</c:v>
                </c:pt>
                <c:pt idx="196">
                  <c:v>1.3888888888890073E-2</c:v>
                </c:pt>
                <c:pt idx="197">
                  <c:v>0</c:v>
                </c:pt>
                <c:pt idx="198">
                  <c:v>-1.3888888888890073E-2</c:v>
                </c:pt>
                <c:pt idx="199">
                  <c:v>-4.1666666666668246E-2</c:v>
                </c:pt>
                <c:pt idx="200">
                  <c:v>-6.9444444444444448E-2</c:v>
                </c:pt>
                <c:pt idx="201">
                  <c:v>-8.3333333333332538E-2</c:v>
                </c:pt>
                <c:pt idx="202">
                  <c:v>-8.3333333333332538E-2</c:v>
                </c:pt>
                <c:pt idx="203">
                  <c:v>-5.5555555555556344E-2</c:v>
                </c:pt>
                <c:pt idx="204">
                  <c:v>-1.3888888888890073E-2</c:v>
                </c:pt>
                <c:pt idx="205">
                  <c:v>2.7777777777778172E-2</c:v>
                </c:pt>
                <c:pt idx="206">
                  <c:v>8.3333333333334522E-2</c:v>
                </c:pt>
                <c:pt idx="207">
                  <c:v>0.11111111111111072</c:v>
                </c:pt>
                <c:pt idx="208">
                  <c:v>0.11111111111111072</c:v>
                </c:pt>
                <c:pt idx="209">
                  <c:v>0.11111111111111269</c:v>
                </c:pt>
                <c:pt idx="210">
                  <c:v>8.3333333333332538E-2</c:v>
                </c:pt>
                <c:pt idx="211">
                  <c:v>5.5555555555554373E-2</c:v>
                </c:pt>
                <c:pt idx="212">
                  <c:v>4.1666666666668246E-2</c:v>
                </c:pt>
                <c:pt idx="213">
                  <c:v>2.7777777777778172E-2</c:v>
                </c:pt>
                <c:pt idx="214">
                  <c:v>2.7777777777776198E-2</c:v>
                </c:pt>
                <c:pt idx="215">
                  <c:v>2.7777777777776198E-2</c:v>
                </c:pt>
                <c:pt idx="216">
                  <c:v>2.7777777777780146E-2</c:v>
                </c:pt>
                <c:pt idx="217">
                  <c:v>2.7777777777780146E-2</c:v>
                </c:pt>
                <c:pt idx="218">
                  <c:v>2.7777777777776198E-2</c:v>
                </c:pt>
                <c:pt idx="219">
                  <c:v>2.7777777777776198E-2</c:v>
                </c:pt>
                <c:pt idx="220">
                  <c:v>1.3888888888888099E-2</c:v>
                </c:pt>
                <c:pt idx="221">
                  <c:v>-1.3888888888888099E-2</c:v>
                </c:pt>
                <c:pt idx="222">
                  <c:v>-4.1666666666664298E-2</c:v>
                </c:pt>
                <c:pt idx="223">
                  <c:v>-5.5555555555556344E-2</c:v>
                </c:pt>
                <c:pt idx="224">
                  <c:v>-5.5555555555556344E-2</c:v>
                </c:pt>
                <c:pt idx="225">
                  <c:v>-6.9444444444444448E-2</c:v>
                </c:pt>
                <c:pt idx="226">
                  <c:v>-6.9444444444444448E-2</c:v>
                </c:pt>
                <c:pt idx="227">
                  <c:v>-5.5555555555554373E-2</c:v>
                </c:pt>
                <c:pt idx="228">
                  <c:v>-5.5555555555556344E-2</c:v>
                </c:pt>
                <c:pt idx="229">
                  <c:v>-4.1666666666666269E-2</c:v>
                </c:pt>
                <c:pt idx="230">
                  <c:v>-2.7777777777778172E-2</c:v>
                </c:pt>
                <c:pt idx="231">
                  <c:v>-2.7777777777778172E-2</c:v>
                </c:pt>
                <c:pt idx="232">
                  <c:v>0</c:v>
                </c:pt>
                <c:pt idx="233">
                  <c:v>2.7777777777778172E-2</c:v>
                </c:pt>
                <c:pt idx="234">
                  <c:v>4.1666666666666269E-2</c:v>
                </c:pt>
                <c:pt idx="235">
                  <c:v>6.9444444444444448E-2</c:v>
                </c:pt>
                <c:pt idx="236">
                  <c:v>8.3333333333334522E-2</c:v>
                </c:pt>
                <c:pt idx="237">
                  <c:v>9.7222222222220642E-2</c:v>
                </c:pt>
                <c:pt idx="238">
                  <c:v>0.11111111111111072</c:v>
                </c:pt>
                <c:pt idx="239">
                  <c:v>0.12500000000000078</c:v>
                </c:pt>
                <c:pt idx="240">
                  <c:v>0.1388888888888889</c:v>
                </c:pt>
                <c:pt idx="241">
                  <c:v>0.15277777777777699</c:v>
                </c:pt>
                <c:pt idx="242">
                  <c:v>0.15277777777777699</c:v>
                </c:pt>
                <c:pt idx="243">
                  <c:v>0.12500000000000078</c:v>
                </c:pt>
                <c:pt idx="244">
                  <c:v>8.3333333333332538E-2</c:v>
                </c:pt>
                <c:pt idx="245">
                  <c:v>4.1666666666668246E-2</c:v>
                </c:pt>
                <c:pt idx="246">
                  <c:v>0</c:v>
                </c:pt>
                <c:pt idx="247">
                  <c:v>-8.3333333333336493E-2</c:v>
                </c:pt>
                <c:pt idx="248">
                  <c:v>-0.19444444444444128</c:v>
                </c:pt>
                <c:pt idx="249">
                  <c:v>-0.31944444444444209</c:v>
                </c:pt>
                <c:pt idx="250">
                  <c:v>-0.45833333333333492</c:v>
                </c:pt>
                <c:pt idx="251">
                  <c:v>-0.59722222222222376</c:v>
                </c:pt>
                <c:pt idx="252">
                  <c:v>-0.68055555555555636</c:v>
                </c:pt>
                <c:pt idx="253">
                  <c:v>-0.70833333333333248</c:v>
                </c:pt>
                <c:pt idx="254">
                  <c:v>-0.70833333333333248</c:v>
                </c:pt>
                <c:pt idx="255">
                  <c:v>-0.68055555555555636</c:v>
                </c:pt>
                <c:pt idx="256">
                  <c:v>-0.65277777777777812</c:v>
                </c:pt>
                <c:pt idx="257">
                  <c:v>-0.63888888888888806</c:v>
                </c:pt>
                <c:pt idx="258">
                  <c:v>-0.65277777777777812</c:v>
                </c:pt>
                <c:pt idx="259">
                  <c:v>-0.65277777777777812</c:v>
                </c:pt>
                <c:pt idx="260">
                  <c:v>-0.63888888888888806</c:v>
                </c:pt>
                <c:pt idx="261">
                  <c:v>-0.61111111111110994</c:v>
                </c:pt>
                <c:pt idx="262">
                  <c:v>-0.54166666666666741</c:v>
                </c:pt>
                <c:pt idx="263">
                  <c:v>-0.44444444444444481</c:v>
                </c:pt>
                <c:pt idx="264">
                  <c:v>-0.37499999999999839</c:v>
                </c:pt>
                <c:pt idx="265">
                  <c:v>-0.33333333333333409</c:v>
                </c:pt>
                <c:pt idx="266">
                  <c:v>-0.29166666666666785</c:v>
                </c:pt>
                <c:pt idx="267">
                  <c:v>-0.27777777777777779</c:v>
                </c:pt>
                <c:pt idx="268">
                  <c:v>-0.27777777777777779</c:v>
                </c:pt>
                <c:pt idx="269">
                  <c:v>-0.24999999999999961</c:v>
                </c:pt>
                <c:pt idx="270">
                  <c:v>-0.22222222222222143</c:v>
                </c:pt>
                <c:pt idx="271">
                  <c:v>-0.19444444444444522</c:v>
                </c:pt>
                <c:pt idx="272">
                  <c:v>-0.15277777777777896</c:v>
                </c:pt>
                <c:pt idx="273">
                  <c:v>-0.1388888888888889</c:v>
                </c:pt>
                <c:pt idx="274">
                  <c:v>-0.1388888888888889</c:v>
                </c:pt>
                <c:pt idx="275">
                  <c:v>-0.1388888888888889</c:v>
                </c:pt>
                <c:pt idx="276">
                  <c:v>-0.1388888888888889</c:v>
                </c:pt>
                <c:pt idx="277">
                  <c:v>-0.1388888888888889</c:v>
                </c:pt>
                <c:pt idx="278">
                  <c:v>-0.1388888888888889</c:v>
                </c:pt>
                <c:pt idx="279">
                  <c:v>-0.15277777777777699</c:v>
                </c:pt>
                <c:pt idx="280">
                  <c:v>-0.15277777777777699</c:v>
                </c:pt>
                <c:pt idx="281">
                  <c:v>-0.15277777777777699</c:v>
                </c:pt>
                <c:pt idx="282">
                  <c:v>-0.16666666666666705</c:v>
                </c:pt>
                <c:pt idx="283">
                  <c:v>-0.16666666666666705</c:v>
                </c:pt>
                <c:pt idx="284">
                  <c:v>-0.16666666666666705</c:v>
                </c:pt>
                <c:pt idx="285">
                  <c:v>-0.16666666666666705</c:v>
                </c:pt>
                <c:pt idx="286">
                  <c:v>-0.18055555555555516</c:v>
                </c:pt>
                <c:pt idx="287">
                  <c:v>-0.22222222222222143</c:v>
                </c:pt>
                <c:pt idx="288">
                  <c:v>-0.30555555555555597</c:v>
                </c:pt>
                <c:pt idx="289">
                  <c:v>-0.41666666666666663</c:v>
                </c:pt>
                <c:pt idx="290">
                  <c:v>-0.55555555555555558</c:v>
                </c:pt>
                <c:pt idx="291">
                  <c:v>-0.70833333333333448</c:v>
                </c:pt>
                <c:pt idx="292">
                  <c:v>-0.83333333333333326</c:v>
                </c:pt>
                <c:pt idx="293">
                  <c:v>-0.88888888888888773</c:v>
                </c:pt>
                <c:pt idx="294">
                  <c:v>-0.88888888888888773</c:v>
                </c:pt>
                <c:pt idx="295">
                  <c:v>-0.86111111111111149</c:v>
                </c:pt>
                <c:pt idx="296">
                  <c:v>-0.79166666666666707</c:v>
                </c:pt>
                <c:pt idx="297">
                  <c:v>-0.70833333333333348</c:v>
                </c:pt>
                <c:pt idx="298">
                  <c:v>-0.6666666666666663</c:v>
                </c:pt>
                <c:pt idx="299">
                  <c:v>-0.68055555555555536</c:v>
                </c:pt>
                <c:pt idx="300">
                  <c:v>-0.75000000000000078</c:v>
                </c:pt>
                <c:pt idx="301">
                  <c:v>-0.86111111111111149</c:v>
                </c:pt>
                <c:pt idx="302">
                  <c:v>-0.95833333333333315</c:v>
                </c:pt>
                <c:pt idx="303">
                  <c:v>-0.98611111111111127</c:v>
                </c:pt>
                <c:pt idx="304">
                  <c:v>-0.93055555555555491</c:v>
                </c:pt>
                <c:pt idx="305">
                  <c:v>-0.8194444444444442</c:v>
                </c:pt>
                <c:pt idx="306">
                  <c:v>-0.6805555555555558</c:v>
                </c:pt>
                <c:pt idx="307">
                  <c:v>-0.58333333333333326</c:v>
                </c:pt>
                <c:pt idx="308">
                  <c:v>-0.54166666666666696</c:v>
                </c:pt>
                <c:pt idx="309">
                  <c:v>-0.5277777777777779</c:v>
                </c:pt>
                <c:pt idx="310">
                  <c:v>-0.54166666666666641</c:v>
                </c:pt>
                <c:pt idx="311">
                  <c:v>-0.59722222222222232</c:v>
                </c:pt>
                <c:pt idx="312">
                  <c:v>-0.69444444444444442</c:v>
                </c:pt>
                <c:pt idx="313">
                  <c:v>-0.8194444444444442</c:v>
                </c:pt>
                <c:pt idx="314">
                  <c:v>-0.94444444444444453</c:v>
                </c:pt>
                <c:pt idx="315">
                  <c:v>-0.98611111111111116</c:v>
                </c:pt>
                <c:pt idx="316">
                  <c:v>-1.2083333333333333</c:v>
                </c:pt>
                <c:pt idx="317">
                  <c:v>-0.72222222222222221</c:v>
                </c:pt>
                <c:pt idx="318">
                  <c:v>0</c:v>
                </c:pt>
                <c:pt idx="319">
                  <c:v>0</c:v>
                </c:pt>
                <c:pt idx="320">
                  <c:v>0</c:v>
                </c:pt>
                <c:pt idx="321">
                  <c:v>0</c:v>
                </c:pt>
                <c:pt idx="322">
                  <c:v>0</c:v>
                </c:pt>
              </c:numCache>
            </c:numRef>
          </c:yVal>
          <c:smooth val="0"/>
          <c:extLst>
            <c:ext xmlns:c16="http://schemas.microsoft.com/office/drawing/2014/chart" uri="{C3380CC4-5D6E-409C-BE32-E72D297353CC}">
              <c16:uniqueId val="{00000001-EBF7-4090-A036-81341F891410}"/>
            </c:ext>
          </c:extLst>
        </c:ser>
        <c:dLbls>
          <c:showLegendKey val="0"/>
          <c:showVal val="0"/>
          <c:showCatName val="0"/>
          <c:showSerName val="0"/>
          <c:showPercent val="0"/>
          <c:showBubbleSize val="0"/>
        </c:dLbls>
        <c:axId val="1820172240"/>
        <c:axId val="1820169264"/>
      </c:scatterChart>
      <c:valAx>
        <c:axId val="1172432208"/>
        <c:scaling>
          <c:orientation val="minMax"/>
          <c:max val="1800"/>
          <c:min val="1470"/>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Time</a:t>
                </a:r>
                <a:r>
                  <a:rPr lang="en-GB" baseline="0"/>
                  <a:t> (sec)</a:t>
                </a:r>
                <a:endParaRPr lang="en-GB"/>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818485872"/>
        <c:crosses val="autoZero"/>
        <c:crossBetween val="midCat"/>
      </c:valAx>
      <c:valAx>
        <c:axId val="1818485872"/>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Velocity</a:t>
                </a:r>
                <a:r>
                  <a:rPr lang="en-GB" baseline="0"/>
                  <a:t> (Km/h)</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0_ "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172432208"/>
        <c:crosses val="autoZero"/>
        <c:crossBetween val="midCat"/>
      </c:valAx>
      <c:valAx>
        <c:axId val="1820169264"/>
        <c:scaling>
          <c:orientation val="minMax"/>
          <c:max val="2"/>
          <c:min val="-2"/>
        </c:scaling>
        <c:delete val="0"/>
        <c:axPos val="r"/>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Acceleration</a:t>
                </a:r>
                <a:r>
                  <a:rPr lang="en-GB" baseline="0"/>
                  <a:t> (m/s-2)</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00" sourceLinked="1"/>
        <c:majorTickMark val="out"/>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820172240"/>
        <c:crosses val="max"/>
        <c:crossBetween val="midCat"/>
      </c:valAx>
      <c:valAx>
        <c:axId val="1820172240"/>
        <c:scaling>
          <c:orientation val="minMax"/>
        </c:scaling>
        <c:delete val="1"/>
        <c:axPos val="b"/>
        <c:numFmt formatCode="General" sourceLinked="1"/>
        <c:majorTickMark val="out"/>
        <c:minorTickMark val="none"/>
        <c:tickLblPos val="nextTo"/>
        <c:crossAx val="1820169264"/>
        <c:crosses val="autoZero"/>
        <c:crossBetween val="midCat"/>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Medium speed</a:t>
            </a:r>
            <a:r>
              <a:rPr lang="en-GB" baseline="0"/>
              <a:t> </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0.13408157038902702"/>
          <c:y val="0.16994272623138604"/>
          <c:w val="0.72801059389422984"/>
          <c:h val="0.68574279440274166"/>
        </c:manualLayout>
      </c:layout>
      <c:scatterChart>
        <c:scatterStyle val="lineMarker"/>
        <c:varyColors val="0"/>
        <c:ser>
          <c:idx val="0"/>
          <c:order val="0"/>
          <c:tx>
            <c:v>Km/h</c:v>
          </c:tx>
          <c:spPr>
            <a:ln w="31750" cap="rnd">
              <a:solidFill>
                <a:srgbClr val="0070C0"/>
              </a:solidFill>
              <a:round/>
            </a:ln>
            <a:effectLst/>
          </c:spPr>
          <c:marker>
            <c:symbol val="none"/>
          </c:marker>
          <c:xVal>
            <c:numRef>
              <c:f>WLTC_class_3!$C$598:$C$1030</c:f>
              <c:numCache>
                <c:formatCode>General</c:formatCode>
                <c:ptCount val="433"/>
                <c:pt idx="0">
                  <c:v>590</c:v>
                </c:pt>
                <c:pt idx="1">
                  <c:v>591</c:v>
                </c:pt>
                <c:pt idx="2">
                  <c:v>592</c:v>
                </c:pt>
                <c:pt idx="3">
                  <c:v>593</c:v>
                </c:pt>
                <c:pt idx="4">
                  <c:v>594</c:v>
                </c:pt>
                <c:pt idx="5">
                  <c:v>595</c:v>
                </c:pt>
                <c:pt idx="6">
                  <c:v>596</c:v>
                </c:pt>
                <c:pt idx="7">
                  <c:v>597</c:v>
                </c:pt>
                <c:pt idx="8">
                  <c:v>598</c:v>
                </c:pt>
                <c:pt idx="9">
                  <c:v>599</c:v>
                </c:pt>
                <c:pt idx="10">
                  <c:v>600</c:v>
                </c:pt>
                <c:pt idx="11">
                  <c:v>601</c:v>
                </c:pt>
                <c:pt idx="12">
                  <c:v>602</c:v>
                </c:pt>
                <c:pt idx="13">
                  <c:v>603</c:v>
                </c:pt>
                <c:pt idx="14">
                  <c:v>604</c:v>
                </c:pt>
                <c:pt idx="15">
                  <c:v>605</c:v>
                </c:pt>
                <c:pt idx="16">
                  <c:v>606</c:v>
                </c:pt>
                <c:pt idx="17">
                  <c:v>607</c:v>
                </c:pt>
                <c:pt idx="18">
                  <c:v>608</c:v>
                </c:pt>
                <c:pt idx="19">
                  <c:v>609</c:v>
                </c:pt>
                <c:pt idx="20">
                  <c:v>610</c:v>
                </c:pt>
                <c:pt idx="21">
                  <c:v>611</c:v>
                </c:pt>
                <c:pt idx="22">
                  <c:v>612</c:v>
                </c:pt>
                <c:pt idx="23">
                  <c:v>613</c:v>
                </c:pt>
                <c:pt idx="24">
                  <c:v>614</c:v>
                </c:pt>
                <c:pt idx="25">
                  <c:v>615</c:v>
                </c:pt>
                <c:pt idx="26">
                  <c:v>616</c:v>
                </c:pt>
                <c:pt idx="27">
                  <c:v>617</c:v>
                </c:pt>
                <c:pt idx="28">
                  <c:v>618</c:v>
                </c:pt>
                <c:pt idx="29">
                  <c:v>619</c:v>
                </c:pt>
                <c:pt idx="30">
                  <c:v>620</c:v>
                </c:pt>
                <c:pt idx="31">
                  <c:v>621</c:v>
                </c:pt>
                <c:pt idx="32">
                  <c:v>622</c:v>
                </c:pt>
                <c:pt idx="33">
                  <c:v>623</c:v>
                </c:pt>
                <c:pt idx="34">
                  <c:v>624</c:v>
                </c:pt>
                <c:pt idx="35">
                  <c:v>625</c:v>
                </c:pt>
                <c:pt idx="36">
                  <c:v>626</c:v>
                </c:pt>
                <c:pt idx="37">
                  <c:v>627</c:v>
                </c:pt>
                <c:pt idx="38">
                  <c:v>628</c:v>
                </c:pt>
                <c:pt idx="39">
                  <c:v>629</c:v>
                </c:pt>
                <c:pt idx="40">
                  <c:v>630</c:v>
                </c:pt>
                <c:pt idx="41">
                  <c:v>631</c:v>
                </c:pt>
                <c:pt idx="42">
                  <c:v>632</c:v>
                </c:pt>
                <c:pt idx="43">
                  <c:v>633</c:v>
                </c:pt>
                <c:pt idx="44">
                  <c:v>634</c:v>
                </c:pt>
                <c:pt idx="45">
                  <c:v>635</c:v>
                </c:pt>
                <c:pt idx="46">
                  <c:v>636</c:v>
                </c:pt>
                <c:pt idx="47">
                  <c:v>637</c:v>
                </c:pt>
                <c:pt idx="48">
                  <c:v>638</c:v>
                </c:pt>
                <c:pt idx="49">
                  <c:v>639</c:v>
                </c:pt>
                <c:pt idx="50">
                  <c:v>640</c:v>
                </c:pt>
                <c:pt idx="51">
                  <c:v>641</c:v>
                </c:pt>
                <c:pt idx="52">
                  <c:v>642</c:v>
                </c:pt>
                <c:pt idx="53">
                  <c:v>643</c:v>
                </c:pt>
                <c:pt idx="54">
                  <c:v>644</c:v>
                </c:pt>
                <c:pt idx="55">
                  <c:v>645</c:v>
                </c:pt>
                <c:pt idx="56">
                  <c:v>646</c:v>
                </c:pt>
                <c:pt idx="57">
                  <c:v>647</c:v>
                </c:pt>
                <c:pt idx="58">
                  <c:v>648</c:v>
                </c:pt>
                <c:pt idx="59">
                  <c:v>649</c:v>
                </c:pt>
                <c:pt idx="60">
                  <c:v>650</c:v>
                </c:pt>
                <c:pt idx="61">
                  <c:v>651</c:v>
                </c:pt>
                <c:pt idx="62">
                  <c:v>652</c:v>
                </c:pt>
                <c:pt idx="63">
                  <c:v>653</c:v>
                </c:pt>
                <c:pt idx="64">
                  <c:v>654</c:v>
                </c:pt>
                <c:pt idx="65">
                  <c:v>655</c:v>
                </c:pt>
                <c:pt idx="66">
                  <c:v>656</c:v>
                </c:pt>
                <c:pt idx="67">
                  <c:v>657</c:v>
                </c:pt>
                <c:pt idx="68">
                  <c:v>658</c:v>
                </c:pt>
                <c:pt idx="69">
                  <c:v>659</c:v>
                </c:pt>
                <c:pt idx="70">
                  <c:v>660</c:v>
                </c:pt>
                <c:pt idx="71">
                  <c:v>661</c:v>
                </c:pt>
                <c:pt idx="72">
                  <c:v>662</c:v>
                </c:pt>
                <c:pt idx="73">
                  <c:v>663</c:v>
                </c:pt>
                <c:pt idx="74">
                  <c:v>664</c:v>
                </c:pt>
                <c:pt idx="75">
                  <c:v>665</c:v>
                </c:pt>
                <c:pt idx="76">
                  <c:v>666</c:v>
                </c:pt>
                <c:pt idx="77">
                  <c:v>667</c:v>
                </c:pt>
                <c:pt idx="78">
                  <c:v>668</c:v>
                </c:pt>
                <c:pt idx="79">
                  <c:v>669</c:v>
                </c:pt>
                <c:pt idx="80">
                  <c:v>670</c:v>
                </c:pt>
                <c:pt idx="81">
                  <c:v>671</c:v>
                </c:pt>
                <c:pt idx="82">
                  <c:v>672</c:v>
                </c:pt>
                <c:pt idx="83">
                  <c:v>673</c:v>
                </c:pt>
                <c:pt idx="84">
                  <c:v>674</c:v>
                </c:pt>
                <c:pt idx="85">
                  <c:v>675</c:v>
                </c:pt>
                <c:pt idx="86">
                  <c:v>676</c:v>
                </c:pt>
                <c:pt idx="87">
                  <c:v>677</c:v>
                </c:pt>
                <c:pt idx="88">
                  <c:v>678</c:v>
                </c:pt>
                <c:pt idx="89">
                  <c:v>679</c:v>
                </c:pt>
                <c:pt idx="90">
                  <c:v>680</c:v>
                </c:pt>
                <c:pt idx="91">
                  <c:v>681</c:v>
                </c:pt>
                <c:pt idx="92">
                  <c:v>682</c:v>
                </c:pt>
                <c:pt idx="93">
                  <c:v>683</c:v>
                </c:pt>
                <c:pt idx="94">
                  <c:v>684</c:v>
                </c:pt>
                <c:pt idx="95">
                  <c:v>685</c:v>
                </c:pt>
                <c:pt idx="96">
                  <c:v>686</c:v>
                </c:pt>
                <c:pt idx="97">
                  <c:v>687</c:v>
                </c:pt>
                <c:pt idx="98">
                  <c:v>688</c:v>
                </c:pt>
                <c:pt idx="99">
                  <c:v>689</c:v>
                </c:pt>
                <c:pt idx="100">
                  <c:v>690</c:v>
                </c:pt>
                <c:pt idx="101">
                  <c:v>691</c:v>
                </c:pt>
                <c:pt idx="102">
                  <c:v>692</c:v>
                </c:pt>
                <c:pt idx="103">
                  <c:v>693</c:v>
                </c:pt>
                <c:pt idx="104">
                  <c:v>694</c:v>
                </c:pt>
                <c:pt idx="105">
                  <c:v>695</c:v>
                </c:pt>
                <c:pt idx="106">
                  <c:v>696</c:v>
                </c:pt>
                <c:pt idx="107">
                  <c:v>697</c:v>
                </c:pt>
                <c:pt idx="108">
                  <c:v>698</c:v>
                </c:pt>
                <c:pt idx="109">
                  <c:v>699</c:v>
                </c:pt>
                <c:pt idx="110">
                  <c:v>700</c:v>
                </c:pt>
                <c:pt idx="111">
                  <c:v>701</c:v>
                </c:pt>
                <c:pt idx="112">
                  <c:v>702</c:v>
                </c:pt>
                <c:pt idx="113">
                  <c:v>703</c:v>
                </c:pt>
                <c:pt idx="114">
                  <c:v>704</c:v>
                </c:pt>
                <c:pt idx="115">
                  <c:v>705</c:v>
                </c:pt>
                <c:pt idx="116">
                  <c:v>706</c:v>
                </c:pt>
                <c:pt idx="117">
                  <c:v>707</c:v>
                </c:pt>
                <c:pt idx="118">
                  <c:v>708</c:v>
                </c:pt>
                <c:pt idx="119">
                  <c:v>709</c:v>
                </c:pt>
                <c:pt idx="120">
                  <c:v>710</c:v>
                </c:pt>
                <c:pt idx="121">
                  <c:v>711</c:v>
                </c:pt>
                <c:pt idx="122">
                  <c:v>712</c:v>
                </c:pt>
                <c:pt idx="123">
                  <c:v>713</c:v>
                </c:pt>
                <c:pt idx="124">
                  <c:v>714</c:v>
                </c:pt>
                <c:pt idx="125">
                  <c:v>715</c:v>
                </c:pt>
                <c:pt idx="126">
                  <c:v>716</c:v>
                </c:pt>
                <c:pt idx="127">
                  <c:v>717</c:v>
                </c:pt>
                <c:pt idx="128">
                  <c:v>718</c:v>
                </c:pt>
                <c:pt idx="129">
                  <c:v>719</c:v>
                </c:pt>
                <c:pt idx="130">
                  <c:v>720</c:v>
                </c:pt>
                <c:pt idx="131">
                  <c:v>721</c:v>
                </c:pt>
                <c:pt idx="132">
                  <c:v>722</c:v>
                </c:pt>
                <c:pt idx="133">
                  <c:v>723</c:v>
                </c:pt>
                <c:pt idx="134">
                  <c:v>724</c:v>
                </c:pt>
                <c:pt idx="135">
                  <c:v>725</c:v>
                </c:pt>
                <c:pt idx="136">
                  <c:v>726</c:v>
                </c:pt>
                <c:pt idx="137">
                  <c:v>727</c:v>
                </c:pt>
                <c:pt idx="138">
                  <c:v>728</c:v>
                </c:pt>
                <c:pt idx="139">
                  <c:v>729</c:v>
                </c:pt>
                <c:pt idx="140">
                  <c:v>730</c:v>
                </c:pt>
                <c:pt idx="141">
                  <c:v>731</c:v>
                </c:pt>
                <c:pt idx="142">
                  <c:v>732</c:v>
                </c:pt>
                <c:pt idx="143">
                  <c:v>733</c:v>
                </c:pt>
                <c:pt idx="144">
                  <c:v>734</c:v>
                </c:pt>
                <c:pt idx="145">
                  <c:v>735</c:v>
                </c:pt>
                <c:pt idx="146">
                  <c:v>736</c:v>
                </c:pt>
                <c:pt idx="147">
                  <c:v>737</c:v>
                </c:pt>
                <c:pt idx="148">
                  <c:v>738</c:v>
                </c:pt>
                <c:pt idx="149">
                  <c:v>739</c:v>
                </c:pt>
                <c:pt idx="150">
                  <c:v>740</c:v>
                </c:pt>
                <c:pt idx="151">
                  <c:v>741</c:v>
                </c:pt>
                <c:pt idx="152">
                  <c:v>742</c:v>
                </c:pt>
                <c:pt idx="153">
                  <c:v>743</c:v>
                </c:pt>
                <c:pt idx="154">
                  <c:v>744</c:v>
                </c:pt>
                <c:pt idx="155">
                  <c:v>745</c:v>
                </c:pt>
                <c:pt idx="156">
                  <c:v>746</c:v>
                </c:pt>
                <c:pt idx="157">
                  <c:v>747</c:v>
                </c:pt>
                <c:pt idx="158">
                  <c:v>748</c:v>
                </c:pt>
                <c:pt idx="159">
                  <c:v>749</c:v>
                </c:pt>
                <c:pt idx="160">
                  <c:v>750</c:v>
                </c:pt>
                <c:pt idx="161">
                  <c:v>751</c:v>
                </c:pt>
                <c:pt idx="162">
                  <c:v>752</c:v>
                </c:pt>
                <c:pt idx="163">
                  <c:v>753</c:v>
                </c:pt>
                <c:pt idx="164">
                  <c:v>754</c:v>
                </c:pt>
                <c:pt idx="165">
                  <c:v>755</c:v>
                </c:pt>
                <c:pt idx="166">
                  <c:v>756</c:v>
                </c:pt>
                <c:pt idx="167">
                  <c:v>757</c:v>
                </c:pt>
                <c:pt idx="168">
                  <c:v>758</c:v>
                </c:pt>
                <c:pt idx="169">
                  <c:v>759</c:v>
                </c:pt>
                <c:pt idx="170">
                  <c:v>760</c:v>
                </c:pt>
                <c:pt idx="171">
                  <c:v>761</c:v>
                </c:pt>
                <c:pt idx="172">
                  <c:v>762</c:v>
                </c:pt>
                <c:pt idx="173">
                  <c:v>763</c:v>
                </c:pt>
                <c:pt idx="174">
                  <c:v>764</c:v>
                </c:pt>
                <c:pt idx="175">
                  <c:v>765</c:v>
                </c:pt>
                <c:pt idx="176">
                  <c:v>766</c:v>
                </c:pt>
                <c:pt idx="177">
                  <c:v>767</c:v>
                </c:pt>
                <c:pt idx="178">
                  <c:v>768</c:v>
                </c:pt>
                <c:pt idx="179">
                  <c:v>769</c:v>
                </c:pt>
                <c:pt idx="180">
                  <c:v>770</c:v>
                </c:pt>
                <c:pt idx="181">
                  <c:v>771</c:v>
                </c:pt>
                <c:pt idx="182">
                  <c:v>772</c:v>
                </c:pt>
                <c:pt idx="183">
                  <c:v>773</c:v>
                </c:pt>
                <c:pt idx="184">
                  <c:v>774</c:v>
                </c:pt>
                <c:pt idx="185">
                  <c:v>775</c:v>
                </c:pt>
                <c:pt idx="186">
                  <c:v>776</c:v>
                </c:pt>
                <c:pt idx="187">
                  <c:v>777</c:v>
                </c:pt>
                <c:pt idx="188">
                  <c:v>778</c:v>
                </c:pt>
                <c:pt idx="189">
                  <c:v>779</c:v>
                </c:pt>
                <c:pt idx="190">
                  <c:v>780</c:v>
                </c:pt>
                <c:pt idx="191">
                  <c:v>781</c:v>
                </c:pt>
                <c:pt idx="192">
                  <c:v>782</c:v>
                </c:pt>
                <c:pt idx="193">
                  <c:v>783</c:v>
                </c:pt>
                <c:pt idx="194">
                  <c:v>784</c:v>
                </c:pt>
                <c:pt idx="195">
                  <c:v>785</c:v>
                </c:pt>
                <c:pt idx="196">
                  <c:v>786</c:v>
                </c:pt>
                <c:pt idx="197">
                  <c:v>787</c:v>
                </c:pt>
                <c:pt idx="198">
                  <c:v>788</c:v>
                </c:pt>
                <c:pt idx="199">
                  <c:v>789</c:v>
                </c:pt>
                <c:pt idx="200">
                  <c:v>790</c:v>
                </c:pt>
                <c:pt idx="201">
                  <c:v>791</c:v>
                </c:pt>
                <c:pt idx="202">
                  <c:v>792</c:v>
                </c:pt>
                <c:pt idx="203">
                  <c:v>793</c:v>
                </c:pt>
                <c:pt idx="204">
                  <c:v>794</c:v>
                </c:pt>
                <c:pt idx="205">
                  <c:v>795</c:v>
                </c:pt>
                <c:pt idx="206">
                  <c:v>796</c:v>
                </c:pt>
                <c:pt idx="207">
                  <c:v>797</c:v>
                </c:pt>
                <c:pt idx="208">
                  <c:v>798</c:v>
                </c:pt>
                <c:pt idx="209">
                  <c:v>799</c:v>
                </c:pt>
                <c:pt idx="210">
                  <c:v>800</c:v>
                </c:pt>
                <c:pt idx="211">
                  <c:v>801</c:v>
                </c:pt>
                <c:pt idx="212">
                  <c:v>802</c:v>
                </c:pt>
                <c:pt idx="213">
                  <c:v>803</c:v>
                </c:pt>
                <c:pt idx="214">
                  <c:v>804</c:v>
                </c:pt>
                <c:pt idx="215">
                  <c:v>805</c:v>
                </c:pt>
                <c:pt idx="216">
                  <c:v>806</c:v>
                </c:pt>
                <c:pt idx="217">
                  <c:v>807</c:v>
                </c:pt>
                <c:pt idx="218">
                  <c:v>808</c:v>
                </c:pt>
                <c:pt idx="219">
                  <c:v>809</c:v>
                </c:pt>
                <c:pt idx="220">
                  <c:v>810</c:v>
                </c:pt>
                <c:pt idx="221">
                  <c:v>811</c:v>
                </c:pt>
                <c:pt idx="222">
                  <c:v>812</c:v>
                </c:pt>
                <c:pt idx="223">
                  <c:v>813</c:v>
                </c:pt>
                <c:pt idx="224">
                  <c:v>814</c:v>
                </c:pt>
                <c:pt idx="225">
                  <c:v>815</c:v>
                </c:pt>
                <c:pt idx="226">
                  <c:v>816</c:v>
                </c:pt>
                <c:pt idx="227">
                  <c:v>817</c:v>
                </c:pt>
                <c:pt idx="228">
                  <c:v>818</c:v>
                </c:pt>
                <c:pt idx="229">
                  <c:v>819</c:v>
                </c:pt>
                <c:pt idx="230">
                  <c:v>820</c:v>
                </c:pt>
                <c:pt idx="231">
                  <c:v>821</c:v>
                </c:pt>
                <c:pt idx="232">
                  <c:v>822</c:v>
                </c:pt>
                <c:pt idx="233">
                  <c:v>823</c:v>
                </c:pt>
                <c:pt idx="234">
                  <c:v>824</c:v>
                </c:pt>
                <c:pt idx="235">
                  <c:v>825</c:v>
                </c:pt>
                <c:pt idx="236">
                  <c:v>826</c:v>
                </c:pt>
                <c:pt idx="237">
                  <c:v>827</c:v>
                </c:pt>
                <c:pt idx="238">
                  <c:v>828</c:v>
                </c:pt>
                <c:pt idx="239">
                  <c:v>829</c:v>
                </c:pt>
                <c:pt idx="240">
                  <c:v>830</c:v>
                </c:pt>
                <c:pt idx="241">
                  <c:v>831</c:v>
                </c:pt>
                <c:pt idx="242">
                  <c:v>832</c:v>
                </c:pt>
                <c:pt idx="243">
                  <c:v>833</c:v>
                </c:pt>
                <c:pt idx="244">
                  <c:v>834</c:v>
                </c:pt>
                <c:pt idx="245">
                  <c:v>835</c:v>
                </c:pt>
                <c:pt idx="246">
                  <c:v>836</c:v>
                </c:pt>
                <c:pt idx="247">
                  <c:v>837</c:v>
                </c:pt>
                <c:pt idx="248">
                  <c:v>838</c:v>
                </c:pt>
                <c:pt idx="249">
                  <c:v>839</c:v>
                </c:pt>
                <c:pt idx="250">
                  <c:v>840</c:v>
                </c:pt>
                <c:pt idx="251">
                  <c:v>841</c:v>
                </c:pt>
                <c:pt idx="252">
                  <c:v>842</c:v>
                </c:pt>
                <c:pt idx="253">
                  <c:v>843</c:v>
                </c:pt>
                <c:pt idx="254">
                  <c:v>844</c:v>
                </c:pt>
                <c:pt idx="255">
                  <c:v>845</c:v>
                </c:pt>
                <c:pt idx="256">
                  <c:v>846</c:v>
                </c:pt>
                <c:pt idx="257">
                  <c:v>847</c:v>
                </c:pt>
                <c:pt idx="258">
                  <c:v>848</c:v>
                </c:pt>
                <c:pt idx="259">
                  <c:v>849</c:v>
                </c:pt>
                <c:pt idx="260">
                  <c:v>850</c:v>
                </c:pt>
                <c:pt idx="261">
                  <c:v>851</c:v>
                </c:pt>
                <c:pt idx="262">
                  <c:v>852</c:v>
                </c:pt>
                <c:pt idx="263">
                  <c:v>853</c:v>
                </c:pt>
                <c:pt idx="264">
                  <c:v>854</c:v>
                </c:pt>
                <c:pt idx="265">
                  <c:v>855</c:v>
                </c:pt>
                <c:pt idx="266">
                  <c:v>856</c:v>
                </c:pt>
                <c:pt idx="267">
                  <c:v>857</c:v>
                </c:pt>
                <c:pt idx="268">
                  <c:v>858</c:v>
                </c:pt>
                <c:pt idx="269">
                  <c:v>859</c:v>
                </c:pt>
                <c:pt idx="270">
                  <c:v>860</c:v>
                </c:pt>
                <c:pt idx="271">
                  <c:v>861</c:v>
                </c:pt>
                <c:pt idx="272">
                  <c:v>862</c:v>
                </c:pt>
                <c:pt idx="273">
                  <c:v>863</c:v>
                </c:pt>
                <c:pt idx="274">
                  <c:v>864</c:v>
                </c:pt>
                <c:pt idx="275">
                  <c:v>865</c:v>
                </c:pt>
                <c:pt idx="276">
                  <c:v>866</c:v>
                </c:pt>
                <c:pt idx="277">
                  <c:v>867</c:v>
                </c:pt>
                <c:pt idx="278">
                  <c:v>868</c:v>
                </c:pt>
                <c:pt idx="279">
                  <c:v>869</c:v>
                </c:pt>
                <c:pt idx="280">
                  <c:v>870</c:v>
                </c:pt>
                <c:pt idx="281">
                  <c:v>871</c:v>
                </c:pt>
                <c:pt idx="282">
                  <c:v>872</c:v>
                </c:pt>
                <c:pt idx="283">
                  <c:v>873</c:v>
                </c:pt>
                <c:pt idx="284">
                  <c:v>874</c:v>
                </c:pt>
                <c:pt idx="285">
                  <c:v>875</c:v>
                </c:pt>
                <c:pt idx="286">
                  <c:v>876</c:v>
                </c:pt>
                <c:pt idx="287">
                  <c:v>877</c:v>
                </c:pt>
                <c:pt idx="288">
                  <c:v>878</c:v>
                </c:pt>
                <c:pt idx="289">
                  <c:v>879</c:v>
                </c:pt>
                <c:pt idx="290">
                  <c:v>880</c:v>
                </c:pt>
                <c:pt idx="291">
                  <c:v>881</c:v>
                </c:pt>
                <c:pt idx="292">
                  <c:v>882</c:v>
                </c:pt>
                <c:pt idx="293">
                  <c:v>883</c:v>
                </c:pt>
                <c:pt idx="294">
                  <c:v>884</c:v>
                </c:pt>
                <c:pt idx="295">
                  <c:v>885</c:v>
                </c:pt>
                <c:pt idx="296">
                  <c:v>886</c:v>
                </c:pt>
                <c:pt idx="297">
                  <c:v>887</c:v>
                </c:pt>
                <c:pt idx="298">
                  <c:v>888</c:v>
                </c:pt>
                <c:pt idx="299">
                  <c:v>889</c:v>
                </c:pt>
                <c:pt idx="300">
                  <c:v>890</c:v>
                </c:pt>
                <c:pt idx="301">
                  <c:v>891</c:v>
                </c:pt>
                <c:pt idx="302">
                  <c:v>892</c:v>
                </c:pt>
                <c:pt idx="303">
                  <c:v>893</c:v>
                </c:pt>
                <c:pt idx="304">
                  <c:v>894</c:v>
                </c:pt>
                <c:pt idx="305">
                  <c:v>895</c:v>
                </c:pt>
                <c:pt idx="306">
                  <c:v>896</c:v>
                </c:pt>
                <c:pt idx="307">
                  <c:v>897</c:v>
                </c:pt>
                <c:pt idx="308">
                  <c:v>898</c:v>
                </c:pt>
                <c:pt idx="309">
                  <c:v>899</c:v>
                </c:pt>
                <c:pt idx="310">
                  <c:v>900</c:v>
                </c:pt>
                <c:pt idx="311">
                  <c:v>901</c:v>
                </c:pt>
                <c:pt idx="312">
                  <c:v>902</c:v>
                </c:pt>
                <c:pt idx="313">
                  <c:v>903</c:v>
                </c:pt>
                <c:pt idx="314">
                  <c:v>904</c:v>
                </c:pt>
                <c:pt idx="315">
                  <c:v>905</c:v>
                </c:pt>
                <c:pt idx="316">
                  <c:v>906</c:v>
                </c:pt>
                <c:pt idx="317">
                  <c:v>907</c:v>
                </c:pt>
                <c:pt idx="318">
                  <c:v>908</c:v>
                </c:pt>
                <c:pt idx="319">
                  <c:v>909</c:v>
                </c:pt>
                <c:pt idx="320">
                  <c:v>910</c:v>
                </c:pt>
                <c:pt idx="321">
                  <c:v>911</c:v>
                </c:pt>
                <c:pt idx="322">
                  <c:v>912</c:v>
                </c:pt>
                <c:pt idx="323">
                  <c:v>913</c:v>
                </c:pt>
                <c:pt idx="324">
                  <c:v>914</c:v>
                </c:pt>
                <c:pt idx="325">
                  <c:v>915</c:v>
                </c:pt>
                <c:pt idx="326">
                  <c:v>916</c:v>
                </c:pt>
                <c:pt idx="327">
                  <c:v>917</c:v>
                </c:pt>
                <c:pt idx="328">
                  <c:v>918</c:v>
                </c:pt>
                <c:pt idx="329">
                  <c:v>919</c:v>
                </c:pt>
                <c:pt idx="330">
                  <c:v>920</c:v>
                </c:pt>
                <c:pt idx="331">
                  <c:v>921</c:v>
                </c:pt>
                <c:pt idx="332">
                  <c:v>922</c:v>
                </c:pt>
                <c:pt idx="333">
                  <c:v>923</c:v>
                </c:pt>
                <c:pt idx="334">
                  <c:v>924</c:v>
                </c:pt>
                <c:pt idx="335">
                  <c:v>925</c:v>
                </c:pt>
                <c:pt idx="336">
                  <c:v>926</c:v>
                </c:pt>
                <c:pt idx="337">
                  <c:v>927</c:v>
                </c:pt>
                <c:pt idx="338">
                  <c:v>928</c:v>
                </c:pt>
                <c:pt idx="339">
                  <c:v>929</c:v>
                </c:pt>
                <c:pt idx="340">
                  <c:v>930</c:v>
                </c:pt>
                <c:pt idx="341">
                  <c:v>931</c:v>
                </c:pt>
                <c:pt idx="342">
                  <c:v>932</c:v>
                </c:pt>
                <c:pt idx="343">
                  <c:v>933</c:v>
                </c:pt>
                <c:pt idx="344">
                  <c:v>934</c:v>
                </c:pt>
                <c:pt idx="345">
                  <c:v>935</c:v>
                </c:pt>
                <c:pt idx="346">
                  <c:v>936</c:v>
                </c:pt>
                <c:pt idx="347">
                  <c:v>937</c:v>
                </c:pt>
                <c:pt idx="348">
                  <c:v>938</c:v>
                </c:pt>
                <c:pt idx="349">
                  <c:v>939</c:v>
                </c:pt>
                <c:pt idx="350">
                  <c:v>940</c:v>
                </c:pt>
                <c:pt idx="351">
                  <c:v>941</c:v>
                </c:pt>
                <c:pt idx="352">
                  <c:v>942</c:v>
                </c:pt>
                <c:pt idx="353">
                  <c:v>943</c:v>
                </c:pt>
                <c:pt idx="354">
                  <c:v>944</c:v>
                </c:pt>
                <c:pt idx="355">
                  <c:v>945</c:v>
                </c:pt>
                <c:pt idx="356">
                  <c:v>946</c:v>
                </c:pt>
                <c:pt idx="357">
                  <c:v>947</c:v>
                </c:pt>
                <c:pt idx="358">
                  <c:v>948</c:v>
                </c:pt>
                <c:pt idx="359">
                  <c:v>949</c:v>
                </c:pt>
                <c:pt idx="360">
                  <c:v>950</c:v>
                </c:pt>
                <c:pt idx="361">
                  <c:v>951</c:v>
                </c:pt>
                <c:pt idx="362">
                  <c:v>952</c:v>
                </c:pt>
                <c:pt idx="363">
                  <c:v>953</c:v>
                </c:pt>
                <c:pt idx="364">
                  <c:v>954</c:v>
                </c:pt>
                <c:pt idx="365">
                  <c:v>955</c:v>
                </c:pt>
                <c:pt idx="366">
                  <c:v>956</c:v>
                </c:pt>
                <c:pt idx="367">
                  <c:v>957</c:v>
                </c:pt>
                <c:pt idx="368">
                  <c:v>958</c:v>
                </c:pt>
                <c:pt idx="369">
                  <c:v>959</c:v>
                </c:pt>
                <c:pt idx="370">
                  <c:v>960</c:v>
                </c:pt>
                <c:pt idx="371">
                  <c:v>961</c:v>
                </c:pt>
                <c:pt idx="372">
                  <c:v>962</c:v>
                </c:pt>
                <c:pt idx="373">
                  <c:v>963</c:v>
                </c:pt>
                <c:pt idx="374">
                  <c:v>964</c:v>
                </c:pt>
                <c:pt idx="375">
                  <c:v>965</c:v>
                </c:pt>
                <c:pt idx="376">
                  <c:v>966</c:v>
                </c:pt>
                <c:pt idx="377">
                  <c:v>967</c:v>
                </c:pt>
                <c:pt idx="378">
                  <c:v>968</c:v>
                </c:pt>
                <c:pt idx="379">
                  <c:v>969</c:v>
                </c:pt>
                <c:pt idx="380">
                  <c:v>970</c:v>
                </c:pt>
                <c:pt idx="381">
                  <c:v>971</c:v>
                </c:pt>
                <c:pt idx="382">
                  <c:v>972</c:v>
                </c:pt>
                <c:pt idx="383">
                  <c:v>973</c:v>
                </c:pt>
                <c:pt idx="384">
                  <c:v>974</c:v>
                </c:pt>
                <c:pt idx="385">
                  <c:v>975</c:v>
                </c:pt>
                <c:pt idx="386">
                  <c:v>976</c:v>
                </c:pt>
                <c:pt idx="387">
                  <c:v>977</c:v>
                </c:pt>
                <c:pt idx="388">
                  <c:v>978</c:v>
                </c:pt>
                <c:pt idx="389">
                  <c:v>979</c:v>
                </c:pt>
                <c:pt idx="390">
                  <c:v>980</c:v>
                </c:pt>
                <c:pt idx="391">
                  <c:v>981</c:v>
                </c:pt>
                <c:pt idx="392">
                  <c:v>982</c:v>
                </c:pt>
                <c:pt idx="393">
                  <c:v>983</c:v>
                </c:pt>
                <c:pt idx="394">
                  <c:v>984</c:v>
                </c:pt>
                <c:pt idx="395">
                  <c:v>985</c:v>
                </c:pt>
                <c:pt idx="396">
                  <c:v>986</c:v>
                </c:pt>
                <c:pt idx="397">
                  <c:v>987</c:v>
                </c:pt>
                <c:pt idx="398">
                  <c:v>988</c:v>
                </c:pt>
                <c:pt idx="399">
                  <c:v>989</c:v>
                </c:pt>
                <c:pt idx="400">
                  <c:v>990</c:v>
                </c:pt>
                <c:pt idx="401">
                  <c:v>991</c:v>
                </c:pt>
                <c:pt idx="402">
                  <c:v>992</c:v>
                </c:pt>
                <c:pt idx="403">
                  <c:v>993</c:v>
                </c:pt>
                <c:pt idx="404">
                  <c:v>994</c:v>
                </c:pt>
                <c:pt idx="405">
                  <c:v>995</c:v>
                </c:pt>
                <c:pt idx="406">
                  <c:v>996</c:v>
                </c:pt>
                <c:pt idx="407">
                  <c:v>997</c:v>
                </c:pt>
                <c:pt idx="408">
                  <c:v>998</c:v>
                </c:pt>
                <c:pt idx="409">
                  <c:v>999</c:v>
                </c:pt>
                <c:pt idx="410">
                  <c:v>1000</c:v>
                </c:pt>
                <c:pt idx="411">
                  <c:v>1001</c:v>
                </c:pt>
                <c:pt idx="412">
                  <c:v>1002</c:v>
                </c:pt>
                <c:pt idx="413">
                  <c:v>1003</c:v>
                </c:pt>
                <c:pt idx="414">
                  <c:v>1004</c:v>
                </c:pt>
                <c:pt idx="415">
                  <c:v>1005</c:v>
                </c:pt>
                <c:pt idx="416">
                  <c:v>1006</c:v>
                </c:pt>
                <c:pt idx="417">
                  <c:v>1007</c:v>
                </c:pt>
                <c:pt idx="418">
                  <c:v>1008</c:v>
                </c:pt>
                <c:pt idx="419">
                  <c:v>1009</c:v>
                </c:pt>
                <c:pt idx="420">
                  <c:v>1010</c:v>
                </c:pt>
                <c:pt idx="421">
                  <c:v>1011</c:v>
                </c:pt>
                <c:pt idx="422">
                  <c:v>1012</c:v>
                </c:pt>
                <c:pt idx="423">
                  <c:v>1013</c:v>
                </c:pt>
                <c:pt idx="424">
                  <c:v>1014</c:v>
                </c:pt>
                <c:pt idx="425">
                  <c:v>1015</c:v>
                </c:pt>
                <c:pt idx="426">
                  <c:v>1016</c:v>
                </c:pt>
                <c:pt idx="427">
                  <c:v>1017</c:v>
                </c:pt>
                <c:pt idx="428">
                  <c:v>1018</c:v>
                </c:pt>
                <c:pt idx="429">
                  <c:v>1019</c:v>
                </c:pt>
                <c:pt idx="430">
                  <c:v>1020</c:v>
                </c:pt>
                <c:pt idx="431">
                  <c:v>1021</c:v>
                </c:pt>
                <c:pt idx="432">
                  <c:v>1022</c:v>
                </c:pt>
              </c:numCache>
            </c:numRef>
          </c:xVal>
          <c:yVal>
            <c:numRef>
              <c:f>WLTC_class_3!$E$598:$E$1030</c:f>
              <c:numCache>
                <c:formatCode>0.0_ </c:formatCode>
                <c:ptCount val="433"/>
                <c:pt idx="0">
                  <c:v>0</c:v>
                </c:pt>
                <c:pt idx="1">
                  <c:v>0</c:v>
                </c:pt>
                <c:pt idx="2">
                  <c:v>0</c:v>
                </c:pt>
                <c:pt idx="3">
                  <c:v>0</c:v>
                </c:pt>
                <c:pt idx="4">
                  <c:v>0</c:v>
                </c:pt>
                <c:pt idx="5">
                  <c:v>0</c:v>
                </c:pt>
                <c:pt idx="6">
                  <c:v>0</c:v>
                </c:pt>
                <c:pt idx="7">
                  <c:v>0</c:v>
                </c:pt>
                <c:pt idx="8">
                  <c:v>0</c:v>
                </c:pt>
                <c:pt idx="9">
                  <c:v>0</c:v>
                </c:pt>
                <c:pt idx="10">
                  <c:v>0</c:v>
                </c:pt>
                <c:pt idx="11">
                  <c:v>1</c:v>
                </c:pt>
                <c:pt idx="12">
                  <c:v>2.1</c:v>
                </c:pt>
                <c:pt idx="13">
                  <c:v>4.8</c:v>
                </c:pt>
                <c:pt idx="14">
                  <c:v>9.1</c:v>
                </c:pt>
                <c:pt idx="15">
                  <c:v>14.2</c:v>
                </c:pt>
                <c:pt idx="16">
                  <c:v>19.8</c:v>
                </c:pt>
                <c:pt idx="17">
                  <c:v>25.5</c:v>
                </c:pt>
                <c:pt idx="18">
                  <c:v>30.5</c:v>
                </c:pt>
                <c:pt idx="19">
                  <c:v>34.799999999999997</c:v>
                </c:pt>
                <c:pt idx="20">
                  <c:v>38.799999999999997</c:v>
                </c:pt>
                <c:pt idx="21">
                  <c:v>42.9</c:v>
                </c:pt>
                <c:pt idx="22">
                  <c:v>46.4</c:v>
                </c:pt>
                <c:pt idx="23">
                  <c:v>48.3</c:v>
                </c:pt>
                <c:pt idx="24">
                  <c:v>48.7</c:v>
                </c:pt>
                <c:pt idx="25">
                  <c:v>48.5</c:v>
                </c:pt>
                <c:pt idx="26">
                  <c:v>48.4</c:v>
                </c:pt>
                <c:pt idx="27">
                  <c:v>48.2</c:v>
                </c:pt>
                <c:pt idx="28">
                  <c:v>47.8</c:v>
                </c:pt>
                <c:pt idx="29">
                  <c:v>47</c:v>
                </c:pt>
                <c:pt idx="30">
                  <c:v>45.9</c:v>
                </c:pt>
                <c:pt idx="31">
                  <c:v>44.9</c:v>
                </c:pt>
                <c:pt idx="32">
                  <c:v>44.4</c:v>
                </c:pt>
                <c:pt idx="33">
                  <c:v>44.3</c:v>
                </c:pt>
                <c:pt idx="34">
                  <c:v>44.5</c:v>
                </c:pt>
                <c:pt idx="35">
                  <c:v>45.1</c:v>
                </c:pt>
                <c:pt idx="36">
                  <c:v>45.7</c:v>
                </c:pt>
                <c:pt idx="37">
                  <c:v>46</c:v>
                </c:pt>
                <c:pt idx="38">
                  <c:v>46</c:v>
                </c:pt>
                <c:pt idx="39">
                  <c:v>46</c:v>
                </c:pt>
                <c:pt idx="40">
                  <c:v>46.1</c:v>
                </c:pt>
                <c:pt idx="41">
                  <c:v>46.7</c:v>
                </c:pt>
                <c:pt idx="42">
                  <c:v>47.7</c:v>
                </c:pt>
                <c:pt idx="43">
                  <c:v>48.9</c:v>
                </c:pt>
                <c:pt idx="44">
                  <c:v>50.3</c:v>
                </c:pt>
                <c:pt idx="45">
                  <c:v>51.6</c:v>
                </c:pt>
                <c:pt idx="46">
                  <c:v>52.6</c:v>
                </c:pt>
                <c:pt idx="47">
                  <c:v>53</c:v>
                </c:pt>
                <c:pt idx="48">
                  <c:v>53</c:v>
                </c:pt>
                <c:pt idx="49">
                  <c:v>52.9</c:v>
                </c:pt>
                <c:pt idx="50">
                  <c:v>52.7</c:v>
                </c:pt>
                <c:pt idx="51">
                  <c:v>52.6</c:v>
                </c:pt>
                <c:pt idx="52">
                  <c:v>53.1</c:v>
                </c:pt>
                <c:pt idx="53">
                  <c:v>54.3</c:v>
                </c:pt>
                <c:pt idx="54">
                  <c:v>55.2</c:v>
                </c:pt>
                <c:pt idx="55">
                  <c:v>55.5</c:v>
                </c:pt>
                <c:pt idx="56">
                  <c:v>55.9</c:v>
                </c:pt>
                <c:pt idx="57">
                  <c:v>56.3</c:v>
                </c:pt>
                <c:pt idx="58">
                  <c:v>56.7</c:v>
                </c:pt>
                <c:pt idx="59">
                  <c:v>56.9</c:v>
                </c:pt>
                <c:pt idx="60">
                  <c:v>56.8</c:v>
                </c:pt>
                <c:pt idx="61">
                  <c:v>56</c:v>
                </c:pt>
                <c:pt idx="62">
                  <c:v>54.2</c:v>
                </c:pt>
                <c:pt idx="63">
                  <c:v>52.1</c:v>
                </c:pt>
                <c:pt idx="64">
                  <c:v>50.1</c:v>
                </c:pt>
                <c:pt idx="65">
                  <c:v>47.2</c:v>
                </c:pt>
                <c:pt idx="66">
                  <c:v>43.2</c:v>
                </c:pt>
                <c:pt idx="67">
                  <c:v>39.200000000000003</c:v>
                </c:pt>
                <c:pt idx="68">
                  <c:v>36.5</c:v>
                </c:pt>
                <c:pt idx="69">
                  <c:v>34.299999999999997</c:v>
                </c:pt>
                <c:pt idx="70">
                  <c:v>31</c:v>
                </c:pt>
                <c:pt idx="71">
                  <c:v>26</c:v>
                </c:pt>
                <c:pt idx="72">
                  <c:v>20.7</c:v>
                </c:pt>
                <c:pt idx="73">
                  <c:v>15.4</c:v>
                </c:pt>
                <c:pt idx="74">
                  <c:v>13.1</c:v>
                </c:pt>
                <c:pt idx="75">
                  <c:v>12</c:v>
                </c:pt>
                <c:pt idx="76">
                  <c:v>12.5</c:v>
                </c:pt>
                <c:pt idx="77">
                  <c:v>14</c:v>
                </c:pt>
                <c:pt idx="78">
                  <c:v>19</c:v>
                </c:pt>
                <c:pt idx="79">
                  <c:v>23.2</c:v>
                </c:pt>
                <c:pt idx="80">
                  <c:v>28</c:v>
                </c:pt>
                <c:pt idx="81">
                  <c:v>32</c:v>
                </c:pt>
                <c:pt idx="82">
                  <c:v>34</c:v>
                </c:pt>
                <c:pt idx="83">
                  <c:v>36</c:v>
                </c:pt>
                <c:pt idx="84">
                  <c:v>38</c:v>
                </c:pt>
                <c:pt idx="85">
                  <c:v>40</c:v>
                </c:pt>
                <c:pt idx="86">
                  <c:v>40.299999999999997</c:v>
                </c:pt>
                <c:pt idx="87">
                  <c:v>40.5</c:v>
                </c:pt>
                <c:pt idx="88">
                  <c:v>39</c:v>
                </c:pt>
                <c:pt idx="89">
                  <c:v>35.700000000000003</c:v>
                </c:pt>
                <c:pt idx="90">
                  <c:v>31.8</c:v>
                </c:pt>
                <c:pt idx="91">
                  <c:v>27.1</c:v>
                </c:pt>
                <c:pt idx="92">
                  <c:v>22.8</c:v>
                </c:pt>
                <c:pt idx="93">
                  <c:v>21.1</c:v>
                </c:pt>
                <c:pt idx="94">
                  <c:v>18.899999999999999</c:v>
                </c:pt>
                <c:pt idx="95">
                  <c:v>18.899999999999999</c:v>
                </c:pt>
                <c:pt idx="96">
                  <c:v>21.3</c:v>
                </c:pt>
                <c:pt idx="97">
                  <c:v>23.9</c:v>
                </c:pt>
                <c:pt idx="98">
                  <c:v>25.9</c:v>
                </c:pt>
                <c:pt idx="99">
                  <c:v>28.4</c:v>
                </c:pt>
                <c:pt idx="100">
                  <c:v>30.3</c:v>
                </c:pt>
                <c:pt idx="101">
                  <c:v>30.9</c:v>
                </c:pt>
                <c:pt idx="102">
                  <c:v>31.1</c:v>
                </c:pt>
                <c:pt idx="103">
                  <c:v>31.8</c:v>
                </c:pt>
                <c:pt idx="104">
                  <c:v>32.700000000000003</c:v>
                </c:pt>
                <c:pt idx="105">
                  <c:v>33.200000000000003</c:v>
                </c:pt>
                <c:pt idx="106">
                  <c:v>32.4</c:v>
                </c:pt>
                <c:pt idx="107">
                  <c:v>28.3</c:v>
                </c:pt>
                <c:pt idx="108">
                  <c:v>25.8</c:v>
                </c:pt>
                <c:pt idx="109">
                  <c:v>23.1</c:v>
                </c:pt>
                <c:pt idx="110">
                  <c:v>21.8</c:v>
                </c:pt>
                <c:pt idx="111">
                  <c:v>21.2</c:v>
                </c:pt>
                <c:pt idx="112">
                  <c:v>21</c:v>
                </c:pt>
                <c:pt idx="113">
                  <c:v>21</c:v>
                </c:pt>
                <c:pt idx="114">
                  <c:v>20.9</c:v>
                </c:pt>
                <c:pt idx="115">
                  <c:v>19.899999999999999</c:v>
                </c:pt>
                <c:pt idx="116">
                  <c:v>17.899999999999999</c:v>
                </c:pt>
                <c:pt idx="117">
                  <c:v>15.1</c:v>
                </c:pt>
                <c:pt idx="118">
                  <c:v>12.8</c:v>
                </c:pt>
                <c:pt idx="119">
                  <c:v>12</c:v>
                </c:pt>
                <c:pt idx="120">
                  <c:v>13.2</c:v>
                </c:pt>
                <c:pt idx="121">
                  <c:v>17.100000000000001</c:v>
                </c:pt>
                <c:pt idx="122">
                  <c:v>21.1</c:v>
                </c:pt>
                <c:pt idx="123">
                  <c:v>21.8</c:v>
                </c:pt>
                <c:pt idx="124">
                  <c:v>21.2</c:v>
                </c:pt>
                <c:pt idx="125">
                  <c:v>18.5</c:v>
                </c:pt>
                <c:pt idx="126">
                  <c:v>13.9</c:v>
                </c:pt>
                <c:pt idx="127">
                  <c:v>12</c:v>
                </c:pt>
                <c:pt idx="128">
                  <c:v>12</c:v>
                </c:pt>
                <c:pt idx="129">
                  <c:v>13</c:v>
                </c:pt>
                <c:pt idx="130">
                  <c:v>16</c:v>
                </c:pt>
                <c:pt idx="131">
                  <c:v>18.5</c:v>
                </c:pt>
                <c:pt idx="132">
                  <c:v>20.6</c:v>
                </c:pt>
                <c:pt idx="133">
                  <c:v>22.5</c:v>
                </c:pt>
                <c:pt idx="134">
                  <c:v>24</c:v>
                </c:pt>
                <c:pt idx="135">
                  <c:v>26.6</c:v>
                </c:pt>
                <c:pt idx="136">
                  <c:v>29.9</c:v>
                </c:pt>
                <c:pt idx="137">
                  <c:v>34.799999999999997</c:v>
                </c:pt>
                <c:pt idx="138">
                  <c:v>37.799999999999997</c:v>
                </c:pt>
                <c:pt idx="139">
                  <c:v>40.200000000000003</c:v>
                </c:pt>
                <c:pt idx="140">
                  <c:v>41.6</c:v>
                </c:pt>
                <c:pt idx="141">
                  <c:v>41.9</c:v>
                </c:pt>
                <c:pt idx="142">
                  <c:v>42</c:v>
                </c:pt>
                <c:pt idx="143">
                  <c:v>42.2</c:v>
                </c:pt>
                <c:pt idx="144">
                  <c:v>42.4</c:v>
                </c:pt>
                <c:pt idx="145">
                  <c:v>42.7</c:v>
                </c:pt>
                <c:pt idx="146">
                  <c:v>43.1</c:v>
                </c:pt>
                <c:pt idx="147">
                  <c:v>43.7</c:v>
                </c:pt>
                <c:pt idx="148">
                  <c:v>44</c:v>
                </c:pt>
                <c:pt idx="149">
                  <c:v>44.1</c:v>
                </c:pt>
                <c:pt idx="150">
                  <c:v>45.3</c:v>
                </c:pt>
                <c:pt idx="151">
                  <c:v>46.4</c:v>
                </c:pt>
                <c:pt idx="152">
                  <c:v>47.2</c:v>
                </c:pt>
                <c:pt idx="153">
                  <c:v>47.3</c:v>
                </c:pt>
                <c:pt idx="154">
                  <c:v>47.4</c:v>
                </c:pt>
                <c:pt idx="155">
                  <c:v>47.4</c:v>
                </c:pt>
                <c:pt idx="156">
                  <c:v>47.5</c:v>
                </c:pt>
                <c:pt idx="157">
                  <c:v>47.9</c:v>
                </c:pt>
                <c:pt idx="158">
                  <c:v>48.6</c:v>
                </c:pt>
                <c:pt idx="159">
                  <c:v>49.4</c:v>
                </c:pt>
                <c:pt idx="160">
                  <c:v>49.8</c:v>
                </c:pt>
                <c:pt idx="161">
                  <c:v>49.8</c:v>
                </c:pt>
                <c:pt idx="162">
                  <c:v>49.7</c:v>
                </c:pt>
                <c:pt idx="163">
                  <c:v>49.3</c:v>
                </c:pt>
                <c:pt idx="164">
                  <c:v>48.5</c:v>
                </c:pt>
                <c:pt idx="165">
                  <c:v>47.6</c:v>
                </c:pt>
                <c:pt idx="166">
                  <c:v>46.3</c:v>
                </c:pt>
                <c:pt idx="167">
                  <c:v>43.7</c:v>
                </c:pt>
                <c:pt idx="168">
                  <c:v>39.299999999999997</c:v>
                </c:pt>
                <c:pt idx="169">
                  <c:v>34.1</c:v>
                </c:pt>
                <c:pt idx="170">
                  <c:v>29</c:v>
                </c:pt>
                <c:pt idx="171">
                  <c:v>23.7</c:v>
                </c:pt>
                <c:pt idx="172">
                  <c:v>18.399999999999999</c:v>
                </c:pt>
                <c:pt idx="173">
                  <c:v>14.3</c:v>
                </c:pt>
                <c:pt idx="174">
                  <c:v>12</c:v>
                </c:pt>
                <c:pt idx="175">
                  <c:v>12.8</c:v>
                </c:pt>
                <c:pt idx="176">
                  <c:v>16</c:v>
                </c:pt>
                <c:pt idx="177">
                  <c:v>19.100000000000001</c:v>
                </c:pt>
                <c:pt idx="178">
                  <c:v>22.4</c:v>
                </c:pt>
                <c:pt idx="179">
                  <c:v>25.6</c:v>
                </c:pt>
                <c:pt idx="180">
                  <c:v>30.1</c:v>
                </c:pt>
                <c:pt idx="181">
                  <c:v>35.299999999999997</c:v>
                </c:pt>
                <c:pt idx="182">
                  <c:v>39.9</c:v>
                </c:pt>
                <c:pt idx="183">
                  <c:v>44.5</c:v>
                </c:pt>
                <c:pt idx="184">
                  <c:v>47.5</c:v>
                </c:pt>
                <c:pt idx="185">
                  <c:v>50.9</c:v>
                </c:pt>
                <c:pt idx="186">
                  <c:v>54.1</c:v>
                </c:pt>
                <c:pt idx="187">
                  <c:v>56.3</c:v>
                </c:pt>
                <c:pt idx="188">
                  <c:v>58.1</c:v>
                </c:pt>
                <c:pt idx="189">
                  <c:v>59.8</c:v>
                </c:pt>
                <c:pt idx="190">
                  <c:v>61.1</c:v>
                </c:pt>
                <c:pt idx="191">
                  <c:v>62.1</c:v>
                </c:pt>
                <c:pt idx="192">
                  <c:v>62.8</c:v>
                </c:pt>
                <c:pt idx="193">
                  <c:v>63.3</c:v>
                </c:pt>
                <c:pt idx="194">
                  <c:v>63.6</c:v>
                </c:pt>
                <c:pt idx="195">
                  <c:v>64</c:v>
                </c:pt>
                <c:pt idx="196">
                  <c:v>64.7</c:v>
                </c:pt>
                <c:pt idx="197">
                  <c:v>65.2</c:v>
                </c:pt>
                <c:pt idx="198">
                  <c:v>65.3</c:v>
                </c:pt>
                <c:pt idx="199">
                  <c:v>65.3</c:v>
                </c:pt>
                <c:pt idx="200">
                  <c:v>65.400000000000006</c:v>
                </c:pt>
                <c:pt idx="201">
                  <c:v>65.7</c:v>
                </c:pt>
                <c:pt idx="202">
                  <c:v>66</c:v>
                </c:pt>
                <c:pt idx="203">
                  <c:v>65.599999999999994</c:v>
                </c:pt>
                <c:pt idx="204">
                  <c:v>63.5</c:v>
                </c:pt>
                <c:pt idx="205">
                  <c:v>59.7</c:v>
                </c:pt>
                <c:pt idx="206">
                  <c:v>54.6</c:v>
                </c:pt>
                <c:pt idx="207">
                  <c:v>49.3</c:v>
                </c:pt>
                <c:pt idx="208">
                  <c:v>44.9</c:v>
                </c:pt>
                <c:pt idx="209">
                  <c:v>42.3</c:v>
                </c:pt>
                <c:pt idx="210">
                  <c:v>41.4</c:v>
                </c:pt>
                <c:pt idx="211">
                  <c:v>41.3</c:v>
                </c:pt>
                <c:pt idx="212">
                  <c:v>42.1</c:v>
                </c:pt>
                <c:pt idx="213">
                  <c:v>44.7</c:v>
                </c:pt>
                <c:pt idx="214">
                  <c:v>48.4</c:v>
                </c:pt>
                <c:pt idx="215">
                  <c:v>51.4</c:v>
                </c:pt>
                <c:pt idx="216">
                  <c:v>52.7</c:v>
                </c:pt>
                <c:pt idx="217">
                  <c:v>53</c:v>
                </c:pt>
                <c:pt idx="218">
                  <c:v>52.5</c:v>
                </c:pt>
                <c:pt idx="219">
                  <c:v>51.3</c:v>
                </c:pt>
                <c:pt idx="220">
                  <c:v>49.7</c:v>
                </c:pt>
                <c:pt idx="221">
                  <c:v>47.4</c:v>
                </c:pt>
                <c:pt idx="222">
                  <c:v>43.7</c:v>
                </c:pt>
                <c:pt idx="223">
                  <c:v>39.700000000000003</c:v>
                </c:pt>
                <c:pt idx="224">
                  <c:v>35.5</c:v>
                </c:pt>
                <c:pt idx="225">
                  <c:v>31.1</c:v>
                </c:pt>
                <c:pt idx="226">
                  <c:v>26.3</c:v>
                </c:pt>
                <c:pt idx="227">
                  <c:v>21.9</c:v>
                </c:pt>
                <c:pt idx="228">
                  <c:v>18</c:v>
                </c:pt>
                <c:pt idx="229">
                  <c:v>17</c:v>
                </c:pt>
                <c:pt idx="230">
                  <c:v>18</c:v>
                </c:pt>
                <c:pt idx="231">
                  <c:v>21.4</c:v>
                </c:pt>
                <c:pt idx="232">
                  <c:v>24.8</c:v>
                </c:pt>
                <c:pt idx="233">
                  <c:v>27.9</c:v>
                </c:pt>
                <c:pt idx="234">
                  <c:v>30.8</c:v>
                </c:pt>
                <c:pt idx="235">
                  <c:v>33</c:v>
                </c:pt>
                <c:pt idx="236">
                  <c:v>35.1</c:v>
                </c:pt>
                <c:pt idx="237">
                  <c:v>37.1</c:v>
                </c:pt>
                <c:pt idx="238">
                  <c:v>38.9</c:v>
                </c:pt>
                <c:pt idx="239">
                  <c:v>41.4</c:v>
                </c:pt>
                <c:pt idx="240">
                  <c:v>44</c:v>
                </c:pt>
                <c:pt idx="241">
                  <c:v>46.3</c:v>
                </c:pt>
                <c:pt idx="242">
                  <c:v>47.7</c:v>
                </c:pt>
                <c:pt idx="243">
                  <c:v>48.2</c:v>
                </c:pt>
                <c:pt idx="244">
                  <c:v>48.7</c:v>
                </c:pt>
                <c:pt idx="245">
                  <c:v>49.3</c:v>
                </c:pt>
                <c:pt idx="246">
                  <c:v>49.8</c:v>
                </c:pt>
                <c:pt idx="247">
                  <c:v>50.2</c:v>
                </c:pt>
                <c:pt idx="248">
                  <c:v>50.9</c:v>
                </c:pt>
                <c:pt idx="249">
                  <c:v>51.8</c:v>
                </c:pt>
                <c:pt idx="250">
                  <c:v>52.5</c:v>
                </c:pt>
                <c:pt idx="251">
                  <c:v>53.3</c:v>
                </c:pt>
                <c:pt idx="252">
                  <c:v>54.5</c:v>
                </c:pt>
                <c:pt idx="253">
                  <c:v>55.7</c:v>
                </c:pt>
                <c:pt idx="254">
                  <c:v>56.5</c:v>
                </c:pt>
                <c:pt idx="255">
                  <c:v>56.8</c:v>
                </c:pt>
                <c:pt idx="256">
                  <c:v>57</c:v>
                </c:pt>
                <c:pt idx="257">
                  <c:v>57.2</c:v>
                </c:pt>
                <c:pt idx="258">
                  <c:v>57.7</c:v>
                </c:pt>
                <c:pt idx="259">
                  <c:v>58.7</c:v>
                </c:pt>
                <c:pt idx="260">
                  <c:v>60.1</c:v>
                </c:pt>
                <c:pt idx="261">
                  <c:v>61.1</c:v>
                </c:pt>
                <c:pt idx="262">
                  <c:v>61.7</c:v>
                </c:pt>
                <c:pt idx="263">
                  <c:v>62.3</c:v>
                </c:pt>
                <c:pt idx="264">
                  <c:v>62.9</c:v>
                </c:pt>
                <c:pt idx="265">
                  <c:v>63.3</c:v>
                </c:pt>
                <c:pt idx="266">
                  <c:v>63.4</c:v>
                </c:pt>
                <c:pt idx="267">
                  <c:v>63.5</c:v>
                </c:pt>
                <c:pt idx="268">
                  <c:v>64.5</c:v>
                </c:pt>
                <c:pt idx="269">
                  <c:v>65.8</c:v>
                </c:pt>
                <c:pt idx="270">
                  <c:v>66.8</c:v>
                </c:pt>
                <c:pt idx="271">
                  <c:v>67.400000000000006</c:v>
                </c:pt>
                <c:pt idx="272">
                  <c:v>68.8</c:v>
                </c:pt>
                <c:pt idx="273">
                  <c:v>71.099999999999994</c:v>
                </c:pt>
                <c:pt idx="274">
                  <c:v>72.3</c:v>
                </c:pt>
                <c:pt idx="275">
                  <c:v>72.8</c:v>
                </c:pt>
                <c:pt idx="276">
                  <c:v>73.400000000000006</c:v>
                </c:pt>
                <c:pt idx="277">
                  <c:v>74.599999999999994</c:v>
                </c:pt>
                <c:pt idx="278">
                  <c:v>76</c:v>
                </c:pt>
                <c:pt idx="279">
                  <c:v>76.599999999999994</c:v>
                </c:pt>
                <c:pt idx="280">
                  <c:v>76.5</c:v>
                </c:pt>
                <c:pt idx="281">
                  <c:v>76.2</c:v>
                </c:pt>
                <c:pt idx="282">
                  <c:v>75.8</c:v>
                </c:pt>
                <c:pt idx="283">
                  <c:v>75.400000000000006</c:v>
                </c:pt>
                <c:pt idx="284">
                  <c:v>74.8</c:v>
                </c:pt>
                <c:pt idx="285">
                  <c:v>73.900000000000006</c:v>
                </c:pt>
                <c:pt idx="286">
                  <c:v>72.7</c:v>
                </c:pt>
                <c:pt idx="287">
                  <c:v>71.3</c:v>
                </c:pt>
                <c:pt idx="288">
                  <c:v>70.400000000000006</c:v>
                </c:pt>
                <c:pt idx="289">
                  <c:v>70</c:v>
                </c:pt>
                <c:pt idx="290">
                  <c:v>70</c:v>
                </c:pt>
                <c:pt idx="291">
                  <c:v>69</c:v>
                </c:pt>
                <c:pt idx="292">
                  <c:v>68</c:v>
                </c:pt>
                <c:pt idx="293">
                  <c:v>68</c:v>
                </c:pt>
                <c:pt idx="294">
                  <c:v>68</c:v>
                </c:pt>
                <c:pt idx="295">
                  <c:v>68.099999999999994</c:v>
                </c:pt>
                <c:pt idx="296">
                  <c:v>68.400000000000006</c:v>
                </c:pt>
                <c:pt idx="297">
                  <c:v>68.599999999999994</c:v>
                </c:pt>
                <c:pt idx="298">
                  <c:v>68.7</c:v>
                </c:pt>
                <c:pt idx="299">
                  <c:v>68.5</c:v>
                </c:pt>
                <c:pt idx="300">
                  <c:v>68.099999999999994</c:v>
                </c:pt>
                <c:pt idx="301">
                  <c:v>67.3</c:v>
                </c:pt>
                <c:pt idx="302">
                  <c:v>66.2</c:v>
                </c:pt>
                <c:pt idx="303">
                  <c:v>64.8</c:v>
                </c:pt>
                <c:pt idx="304">
                  <c:v>63.6</c:v>
                </c:pt>
                <c:pt idx="305">
                  <c:v>62.6</c:v>
                </c:pt>
                <c:pt idx="306">
                  <c:v>62.1</c:v>
                </c:pt>
                <c:pt idx="307">
                  <c:v>61.9</c:v>
                </c:pt>
                <c:pt idx="308">
                  <c:v>61.9</c:v>
                </c:pt>
                <c:pt idx="309">
                  <c:v>61.8</c:v>
                </c:pt>
                <c:pt idx="310">
                  <c:v>61.5</c:v>
                </c:pt>
                <c:pt idx="311">
                  <c:v>60.9</c:v>
                </c:pt>
                <c:pt idx="312">
                  <c:v>59.7</c:v>
                </c:pt>
                <c:pt idx="313">
                  <c:v>54.6</c:v>
                </c:pt>
                <c:pt idx="314">
                  <c:v>49.3</c:v>
                </c:pt>
                <c:pt idx="315">
                  <c:v>44.9</c:v>
                </c:pt>
                <c:pt idx="316">
                  <c:v>42.3</c:v>
                </c:pt>
                <c:pt idx="317">
                  <c:v>41.4</c:v>
                </c:pt>
                <c:pt idx="318">
                  <c:v>41.3</c:v>
                </c:pt>
                <c:pt idx="319">
                  <c:v>42.1</c:v>
                </c:pt>
                <c:pt idx="320">
                  <c:v>44.7</c:v>
                </c:pt>
                <c:pt idx="321">
                  <c:v>48.4</c:v>
                </c:pt>
                <c:pt idx="322">
                  <c:v>51.4</c:v>
                </c:pt>
                <c:pt idx="323">
                  <c:v>52.7</c:v>
                </c:pt>
                <c:pt idx="324">
                  <c:v>54</c:v>
                </c:pt>
                <c:pt idx="325">
                  <c:v>57</c:v>
                </c:pt>
                <c:pt idx="326">
                  <c:v>58.1</c:v>
                </c:pt>
                <c:pt idx="327">
                  <c:v>59.2</c:v>
                </c:pt>
                <c:pt idx="328">
                  <c:v>59</c:v>
                </c:pt>
                <c:pt idx="329">
                  <c:v>59.1</c:v>
                </c:pt>
                <c:pt idx="330">
                  <c:v>59.5</c:v>
                </c:pt>
                <c:pt idx="331">
                  <c:v>60.5</c:v>
                </c:pt>
                <c:pt idx="332">
                  <c:v>62.3</c:v>
                </c:pt>
                <c:pt idx="333">
                  <c:v>63.9</c:v>
                </c:pt>
                <c:pt idx="334">
                  <c:v>65.099999999999994</c:v>
                </c:pt>
                <c:pt idx="335">
                  <c:v>64.099999999999994</c:v>
                </c:pt>
                <c:pt idx="336">
                  <c:v>62.7</c:v>
                </c:pt>
                <c:pt idx="337">
                  <c:v>62</c:v>
                </c:pt>
                <c:pt idx="338">
                  <c:v>61.3</c:v>
                </c:pt>
                <c:pt idx="339">
                  <c:v>60.9</c:v>
                </c:pt>
                <c:pt idx="340">
                  <c:v>60.5</c:v>
                </c:pt>
                <c:pt idx="341">
                  <c:v>60.2</c:v>
                </c:pt>
                <c:pt idx="342">
                  <c:v>59.8</c:v>
                </c:pt>
                <c:pt idx="343">
                  <c:v>59.4</c:v>
                </c:pt>
                <c:pt idx="344">
                  <c:v>58.6</c:v>
                </c:pt>
                <c:pt idx="345">
                  <c:v>57.5</c:v>
                </c:pt>
                <c:pt idx="346">
                  <c:v>56.6</c:v>
                </c:pt>
                <c:pt idx="347">
                  <c:v>56</c:v>
                </c:pt>
                <c:pt idx="348">
                  <c:v>55.5</c:v>
                </c:pt>
                <c:pt idx="349">
                  <c:v>55</c:v>
                </c:pt>
                <c:pt idx="350">
                  <c:v>54.4</c:v>
                </c:pt>
                <c:pt idx="351">
                  <c:v>54.1</c:v>
                </c:pt>
                <c:pt idx="352">
                  <c:v>54</c:v>
                </c:pt>
                <c:pt idx="353">
                  <c:v>53.9</c:v>
                </c:pt>
                <c:pt idx="354">
                  <c:v>53.9</c:v>
                </c:pt>
                <c:pt idx="355">
                  <c:v>54</c:v>
                </c:pt>
                <c:pt idx="356">
                  <c:v>54.2</c:v>
                </c:pt>
                <c:pt idx="357">
                  <c:v>55</c:v>
                </c:pt>
                <c:pt idx="358">
                  <c:v>55.8</c:v>
                </c:pt>
                <c:pt idx="359">
                  <c:v>56.2</c:v>
                </c:pt>
                <c:pt idx="360">
                  <c:v>56.1</c:v>
                </c:pt>
                <c:pt idx="361">
                  <c:v>55.1</c:v>
                </c:pt>
                <c:pt idx="362">
                  <c:v>52.7</c:v>
                </c:pt>
                <c:pt idx="363">
                  <c:v>48.4</c:v>
                </c:pt>
                <c:pt idx="364">
                  <c:v>43.1</c:v>
                </c:pt>
                <c:pt idx="365">
                  <c:v>37.799999999999997</c:v>
                </c:pt>
                <c:pt idx="366">
                  <c:v>32.5</c:v>
                </c:pt>
                <c:pt idx="367">
                  <c:v>27.2</c:v>
                </c:pt>
                <c:pt idx="368">
                  <c:v>25.1</c:v>
                </c:pt>
                <c:pt idx="369">
                  <c:v>26</c:v>
                </c:pt>
                <c:pt idx="370">
                  <c:v>29.3</c:v>
                </c:pt>
                <c:pt idx="371">
                  <c:v>34.6</c:v>
                </c:pt>
                <c:pt idx="372">
                  <c:v>40.4</c:v>
                </c:pt>
                <c:pt idx="373">
                  <c:v>45.3</c:v>
                </c:pt>
                <c:pt idx="374">
                  <c:v>49</c:v>
                </c:pt>
                <c:pt idx="375">
                  <c:v>51.1</c:v>
                </c:pt>
                <c:pt idx="376">
                  <c:v>52.1</c:v>
                </c:pt>
                <c:pt idx="377">
                  <c:v>52.2</c:v>
                </c:pt>
                <c:pt idx="378">
                  <c:v>52.1</c:v>
                </c:pt>
                <c:pt idx="379">
                  <c:v>51.7</c:v>
                </c:pt>
                <c:pt idx="380">
                  <c:v>50.9</c:v>
                </c:pt>
                <c:pt idx="381">
                  <c:v>49.2</c:v>
                </c:pt>
                <c:pt idx="382">
                  <c:v>45.9</c:v>
                </c:pt>
                <c:pt idx="383">
                  <c:v>40.6</c:v>
                </c:pt>
                <c:pt idx="384">
                  <c:v>35.299999999999997</c:v>
                </c:pt>
                <c:pt idx="385">
                  <c:v>30</c:v>
                </c:pt>
                <c:pt idx="386">
                  <c:v>24.7</c:v>
                </c:pt>
                <c:pt idx="387">
                  <c:v>19.3</c:v>
                </c:pt>
                <c:pt idx="388">
                  <c:v>16</c:v>
                </c:pt>
                <c:pt idx="389">
                  <c:v>13.2</c:v>
                </c:pt>
                <c:pt idx="390">
                  <c:v>10.7</c:v>
                </c:pt>
                <c:pt idx="391">
                  <c:v>8.8000000000000007</c:v>
                </c:pt>
                <c:pt idx="392">
                  <c:v>7.2</c:v>
                </c:pt>
                <c:pt idx="393">
                  <c:v>5.5</c:v>
                </c:pt>
                <c:pt idx="394">
                  <c:v>3.2</c:v>
                </c:pt>
                <c:pt idx="395">
                  <c:v>1.1000000000000001</c:v>
                </c:pt>
                <c:pt idx="396">
                  <c:v>0</c:v>
                </c:pt>
                <c:pt idx="397">
                  <c:v>0</c:v>
                </c:pt>
                <c:pt idx="398">
                  <c:v>0</c:v>
                </c:pt>
                <c:pt idx="399">
                  <c:v>0</c:v>
                </c:pt>
                <c:pt idx="400">
                  <c:v>0</c:v>
                </c:pt>
                <c:pt idx="401">
                  <c:v>0</c:v>
                </c:pt>
                <c:pt idx="402">
                  <c:v>0</c:v>
                </c:pt>
                <c:pt idx="403">
                  <c:v>0</c:v>
                </c:pt>
                <c:pt idx="404">
                  <c:v>0</c:v>
                </c:pt>
                <c:pt idx="405">
                  <c:v>0</c:v>
                </c:pt>
                <c:pt idx="406">
                  <c:v>0</c:v>
                </c:pt>
                <c:pt idx="407">
                  <c:v>0</c:v>
                </c:pt>
                <c:pt idx="408">
                  <c:v>0</c:v>
                </c:pt>
                <c:pt idx="409">
                  <c:v>0</c:v>
                </c:pt>
                <c:pt idx="410">
                  <c:v>0</c:v>
                </c:pt>
                <c:pt idx="411">
                  <c:v>0</c:v>
                </c:pt>
                <c:pt idx="412">
                  <c:v>0</c:v>
                </c:pt>
                <c:pt idx="413">
                  <c:v>0</c:v>
                </c:pt>
                <c:pt idx="414">
                  <c:v>0</c:v>
                </c:pt>
                <c:pt idx="415">
                  <c:v>0</c:v>
                </c:pt>
                <c:pt idx="416">
                  <c:v>0</c:v>
                </c:pt>
                <c:pt idx="417">
                  <c:v>0</c:v>
                </c:pt>
                <c:pt idx="418">
                  <c:v>0</c:v>
                </c:pt>
                <c:pt idx="419">
                  <c:v>0</c:v>
                </c:pt>
                <c:pt idx="420">
                  <c:v>0</c:v>
                </c:pt>
                <c:pt idx="421">
                  <c:v>0</c:v>
                </c:pt>
                <c:pt idx="422">
                  <c:v>0</c:v>
                </c:pt>
                <c:pt idx="423">
                  <c:v>0</c:v>
                </c:pt>
                <c:pt idx="424">
                  <c:v>0</c:v>
                </c:pt>
                <c:pt idx="425">
                  <c:v>0</c:v>
                </c:pt>
                <c:pt idx="426">
                  <c:v>0</c:v>
                </c:pt>
                <c:pt idx="427">
                  <c:v>0</c:v>
                </c:pt>
                <c:pt idx="428">
                  <c:v>0</c:v>
                </c:pt>
                <c:pt idx="429">
                  <c:v>0</c:v>
                </c:pt>
                <c:pt idx="430">
                  <c:v>0</c:v>
                </c:pt>
                <c:pt idx="431">
                  <c:v>0</c:v>
                </c:pt>
                <c:pt idx="432">
                  <c:v>0</c:v>
                </c:pt>
              </c:numCache>
            </c:numRef>
          </c:yVal>
          <c:smooth val="0"/>
          <c:extLst>
            <c:ext xmlns:c16="http://schemas.microsoft.com/office/drawing/2014/chart" uri="{C3380CC4-5D6E-409C-BE32-E72D297353CC}">
              <c16:uniqueId val="{00000000-21DA-4A2D-AAD5-ED62467BB1AA}"/>
            </c:ext>
          </c:extLst>
        </c:ser>
        <c:dLbls>
          <c:showLegendKey val="0"/>
          <c:showVal val="0"/>
          <c:showCatName val="0"/>
          <c:showSerName val="0"/>
          <c:showPercent val="0"/>
          <c:showBubbleSize val="0"/>
        </c:dLbls>
        <c:axId val="458482368"/>
        <c:axId val="405531312"/>
      </c:scatterChart>
      <c:scatterChart>
        <c:scatterStyle val="lineMarker"/>
        <c:varyColors val="0"/>
        <c:ser>
          <c:idx val="1"/>
          <c:order val="1"/>
          <c:tx>
            <c:v>m/s-2</c:v>
          </c:tx>
          <c:spPr>
            <a:ln w="34925" cap="rnd">
              <a:solidFill>
                <a:srgbClr val="FF0000"/>
              </a:solidFill>
              <a:round/>
            </a:ln>
            <a:effectLst/>
          </c:spPr>
          <c:marker>
            <c:symbol val="none"/>
          </c:marker>
          <c:xVal>
            <c:numRef>
              <c:f>WLTC_class_3!$C$598:$C$1030</c:f>
              <c:numCache>
                <c:formatCode>General</c:formatCode>
                <c:ptCount val="433"/>
                <c:pt idx="0">
                  <c:v>590</c:v>
                </c:pt>
                <c:pt idx="1">
                  <c:v>591</c:v>
                </c:pt>
                <c:pt idx="2">
                  <c:v>592</c:v>
                </c:pt>
                <c:pt idx="3">
                  <c:v>593</c:v>
                </c:pt>
                <c:pt idx="4">
                  <c:v>594</c:v>
                </c:pt>
                <c:pt idx="5">
                  <c:v>595</c:v>
                </c:pt>
                <c:pt idx="6">
                  <c:v>596</c:v>
                </c:pt>
                <c:pt idx="7">
                  <c:v>597</c:v>
                </c:pt>
                <c:pt idx="8">
                  <c:v>598</c:v>
                </c:pt>
                <c:pt idx="9">
                  <c:v>599</c:v>
                </c:pt>
                <c:pt idx="10">
                  <c:v>600</c:v>
                </c:pt>
                <c:pt idx="11">
                  <c:v>601</c:v>
                </c:pt>
                <c:pt idx="12">
                  <c:v>602</c:v>
                </c:pt>
                <c:pt idx="13">
                  <c:v>603</c:v>
                </c:pt>
                <c:pt idx="14">
                  <c:v>604</c:v>
                </c:pt>
                <c:pt idx="15">
                  <c:v>605</c:v>
                </c:pt>
                <c:pt idx="16">
                  <c:v>606</c:v>
                </c:pt>
                <c:pt idx="17">
                  <c:v>607</c:v>
                </c:pt>
                <c:pt idx="18">
                  <c:v>608</c:v>
                </c:pt>
                <c:pt idx="19">
                  <c:v>609</c:v>
                </c:pt>
                <c:pt idx="20">
                  <c:v>610</c:v>
                </c:pt>
                <c:pt idx="21">
                  <c:v>611</c:v>
                </c:pt>
                <c:pt idx="22">
                  <c:v>612</c:v>
                </c:pt>
                <c:pt idx="23">
                  <c:v>613</c:v>
                </c:pt>
                <c:pt idx="24">
                  <c:v>614</c:v>
                </c:pt>
                <c:pt idx="25">
                  <c:v>615</c:v>
                </c:pt>
                <c:pt idx="26">
                  <c:v>616</c:v>
                </c:pt>
                <c:pt idx="27">
                  <c:v>617</c:v>
                </c:pt>
                <c:pt idx="28">
                  <c:v>618</c:v>
                </c:pt>
                <c:pt idx="29">
                  <c:v>619</c:v>
                </c:pt>
                <c:pt idx="30">
                  <c:v>620</c:v>
                </c:pt>
                <c:pt idx="31">
                  <c:v>621</c:v>
                </c:pt>
                <c:pt idx="32">
                  <c:v>622</c:v>
                </c:pt>
                <c:pt idx="33">
                  <c:v>623</c:v>
                </c:pt>
                <c:pt idx="34">
                  <c:v>624</c:v>
                </c:pt>
                <c:pt idx="35">
                  <c:v>625</c:v>
                </c:pt>
                <c:pt idx="36">
                  <c:v>626</c:v>
                </c:pt>
                <c:pt idx="37">
                  <c:v>627</c:v>
                </c:pt>
                <c:pt idx="38">
                  <c:v>628</c:v>
                </c:pt>
                <c:pt idx="39">
                  <c:v>629</c:v>
                </c:pt>
                <c:pt idx="40">
                  <c:v>630</c:v>
                </c:pt>
                <c:pt idx="41">
                  <c:v>631</c:v>
                </c:pt>
                <c:pt idx="42">
                  <c:v>632</c:v>
                </c:pt>
                <c:pt idx="43">
                  <c:v>633</c:v>
                </c:pt>
                <c:pt idx="44">
                  <c:v>634</c:v>
                </c:pt>
                <c:pt idx="45">
                  <c:v>635</c:v>
                </c:pt>
                <c:pt idx="46">
                  <c:v>636</c:v>
                </c:pt>
                <c:pt idx="47">
                  <c:v>637</c:v>
                </c:pt>
                <c:pt idx="48">
                  <c:v>638</c:v>
                </c:pt>
                <c:pt idx="49">
                  <c:v>639</c:v>
                </c:pt>
                <c:pt idx="50">
                  <c:v>640</c:v>
                </c:pt>
                <c:pt idx="51">
                  <c:v>641</c:v>
                </c:pt>
                <c:pt idx="52">
                  <c:v>642</c:v>
                </c:pt>
                <c:pt idx="53">
                  <c:v>643</c:v>
                </c:pt>
                <c:pt idx="54">
                  <c:v>644</c:v>
                </c:pt>
                <c:pt idx="55">
                  <c:v>645</c:v>
                </c:pt>
                <c:pt idx="56">
                  <c:v>646</c:v>
                </c:pt>
                <c:pt idx="57">
                  <c:v>647</c:v>
                </c:pt>
                <c:pt idx="58">
                  <c:v>648</c:v>
                </c:pt>
                <c:pt idx="59">
                  <c:v>649</c:v>
                </c:pt>
                <c:pt idx="60">
                  <c:v>650</c:v>
                </c:pt>
                <c:pt idx="61">
                  <c:v>651</c:v>
                </c:pt>
                <c:pt idx="62">
                  <c:v>652</c:v>
                </c:pt>
                <c:pt idx="63">
                  <c:v>653</c:v>
                </c:pt>
                <c:pt idx="64">
                  <c:v>654</c:v>
                </c:pt>
                <c:pt idx="65">
                  <c:v>655</c:v>
                </c:pt>
                <c:pt idx="66">
                  <c:v>656</c:v>
                </c:pt>
                <c:pt idx="67">
                  <c:v>657</c:v>
                </c:pt>
                <c:pt idx="68">
                  <c:v>658</c:v>
                </c:pt>
                <c:pt idx="69">
                  <c:v>659</c:v>
                </c:pt>
                <c:pt idx="70">
                  <c:v>660</c:v>
                </c:pt>
                <c:pt idx="71">
                  <c:v>661</c:v>
                </c:pt>
                <c:pt idx="72">
                  <c:v>662</c:v>
                </c:pt>
                <c:pt idx="73">
                  <c:v>663</c:v>
                </c:pt>
                <c:pt idx="74">
                  <c:v>664</c:v>
                </c:pt>
                <c:pt idx="75">
                  <c:v>665</c:v>
                </c:pt>
                <c:pt idx="76">
                  <c:v>666</c:v>
                </c:pt>
                <c:pt idx="77">
                  <c:v>667</c:v>
                </c:pt>
                <c:pt idx="78">
                  <c:v>668</c:v>
                </c:pt>
                <c:pt idx="79">
                  <c:v>669</c:v>
                </c:pt>
                <c:pt idx="80">
                  <c:v>670</c:v>
                </c:pt>
                <c:pt idx="81">
                  <c:v>671</c:v>
                </c:pt>
                <c:pt idx="82">
                  <c:v>672</c:v>
                </c:pt>
                <c:pt idx="83">
                  <c:v>673</c:v>
                </c:pt>
                <c:pt idx="84">
                  <c:v>674</c:v>
                </c:pt>
                <c:pt idx="85">
                  <c:v>675</c:v>
                </c:pt>
                <c:pt idx="86">
                  <c:v>676</c:v>
                </c:pt>
                <c:pt idx="87">
                  <c:v>677</c:v>
                </c:pt>
                <c:pt idx="88">
                  <c:v>678</c:v>
                </c:pt>
                <c:pt idx="89">
                  <c:v>679</c:v>
                </c:pt>
                <c:pt idx="90">
                  <c:v>680</c:v>
                </c:pt>
                <c:pt idx="91">
                  <c:v>681</c:v>
                </c:pt>
                <c:pt idx="92">
                  <c:v>682</c:v>
                </c:pt>
                <c:pt idx="93">
                  <c:v>683</c:v>
                </c:pt>
                <c:pt idx="94">
                  <c:v>684</c:v>
                </c:pt>
                <c:pt idx="95">
                  <c:v>685</c:v>
                </c:pt>
                <c:pt idx="96">
                  <c:v>686</c:v>
                </c:pt>
                <c:pt idx="97">
                  <c:v>687</c:v>
                </c:pt>
                <c:pt idx="98">
                  <c:v>688</c:v>
                </c:pt>
                <c:pt idx="99">
                  <c:v>689</c:v>
                </c:pt>
                <c:pt idx="100">
                  <c:v>690</c:v>
                </c:pt>
                <c:pt idx="101">
                  <c:v>691</c:v>
                </c:pt>
                <c:pt idx="102">
                  <c:v>692</c:v>
                </c:pt>
                <c:pt idx="103">
                  <c:v>693</c:v>
                </c:pt>
                <c:pt idx="104">
                  <c:v>694</c:v>
                </c:pt>
                <c:pt idx="105">
                  <c:v>695</c:v>
                </c:pt>
                <c:pt idx="106">
                  <c:v>696</c:v>
                </c:pt>
                <c:pt idx="107">
                  <c:v>697</c:v>
                </c:pt>
                <c:pt idx="108">
                  <c:v>698</c:v>
                </c:pt>
                <c:pt idx="109">
                  <c:v>699</c:v>
                </c:pt>
                <c:pt idx="110">
                  <c:v>700</c:v>
                </c:pt>
                <c:pt idx="111">
                  <c:v>701</c:v>
                </c:pt>
                <c:pt idx="112">
                  <c:v>702</c:v>
                </c:pt>
                <c:pt idx="113">
                  <c:v>703</c:v>
                </c:pt>
                <c:pt idx="114">
                  <c:v>704</c:v>
                </c:pt>
                <c:pt idx="115">
                  <c:v>705</c:v>
                </c:pt>
                <c:pt idx="116">
                  <c:v>706</c:v>
                </c:pt>
                <c:pt idx="117">
                  <c:v>707</c:v>
                </c:pt>
                <c:pt idx="118">
                  <c:v>708</c:v>
                </c:pt>
                <c:pt idx="119">
                  <c:v>709</c:v>
                </c:pt>
                <c:pt idx="120">
                  <c:v>710</c:v>
                </c:pt>
                <c:pt idx="121">
                  <c:v>711</c:v>
                </c:pt>
                <c:pt idx="122">
                  <c:v>712</c:v>
                </c:pt>
                <c:pt idx="123">
                  <c:v>713</c:v>
                </c:pt>
                <c:pt idx="124">
                  <c:v>714</c:v>
                </c:pt>
                <c:pt idx="125">
                  <c:v>715</c:v>
                </c:pt>
                <c:pt idx="126">
                  <c:v>716</c:v>
                </c:pt>
                <c:pt idx="127">
                  <c:v>717</c:v>
                </c:pt>
                <c:pt idx="128">
                  <c:v>718</c:v>
                </c:pt>
                <c:pt idx="129">
                  <c:v>719</c:v>
                </c:pt>
                <c:pt idx="130">
                  <c:v>720</c:v>
                </c:pt>
                <c:pt idx="131">
                  <c:v>721</c:v>
                </c:pt>
                <c:pt idx="132">
                  <c:v>722</c:v>
                </c:pt>
                <c:pt idx="133">
                  <c:v>723</c:v>
                </c:pt>
                <c:pt idx="134">
                  <c:v>724</c:v>
                </c:pt>
                <c:pt idx="135">
                  <c:v>725</c:v>
                </c:pt>
                <c:pt idx="136">
                  <c:v>726</c:v>
                </c:pt>
                <c:pt idx="137">
                  <c:v>727</c:v>
                </c:pt>
                <c:pt idx="138">
                  <c:v>728</c:v>
                </c:pt>
                <c:pt idx="139">
                  <c:v>729</c:v>
                </c:pt>
                <c:pt idx="140">
                  <c:v>730</c:v>
                </c:pt>
                <c:pt idx="141">
                  <c:v>731</c:v>
                </c:pt>
                <c:pt idx="142">
                  <c:v>732</c:v>
                </c:pt>
                <c:pt idx="143">
                  <c:v>733</c:v>
                </c:pt>
                <c:pt idx="144">
                  <c:v>734</c:v>
                </c:pt>
                <c:pt idx="145">
                  <c:v>735</c:v>
                </c:pt>
                <c:pt idx="146">
                  <c:v>736</c:v>
                </c:pt>
                <c:pt idx="147">
                  <c:v>737</c:v>
                </c:pt>
                <c:pt idx="148">
                  <c:v>738</c:v>
                </c:pt>
                <c:pt idx="149">
                  <c:v>739</c:v>
                </c:pt>
                <c:pt idx="150">
                  <c:v>740</c:v>
                </c:pt>
                <c:pt idx="151">
                  <c:v>741</c:v>
                </c:pt>
                <c:pt idx="152">
                  <c:v>742</c:v>
                </c:pt>
                <c:pt idx="153">
                  <c:v>743</c:v>
                </c:pt>
                <c:pt idx="154">
                  <c:v>744</c:v>
                </c:pt>
                <c:pt idx="155">
                  <c:v>745</c:v>
                </c:pt>
                <c:pt idx="156">
                  <c:v>746</c:v>
                </c:pt>
                <c:pt idx="157">
                  <c:v>747</c:v>
                </c:pt>
                <c:pt idx="158">
                  <c:v>748</c:v>
                </c:pt>
                <c:pt idx="159">
                  <c:v>749</c:v>
                </c:pt>
                <c:pt idx="160">
                  <c:v>750</c:v>
                </c:pt>
                <c:pt idx="161">
                  <c:v>751</c:v>
                </c:pt>
                <c:pt idx="162">
                  <c:v>752</c:v>
                </c:pt>
                <c:pt idx="163">
                  <c:v>753</c:v>
                </c:pt>
                <c:pt idx="164">
                  <c:v>754</c:v>
                </c:pt>
                <c:pt idx="165">
                  <c:v>755</c:v>
                </c:pt>
                <c:pt idx="166">
                  <c:v>756</c:v>
                </c:pt>
                <c:pt idx="167">
                  <c:v>757</c:v>
                </c:pt>
                <c:pt idx="168">
                  <c:v>758</c:v>
                </c:pt>
                <c:pt idx="169">
                  <c:v>759</c:v>
                </c:pt>
                <c:pt idx="170">
                  <c:v>760</c:v>
                </c:pt>
                <c:pt idx="171">
                  <c:v>761</c:v>
                </c:pt>
                <c:pt idx="172">
                  <c:v>762</c:v>
                </c:pt>
                <c:pt idx="173">
                  <c:v>763</c:v>
                </c:pt>
                <c:pt idx="174">
                  <c:v>764</c:v>
                </c:pt>
                <c:pt idx="175">
                  <c:v>765</c:v>
                </c:pt>
                <c:pt idx="176">
                  <c:v>766</c:v>
                </c:pt>
                <c:pt idx="177">
                  <c:v>767</c:v>
                </c:pt>
                <c:pt idx="178">
                  <c:v>768</c:v>
                </c:pt>
                <c:pt idx="179">
                  <c:v>769</c:v>
                </c:pt>
                <c:pt idx="180">
                  <c:v>770</c:v>
                </c:pt>
                <c:pt idx="181">
                  <c:v>771</c:v>
                </c:pt>
                <c:pt idx="182">
                  <c:v>772</c:v>
                </c:pt>
                <c:pt idx="183">
                  <c:v>773</c:v>
                </c:pt>
                <c:pt idx="184">
                  <c:v>774</c:v>
                </c:pt>
                <c:pt idx="185">
                  <c:v>775</c:v>
                </c:pt>
                <c:pt idx="186">
                  <c:v>776</c:v>
                </c:pt>
                <c:pt idx="187">
                  <c:v>777</c:v>
                </c:pt>
                <c:pt idx="188">
                  <c:v>778</c:v>
                </c:pt>
                <c:pt idx="189">
                  <c:v>779</c:v>
                </c:pt>
                <c:pt idx="190">
                  <c:v>780</c:v>
                </c:pt>
                <c:pt idx="191">
                  <c:v>781</c:v>
                </c:pt>
                <c:pt idx="192">
                  <c:v>782</c:v>
                </c:pt>
                <c:pt idx="193">
                  <c:v>783</c:v>
                </c:pt>
                <c:pt idx="194">
                  <c:v>784</c:v>
                </c:pt>
                <c:pt idx="195">
                  <c:v>785</c:v>
                </c:pt>
                <c:pt idx="196">
                  <c:v>786</c:v>
                </c:pt>
                <c:pt idx="197">
                  <c:v>787</c:v>
                </c:pt>
                <c:pt idx="198">
                  <c:v>788</c:v>
                </c:pt>
                <c:pt idx="199">
                  <c:v>789</c:v>
                </c:pt>
                <c:pt idx="200">
                  <c:v>790</c:v>
                </c:pt>
                <c:pt idx="201">
                  <c:v>791</c:v>
                </c:pt>
                <c:pt idx="202">
                  <c:v>792</c:v>
                </c:pt>
                <c:pt idx="203">
                  <c:v>793</c:v>
                </c:pt>
                <c:pt idx="204">
                  <c:v>794</c:v>
                </c:pt>
                <c:pt idx="205">
                  <c:v>795</c:v>
                </c:pt>
                <c:pt idx="206">
                  <c:v>796</c:v>
                </c:pt>
                <c:pt idx="207">
                  <c:v>797</c:v>
                </c:pt>
                <c:pt idx="208">
                  <c:v>798</c:v>
                </c:pt>
                <c:pt idx="209">
                  <c:v>799</c:v>
                </c:pt>
                <c:pt idx="210">
                  <c:v>800</c:v>
                </c:pt>
                <c:pt idx="211">
                  <c:v>801</c:v>
                </c:pt>
                <c:pt idx="212">
                  <c:v>802</c:v>
                </c:pt>
                <c:pt idx="213">
                  <c:v>803</c:v>
                </c:pt>
                <c:pt idx="214">
                  <c:v>804</c:v>
                </c:pt>
                <c:pt idx="215">
                  <c:v>805</c:v>
                </c:pt>
                <c:pt idx="216">
                  <c:v>806</c:v>
                </c:pt>
                <c:pt idx="217">
                  <c:v>807</c:v>
                </c:pt>
                <c:pt idx="218">
                  <c:v>808</c:v>
                </c:pt>
                <c:pt idx="219">
                  <c:v>809</c:v>
                </c:pt>
                <c:pt idx="220">
                  <c:v>810</c:v>
                </c:pt>
                <c:pt idx="221">
                  <c:v>811</c:v>
                </c:pt>
                <c:pt idx="222">
                  <c:v>812</c:v>
                </c:pt>
                <c:pt idx="223">
                  <c:v>813</c:v>
                </c:pt>
                <c:pt idx="224">
                  <c:v>814</c:v>
                </c:pt>
                <c:pt idx="225">
                  <c:v>815</c:v>
                </c:pt>
                <c:pt idx="226">
                  <c:v>816</c:v>
                </c:pt>
                <c:pt idx="227">
                  <c:v>817</c:v>
                </c:pt>
                <c:pt idx="228">
                  <c:v>818</c:v>
                </c:pt>
                <c:pt idx="229">
                  <c:v>819</c:v>
                </c:pt>
                <c:pt idx="230">
                  <c:v>820</c:v>
                </c:pt>
                <c:pt idx="231">
                  <c:v>821</c:v>
                </c:pt>
                <c:pt idx="232">
                  <c:v>822</c:v>
                </c:pt>
                <c:pt idx="233">
                  <c:v>823</c:v>
                </c:pt>
                <c:pt idx="234">
                  <c:v>824</c:v>
                </c:pt>
                <c:pt idx="235">
                  <c:v>825</c:v>
                </c:pt>
                <c:pt idx="236">
                  <c:v>826</c:v>
                </c:pt>
                <c:pt idx="237">
                  <c:v>827</c:v>
                </c:pt>
                <c:pt idx="238">
                  <c:v>828</c:v>
                </c:pt>
                <c:pt idx="239">
                  <c:v>829</c:v>
                </c:pt>
                <c:pt idx="240">
                  <c:v>830</c:v>
                </c:pt>
                <c:pt idx="241">
                  <c:v>831</c:v>
                </c:pt>
                <c:pt idx="242">
                  <c:v>832</c:v>
                </c:pt>
                <c:pt idx="243">
                  <c:v>833</c:v>
                </c:pt>
                <c:pt idx="244">
                  <c:v>834</c:v>
                </c:pt>
                <c:pt idx="245">
                  <c:v>835</c:v>
                </c:pt>
                <c:pt idx="246">
                  <c:v>836</c:v>
                </c:pt>
                <c:pt idx="247">
                  <c:v>837</c:v>
                </c:pt>
                <c:pt idx="248">
                  <c:v>838</c:v>
                </c:pt>
                <c:pt idx="249">
                  <c:v>839</c:v>
                </c:pt>
                <c:pt idx="250">
                  <c:v>840</c:v>
                </c:pt>
                <c:pt idx="251">
                  <c:v>841</c:v>
                </c:pt>
                <c:pt idx="252">
                  <c:v>842</c:v>
                </c:pt>
                <c:pt idx="253">
                  <c:v>843</c:v>
                </c:pt>
                <c:pt idx="254">
                  <c:v>844</c:v>
                </c:pt>
                <c:pt idx="255">
                  <c:v>845</c:v>
                </c:pt>
                <c:pt idx="256">
                  <c:v>846</c:v>
                </c:pt>
                <c:pt idx="257">
                  <c:v>847</c:v>
                </c:pt>
                <c:pt idx="258">
                  <c:v>848</c:v>
                </c:pt>
                <c:pt idx="259">
                  <c:v>849</c:v>
                </c:pt>
                <c:pt idx="260">
                  <c:v>850</c:v>
                </c:pt>
                <c:pt idx="261">
                  <c:v>851</c:v>
                </c:pt>
                <c:pt idx="262">
                  <c:v>852</c:v>
                </c:pt>
                <c:pt idx="263">
                  <c:v>853</c:v>
                </c:pt>
                <c:pt idx="264">
                  <c:v>854</c:v>
                </c:pt>
                <c:pt idx="265">
                  <c:v>855</c:v>
                </c:pt>
                <c:pt idx="266">
                  <c:v>856</c:v>
                </c:pt>
                <c:pt idx="267">
                  <c:v>857</c:v>
                </c:pt>
                <c:pt idx="268">
                  <c:v>858</c:v>
                </c:pt>
                <c:pt idx="269">
                  <c:v>859</c:v>
                </c:pt>
                <c:pt idx="270">
                  <c:v>860</c:v>
                </c:pt>
                <c:pt idx="271">
                  <c:v>861</c:v>
                </c:pt>
                <c:pt idx="272">
                  <c:v>862</c:v>
                </c:pt>
                <c:pt idx="273">
                  <c:v>863</c:v>
                </c:pt>
                <c:pt idx="274">
                  <c:v>864</c:v>
                </c:pt>
                <c:pt idx="275">
                  <c:v>865</c:v>
                </c:pt>
                <c:pt idx="276">
                  <c:v>866</c:v>
                </c:pt>
                <c:pt idx="277">
                  <c:v>867</c:v>
                </c:pt>
                <c:pt idx="278">
                  <c:v>868</c:v>
                </c:pt>
                <c:pt idx="279">
                  <c:v>869</c:v>
                </c:pt>
                <c:pt idx="280">
                  <c:v>870</c:v>
                </c:pt>
                <c:pt idx="281">
                  <c:v>871</c:v>
                </c:pt>
                <c:pt idx="282">
                  <c:v>872</c:v>
                </c:pt>
                <c:pt idx="283">
                  <c:v>873</c:v>
                </c:pt>
                <c:pt idx="284">
                  <c:v>874</c:v>
                </c:pt>
                <c:pt idx="285">
                  <c:v>875</c:v>
                </c:pt>
                <c:pt idx="286">
                  <c:v>876</c:v>
                </c:pt>
                <c:pt idx="287">
                  <c:v>877</c:v>
                </c:pt>
                <c:pt idx="288">
                  <c:v>878</c:v>
                </c:pt>
                <c:pt idx="289">
                  <c:v>879</c:v>
                </c:pt>
                <c:pt idx="290">
                  <c:v>880</c:v>
                </c:pt>
                <c:pt idx="291">
                  <c:v>881</c:v>
                </c:pt>
                <c:pt idx="292">
                  <c:v>882</c:v>
                </c:pt>
                <c:pt idx="293">
                  <c:v>883</c:v>
                </c:pt>
                <c:pt idx="294">
                  <c:v>884</c:v>
                </c:pt>
                <c:pt idx="295">
                  <c:v>885</c:v>
                </c:pt>
                <c:pt idx="296">
                  <c:v>886</c:v>
                </c:pt>
                <c:pt idx="297">
                  <c:v>887</c:v>
                </c:pt>
                <c:pt idx="298">
                  <c:v>888</c:v>
                </c:pt>
                <c:pt idx="299">
                  <c:v>889</c:v>
                </c:pt>
                <c:pt idx="300">
                  <c:v>890</c:v>
                </c:pt>
                <c:pt idx="301">
                  <c:v>891</c:v>
                </c:pt>
                <c:pt idx="302">
                  <c:v>892</c:v>
                </c:pt>
                <c:pt idx="303">
                  <c:v>893</c:v>
                </c:pt>
                <c:pt idx="304">
                  <c:v>894</c:v>
                </c:pt>
                <c:pt idx="305">
                  <c:v>895</c:v>
                </c:pt>
                <c:pt idx="306">
                  <c:v>896</c:v>
                </c:pt>
                <c:pt idx="307">
                  <c:v>897</c:v>
                </c:pt>
                <c:pt idx="308">
                  <c:v>898</c:v>
                </c:pt>
                <c:pt idx="309">
                  <c:v>899</c:v>
                </c:pt>
                <c:pt idx="310">
                  <c:v>900</c:v>
                </c:pt>
                <c:pt idx="311">
                  <c:v>901</c:v>
                </c:pt>
                <c:pt idx="312">
                  <c:v>902</c:v>
                </c:pt>
                <c:pt idx="313">
                  <c:v>903</c:v>
                </c:pt>
                <c:pt idx="314">
                  <c:v>904</c:v>
                </c:pt>
                <c:pt idx="315">
                  <c:v>905</c:v>
                </c:pt>
                <c:pt idx="316">
                  <c:v>906</c:v>
                </c:pt>
                <c:pt idx="317">
                  <c:v>907</c:v>
                </c:pt>
                <c:pt idx="318">
                  <c:v>908</c:v>
                </c:pt>
                <c:pt idx="319">
                  <c:v>909</c:v>
                </c:pt>
                <c:pt idx="320">
                  <c:v>910</c:v>
                </c:pt>
                <c:pt idx="321">
                  <c:v>911</c:v>
                </c:pt>
                <c:pt idx="322">
                  <c:v>912</c:v>
                </c:pt>
                <c:pt idx="323">
                  <c:v>913</c:v>
                </c:pt>
                <c:pt idx="324">
                  <c:v>914</c:v>
                </c:pt>
                <c:pt idx="325">
                  <c:v>915</c:v>
                </c:pt>
                <c:pt idx="326">
                  <c:v>916</c:v>
                </c:pt>
                <c:pt idx="327">
                  <c:v>917</c:v>
                </c:pt>
                <c:pt idx="328">
                  <c:v>918</c:v>
                </c:pt>
                <c:pt idx="329">
                  <c:v>919</c:v>
                </c:pt>
                <c:pt idx="330">
                  <c:v>920</c:v>
                </c:pt>
                <c:pt idx="331">
                  <c:v>921</c:v>
                </c:pt>
                <c:pt idx="332">
                  <c:v>922</c:v>
                </c:pt>
                <c:pt idx="333">
                  <c:v>923</c:v>
                </c:pt>
                <c:pt idx="334">
                  <c:v>924</c:v>
                </c:pt>
                <c:pt idx="335">
                  <c:v>925</c:v>
                </c:pt>
                <c:pt idx="336">
                  <c:v>926</c:v>
                </c:pt>
                <c:pt idx="337">
                  <c:v>927</c:v>
                </c:pt>
                <c:pt idx="338">
                  <c:v>928</c:v>
                </c:pt>
                <c:pt idx="339">
                  <c:v>929</c:v>
                </c:pt>
                <c:pt idx="340">
                  <c:v>930</c:v>
                </c:pt>
                <c:pt idx="341">
                  <c:v>931</c:v>
                </c:pt>
                <c:pt idx="342">
                  <c:v>932</c:v>
                </c:pt>
                <c:pt idx="343">
                  <c:v>933</c:v>
                </c:pt>
                <c:pt idx="344">
                  <c:v>934</c:v>
                </c:pt>
                <c:pt idx="345">
                  <c:v>935</c:v>
                </c:pt>
                <c:pt idx="346">
                  <c:v>936</c:v>
                </c:pt>
                <c:pt idx="347">
                  <c:v>937</c:v>
                </c:pt>
                <c:pt idx="348">
                  <c:v>938</c:v>
                </c:pt>
                <c:pt idx="349">
                  <c:v>939</c:v>
                </c:pt>
                <c:pt idx="350">
                  <c:v>940</c:v>
                </c:pt>
                <c:pt idx="351">
                  <c:v>941</c:v>
                </c:pt>
                <c:pt idx="352">
                  <c:v>942</c:v>
                </c:pt>
                <c:pt idx="353">
                  <c:v>943</c:v>
                </c:pt>
                <c:pt idx="354">
                  <c:v>944</c:v>
                </c:pt>
                <c:pt idx="355">
                  <c:v>945</c:v>
                </c:pt>
                <c:pt idx="356">
                  <c:v>946</c:v>
                </c:pt>
                <c:pt idx="357">
                  <c:v>947</c:v>
                </c:pt>
                <c:pt idx="358">
                  <c:v>948</c:v>
                </c:pt>
                <c:pt idx="359">
                  <c:v>949</c:v>
                </c:pt>
                <c:pt idx="360">
                  <c:v>950</c:v>
                </c:pt>
                <c:pt idx="361">
                  <c:v>951</c:v>
                </c:pt>
                <c:pt idx="362">
                  <c:v>952</c:v>
                </c:pt>
                <c:pt idx="363">
                  <c:v>953</c:v>
                </c:pt>
                <c:pt idx="364">
                  <c:v>954</c:v>
                </c:pt>
                <c:pt idx="365">
                  <c:v>955</c:v>
                </c:pt>
                <c:pt idx="366">
                  <c:v>956</c:v>
                </c:pt>
                <c:pt idx="367">
                  <c:v>957</c:v>
                </c:pt>
                <c:pt idx="368">
                  <c:v>958</c:v>
                </c:pt>
                <c:pt idx="369">
                  <c:v>959</c:v>
                </c:pt>
                <c:pt idx="370">
                  <c:v>960</c:v>
                </c:pt>
                <c:pt idx="371">
                  <c:v>961</c:v>
                </c:pt>
                <c:pt idx="372">
                  <c:v>962</c:v>
                </c:pt>
                <c:pt idx="373">
                  <c:v>963</c:v>
                </c:pt>
                <c:pt idx="374">
                  <c:v>964</c:v>
                </c:pt>
                <c:pt idx="375">
                  <c:v>965</c:v>
                </c:pt>
                <c:pt idx="376">
                  <c:v>966</c:v>
                </c:pt>
                <c:pt idx="377">
                  <c:v>967</c:v>
                </c:pt>
                <c:pt idx="378">
                  <c:v>968</c:v>
                </c:pt>
                <c:pt idx="379">
                  <c:v>969</c:v>
                </c:pt>
                <c:pt idx="380">
                  <c:v>970</c:v>
                </c:pt>
                <c:pt idx="381">
                  <c:v>971</c:v>
                </c:pt>
                <c:pt idx="382">
                  <c:v>972</c:v>
                </c:pt>
                <c:pt idx="383">
                  <c:v>973</c:v>
                </c:pt>
                <c:pt idx="384">
                  <c:v>974</c:v>
                </c:pt>
                <c:pt idx="385">
                  <c:v>975</c:v>
                </c:pt>
                <c:pt idx="386">
                  <c:v>976</c:v>
                </c:pt>
                <c:pt idx="387">
                  <c:v>977</c:v>
                </c:pt>
                <c:pt idx="388">
                  <c:v>978</c:v>
                </c:pt>
                <c:pt idx="389">
                  <c:v>979</c:v>
                </c:pt>
                <c:pt idx="390">
                  <c:v>980</c:v>
                </c:pt>
                <c:pt idx="391">
                  <c:v>981</c:v>
                </c:pt>
                <c:pt idx="392">
                  <c:v>982</c:v>
                </c:pt>
                <c:pt idx="393">
                  <c:v>983</c:v>
                </c:pt>
                <c:pt idx="394">
                  <c:v>984</c:v>
                </c:pt>
                <c:pt idx="395">
                  <c:v>985</c:v>
                </c:pt>
                <c:pt idx="396">
                  <c:v>986</c:v>
                </c:pt>
                <c:pt idx="397">
                  <c:v>987</c:v>
                </c:pt>
                <c:pt idx="398">
                  <c:v>988</c:v>
                </c:pt>
                <c:pt idx="399">
                  <c:v>989</c:v>
                </c:pt>
                <c:pt idx="400">
                  <c:v>990</c:v>
                </c:pt>
                <c:pt idx="401">
                  <c:v>991</c:v>
                </c:pt>
                <c:pt idx="402">
                  <c:v>992</c:v>
                </c:pt>
                <c:pt idx="403">
                  <c:v>993</c:v>
                </c:pt>
                <c:pt idx="404">
                  <c:v>994</c:v>
                </c:pt>
                <c:pt idx="405">
                  <c:v>995</c:v>
                </c:pt>
                <c:pt idx="406">
                  <c:v>996</c:v>
                </c:pt>
                <c:pt idx="407">
                  <c:v>997</c:v>
                </c:pt>
                <c:pt idx="408">
                  <c:v>998</c:v>
                </c:pt>
                <c:pt idx="409">
                  <c:v>999</c:v>
                </c:pt>
                <c:pt idx="410">
                  <c:v>1000</c:v>
                </c:pt>
                <c:pt idx="411">
                  <c:v>1001</c:v>
                </c:pt>
                <c:pt idx="412">
                  <c:v>1002</c:v>
                </c:pt>
                <c:pt idx="413">
                  <c:v>1003</c:v>
                </c:pt>
                <c:pt idx="414">
                  <c:v>1004</c:v>
                </c:pt>
                <c:pt idx="415">
                  <c:v>1005</c:v>
                </c:pt>
                <c:pt idx="416">
                  <c:v>1006</c:v>
                </c:pt>
                <c:pt idx="417">
                  <c:v>1007</c:v>
                </c:pt>
                <c:pt idx="418">
                  <c:v>1008</c:v>
                </c:pt>
                <c:pt idx="419">
                  <c:v>1009</c:v>
                </c:pt>
                <c:pt idx="420">
                  <c:v>1010</c:v>
                </c:pt>
                <c:pt idx="421">
                  <c:v>1011</c:v>
                </c:pt>
                <c:pt idx="422">
                  <c:v>1012</c:v>
                </c:pt>
                <c:pt idx="423">
                  <c:v>1013</c:v>
                </c:pt>
                <c:pt idx="424">
                  <c:v>1014</c:v>
                </c:pt>
                <c:pt idx="425">
                  <c:v>1015</c:v>
                </c:pt>
                <c:pt idx="426">
                  <c:v>1016</c:v>
                </c:pt>
                <c:pt idx="427">
                  <c:v>1017</c:v>
                </c:pt>
                <c:pt idx="428">
                  <c:v>1018</c:v>
                </c:pt>
                <c:pt idx="429">
                  <c:v>1019</c:v>
                </c:pt>
                <c:pt idx="430">
                  <c:v>1020</c:v>
                </c:pt>
                <c:pt idx="431">
                  <c:v>1021</c:v>
                </c:pt>
                <c:pt idx="432">
                  <c:v>1022</c:v>
                </c:pt>
              </c:numCache>
            </c:numRef>
          </c:xVal>
          <c:yVal>
            <c:numRef>
              <c:f>WLTC_class_3!$F$598:$F$1030</c:f>
              <c:numCache>
                <c:formatCode>0.00</c:formatCode>
                <c:ptCount val="433"/>
                <c:pt idx="0">
                  <c:v>0</c:v>
                </c:pt>
                <c:pt idx="1">
                  <c:v>0</c:v>
                </c:pt>
                <c:pt idx="2">
                  <c:v>0</c:v>
                </c:pt>
                <c:pt idx="3">
                  <c:v>0</c:v>
                </c:pt>
                <c:pt idx="4">
                  <c:v>0</c:v>
                </c:pt>
                <c:pt idx="5">
                  <c:v>0</c:v>
                </c:pt>
                <c:pt idx="6">
                  <c:v>0</c:v>
                </c:pt>
                <c:pt idx="7">
                  <c:v>0</c:v>
                </c:pt>
                <c:pt idx="8">
                  <c:v>0</c:v>
                </c:pt>
                <c:pt idx="9">
                  <c:v>0</c:v>
                </c:pt>
                <c:pt idx="10">
                  <c:v>0.1388888888888889</c:v>
                </c:pt>
                <c:pt idx="11">
                  <c:v>0.29166666666666669</c:v>
                </c:pt>
                <c:pt idx="12">
                  <c:v>0.52777777777777779</c:v>
                </c:pt>
                <c:pt idx="13">
                  <c:v>0.97222222222222221</c:v>
                </c:pt>
                <c:pt idx="14">
                  <c:v>1.3055555555555554</c:v>
                </c:pt>
                <c:pt idx="15">
                  <c:v>1.4861111111111112</c:v>
                </c:pt>
                <c:pt idx="16">
                  <c:v>1.5694444444444444</c:v>
                </c:pt>
                <c:pt idx="17">
                  <c:v>1.4861111111111109</c:v>
                </c:pt>
                <c:pt idx="18">
                  <c:v>1.2916666666666663</c:v>
                </c:pt>
                <c:pt idx="19">
                  <c:v>1.1527777777777775</c:v>
                </c:pt>
                <c:pt idx="20">
                  <c:v>1.1250000000000002</c:v>
                </c:pt>
                <c:pt idx="21">
                  <c:v>1.0555555555555558</c:v>
                </c:pt>
                <c:pt idx="22">
                  <c:v>0.74999999999999978</c:v>
                </c:pt>
                <c:pt idx="23">
                  <c:v>0.31944444444444503</c:v>
                </c:pt>
                <c:pt idx="24">
                  <c:v>2.7777777777778172E-2</c:v>
                </c:pt>
                <c:pt idx="25">
                  <c:v>-4.1666666666667261E-2</c:v>
                </c:pt>
                <c:pt idx="26">
                  <c:v>-4.1666666666666269E-2</c:v>
                </c:pt>
                <c:pt idx="27">
                  <c:v>-8.3333333333333523E-2</c:v>
                </c:pt>
                <c:pt idx="28">
                  <c:v>-0.16666666666666705</c:v>
                </c:pt>
                <c:pt idx="29">
                  <c:v>-0.26388888888888867</c:v>
                </c:pt>
                <c:pt idx="30">
                  <c:v>-0.29166666666666685</c:v>
                </c:pt>
                <c:pt idx="31">
                  <c:v>-0.20833333333333331</c:v>
                </c:pt>
                <c:pt idx="32">
                  <c:v>-8.3333333333333523E-2</c:v>
                </c:pt>
                <c:pt idx="33">
                  <c:v>1.3888888888889086E-2</c:v>
                </c:pt>
                <c:pt idx="34">
                  <c:v>0.1111111111111117</c:v>
                </c:pt>
                <c:pt idx="35">
                  <c:v>0.16666666666666705</c:v>
                </c:pt>
                <c:pt idx="36">
                  <c:v>0.12499999999999981</c:v>
                </c:pt>
                <c:pt idx="37">
                  <c:v>4.1666666666666269E-2</c:v>
                </c:pt>
                <c:pt idx="38">
                  <c:v>0</c:v>
                </c:pt>
                <c:pt idx="39">
                  <c:v>1.3888888888889086E-2</c:v>
                </c:pt>
                <c:pt idx="40">
                  <c:v>9.7222222222222612E-2</c:v>
                </c:pt>
                <c:pt idx="41">
                  <c:v>0.2222222222222224</c:v>
                </c:pt>
                <c:pt idx="42">
                  <c:v>0.30555555555555497</c:v>
                </c:pt>
                <c:pt idx="43">
                  <c:v>0.36111111111111033</c:v>
                </c:pt>
                <c:pt idx="44">
                  <c:v>0.37500000000000039</c:v>
                </c:pt>
                <c:pt idx="45">
                  <c:v>0.31944444444444503</c:v>
                </c:pt>
                <c:pt idx="46">
                  <c:v>0.19444444444444425</c:v>
                </c:pt>
                <c:pt idx="47">
                  <c:v>5.5555555555555358E-2</c:v>
                </c:pt>
                <c:pt idx="48">
                  <c:v>-1.3888888888889086E-2</c:v>
                </c:pt>
                <c:pt idx="49">
                  <c:v>-4.1666666666666269E-2</c:v>
                </c:pt>
                <c:pt idx="50">
                  <c:v>-4.1666666666666269E-2</c:v>
                </c:pt>
                <c:pt idx="51">
                  <c:v>5.5555555555555358E-2</c:v>
                </c:pt>
                <c:pt idx="52">
                  <c:v>0.23611111111111052</c:v>
                </c:pt>
                <c:pt idx="53">
                  <c:v>0.29166666666666685</c:v>
                </c:pt>
                <c:pt idx="54">
                  <c:v>0.16666666666666705</c:v>
                </c:pt>
                <c:pt idx="55">
                  <c:v>9.7222222222221627E-2</c:v>
                </c:pt>
                <c:pt idx="56">
                  <c:v>0.11111111111111072</c:v>
                </c:pt>
                <c:pt idx="57">
                  <c:v>0.1111111111111117</c:v>
                </c:pt>
                <c:pt idx="58">
                  <c:v>8.3333333333333523E-2</c:v>
                </c:pt>
                <c:pt idx="59">
                  <c:v>1.3888888888888099E-2</c:v>
                </c:pt>
                <c:pt idx="60">
                  <c:v>-0.12499999999999981</c:v>
                </c:pt>
                <c:pt idx="61">
                  <c:v>-0.36111111111111033</c:v>
                </c:pt>
                <c:pt idx="62">
                  <c:v>-0.54166666666666641</c:v>
                </c:pt>
                <c:pt idx="63">
                  <c:v>-0.56944444444444464</c:v>
                </c:pt>
                <c:pt idx="64">
                  <c:v>-0.68055555555555536</c:v>
                </c:pt>
                <c:pt idx="65">
                  <c:v>-0.95833333333333315</c:v>
                </c:pt>
                <c:pt idx="66">
                  <c:v>-1.1111111111111112</c:v>
                </c:pt>
                <c:pt idx="67">
                  <c:v>-0.93055555555555591</c:v>
                </c:pt>
                <c:pt idx="68">
                  <c:v>-0.68055555555555636</c:v>
                </c:pt>
                <c:pt idx="69">
                  <c:v>-0.76388888888888884</c:v>
                </c:pt>
                <c:pt idx="70">
                  <c:v>-1.1527777777777775</c:v>
                </c:pt>
                <c:pt idx="71">
                  <c:v>-1.4305555555555556</c:v>
                </c:pt>
                <c:pt idx="72">
                  <c:v>-1.4722222222222221</c:v>
                </c:pt>
                <c:pt idx="73">
                  <c:v>-1.0555555555555556</c:v>
                </c:pt>
                <c:pt idx="74">
                  <c:v>-0.47222222222222227</c:v>
                </c:pt>
                <c:pt idx="75">
                  <c:v>-8.3333333333333287E-2</c:v>
                </c:pt>
                <c:pt idx="76">
                  <c:v>0.27777777777777779</c:v>
                </c:pt>
                <c:pt idx="77">
                  <c:v>0.90277777777777779</c:v>
                </c:pt>
                <c:pt idx="78">
                  <c:v>1.2777777777777777</c:v>
                </c:pt>
                <c:pt idx="79">
                  <c:v>1.25</c:v>
                </c:pt>
                <c:pt idx="80">
                  <c:v>1.2222222222222223</c:v>
                </c:pt>
                <c:pt idx="81">
                  <c:v>0.83333333333333326</c:v>
                </c:pt>
                <c:pt idx="82">
                  <c:v>0.55555555555555558</c:v>
                </c:pt>
                <c:pt idx="83">
                  <c:v>0.55555555555555558</c:v>
                </c:pt>
                <c:pt idx="84">
                  <c:v>0.55555555555555558</c:v>
                </c:pt>
                <c:pt idx="85">
                  <c:v>0.31944444444444403</c:v>
                </c:pt>
                <c:pt idx="86">
                  <c:v>6.9444444444444448E-2</c:v>
                </c:pt>
                <c:pt idx="87">
                  <c:v>-0.18055555555555516</c:v>
                </c:pt>
                <c:pt idx="88">
                  <c:v>-0.6666666666666663</c:v>
                </c:pt>
                <c:pt idx="89">
                  <c:v>-0.99999999999999989</c:v>
                </c:pt>
                <c:pt idx="90">
                  <c:v>-1.1944444444444446</c:v>
                </c:pt>
                <c:pt idx="91">
                  <c:v>-1.25</c:v>
                </c:pt>
                <c:pt idx="92">
                  <c:v>-0.83333333333333326</c:v>
                </c:pt>
                <c:pt idx="93">
                  <c:v>-0.54166666666666696</c:v>
                </c:pt>
                <c:pt idx="94">
                  <c:v>-0.30555555555555597</c:v>
                </c:pt>
                <c:pt idx="95">
                  <c:v>0.33333333333333365</c:v>
                </c:pt>
                <c:pt idx="96">
                  <c:v>0.69444444444444442</c:v>
                </c:pt>
                <c:pt idx="97">
                  <c:v>0.63888888888888862</c:v>
                </c:pt>
                <c:pt idx="98">
                  <c:v>0.625</c:v>
                </c:pt>
                <c:pt idx="99">
                  <c:v>0.61111111111111138</c:v>
                </c:pt>
                <c:pt idx="100">
                  <c:v>0.34722222222222221</c:v>
                </c:pt>
                <c:pt idx="101">
                  <c:v>0.1111111111111112</c:v>
                </c:pt>
                <c:pt idx="102">
                  <c:v>0.12500000000000031</c:v>
                </c:pt>
                <c:pt idx="103">
                  <c:v>0.2222222222222224</c:v>
                </c:pt>
                <c:pt idx="104">
                  <c:v>0.19444444444444473</c:v>
                </c:pt>
                <c:pt idx="105">
                  <c:v>-4.1666666666667261E-2</c:v>
                </c:pt>
                <c:pt idx="106">
                  <c:v>-0.6805555555555558</c:v>
                </c:pt>
                <c:pt idx="107">
                  <c:v>-0.9166666666666663</c:v>
                </c:pt>
                <c:pt idx="108">
                  <c:v>-0.7222222222222221</c:v>
                </c:pt>
                <c:pt idx="109">
                  <c:v>-0.55555555555555558</c:v>
                </c:pt>
                <c:pt idx="110">
                  <c:v>-0.26388888888888917</c:v>
                </c:pt>
                <c:pt idx="111">
                  <c:v>-0.1111111111111112</c:v>
                </c:pt>
                <c:pt idx="112">
                  <c:v>-2.7777777777777679E-2</c:v>
                </c:pt>
                <c:pt idx="113">
                  <c:v>-1.3888888888889086E-2</c:v>
                </c:pt>
                <c:pt idx="114">
                  <c:v>-0.15277777777777798</c:v>
                </c:pt>
                <c:pt idx="115">
                  <c:v>-0.41666666666666663</c:v>
                </c:pt>
                <c:pt idx="116">
                  <c:v>-0.66666666666666652</c:v>
                </c:pt>
                <c:pt idx="117">
                  <c:v>-0.70833333333333304</c:v>
                </c:pt>
                <c:pt idx="118">
                  <c:v>-0.43055555555555547</c:v>
                </c:pt>
                <c:pt idx="119">
                  <c:v>5.5555555555555358E-2</c:v>
                </c:pt>
                <c:pt idx="120">
                  <c:v>0.70833333333333348</c:v>
                </c:pt>
                <c:pt idx="121">
                  <c:v>1.0972222222222225</c:v>
                </c:pt>
                <c:pt idx="122">
                  <c:v>0.65277777777777768</c:v>
                </c:pt>
                <c:pt idx="123">
                  <c:v>1.3888888888888593E-2</c:v>
                </c:pt>
                <c:pt idx="124">
                  <c:v>-0.45833333333333343</c:v>
                </c:pt>
                <c:pt idx="125">
                  <c:v>-1.0138888888888886</c:v>
                </c:pt>
                <c:pt idx="126">
                  <c:v>-0.90277777777777779</c:v>
                </c:pt>
                <c:pt idx="127">
                  <c:v>-0.26388888888888895</c:v>
                </c:pt>
                <c:pt idx="128">
                  <c:v>0.1388888888888889</c:v>
                </c:pt>
                <c:pt idx="129">
                  <c:v>0.55555555555555558</c:v>
                </c:pt>
                <c:pt idx="130">
                  <c:v>0.76388888888888884</c:v>
                </c:pt>
                <c:pt idx="131">
                  <c:v>0.63888888888888906</c:v>
                </c:pt>
                <c:pt idx="132">
                  <c:v>0.55555555555555558</c:v>
                </c:pt>
                <c:pt idx="133">
                  <c:v>0.47222222222222199</c:v>
                </c:pt>
                <c:pt idx="134">
                  <c:v>0.56944444444444464</c:v>
                </c:pt>
                <c:pt idx="135">
                  <c:v>0.8194444444444442</c:v>
                </c:pt>
                <c:pt idx="136">
                  <c:v>1.1388888888888882</c:v>
                </c:pt>
                <c:pt idx="137">
                  <c:v>1.0972222222222221</c:v>
                </c:pt>
                <c:pt idx="138">
                  <c:v>0.75000000000000078</c:v>
                </c:pt>
                <c:pt idx="139">
                  <c:v>0.52777777777777835</c:v>
                </c:pt>
                <c:pt idx="140">
                  <c:v>0.23611111111111052</c:v>
                </c:pt>
                <c:pt idx="141">
                  <c:v>5.5555555555555358E-2</c:v>
                </c:pt>
                <c:pt idx="142">
                  <c:v>4.1666666666667261E-2</c:v>
                </c:pt>
                <c:pt idx="143">
                  <c:v>5.5555555555555358E-2</c:v>
                </c:pt>
                <c:pt idx="144">
                  <c:v>6.9444444444444448E-2</c:v>
                </c:pt>
                <c:pt idx="145">
                  <c:v>9.7222222222222612E-2</c:v>
                </c:pt>
                <c:pt idx="146">
                  <c:v>0.1388888888888889</c:v>
                </c:pt>
                <c:pt idx="147">
                  <c:v>0.12499999999999981</c:v>
                </c:pt>
                <c:pt idx="148">
                  <c:v>5.5555555555555358E-2</c:v>
                </c:pt>
                <c:pt idx="149">
                  <c:v>0.18055555555555516</c:v>
                </c:pt>
                <c:pt idx="150">
                  <c:v>0.31944444444444403</c:v>
                </c:pt>
                <c:pt idx="151">
                  <c:v>0.26388888888888967</c:v>
                </c:pt>
                <c:pt idx="152">
                  <c:v>0.12499999999999981</c:v>
                </c:pt>
                <c:pt idx="153">
                  <c:v>2.7777777777777186E-2</c:v>
                </c:pt>
                <c:pt idx="154">
                  <c:v>1.3888888888889086E-2</c:v>
                </c:pt>
                <c:pt idx="155">
                  <c:v>1.3888888888889086E-2</c:v>
                </c:pt>
                <c:pt idx="156">
                  <c:v>6.9444444444444448E-2</c:v>
                </c:pt>
                <c:pt idx="157">
                  <c:v>0.15277777777777798</c:v>
                </c:pt>
                <c:pt idx="158">
                  <c:v>0.20833333333333331</c:v>
                </c:pt>
                <c:pt idx="159">
                  <c:v>0.16666666666666607</c:v>
                </c:pt>
                <c:pt idx="160">
                  <c:v>5.5555555555555358E-2</c:v>
                </c:pt>
                <c:pt idx="161">
                  <c:v>-1.3888888888888099E-2</c:v>
                </c:pt>
                <c:pt idx="162">
                  <c:v>-6.9444444444444448E-2</c:v>
                </c:pt>
                <c:pt idx="163">
                  <c:v>-0.16666666666666705</c:v>
                </c:pt>
                <c:pt idx="164">
                  <c:v>-0.23611111111111052</c:v>
                </c:pt>
                <c:pt idx="165">
                  <c:v>-0.30555555555555597</c:v>
                </c:pt>
                <c:pt idx="166">
                  <c:v>-0.54166666666666641</c:v>
                </c:pt>
                <c:pt idx="167">
                  <c:v>-0.97222222222222221</c:v>
                </c:pt>
                <c:pt idx="168">
                  <c:v>-1.3333333333333335</c:v>
                </c:pt>
                <c:pt idx="169">
                  <c:v>-1.4305555555555551</c:v>
                </c:pt>
                <c:pt idx="170">
                  <c:v>-1.4444444444444446</c:v>
                </c:pt>
                <c:pt idx="171">
                  <c:v>-1.4722222222222223</c:v>
                </c:pt>
                <c:pt idx="172">
                  <c:v>-1.3055555555555554</c:v>
                </c:pt>
                <c:pt idx="173">
                  <c:v>-0.88888888888888862</c:v>
                </c:pt>
                <c:pt idx="174">
                  <c:v>-0.20833333333333331</c:v>
                </c:pt>
                <c:pt idx="175">
                  <c:v>0.55555555555555558</c:v>
                </c:pt>
                <c:pt idx="176">
                  <c:v>0.87500000000000011</c:v>
                </c:pt>
                <c:pt idx="177">
                  <c:v>0.88888888888888862</c:v>
                </c:pt>
                <c:pt idx="178">
                  <c:v>0.90277777777777779</c:v>
                </c:pt>
                <c:pt idx="179">
                  <c:v>1.0694444444444449</c:v>
                </c:pt>
                <c:pt idx="180">
                  <c:v>1.3472222222222217</c:v>
                </c:pt>
                <c:pt idx="181">
                  <c:v>1.3611111111111107</c:v>
                </c:pt>
                <c:pt idx="182">
                  <c:v>1.2777777777777781</c:v>
                </c:pt>
                <c:pt idx="183">
                  <c:v>1.0555555555555558</c:v>
                </c:pt>
                <c:pt idx="184">
                  <c:v>0.88888888888888862</c:v>
                </c:pt>
                <c:pt idx="185">
                  <c:v>0.91666666666666685</c:v>
                </c:pt>
                <c:pt idx="186">
                  <c:v>0.74999999999999978</c:v>
                </c:pt>
                <c:pt idx="187">
                  <c:v>0.55555555555555558</c:v>
                </c:pt>
                <c:pt idx="188">
                  <c:v>0.4861111111111111</c:v>
                </c:pt>
                <c:pt idx="189">
                  <c:v>0.41666666666666663</c:v>
                </c:pt>
                <c:pt idx="190">
                  <c:v>0.31944444444444503</c:v>
                </c:pt>
                <c:pt idx="191">
                  <c:v>0.23611111111111052</c:v>
                </c:pt>
                <c:pt idx="192">
                  <c:v>0.16666666666666607</c:v>
                </c:pt>
                <c:pt idx="193">
                  <c:v>0.1111111111111117</c:v>
                </c:pt>
                <c:pt idx="194">
                  <c:v>9.7222222222222612E-2</c:v>
                </c:pt>
                <c:pt idx="195">
                  <c:v>0.15277777777777798</c:v>
                </c:pt>
                <c:pt idx="196">
                  <c:v>0.16666666666666705</c:v>
                </c:pt>
                <c:pt idx="197">
                  <c:v>8.3333333333332538E-2</c:v>
                </c:pt>
                <c:pt idx="198">
                  <c:v>1.3888888888888099E-2</c:v>
                </c:pt>
                <c:pt idx="199">
                  <c:v>1.3888888888890073E-2</c:v>
                </c:pt>
                <c:pt idx="200">
                  <c:v>5.5555555555556344E-2</c:v>
                </c:pt>
                <c:pt idx="201">
                  <c:v>8.3333333333332538E-2</c:v>
                </c:pt>
                <c:pt idx="202">
                  <c:v>-1.3888888888890073E-2</c:v>
                </c:pt>
                <c:pt idx="203">
                  <c:v>-0.34722222222222221</c:v>
                </c:pt>
                <c:pt idx="204">
                  <c:v>-0.8194444444444432</c:v>
                </c:pt>
                <c:pt idx="205">
                  <c:v>-1.2361111111111109</c:v>
                </c:pt>
                <c:pt idx="206">
                  <c:v>-1.4444444444444453</c:v>
                </c:pt>
                <c:pt idx="207">
                  <c:v>-1.3472222222222225</c:v>
                </c:pt>
                <c:pt idx="208">
                  <c:v>-0.97222222222222221</c:v>
                </c:pt>
                <c:pt idx="209">
                  <c:v>-0.4861111111111111</c:v>
                </c:pt>
                <c:pt idx="210">
                  <c:v>-0.1388888888888889</c:v>
                </c:pt>
                <c:pt idx="211">
                  <c:v>9.7222222222222612E-2</c:v>
                </c:pt>
                <c:pt idx="212">
                  <c:v>0.47222222222222299</c:v>
                </c:pt>
                <c:pt idx="213">
                  <c:v>0.87499999999999956</c:v>
                </c:pt>
                <c:pt idx="214">
                  <c:v>0.93055555555555491</c:v>
                </c:pt>
                <c:pt idx="215">
                  <c:v>0.59722222222222276</c:v>
                </c:pt>
                <c:pt idx="216">
                  <c:v>0.2222222222222224</c:v>
                </c:pt>
                <c:pt idx="217">
                  <c:v>-2.7777777777778172E-2</c:v>
                </c:pt>
                <c:pt idx="218">
                  <c:v>-0.23611111111111149</c:v>
                </c:pt>
                <c:pt idx="219">
                  <c:v>-0.38888888888888851</c:v>
                </c:pt>
                <c:pt idx="220">
                  <c:v>-0.54166666666666641</c:v>
                </c:pt>
                <c:pt idx="221">
                  <c:v>-0.83333333333333326</c:v>
                </c:pt>
                <c:pt idx="222">
                  <c:v>-1.0694444444444438</c:v>
                </c:pt>
                <c:pt idx="223">
                  <c:v>-1.1388888888888893</c:v>
                </c:pt>
                <c:pt idx="224">
                  <c:v>-1.1944444444444446</c:v>
                </c:pt>
                <c:pt idx="225">
                  <c:v>-1.2777777777777777</c:v>
                </c:pt>
                <c:pt idx="226">
                  <c:v>-1.2777777777777781</c:v>
                </c:pt>
                <c:pt idx="227">
                  <c:v>-1.1527777777777779</c:v>
                </c:pt>
                <c:pt idx="228">
                  <c:v>-0.68055555555555536</c:v>
                </c:pt>
                <c:pt idx="229">
                  <c:v>0</c:v>
                </c:pt>
                <c:pt idx="230">
                  <c:v>0.61111111111111094</c:v>
                </c:pt>
                <c:pt idx="231">
                  <c:v>0.94444444444444453</c:v>
                </c:pt>
                <c:pt idx="232">
                  <c:v>0.90277777777777779</c:v>
                </c:pt>
                <c:pt idx="233">
                  <c:v>0.83333333333333326</c:v>
                </c:pt>
                <c:pt idx="234">
                  <c:v>0.70833333333333348</c:v>
                </c:pt>
                <c:pt idx="235">
                  <c:v>0.59722222222222232</c:v>
                </c:pt>
                <c:pt idx="236">
                  <c:v>0.56944444444444464</c:v>
                </c:pt>
                <c:pt idx="237">
                  <c:v>0.52777777777777735</c:v>
                </c:pt>
                <c:pt idx="238">
                  <c:v>0.59722222222222177</c:v>
                </c:pt>
                <c:pt idx="239">
                  <c:v>0.70833333333333348</c:v>
                </c:pt>
                <c:pt idx="240">
                  <c:v>0.68055555555555536</c:v>
                </c:pt>
                <c:pt idx="241">
                  <c:v>0.51388888888888928</c:v>
                </c:pt>
                <c:pt idx="242">
                  <c:v>0.26388888888888967</c:v>
                </c:pt>
                <c:pt idx="243">
                  <c:v>0.1388888888888889</c:v>
                </c:pt>
                <c:pt idx="244">
                  <c:v>0.15277777777777699</c:v>
                </c:pt>
                <c:pt idx="245">
                  <c:v>0.15277777777777699</c:v>
                </c:pt>
                <c:pt idx="246">
                  <c:v>0.12500000000000078</c:v>
                </c:pt>
                <c:pt idx="247">
                  <c:v>0.15277777777777798</c:v>
                </c:pt>
                <c:pt idx="248">
                  <c:v>0.22222222222222143</c:v>
                </c:pt>
                <c:pt idx="249">
                  <c:v>0.2222222222222224</c:v>
                </c:pt>
                <c:pt idx="250">
                  <c:v>0.20833333333333331</c:v>
                </c:pt>
                <c:pt idx="251">
                  <c:v>0.27777777777777779</c:v>
                </c:pt>
                <c:pt idx="252">
                  <c:v>0.33333333333333409</c:v>
                </c:pt>
                <c:pt idx="253">
                  <c:v>0.27777777777777779</c:v>
                </c:pt>
                <c:pt idx="254">
                  <c:v>0.15277777777777699</c:v>
                </c:pt>
                <c:pt idx="255">
                  <c:v>6.9444444444444448E-2</c:v>
                </c:pt>
                <c:pt idx="256">
                  <c:v>5.5555555555556344E-2</c:v>
                </c:pt>
                <c:pt idx="257">
                  <c:v>9.7222222222222612E-2</c:v>
                </c:pt>
                <c:pt idx="258">
                  <c:v>0.20833333333333331</c:v>
                </c:pt>
                <c:pt idx="259">
                  <c:v>0.33333333333333315</c:v>
                </c:pt>
                <c:pt idx="260">
                  <c:v>0.33333333333333315</c:v>
                </c:pt>
                <c:pt idx="261">
                  <c:v>0.2222222222222224</c:v>
                </c:pt>
                <c:pt idx="262">
                  <c:v>0.16666666666666607</c:v>
                </c:pt>
                <c:pt idx="263">
                  <c:v>0.16666666666666607</c:v>
                </c:pt>
                <c:pt idx="264">
                  <c:v>0.1388888888888889</c:v>
                </c:pt>
                <c:pt idx="265">
                  <c:v>6.9444444444444448E-2</c:v>
                </c:pt>
                <c:pt idx="266">
                  <c:v>2.7777777777778172E-2</c:v>
                </c:pt>
                <c:pt idx="267">
                  <c:v>0.15277777777777798</c:v>
                </c:pt>
                <c:pt idx="268">
                  <c:v>0.31944444444444403</c:v>
                </c:pt>
                <c:pt idx="269">
                  <c:v>0.31944444444444403</c:v>
                </c:pt>
                <c:pt idx="270">
                  <c:v>0.2222222222222234</c:v>
                </c:pt>
                <c:pt idx="271">
                  <c:v>0.27777777777777779</c:v>
                </c:pt>
                <c:pt idx="272">
                  <c:v>0.51388888888888729</c:v>
                </c:pt>
                <c:pt idx="273">
                  <c:v>0.4861111111111111</c:v>
                </c:pt>
                <c:pt idx="274">
                  <c:v>0.23611111111111149</c:v>
                </c:pt>
                <c:pt idx="275">
                  <c:v>0.15277777777777896</c:v>
                </c:pt>
                <c:pt idx="276">
                  <c:v>0.24999999999999961</c:v>
                </c:pt>
                <c:pt idx="277">
                  <c:v>0.36111111111111033</c:v>
                </c:pt>
                <c:pt idx="278">
                  <c:v>0.27777777777777779</c:v>
                </c:pt>
                <c:pt idx="279">
                  <c:v>6.9444444444444448E-2</c:v>
                </c:pt>
                <c:pt idx="280">
                  <c:v>-5.5555555555554373E-2</c:v>
                </c:pt>
                <c:pt idx="281">
                  <c:v>-9.7222222222222612E-2</c:v>
                </c:pt>
                <c:pt idx="282">
                  <c:v>-0.11111111111111072</c:v>
                </c:pt>
                <c:pt idx="283">
                  <c:v>-0.1388888888888889</c:v>
                </c:pt>
                <c:pt idx="284">
                  <c:v>-0.20833333333333331</c:v>
                </c:pt>
                <c:pt idx="285">
                  <c:v>-0.29166666666666585</c:v>
                </c:pt>
                <c:pt idx="286">
                  <c:v>-0.36111111111111227</c:v>
                </c:pt>
                <c:pt idx="287">
                  <c:v>-0.31944444444444403</c:v>
                </c:pt>
                <c:pt idx="288">
                  <c:v>-0.18055555555555516</c:v>
                </c:pt>
                <c:pt idx="289">
                  <c:v>-5.5555555555556344E-2</c:v>
                </c:pt>
                <c:pt idx="290">
                  <c:v>-0.1388888888888889</c:v>
                </c:pt>
                <c:pt idx="291">
                  <c:v>-0.27777777777777779</c:v>
                </c:pt>
                <c:pt idx="292">
                  <c:v>-0.1388888888888889</c:v>
                </c:pt>
                <c:pt idx="293">
                  <c:v>0</c:v>
                </c:pt>
                <c:pt idx="294">
                  <c:v>1.3888888888888099E-2</c:v>
                </c:pt>
                <c:pt idx="295">
                  <c:v>5.5555555555556344E-2</c:v>
                </c:pt>
                <c:pt idx="296">
                  <c:v>6.9444444444444448E-2</c:v>
                </c:pt>
                <c:pt idx="297">
                  <c:v>4.1666666666666269E-2</c:v>
                </c:pt>
                <c:pt idx="298">
                  <c:v>-1.3888888888888099E-2</c:v>
                </c:pt>
                <c:pt idx="299">
                  <c:v>-8.3333333333334522E-2</c:v>
                </c:pt>
                <c:pt idx="300">
                  <c:v>-0.16666666666666705</c:v>
                </c:pt>
                <c:pt idx="301">
                  <c:v>-0.26388888888888767</c:v>
                </c:pt>
                <c:pt idx="302">
                  <c:v>-0.34722222222222221</c:v>
                </c:pt>
                <c:pt idx="303">
                  <c:v>-0.36111111111111133</c:v>
                </c:pt>
                <c:pt idx="304">
                  <c:v>-0.30555555555555497</c:v>
                </c:pt>
                <c:pt idx="305">
                  <c:v>-0.20833333333333331</c:v>
                </c:pt>
                <c:pt idx="306">
                  <c:v>-9.7222222222222612E-2</c:v>
                </c:pt>
                <c:pt idx="307">
                  <c:v>-2.7777777777778172E-2</c:v>
                </c:pt>
                <c:pt idx="308">
                  <c:v>-1.3888888888889086E-2</c:v>
                </c:pt>
                <c:pt idx="309">
                  <c:v>-5.5555555555555358E-2</c:v>
                </c:pt>
                <c:pt idx="310">
                  <c:v>-0.12499999999999981</c:v>
                </c:pt>
                <c:pt idx="311">
                  <c:v>-0.24999999999999961</c:v>
                </c:pt>
                <c:pt idx="312">
                  <c:v>-0.87499999999999956</c:v>
                </c:pt>
                <c:pt idx="313">
                  <c:v>-1.4444444444444453</c:v>
                </c:pt>
                <c:pt idx="314">
                  <c:v>-1.3472222222222225</c:v>
                </c:pt>
                <c:pt idx="315">
                  <c:v>-0.97222222222222221</c:v>
                </c:pt>
                <c:pt idx="316">
                  <c:v>-0.4861111111111111</c:v>
                </c:pt>
                <c:pt idx="317">
                  <c:v>-0.1388888888888889</c:v>
                </c:pt>
                <c:pt idx="318">
                  <c:v>9.7222222222222612E-2</c:v>
                </c:pt>
                <c:pt idx="319">
                  <c:v>0.47222222222222299</c:v>
                </c:pt>
                <c:pt idx="320">
                  <c:v>0.87499999999999956</c:v>
                </c:pt>
                <c:pt idx="321">
                  <c:v>0.93055555555555491</c:v>
                </c:pt>
                <c:pt idx="322">
                  <c:v>0.59722222222222276</c:v>
                </c:pt>
                <c:pt idx="323">
                  <c:v>0.36111111111111133</c:v>
                </c:pt>
                <c:pt idx="324">
                  <c:v>0.59722222222222177</c:v>
                </c:pt>
                <c:pt idx="325">
                  <c:v>0.56944444444444464</c:v>
                </c:pt>
                <c:pt idx="326">
                  <c:v>0.30555555555555597</c:v>
                </c:pt>
                <c:pt idx="327">
                  <c:v>0.12499999999999981</c:v>
                </c:pt>
                <c:pt idx="328">
                  <c:v>-1.3888888888889086E-2</c:v>
                </c:pt>
                <c:pt idx="329">
                  <c:v>6.9444444444444448E-2</c:v>
                </c:pt>
                <c:pt idx="330">
                  <c:v>0.19444444444444425</c:v>
                </c:pt>
                <c:pt idx="331">
                  <c:v>0.38888888888888851</c:v>
                </c:pt>
                <c:pt idx="332">
                  <c:v>0.47222222222222199</c:v>
                </c:pt>
                <c:pt idx="333">
                  <c:v>0.38888888888888851</c:v>
                </c:pt>
                <c:pt idx="334">
                  <c:v>2.7777777777777186E-2</c:v>
                </c:pt>
                <c:pt idx="335">
                  <c:v>-0.33333333333333215</c:v>
                </c:pt>
                <c:pt idx="336">
                  <c:v>-0.29166666666666585</c:v>
                </c:pt>
                <c:pt idx="337">
                  <c:v>-0.19444444444444522</c:v>
                </c:pt>
                <c:pt idx="338">
                  <c:v>-0.15277777777777798</c:v>
                </c:pt>
                <c:pt idx="339">
                  <c:v>-0.11111111111111072</c:v>
                </c:pt>
                <c:pt idx="340">
                  <c:v>-9.7222222222221627E-2</c:v>
                </c:pt>
                <c:pt idx="341">
                  <c:v>-9.7222222222222612E-2</c:v>
                </c:pt>
                <c:pt idx="342">
                  <c:v>-0.1111111111111117</c:v>
                </c:pt>
                <c:pt idx="343">
                  <c:v>-0.16666666666666607</c:v>
                </c:pt>
                <c:pt idx="344">
                  <c:v>-0.26388888888888867</c:v>
                </c:pt>
                <c:pt idx="345">
                  <c:v>-0.27777777777777779</c:v>
                </c:pt>
                <c:pt idx="346">
                  <c:v>-0.20833333333333331</c:v>
                </c:pt>
                <c:pt idx="347">
                  <c:v>-0.15277777777777798</c:v>
                </c:pt>
                <c:pt idx="348">
                  <c:v>-0.1388888888888889</c:v>
                </c:pt>
                <c:pt idx="349">
                  <c:v>-0.15277777777777798</c:v>
                </c:pt>
                <c:pt idx="350">
                  <c:v>-0.12499999999999981</c:v>
                </c:pt>
                <c:pt idx="351">
                  <c:v>-5.5555555555555358E-2</c:v>
                </c:pt>
                <c:pt idx="352">
                  <c:v>-2.7777777777778172E-2</c:v>
                </c:pt>
                <c:pt idx="353">
                  <c:v>-1.3888888888889086E-2</c:v>
                </c:pt>
                <c:pt idx="354">
                  <c:v>1.3888888888889086E-2</c:v>
                </c:pt>
                <c:pt idx="355">
                  <c:v>4.1666666666667261E-2</c:v>
                </c:pt>
                <c:pt idx="356">
                  <c:v>0.1388888888888889</c:v>
                </c:pt>
                <c:pt idx="357">
                  <c:v>0.22222222222222143</c:v>
                </c:pt>
                <c:pt idx="358">
                  <c:v>0.16666666666666705</c:v>
                </c:pt>
                <c:pt idx="359">
                  <c:v>4.1666666666667261E-2</c:v>
                </c:pt>
                <c:pt idx="360">
                  <c:v>-0.15277777777777798</c:v>
                </c:pt>
                <c:pt idx="361">
                  <c:v>-0.47222222222222199</c:v>
                </c:pt>
                <c:pt idx="362">
                  <c:v>-0.93055555555555591</c:v>
                </c:pt>
                <c:pt idx="363">
                  <c:v>-1.3333333333333335</c:v>
                </c:pt>
                <c:pt idx="364">
                  <c:v>-1.4722222222222223</c:v>
                </c:pt>
                <c:pt idx="365">
                  <c:v>-1.4722222222222223</c:v>
                </c:pt>
                <c:pt idx="366">
                  <c:v>-1.4722222222222219</c:v>
                </c:pt>
                <c:pt idx="367">
                  <c:v>-1.0277777777777775</c:v>
                </c:pt>
                <c:pt idx="368">
                  <c:v>-0.16666666666666657</c:v>
                </c:pt>
                <c:pt idx="369">
                  <c:v>0.58333333333333326</c:v>
                </c:pt>
                <c:pt idx="370">
                  <c:v>1.1944444444444446</c:v>
                </c:pt>
                <c:pt idx="371">
                  <c:v>1.5416666666666663</c:v>
                </c:pt>
                <c:pt idx="372">
                  <c:v>1.4861111111111105</c:v>
                </c:pt>
                <c:pt idx="373">
                  <c:v>1.1944444444444446</c:v>
                </c:pt>
                <c:pt idx="374">
                  <c:v>0.80555555555555614</c:v>
                </c:pt>
                <c:pt idx="375">
                  <c:v>0.43055555555555575</c:v>
                </c:pt>
                <c:pt idx="376">
                  <c:v>0.15277777777777798</c:v>
                </c:pt>
                <c:pt idx="377">
                  <c:v>0</c:v>
                </c:pt>
                <c:pt idx="378">
                  <c:v>-6.9444444444444448E-2</c:v>
                </c:pt>
                <c:pt idx="379">
                  <c:v>-0.16666666666666705</c:v>
                </c:pt>
                <c:pt idx="380">
                  <c:v>-0.34722222222222221</c:v>
                </c:pt>
                <c:pt idx="381">
                  <c:v>-0.69444444444444442</c:v>
                </c:pt>
                <c:pt idx="382">
                  <c:v>-1.1944444444444446</c:v>
                </c:pt>
                <c:pt idx="383">
                  <c:v>-1.4722222222222223</c:v>
                </c:pt>
                <c:pt idx="384">
                  <c:v>-1.4722222222222223</c:v>
                </c:pt>
                <c:pt idx="385">
                  <c:v>-1.4722222222222219</c:v>
                </c:pt>
                <c:pt idx="386">
                  <c:v>-1.4861111111111109</c:v>
                </c:pt>
                <c:pt idx="387">
                  <c:v>-1.2083333333333333</c:v>
                </c:pt>
                <c:pt idx="388">
                  <c:v>-0.84722222222222243</c:v>
                </c:pt>
                <c:pt idx="389">
                  <c:v>-0.73611111111111116</c:v>
                </c:pt>
                <c:pt idx="390">
                  <c:v>-0.61111111111111094</c:v>
                </c:pt>
                <c:pt idx="391">
                  <c:v>-0.48611111111111099</c:v>
                </c:pt>
                <c:pt idx="392">
                  <c:v>-0.45833333333333343</c:v>
                </c:pt>
                <c:pt idx="393">
                  <c:v>-0.55555555555555558</c:v>
                </c:pt>
                <c:pt idx="394">
                  <c:v>-0.61111111111111116</c:v>
                </c:pt>
                <c:pt idx="395">
                  <c:v>-0.44444444444444448</c:v>
                </c:pt>
                <c:pt idx="396">
                  <c:v>-0.15277777777777779</c:v>
                </c:pt>
                <c:pt idx="397">
                  <c:v>0</c:v>
                </c:pt>
                <c:pt idx="398">
                  <c:v>0</c:v>
                </c:pt>
                <c:pt idx="399">
                  <c:v>0</c:v>
                </c:pt>
                <c:pt idx="400">
                  <c:v>0</c:v>
                </c:pt>
                <c:pt idx="401">
                  <c:v>0</c:v>
                </c:pt>
                <c:pt idx="402">
                  <c:v>0</c:v>
                </c:pt>
                <c:pt idx="403">
                  <c:v>0</c:v>
                </c:pt>
                <c:pt idx="404">
                  <c:v>0</c:v>
                </c:pt>
                <c:pt idx="405">
                  <c:v>0</c:v>
                </c:pt>
                <c:pt idx="406">
                  <c:v>0</c:v>
                </c:pt>
                <c:pt idx="407">
                  <c:v>0</c:v>
                </c:pt>
                <c:pt idx="408">
                  <c:v>0</c:v>
                </c:pt>
                <c:pt idx="409">
                  <c:v>0</c:v>
                </c:pt>
                <c:pt idx="410">
                  <c:v>0</c:v>
                </c:pt>
                <c:pt idx="411">
                  <c:v>0</c:v>
                </c:pt>
                <c:pt idx="412">
                  <c:v>0</c:v>
                </c:pt>
                <c:pt idx="413">
                  <c:v>0</c:v>
                </c:pt>
                <c:pt idx="414">
                  <c:v>0</c:v>
                </c:pt>
                <c:pt idx="415">
                  <c:v>0</c:v>
                </c:pt>
                <c:pt idx="416">
                  <c:v>0</c:v>
                </c:pt>
                <c:pt idx="417">
                  <c:v>0</c:v>
                </c:pt>
                <c:pt idx="418">
                  <c:v>0</c:v>
                </c:pt>
                <c:pt idx="419">
                  <c:v>0</c:v>
                </c:pt>
                <c:pt idx="420">
                  <c:v>0</c:v>
                </c:pt>
                <c:pt idx="421">
                  <c:v>0</c:v>
                </c:pt>
                <c:pt idx="422">
                  <c:v>0</c:v>
                </c:pt>
                <c:pt idx="423">
                  <c:v>0</c:v>
                </c:pt>
                <c:pt idx="424">
                  <c:v>0</c:v>
                </c:pt>
                <c:pt idx="425">
                  <c:v>0</c:v>
                </c:pt>
                <c:pt idx="426">
                  <c:v>0</c:v>
                </c:pt>
                <c:pt idx="427">
                  <c:v>0</c:v>
                </c:pt>
                <c:pt idx="428">
                  <c:v>0</c:v>
                </c:pt>
                <c:pt idx="429">
                  <c:v>0</c:v>
                </c:pt>
                <c:pt idx="430">
                  <c:v>0</c:v>
                </c:pt>
                <c:pt idx="431">
                  <c:v>0</c:v>
                </c:pt>
                <c:pt idx="432">
                  <c:v>0</c:v>
                </c:pt>
              </c:numCache>
            </c:numRef>
          </c:yVal>
          <c:smooth val="0"/>
          <c:extLst>
            <c:ext xmlns:c16="http://schemas.microsoft.com/office/drawing/2014/chart" uri="{C3380CC4-5D6E-409C-BE32-E72D297353CC}">
              <c16:uniqueId val="{00000001-21DA-4A2D-AAD5-ED62467BB1AA}"/>
            </c:ext>
          </c:extLst>
        </c:ser>
        <c:dLbls>
          <c:showLegendKey val="0"/>
          <c:showVal val="0"/>
          <c:showCatName val="0"/>
          <c:showSerName val="0"/>
          <c:showPercent val="0"/>
          <c:showBubbleSize val="0"/>
        </c:dLbls>
        <c:axId val="388332208"/>
        <c:axId val="388317328"/>
      </c:scatterChart>
      <c:valAx>
        <c:axId val="458482368"/>
        <c:scaling>
          <c:orientation val="minMax"/>
          <c:max val="1030"/>
          <c:min val="600"/>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Time</a:t>
                </a:r>
                <a:r>
                  <a:rPr lang="en-GB" baseline="0"/>
                  <a:t> (sec)</a:t>
                </a:r>
                <a:endParaRPr lang="en-GB"/>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05531312"/>
        <c:crosses val="autoZero"/>
        <c:crossBetween val="midCat"/>
      </c:valAx>
      <c:valAx>
        <c:axId val="405531312"/>
        <c:scaling>
          <c:orientation val="minMax"/>
          <c:max val="140"/>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Velocity</a:t>
                </a:r>
                <a:r>
                  <a:rPr lang="en-GB" baseline="0"/>
                  <a:t> (Km/h)</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0_ "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58482368"/>
        <c:crosses val="autoZero"/>
        <c:crossBetween val="midCat"/>
      </c:valAx>
      <c:valAx>
        <c:axId val="388317328"/>
        <c:scaling>
          <c:orientation val="minMax"/>
        </c:scaling>
        <c:delete val="0"/>
        <c:axPos val="r"/>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Acceleration</a:t>
                </a:r>
                <a:r>
                  <a:rPr lang="en-GB" baseline="0"/>
                  <a:t> (m/s-2)</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00" sourceLinked="1"/>
        <c:majorTickMark val="out"/>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88332208"/>
        <c:crosses val="max"/>
        <c:crossBetween val="midCat"/>
      </c:valAx>
      <c:valAx>
        <c:axId val="388332208"/>
        <c:scaling>
          <c:orientation val="minMax"/>
        </c:scaling>
        <c:delete val="1"/>
        <c:axPos val="b"/>
        <c:numFmt formatCode="General" sourceLinked="1"/>
        <c:majorTickMark val="out"/>
        <c:minorTickMark val="none"/>
        <c:tickLblPos val="nextTo"/>
        <c:crossAx val="388317328"/>
        <c:crosses val="autoZero"/>
        <c:crossBetween val="midCat"/>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High speed</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0.14139773146983411"/>
          <c:y val="0.10845975829262021"/>
          <c:w val="0.72685783413715022"/>
          <c:h val="0.70947129294618594"/>
        </c:manualLayout>
      </c:layout>
      <c:scatterChart>
        <c:scatterStyle val="lineMarker"/>
        <c:varyColors val="0"/>
        <c:ser>
          <c:idx val="0"/>
          <c:order val="0"/>
          <c:tx>
            <c:v>Km/h</c:v>
          </c:tx>
          <c:spPr>
            <a:ln w="34925" cap="rnd">
              <a:solidFill>
                <a:schemeClr val="accent1"/>
              </a:solidFill>
              <a:round/>
            </a:ln>
            <a:effectLst/>
          </c:spPr>
          <c:marker>
            <c:symbol val="none"/>
          </c:marker>
          <c:xVal>
            <c:numRef>
              <c:f>WLTC_class_3!$C$1031:$C$1485</c:f>
              <c:numCache>
                <c:formatCode>General</c:formatCode>
                <c:ptCount val="455"/>
                <c:pt idx="0">
                  <c:v>1023</c:v>
                </c:pt>
                <c:pt idx="1">
                  <c:v>1024</c:v>
                </c:pt>
                <c:pt idx="2">
                  <c:v>1025</c:v>
                </c:pt>
                <c:pt idx="3">
                  <c:v>1026</c:v>
                </c:pt>
                <c:pt idx="4">
                  <c:v>1027</c:v>
                </c:pt>
                <c:pt idx="5">
                  <c:v>1028</c:v>
                </c:pt>
                <c:pt idx="6">
                  <c:v>1029</c:v>
                </c:pt>
                <c:pt idx="7">
                  <c:v>1030</c:v>
                </c:pt>
                <c:pt idx="8">
                  <c:v>1031</c:v>
                </c:pt>
                <c:pt idx="9">
                  <c:v>1032</c:v>
                </c:pt>
                <c:pt idx="10">
                  <c:v>1033</c:v>
                </c:pt>
                <c:pt idx="11">
                  <c:v>1034</c:v>
                </c:pt>
                <c:pt idx="12">
                  <c:v>1035</c:v>
                </c:pt>
                <c:pt idx="13">
                  <c:v>1036</c:v>
                </c:pt>
                <c:pt idx="14">
                  <c:v>1037</c:v>
                </c:pt>
                <c:pt idx="15">
                  <c:v>1038</c:v>
                </c:pt>
                <c:pt idx="16">
                  <c:v>1039</c:v>
                </c:pt>
                <c:pt idx="17">
                  <c:v>1040</c:v>
                </c:pt>
                <c:pt idx="18">
                  <c:v>1041</c:v>
                </c:pt>
                <c:pt idx="19">
                  <c:v>1042</c:v>
                </c:pt>
                <c:pt idx="20">
                  <c:v>1043</c:v>
                </c:pt>
                <c:pt idx="21">
                  <c:v>1044</c:v>
                </c:pt>
                <c:pt idx="22">
                  <c:v>1045</c:v>
                </c:pt>
                <c:pt idx="23">
                  <c:v>1046</c:v>
                </c:pt>
                <c:pt idx="24">
                  <c:v>1047</c:v>
                </c:pt>
                <c:pt idx="25">
                  <c:v>1048</c:v>
                </c:pt>
                <c:pt idx="26">
                  <c:v>1049</c:v>
                </c:pt>
                <c:pt idx="27">
                  <c:v>1050</c:v>
                </c:pt>
                <c:pt idx="28">
                  <c:v>1051</c:v>
                </c:pt>
                <c:pt idx="29">
                  <c:v>1052</c:v>
                </c:pt>
                <c:pt idx="30">
                  <c:v>1053</c:v>
                </c:pt>
                <c:pt idx="31">
                  <c:v>1054</c:v>
                </c:pt>
                <c:pt idx="32">
                  <c:v>1055</c:v>
                </c:pt>
                <c:pt idx="33">
                  <c:v>1056</c:v>
                </c:pt>
                <c:pt idx="34">
                  <c:v>1057</c:v>
                </c:pt>
                <c:pt idx="35">
                  <c:v>1058</c:v>
                </c:pt>
                <c:pt idx="36">
                  <c:v>1059</c:v>
                </c:pt>
                <c:pt idx="37">
                  <c:v>1060</c:v>
                </c:pt>
                <c:pt idx="38">
                  <c:v>1061</c:v>
                </c:pt>
                <c:pt idx="39">
                  <c:v>1062</c:v>
                </c:pt>
                <c:pt idx="40">
                  <c:v>1063</c:v>
                </c:pt>
                <c:pt idx="41">
                  <c:v>1064</c:v>
                </c:pt>
                <c:pt idx="42">
                  <c:v>1065</c:v>
                </c:pt>
                <c:pt idx="43">
                  <c:v>1066</c:v>
                </c:pt>
                <c:pt idx="44">
                  <c:v>1067</c:v>
                </c:pt>
                <c:pt idx="45">
                  <c:v>1068</c:v>
                </c:pt>
                <c:pt idx="46">
                  <c:v>1069</c:v>
                </c:pt>
                <c:pt idx="47">
                  <c:v>1070</c:v>
                </c:pt>
                <c:pt idx="48">
                  <c:v>1071</c:v>
                </c:pt>
                <c:pt idx="49">
                  <c:v>1072</c:v>
                </c:pt>
                <c:pt idx="50">
                  <c:v>1073</c:v>
                </c:pt>
                <c:pt idx="51">
                  <c:v>1074</c:v>
                </c:pt>
                <c:pt idx="52">
                  <c:v>1075</c:v>
                </c:pt>
                <c:pt idx="53">
                  <c:v>1076</c:v>
                </c:pt>
                <c:pt idx="54">
                  <c:v>1077</c:v>
                </c:pt>
                <c:pt idx="55">
                  <c:v>1078</c:v>
                </c:pt>
                <c:pt idx="56">
                  <c:v>1079</c:v>
                </c:pt>
                <c:pt idx="57">
                  <c:v>1080</c:v>
                </c:pt>
                <c:pt idx="58">
                  <c:v>1081</c:v>
                </c:pt>
                <c:pt idx="59">
                  <c:v>1082</c:v>
                </c:pt>
                <c:pt idx="60">
                  <c:v>1083</c:v>
                </c:pt>
                <c:pt idx="61">
                  <c:v>1084</c:v>
                </c:pt>
                <c:pt idx="62">
                  <c:v>1085</c:v>
                </c:pt>
                <c:pt idx="63">
                  <c:v>1086</c:v>
                </c:pt>
                <c:pt idx="64">
                  <c:v>1087</c:v>
                </c:pt>
                <c:pt idx="65">
                  <c:v>1088</c:v>
                </c:pt>
                <c:pt idx="66">
                  <c:v>1089</c:v>
                </c:pt>
                <c:pt idx="67">
                  <c:v>1090</c:v>
                </c:pt>
                <c:pt idx="68">
                  <c:v>1091</c:v>
                </c:pt>
                <c:pt idx="69">
                  <c:v>1092</c:v>
                </c:pt>
                <c:pt idx="70">
                  <c:v>1093</c:v>
                </c:pt>
                <c:pt idx="71">
                  <c:v>1094</c:v>
                </c:pt>
                <c:pt idx="72">
                  <c:v>1095</c:v>
                </c:pt>
                <c:pt idx="73">
                  <c:v>1096</c:v>
                </c:pt>
                <c:pt idx="74">
                  <c:v>1097</c:v>
                </c:pt>
                <c:pt idx="75">
                  <c:v>1098</c:v>
                </c:pt>
                <c:pt idx="76">
                  <c:v>1099</c:v>
                </c:pt>
                <c:pt idx="77">
                  <c:v>1100</c:v>
                </c:pt>
                <c:pt idx="78">
                  <c:v>1101</c:v>
                </c:pt>
                <c:pt idx="79">
                  <c:v>1102</c:v>
                </c:pt>
                <c:pt idx="80">
                  <c:v>1103</c:v>
                </c:pt>
                <c:pt idx="81">
                  <c:v>1104</c:v>
                </c:pt>
                <c:pt idx="82">
                  <c:v>1105</c:v>
                </c:pt>
                <c:pt idx="83">
                  <c:v>1106</c:v>
                </c:pt>
                <c:pt idx="84">
                  <c:v>1107</c:v>
                </c:pt>
                <c:pt idx="85">
                  <c:v>1108</c:v>
                </c:pt>
                <c:pt idx="86">
                  <c:v>1109</c:v>
                </c:pt>
                <c:pt idx="87">
                  <c:v>1110</c:v>
                </c:pt>
                <c:pt idx="88">
                  <c:v>1111</c:v>
                </c:pt>
                <c:pt idx="89">
                  <c:v>1112</c:v>
                </c:pt>
                <c:pt idx="90">
                  <c:v>1113</c:v>
                </c:pt>
                <c:pt idx="91">
                  <c:v>1114</c:v>
                </c:pt>
                <c:pt idx="92">
                  <c:v>1115</c:v>
                </c:pt>
                <c:pt idx="93">
                  <c:v>1116</c:v>
                </c:pt>
                <c:pt idx="94">
                  <c:v>1117</c:v>
                </c:pt>
                <c:pt idx="95">
                  <c:v>1118</c:v>
                </c:pt>
                <c:pt idx="96">
                  <c:v>1119</c:v>
                </c:pt>
                <c:pt idx="97">
                  <c:v>1120</c:v>
                </c:pt>
                <c:pt idx="98">
                  <c:v>1121</c:v>
                </c:pt>
                <c:pt idx="99">
                  <c:v>1122</c:v>
                </c:pt>
                <c:pt idx="100">
                  <c:v>1123</c:v>
                </c:pt>
                <c:pt idx="101">
                  <c:v>1124</c:v>
                </c:pt>
                <c:pt idx="102">
                  <c:v>1125</c:v>
                </c:pt>
                <c:pt idx="103">
                  <c:v>1126</c:v>
                </c:pt>
                <c:pt idx="104">
                  <c:v>1127</c:v>
                </c:pt>
                <c:pt idx="105">
                  <c:v>1128</c:v>
                </c:pt>
                <c:pt idx="106">
                  <c:v>1129</c:v>
                </c:pt>
                <c:pt idx="107">
                  <c:v>1130</c:v>
                </c:pt>
                <c:pt idx="108">
                  <c:v>1131</c:v>
                </c:pt>
                <c:pt idx="109">
                  <c:v>1132</c:v>
                </c:pt>
                <c:pt idx="110">
                  <c:v>1133</c:v>
                </c:pt>
                <c:pt idx="111">
                  <c:v>1134</c:v>
                </c:pt>
                <c:pt idx="112">
                  <c:v>1135</c:v>
                </c:pt>
                <c:pt idx="113">
                  <c:v>1136</c:v>
                </c:pt>
                <c:pt idx="114">
                  <c:v>1137</c:v>
                </c:pt>
                <c:pt idx="115">
                  <c:v>1138</c:v>
                </c:pt>
                <c:pt idx="116">
                  <c:v>1139</c:v>
                </c:pt>
                <c:pt idx="117">
                  <c:v>1140</c:v>
                </c:pt>
                <c:pt idx="118">
                  <c:v>1141</c:v>
                </c:pt>
                <c:pt idx="119">
                  <c:v>1142</c:v>
                </c:pt>
                <c:pt idx="120">
                  <c:v>1143</c:v>
                </c:pt>
                <c:pt idx="121">
                  <c:v>1144</c:v>
                </c:pt>
                <c:pt idx="122">
                  <c:v>1145</c:v>
                </c:pt>
                <c:pt idx="123">
                  <c:v>1146</c:v>
                </c:pt>
                <c:pt idx="124">
                  <c:v>1147</c:v>
                </c:pt>
                <c:pt idx="125">
                  <c:v>1148</c:v>
                </c:pt>
                <c:pt idx="126">
                  <c:v>1149</c:v>
                </c:pt>
                <c:pt idx="127">
                  <c:v>1150</c:v>
                </c:pt>
                <c:pt idx="128">
                  <c:v>1151</c:v>
                </c:pt>
                <c:pt idx="129">
                  <c:v>1152</c:v>
                </c:pt>
                <c:pt idx="130">
                  <c:v>1153</c:v>
                </c:pt>
                <c:pt idx="131">
                  <c:v>1154</c:v>
                </c:pt>
                <c:pt idx="132">
                  <c:v>1155</c:v>
                </c:pt>
                <c:pt idx="133">
                  <c:v>1156</c:v>
                </c:pt>
                <c:pt idx="134">
                  <c:v>1157</c:v>
                </c:pt>
                <c:pt idx="135">
                  <c:v>1158</c:v>
                </c:pt>
                <c:pt idx="136">
                  <c:v>1159</c:v>
                </c:pt>
                <c:pt idx="137">
                  <c:v>1160</c:v>
                </c:pt>
                <c:pt idx="138">
                  <c:v>1161</c:v>
                </c:pt>
                <c:pt idx="139">
                  <c:v>1162</c:v>
                </c:pt>
                <c:pt idx="140">
                  <c:v>1163</c:v>
                </c:pt>
                <c:pt idx="141">
                  <c:v>1164</c:v>
                </c:pt>
                <c:pt idx="142">
                  <c:v>1165</c:v>
                </c:pt>
                <c:pt idx="143">
                  <c:v>1166</c:v>
                </c:pt>
                <c:pt idx="144">
                  <c:v>1167</c:v>
                </c:pt>
                <c:pt idx="145">
                  <c:v>1168</c:v>
                </c:pt>
                <c:pt idx="146">
                  <c:v>1169</c:v>
                </c:pt>
                <c:pt idx="147">
                  <c:v>1170</c:v>
                </c:pt>
                <c:pt idx="148">
                  <c:v>1171</c:v>
                </c:pt>
                <c:pt idx="149">
                  <c:v>1172</c:v>
                </c:pt>
                <c:pt idx="150">
                  <c:v>1173</c:v>
                </c:pt>
                <c:pt idx="151">
                  <c:v>1174</c:v>
                </c:pt>
                <c:pt idx="152">
                  <c:v>1175</c:v>
                </c:pt>
                <c:pt idx="153">
                  <c:v>1176</c:v>
                </c:pt>
                <c:pt idx="154">
                  <c:v>1177</c:v>
                </c:pt>
                <c:pt idx="155">
                  <c:v>1178</c:v>
                </c:pt>
                <c:pt idx="156">
                  <c:v>1179</c:v>
                </c:pt>
                <c:pt idx="157">
                  <c:v>1180</c:v>
                </c:pt>
                <c:pt idx="158">
                  <c:v>1181</c:v>
                </c:pt>
                <c:pt idx="159">
                  <c:v>1182</c:v>
                </c:pt>
                <c:pt idx="160">
                  <c:v>1183</c:v>
                </c:pt>
                <c:pt idx="161">
                  <c:v>1184</c:v>
                </c:pt>
                <c:pt idx="162">
                  <c:v>1185</c:v>
                </c:pt>
                <c:pt idx="163">
                  <c:v>1186</c:v>
                </c:pt>
                <c:pt idx="164">
                  <c:v>1187</c:v>
                </c:pt>
                <c:pt idx="165">
                  <c:v>1188</c:v>
                </c:pt>
                <c:pt idx="166">
                  <c:v>1189</c:v>
                </c:pt>
                <c:pt idx="167">
                  <c:v>1190</c:v>
                </c:pt>
                <c:pt idx="168">
                  <c:v>1191</c:v>
                </c:pt>
                <c:pt idx="169">
                  <c:v>1192</c:v>
                </c:pt>
                <c:pt idx="170">
                  <c:v>1193</c:v>
                </c:pt>
                <c:pt idx="171">
                  <c:v>1194</c:v>
                </c:pt>
                <c:pt idx="172">
                  <c:v>1195</c:v>
                </c:pt>
                <c:pt idx="173">
                  <c:v>1196</c:v>
                </c:pt>
                <c:pt idx="174">
                  <c:v>1197</c:v>
                </c:pt>
                <c:pt idx="175">
                  <c:v>1198</c:v>
                </c:pt>
                <c:pt idx="176">
                  <c:v>1199</c:v>
                </c:pt>
                <c:pt idx="177">
                  <c:v>1200</c:v>
                </c:pt>
                <c:pt idx="178">
                  <c:v>1201</c:v>
                </c:pt>
                <c:pt idx="179">
                  <c:v>1202</c:v>
                </c:pt>
                <c:pt idx="180">
                  <c:v>1203</c:v>
                </c:pt>
                <c:pt idx="181">
                  <c:v>1204</c:v>
                </c:pt>
                <c:pt idx="182">
                  <c:v>1205</c:v>
                </c:pt>
                <c:pt idx="183">
                  <c:v>1206</c:v>
                </c:pt>
                <c:pt idx="184">
                  <c:v>1207</c:v>
                </c:pt>
                <c:pt idx="185">
                  <c:v>1208</c:v>
                </c:pt>
                <c:pt idx="186">
                  <c:v>1209</c:v>
                </c:pt>
                <c:pt idx="187">
                  <c:v>1210</c:v>
                </c:pt>
                <c:pt idx="188">
                  <c:v>1211</c:v>
                </c:pt>
                <c:pt idx="189">
                  <c:v>1212</c:v>
                </c:pt>
                <c:pt idx="190">
                  <c:v>1213</c:v>
                </c:pt>
                <c:pt idx="191">
                  <c:v>1214</c:v>
                </c:pt>
                <c:pt idx="192">
                  <c:v>1215</c:v>
                </c:pt>
                <c:pt idx="193">
                  <c:v>1216</c:v>
                </c:pt>
                <c:pt idx="194">
                  <c:v>1217</c:v>
                </c:pt>
                <c:pt idx="195">
                  <c:v>1218</c:v>
                </c:pt>
                <c:pt idx="196">
                  <c:v>1219</c:v>
                </c:pt>
                <c:pt idx="197">
                  <c:v>1220</c:v>
                </c:pt>
                <c:pt idx="198">
                  <c:v>1221</c:v>
                </c:pt>
                <c:pt idx="199">
                  <c:v>1222</c:v>
                </c:pt>
                <c:pt idx="200">
                  <c:v>1223</c:v>
                </c:pt>
                <c:pt idx="201">
                  <c:v>1224</c:v>
                </c:pt>
                <c:pt idx="202">
                  <c:v>1225</c:v>
                </c:pt>
                <c:pt idx="203">
                  <c:v>1226</c:v>
                </c:pt>
                <c:pt idx="204">
                  <c:v>1227</c:v>
                </c:pt>
                <c:pt idx="205">
                  <c:v>1228</c:v>
                </c:pt>
                <c:pt idx="206">
                  <c:v>1229</c:v>
                </c:pt>
                <c:pt idx="207">
                  <c:v>1230</c:v>
                </c:pt>
                <c:pt idx="208">
                  <c:v>1231</c:v>
                </c:pt>
                <c:pt idx="209">
                  <c:v>1232</c:v>
                </c:pt>
                <c:pt idx="210">
                  <c:v>1233</c:v>
                </c:pt>
                <c:pt idx="211">
                  <c:v>1234</c:v>
                </c:pt>
                <c:pt idx="212">
                  <c:v>1235</c:v>
                </c:pt>
                <c:pt idx="213">
                  <c:v>1236</c:v>
                </c:pt>
                <c:pt idx="214">
                  <c:v>1237</c:v>
                </c:pt>
                <c:pt idx="215">
                  <c:v>1238</c:v>
                </c:pt>
                <c:pt idx="216">
                  <c:v>1239</c:v>
                </c:pt>
                <c:pt idx="217">
                  <c:v>1240</c:v>
                </c:pt>
                <c:pt idx="218">
                  <c:v>1241</c:v>
                </c:pt>
                <c:pt idx="219">
                  <c:v>1242</c:v>
                </c:pt>
                <c:pt idx="220">
                  <c:v>1243</c:v>
                </c:pt>
                <c:pt idx="221">
                  <c:v>1244</c:v>
                </c:pt>
                <c:pt idx="222">
                  <c:v>1245</c:v>
                </c:pt>
                <c:pt idx="223">
                  <c:v>1246</c:v>
                </c:pt>
                <c:pt idx="224">
                  <c:v>1247</c:v>
                </c:pt>
                <c:pt idx="225">
                  <c:v>1248</c:v>
                </c:pt>
                <c:pt idx="226">
                  <c:v>1249</c:v>
                </c:pt>
                <c:pt idx="227">
                  <c:v>1250</c:v>
                </c:pt>
                <c:pt idx="228">
                  <c:v>1251</c:v>
                </c:pt>
                <c:pt idx="229">
                  <c:v>1252</c:v>
                </c:pt>
                <c:pt idx="230">
                  <c:v>1253</c:v>
                </c:pt>
                <c:pt idx="231">
                  <c:v>1254</c:v>
                </c:pt>
                <c:pt idx="232">
                  <c:v>1255</c:v>
                </c:pt>
                <c:pt idx="233">
                  <c:v>1256</c:v>
                </c:pt>
                <c:pt idx="234">
                  <c:v>1257</c:v>
                </c:pt>
                <c:pt idx="235">
                  <c:v>1258</c:v>
                </c:pt>
                <c:pt idx="236">
                  <c:v>1259</c:v>
                </c:pt>
                <c:pt idx="237">
                  <c:v>1260</c:v>
                </c:pt>
                <c:pt idx="238">
                  <c:v>1261</c:v>
                </c:pt>
                <c:pt idx="239">
                  <c:v>1262</c:v>
                </c:pt>
                <c:pt idx="240">
                  <c:v>1263</c:v>
                </c:pt>
                <c:pt idx="241">
                  <c:v>1264</c:v>
                </c:pt>
                <c:pt idx="242">
                  <c:v>1265</c:v>
                </c:pt>
                <c:pt idx="243">
                  <c:v>1266</c:v>
                </c:pt>
                <c:pt idx="244">
                  <c:v>1267</c:v>
                </c:pt>
                <c:pt idx="245">
                  <c:v>1268</c:v>
                </c:pt>
                <c:pt idx="246">
                  <c:v>1269</c:v>
                </c:pt>
                <c:pt idx="247">
                  <c:v>1270</c:v>
                </c:pt>
                <c:pt idx="248">
                  <c:v>1271</c:v>
                </c:pt>
                <c:pt idx="249">
                  <c:v>1272</c:v>
                </c:pt>
                <c:pt idx="250">
                  <c:v>1273</c:v>
                </c:pt>
                <c:pt idx="251">
                  <c:v>1274</c:v>
                </c:pt>
                <c:pt idx="252">
                  <c:v>1275</c:v>
                </c:pt>
                <c:pt idx="253">
                  <c:v>1276</c:v>
                </c:pt>
                <c:pt idx="254">
                  <c:v>1277</c:v>
                </c:pt>
                <c:pt idx="255">
                  <c:v>1278</c:v>
                </c:pt>
                <c:pt idx="256">
                  <c:v>1279</c:v>
                </c:pt>
                <c:pt idx="257">
                  <c:v>1280</c:v>
                </c:pt>
                <c:pt idx="258">
                  <c:v>1281</c:v>
                </c:pt>
                <c:pt idx="259">
                  <c:v>1282</c:v>
                </c:pt>
                <c:pt idx="260">
                  <c:v>1283</c:v>
                </c:pt>
                <c:pt idx="261">
                  <c:v>1284</c:v>
                </c:pt>
                <c:pt idx="262">
                  <c:v>1285</c:v>
                </c:pt>
                <c:pt idx="263">
                  <c:v>1286</c:v>
                </c:pt>
                <c:pt idx="264">
                  <c:v>1287</c:v>
                </c:pt>
                <c:pt idx="265">
                  <c:v>1288</c:v>
                </c:pt>
                <c:pt idx="266">
                  <c:v>1289</c:v>
                </c:pt>
                <c:pt idx="267">
                  <c:v>1290</c:v>
                </c:pt>
                <c:pt idx="268">
                  <c:v>1291</c:v>
                </c:pt>
                <c:pt idx="269">
                  <c:v>1292</c:v>
                </c:pt>
                <c:pt idx="270">
                  <c:v>1293</c:v>
                </c:pt>
                <c:pt idx="271">
                  <c:v>1294</c:v>
                </c:pt>
                <c:pt idx="272">
                  <c:v>1295</c:v>
                </c:pt>
                <c:pt idx="273">
                  <c:v>1296</c:v>
                </c:pt>
                <c:pt idx="274">
                  <c:v>1297</c:v>
                </c:pt>
                <c:pt idx="275">
                  <c:v>1298</c:v>
                </c:pt>
                <c:pt idx="276">
                  <c:v>1299</c:v>
                </c:pt>
                <c:pt idx="277">
                  <c:v>1300</c:v>
                </c:pt>
                <c:pt idx="278">
                  <c:v>1301</c:v>
                </c:pt>
                <c:pt idx="279">
                  <c:v>1302</c:v>
                </c:pt>
                <c:pt idx="280">
                  <c:v>1303</c:v>
                </c:pt>
                <c:pt idx="281">
                  <c:v>1304</c:v>
                </c:pt>
                <c:pt idx="282">
                  <c:v>1305</c:v>
                </c:pt>
                <c:pt idx="283">
                  <c:v>1306</c:v>
                </c:pt>
                <c:pt idx="284">
                  <c:v>1307</c:v>
                </c:pt>
                <c:pt idx="285">
                  <c:v>1308</c:v>
                </c:pt>
                <c:pt idx="286">
                  <c:v>1309</c:v>
                </c:pt>
                <c:pt idx="287">
                  <c:v>1310</c:v>
                </c:pt>
                <c:pt idx="288">
                  <c:v>1311</c:v>
                </c:pt>
                <c:pt idx="289">
                  <c:v>1312</c:v>
                </c:pt>
                <c:pt idx="290">
                  <c:v>1313</c:v>
                </c:pt>
                <c:pt idx="291">
                  <c:v>1314</c:v>
                </c:pt>
                <c:pt idx="292">
                  <c:v>1315</c:v>
                </c:pt>
                <c:pt idx="293">
                  <c:v>1316</c:v>
                </c:pt>
                <c:pt idx="294">
                  <c:v>1317</c:v>
                </c:pt>
                <c:pt idx="295">
                  <c:v>1318</c:v>
                </c:pt>
                <c:pt idx="296">
                  <c:v>1319</c:v>
                </c:pt>
                <c:pt idx="297">
                  <c:v>1320</c:v>
                </c:pt>
                <c:pt idx="298">
                  <c:v>1321</c:v>
                </c:pt>
                <c:pt idx="299">
                  <c:v>1322</c:v>
                </c:pt>
                <c:pt idx="300">
                  <c:v>1323</c:v>
                </c:pt>
                <c:pt idx="301">
                  <c:v>1324</c:v>
                </c:pt>
                <c:pt idx="302">
                  <c:v>1325</c:v>
                </c:pt>
                <c:pt idx="303">
                  <c:v>1326</c:v>
                </c:pt>
                <c:pt idx="304">
                  <c:v>1327</c:v>
                </c:pt>
                <c:pt idx="305">
                  <c:v>1328</c:v>
                </c:pt>
                <c:pt idx="306">
                  <c:v>1329</c:v>
                </c:pt>
                <c:pt idx="307">
                  <c:v>1330</c:v>
                </c:pt>
                <c:pt idx="308">
                  <c:v>1331</c:v>
                </c:pt>
                <c:pt idx="309">
                  <c:v>1332</c:v>
                </c:pt>
                <c:pt idx="310">
                  <c:v>1333</c:v>
                </c:pt>
                <c:pt idx="311">
                  <c:v>1334</c:v>
                </c:pt>
                <c:pt idx="312">
                  <c:v>1335</c:v>
                </c:pt>
                <c:pt idx="313">
                  <c:v>1336</c:v>
                </c:pt>
                <c:pt idx="314">
                  <c:v>1337</c:v>
                </c:pt>
                <c:pt idx="315">
                  <c:v>1338</c:v>
                </c:pt>
                <c:pt idx="316">
                  <c:v>1339</c:v>
                </c:pt>
                <c:pt idx="317">
                  <c:v>1340</c:v>
                </c:pt>
                <c:pt idx="318">
                  <c:v>1341</c:v>
                </c:pt>
                <c:pt idx="319">
                  <c:v>1342</c:v>
                </c:pt>
                <c:pt idx="320">
                  <c:v>1343</c:v>
                </c:pt>
                <c:pt idx="321">
                  <c:v>1344</c:v>
                </c:pt>
                <c:pt idx="322">
                  <c:v>1345</c:v>
                </c:pt>
                <c:pt idx="323">
                  <c:v>1346</c:v>
                </c:pt>
                <c:pt idx="324">
                  <c:v>1347</c:v>
                </c:pt>
                <c:pt idx="325">
                  <c:v>1348</c:v>
                </c:pt>
                <c:pt idx="326">
                  <c:v>1349</c:v>
                </c:pt>
                <c:pt idx="327">
                  <c:v>1350</c:v>
                </c:pt>
                <c:pt idx="328">
                  <c:v>1351</c:v>
                </c:pt>
                <c:pt idx="329">
                  <c:v>1352</c:v>
                </c:pt>
                <c:pt idx="330">
                  <c:v>1353</c:v>
                </c:pt>
                <c:pt idx="331">
                  <c:v>1354</c:v>
                </c:pt>
                <c:pt idx="332">
                  <c:v>1355</c:v>
                </c:pt>
                <c:pt idx="333">
                  <c:v>1356</c:v>
                </c:pt>
                <c:pt idx="334">
                  <c:v>1357</c:v>
                </c:pt>
                <c:pt idx="335">
                  <c:v>1358</c:v>
                </c:pt>
                <c:pt idx="336">
                  <c:v>1359</c:v>
                </c:pt>
                <c:pt idx="337">
                  <c:v>1360</c:v>
                </c:pt>
                <c:pt idx="338">
                  <c:v>1361</c:v>
                </c:pt>
                <c:pt idx="339">
                  <c:v>1362</c:v>
                </c:pt>
                <c:pt idx="340">
                  <c:v>1363</c:v>
                </c:pt>
                <c:pt idx="341">
                  <c:v>1364</c:v>
                </c:pt>
                <c:pt idx="342">
                  <c:v>1365</c:v>
                </c:pt>
                <c:pt idx="343">
                  <c:v>1366</c:v>
                </c:pt>
                <c:pt idx="344">
                  <c:v>1367</c:v>
                </c:pt>
                <c:pt idx="345">
                  <c:v>1368</c:v>
                </c:pt>
                <c:pt idx="346">
                  <c:v>1369</c:v>
                </c:pt>
                <c:pt idx="347">
                  <c:v>1370</c:v>
                </c:pt>
                <c:pt idx="348">
                  <c:v>1371</c:v>
                </c:pt>
                <c:pt idx="349">
                  <c:v>1372</c:v>
                </c:pt>
                <c:pt idx="350">
                  <c:v>1373</c:v>
                </c:pt>
                <c:pt idx="351">
                  <c:v>1374</c:v>
                </c:pt>
                <c:pt idx="352">
                  <c:v>1375</c:v>
                </c:pt>
                <c:pt idx="353">
                  <c:v>1376</c:v>
                </c:pt>
                <c:pt idx="354">
                  <c:v>1377</c:v>
                </c:pt>
                <c:pt idx="355">
                  <c:v>1378</c:v>
                </c:pt>
                <c:pt idx="356">
                  <c:v>1379</c:v>
                </c:pt>
                <c:pt idx="357">
                  <c:v>1380</c:v>
                </c:pt>
                <c:pt idx="358">
                  <c:v>1381</c:v>
                </c:pt>
                <c:pt idx="359">
                  <c:v>1382</c:v>
                </c:pt>
                <c:pt idx="360">
                  <c:v>1383</c:v>
                </c:pt>
                <c:pt idx="361">
                  <c:v>1384</c:v>
                </c:pt>
                <c:pt idx="362">
                  <c:v>1385</c:v>
                </c:pt>
                <c:pt idx="363">
                  <c:v>1386</c:v>
                </c:pt>
                <c:pt idx="364">
                  <c:v>1387</c:v>
                </c:pt>
                <c:pt idx="365">
                  <c:v>1388</c:v>
                </c:pt>
                <c:pt idx="366">
                  <c:v>1389</c:v>
                </c:pt>
                <c:pt idx="367">
                  <c:v>1390</c:v>
                </c:pt>
                <c:pt idx="368">
                  <c:v>1391</c:v>
                </c:pt>
                <c:pt idx="369">
                  <c:v>1392</c:v>
                </c:pt>
                <c:pt idx="370">
                  <c:v>1393</c:v>
                </c:pt>
                <c:pt idx="371">
                  <c:v>1394</c:v>
                </c:pt>
                <c:pt idx="372">
                  <c:v>1395</c:v>
                </c:pt>
                <c:pt idx="373">
                  <c:v>1396</c:v>
                </c:pt>
                <c:pt idx="374">
                  <c:v>1397</c:v>
                </c:pt>
                <c:pt idx="375">
                  <c:v>1398</c:v>
                </c:pt>
                <c:pt idx="376">
                  <c:v>1399</c:v>
                </c:pt>
                <c:pt idx="377">
                  <c:v>1400</c:v>
                </c:pt>
                <c:pt idx="378">
                  <c:v>1401</c:v>
                </c:pt>
                <c:pt idx="379">
                  <c:v>1402</c:v>
                </c:pt>
                <c:pt idx="380">
                  <c:v>1403</c:v>
                </c:pt>
                <c:pt idx="381">
                  <c:v>1404</c:v>
                </c:pt>
                <c:pt idx="382">
                  <c:v>1405</c:v>
                </c:pt>
                <c:pt idx="383">
                  <c:v>1406</c:v>
                </c:pt>
                <c:pt idx="384">
                  <c:v>1407</c:v>
                </c:pt>
                <c:pt idx="385">
                  <c:v>1408</c:v>
                </c:pt>
                <c:pt idx="386">
                  <c:v>1409</c:v>
                </c:pt>
                <c:pt idx="387">
                  <c:v>1410</c:v>
                </c:pt>
                <c:pt idx="388">
                  <c:v>1411</c:v>
                </c:pt>
                <c:pt idx="389">
                  <c:v>1412</c:v>
                </c:pt>
                <c:pt idx="390">
                  <c:v>1413</c:v>
                </c:pt>
                <c:pt idx="391">
                  <c:v>1414</c:v>
                </c:pt>
                <c:pt idx="392">
                  <c:v>1415</c:v>
                </c:pt>
                <c:pt idx="393">
                  <c:v>1416</c:v>
                </c:pt>
                <c:pt idx="394">
                  <c:v>1417</c:v>
                </c:pt>
                <c:pt idx="395">
                  <c:v>1418</c:v>
                </c:pt>
                <c:pt idx="396">
                  <c:v>1419</c:v>
                </c:pt>
                <c:pt idx="397">
                  <c:v>1420</c:v>
                </c:pt>
                <c:pt idx="398">
                  <c:v>1421</c:v>
                </c:pt>
                <c:pt idx="399">
                  <c:v>1422</c:v>
                </c:pt>
                <c:pt idx="400">
                  <c:v>1423</c:v>
                </c:pt>
                <c:pt idx="401">
                  <c:v>1424</c:v>
                </c:pt>
                <c:pt idx="402">
                  <c:v>1425</c:v>
                </c:pt>
                <c:pt idx="403">
                  <c:v>1426</c:v>
                </c:pt>
                <c:pt idx="404">
                  <c:v>1427</c:v>
                </c:pt>
                <c:pt idx="405">
                  <c:v>1428</c:v>
                </c:pt>
                <c:pt idx="406">
                  <c:v>1429</c:v>
                </c:pt>
                <c:pt idx="407">
                  <c:v>1430</c:v>
                </c:pt>
                <c:pt idx="408">
                  <c:v>1431</c:v>
                </c:pt>
                <c:pt idx="409">
                  <c:v>1432</c:v>
                </c:pt>
                <c:pt idx="410">
                  <c:v>1433</c:v>
                </c:pt>
                <c:pt idx="411">
                  <c:v>1434</c:v>
                </c:pt>
                <c:pt idx="412">
                  <c:v>1435</c:v>
                </c:pt>
                <c:pt idx="413">
                  <c:v>1436</c:v>
                </c:pt>
                <c:pt idx="414">
                  <c:v>1437</c:v>
                </c:pt>
                <c:pt idx="415">
                  <c:v>1438</c:v>
                </c:pt>
                <c:pt idx="416">
                  <c:v>1439</c:v>
                </c:pt>
                <c:pt idx="417">
                  <c:v>1440</c:v>
                </c:pt>
                <c:pt idx="418">
                  <c:v>1441</c:v>
                </c:pt>
                <c:pt idx="419">
                  <c:v>1442</c:v>
                </c:pt>
                <c:pt idx="420">
                  <c:v>1443</c:v>
                </c:pt>
                <c:pt idx="421">
                  <c:v>1444</c:v>
                </c:pt>
                <c:pt idx="422">
                  <c:v>1445</c:v>
                </c:pt>
                <c:pt idx="423">
                  <c:v>1446</c:v>
                </c:pt>
                <c:pt idx="424">
                  <c:v>1447</c:v>
                </c:pt>
                <c:pt idx="425">
                  <c:v>1448</c:v>
                </c:pt>
                <c:pt idx="426">
                  <c:v>1449</c:v>
                </c:pt>
                <c:pt idx="427">
                  <c:v>1450</c:v>
                </c:pt>
                <c:pt idx="428">
                  <c:v>1451</c:v>
                </c:pt>
                <c:pt idx="429">
                  <c:v>1452</c:v>
                </c:pt>
                <c:pt idx="430">
                  <c:v>1453</c:v>
                </c:pt>
                <c:pt idx="431">
                  <c:v>1454</c:v>
                </c:pt>
                <c:pt idx="432">
                  <c:v>1455</c:v>
                </c:pt>
                <c:pt idx="433">
                  <c:v>1456</c:v>
                </c:pt>
                <c:pt idx="434">
                  <c:v>1457</c:v>
                </c:pt>
                <c:pt idx="435">
                  <c:v>1458</c:v>
                </c:pt>
                <c:pt idx="436">
                  <c:v>1459</c:v>
                </c:pt>
                <c:pt idx="437">
                  <c:v>1460</c:v>
                </c:pt>
                <c:pt idx="438">
                  <c:v>1461</c:v>
                </c:pt>
                <c:pt idx="439">
                  <c:v>1462</c:v>
                </c:pt>
                <c:pt idx="440">
                  <c:v>1463</c:v>
                </c:pt>
                <c:pt idx="441">
                  <c:v>1464</c:v>
                </c:pt>
                <c:pt idx="442">
                  <c:v>1465</c:v>
                </c:pt>
                <c:pt idx="443">
                  <c:v>1466</c:v>
                </c:pt>
                <c:pt idx="444">
                  <c:v>1467</c:v>
                </c:pt>
                <c:pt idx="445">
                  <c:v>1468</c:v>
                </c:pt>
                <c:pt idx="446">
                  <c:v>1469</c:v>
                </c:pt>
                <c:pt idx="447">
                  <c:v>1470</c:v>
                </c:pt>
                <c:pt idx="448">
                  <c:v>1471</c:v>
                </c:pt>
                <c:pt idx="449">
                  <c:v>1472</c:v>
                </c:pt>
                <c:pt idx="450">
                  <c:v>1473</c:v>
                </c:pt>
                <c:pt idx="451">
                  <c:v>1474</c:v>
                </c:pt>
                <c:pt idx="452">
                  <c:v>1475</c:v>
                </c:pt>
                <c:pt idx="453">
                  <c:v>1476</c:v>
                </c:pt>
                <c:pt idx="454">
                  <c:v>1477</c:v>
                </c:pt>
              </c:numCache>
            </c:numRef>
          </c:xVal>
          <c:yVal>
            <c:numRef>
              <c:f>WLTC_class_3!$E$1031:$E$1485</c:f>
              <c:numCache>
                <c:formatCode>0.0_ </c:formatCode>
                <c:ptCount val="455"/>
                <c:pt idx="0">
                  <c:v>0</c:v>
                </c:pt>
                <c:pt idx="1">
                  <c:v>0</c:v>
                </c:pt>
                <c:pt idx="2">
                  <c:v>0</c:v>
                </c:pt>
                <c:pt idx="3">
                  <c:v>0</c:v>
                </c:pt>
                <c:pt idx="4">
                  <c:v>0.8</c:v>
                </c:pt>
                <c:pt idx="5">
                  <c:v>3.6</c:v>
                </c:pt>
                <c:pt idx="6">
                  <c:v>8.6</c:v>
                </c:pt>
                <c:pt idx="7">
                  <c:v>14.6</c:v>
                </c:pt>
                <c:pt idx="8">
                  <c:v>20</c:v>
                </c:pt>
                <c:pt idx="9">
                  <c:v>24.4</c:v>
                </c:pt>
                <c:pt idx="10">
                  <c:v>28.2</c:v>
                </c:pt>
                <c:pt idx="11">
                  <c:v>31.7</c:v>
                </c:pt>
                <c:pt idx="12">
                  <c:v>35</c:v>
                </c:pt>
                <c:pt idx="13">
                  <c:v>37.6</c:v>
                </c:pt>
                <c:pt idx="14">
                  <c:v>39.700000000000003</c:v>
                </c:pt>
                <c:pt idx="15">
                  <c:v>41.5</c:v>
                </c:pt>
                <c:pt idx="16">
                  <c:v>43.6</c:v>
                </c:pt>
                <c:pt idx="17">
                  <c:v>46</c:v>
                </c:pt>
                <c:pt idx="18">
                  <c:v>48.4</c:v>
                </c:pt>
                <c:pt idx="19">
                  <c:v>50.5</c:v>
                </c:pt>
                <c:pt idx="20">
                  <c:v>51.9</c:v>
                </c:pt>
                <c:pt idx="21">
                  <c:v>52.6</c:v>
                </c:pt>
                <c:pt idx="22">
                  <c:v>52.8</c:v>
                </c:pt>
                <c:pt idx="23">
                  <c:v>52.9</c:v>
                </c:pt>
                <c:pt idx="24">
                  <c:v>53.1</c:v>
                </c:pt>
                <c:pt idx="25">
                  <c:v>53.3</c:v>
                </c:pt>
                <c:pt idx="26">
                  <c:v>53.1</c:v>
                </c:pt>
                <c:pt idx="27">
                  <c:v>52.3</c:v>
                </c:pt>
                <c:pt idx="28">
                  <c:v>50.7</c:v>
                </c:pt>
                <c:pt idx="29">
                  <c:v>48.8</c:v>
                </c:pt>
                <c:pt idx="30">
                  <c:v>46.5</c:v>
                </c:pt>
                <c:pt idx="31">
                  <c:v>43.8</c:v>
                </c:pt>
                <c:pt idx="32">
                  <c:v>40.299999999999997</c:v>
                </c:pt>
                <c:pt idx="33">
                  <c:v>36</c:v>
                </c:pt>
                <c:pt idx="34">
                  <c:v>30.7</c:v>
                </c:pt>
                <c:pt idx="35">
                  <c:v>25.4</c:v>
                </c:pt>
                <c:pt idx="36">
                  <c:v>21</c:v>
                </c:pt>
                <c:pt idx="37">
                  <c:v>16.7</c:v>
                </c:pt>
                <c:pt idx="38">
                  <c:v>13.4</c:v>
                </c:pt>
                <c:pt idx="39">
                  <c:v>12</c:v>
                </c:pt>
                <c:pt idx="40">
                  <c:v>12.1</c:v>
                </c:pt>
                <c:pt idx="41">
                  <c:v>12.8</c:v>
                </c:pt>
                <c:pt idx="42">
                  <c:v>15.6</c:v>
                </c:pt>
                <c:pt idx="43">
                  <c:v>19.899999999999999</c:v>
                </c:pt>
                <c:pt idx="44">
                  <c:v>23.4</c:v>
                </c:pt>
                <c:pt idx="45">
                  <c:v>24.6</c:v>
                </c:pt>
                <c:pt idx="46">
                  <c:v>25.2</c:v>
                </c:pt>
                <c:pt idx="47">
                  <c:v>26.4</c:v>
                </c:pt>
                <c:pt idx="48">
                  <c:v>28.8</c:v>
                </c:pt>
                <c:pt idx="49">
                  <c:v>31.8</c:v>
                </c:pt>
                <c:pt idx="50">
                  <c:v>35.299999999999997</c:v>
                </c:pt>
                <c:pt idx="51">
                  <c:v>39.5</c:v>
                </c:pt>
                <c:pt idx="52">
                  <c:v>44.5</c:v>
                </c:pt>
                <c:pt idx="53">
                  <c:v>49.3</c:v>
                </c:pt>
                <c:pt idx="54">
                  <c:v>53.3</c:v>
                </c:pt>
                <c:pt idx="55">
                  <c:v>56.4</c:v>
                </c:pt>
                <c:pt idx="56">
                  <c:v>58.9</c:v>
                </c:pt>
                <c:pt idx="57">
                  <c:v>61.2</c:v>
                </c:pt>
                <c:pt idx="58">
                  <c:v>62.6</c:v>
                </c:pt>
                <c:pt idx="59">
                  <c:v>63</c:v>
                </c:pt>
                <c:pt idx="60">
                  <c:v>62.5</c:v>
                </c:pt>
                <c:pt idx="61">
                  <c:v>60.9</c:v>
                </c:pt>
                <c:pt idx="62">
                  <c:v>59.3</c:v>
                </c:pt>
                <c:pt idx="63">
                  <c:v>58.6</c:v>
                </c:pt>
                <c:pt idx="64">
                  <c:v>58.6</c:v>
                </c:pt>
                <c:pt idx="65">
                  <c:v>58.7</c:v>
                </c:pt>
                <c:pt idx="66">
                  <c:v>58.8</c:v>
                </c:pt>
                <c:pt idx="67">
                  <c:v>58.8</c:v>
                </c:pt>
                <c:pt idx="68">
                  <c:v>58.8</c:v>
                </c:pt>
                <c:pt idx="69">
                  <c:v>59.1</c:v>
                </c:pt>
                <c:pt idx="70">
                  <c:v>60.1</c:v>
                </c:pt>
                <c:pt idx="71">
                  <c:v>61.7</c:v>
                </c:pt>
                <c:pt idx="72">
                  <c:v>63</c:v>
                </c:pt>
                <c:pt idx="73">
                  <c:v>63.7</c:v>
                </c:pt>
                <c:pt idx="74">
                  <c:v>63.9</c:v>
                </c:pt>
                <c:pt idx="75">
                  <c:v>63.5</c:v>
                </c:pt>
                <c:pt idx="76">
                  <c:v>62.3</c:v>
                </c:pt>
                <c:pt idx="77">
                  <c:v>60.3</c:v>
                </c:pt>
                <c:pt idx="78">
                  <c:v>58.9</c:v>
                </c:pt>
                <c:pt idx="79">
                  <c:v>58.4</c:v>
                </c:pt>
                <c:pt idx="80">
                  <c:v>58.8</c:v>
                </c:pt>
                <c:pt idx="81">
                  <c:v>60.2</c:v>
                </c:pt>
                <c:pt idx="82">
                  <c:v>62.3</c:v>
                </c:pt>
                <c:pt idx="83">
                  <c:v>63.9</c:v>
                </c:pt>
                <c:pt idx="84">
                  <c:v>64.5</c:v>
                </c:pt>
                <c:pt idx="85">
                  <c:v>64.400000000000006</c:v>
                </c:pt>
                <c:pt idx="86">
                  <c:v>63.5</c:v>
                </c:pt>
                <c:pt idx="87">
                  <c:v>62</c:v>
                </c:pt>
                <c:pt idx="88">
                  <c:v>61.2</c:v>
                </c:pt>
                <c:pt idx="89">
                  <c:v>61.3</c:v>
                </c:pt>
                <c:pt idx="90">
                  <c:v>62.6</c:v>
                </c:pt>
                <c:pt idx="91">
                  <c:v>65.3</c:v>
                </c:pt>
                <c:pt idx="92">
                  <c:v>68</c:v>
                </c:pt>
                <c:pt idx="93">
                  <c:v>69.400000000000006</c:v>
                </c:pt>
                <c:pt idx="94">
                  <c:v>69.7</c:v>
                </c:pt>
                <c:pt idx="95">
                  <c:v>69.3</c:v>
                </c:pt>
                <c:pt idx="96">
                  <c:v>68.099999999999994</c:v>
                </c:pt>
                <c:pt idx="97">
                  <c:v>66.900000000000006</c:v>
                </c:pt>
                <c:pt idx="98">
                  <c:v>66.2</c:v>
                </c:pt>
                <c:pt idx="99">
                  <c:v>65.7</c:v>
                </c:pt>
                <c:pt idx="100">
                  <c:v>64.900000000000006</c:v>
                </c:pt>
                <c:pt idx="101">
                  <c:v>63.2</c:v>
                </c:pt>
                <c:pt idx="102">
                  <c:v>60.3</c:v>
                </c:pt>
                <c:pt idx="103">
                  <c:v>55.8</c:v>
                </c:pt>
                <c:pt idx="104">
                  <c:v>50.5</c:v>
                </c:pt>
                <c:pt idx="105">
                  <c:v>45.2</c:v>
                </c:pt>
                <c:pt idx="106">
                  <c:v>40.1</c:v>
                </c:pt>
                <c:pt idx="107">
                  <c:v>36.200000000000003</c:v>
                </c:pt>
                <c:pt idx="108">
                  <c:v>32.9</c:v>
                </c:pt>
                <c:pt idx="109">
                  <c:v>29.8</c:v>
                </c:pt>
                <c:pt idx="110">
                  <c:v>26.6</c:v>
                </c:pt>
                <c:pt idx="111">
                  <c:v>23</c:v>
                </c:pt>
                <c:pt idx="112">
                  <c:v>19.399999999999999</c:v>
                </c:pt>
                <c:pt idx="113">
                  <c:v>16.3</c:v>
                </c:pt>
                <c:pt idx="114">
                  <c:v>14.6</c:v>
                </c:pt>
                <c:pt idx="115">
                  <c:v>14.2</c:v>
                </c:pt>
                <c:pt idx="116">
                  <c:v>14.3</c:v>
                </c:pt>
                <c:pt idx="117">
                  <c:v>14.6</c:v>
                </c:pt>
                <c:pt idx="118">
                  <c:v>15.1</c:v>
                </c:pt>
                <c:pt idx="119">
                  <c:v>16.399999999999999</c:v>
                </c:pt>
                <c:pt idx="120">
                  <c:v>19.100000000000001</c:v>
                </c:pt>
                <c:pt idx="121">
                  <c:v>22.5</c:v>
                </c:pt>
                <c:pt idx="122">
                  <c:v>24.4</c:v>
                </c:pt>
                <c:pt idx="123">
                  <c:v>24.8</c:v>
                </c:pt>
                <c:pt idx="124">
                  <c:v>22.7</c:v>
                </c:pt>
                <c:pt idx="125">
                  <c:v>17.399999999999999</c:v>
                </c:pt>
                <c:pt idx="126">
                  <c:v>13.8</c:v>
                </c:pt>
                <c:pt idx="127">
                  <c:v>12</c:v>
                </c:pt>
                <c:pt idx="128">
                  <c:v>12</c:v>
                </c:pt>
                <c:pt idx="129">
                  <c:v>12</c:v>
                </c:pt>
                <c:pt idx="130">
                  <c:v>13.9</c:v>
                </c:pt>
                <c:pt idx="131">
                  <c:v>18.8</c:v>
                </c:pt>
                <c:pt idx="132">
                  <c:v>25.1</c:v>
                </c:pt>
                <c:pt idx="133">
                  <c:v>29.8</c:v>
                </c:pt>
                <c:pt idx="134">
                  <c:v>33.799999999999997</c:v>
                </c:pt>
                <c:pt idx="135">
                  <c:v>38.200000000000003</c:v>
                </c:pt>
                <c:pt idx="136">
                  <c:v>43.4</c:v>
                </c:pt>
                <c:pt idx="137">
                  <c:v>48.9</c:v>
                </c:pt>
                <c:pt idx="138">
                  <c:v>53.8</c:v>
                </c:pt>
                <c:pt idx="139">
                  <c:v>57.8</c:v>
                </c:pt>
                <c:pt idx="140">
                  <c:v>61.5</c:v>
                </c:pt>
                <c:pt idx="141">
                  <c:v>65</c:v>
                </c:pt>
                <c:pt idx="142">
                  <c:v>68.400000000000006</c:v>
                </c:pt>
                <c:pt idx="143">
                  <c:v>71.599999999999994</c:v>
                </c:pt>
                <c:pt idx="144">
                  <c:v>73</c:v>
                </c:pt>
                <c:pt idx="145">
                  <c:v>74.3</c:v>
                </c:pt>
                <c:pt idx="146">
                  <c:v>76.2</c:v>
                </c:pt>
                <c:pt idx="147">
                  <c:v>77.900000000000006</c:v>
                </c:pt>
                <c:pt idx="148">
                  <c:v>79.5</c:v>
                </c:pt>
                <c:pt idx="149">
                  <c:v>81</c:v>
                </c:pt>
                <c:pt idx="150">
                  <c:v>82.3</c:v>
                </c:pt>
                <c:pt idx="151">
                  <c:v>83.5</c:v>
                </c:pt>
                <c:pt idx="152">
                  <c:v>84.6</c:v>
                </c:pt>
                <c:pt idx="153">
                  <c:v>85.5</c:v>
                </c:pt>
                <c:pt idx="154">
                  <c:v>86.3</c:v>
                </c:pt>
                <c:pt idx="155">
                  <c:v>87.1</c:v>
                </c:pt>
                <c:pt idx="156">
                  <c:v>88.1</c:v>
                </c:pt>
                <c:pt idx="157">
                  <c:v>89.1</c:v>
                </c:pt>
                <c:pt idx="158">
                  <c:v>90.1</c:v>
                </c:pt>
                <c:pt idx="159">
                  <c:v>91</c:v>
                </c:pt>
                <c:pt idx="160">
                  <c:v>91.7</c:v>
                </c:pt>
                <c:pt idx="161">
                  <c:v>92.3</c:v>
                </c:pt>
                <c:pt idx="162">
                  <c:v>92.8</c:v>
                </c:pt>
                <c:pt idx="163">
                  <c:v>93.1</c:v>
                </c:pt>
                <c:pt idx="164">
                  <c:v>93.1</c:v>
                </c:pt>
                <c:pt idx="165">
                  <c:v>93.1</c:v>
                </c:pt>
                <c:pt idx="166">
                  <c:v>93.1</c:v>
                </c:pt>
                <c:pt idx="167">
                  <c:v>93.1</c:v>
                </c:pt>
                <c:pt idx="168">
                  <c:v>93.1</c:v>
                </c:pt>
                <c:pt idx="169">
                  <c:v>93.1</c:v>
                </c:pt>
                <c:pt idx="170">
                  <c:v>93.1</c:v>
                </c:pt>
                <c:pt idx="171">
                  <c:v>93.1</c:v>
                </c:pt>
                <c:pt idx="172">
                  <c:v>93.1</c:v>
                </c:pt>
                <c:pt idx="173">
                  <c:v>93.2</c:v>
                </c:pt>
                <c:pt idx="174">
                  <c:v>93.2</c:v>
                </c:pt>
                <c:pt idx="175">
                  <c:v>93.3</c:v>
                </c:pt>
                <c:pt idx="176">
                  <c:v>93.7</c:v>
                </c:pt>
                <c:pt idx="177">
                  <c:v>94.2</c:v>
                </c:pt>
                <c:pt idx="178">
                  <c:v>95</c:v>
                </c:pt>
                <c:pt idx="179">
                  <c:v>95.8</c:v>
                </c:pt>
                <c:pt idx="180">
                  <c:v>96.4</c:v>
                </c:pt>
                <c:pt idx="181">
                  <c:v>96.8</c:v>
                </c:pt>
                <c:pt idx="182">
                  <c:v>97</c:v>
                </c:pt>
                <c:pt idx="183">
                  <c:v>97.1</c:v>
                </c:pt>
                <c:pt idx="184">
                  <c:v>97.2</c:v>
                </c:pt>
                <c:pt idx="185">
                  <c:v>97.3</c:v>
                </c:pt>
                <c:pt idx="186">
                  <c:v>97.4</c:v>
                </c:pt>
                <c:pt idx="187">
                  <c:v>97.4</c:v>
                </c:pt>
                <c:pt idx="188">
                  <c:v>97.4</c:v>
                </c:pt>
                <c:pt idx="189">
                  <c:v>97.4</c:v>
                </c:pt>
                <c:pt idx="190">
                  <c:v>97.3</c:v>
                </c:pt>
                <c:pt idx="191">
                  <c:v>97.3</c:v>
                </c:pt>
                <c:pt idx="192">
                  <c:v>97.3</c:v>
                </c:pt>
                <c:pt idx="193">
                  <c:v>97.3</c:v>
                </c:pt>
                <c:pt idx="194">
                  <c:v>97.2</c:v>
                </c:pt>
                <c:pt idx="195">
                  <c:v>97.1</c:v>
                </c:pt>
                <c:pt idx="196">
                  <c:v>97</c:v>
                </c:pt>
                <c:pt idx="197">
                  <c:v>96.9</c:v>
                </c:pt>
                <c:pt idx="198">
                  <c:v>96.7</c:v>
                </c:pt>
                <c:pt idx="199">
                  <c:v>96.4</c:v>
                </c:pt>
                <c:pt idx="200">
                  <c:v>96.1</c:v>
                </c:pt>
                <c:pt idx="201">
                  <c:v>95.7</c:v>
                </c:pt>
                <c:pt idx="202">
                  <c:v>95.5</c:v>
                </c:pt>
                <c:pt idx="203">
                  <c:v>95.3</c:v>
                </c:pt>
                <c:pt idx="204">
                  <c:v>95.2</c:v>
                </c:pt>
                <c:pt idx="205">
                  <c:v>95</c:v>
                </c:pt>
                <c:pt idx="206">
                  <c:v>94.9</c:v>
                </c:pt>
                <c:pt idx="207">
                  <c:v>94.7</c:v>
                </c:pt>
                <c:pt idx="208">
                  <c:v>94.5</c:v>
                </c:pt>
                <c:pt idx="209">
                  <c:v>94.4</c:v>
                </c:pt>
                <c:pt idx="210">
                  <c:v>94.4</c:v>
                </c:pt>
                <c:pt idx="211">
                  <c:v>94.3</c:v>
                </c:pt>
                <c:pt idx="212">
                  <c:v>94.3</c:v>
                </c:pt>
                <c:pt idx="213">
                  <c:v>94.1</c:v>
                </c:pt>
                <c:pt idx="214">
                  <c:v>93.9</c:v>
                </c:pt>
                <c:pt idx="215">
                  <c:v>93.4</c:v>
                </c:pt>
                <c:pt idx="216">
                  <c:v>92.8</c:v>
                </c:pt>
                <c:pt idx="217">
                  <c:v>92</c:v>
                </c:pt>
                <c:pt idx="218">
                  <c:v>91.3</c:v>
                </c:pt>
                <c:pt idx="219">
                  <c:v>90.6</c:v>
                </c:pt>
                <c:pt idx="220">
                  <c:v>90</c:v>
                </c:pt>
                <c:pt idx="221">
                  <c:v>89.3</c:v>
                </c:pt>
                <c:pt idx="222">
                  <c:v>88.7</c:v>
                </c:pt>
                <c:pt idx="223">
                  <c:v>88.1</c:v>
                </c:pt>
                <c:pt idx="224">
                  <c:v>87.4</c:v>
                </c:pt>
                <c:pt idx="225">
                  <c:v>86.7</c:v>
                </c:pt>
                <c:pt idx="226">
                  <c:v>86</c:v>
                </c:pt>
                <c:pt idx="227">
                  <c:v>85.3</c:v>
                </c:pt>
                <c:pt idx="228">
                  <c:v>84.7</c:v>
                </c:pt>
                <c:pt idx="229">
                  <c:v>84.1</c:v>
                </c:pt>
                <c:pt idx="230">
                  <c:v>83.5</c:v>
                </c:pt>
                <c:pt idx="231">
                  <c:v>82.9</c:v>
                </c:pt>
                <c:pt idx="232">
                  <c:v>82.3</c:v>
                </c:pt>
                <c:pt idx="233">
                  <c:v>81.7</c:v>
                </c:pt>
                <c:pt idx="234">
                  <c:v>81.099999999999994</c:v>
                </c:pt>
                <c:pt idx="235">
                  <c:v>80.5</c:v>
                </c:pt>
                <c:pt idx="236">
                  <c:v>79.900000000000006</c:v>
                </c:pt>
                <c:pt idx="237">
                  <c:v>79.400000000000006</c:v>
                </c:pt>
                <c:pt idx="238">
                  <c:v>79</c:v>
                </c:pt>
                <c:pt idx="239">
                  <c:v>78.7</c:v>
                </c:pt>
                <c:pt idx="240">
                  <c:v>78.7</c:v>
                </c:pt>
                <c:pt idx="241">
                  <c:v>78.8</c:v>
                </c:pt>
                <c:pt idx="242">
                  <c:v>79.099999999999994</c:v>
                </c:pt>
                <c:pt idx="243">
                  <c:v>79.400000000000006</c:v>
                </c:pt>
                <c:pt idx="244">
                  <c:v>79.599999999999994</c:v>
                </c:pt>
                <c:pt idx="245">
                  <c:v>79.8</c:v>
                </c:pt>
                <c:pt idx="246">
                  <c:v>79.8</c:v>
                </c:pt>
                <c:pt idx="247">
                  <c:v>79.599999999999994</c:v>
                </c:pt>
                <c:pt idx="248">
                  <c:v>79.3</c:v>
                </c:pt>
                <c:pt idx="249">
                  <c:v>78.900000000000006</c:v>
                </c:pt>
                <c:pt idx="250">
                  <c:v>78.5</c:v>
                </c:pt>
                <c:pt idx="251">
                  <c:v>78.2</c:v>
                </c:pt>
                <c:pt idx="252">
                  <c:v>77.900000000000006</c:v>
                </c:pt>
                <c:pt idx="253">
                  <c:v>77.7</c:v>
                </c:pt>
                <c:pt idx="254">
                  <c:v>77.7</c:v>
                </c:pt>
                <c:pt idx="255">
                  <c:v>77.8</c:v>
                </c:pt>
                <c:pt idx="256">
                  <c:v>77.900000000000006</c:v>
                </c:pt>
                <c:pt idx="257">
                  <c:v>78.099999999999994</c:v>
                </c:pt>
                <c:pt idx="258">
                  <c:v>78.3</c:v>
                </c:pt>
                <c:pt idx="259">
                  <c:v>78.3</c:v>
                </c:pt>
                <c:pt idx="260">
                  <c:v>78.400000000000006</c:v>
                </c:pt>
                <c:pt idx="261">
                  <c:v>78.400000000000006</c:v>
                </c:pt>
                <c:pt idx="262">
                  <c:v>78.400000000000006</c:v>
                </c:pt>
                <c:pt idx="263">
                  <c:v>78.2</c:v>
                </c:pt>
                <c:pt idx="264">
                  <c:v>78</c:v>
                </c:pt>
                <c:pt idx="265">
                  <c:v>77.7</c:v>
                </c:pt>
                <c:pt idx="266">
                  <c:v>77.3</c:v>
                </c:pt>
                <c:pt idx="267">
                  <c:v>76.900000000000006</c:v>
                </c:pt>
                <c:pt idx="268">
                  <c:v>76.599999999999994</c:v>
                </c:pt>
                <c:pt idx="269">
                  <c:v>76.2</c:v>
                </c:pt>
                <c:pt idx="270">
                  <c:v>75.7</c:v>
                </c:pt>
                <c:pt idx="271">
                  <c:v>75.2</c:v>
                </c:pt>
                <c:pt idx="272">
                  <c:v>74.7</c:v>
                </c:pt>
                <c:pt idx="273">
                  <c:v>74.400000000000006</c:v>
                </c:pt>
                <c:pt idx="274">
                  <c:v>74.3</c:v>
                </c:pt>
                <c:pt idx="275">
                  <c:v>74.400000000000006</c:v>
                </c:pt>
                <c:pt idx="276">
                  <c:v>74.599999999999994</c:v>
                </c:pt>
                <c:pt idx="277">
                  <c:v>74.900000000000006</c:v>
                </c:pt>
                <c:pt idx="278">
                  <c:v>75.099999999999994</c:v>
                </c:pt>
                <c:pt idx="279">
                  <c:v>75.3</c:v>
                </c:pt>
                <c:pt idx="280">
                  <c:v>75.5</c:v>
                </c:pt>
                <c:pt idx="281">
                  <c:v>75.8</c:v>
                </c:pt>
                <c:pt idx="282">
                  <c:v>75.900000000000006</c:v>
                </c:pt>
                <c:pt idx="283">
                  <c:v>76</c:v>
                </c:pt>
                <c:pt idx="284">
                  <c:v>76</c:v>
                </c:pt>
                <c:pt idx="285">
                  <c:v>76</c:v>
                </c:pt>
                <c:pt idx="286">
                  <c:v>75.900000000000006</c:v>
                </c:pt>
                <c:pt idx="287">
                  <c:v>75.900000000000006</c:v>
                </c:pt>
                <c:pt idx="288">
                  <c:v>75.8</c:v>
                </c:pt>
                <c:pt idx="289">
                  <c:v>75.7</c:v>
                </c:pt>
                <c:pt idx="290">
                  <c:v>75.5</c:v>
                </c:pt>
                <c:pt idx="291">
                  <c:v>75.2</c:v>
                </c:pt>
                <c:pt idx="292">
                  <c:v>75</c:v>
                </c:pt>
                <c:pt idx="293">
                  <c:v>74.7</c:v>
                </c:pt>
                <c:pt idx="294">
                  <c:v>74.099999999999994</c:v>
                </c:pt>
                <c:pt idx="295">
                  <c:v>73.7</c:v>
                </c:pt>
                <c:pt idx="296">
                  <c:v>73.3</c:v>
                </c:pt>
                <c:pt idx="297">
                  <c:v>73.5</c:v>
                </c:pt>
                <c:pt idx="298">
                  <c:v>74</c:v>
                </c:pt>
                <c:pt idx="299">
                  <c:v>74.900000000000006</c:v>
                </c:pt>
                <c:pt idx="300">
                  <c:v>76.099999999999994</c:v>
                </c:pt>
                <c:pt idx="301">
                  <c:v>77.7</c:v>
                </c:pt>
                <c:pt idx="302">
                  <c:v>79.2</c:v>
                </c:pt>
                <c:pt idx="303">
                  <c:v>80.3</c:v>
                </c:pt>
                <c:pt idx="304">
                  <c:v>80.8</c:v>
                </c:pt>
                <c:pt idx="305">
                  <c:v>81</c:v>
                </c:pt>
                <c:pt idx="306">
                  <c:v>81</c:v>
                </c:pt>
                <c:pt idx="307">
                  <c:v>81</c:v>
                </c:pt>
                <c:pt idx="308">
                  <c:v>81</c:v>
                </c:pt>
                <c:pt idx="309">
                  <c:v>81</c:v>
                </c:pt>
                <c:pt idx="310">
                  <c:v>80.900000000000006</c:v>
                </c:pt>
                <c:pt idx="311">
                  <c:v>80.599999999999994</c:v>
                </c:pt>
                <c:pt idx="312">
                  <c:v>80.3</c:v>
                </c:pt>
                <c:pt idx="313">
                  <c:v>80</c:v>
                </c:pt>
                <c:pt idx="314">
                  <c:v>79.900000000000006</c:v>
                </c:pt>
                <c:pt idx="315">
                  <c:v>79.8</c:v>
                </c:pt>
                <c:pt idx="316">
                  <c:v>79.8</c:v>
                </c:pt>
                <c:pt idx="317">
                  <c:v>79.8</c:v>
                </c:pt>
                <c:pt idx="318">
                  <c:v>79.900000000000006</c:v>
                </c:pt>
                <c:pt idx="319">
                  <c:v>80</c:v>
                </c:pt>
                <c:pt idx="320">
                  <c:v>80.400000000000006</c:v>
                </c:pt>
                <c:pt idx="321">
                  <c:v>80.8</c:v>
                </c:pt>
                <c:pt idx="322">
                  <c:v>81.2</c:v>
                </c:pt>
                <c:pt idx="323">
                  <c:v>81.5</c:v>
                </c:pt>
                <c:pt idx="324">
                  <c:v>81.599999999999994</c:v>
                </c:pt>
                <c:pt idx="325">
                  <c:v>81.599999999999994</c:v>
                </c:pt>
                <c:pt idx="326">
                  <c:v>81.400000000000006</c:v>
                </c:pt>
                <c:pt idx="327">
                  <c:v>80.7</c:v>
                </c:pt>
                <c:pt idx="328">
                  <c:v>79.599999999999994</c:v>
                </c:pt>
                <c:pt idx="329">
                  <c:v>78.2</c:v>
                </c:pt>
                <c:pt idx="330">
                  <c:v>76.8</c:v>
                </c:pt>
                <c:pt idx="331">
                  <c:v>75.3</c:v>
                </c:pt>
                <c:pt idx="332">
                  <c:v>73.8</c:v>
                </c:pt>
                <c:pt idx="333">
                  <c:v>72.099999999999994</c:v>
                </c:pt>
                <c:pt idx="334">
                  <c:v>70.2</c:v>
                </c:pt>
                <c:pt idx="335">
                  <c:v>68.2</c:v>
                </c:pt>
                <c:pt idx="336">
                  <c:v>66.099999999999994</c:v>
                </c:pt>
                <c:pt idx="337">
                  <c:v>63.8</c:v>
                </c:pt>
                <c:pt idx="338">
                  <c:v>61.6</c:v>
                </c:pt>
                <c:pt idx="339">
                  <c:v>60.2</c:v>
                </c:pt>
                <c:pt idx="340">
                  <c:v>59.8</c:v>
                </c:pt>
                <c:pt idx="341">
                  <c:v>60.4</c:v>
                </c:pt>
                <c:pt idx="342">
                  <c:v>61.8</c:v>
                </c:pt>
                <c:pt idx="343">
                  <c:v>62.6</c:v>
                </c:pt>
                <c:pt idx="344">
                  <c:v>62.7</c:v>
                </c:pt>
                <c:pt idx="345">
                  <c:v>61.9</c:v>
                </c:pt>
                <c:pt idx="346">
                  <c:v>60</c:v>
                </c:pt>
                <c:pt idx="347">
                  <c:v>58.4</c:v>
                </c:pt>
                <c:pt idx="348">
                  <c:v>57.8</c:v>
                </c:pt>
                <c:pt idx="349">
                  <c:v>57.8</c:v>
                </c:pt>
                <c:pt idx="350">
                  <c:v>57.8</c:v>
                </c:pt>
                <c:pt idx="351">
                  <c:v>57.3</c:v>
                </c:pt>
                <c:pt idx="352">
                  <c:v>56.2</c:v>
                </c:pt>
                <c:pt idx="353">
                  <c:v>54.3</c:v>
                </c:pt>
                <c:pt idx="354">
                  <c:v>50.8</c:v>
                </c:pt>
                <c:pt idx="355">
                  <c:v>45.5</c:v>
                </c:pt>
                <c:pt idx="356">
                  <c:v>40.200000000000003</c:v>
                </c:pt>
                <c:pt idx="357">
                  <c:v>34.9</c:v>
                </c:pt>
                <c:pt idx="358">
                  <c:v>29.6</c:v>
                </c:pt>
                <c:pt idx="359">
                  <c:v>27.3</c:v>
                </c:pt>
                <c:pt idx="360">
                  <c:v>29.3</c:v>
                </c:pt>
                <c:pt idx="361">
                  <c:v>32.9</c:v>
                </c:pt>
                <c:pt idx="362">
                  <c:v>35.6</c:v>
                </c:pt>
                <c:pt idx="363">
                  <c:v>36.700000000000003</c:v>
                </c:pt>
                <c:pt idx="364">
                  <c:v>37.6</c:v>
                </c:pt>
                <c:pt idx="365">
                  <c:v>39.4</c:v>
                </c:pt>
                <c:pt idx="366">
                  <c:v>42.5</c:v>
                </c:pt>
                <c:pt idx="367">
                  <c:v>46.5</c:v>
                </c:pt>
                <c:pt idx="368">
                  <c:v>50.2</c:v>
                </c:pt>
                <c:pt idx="369">
                  <c:v>52.8</c:v>
                </c:pt>
                <c:pt idx="370">
                  <c:v>54.3</c:v>
                </c:pt>
                <c:pt idx="371">
                  <c:v>54.9</c:v>
                </c:pt>
                <c:pt idx="372">
                  <c:v>54.9</c:v>
                </c:pt>
                <c:pt idx="373">
                  <c:v>54.7</c:v>
                </c:pt>
                <c:pt idx="374">
                  <c:v>54.1</c:v>
                </c:pt>
                <c:pt idx="375">
                  <c:v>53.2</c:v>
                </c:pt>
                <c:pt idx="376">
                  <c:v>52.1</c:v>
                </c:pt>
                <c:pt idx="377">
                  <c:v>50.7</c:v>
                </c:pt>
                <c:pt idx="378">
                  <c:v>49.1</c:v>
                </c:pt>
                <c:pt idx="379">
                  <c:v>47.4</c:v>
                </c:pt>
                <c:pt idx="380">
                  <c:v>45.2</c:v>
                </c:pt>
                <c:pt idx="381">
                  <c:v>41.8</c:v>
                </c:pt>
                <c:pt idx="382">
                  <c:v>36.5</c:v>
                </c:pt>
                <c:pt idx="383">
                  <c:v>31.2</c:v>
                </c:pt>
                <c:pt idx="384">
                  <c:v>27.6</c:v>
                </c:pt>
                <c:pt idx="385">
                  <c:v>26.9</c:v>
                </c:pt>
                <c:pt idx="386">
                  <c:v>27.3</c:v>
                </c:pt>
                <c:pt idx="387">
                  <c:v>27.5</c:v>
                </c:pt>
                <c:pt idx="388">
                  <c:v>27.4</c:v>
                </c:pt>
                <c:pt idx="389">
                  <c:v>27.1</c:v>
                </c:pt>
                <c:pt idx="390">
                  <c:v>26.7</c:v>
                </c:pt>
                <c:pt idx="391">
                  <c:v>26.8</c:v>
                </c:pt>
                <c:pt idx="392">
                  <c:v>28.2</c:v>
                </c:pt>
                <c:pt idx="393">
                  <c:v>31.1</c:v>
                </c:pt>
                <c:pt idx="394">
                  <c:v>34.799999999999997</c:v>
                </c:pt>
                <c:pt idx="395">
                  <c:v>38.4</c:v>
                </c:pt>
                <c:pt idx="396">
                  <c:v>40.9</c:v>
                </c:pt>
                <c:pt idx="397">
                  <c:v>41.7</c:v>
                </c:pt>
                <c:pt idx="398">
                  <c:v>40.9</c:v>
                </c:pt>
                <c:pt idx="399">
                  <c:v>38.299999999999997</c:v>
                </c:pt>
                <c:pt idx="400">
                  <c:v>35.299999999999997</c:v>
                </c:pt>
                <c:pt idx="401">
                  <c:v>34.299999999999997</c:v>
                </c:pt>
                <c:pt idx="402">
                  <c:v>34.6</c:v>
                </c:pt>
                <c:pt idx="403">
                  <c:v>36.299999999999997</c:v>
                </c:pt>
                <c:pt idx="404">
                  <c:v>39.5</c:v>
                </c:pt>
                <c:pt idx="405">
                  <c:v>41.8</c:v>
                </c:pt>
                <c:pt idx="406">
                  <c:v>42.5</c:v>
                </c:pt>
                <c:pt idx="407">
                  <c:v>41.9</c:v>
                </c:pt>
                <c:pt idx="408">
                  <c:v>40.1</c:v>
                </c:pt>
                <c:pt idx="409">
                  <c:v>36.6</c:v>
                </c:pt>
                <c:pt idx="410">
                  <c:v>31.3</c:v>
                </c:pt>
                <c:pt idx="411">
                  <c:v>26</c:v>
                </c:pt>
                <c:pt idx="412">
                  <c:v>20.6</c:v>
                </c:pt>
                <c:pt idx="413">
                  <c:v>19.100000000000001</c:v>
                </c:pt>
                <c:pt idx="414">
                  <c:v>19.7</c:v>
                </c:pt>
                <c:pt idx="415">
                  <c:v>21.1</c:v>
                </c:pt>
                <c:pt idx="416">
                  <c:v>22</c:v>
                </c:pt>
                <c:pt idx="417">
                  <c:v>22.1</c:v>
                </c:pt>
                <c:pt idx="418">
                  <c:v>21.4</c:v>
                </c:pt>
                <c:pt idx="419">
                  <c:v>19.600000000000001</c:v>
                </c:pt>
                <c:pt idx="420">
                  <c:v>18.3</c:v>
                </c:pt>
                <c:pt idx="421">
                  <c:v>18</c:v>
                </c:pt>
                <c:pt idx="422">
                  <c:v>18.3</c:v>
                </c:pt>
                <c:pt idx="423">
                  <c:v>18.5</c:v>
                </c:pt>
                <c:pt idx="424">
                  <c:v>17.899999999999999</c:v>
                </c:pt>
                <c:pt idx="425">
                  <c:v>15</c:v>
                </c:pt>
                <c:pt idx="426">
                  <c:v>9.9</c:v>
                </c:pt>
                <c:pt idx="427">
                  <c:v>4.5999999999999996</c:v>
                </c:pt>
                <c:pt idx="428">
                  <c:v>1.2</c:v>
                </c:pt>
                <c:pt idx="429">
                  <c:v>0</c:v>
                </c:pt>
                <c:pt idx="430">
                  <c:v>0</c:v>
                </c:pt>
                <c:pt idx="431">
                  <c:v>0</c:v>
                </c:pt>
                <c:pt idx="432">
                  <c:v>0</c:v>
                </c:pt>
                <c:pt idx="433">
                  <c:v>0</c:v>
                </c:pt>
                <c:pt idx="434">
                  <c:v>0</c:v>
                </c:pt>
                <c:pt idx="435">
                  <c:v>0</c:v>
                </c:pt>
                <c:pt idx="436">
                  <c:v>0</c:v>
                </c:pt>
                <c:pt idx="437">
                  <c:v>0</c:v>
                </c:pt>
                <c:pt idx="438">
                  <c:v>0</c:v>
                </c:pt>
                <c:pt idx="439">
                  <c:v>0</c:v>
                </c:pt>
                <c:pt idx="440">
                  <c:v>0</c:v>
                </c:pt>
                <c:pt idx="441">
                  <c:v>0</c:v>
                </c:pt>
                <c:pt idx="442">
                  <c:v>0</c:v>
                </c:pt>
                <c:pt idx="443">
                  <c:v>0</c:v>
                </c:pt>
                <c:pt idx="444">
                  <c:v>0</c:v>
                </c:pt>
                <c:pt idx="445">
                  <c:v>0</c:v>
                </c:pt>
                <c:pt idx="446">
                  <c:v>0</c:v>
                </c:pt>
                <c:pt idx="447">
                  <c:v>0</c:v>
                </c:pt>
                <c:pt idx="448">
                  <c:v>0</c:v>
                </c:pt>
                <c:pt idx="449">
                  <c:v>0</c:v>
                </c:pt>
                <c:pt idx="450">
                  <c:v>0</c:v>
                </c:pt>
                <c:pt idx="451">
                  <c:v>0</c:v>
                </c:pt>
                <c:pt idx="452">
                  <c:v>0</c:v>
                </c:pt>
                <c:pt idx="453">
                  <c:v>0</c:v>
                </c:pt>
                <c:pt idx="454">
                  <c:v>0</c:v>
                </c:pt>
              </c:numCache>
            </c:numRef>
          </c:yVal>
          <c:smooth val="0"/>
          <c:extLst>
            <c:ext xmlns:c16="http://schemas.microsoft.com/office/drawing/2014/chart" uri="{C3380CC4-5D6E-409C-BE32-E72D297353CC}">
              <c16:uniqueId val="{00000000-00E5-4295-A163-889679D3C604}"/>
            </c:ext>
          </c:extLst>
        </c:ser>
        <c:dLbls>
          <c:showLegendKey val="0"/>
          <c:showVal val="0"/>
          <c:showCatName val="0"/>
          <c:showSerName val="0"/>
          <c:showPercent val="0"/>
          <c:showBubbleSize val="0"/>
        </c:dLbls>
        <c:axId val="458513904"/>
        <c:axId val="405545200"/>
      </c:scatterChart>
      <c:scatterChart>
        <c:scatterStyle val="lineMarker"/>
        <c:varyColors val="0"/>
        <c:ser>
          <c:idx val="1"/>
          <c:order val="1"/>
          <c:tx>
            <c:v>ms-2</c:v>
          </c:tx>
          <c:spPr>
            <a:ln w="31750" cap="rnd">
              <a:solidFill>
                <a:srgbClr val="FF0000"/>
              </a:solidFill>
              <a:round/>
            </a:ln>
            <a:effectLst/>
          </c:spPr>
          <c:marker>
            <c:symbol val="none"/>
          </c:marker>
          <c:xVal>
            <c:numRef>
              <c:f>WLTC_class_3!$C$1031:$C$1485</c:f>
              <c:numCache>
                <c:formatCode>General</c:formatCode>
                <c:ptCount val="455"/>
                <c:pt idx="0">
                  <c:v>1023</c:v>
                </c:pt>
                <c:pt idx="1">
                  <c:v>1024</c:v>
                </c:pt>
                <c:pt idx="2">
                  <c:v>1025</c:v>
                </c:pt>
                <c:pt idx="3">
                  <c:v>1026</c:v>
                </c:pt>
                <c:pt idx="4">
                  <c:v>1027</c:v>
                </c:pt>
                <c:pt idx="5">
                  <c:v>1028</c:v>
                </c:pt>
                <c:pt idx="6">
                  <c:v>1029</c:v>
                </c:pt>
                <c:pt idx="7">
                  <c:v>1030</c:v>
                </c:pt>
                <c:pt idx="8">
                  <c:v>1031</c:v>
                </c:pt>
                <c:pt idx="9">
                  <c:v>1032</c:v>
                </c:pt>
                <c:pt idx="10">
                  <c:v>1033</c:v>
                </c:pt>
                <c:pt idx="11">
                  <c:v>1034</c:v>
                </c:pt>
                <c:pt idx="12">
                  <c:v>1035</c:v>
                </c:pt>
                <c:pt idx="13">
                  <c:v>1036</c:v>
                </c:pt>
                <c:pt idx="14">
                  <c:v>1037</c:v>
                </c:pt>
                <c:pt idx="15">
                  <c:v>1038</c:v>
                </c:pt>
                <c:pt idx="16">
                  <c:v>1039</c:v>
                </c:pt>
                <c:pt idx="17">
                  <c:v>1040</c:v>
                </c:pt>
                <c:pt idx="18">
                  <c:v>1041</c:v>
                </c:pt>
                <c:pt idx="19">
                  <c:v>1042</c:v>
                </c:pt>
                <c:pt idx="20">
                  <c:v>1043</c:v>
                </c:pt>
                <c:pt idx="21">
                  <c:v>1044</c:v>
                </c:pt>
                <c:pt idx="22">
                  <c:v>1045</c:v>
                </c:pt>
                <c:pt idx="23">
                  <c:v>1046</c:v>
                </c:pt>
                <c:pt idx="24">
                  <c:v>1047</c:v>
                </c:pt>
                <c:pt idx="25">
                  <c:v>1048</c:v>
                </c:pt>
                <c:pt idx="26">
                  <c:v>1049</c:v>
                </c:pt>
                <c:pt idx="27">
                  <c:v>1050</c:v>
                </c:pt>
                <c:pt idx="28">
                  <c:v>1051</c:v>
                </c:pt>
                <c:pt idx="29">
                  <c:v>1052</c:v>
                </c:pt>
                <c:pt idx="30">
                  <c:v>1053</c:v>
                </c:pt>
                <c:pt idx="31">
                  <c:v>1054</c:v>
                </c:pt>
                <c:pt idx="32">
                  <c:v>1055</c:v>
                </c:pt>
                <c:pt idx="33">
                  <c:v>1056</c:v>
                </c:pt>
                <c:pt idx="34">
                  <c:v>1057</c:v>
                </c:pt>
                <c:pt idx="35">
                  <c:v>1058</c:v>
                </c:pt>
                <c:pt idx="36">
                  <c:v>1059</c:v>
                </c:pt>
                <c:pt idx="37">
                  <c:v>1060</c:v>
                </c:pt>
                <c:pt idx="38">
                  <c:v>1061</c:v>
                </c:pt>
                <c:pt idx="39">
                  <c:v>1062</c:v>
                </c:pt>
                <c:pt idx="40">
                  <c:v>1063</c:v>
                </c:pt>
                <c:pt idx="41">
                  <c:v>1064</c:v>
                </c:pt>
                <c:pt idx="42">
                  <c:v>1065</c:v>
                </c:pt>
                <c:pt idx="43">
                  <c:v>1066</c:v>
                </c:pt>
                <c:pt idx="44">
                  <c:v>1067</c:v>
                </c:pt>
                <c:pt idx="45">
                  <c:v>1068</c:v>
                </c:pt>
                <c:pt idx="46">
                  <c:v>1069</c:v>
                </c:pt>
                <c:pt idx="47">
                  <c:v>1070</c:v>
                </c:pt>
                <c:pt idx="48">
                  <c:v>1071</c:v>
                </c:pt>
                <c:pt idx="49">
                  <c:v>1072</c:v>
                </c:pt>
                <c:pt idx="50">
                  <c:v>1073</c:v>
                </c:pt>
                <c:pt idx="51">
                  <c:v>1074</c:v>
                </c:pt>
                <c:pt idx="52">
                  <c:v>1075</c:v>
                </c:pt>
                <c:pt idx="53">
                  <c:v>1076</c:v>
                </c:pt>
                <c:pt idx="54">
                  <c:v>1077</c:v>
                </c:pt>
                <c:pt idx="55">
                  <c:v>1078</c:v>
                </c:pt>
                <c:pt idx="56">
                  <c:v>1079</c:v>
                </c:pt>
                <c:pt idx="57">
                  <c:v>1080</c:v>
                </c:pt>
                <c:pt idx="58">
                  <c:v>1081</c:v>
                </c:pt>
                <c:pt idx="59">
                  <c:v>1082</c:v>
                </c:pt>
                <c:pt idx="60">
                  <c:v>1083</c:v>
                </c:pt>
                <c:pt idx="61">
                  <c:v>1084</c:v>
                </c:pt>
                <c:pt idx="62">
                  <c:v>1085</c:v>
                </c:pt>
                <c:pt idx="63">
                  <c:v>1086</c:v>
                </c:pt>
                <c:pt idx="64">
                  <c:v>1087</c:v>
                </c:pt>
                <c:pt idx="65">
                  <c:v>1088</c:v>
                </c:pt>
                <c:pt idx="66">
                  <c:v>1089</c:v>
                </c:pt>
                <c:pt idx="67">
                  <c:v>1090</c:v>
                </c:pt>
                <c:pt idx="68">
                  <c:v>1091</c:v>
                </c:pt>
                <c:pt idx="69">
                  <c:v>1092</c:v>
                </c:pt>
                <c:pt idx="70">
                  <c:v>1093</c:v>
                </c:pt>
                <c:pt idx="71">
                  <c:v>1094</c:v>
                </c:pt>
                <c:pt idx="72">
                  <c:v>1095</c:v>
                </c:pt>
                <c:pt idx="73">
                  <c:v>1096</c:v>
                </c:pt>
                <c:pt idx="74">
                  <c:v>1097</c:v>
                </c:pt>
                <c:pt idx="75">
                  <c:v>1098</c:v>
                </c:pt>
                <c:pt idx="76">
                  <c:v>1099</c:v>
                </c:pt>
                <c:pt idx="77">
                  <c:v>1100</c:v>
                </c:pt>
                <c:pt idx="78">
                  <c:v>1101</c:v>
                </c:pt>
                <c:pt idx="79">
                  <c:v>1102</c:v>
                </c:pt>
                <c:pt idx="80">
                  <c:v>1103</c:v>
                </c:pt>
                <c:pt idx="81">
                  <c:v>1104</c:v>
                </c:pt>
                <c:pt idx="82">
                  <c:v>1105</c:v>
                </c:pt>
                <c:pt idx="83">
                  <c:v>1106</c:v>
                </c:pt>
                <c:pt idx="84">
                  <c:v>1107</c:v>
                </c:pt>
                <c:pt idx="85">
                  <c:v>1108</c:v>
                </c:pt>
                <c:pt idx="86">
                  <c:v>1109</c:v>
                </c:pt>
                <c:pt idx="87">
                  <c:v>1110</c:v>
                </c:pt>
                <c:pt idx="88">
                  <c:v>1111</c:v>
                </c:pt>
                <c:pt idx="89">
                  <c:v>1112</c:v>
                </c:pt>
                <c:pt idx="90">
                  <c:v>1113</c:v>
                </c:pt>
                <c:pt idx="91">
                  <c:v>1114</c:v>
                </c:pt>
                <c:pt idx="92">
                  <c:v>1115</c:v>
                </c:pt>
                <c:pt idx="93">
                  <c:v>1116</c:v>
                </c:pt>
                <c:pt idx="94">
                  <c:v>1117</c:v>
                </c:pt>
                <c:pt idx="95">
                  <c:v>1118</c:v>
                </c:pt>
                <c:pt idx="96">
                  <c:v>1119</c:v>
                </c:pt>
                <c:pt idx="97">
                  <c:v>1120</c:v>
                </c:pt>
                <c:pt idx="98">
                  <c:v>1121</c:v>
                </c:pt>
                <c:pt idx="99">
                  <c:v>1122</c:v>
                </c:pt>
                <c:pt idx="100">
                  <c:v>1123</c:v>
                </c:pt>
                <c:pt idx="101">
                  <c:v>1124</c:v>
                </c:pt>
                <c:pt idx="102">
                  <c:v>1125</c:v>
                </c:pt>
                <c:pt idx="103">
                  <c:v>1126</c:v>
                </c:pt>
                <c:pt idx="104">
                  <c:v>1127</c:v>
                </c:pt>
                <c:pt idx="105">
                  <c:v>1128</c:v>
                </c:pt>
                <c:pt idx="106">
                  <c:v>1129</c:v>
                </c:pt>
                <c:pt idx="107">
                  <c:v>1130</c:v>
                </c:pt>
                <c:pt idx="108">
                  <c:v>1131</c:v>
                </c:pt>
                <c:pt idx="109">
                  <c:v>1132</c:v>
                </c:pt>
                <c:pt idx="110">
                  <c:v>1133</c:v>
                </c:pt>
                <c:pt idx="111">
                  <c:v>1134</c:v>
                </c:pt>
                <c:pt idx="112">
                  <c:v>1135</c:v>
                </c:pt>
                <c:pt idx="113">
                  <c:v>1136</c:v>
                </c:pt>
                <c:pt idx="114">
                  <c:v>1137</c:v>
                </c:pt>
                <c:pt idx="115">
                  <c:v>1138</c:v>
                </c:pt>
                <c:pt idx="116">
                  <c:v>1139</c:v>
                </c:pt>
                <c:pt idx="117">
                  <c:v>1140</c:v>
                </c:pt>
                <c:pt idx="118">
                  <c:v>1141</c:v>
                </c:pt>
                <c:pt idx="119">
                  <c:v>1142</c:v>
                </c:pt>
                <c:pt idx="120">
                  <c:v>1143</c:v>
                </c:pt>
                <c:pt idx="121">
                  <c:v>1144</c:v>
                </c:pt>
                <c:pt idx="122">
                  <c:v>1145</c:v>
                </c:pt>
                <c:pt idx="123">
                  <c:v>1146</c:v>
                </c:pt>
                <c:pt idx="124">
                  <c:v>1147</c:v>
                </c:pt>
                <c:pt idx="125">
                  <c:v>1148</c:v>
                </c:pt>
                <c:pt idx="126">
                  <c:v>1149</c:v>
                </c:pt>
                <c:pt idx="127">
                  <c:v>1150</c:v>
                </c:pt>
                <c:pt idx="128">
                  <c:v>1151</c:v>
                </c:pt>
                <c:pt idx="129">
                  <c:v>1152</c:v>
                </c:pt>
                <c:pt idx="130">
                  <c:v>1153</c:v>
                </c:pt>
                <c:pt idx="131">
                  <c:v>1154</c:v>
                </c:pt>
                <c:pt idx="132">
                  <c:v>1155</c:v>
                </c:pt>
                <c:pt idx="133">
                  <c:v>1156</c:v>
                </c:pt>
                <c:pt idx="134">
                  <c:v>1157</c:v>
                </c:pt>
                <c:pt idx="135">
                  <c:v>1158</c:v>
                </c:pt>
                <c:pt idx="136">
                  <c:v>1159</c:v>
                </c:pt>
                <c:pt idx="137">
                  <c:v>1160</c:v>
                </c:pt>
                <c:pt idx="138">
                  <c:v>1161</c:v>
                </c:pt>
                <c:pt idx="139">
                  <c:v>1162</c:v>
                </c:pt>
                <c:pt idx="140">
                  <c:v>1163</c:v>
                </c:pt>
                <c:pt idx="141">
                  <c:v>1164</c:v>
                </c:pt>
                <c:pt idx="142">
                  <c:v>1165</c:v>
                </c:pt>
                <c:pt idx="143">
                  <c:v>1166</c:v>
                </c:pt>
                <c:pt idx="144">
                  <c:v>1167</c:v>
                </c:pt>
                <c:pt idx="145">
                  <c:v>1168</c:v>
                </c:pt>
                <c:pt idx="146">
                  <c:v>1169</c:v>
                </c:pt>
                <c:pt idx="147">
                  <c:v>1170</c:v>
                </c:pt>
                <c:pt idx="148">
                  <c:v>1171</c:v>
                </c:pt>
                <c:pt idx="149">
                  <c:v>1172</c:v>
                </c:pt>
                <c:pt idx="150">
                  <c:v>1173</c:v>
                </c:pt>
                <c:pt idx="151">
                  <c:v>1174</c:v>
                </c:pt>
                <c:pt idx="152">
                  <c:v>1175</c:v>
                </c:pt>
                <c:pt idx="153">
                  <c:v>1176</c:v>
                </c:pt>
                <c:pt idx="154">
                  <c:v>1177</c:v>
                </c:pt>
                <c:pt idx="155">
                  <c:v>1178</c:v>
                </c:pt>
                <c:pt idx="156">
                  <c:v>1179</c:v>
                </c:pt>
                <c:pt idx="157">
                  <c:v>1180</c:v>
                </c:pt>
                <c:pt idx="158">
                  <c:v>1181</c:v>
                </c:pt>
                <c:pt idx="159">
                  <c:v>1182</c:v>
                </c:pt>
                <c:pt idx="160">
                  <c:v>1183</c:v>
                </c:pt>
                <c:pt idx="161">
                  <c:v>1184</c:v>
                </c:pt>
                <c:pt idx="162">
                  <c:v>1185</c:v>
                </c:pt>
                <c:pt idx="163">
                  <c:v>1186</c:v>
                </c:pt>
                <c:pt idx="164">
                  <c:v>1187</c:v>
                </c:pt>
                <c:pt idx="165">
                  <c:v>1188</c:v>
                </c:pt>
                <c:pt idx="166">
                  <c:v>1189</c:v>
                </c:pt>
                <c:pt idx="167">
                  <c:v>1190</c:v>
                </c:pt>
                <c:pt idx="168">
                  <c:v>1191</c:v>
                </c:pt>
                <c:pt idx="169">
                  <c:v>1192</c:v>
                </c:pt>
                <c:pt idx="170">
                  <c:v>1193</c:v>
                </c:pt>
                <c:pt idx="171">
                  <c:v>1194</c:v>
                </c:pt>
                <c:pt idx="172">
                  <c:v>1195</c:v>
                </c:pt>
                <c:pt idx="173">
                  <c:v>1196</c:v>
                </c:pt>
                <c:pt idx="174">
                  <c:v>1197</c:v>
                </c:pt>
                <c:pt idx="175">
                  <c:v>1198</c:v>
                </c:pt>
                <c:pt idx="176">
                  <c:v>1199</c:v>
                </c:pt>
                <c:pt idx="177">
                  <c:v>1200</c:v>
                </c:pt>
                <c:pt idx="178">
                  <c:v>1201</c:v>
                </c:pt>
                <c:pt idx="179">
                  <c:v>1202</c:v>
                </c:pt>
                <c:pt idx="180">
                  <c:v>1203</c:v>
                </c:pt>
                <c:pt idx="181">
                  <c:v>1204</c:v>
                </c:pt>
                <c:pt idx="182">
                  <c:v>1205</c:v>
                </c:pt>
                <c:pt idx="183">
                  <c:v>1206</c:v>
                </c:pt>
                <c:pt idx="184">
                  <c:v>1207</c:v>
                </c:pt>
                <c:pt idx="185">
                  <c:v>1208</c:v>
                </c:pt>
                <c:pt idx="186">
                  <c:v>1209</c:v>
                </c:pt>
                <c:pt idx="187">
                  <c:v>1210</c:v>
                </c:pt>
                <c:pt idx="188">
                  <c:v>1211</c:v>
                </c:pt>
                <c:pt idx="189">
                  <c:v>1212</c:v>
                </c:pt>
                <c:pt idx="190">
                  <c:v>1213</c:v>
                </c:pt>
                <c:pt idx="191">
                  <c:v>1214</c:v>
                </c:pt>
                <c:pt idx="192">
                  <c:v>1215</c:v>
                </c:pt>
                <c:pt idx="193">
                  <c:v>1216</c:v>
                </c:pt>
                <c:pt idx="194">
                  <c:v>1217</c:v>
                </c:pt>
                <c:pt idx="195">
                  <c:v>1218</c:v>
                </c:pt>
                <c:pt idx="196">
                  <c:v>1219</c:v>
                </c:pt>
                <c:pt idx="197">
                  <c:v>1220</c:v>
                </c:pt>
                <c:pt idx="198">
                  <c:v>1221</c:v>
                </c:pt>
                <c:pt idx="199">
                  <c:v>1222</c:v>
                </c:pt>
                <c:pt idx="200">
                  <c:v>1223</c:v>
                </c:pt>
                <c:pt idx="201">
                  <c:v>1224</c:v>
                </c:pt>
                <c:pt idx="202">
                  <c:v>1225</c:v>
                </c:pt>
                <c:pt idx="203">
                  <c:v>1226</c:v>
                </c:pt>
                <c:pt idx="204">
                  <c:v>1227</c:v>
                </c:pt>
                <c:pt idx="205">
                  <c:v>1228</c:v>
                </c:pt>
                <c:pt idx="206">
                  <c:v>1229</c:v>
                </c:pt>
                <c:pt idx="207">
                  <c:v>1230</c:v>
                </c:pt>
                <c:pt idx="208">
                  <c:v>1231</c:v>
                </c:pt>
                <c:pt idx="209">
                  <c:v>1232</c:v>
                </c:pt>
                <c:pt idx="210">
                  <c:v>1233</c:v>
                </c:pt>
                <c:pt idx="211">
                  <c:v>1234</c:v>
                </c:pt>
                <c:pt idx="212">
                  <c:v>1235</c:v>
                </c:pt>
                <c:pt idx="213">
                  <c:v>1236</c:v>
                </c:pt>
                <c:pt idx="214">
                  <c:v>1237</c:v>
                </c:pt>
                <c:pt idx="215">
                  <c:v>1238</c:v>
                </c:pt>
                <c:pt idx="216">
                  <c:v>1239</c:v>
                </c:pt>
                <c:pt idx="217">
                  <c:v>1240</c:v>
                </c:pt>
                <c:pt idx="218">
                  <c:v>1241</c:v>
                </c:pt>
                <c:pt idx="219">
                  <c:v>1242</c:v>
                </c:pt>
                <c:pt idx="220">
                  <c:v>1243</c:v>
                </c:pt>
                <c:pt idx="221">
                  <c:v>1244</c:v>
                </c:pt>
                <c:pt idx="222">
                  <c:v>1245</c:v>
                </c:pt>
                <c:pt idx="223">
                  <c:v>1246</c:v>
                </c:pt>
                <c:pt idx="224">
                  <c:v>1247</c:v>
                </c:pt>
                <c:pt idx="225">
                  <c:v>1248</c:v>
                </c:pt>
                <c:pt idx="226">
                  <c:v>1249</c:v>
                </c:pt>
                <c:pt idx="227">
                  <c:v>1250</c:v>
                </c:pt>
                <c:pt idx="228">
                  <c:v>1251</c:v>
                </c:pt>
                <c:pt idx="229">
                  <c:v>1252</c:v>
                </c:pt>
                <c:pt idx="230">
                  <c:v>1253</c:v>
                </c:pt>
                <c:pt idx="231">
                  <c:v>1254</c:v>
                </c:pt>
                <c:pt idx="232">
                  <c:v>1255</c:v>
                </c:pt>
                <c:pt idx="233">
                  <c:v>1256</c:v>
                </c:pt>
                <c:pt idx="234">
                  <c:v>1257</c:v>
                </c:pt>
                <c:pt idx="235">
                  <c:v>1258</c:v>
                </c:pt>
                <c:pt idx="236">
                  <c:v>1259</c:v>
                </c:pt>
                <c:pt idx="237">
                  <c:v>1260</c:v>
                </c:pt>
                <c:pt idx="238">
                  <c:v>1261</c:v>
                </c:pt>
                <c:pt idx="239">
                  <c:v>1262</c:v>
                </c:pt>
                <c:pt idx="240">
                  <c:v>1263</c:v>
                </c:pt>
                <c:pt idx="241">
                  <c:v>1264</c:v>
                </c:pt>
                <c:pt idx="242">
                  <c:v>1265</c:v>
                </c:pt>
                <c:pt idx="243">
                  <c:v>1266</c:v>
                </c:pt>
                <c:pt idx="244">
                  <c:v>1267</c:v>
                </c:pt>
                <c:pt idx="245">
                  <c:v>1268</c:v>
                </c:pt>
                <c:pt idx="246">
                  <c:v>1269</c:v>
                </c:pt>
                <c:pt idx="247">
                  <c:v>1270</c:v>
                </c:pt>
                <c:pt idx="248">
                  <c:v>1271</c:v>
                </c:pt>
                <c:pt idx="249">
                  <c:v>1272</c:v>
                </c:pt>
                <c:pt idx="250">
                  <c:v>1273</c:v>
                </c:pt>
                <c:pt idx="251">
                  <c:v>1274</c:v>
                </c:pt>
                <c:pt idx="252">
                  <c:v>1275</c:v>
                </c:pt>
                <c:pt idx="253">
                  <c:v>1276</c:v>
                </c:pt>
                <c:pt idx="254">
                  <c:v>1277</c:v>
                </c:pt>
                <c:pt idx="255">
                  <c:v>1278</c:v>
                </c:pt>
                <c:pt idx="256">
                  <c:v>1279</c:v>
                </c:pt>
                <c:pt idx="257">
                  <c:v>1280</c:v>
                </c:pt>
                <c:pt idx="258">
                  <c:v>1281</c:v>
                </c:pt>
                <c:pt idx="259">
                  <c:v>1282</c:v>
                </c:pt>
                <c:pt idx="260">
                  <c:v>1283</c:v>
                </c:pt>
                <c:pt idx="261">
                  <c:v>1284</c:v>
                </c:pt>
                <c:pt idx="262">
                  <c:v>1285</c:v>
                </c:pt>
                <c:pt idx="263">
                  <c:v>1286</c:v>
                </c:pt>
                <c:pt idx="264">
                  <c:v>1287</c:v>
                </c:pt>
                <c:pt idx="265">
                  <c:v>1288</c:v>
                </c:pt>
                <c:pt idx="266">
                  <c:v>1289</c:v>
                </c:pt>
                <c:pt idx="267">
                  <c:v>1290</c:v>
                </c:pt>
                <c:pt idx="268">
                  <c:v>1291</c:v>
                </c:pt>
                <c:pt idx="269">
                  <c:v>1292</c:v>
                </c:pt>
                <c:pt idx="270">
                  <c:v>1293</c:v>
                </c:pt>
                <c:pt idx="271">
                  <c:v>1294</c:v>
                </c:pt>
                <c:pt idx="272">
                  <c:v>1295</c:v>
                </c:pt>
                <c:pt idx="273">
                  <c:v>1296</c:v>
                </c:pt>
                <c:pt idx="274">
                  <c:v>1297</c:v>
                </c:pt>
                <c:pt idx="275">
                  <c:v>1298</c:v>
                </c:pt>
                <c:pt idx="276">
                  <c:v>1299</c:v>
                </c:pt>
                <c:pt idx="277">
                  <c:v>1300</c:v>
                </c:pt>
                <c:pt idx="278">
                  <c:v>1301</c:v>
                </c:pt>
                <c:pt idx="279">
                  <c:v>1302</c:v>
                </c:pt>
                <c:pt idx="280">
                  <c:v>1303</c:v>
                </c:pt>
                <c:pt idx="281">
                  <c:v>1304</c:v>
                </c:pt>
                <c:pt idx="282">
                  <c:v>1305</c:v>
                </c:pt>
                <c:pt idx="283">
                  <c:v>1306</c:v>
                </c:pt>
                <c:pt idx="284">
                  <c:v>1307</c:v>
                </c:pt>
                <c:pt idx="285">
                  <c:v>1308</c:v>
                </c:pt>
                <c:pt idx="286">
                  <c:v>1309</c:v>
                </c:pt>
                <c:pt idx="287">
                  <c:v>1310</c:v>
                </c:pt>
                <c:pt idx="288">
                  <c:v>1311</c:v>
                </c:pt>
                <c:pt idx="289">
                  <c:v>1312</c:v>
                </c:pt>
                <c:pt idx="290">
                  <c:v>1313</c:v>
                </c:pt>
                <c:pt idx="291">
                  <c:v>1314</c:v>
                </c:pt>
                <c:pt idx="292">
                  <c:v>1315</c:v>
                </c:pt>
                <c:pt idx="293">
                  <c:v>1316</c:v>
                </c:pt>
                <c:pt idx="294">
                  <c:v>1317</c:v>
                </c:pt>
                <c:pt idx="295">
                  <c:v>1318</c:v>
                </c:pt>
                <c:pt idx="296">
                  <c:v>1319</c:v>
                </c:pt>
                <c:pt idx="297">
                  <c:v>1320</c:v>
                </c:pt>
                <c:pt idx="298">
                  <c:v>1321</c:v>
                </c:pt>
                <c:pt idx="299">
                  <c:v>1322</c:v>
                </c:pt>
                <c:pt idx="300">
                  <c:v>1323</c:v>
                </c:pt>
                <c:pt idx="301">
                  <c:v>1324</c:v>
                </c:pt>
                <c:pt idx="302">
                  <c:v>1325</c:v>
                </c:pt>
                <c:pt idx="303">
                  <c:v>1326</c:v>
                </c:pt>
                <c:pt idx="304">
                  <c:v>1327</c:v>
                </c:pt>
                <c:pt idx="305">
                  <c:v>1328</c:v>
                </c:pt>
                <c:pt idx="306">
                  <c:v>1329</c:v>
                </c:pt>
                <c:pt idx="307">
                  <c:v>1330</c:v>
                </c:pt>
                <c:pt idx="308">
                  <c:v>1331</c:v>
                </c:pt>
                <c:pt idx="309">
                  <c:v>1332</c:v>
                </c:pt>
                <c:pt idx="310">
                  <c:v>1333</c:v>
                </c:pt>
                <c:pt idx="311">
                  <c:v>1334</c:v>
                </c:pt>
                <c:pt idx="312">
                  <c:v>1335</c:v>
                </c:pt>
                <c:pt idx="313">
                  <c:v>1336</c:v>
                </c:pt>
                <c:pt idx="314">
                  <c:v>1337</c:v>
                </c:pt>
                <c:pt idx="315">
                  <c:v>1338</c:v>
                </c:pt>
                <c:pt idx="316">
                  <c:v>1339</c:v>
                </c:pt>
                <c:pt idx="317">
                  <c:v>1340</c:v>
                </c:pt>
                <c:pt idx="318">
                  <c:v>1341</c:v>
                </c:pt>
                <c:pt idx="319">
                  <c:v>1342</c:v>
                </c:pt>
                <c:pt idx="320">
                  <c:v>1343</c:v>
                </c:pt>
                <c:pt idx="321">
                  <c:v>1344</c:v>
                </c:pt>
                <c:pt idx="322">
                  <c:v>1345</c:v>
                </c:pt>
                <c:pt idx="323">
                  <c:v>1346</c:v>
                </c:pt>
                <c:pt idx="324">
                  <c:v>1347</c:v>
                </c:pt>
                <c:pt idx="325">
                  <c:v>1348</c:v>
                </c:pt>
                <c:pt idx="326">
                  <c:v>1349</c:v>
                </c:pt>
                <c:pt idx="327">
                  <c:v>1350</c:v>
                </c:pt>
                <c:pt idx="328">
                  <c:v>1351</c:v>
                </c:pt>
                <c:pt idx="329">
                  <c:v>1352</c:v>
                </c:pt>
                <c:pt idx="330">
                  <c:v>1353</c:v>
                </c:pt>
                <c:pt idx="331">
                  <c:v>1354</c:v>
                </c:pt>
                <c:pt idx="332">
                  <c:v>1355</c:v>
                </c:pt>
                <c:pt idx="333">
                  <c:v>1356</c:v>
                </c:pt>
                <c:pt idx="334">
                  <c:v>1357</c:v>
                </c:pt>
                <c:pt idx="335">
                  <c:v>1358</c:v>
                </c:pt>
                <c:pt idx="336">
                  <c:v>1359</c:v>
                </c:pt>
                <c:pt idx="337">
                  <c:v>1360</c:v>
                </c:pt>
                <c:pt idx="338">
                  <c:v>1361</c:v>
                </c:pt>
                <c:pt idx="339">
                  <c:v>1362</c:v>
                </c:pt>
                <c:pt idx="340">
                  <c:v>1363</c:v>
                </c:pt>
                <c:pt idx="341">
                  <c:v>1364</c:v>
                </c:pt>
                <c:pt idx="342">
                  <c:v>1365</c:v>
                </c:pt>
                <c:pt idx="343">
                  <c:v>1366</c:v>
                </c:pt>
                <c:pt idx="344">
                  <c:v>1367</c:v>
                </c:pt>
                <c:pt idx="345">
                  <c:v>1368</c:v>
                </c:pt>
                <c:pt idx="346">
                  <c:v>1369</c:v>
                </c:pt>
                <c:pt idx="347">
                  <c:v>1370</c:v>
                </c:pt>
                <c:pt idx="348">
                  <c:v>1371</c:v>
                </c:pt>
                <c:pt idx="349">
                  <c:v>1372</c:v>
                </c:pt>
                <c:pt idx="350">
                  <c:v>1373</c:v>
                </c:pt>
                <c:pt idx="351">
                  <c:v>1374</c:v>
                </c:pt>
                <c:pt idx="352">
                  <c:v>1375</c:v>
                </c:pt>
                <c:pt idx="353">
                  <c:v>1376</c:v>
                </c:pt>
                <c:pt idx="354">
                  <c:v>1377</c:v>
                </c:pt>
                <c:pt idx="355">
                  <c:v>1378</c:v>
                </c:pt>
                <c:pt idx="356">
                  <c:v>1379</c:v>
                </c:pt>
                <c:pt idx="357">
                  <c:v>1380</c:v>
                </c:pt>
                <c:pt idx="358">
                  <c:v>1381</c:v>
                </c:pt>
                <c:pt idx="359">
                  <c:v>1382</c:v>
                </c:pt>
                <c:pt idx="360">
                  <c:v>1383</c:v>
                </c:pt>
                <c:pt idx="361">
                  <c:v>1384</c:v>
                </c:pt>
                <c:pt idx="362">
                  <c:v>1385</c:v>
                </c:pt>
                <c:pt idx="363">
                  <c:v>1386</c:v>
                </c:pt>
                <c:pt idx="364">
                  <c:v>1387</c:v>
                </c:pt>
                <c:pt idx="365">
                  <c:v>1388</c:v>
                </c:pt>
                <c:pt idx="366">
                  <c:v>1389</c:v>
                </c:pt>
                <c:pt idx="367">
                  <c:v>1390</c:v>
                </c:pt>
                <c:pt idx="368">
                  <c:v>1391</c:v>
                </c:pt>
                <c:pt idx="369">
                  <c:v>1392</c:v>
                </c:pt>
                <c:pt idx="370">
                  <c:v>1393</c:v>
                </c:pt>
                <c:pt idx="371">
                  <c:v>1394</c:v>
                </c:pt>
                <c:pt idx="372">
                  <c:v>1395</c:v>
                </c:pt>
                <c:pt idx="373">
                  <c:v>1396</c:v>
                </c:pt>
                <c:pt idx="374">
                  <c:v>1397</c:v>
                </c:pt>
                <c:pt idx="375">
                  <c:v>1398</c:v>
                </c:pt>
                <c:pt idx="376">
                  <c:v>1399</c:v>
                </c:pt>
                <c:pt idx="377">
                  <c:v>1400</c:v>
                </c:pt>
                <c:pt idx="378">
                  <c:v>1401</c:v>
                </c:pt>
                <c:pt idx="379">
                  <c:v>1402</c:v>
                </c:pt>
                <c:pt idx="380">
                  <c:v>1403</c:v>
                </c:pt>
                <c:pt idx="381">
                  <c:v>1404</c:v>
                </c:pt>
                <c:pt idx="382">
                  <c:v>1405</c:v>
                </c:pt>
                <c:pt idx="383">
                  <c:v>1406</c:v>
                </c:pt>
                <c:pt idx="384">
                  <c:v>1407</c:v>
                </c:pt>
                <c:pt idx="385">
                  <c:v>1408</c:v>
                </c:pt>
                <c:pt idx="386">
                  <c:v>1409</c:v>
                </c:pt>
                <c:pt idx="387">
                  <c:v>1410</c:v>
                </c:pt>
                <c:pt idx="388">
                  <c:v>1411</c:v>
                </c:pt>
                <c:pt idx="389">
                  <c:v>1412</c:v>
                </c:pt>
                <c:pt idx="390">
                  <c:v>1413</c:v>
                </c:pt>
                <c:pt idx="391">
                  <c:v>1414</c:v>
                </c:pt>
                <c:pt idx="392">
                  <c:v>1415</c:v>
                </c:pt>
                <c:pt idx="393">
                  <c:v>1416</c:v>
                </c:pt>
                <c:pt idx="394">
                  <c:v>1417</c:v>
                </c:pt>
                <c:pt idx="395">
                  <c:v>1418</c:v>
                </c:pt>
                <c:pt idx="396">
                  <c:v>1419</c:v>
                </c:pt>
                <c:pt idx="397">
                  <c:v>1420</c:v>
                </c:pt>
                <c:pt idx="398">
                  <c:v>1421</c:v>
                </c:pt>
                <c:pt idx="399">
                  <c:v>1422</c:v>
                </c:pt>
                <c:pt idx="400">
                  <c:v>1423</c:v>
                </c:pt>
                <c:pt idx="401">
                  <c:v>1424</c:v>
                </c:pt>
                <c:pt idx="402">
                  <c:v>1425</c:v>
                </c:pt>
                <c:pt idx="403">
                  <c:v>1426</c:v>
                </c:pt>
                <c:pt idx="404">
                  <c:v>1427</c:v>
                </c:pt>
                <c:pt idx="405">
                  <c:v>1428</c:v>
                </c:pt>
                <c:pt idx="406">
                  <c:v>1429</c:v>
                </c:pt>
                <c:pt idx="407">
                  <c:v>1430</c:v>
                </c:pt>
                <c:pt idx="408">
                  <c:v>1431</c:v>
                </c:pt>
                <c:pt idx="409">
                  <c:v>1432</c:v>
                </c:pt>
                <c:pt idx="410">
                  <c:v>1433</c:v>
                </c:pt>
                <c:pt idx="411">
                  <c:v>1434</c:v>
                </c:pt>
                <c:pt idx="412">
                  <c:v>1435</c:v>
                </c:pt>
                <c:pt idx="413">
                  <c:v>1436</c:v>
                </c:pt>
                <c:pt idx="414">
                  <c:v>1437</c:v>
                </c:pt>
                <c:pt idx="415">
                  <c:v>1438</c:v>
                </c:pt>
                <c:pt idx="416">
                  <c:v>1439</c:v>
                </c:pt>
                <c:pt idx="417">
                  <c:v>1440</c:v>
                </c:pt>
                <c:pt idx="418">
                  <c:v>1441</c:v>
                </c:pt>
                <c:pt idx="419">
                  <c:v>1442</c:v>
                </c:pt>
                <c:pt idx="420">
                  <c:v>1443</c:v>
                </c:pt>
                <c:pt idx="421">
                  <c:v>1444</c:v>
                </c:pt>
                <c:pt idx="422">
                  <c:v>1445</c:v>
                </c:pt>
                <c:pt idx="423">
                  <c:v>1446</c:v>
                </c:pt>
                <c:pt idx="424">
                  <c:v>1447</c:v>
                </c:pt>
                <c:pt idx="425">
                  <c:v>1448</c:v>
                </c:pt>
                <c:pt idx="426">
                  <c:v>1449</c:v>
                </c:pt>
                <c:pt idx="427">
                  <c:v>1450</c:v>
                </c:pt>
                <c:pt idx="428">
                  <c:v>1451</c:v>
                </c:pt>
                <c:pt idx="429">
                  <c:v>1452</c:v>
                </c:pt>
                <c:pt idx="430">
                  <c:v>1453</c:v>
                </c:pt>
                <c:pt idx="431">
                  <c:v>1454</c:v>
                </c:pt>
                <c:pt idx="432">
                  <c:v>1455</c:v>
                </c:pt>
                <c:pt idx="433">
                  <c:v>1456</c:v>
                </c:pt>
                <c:pt idx="434">
                  <c:v>1457</c:v>
                </c:pt>
                <c:pt idx="435">
                  <c:v>1458</c:v>
                </c:pt>
                <c:pt idx="436">
                  <c:v>1459</c:v>
                </c:pt>
                <c:pt idx="437">
                  <c:v>1460</c:v>
                </c:pt>
                <c:pt idx="438">
                  <c:v>1461</c:v>
                </c:pt>
                <c:pt idx="439">
                  <c:v>1462</c:v>
                </c:pt>
                <c:pt idx="440">
                  <c:v>1463</c:v>
                </c:pt>
                <c:pt idx="441">
                  <c:v>1464</c:v>
                </c:pt>
                <c:pt idx="442">
                  <c:v>1465</c:v>
                </c:pt>
                <c:pt idx="443">
                  <c:v>1466</c:v>
                </c:pt>
                <c:pt idx="444">
                  <c:v>1467</c:v>
                </c:pt>
                <c:pt idx="445">
                  <c:v>1468</c:v>
                </c:pt>
                <c:pt idx="446">
                  <c:v>1469</c:v>
                </c:pt>
                <c:pt idx="447">
                  <c:v>1470</c:v>
                </c:pt>
                <c:pt idx="448">
                  <c:v>1471</c:v>
                </c:pt>
                <c:pt idx="449">
                  <c:v>1472</c:v>
                </c:pt>
                <c:pt idx="450">
                  <c:v>1473</c:v>
                </c:pt>
                <c:pt idx="451">
                  <c:v>1474</c:v>
                </c:pt>
                <c:pt idx="452">
                  <c:v>1475</c:v>
                </c:pt>
                <c:pt idx="453">
                  <c:v>1476</c:v>
                </c:pt>
                <c:pt idx="454">
                  <c:v>1477</c:v>
                </c:pt>
              </c:numCache>
            </c:numRef>
          </c:xVal>
          <c:yVal>
            <c:numRef>
              <c:f>WLTC_class_3!$F$1031:$F$1485</c:f>
              <c:numCache>
                <c:formatCode>0.00</c:formatCode>
                <c:ptCount val="455"/>
                <c:pt idx="0">
                  <c:v>0</c:v>
                </c:pt>
                <c:pt idx="1">
                  <c:v>0</c:v>
                </c:pt>
                <c:pt idx="2">
                  <c:v>0</c:v>
                </c:pt>
                <c:pt idx="3">
                  <c:v>0.11111111111111112</c:v>
                </c:pt>
                <c:pt idx="4">
                  <c:v>0.5</c:v>
                </c:pt>
                <c:pt idx="5">
                  <c:v>1.0833333333333333</c:v>
                </c:pt>
                <c:pt idx="6">
                  <c:v>1.5277777777777777</c:v>
                </c:pt>
                <c:pt idx="7">
                  <c:v>1.5833333333333333</c:v>
                </c:pt>
                <c:pt idx="8">
                  <c:v>1.3611111111111109</c:v>
                </c:pt>
                <c:pt idx="9">
                  <c:v>1.1388888888888888</c:v>
                </c:pt>
                <c:pt idx="10">
                  <c:v>1.0138888888888891</c:v>
                </c:pt>
                <c:pt idx="11">
                  <c:v>0.94444444444444453</c:v>
                </c:pt>
                <c:pt idx="12">
                  <c:v>0.81944444444444475</c:v>
                </c:pt>
                <c:pt idx="13">
                  <c:v>0.65277777777777812</c:v>
                </c:pt>
                <c:pt idx="14">
                  <c:v>0.54166666666666641</c:v>
                </c:pt>
                <c:pt idx="15">
                  <c:v>0.54166666666666641</c:v>
                </c:pt>
                <c:pt idx="16">
                  <c:v>0.625</c:v>
                </c:pt>
                <c:pt idx="17">
                  <c:v>0.6666666666666663</c:v>
                </c:pt>
                <c:pt idx="18">
                  <c:v>0.625</c:v>
                </c:pt>
                <c:pt idx="19">
                  <c:v>0.4861111111111111</c:v>
                </c:pt>
                <c:pt idx="20">
                  <c:v>0.29166666666666685</c:v>
                </c:pt>
                <c:pt idx="21">
                  <c:v>0.12499999999999981</c:v>
                </c:pt>
                <c:pt idx="22">
                  <c:v>4.1666666666666269E-2</c:v>
                </c:pt>
                <c:pt idx="23">
                  <c:v>4.1666666666667261E-2</c:v>
                </c:pt>
                <c:pt idx="24">
                  <c:v>5.5555555555555358E-2</c:v>
                </c:pt>
                <c:pt idx="25">
                  <c:v>0</c:v>
                </c:pt>
                <c:pt idx="26">
                  <c:v>-0.1388888888888889</c:v>
                </c:pt>
                <c:pt idx="27">
                  <c:v>-0.33333333333333315</c:v>
                </c:pt>
                <c:pt idx="28">
                  <c:v>-0.4861111111111111</c:v>
                </c:pt>
                <c:pt idx="29">
                  <c:v>-0.5833333333333337</c:v>
                </c:pt>
                <c:pt idx="30">
                  <c:v>-0.69444444444444442</c:v>
                </c:pt>
                <c:pt idx="31">
                  <c:v>-0.86111111111111149</c:v>
                </c:pt>
                <c:pt idx="32">
                  <c:v>-1.0833333333333328</c:v>
                </c:pt>
                <c:pt idx="33">
                  <c:v>-1.333333333333333</c:v>
                </c:pt>
                <c:pt idx="34">
                  <c:v>-1.4722222222222223</c:v>
                </c:pt>
                <c:pt idx="35">
                  <c:v>-1.3472222222222221</c:v>
                </c:pt>
                <c:pt idx="36">
                  <c:v>-1.2083333333333333</c:v>
                </c:pt>
                <c:pt idx="37">
                  <c:v>-1.0555555555555556</c:v>
                </c:pt>
                <c:pt idx="38">
                  <c:v>-0.65277777777777768</c:v>
                </c:pt>
                <c:pt idx="39">
                  <c:v>-0.18055555555555566</c:v>
                </c:pt>
                <c:pt idx="40">
                  <c:v>0.1111111111111112</c:v>
                </c:pt>
                <c:pt idx="41">
                  <c:v>0.4861111111111111</c:v>
                </c:pt>
                <c:pt idx="42">
                  <c:v>0.98611111111111083</c:v>
                </c:pt>
                <c:pt idx="43">
                  <c:v>1.0833333333333333</c:v>
                </c:pt>
                <c:pt idx="44">
                  <c:v>0.65277777777777812</c:v>
                </c:pt>
                <c:pt idx="45">
                  <c:v>0.25000000000000011</c:v>
                </c:pt>
                <c:pt idx="46">
                  <c:v>0.24999999999999961</c:v>
                </c:pt>
                <c:pt idx="47">
                  <c:v>0.50000000000000022</c:v>
                </c:pt>
                <c:pt idx="48">
                  <c:v>0.75000000000000022</c:v>
                </c:pt>
                <c:pt idx="49">
                  <c:v>0.90277777777777724</c:v>
                </c:pt>
                <c:pt idx="50">
                  <c:v>1.0694444444444444</c:v>
                </c:pt>
                <c:pt idx="51">
                  <c:v>1.2777777777777781</c:v>
                </c:pt>
                <c:pt idx="52">
                  <c:v>1.3611111111111107</c:v>
                </c:pt>
                <c:pt idx="53">
                  <c:v>1.2222222222222219</c:v>
                </c:pt>
                <c:pt idx="54">
                  <c:v>0.98611111111111127</c:v>
                </c:pt>
                <c:pt idx="55">
                  <c:v>0.7777777777777779</c:v>
                </c:pt>
                <c:pt idx="56">
                  <c:v>0.6666666666666673</c:v>
                </c:pt>
                <c:pt idx="57">
                  <c:v>0.51388888888888928</c:v>
                </c:pt>
                <c:pt idx="58">
                  <c:v>0.24999999999999961</c:v>
                </c:pt>
                <c:pt idx="59">
                  <c:v>-1.3888888888889086E-2</c:v>
                </c:pt>
                <c:pt idx="60">
                  <c:v>-0.29166666666666685</c:v>
                </c:pt>
                <c:pt idx="61">
                  <c:v>-0.44444444444444481</c:v>
                </c:pt>
                <c:pt idx="62">
                  <c:v>-0.31944444444444403</c:v>
                </c:pt>
                <c:pt idx="63">
                  <c:v>-9.7222222222221627E-2</c:v>
                </c:pt>
                <c:pt idx="64">
                  <c:v>1.3888888888889086E-2</c:v>
                </c:pt>
                <c:pt idx="65">
                  <c:v>2.7777777777777186E-2</c:v>
                </c:pt>
                <c:pt idx="66">
                  <c:v>1.3888888888888099E-2</c:v>
                </c:pt>
                <c:pt idx="67">
                  <c:v>0</c:v>
                </c:pt>
                <c:pt idx="68">
                  <c:v>4.1666666666667261E-2</c:v>
                </c:pt>
                <c:pt idx="69">
                  <c:v>0.18055555555555614</c:v>
                </c:pt>
                <c:pt idx="70">
                  <c:v>0.36111111111111133</c:v>
                </c:pt>
                <c:pt idx="71">
                  <c:v>0.40277777777777757</c:v>
                </c:pt>
                <c:pt idx="72">
                  <c:v>0.27777777777777779</c:v>
                </c:pt>
                <c:pt idx="73">
                  <c:v>0.12499999999999981</c:v>
                </c:pt>
                <c:pt idx="74">
                  <c:v>-2.7777777777778172E-2</c:v>
                </c:pt>
                <c:pt idx="75">
                  <c:v>-0.2222222222222224</c:v>
                </c:pt>
                <c:pt idx="76">
                  <c:v>-0.44444444444444481</c:v>
                </c:pt>
                <c:pt idx="77">
                  <c:v>-0.47222222222222199</c:v>
                </c:pt>
                <c:pt idx="78">
                  <c:v>-0.26388888888888867</c:v>
                </c:pt>
                <c:pt idx="79">
                  <c:v>-1.3888888888889086E-2</c:v>
                </c:pt>
                <c:pt idx="80">
                  <c:v>0.25000000000000061</c:v>
                </c:pt>
                <c:pt idx="81">
                  <c:v>0.4861111111111111</c:v>
                </c:pt>
                <c:pt idx="82">
                  <c:v>0.51388888888888828</c:v>
                </c:pt>
                <c:pt idx="83">
                  <c:v>0.30555555555555597</c:v>
                </c:pt>
                <c:pt idx="84">
                  <c:v>6.9444444444445433E-2</c:v>
                </c:pt>
                <c:pt idx="85">
                  <c:v>-0.1388888888888889</c:v>
                </c:pt>
                <c:pt idx="86">
                  <c:v>-0.33333333333333409</c:v>
                </c:pt>
                <c:pt idx="87">
                  <c:v>-0.31944444444444403</c:v>
                </c:pt>
                <c:pt idx="88">
                  <c:v>-9.7222222222222612E-2</c:v>
                </c:pt>
                <c:pt idx="89">
                  <c:v>0.19444444444444425</c:v>
                </c:pt>
                <c:pt idx="90">
                  <c:v>0.55555555555555558</c:v>
                </c:pt>
                <c:pt idx="91">
                  <c:v>0.74999999999999978</c:v>
                </c:pt>
                <c:pt idx="92">
                  <c:v>0.56944444444444564</c:v>
                </c:pt>
                <c:pt idx="93">
                  <c:v>0.23611111111111149</c:v>
                </c:pt>
                <c:pt idx="94">
                  <c:v>-1.3888888888890073E-2</c:v>
                </c:pt>
                <c:pt idx="95">
                  <c:v>-0.2222222222222234</c:v>
                </c:pt>
                <c:pt idx="96">
                  <c:v>-0.33333333333333215</c:v>
                </c:pt>
                <c:pt idx="97">
                  <c:v>-0.26388888888888767</c:v>
                </c:pt>
                <c:pt idx="98">
                  <c:v>-0.16666666666666705</c:v>
                </c:pt>
                <c:pt idx="99">
                  <c:v>-0.18055555555555516</c:v>
                </c:pt>
                <c:pt idx="100">
                  <c:v>-0.34722222222222221</c:v>
                </c:pt>
                <c:pt idx="101">
                  <c:v>-0.63888888888889006</c:v>
                </c:pt>
                <c:pt idx="102">
                  <c:v>-1.0277777777777786</c:v>
                </c:pt>
                <c:pt idx="103">
                  <c:v>-1.3611111111111107</c:v>
                </c:pt>
                <c:pt idx="104">
                  <c:v>-1.4722222222222214</c:v>
                </c:pt>
                <c:pt idx="105">
                  <c:v>-1.4444444444444442</c:v>
                </c:pt>
                <c:pt idx="106">
                  <c:v>-1.25</c:v>
                </c:pt>
                <c:pt idx="107">
                  <c:v>-1.0000000000000004</c:v>
                </c:pt>
                <c:pt idx="108">
                  <c:v>-0.88888888888888917</c:v>
                </c:pt>
                <c:pt idx="109">
                  <c:v>-0.87499999999999956</c:v>
                </c:pt>
                <c:pt idx="110">
                  <c:v>-0.94444444444444453</c:v>
                </c:pt>
                <c:pt idx="111">
                  <c:v>-1.0000000000000004</c:v>
                </c:pt>
                <c:pt idx="112">
                  <c:v>-0.93055555555555547</c:v>
                </c:pt>
                <c:pt idx="113">
                  <c:v>-0.66666666666666652</c:v>
                </c:pt>
                <c:pt idx="114">
                  <c:v>-0.29166666666666685</c:v>
                </c:pt>
                <c:pt idx="115">
                  <c:v>-4.1666666666666519E-2</c:v>
                </c:pt>
                <c:pt idx="116">
                  <c:v>5.5555555555555601E-2</c:v>
                </c:pt>
                <c:pt idx="117">
                  <c:v>0.11111111111111097</c:v>
                </c:pt>
                <c:pt idx="118">
                  <c:v>0.24999999999999983</c:v>
                </c:pt>
                <c:pt idx="119">
                  <c:v>0.5555555555555558</c:v>
                </c:pt>
                <c:pt idx="120">
                  <c:v>0.84722222222222243</c:v>
                </c:pt>
                <c:pt idx="121">
                  <c:v>0.73611111111111072</c:v>
                </c:pt>
                <c:pt idx="122">
                  <c:v>0.31944444444444453</c:v>
                </c:pt>
                <c:pt idx="123">
                  <c:v>-0.23611111111111099</c:v>
                </c:pt>
                <c:pt idx="124">
                  <c:v>-1.0277777777777781</c:v>
                </c:pt>
                <c:pt idx="125">
                  <c:v>-1.2361111111111109</c:v>
                </c:pt>
                <c:pt idx="126">
                  <c:v>-0.74999999999999978</c:v>
                </c:pt>
                <c:pt idx="127">
                  <c:v>-0.25000000000000011</c:v>
                </c:pt>
                <c:pt idx="128">
                  <c:v>0</c:v>
                </c:pt>
                <c:pt idx="129">
                  <c:v>0.26388888888888895</c:v>
                </c:pt>
                <c:pt idx="130">
                  <c:v>0.94444444444444453</c:v>
                </c:pt>
                <c:pt idx="131">
                  <c:v>1.5555555555555556</c:v>
                </c:pt>
                <c:pt idx="132">
                  <c:v>1.5277777777777777</c:v>
                </c:pt>
                <c:pt idx="133">
                  <c:v>1.2083333333333328</c:v>
                </c:pt>
                <c:pt idx="134">
                  <c:v>1.166666666666667</c:v>
                </c:pt>
                <c:pt idx="135">
                  <c:v>1.3333333333333335</c:v>
                </c:pt>
                <c:pt idx="136">
                  <c:v>1.4861111111111105</c:v>
                </c:pt>
                <c:pt idx="137">
                  <c:v>1.4444444444444442</c:v>
                </c:pt>
                <c:pt idx="138">
                  <c:v>1.2361111111111109</c:v>
                </c:pt>
                <c:pt idx="139">
                  <c:v>1.0694444444444449</c:v>
                </c:pt>
                <c:pt idx="140">
                  <c:v>1.0000000000000004</c:v>
                </c:pt>
                <c:pt idx="141">
                  <c:v>0.95833333333333415</c:v>
                </c:pt>
                <c:pt idx="142">
                  <c:v>0.91666666666666585</c:v>
                </c:pt>
                <c:pt idx="143">
                  <c:v>0.63888888888888806</c:v>
                </c:pt>
                <c:pt idx="144">
                  <c:v>0.37500000000000039</c:v>
                </c:pt>
                <c:pt idx="145">
                  <c:v>0.44444444444444481</c:v>
                </c:pt>
                <c:pt idx="146">
                  <c:v>0.50000000000000122</c:v>
                </c:pt>
                <c:pt idx="147">
                  <c:v>0.45833333333333293</c:v>
                </c:pt>
                <c:pt idx="148">
                  <c:v>0.43055555555555475</c:v>
                </c:pt>
                <c:pt idx="149">
                  <c:v>0.38888888888888851</c:v>
                </c:pt>
                <c:pt idx="150">
                  <c:v>0.34722222222222221</c:v>
                </c:pt>
                <c:pt idx="151">
                  <c:v>0.31944444444444403</c:v>
                </c:pt>
                <c:pt idx="152">
                  <c:v>0.27777777777777779</c:v>
                </c:pt>
                <c:pt idx="153">
                  <c:v>0.23611111111111149</c:v>
                </c:pt>
                <c:pt idx="154">
                  <c:v>0.22222222222222143</c:v>
                </c:pt>
                <c:pt idx="155">
                  <c:v>0.24999999999999961</c:v>
                </c:pt>
                <c:pt idx="156">
                  <c:v>0.27777777777777779</c:v>
                </c:pt>
                <c:pt idx="157">
                  <c:v>0.27777777777777779</c:v>
                </c:pt>
                <c:pt idx="158">
                  <c:v>0.26388888888888967</c:v>
                </c:pt>
                <c:pt idx="159">
                  <c:v>0.2222222222222234</c:v>
                </c:pt>
                <c:pt idx="160">
                  <c:v>0.18055555555555516</c:v>
                </c:pt>
                <c:pt idx="161">
                  <c:v>0.15277777777777699</c:v>
                </c:pt>
                <c:pt idx="162">
                  <c:v>0.11111111111111072</c:v>
                </c:pt>
                <c:pt idx="163">
                  <c:v>4.1666666666666269E-2</c:v>
                </c:pt>
                <c:pt idx="164">
                  <c:v>0</c:v>
                </c:pt>
                <c:pt idx="165">
                  <c:v>0</c:v>
                </c:pt>
                <c:pt idx="166">
                  <c:v>0</c:v>
                </c:pt>
                <c:pt idx="167">
                  <c:v>0</c:v>
                </c:pt>
                <c:pt idx="168">
                  <c:v>0</c:v>
                </c:pt>
                <c:pt idx="169">
                  <c:v>0</c:v>
                </c:pt>
                <c:pt idx="170">
                  <c:v>0</c:v>
                </c:pt>
                <c:pt idx="171">
                  <c:v>0</c:v>
                </c:pt>
                <c:pt idx="172">
                  <c:v>1.3888888888890073E-2</c:v>
                </c:pt>
                <c:pt idx="173">
                  <c:v>1.3888888888890073E-2</c:v>
                </c:pt>
                <c:pt idx="174">
                  <c:v>1.3888888888888099E-2</c:v>
                </c:pt>
                <c:pt idx="175">
                  <c:v>6.9444444444444448E-2</c:v>
                </c:pt>
                <c:pt idx="176">
                  <c:v>0.12500000000000078</c:v>
                </c:pt>
                <c:pt idx="177">
                  <c:v>0.18055555555555516</c:v>
                </c:pt>
                <c:pt idx="178">
                  <c:v>0.22222222222222143</c:v>
                </c:pt>
                <c:pt idx="179">
                  <c:v>0.19444444444444522</c:v>
                </c:pt>
                <c:pt idx="180">
                  <c:v>0.1388888888888889</c:v>
                </c:pt>
                <c:pt idx="181">
                  <c:v>8.3333333333332538E-2</c:v>
                </c:pt>
                <c:pt idx="182">
                  <c:v>4.1666666666666269E-2</c:v>
                </c:pt>
                <c:pt idx="183">
                  <c:v>2.7777777777778172E-2</c:v>
                </c:pt>
                <c:pt idx="184">
                  <c:v>2.7777777777778172E-2</c:v>
                </c:pt>
                <c:pt idx="185">
                  <c:v>2.7777777777778172E-2</c:v>
                </c:pt>
                <c:pt idx="186">
                  <c:v>1.3888888888890073E-2</c:v>
                </c:pt>
                <c:pt idx="187">
                  <c:v>0</c:v>
                </c:pt>
                <c:pt idx="188">
                  <c:v>0</c:v>
                </c:pt>
                <c:pt idx="189">
                  <c:v>-1.3888888888890073E-2</c:v>
                </c:pt>
                <c:pt idx="190">
                  <c:v>-1.3888888888890073E-2</c:v>
                </c:pt>
                <c:pt idx="191">
                  <c:v>0</c:v>
                </c:pt>
                <c:pt idx="192">
                  <c:v>0</c:v>
                </c:pt>
                <c:pt idx="193">
                  <c:v>-1.3888888888888099E-2</c:v>
                </c:pt>
                <c:pt idx="194">
                  <c:v>-2.7777777777778172E-2</c:v>
                </c:pt>
                <c:pt idx="195">
                  <c:v>-2.7777777777778172E-2</c:v>
                </c:pt>
                <c:pt idx="196">
                  <c:v>-2.7777777777776198E-2</c:v>
                </c:pt>
                <c:pt idx="197">
                  <c:v>-4.1666666666666269E-2</c:v>
                </c:pt>
                <c:pt idx="198">
                  <c:v>-6.9444444444444448E-2</c:v>
                </c:pt>
                <c:pt idx="199">
                  <c:v>-8.3333333333334522E-2</c:v>
                </c:pt>
                <c:pt idx="200">
                  <c:v>-9.7222222222222612E-2</c:v>
                </c:pt>
                <c:pt idx="201">
                  <c:v>-8.3333333333332538E-2</c:v>
                </c:pt>
                <c:pt idx="202">
                  <c:v>-5.5555555555556344E-2</c:v>
                </c:pt>
                <c:pt idx="203">
                  <c:v>-4.1666666666666269E-2</c:v>
                </c:pt>
                <c:pt idx="204">
                  <c:v>-4.1666666666666269E-2</c:v>
                </c:pt>
                <c:pt idx="205">
                  <c:v>-4.1666666666666269E-2</c:v>
                </c:pt>
                <c:pt idx="206">
                  <c:v>-4.1666666666666269E-2</c:v>
                </c:pt>
                <c:pt idx="207">
                  <c:v>-5.5555555555556344E-2</c:v>
                </c:pt>
                <c:pt idx="208">
                  <c:v>-4.1666666666666269E-2</c:v>
                </c:pt>
                <c:pt idx="209">
                  <c:v>-1.3888888888888099E-2</c:v>
                </c:pt>
                <c:pt idx="210">
                  <c:v>-1.3888888888890073E-2</c:v>
                </c:pt>
                <c:pt idx="211">
                  <c:v>-1.3888888888890073E-2</c:v>
                </c:pt>
                <c:pt idx="212">
                  <c:v>-2.7777777777778172E-2</c:v>
                </c:pt>
                <c:pt idx="213">
                  <c:v>-5.5555555555554373E-2</c:v>
                </c:pt>
                <c:pt idx="214">
                  <c:v>-9.7222222222220642E-2</c:v>
                </c:pt>
                <c:pt idx="215">
                  <c:v>-0.15277777777777896</c:v>
                </c:pt>
                <c:pt idx="216">
                  <c:v>-0.19444444444444522</c:v>
                </c:pt>
                <c:pt idx="217">
                  <c:v>-0.20833333333333331</c:v>
                </c:pt>
                <c:pt idx="218">
                  <c:v>-0.19444444444444522</c:v>
                </c:pt>
                <c:pt idx="219">
                  <c:v>-0.18055555555555516</c:v>
                </c:pt>
                <c:pt idx="220">
                  <c:v>-0.18055555555555516</c:v>
                </c:pt>
                <c:pt idx="221">
                  <c:v>-0.18055555555555516</c:v>
                </c:pt>
                <c:pt idx="222">
                  <c:v>-0.16666666666666705</c:v>
                </c:pt>
                <c:pt idx="223">
                  <c:v>-0.18055555555555516</c:v>
                </c:pt>
                <c:pt idx="224">
                  <c:v>-0.19444444444444325</c:v>
                </c:pt>
                <c:pt idx="225">
                  <c:v>-0.19444444444444522</c:v>
                </c:pt>
                <c:pt idx="226">
                  <c:v>-0.19444444444444522</c:v>
                </c:pt>
                <c:pt idx="227">
                  <c:v>-0.18055555555555516</c:v>
                </c:pt>
                <c:pt idx="228">
                  <c:v>-0.16666666666666705</c:v>
                </c:pt>
                <c:pt idx="229">
                  <c:v>-0.16666666666666705</c:v>
                </c:pt>
                <c:pt idx="230">
                  <c:v>-0.16666666666666508</c:v>
                </c:pt>
                <c:pt idx="231">
                  <c:v>-0.16666666666666705</c:v>
                </c:pt>
                <c:pt idx="232">
                  <c:v>-0.16666666666666705</c:v>
                </c:pt>
                <c:pt idx="233">
                  <c:v>-0.16666666666666705</c:v>
                </c:pt>
                <c:pt idx="234">
                  <c:v>-0.16666666666666705</c:v>
                </c:pt>
                <c:pt idx="235">
                  <c:v>-0.16666666666666508</c:v>
                </c:pt>
                <c:pt idx="236">
                  <c:v>-0.15277777777777699</c:v>
                </c:pt>
                <c:pt idx="237">
                  <c:v>-0.12500000000000078</c:v>
                </c:pt>
                <c:pt idx="238">
                  <c:v>-9.7222222222222612E-2</c:v>
                </c:pt>
                <c:pt idx="239">
                  <c:v>-4.1666666666666269E-2</c:v>
                </c:pt>
                <c:pt idx="240">
                  <c:v>1.3888888888888099E-2</c:v>
                </c:pt>
                <c:pt idx="241">
                  <c:v>5.5555555555554373E-2</c:v>
                </c:pt>
                <c:pt idx="242">
                  <c:v>8.3333333333334522E-2</c:v>
                </c:pt>
                <c:pt idx="243">
                  <c:v>6.9444444444444448E-2</c:v>
                </c:pt>
                <c:pt idx="244">
                  <c:v>5.5555555555554373E-2</c:v>
                </c:pt>
                <c:pt idx="245">
                  <c:v>2.7777777777778172E-2</c:v>
                </c:pt>
                <c:pt idx="246">
                  <c:v>-2.7777777777778172E-2</c:v>
                </c:pt>
                <c:pt idx="247">
                  <c:v>-6.9444444444444448E-2</c:v>
                </c:pt>
                <c:pt idx="248">
                  <c:v>-9.7222222222220642E-2</c:v>
                </c:pt>
                <c:pt idx="249">
                  <c:v>-0.11111111111111072</c:v>
                </c:pt>
                <c:pt idx="250">
                  <c:v>-9.7222222222222612E-2</c:v>
                </c:pt>
                <c:pt idx="251">
                  <c:v>-8.3333333333332538E-2</c:v>
                </c:pt>
                <c:pt idx="252">
                  <c:v>-6.9444444444444448E-2</c:v>
                </c:pt>
                <c:pt idx="253">
                  <c:v>-2.7777777777778172E-2</c:v>
                </c:pt>
                <c:pt idx="254">
                  <c:v>1.3888888888888099E-2</c:v>
                </c:pt>
                <c:pt idx="255">
                  <c:v>2.7777777777778172E-2</c:v>
                </c:pt>
                <c:pt idx="256">
                  <c:v>4.1666666666666269E-2</c:v>
                </c:pt>
                <c:pt idx="257">
                  <c:v>5.5555555555554373E-2</c:v>
                </c:pt>
                <c:pt idx="258">
                  <c:v>2.7777777777778172E-2</c:v>
                </c:pt>
                <c:pt idx="259">
                  <c:v>1.3888888888890073E-2</c:v>
                </c:pt>
                <c:pt idx="260">
                  <c:v>1.3888888888890073E-2</c:v>
                </c:pt>
                <c:pt idx="261">
                  <c:v>0</c:v>
                </c:pt>
                <c:pt idx="262">
                  <c:v>-2.7777777777778172E-2</c:v>
                </c:pt>
                <c:pt idx="263">
                  <c:v>-5.5555555555556344E-2</c:v>
                </c:pt>
                <c:pt idx="264">
                  <c:v>-6.9444444444444448E-2</c:v>
                </c:pt>
                <c:pt idx="265">
                  <c:v>-9.7222222222222612E-2</c:v>
                </c:pt>
                <c:pt idx="266">
                  <c:v>-0.11111111111111072</c:v>
                </c:pt>
                <c:pt idx="267">
                  <c:v>-9.7222222222222612E-2</c:v>
                </c:pt>
                <c:pt idx="268">
                  <c:v>-9.7222222222222612E-2</c:v>
                </c:pt>
                <c:pt idx="269">
                  <c:v>-0.12499999999999881</c:v>
                </c:pt>
                <c:pt idx="270">
                  <c:v>-0.1388888888888889</c:v>
                </c:pt>
                <c:pt idx="271">
                  <c:v>-0.1388888888888889</c:v>
                </c:pt>
                <c:pt idx="272">
                  <c:v>-0.11111111111111072</c:v>
                </c:pt>
                <c:pt idx="273">
                  <c:v>-5.5555555555556344E-2</c:v>
                </c:pt>
                <c:pt idx="274">
                  <c:v>0</c:v>
                </c:pt>
                <c:pt idx="275">
                  <c:v>4.1666666666666269E-2</c:v>
                </c:pt>
                <c:pt idx="276">
                  <c:v>6.9444444444444448E-2</c:v>
                </c:pt>
                <c:pt idx="277">
                  <c:v>6.9444444444444448E-2</c:v>
                </c:pt>
                <c:pt idx="278">
                  <c:v>5.5555555555554373E-2</c:v>
                </c:pt>
                <c:pt idx="279">
                  <c:v>5.5555555555556344E-2</c:v>
                </c:pt>
                <c:pt idx="280">
                  <c:v>6.9444444444444448E-2</c:v>
                </c:pt>
                <c:pt idx="281">
                  <c:v>5.5555555555556344E-2</c:v>
                </c:pt>
                <c:pt idx="282">
                  <c:v>2.7777777777778172E-2</c:v>
                </c:pt>
                <c:pt idx="283">
                  <c:v>1.3888888888888099E-2</c:v>
                </c:pt>
                <c:pt idx="284">
                  <c:v>0</c:v>
                </c:pt>
                <c:pt idx="285">
                  <c:v>-1.3888888888888099E-2</c:v>
                </c:pt>
                <c:pt idx="286">
                  <c:v>-1.3888888888888099E-2</c:v>
                </c:pt>
                <c:pt idx="287">
                  <c:v>-1.3888888888890073E-2</c:v>
                </c:pt>
                <c:pt idx="288">
                  <c:v>-2.7777777777778172E-2</c:v>
                </c:pt>
                <c:pt idx="289">
                  <c:v>-4.1666666666666269E-2</c:v>
                </c:pt>
                <c:pt idx="290">
                  <c:v>-6.9444444444444448E-2</c:v>
                </c:pt>
                <c:pt idx="291">
                  <c:v>-6.9444444444444448E-2</c:v>
                </c:pt>
                <c:pt idx="292">
                  <c:v>-6.9444444444444448E-2</c:v>
                </c:pt>
                <c:pt idx="293">
                  <c:v>-0.12500000000000078</c:v>
                </c:pt>
                <c:pt idx="294">
                  <c:v>-0.1388888888888889</c:v>
                </c:pt>
                <c:pt idx="295">
                  <c:v>-0.11111111111111072</c:v>
                </c:pt>
                <c:pt idx="296">
                  <c:v>-2.7777777777778172E-2</c:v>
                </c:pt>
                <c:pt idx="297">
                  <c:v>9.7222222222222612E-2</c:v>
                </c:pt>
                <c:pt idx="298">
                  <c:v>0.19444444444444522</c:v>
                </c:pt>
                <c:pt idx="299">
                  <c:v>0.29166666666666585</c:v>
                </c:pt>
                <c:pt idx="300">
                  <c:v>0.38888888888888851</c:v>
                </c:pt>
                <c:pt idx="301">
                  <c:v>0.43055555555555675</c:v>
                </c:pt>
                <c:pt idx="302">
                  <c:v>0.36111111111111033</c:v>
                </c:pt>
                <c:pt idx="303">
                  <c:v>0.22222222222222143</c:v>
                </c:pt>
                <c:pt idx="304">
                  <c:v>9.7222222222222612E-2</c:v>
                </c:pt>
                <c:pt idx="305">
                  <c:v>2.7777777777778172E-2</c:v>
                </c:pt>
                <c:pt idx="306">
                  <c:v>0</c:v>
                </c:pt>
                <c:pt idx="307">
                  <c:v>0</c:v>
                </c:pt>
                <c:pt idx="308">
                  <c:v>0</c:v>
                </c:pt>
                <c:pt idx="309">
                  <c:v>-1.3888888888888099E-2</c:v>
                </c:pt>
                <c:pt idx="310">
                  <c:v>-5.5555555555556344E-2</c:v>
                </c:pt>
                <c:pt idx="311">
                  <c:v>-8.3333333333334522E-2</c:v>
                </c:pt>
                <c:pt idx="312">
                  <c:v>-8.3333333333332538E-2</c:v>
                </c:pt>
                <c:pt idx="313">
                  <c:v>-5.5555555555554373E-2</c:v>
                </c:pt>
                <c:pt idx="314">
                  <c:v>-2.7777777777778172E-2</c:v>
                </c:pt>
                <c:pt idx="315">
                  <c:v>-1.3888888888890073E-2</c:v>
                </c:pt>
                <c:pt idx="316">
                  <c:v>0</c:v>
                </c:pt>
                <c:pt idx="317">
                  <c:v>1.3888888888890073E-2</c:v>
                </c:pt>
                <c:pt idx="318">
                  <c:v>2.7777777777778172E-2</c:v>
                </c:pt>
                <c:pt idx="319">
                  <c:v>6.9444444444444448E-2</c:v>
                </c:pt>
                <c:pt idx="320">
                  <c:v>0.11111111111111072</c:v>
                </c:pt>
                <c:pt idx="321">
                  <c:v>0.11111111111111072</c:v>
                </c:pt>
                <c:pt idx="322">
                  <c:v>9.7222222222222612E-2</c:v>
                </c:pt>
                <c:pt idx="323">
                  <c:v>5.5555555555554373E-2</c:v>
                </c:pt>
                <c:pt idx="324">
                  <c:v>1.3888888888888099E-2</c:v>
                </c:pt>
                <c:pt idx="325">
                  <c:v>-2.7777777777776198E-2</c:v>
                </c:pt>
                <c:pt idx="326">
                  <c:v>-0.12499999999999881</c:v>
                </c:pt>
                <c:pt idx="327">
                  <c:v>-0.25000000000000155</c:v>
                </c:pt>
                <c:pt idx="328">
                  <c:v>-0.34722222222222221</c:v>
                </c:pt>
                <c:pt idx="329">
                  <c:v>-0.38888888888888851</c:v>
                </c:pt>
                <c:pt idx="330">
                  <c:v>-0.40277777777777857</c:v>
                </c:pt>
                <c:pt idx="331">
                  <c:v>-0.41666666666666663</c:v>
                </c:pt>
                <c:pt idx="332">
                  <c:v>-0.44444444444444481</c:v>
                </c:pt>
                <c:pt idx="333">
                  <c:v>-0.49999999999999922</c:v>
                </c:pt>
                <c:pt idx="334">
                  <c:v>-0.54166666666666552</c:v>
                </c:pt>
                <c:pt idx="335">
                  <c:v>-0.56944444444444564</c:v>
                </c:pt>
                <c:pt idx="336">
                  <c:v>-0.61111111111111194</c:v>
                </c:pt>
                <c:pt idx="337">
                  <c:v>-0.624999999999999</c:v>
                </c:pt>
                <c:pt idx="338">
                  <c:v>-0.49999999999999922</c:v>
                </c:pt>
                <c:pt idx="339">
                  <c:v>-0.25000000000000061</c:v>
                </c:pt>
                <c:pt idx="340">
                  <c:v>2.7777777777777186E-2</c:v>
                </c:pt>
                <c:pt idx="341">
                  <c:v>0.27777777777777779</c:v>
                </c:pt>
                <c:pt idx="342">
                  <c:v>0.30555555555555597</c:v>
                </c:pt>
                <c:pt idx="343">
                  <c:v>0.12500000000000078</c:v>
                </c:pt>
                <c:pt idx="344">
                  <c:v>-9.7222222222222612E-2</c:v>
                </c:pt>
                <c:pt idx="345">
                  <c:v>-0.37500000000000039</c:v>
                </c:pt>
                <c:pt idx="346">
                  <c:v>-0.4861111111111111</c:v>
                </c:pt>
                <c:pt idx="347">
                  <c:v>-0.30555555555555597</c:v>
                </c:pt>
                <c:pt idx="348">
                  <c:v>-8.3333333333333523E-2</c:v>
                </c:pt>
                <c:pt idx="349">
                  <c:v>0</c:v>
                </c:pt>
                <c:pt idx="350">
                  <c:v>-6.9444444444444448E-2</c:v>
                </c:pt>
                <c:pt idx="351">
                  <c:v>-0.22222222222222143</c:v>
                </c:pt>
                <c:pt idx="352">
                  <c:v>-0.41666666666666663</c:v>
                </c:pt>
                <c:pt idx="353">
                  <c:v>-0.75000000000000078</c:v>
                </c:pt>
                <c:pt idx="354">
                  <c:v>-1.2222222222222219</c:v>
                </c:pt>
                <c:pt idx="355">
                  <c:v>-1.4722222222222214</c:v>
                </c:pt>
                <c:pt idx="356">
                  <c:v>-1.4722222222222223</c:v>
                </c:pt>
                <c:pt idx="357">
                  <c:v>-1.4722222222222223</c:v>
                </c:pt>
                <c:pt idx="358">
                  <c:v>-1.0555555555555551</c:v>
                </c:pt>
                <c:pt idx="359">
                  <c:v>-4.1666666666666761E-2</c:v>
                </c:pt>
                <c:pt idx="360">
                  <c:v>0.77777777777777746</c:v>
                </c:pt>
                <c:pt idx="361">
                  <c:v>0.87500000000000011</c:v>
                </c:pt>
                <c:pt idx="362">
                  <c:v>0.52777777777777835</c:v>
                </c:pt>
                <c:pt idx="363">
                  <c:v>0.27777777777777779</c:v>
                </c:pt>
                <c:pt idx="364">
                  <c:v>0.37499999999999939</c:v>
                </c:pt>
                <c:pt idx="365">
                  <c:v>0.68055555555555536</c:v>
                </c:pt>
                <c:pt idx="366">
                  <c:v>0.98611111111111127</c:v>
                </c:pt>
                <c:pt idx="367">
                  <c:v>1.0694444444444449</c:v>
                </c:pt>
                <c:pt idx="368">
                  <c:v>0.87499999999999956</c:v>
                </c:pt>
                <c:pt idx="369">
                  <c:v>0.56944444444444364</c:v>
                </c:pt>
                <c:pt idx="370">
                  <c:v>0.29166666666666685</c:v>
                </c:pt>
                <c:pt idx="371">
                  <c:v>8.3333333333333523E-2</c:v>
                </c:pt>
                <c:pt idx="372">
                  <c:v>-2.7777777777777186E-2</c:v>
                </c:pt>
                <c:pt idx="373">
                  <c:v>-0.11111111111111072</c:v>
                </c:pt>
                <c:pt idx="374">
                  <c:v>-0.20833333333333331</c:v>
                </c:pt>
                <c:pt idx="375">
                  <c:v>-0.27777777777777779</c:v>
                </c:pt>
                <c:pt idx="376">
                  <c:v>-0.34722222222222221</c:v>
                </c:pt>
                <c:pt idx="377">
                  <c:v>-0.41666666666666663</c:v>
                </c:pt>
                <c:pt idx="378">
                  <c:v>-0.45833333333333393</c:v>
                </c:pt>
                <c:pt idx="379">
                  <c:v>-0.54166666666666641</c:v>
                </c:pt>
                <c:pt idx="380">
                  <c:v>-0.7777777777777779</c:v>
                </c:pt>
                <c:pt idx="381">
                  <c:v>-1.2083333333333337</c:v>
                </c:pt>
                <c:pt idx="382">
                  <c:v>-1.4722222222222219</c:v>
                </c:pt>
                <c:pt idx="383">
                  <c:v>-1.2361111111111109</c:v>
                </c:pt>
                <c:pt idx="384">
                  <c:v>-0.59722222222222232</c:v>
                </c:pt>
                <c:pt idx="385">
                  <c:v>-4.1666666666666761E-2</c:v>
                </c:pt>
                <c:pt idx="386">
                  <c:v>8.3333333333333523E-2</c:v>
                </c:pt>
                <c:pt idx="387">
                  <c:v>1.3888888888888593E-2</c:v>
                </c:pt>
                <c:pt idx="388">
                  <c:v>-5.5555555555555358E-2</c:v>
                </c:pt>
                <c:pt idx="389">
                  <c:v>-9.7222222222222127E-2</c:v>
                </c:pt>
                <c:pt idx="390">
                  <c:v>-4.1666666666666761E-2</c:v>
                </c:pt>
                <c:pt idx="391">
                  <c:v>0.20833333333333331</c:v>
                </c:pt>
                <c:pt idx="392">
                  <c:v>0.59722222222222232</c:v>
                </c:pt>
                <c:pt idx="393">
                  <c:v>0.9166666666666663</c:v>
                </c:pt>
                <c:pt idx="394">
                  <c:v>1.0138888888888884</c:v>
                </c:pt>
                <c:pt idx="395">
                  <c:v>0.84722222222222243</c:v>
                </c:pt>
                <c:pt idx="396">
                  <c:v>0.45833333333333393</c:v>
                </c:pt>
                <c:pt idx="397">
                  <c:v>0</c:v>
                </c:pt>
                <c:pt idx="398">
                  <c:v>-0.47222222222222299</c:v>
                </c:pt>
                <c:pt idx="399">
                  <c:v>-0.7777777777777779</c:v>
                </c:pt>
                <c:pt idx="400">
                  <c:v>-0.55555555555555558</c:v>
                </c:pt>
                <c:pt idx="401">
                  <c:v>-9.7222222222221627E-2</c:v>
                </c:pt>
                <c:pt idx="402">
                  <c:v>0.27777777777777779</c:v>
                </c:pt>
                <c:pt idx="403">
                  <c:v>0.68055555555555536</c:v>
                </c:pt>
                <c:pt idx="404">
                  <c:v>0.76388888888888884</c:v>
                </c:pt>
                <c:pt idx="405">
                  <c:v>0.41666666666666663</c:v>
                </c:pt>
                <c:pt idx="406">
                  <c:v>1.3888888888889086E-2</c:v>
                </c:pt>
                <c:pt idx="407">
                  <c:v>-0.33333333333333315</c:v>
                </c:pt>
                <c:pt idx="408">
                  <c:v>-0.73611111111111072</c:v>
                </c:pt>
                <c:pt idx="409">
                  <c:v>-1.2222222222222223</c:v>
                </c:pt>
                <c:pt idx="410">
                  <c:v>-1.4722222222222223</c:v>
                </c:pt>
                <c:pt idx="411">
                  <c:v>-1.4861111111111109</c:v>
                </c:pt>
                <c:pt idx="412">
                  <c:v>-0.95833333333333315</c:v>
                </c:pt>
                <c:pt idx="413">
                  <c:v>-0.12500000000000031</c:v>
                </c:pt>
                <c:pt idx="414">
                  <c:v>0.27777777777777779</c:v>
                </c:pt>
                <c:pt idx="415">
                  <c:v>0.31944444444444453</c:v>
                </c:pt>
                <c:pt idx="416">
                  <c:v>0.1388888888888889</c:v>
                </c:pt>
                <c:pt idx="417">
                  <c:v>-8.3333333333333523E-2</c:v>
                </c:pt>
                <c:pt idx="418">
                  <c:v>-0.34722222222222221</c:v>
                </c:pt>
                <c:pt idx="419">
                  <c:v>-0.43055555555555525</c:v>
                </c:pt>
                <c:pt idx="420">
                  <c:v>-0.2222222222222224</c:v>
                </c:pt>
                <c:pt idx="421">
                  <c:v>0</c:v>
                </c:pt>
                <c:pt idx="422">
                  <c:v>6.9444444444444448E-2</c:v>
                </c:pt>
                <c:pt idx="423">
                  <c:v>-5.5555555555555851E-2</c:v>
                </c:pt>
                <c:pt idx="424">
                  <c:v>-0.4861111111111111</c:v>
                </c:pt>
                <c:pt idx="425">
                  <c:v>-1.1111111111111109</c:v>
                </c:pt>
                <c:pt idx="426">
                  <c:v>-1.4444444444444444</c:v>
                </c:pt>
                <c:pt idx="427">
                  <c:v>-1.2083333333333335</c:v>
                </c:pt>
                <c:pt idx="428">
                  <c:v>-0.63888888888888884</c:v>
                </c:pt>
                <c:pt idx="429">
                  <c:v>-0.16666666666666666</c:v>
                </c:pt>
                <c:pt idx="430">
                  <c:v>0</c:v>
                </c:pt>
                <c:pt idx="431">
                  <c:v>0</c:v>
                </c:pt>
                <c:pt idx="432">
                  <c:v>0</c:v>
                </c:pt>
                <c:pt idx="433">
                  <c:v>0</c:v>
                </c:pt>
                <c:pt idx="434">
                  <c:v>0</c:v>
                </c:pt>
                <c:pt idx="435">
                  <c:v>0</c:v>
                </c:pt>
                <c:pt idx="436">
                  <c:v>0</c:v>
                </c:pt>
                <c:pt idx="437">
                  <c:v>0</c:v>
                </c:pt>
                <c:pt idx="438">
                  <c:v>0</c:v>
                </c:pt>
                <c:pt idx="439">
                  <c:v>0</c:v>
                </c:pt>
                <c:pt idx="440">
                  <c:v>0</c:v>
                </c:pt>
                <c:pt idx="441">
                  <c:v>0</c:v>
                </c:pt>
                <c:pt idx="442">
                  <c:v>0</c:v>
                </c:pt>
                <c:pt idx="443">
                  <c:v>0</c:v>
                </c:pt>
                <c:pt idx="444">
                  <c:v>0</c:v>
                </c:pt>
                <c:pt idx="445">
                  <c:v>0</c:v>
                </c:pt>
                <c:pt idx="446">
                  <c:v>0</c:v>
                </c:pt>
                <c:pt idx="447">
                  <c:v>0</c:v>
                </c:pt>
                <c:pt idx="448">
                  <c:v>0</c:v>
                </c:pt>
                <c:pt idx="449">
                  <c:v>0</c:v>
                </c:pt>
                <c:pt idx="450">
                  <c:v>0</c:v>
                </c:pt>
                <c:pt idx="451">
                  <c:v>0</c:v>
                </c:pt>
                <c:pt idx="452">
                  <c:v>0</c:v>
                </c:pt>
                <c:pt idx="453">
                  <c:v>0</c:v>
                </c:pt>
                <c:pt idx="454">
                  <c:v>0</c:v>
                </c:pt>
              </c:numCache>
            </c:numRef>
          </c:yVal>
          <c:smooth val="0"/>
          <c:extLst>
            <c:ext xmlns:c16="http://schemas.microsoft.com/office/drawing/2014/chart" uri="{C3380CC4-5D6E-409C-BE32-E72D297353CC}">
              <c16:uniqueId val="{00000001-00E5-4295-A163-889679D3C604}"/>
            </c:ext>
          </c:extLst>
        </c:ser>
        <c:dLbls>
          <c:showLegendKey val="0"/>
          <c:showVal val="0"/>
          <c:showCatName val="0"/>
          <c:showSerName val="0"/>
          <c:showPercent val="0"/>
          <c:showBubbleSize val="0"/>
        </c:dLbls>
        <c:axId val="1820128096"/>
        <c:axId val="1820137024"/>
      </c:scatterChart>
      <c:valAx>
        <c:axId val="458513904"/>
        <c:scaling>
          <c:orientation val="minMax"/>
          <c:max val="1500"/>
          <c:min val="1000"/>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Time</a:t>
                </a:r>
                <a:r>
                  <a:rPr lang="en-GB" baseline="0"/>
                  <a:t> (sec)</a:t>
                </a:r>
                <a:endParaRPr lang="en-GB"/>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05545200"/>
        <c:crosses val="autoZero"/>
        <c:crossBetween val="midCat"/>
      </c:valAx>
      <c:valAx>
        <c:axId val="405545200"/>
        <c:scaling>
          <c:orientation val="minMax"/>
          <c:max val="140"/>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Velocity</a:t>
                </a:r>
                <a:r>
                  <a:rPr lang="en-GB" baseline="0"/>
                  <a:t> (Km/h)</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0_ "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58513904"/>
        <c:crosses val="autoZero"/>
        <c:crossBetween val="midCat"/>
      </c:valAx>
      <c:valAx>
        <c:axId val="1820137024"/>
        <c:scaling>
          <c:orientation val="minMax"/>
        </c:scaling>
        <c:delete val="0"/>
        <c:axPos val="r"/>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Acceleration</a:t>
                </a:r>
                <a:r>
                  <a:rPr lang="en-GB" baseline="0"/>
                  <a:t> (m/s-2)</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00" sourceLinked="1"/>
        <c:majorTickMark val="out"/>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820128096"/>
        <c:crosses val="max"/>
        <c:crossBetween val="midCat"/>
      </c:valAx>
      <c:valAx>
        <c:axId val="1820128096"/>
        <c:scaling>
          <c:orientation val="minMax"/>
        </c:scaling>
        <c:delete val="1"/>
        <c:axPos val="b"/>
        <c:numFmt formatCode="General" sourceLinked="1"/>
        <c:majorTickMark val="out"/>
        <c:minorTickMark val="none"/>
        <c:tickLblPos val="nextTo"/>
        <c:crossAx val="1820137024"/>
        <c:crosses val="autoZero"/>
        <c:crossBetween val="midCat"/>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Resistive</a:t>
            </a:r>
            <a:r>
              <a:rPr lang="en-GB" baseline="0"/>
              <a:t> force over time </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0.11167911732704261"/>
          <c:y val="0.13269713987957391"/>
          <c:w val="0.68854931414737952"/>
          <c:h val="0.8046789601667439"/>
        </c:manualLayout>
      </c:layout>
      <c:scatterChart>
        <c:scatterStyle val="lineMarker"/>
        <c:varyColors val="0"/>
        <c:ser>
          <c:idx val="0"/>
          <c:order val="0"/>
          <c:tx>
            <c:v>Rolling resistance </c:v>
          </c:tx>
          <c:spPr>
            <a:ln w="19050" cap="rnd">
              <a:solidFill>
                <a:schemeClr val="accent1"/>
              </a:solidFill>
              <a:round/>
            </a:ln>
            <a:effectLst/>
          </c:spPr>
          <c:marker>
            <c:symbol val="none"/>
          </c:marker>
          <c:xVal>
            <c:numRef>
              <c:f>WLTC_class_3!$C$8:$C$1808</c:f>
              <c:numCache>
                <c:formatCode>General</c:formatCode>
                <c:ptCount val="1801"/>
                <c:pt idx="0">
                  <c:v>0</c:v>
                </c:pt>
                <c:pt idx="1">
                  <c:v>1</c:v>
                </c:pt>
                <c:pt idx="2">
                  <c:v>2</c:v>
                </c:pt>
                <c:pt idx="3">
                  <c:v>3</c:v>
                </c:pt>
                <c:pt idx="4">
                  <c:v>4</c:v>
                </c:pt>
                <c:pt idx="5">
                  <c:v>5</c:v>
                </c:pt>
                <c:pt idx="6">
                  <c:v>6</c:v>
                </c:pt>
                <c:pt idx="7">
                  <c:v>7</c:v>
                </c:pt>
                <c:pt idx="8">
                  <c:v>8</c:v>
                </c:pt>
                <c:pt idx="9">
                  <c:v>9</c:v>
                </c:pt>
                <c:pt idx="10">
                  <c:v>10</c:v>
                </c:pt>
                <c:pt idx="11">
                  <c:v>11</c:v>
                </c:pt>
                <c:pt idx="12">
                  <c:v>12</c:v>
                </c:pt>
                <c:pt idx="13">
                  <c:v>13</c:v>
                </c:pt>
                <c:pt idx="14">
                  <c:v>14</c:v>
                </c:pt>
                <c:pt idx="15">
                  <c:v>15</c:v>
                </c:pt>
                <c:pt idx="16">
                  <c:v>16</c:v>
                </c:pt>
                <c:pt idx="17">
                  <c:v>17</c:v>
                </c:pt>
                <c:pt idx="18">
                  <c:v>18</c:v>
                </c:pt>
                <c:pt idx="19">
                  <c:v>19</c:v>
                </c:pt>
                <c:pt idx="20">
                  <c:v>20</c:v>
                </c:pt>
                <c:pt idx="21">
                  <c:v>21</c:v>
                </c:pt>
                <c:pt idx="22">
                  <c:v>22</c:v>
                </c:pt>
                <c:pt idx="23">
                  <c:v>23</c:v>
                </c:pt>
                <c:pt idx="24">
                  <c:v>24</c:v>
                </c:pt>
                <c:pt idx="25">
                  <c:v>25</c:v>
                </c:pt>
                <c:pt idx="26">
                  <c:v>26</c:v>
                </c:pt>
                <c:pt idx="27">
                  <c:v>27</c:v>
                </c:pt>
                <c:pt idx="28">
                  <c:v>28</c:v>
                </c:pt>
                <c:pt idx="29">
                  <c:v>29</c:v>
                </c:pt>
                <c:pt idx="30">
                  <c:v>30</c:v>
                </c:pt>
                <c:pt idx="31">
                  <c:v>31</c:v>
                </c:pt>
                <c:pt idx="32">
                  <c:v>32</c:v>
                </c:pt>
                <c:pt idx="33">
                  <c:v>33</c:v>
                </c:pt>
                <c:pt idx="34">
                  <c:v>34</c:v>
                </c:pt>
                <c:pt idx="35">
                  <c:v>35</c:v>
                </c:pt>
                <c:pt idx="36">
                  <c:v>36</c:v>
                </c:pt>
                <c:pt idx="37">
                  <c:v>37</c:v>
                </c:pt>
                <c:pt idx="38">
                  <c:v>38</c:v>
                </c:pt>
                <c:pt idx="39">
                  <c:v>39</c:v>
                </c:pt>
                <c:pt idx="40">
                  <c:v>40</c:v>
                </c:pt>
                <c:pt idx="41">
                  <c:v>41</c:v>
                </c:pt>
                <c:pt idx="42">
                  <c:v>42</c:v>
                </c:pt>
                <c:pt idx="43">
                  <c:v>43</c:v>
                </c:pt>
                <c:pt idx="44">
                  <c:v>44</c:v>
                </c:pt>
                <c:pt idx="45">
                  <c:v>45</c:v>
                </c:pt>
                <c:pt idx="46">
                  <c:v>46</c:v>
                </c:pt>
                <c:pt idx="47">
                  <c:v>47</c:v>
                </c:pt>
                <c:pt idx="48">
                  <c:v>48</c:v>
                </c:pt>
                <c:pt idx="49">
                  <c:v>49</c:v>
                </c:pt>
                <c:pt idx="50">
                  <c:v>50</c:v>
                </c:pt>
                <c:pt idx="51">
                  <c:v>51</c:v>
                </c:pt>
                <c:pt idx="52">
                  <c:v>52</c:v>
                </c:pt>
                <c:pt idx="53">
                  <c:v>53</c:v>
                </c:pt>
                <c:pt idx="54">
                  <c:v>54</c:v>
                </c:pt>
                <c:pt idx="55">
                  <c:v>55</c:v>
                </c:pt>
                <c:pt idx="56">
                  <c:v>56</c:v>
                </c:pt>
                <c:pt idx="57">
                  <c:v>57</c:v>
                </c:pt>
                <c:pt idx="58">
                  <c:v>58</c:v>
                </c:pt>
                <c:pt idx="59">
                  <c:v>59</c:v>
                </c:pt>
                <c:pt idx="60">
                  <c:v>60</c:v>
                </c:pt>
                <c:pt idx="61">
                  <c:v>61</c:v>
                </c:pt>
                <c:pt idx="62">
                  <c:v>62</c:v>
                </c:pt>
                <c:pt idx="63">
                  <c:v>63</c:v>
                </c:pt>
                <c:pt idx="64">
                  <c:v>64</c:v>
                </c:pt>
                <c:pt idx="65">
                  <c:v>65</c:v>
                </c:pt>
                <c:pt idx="66">
                  <c:v>66</c:v>
                </c:pt>
                <c:pt idx="67">
                  <c:v>67</c:v>
                </c:pt>
                <c:pt idx="68">
                  <c:v>68</c:v>
                </c:pt>
                <c:pt idx="69">
                  <c:v>69</c:v>
                </c:pt>
                <c:pt idx="70">
                  <c:v>70</c:v>
                </c:pt>
                <c:pt idx="71">
                  <c:v>71</c:v>
                </c:pt>
                <c:pt idx="72">
                  <c:v>72</c:v>
                </c:pt>
                <c:pt idx="73">
                  <c:v>73</c:v>
                </c:pt>
                <c:pt idx="74">
                  <c:v>74</c:v>
                </c:pt>
                <c:pt idx="75">
                  <c:v>75</c:v>
                </c:pt>
                <c:pt idx="76">
                  <c:v>76</c:v>
                </c:pt>
                <c:pt idx="77">
                  <c:v>77</c:v>
                </c:pt>
                <c:pt idx="78">
                  <c:v>78</c:v>
                </c:pt>
                <c:pt idx="79">
                  <c:v>79</c:v>
                </c:pt>
                <c:pt idx="80">
                  <c:v>80</c:v>
                </c:pt>
                <c:pt idx="81">
                  <c:v>81</c:v>
                </c:pt>
                <c:pt idx="82">
                  <c:v>82</c:v>
                </c:pt>
                <c:pt idx="83">
                  <c:v>83</c:v>
                </c:pt>
                <c:pt idx="84">
                  <c:v>84</c:v>
                </c:pt>
                <c:pt idx="85">
                  <c:v>85</c:v>
                </c:pt>
                <c:pt idx="86">
                  <c:v>86</c:v>
                </c:pt>
                <c:pt idx="87">
                  <c:v>87</c:v>
                </c:pt>
                <c:pt idx="88">
                  <c:v>88</c:v>
                </c:pt>
                <c:pt idx="89">
                  <c:v>89</c:v>
                </c:pt>
                <c:pt idx="90">
                  <c:v>90</c:v>
                </c:pt>
                <c:pt idx="91">
                  <c:v>91</c:v>
                </c:pt>
                <c:pt idx="92">
                  <c:v>92</c:v>
                </c:pt>
                <c:pt idx="93">
                  <c:v>93</c:v>
                </c:pt>
                <c:pt idx="94">
                  <c:v>94</c:v>
                </c:pt>
                <c:pt idx="95">
                  <c:v>95</c:v>
                </c:pt>
                <c:pt idx="96">
                  <c:v>96</c:v>
                </c:pt>
                <c:pt idx="97">
                  <c:v>97</c:v>
                </c:pt>
                <c:pt idx="98">
                  <c:v>98</c:v>
                </c:pt>
                <c:pt idx="99">
                  <c:v>99</c:v>
                </c:pt>
                <c:pt idx="100">
                  <c:v>100</c:v>
                </c:pt>
                <c:pt idx="101">
                  <c:v>101</c:v>
                </c:pt>
                <c:pt idx="102">
                  <c:v>102</c:v>
                </c:pt>
                <c:pt idx="103">
                  <c:v>103</c:v>
                </c:pt>
                <c:pt idx="104">
                  <c:v>104</c:v>
                </c:pt>
                <c:pt idx="105">
                  <c:v>105</c:v>
                </c:pt>
                <c:pt idx="106">
                  <c:v>106</c:v>
                </c:pt>
                <c:pt idx="107">
                  <c:v>107</c:v>
                </c:pt>
                <c:pt idx="108">
                  <c:v>108</c:v>
                </c:pt>
                <c:pt idx="109">
                  <c:v>109</c:v>
                </c:pt>
                <c:pt idx="110">
                  <c:v>110</c:v>
                </c:pt>
                <c:pt idx="111">
                  <c:v>111</c:v>
                </c:pt>
                <c:pt idx="112">
                  <c:v>112</c:v>
                </c:pt>
                <c:pt idx="113">
                  <c:v>113</c:v>
                </c:pt>
                <c:pt idx="114">
                  <c:v>114</c:v>
                </c:pt>
                <c:pt idx="115">
                  <c:v>115</c:v>
                </c:pt>
                <c:pt idx="116">
                  <c:v>116</c:v>
                </c:pt>
                <c:pt idx="117">
                  <c:v>117</c:v>
                </c:pt>
                <c:pt idx="118">
                  <c:v>118</c:v>
                </c:pt>
                <c:pt idx="119">
                  <c:v>119</c:v>
                </c:pt>
                <c:pt idx="120">
                  <c:v>120</c:v>
                </c:pt>
                <c:pt idx="121">
                  <c:v>121</c:v>
                </c:pt>
                <c:pt idx="122">
                  <c:v>122</c:v>
                </c:pt>
                <c:pt idx="123">
                  <c:v>123</c:v>
                </c:pt>
                <c:pt idx="124">
                  <c:v>124</c:v>
                </c:pt>
                <c:pt idx="125">
                  <c:v>125</c:v>
                </c:pt>
                <c:pt idx="126">
                  <c:v>126</c:v>
                </c:pt>
                <c:pt idx="127">
                  <c:v>127</c:v>
                </c:pt>
                <c:pt idx="128">
                  <c:v>128</c:v>
                </c:pt>
                <c:pt idx="129">
                  <c:v>129</c:v>
                </c:pt>
                <c:pt idx="130">
                  <c:v>130</c:v>
                </c:pt>
                <c:pt idx="131">
                  <c:v>131</c:v>
                </c:pt>
                <c:pt idx="132">
                  <c:v>132</c:v>
                </c:pt>
                <c:pt idx="133">
                  <c:v>133</c:v>
                </c:pt>
                <c:pt idx="134">
                  <c:v>134</c:v>
                </c:pt>
                <c:pt idx="135">
                  <c:v>135</c:v>
                </c:pt>
                <c:pt idx="136">
                  <c:v>136</c:v>
                </c:pt>
                <c:pt idx="137">
                  <c:v>137</c:v>
                </c:pt>
                <c:pt idx="138">
                  <c:v>138</c:v>
                </c:pt>
                <c:pt idx="139">
                  <c:v>139</c:v>
                </c:pt>
                <c:pt idx="140">
                  <c:v>140</c:v>
                </c:pt>
                <c:pt idx="141">
                  <c:v>141</c:v>
                </c:pt>
                <c:pt idx="142">
                  <c:v>142</c:v>
                </c:pt>
                <c:pt idx="143">
                  <c:v>143</c:v>
                </c:pt>
                <c:pt idx="144">
                  <c:v>144</c:v>
                </c:pt>
                <c:pt idx="145">
                  <c:v>145</c:v>
                </c:pt>
                <c:pt idx="146">
                  <c:v>146</c:v>
                </c:pt>
                <c:pt idx="147">
                  <c:v>147</c:v>
                </c:pt>
                <c:pt idx="148">
                  <c:v>148</c:v>
                </c:pt>
                <c:pt idx="149">
                  <c:v>149</c:v>
                </c:pt>
                <c:pt idx="150">
                  <c:v>150</c:v>
                </c:pt>
                <c:pt idx="151">
                  <c:v>151</c:v>
                </c:pt>
                <c:pt idx="152">
                  <c:v>152</c:v>
                </c:pt>
                <c:pt idx="153">
                  <c:v>153</c:v>
                </c:pt>
                <c:pt idx="154">
                  <c:v>154</c:v>
                </c:pt>
                <c:pt idx="155">
                  <c:v>155</c:v>
                </c:pt>
                <c:pt idx="156">
                  <c:v>156</c:v>
                </c:pt>
                <c:pt idx="157">
                  <c:v>157</c:v>
                </c:pt>
                <c:pt idx="158">
                  <c:v>158</c:v>
                </c:pt>
                <c:pt idx="159">
                  <c:v>159</c:v>
                </c:pt>
                <c:pt idx="160">
                  <c:v>160</c:v>
                </c:pt>
                <c:pt idx="161">
                  <c:v>161</c:v>
                </c:pt>
                <c:pt idx="162">
                  <c:v>162</c:v>
                </c:pt>
                <c:pt idx="163">
                  <c:v>163</c:v>
                </c:pt>
                <c:pt idx="164">
                  <c:v>164</c:v>
                </c:pt>
                <c:pt idx="165">
                  <c:v>165</c:v>
                </c:pt>
                <c:pt idx="166">
                  <c:v>166</c:v>
                </c:pt>
                <c:pt idx="167">
                  <c:v>167</c:v>
                </c:pt>
                <c:pt idx="168">
                  <c:v>168</c:v>
                </c:pt>
                <c:pt idx="169">
                  <c:v>169</c:v>
                </c:pt>
                <c:pt idx="170">
                  <c:v>170</c:v>
                </c:pt>
                <c:pt idx="171">
                  <c:v>171</c:v>
                </c:pt>
                <c:pt idx="172">
                  <c:v>172</c:v>
                </c:pt>
                <c:pt idx="173">
                  <c:v>173</c:v>
                </c:pt>
                <c:pt idx="174">
                  <c:v>174</c:v>
                </c:pt>
                <c:pt idx="175">
                  <c:v>175</c:v>
                </c:pt>
                <c:pt idx="176">
                  <c:v>176</c:v>
                </c:pt>
                <c:pt idx="177">
                  <c:v>177</c:v>
                </c:pt>
                <c:pt idx="178">
                  <c:v>178</c:v>
                </c:pt>
                <c:pt idx="179">
                  <c:v>179</c:v>
                </c:pt>
                <c:pt idx="180">
                  <c:v>180</c:v>
                </c:pt>
                <c:pt idx="181">
                  <c:v>181</c:v>
                </c:pt>
                <c:pt idx="182">
                  <c:v>182</c:v>
                </c:pt>
                <c:pt idx="183">
                  <c:v>183</c:v>
                </c:pt>
                <c:pt idx="184">
                  <c:v>184</c:v>
                </c:pt>
                <c:pt idx="185">
                  <c:v>185</c:v>
                </c:pt>
                <c:pt idx="186">
                  <c:v>186</c:v>
                </c:pt>
                <c:pt idx="187">
                  <c:v>187</c:v>
                </c:pt>
                <c:pt idx="188">
                  <c:v>188</c:v>
                </c:pt>
                <c:pt idx="189">
                  <c:v>189</c:v>
                </c:pt>
                <c:pt idx="190">
                  <c:v>190</c:v>
                </c:pt>
                <c:pt idx="191">
                  <c:v>191</c:v>
                </c:pt>
                <c:pt idx="192">
                  <c:v>192</c:v>
                </c:pt>
                <c:pt idx="193">
                  <c:v>193</c:v>
                </c:pt>
                <c:pt idx="194">
                  <c:v>194</c:v>
                </c:pt>
                <c:pt idx="195">
                  <c:v>195</c:v>
                </c:pt>
                <c:pt idx="196">
                  <c:v>196</c:v>
                </c:pt>
                <c:pt idx="197">
                  <c:v>197</c:v>
                </c:pt>
                <c:pt idx="198">
                  <c:v>198</c:v>
                </c:pt>
                <c:pt idx="199">
                  <c:v>199</c:v>
                </c:pt>
                <c:pt idx="200">
                  <c:v>200</c:v>
                </c:pt>
                <c:pt idx="201">
                  <c:v>201</c:v>
                </c:pt>
                <c:pt idx="202">
                  <c:v>202</c:v>
                </c:pt>
                <c:pt idx="203">
                  <c:v>203</c:v>
                </c:pt>
                <c:pt idx="204">
                  <c:v>204</c:v>
                </c:pt>
                <c:pt idx="205">
                  <c:v>205</c:v>
                </c:pt>
                <c:pt idx="206">
                  <c:v>206</c:v>
                </c:pt>
                <c:pt idx="207">
                  <c:v>207</c:v>
                </c:pt>
                <c:pt idx="208">
                  <c:v>208</c:v>
                </c:pt>
                <c:pt idx="209">
                  <c:v>209</c:v>
                </c:pt>
                <c:pt idx="210">
                  <c:v>210</c:v>
                </c:pt>
                <c:pt idx="211">
                  <c:v>211</c:v>
                </c:pt>
                <c:pt idx="212">
                  <c:v>212</c:v>
                </c:pt>
                <c:pt idx="213">
                  <c:v>213</c:v>
                </c:pt>
                <c:pt idx="214">
                  <c:v>214</c:v>
                </c:pt>
                <c:pt idx="215">
                  <c:v>215</c:v>
                </c:pt>
                <c:pt idx="216">
                  <c:v>216</c:v>
                </c:pt>
                <c:pt idx="217">
                  <c:v>217</c:v>
                </c:pt>
                <c:pt idx="218">
                  <c:v>218</c:v>
                </c:pt>
                <c:pt idx="219">
                  <c:v>219</c:v>
                </c:pt>
                <c:pt idx="220">
                  <c:v>220</c:v>
                </c:pt>
                <c:pt idx="221">
                  <c:v>221</c:v>
                </c:pt>
                <c:pt idx="222">
                  <c:v>222</c:v>
                </c:pt>
                <c:pt idx="223">
                  <c:v>223</c:v>
                </c:pt>
                <c:pt idx="224">
                  <c:v>224</c:v>
                </c:pt>
                <c:pt idx="225">
                  <c:v>225</c:v>
                </c:pt>
                <c:pt idx="226">
                  <c:v>226</c:v>
                </c:pt>
                <c:pt idx="227">
                  <c:v>227</c:v>
                </c:pt>
                <c:pt idx="228">
                  <c:v>228</c:v>
                </c:pt>
                <c:pt idx="229">
                  <c:v>229</c:v>
                </c:pt>
                <c:pt idx="230">
                  <c:v>230</c:v>
                </c:pt>
                <c:pt idx="231">
                  <c:v>231</c:v>
                </c:pt>
                <c:pt idx="232">
                  <c:v>232</c:v>
                </c:pt>
                <c:pt idx="233">
                  <c:v>233</c:v>
                </c:pt>
                <c:pt idx="234">
                  <c:v>234</c:v>
                </c:pt>
                <c:pt idx="235">
                  <c:v>235</c:v>
                </c:pt>
                <c:pt idx="236">
                  <c:v>236</c:v>
                </c:pt>
                <c:pt idx="237">
                  <c:v>237</c:v>
                </c:pt>
                <c:pt idx="238">
                  <c:v>238</c:v>
                </c:pt>
                <c:pt idx="239">
                  <c:v>239</c:v>
                </c:pt>
                <c:pt idx="240">
                  <c:v>240</c:v>
                </c:pt>
                <c:pt idx="241">
                  <c:v>241</c:v>
                </c:pt>
                <c:pt idx="242">
                  <c:v>242</c:v>
                </c:pt>
                <c:pt idx="243">
                  <c:v>243</c:v>
                </c:pt>
                <c:pt idx="244">
                  <c:v>244</c:v>
                </c:pt>
                <c:pt idx="245">
                  <c:v>245</c:v>
                </c:pt>
                <c:pt idx="246">
                  <c:v>246</c:v>
                </c:pt>
                <c:pt idx="247">
                  <c:v>247</c:v>
                </c:pt>
                <c:pt idx="248">
                  <c:v>248</c:v>
                </c:pt>
                <c:pt idx="249">
                  <c:v>249</c:v>
                </c:pt>
                <c:pt idx="250">
                  <c:v>250</c:v>
                </c:pt>
                <c:pt idx="251">
                  <c:v>251</c:v>
                </c:pt>
                <c:pt idx="252">
                  <c:v>252</c:v>
                </c:pt>
                <c:pt idx="253">
                  <c:v>253</c:v>
                </c:pt>
                <c:pt idx="254">
                  <c:v>254</c:v>
                </c:pt>
                <c:pt idx="255">
                  <c:v>255</c:v>
                </c:pt>
                <c:pt idx="256">
                  <c:v>256</c:v>
                </c:pt>
                <c:pt idx="257">
                  <c:v>257</c:v>
                </c:pt>
                <c:pt idx="258">
                  <c:v>258</c:v>
                </c:pt>
                <c:pt idx="259">
                  <c:v>259</c:v>
                </c:pt>
                <c:pt idx="260">
                  <c:v>260</c:v>
                </c:pt>
                <c:pt idx="261">
                  <c:v>261</c:v>
                </c:pt>
                <c:pt idx="262">
                  <c:v>262</c:v>
                </c:pt>
                <c:pt idx="263">
                  <c:v>263</c:v>
                </c:pt>
                <c:pt idx="264">
                  <c:v>264</c:v>
                </c:pt>
                <c:pt idx="265">
                  <c:v>265</c:v>
                </c:pt>
                <c:pt idx="266">
                  <c:v>266</c:v>
                </c:pt>
                <c:pt idx="267">
                  <c:v>267</c:v>
                </c:pt>
                <c:pt idx="268">
                  <c:v>268</c:v>
                </c:pt>
                <c:pt idx="269">
                  <c:v>269</c:v>
                </c:pt>
                <c:pt idx="270">
                  <c:v>270</c:v>
                </c:pt>
                <c:pt idx="271">
                  <c:v>271</c:v>
                </c:pt>
                <c:pt idx="272">
                  <c:v>272</c:v>
                </c:pt>
                <c:pt idx="273">
                  <c:v>273</c:v>
                </c:pt>
                <c:pt idx="274">
                  <c:v>274</c:v>
                </c:pt>
                <c:pt idx="275">
                  <c:v>275</c:v>
                </c:pt>
                <c:pt idx="276">
                  <c:v>276</c:v>
                </c:pt>
                <c:pt idx="277">
                  <c:v>277</c:v>
                </c:pt>
                <c:pt idx="278">
                  <c:v>278</c:v>
                </c:pt>
                <c:pt idx="279">
                  <c:v>279</c:v>
                </c:pt>
                <c:pt idx="280">
                  <c:v>280</c:v>
                </c:pt>
                <c:pt idx="281">
                  <c:v>281</c:v>
                </c:pt>
                <c:pt idx="282">
                  <c:v>282</c:v>
                </c:pt>
                <c:pt idx="283">
                  <c:v>283</c:v>
                </c:pt>
                <c:pt idx="284">
                  <c:v>284</c:v>
                </c:pt>
                <c:pt idx="285">
                  <c:v>285</c:v>
                </c:pt>
                <c:pt idx="286">
                  <c:v>286</c:v>
                </c:pt>
                <c:pt idx="287">
                  <c:v>287</c:v>
                </c:pt>
                <c:pt idx="288">
                  <c:v>288</c:v>
                </c:pt>
                <c:pt idx="289">
                  <c:v>289</c:v>
                </c:pt>
                <c:pt idx="290">
                  <c:v>290</c:v>
                </c:pt>
                <c:pt idx="291">
                  <c:v>291</c:v>
                </c:pt>
                <c:pt idx="292">
                  <c:v>292</c:v>
                </c:pt>
                <c:pt idx="293">
                  <c:v>293</c:v>
                </c:pt>
                <c:pt idx="294">
                  <c:v>294</c:v>
                </c:pt>
                <c:pt idx="295">
                  <c:v>295</c:v>
                </c:pt>
                <c:pt idx="296">
                  <c:v>296</c:v>
                </c:pt>
                <c:pt idx="297">
                  <c:v>297</c:v>
                </c:pt>
                <c:pt idx="298">
                  <c:v>298</c:v>
                </c:pt>
                <c:pt idx="299">
                  <c:v>299</c:v>
                </c:pt>
                <c:pt idx="300">
                  <c:v>300</c:v>
                </c:pt>
                <c:pt idx="301">
                  <c:v>301</c:v>
                </c:pt>
                <c:pt idx="302">
                  <c:v>302</c:v>
                </c:pt>
                <c:pt idx="303">
                  <c:v>303</c:v>
                </c:pt>
                <c:pt idx="304">
                  <c:v>304</c:v>
                </c:pt>
                <c:pt idx="305">
                  <c:v>305</c:v>
                </c:pt>
                <c:pt idx="306">
                  <c:v>306</c:v>
                </c:pt>
                <c:pt idx="307">
                  <c:v>307</c:v>
                </c:pt>
                <c:pt idx="308">
                  <c:v>308</c:v>
                </c:pt>
                <c:pt idx="309">
                  <c:v>309</c:v>
                </c:pt>
                <c:pt idx="310">
                  <c:v>310</c:v>
                </c:pt>
                <c:pt idx="311">
                  <c:v>311</c:v>
                </c:pt>
                <c:pt idx="312">
                  <c:v>312</c:v>
                </c:pt>
                <c:pt idx="313">
                  <c:v>313</c:v>
                </c:pt>
                <c:pt idx="314">
                  <c:v>314</c:v>
                </c:pt>
                <c:pt idx="315">
                  <c:v>315</c:v>
                </c:pt>
                <c:pt idx="316">
                  <c:v>316</c:v>
                </c:pt>
                <c:pt idx="317">
                  <c:v>317</c:v>
                </c:pt>
                <c:pt idx="318">
                  <c:v>318</c:v>
                </c:pt>
                <c:pt idx="319">
                  <c:v>319</c:v>
                </c:pt>
                <c:pt idx="320">
                  <c:v>320</c:v>
                </c:pt>
                <c:pt idx="321">
                  <c:v>321</c:v>
                </c:pt>
                <c:pt idx="322">
                  <c:v>322</c:v>
                </c:pt>
                <c:pt idx="323">
                  <c:v>323</c:v>
                </c:pt>
                <c:pt idx="324">
                  <c:v>324</c:v>
                </c:pt>
                <c:pt idx="325">
                  <c:v>325</c:v>
                </c:pt>
                <c:pt idx="326">
                  <c:v>326</c:v>
                </c:pt>
                <c:pt idx="327">
                  <c:v>327</c:v>
                </c:pt>
                <c:pt idx="328">
                  <c:v>328</c:v>
                </c:pt>
                <c:pt idx="329">
                  <c:v>329</c:v>
                </c:pt>
                <c:pt idx="330">
                  <c:v>330</c:v>
                </c:pt>
                <c:pt idx="331">
                  <c:v>331</c:v>
                </c:pt>
                <c:pt idx="332">
                  <c:v>332</c:v>
                </c:pt>
                <c:pt idx="333">
                  <c:v>333</c:v>
                </c:pt>
                <c:pt idx="334">
                  <c:v>334</c:v>
                </c:pt>
                <c:pt idx="335">
                  <c:v>335</c:v>
                </c:pt>
                <c:pt idx="336">
                  <c:v>336</c:v>
                </c:pt>
                <c:pt idx="337">
                  <c:v>337</c:v>
                </c:pt>
                <c:pt idx="338">
                  <c:v>338</c:v>
                </c:pt>
                <c:pt idx="339">
                  <c:v>339</c:v>
                </c:pt>
                <c:pt idx="340">
                  <c:v>340</c:v>
                </c:pt>
                <c:pt idx="341">
                  <c:v>341</c:v>
                </c:pt>
                <c:pt idx="342">
                  <c:v>342</c:v>
                </c:pt>
                <c:pt idx="343">
                  <c:v>343</c:v>
                </c:pt>
                <c:pt idx="344">
                  <c:v>344</c:v>
                </c:pt>
                <c:pt idx="345">
                  <c:v>345</c:v>
                </c:pt>
                <c:pt idx="346">
                  <c:v>346</c:v>
                </c:pt>
                <c:pt idx="347">
                  <c:v>347</c:v>
                </c:pt>
                <c:pt idx="348">
                  <c:v>348</c:v>
                </c:pt>
                <c:pt idx="349">
                  <c:v>349</c:v>
                </c:pt>
                <c:pt idx="350">
                  <c:v>350</c:v>
                </c:pt>
                <c:pt idx="351">
                  <c:v>351</c:v>
                </c:pt>
                <c:pt idx="352">
                  <c:v>352</c:v>
                </c:pt>
                <c:pt idx="353">
                  <c:v>353</c:v>
                </c:pt>
                <c:pt idx="354">
                  <c:v>354</c:v>
                </c:pt>
                <c:pt idx="355">
                  <c:v>355</c:v>
                </c:pt>
                <c:pt idx="356">
                  <c:v>356</c:v>
                </c:pt>
                <c:pt idx="357">
                  <c:v>357</c:v>
                </c:pt>
                <c:pt idx="358">
                  <c:v>358</c:v>
                </c:pt>
                <c:pt idx="359">
                  <c:v>359</c:v>
                </c:pt>
                <c:pt idx="360">
                  <c:v>360</c:v>
                </c:pt>
                <c:pt idx="361">
                  <c:v>361</c:v>
                </c:pt>
                <c:pt idx="362">
                  <c:v>362</c:v>
                </c:pt>
                <c:pt idx="363">
                  <c:v>363</c:v>
                </c:pt>
                <c:pt idx="364">
                  <c:v>364</c:v>
                </c:pt>
                <c:pt idx="365">
                  <c:v>365</c:v>
                </c:pt>
                <c:pt idx="366">
                  <c:v>366</c:v>
                </c:pt>
                <c:pt idx="367">
                  <c:v>367</c:v>
                </c:pt>
                <c:pt idx="368">
                  <c:v>368</c:v>
                </c:pt>
                <c:pt idx="369">
                  <c:v>369</c:v>
                </c:pt>
                <c:pt idx="370">
                  <c:v>370</c:v>
                </c:pt>
                <c:pt idx="371">
                  <c:v>371</c:v>
                </c:pt>
                <c:pt idx="372">
                  <c:v>372</c:v>
                </c:pt>
                <c:pt idx="373">
                  <c:v>373</c:v>
                </c:pt>
                <c:pt idx="374">
                  <c:v>374</c:v>
                </c:pt>
                <c:pt idx="375">
                  <c:v>375</c:v>
                </c:pt>
                <c:pt idx="376">
                  <c:v>376</c:v>
                </c:pt>
                <c:pt idx="377">
                  <c:v>377</c:v>
                </c:pt>
                <c:pt idx="378">
                  <c:v>378</c:v>
                </c:pt>
                <c:pt idx="379">
                  <c:v>379</c:v>
                </c:pt>
                <c:pt idx="380">
                  <c:v>380</c:v>
                </c:pt>
                <c:pt idx="381">
                  <c:v>381</c:v>
                </c:pt>
                <c:pt idx="382">
                  <c:v>382</c:v>
                </c:pt>
                <c:pt idx="383">
                  <c:v>383</c:v>
                </c:pt>
                <c:pt idx="384">
                  <c:v>384</c:v>
                </c:pt>
                <c:pt idx="385">
                  <c:v>385</c:v>
                </c:pt>
                <c:pt idx="386">
                  <c:v>386</c:v>
                </c:pt>
                <c:pt idx="387">
                  <c:v>387</c:v>
                </c:pt>
                <c:pt idx="388">
                  <c:v>388</c:v>
                </c:pt>
                <c:pt idx="389">
                  <c:v>389</c:v>
                </c:pt>
                <c:pt idx="390">
                  <c:v>390</c:v>
                </c:pt>
                <c:pt idx="391">
                  <c:v>391</c:v>
                </c:pt>
                <c:pt idx="392">
                  <c:v>392</c:v>
                </c:pt>
                <c:pt idx="393">
                  <c:v>393</c:v>
                </c:pt>
                <c:pt idx="394">
                  <c:v>394</c:v>
                </c:pt>
                <c:pt idx="395">
                  <c:v>395</c:v>
                </c:pt>
                <c:pt idx="396">
                  <c:v>396</c:v>
                </c:pt>
                <c:pt idx="397">
                  <c:v>397</c:v>
                </c:pt>
                <c:pt idx="398">
                  <c:v>398</c:v>
                </c:pt>
                <c:pt idx="399">
                  <c:v>399</c:v>
                </c:pt>
                <c:pt idx="400">
                  <c:v>400</c:v>
                </c:pt>
                <c:pt idx="401">
                  <c:v>401</c:v>
                </c:pt>
                <c:pt idx="402">
                  <c:v>402</c:v>
                </c:pt>
                <c:pt idx="403">
                  <c:v>403</c:v>
                </c:pt>
                <c:pt idx="404">
                  <c:v>404</c:v>
                </c:pt>
                <c:pt idx="405">
                  <c:v>405</c:v>
                </c:pt>
                <c:pt idx="406">
                  <c:v>406</c:v>
                </c:pt>
                <c:pt idx="407">
                  <c:v>407</c:v>
                </c:pt>
                <c:pt idx="408">
                  <c:v>408</c:v>
                </c:pt>
                <c:pt idx="409">
                  <c:v>409</c:v>
                </c:pt>
                <c:pt idx="410">
                  <c:v>410</c:v>
                </c:pt>
                <c:pt idx="411">
                  <c:v>411</c:v>
                </c:pt>
                <c:pt idx="412">
                  <c:v>412</c:v>
                </c:pt>
                <c:pt idx="413">
                  <c:v>413</c:v>
                </c:pt>
                <c:pt idx="414">
                  <c:v>414</c:v>
                </c:pt>
                <c:pt idx="415">
                  <c:v>415</c:v>
                </c:pt>
                <c:pt idx="416">
                  <c:v>416</c:v>
                </c:pt>
                <c:pt idx="417">
                  <c:v>417</c:v>
                </c:pt>
                <c:pt idx="418">
                  <c:v>418</c:v>
                </c:pt>
                <c:pt idx="419">
                  <c:v>419</c:v>
                </c:pt>
                <c:pt idx="420">
                  <c:v>420</c:v>
                </c:pt>
                <c:pt idx="421">
                  <c:v>421</c:v>
                </c:pt>
                <c:pt idx="422">
                  <c:v>422</c:v>
                </c:pt>
                <c:pt idx="423">
                  <c:v>423</c:v>
                </c:pt>
                <c:pt idx="424">
                  <c:v>424</c:v>
                </c:pt>
                <c:pt idx="425">
                  <c:v>425</c:v>
                </c:pt>
                <c:pt idx="426">
                  <c:v>426</c:v>
                </c:pt>
                <c:pt idx="427">
                  <c:v>427</c:v>
                </c:pt>
                <c:pt idx="428">
                  <c:v>428</c:v>
                </c:pt>
                <c:pt idx="429">
                  <c:v>429</c:v>
                </c:pt>
                <c:pt idx="430">
                  <c:v>430</c:v>
                </c:pt>
                <c:pt idx="431">
                  <c:v>431</c:v>
                </c:pt>
                <c:pt idx="432">
                  <c:v>432</c:v>
                </c:pt>
                <c:pt idx="433">
                  <c:v>433</c:v>
                </c:pt>
                <c:pt idx="434">
                  <c:v>434</c:v>
                </c:pt>
                <c:pt idx="435">
                  <c:v>435</c:v>
                </c:pt>
                <c:pt idx="436">
                  <c:v>436</c:v>
                </c:pt>
                <c:pt idx="437">
                  <c:v>437</c:v>
                </c:pt>
                <c:pt idx="438">
                  <c:v>438</c:v>
                </c:pt>
                <c:pt idx="439">
                  <c:v>439</c:v>
                </c:pt>
                <c:pt idx="440">
                  <c:v>440</c:v>
                </c:pt>
                <c:pt idx="441">
                  <c:v>441</c:v>
                </c:pt>
                <c:pt idx="442">
                  <c:v>442</c:v>
                </c:pt>
                <c:pt idx="443">
                  <c:v>443</c:v>
                </c:pt>
                <c:pt idx="444">
                  <c:v>444</c:v>
                </c:pt>
                <c:pt idx="445">
                  <c:v>445</c:v>
                </c:pt>
                <c:pt idx="446">
                  <c:v>446</c:v>
                </c:pt>
                <c:pt idx="447">
                  <c:v>447</c:v>
                </c:pt>
                <c:pt idx="448">
                  <c:v>448</c:v>
                </c:pt>
                <c:pt idx="449">
                  <c:v>449</c:v>
                </c:pt>
                <c:pt idx="450">
                  <c:v>450</c:v>
                </c:pt>
                <c:pt idx="451">
                  <c:v>451</c:v>
                </c:pt>
                <c:pt idx="452">
                  <c:v>452</c:v>
                </c:pt>
                <c:pt idx="453">
                  <c:v>453</c:v>
                </c:pt>
                <c:pt idx="454">
                  <c:v>454</c:v>
                </c:pt>
                <c:pt idx="455">
                  <c:v>455</c:v>
                </c:pt>
                <c:pt idx="456">
                  <c:v>456</c:v>
                </c:pt>
                <c:pt idx="457">
                  <c:v>457</c:v>
                </c:pt>
                <c:pt idx="458">
                  <c:v>458</c:v>
                </c:pt>
                <c:pt idx="459">
                  <c:v>459</c:v>
                </c:pt>
                <c:pt idx="460">
                  <c:v>460</c:v>
                </c:pt>
                <c:pt idx="461">
                  <c:v>461</c:v>
                </c:pt>
                <c:pt idx="462">
                  <c:v>462</c:v>
                </c:pt>
                <c:pt idx="463">
                  <c:v>463</c:v>
                </c:pt>
                <c:pt idx="464">
                  <c:v>464</c:v>
                </c:pt>
                <c:pt idx="465">
                  <c:v>465</c:v>
                </c:pt>
                <c:pt idx="466">
                  <c:v>466</c:v>
                </c:pt>
                <c:pt idx="467">
                  <c:v>467</c:v>
                </c:pt>
                <c:pt idx="468">
                  <c:v>468</c:v>
                </c:pt>
                <c:pt idx="469">
                  <c:v>469</c:v>
                </c:pt>
                <c:pt idx="470">
                  <c:v>470</c:v>
                </c:pt>
                <c:pt idx="471">
                  <c:v>471</c:v>
                </c:pt>
                <c:pt idx="472">
                  <c:v>472</c:v>
                </c:pt>
                <c:pt idx="473">
                  <c:v>473</c:v>
                </c:pt>
                <c:pt idx="474">
                  <c:v>474</c:v>
                </c:pt>
                <c:pt idx="475">
                  <c:v>475</c:v>
                </c:pt>
                <c:pt idx="476">
                  <c:v>476</c:v>
                </c:pt>
                <c:pt idx="477">
                  <c:v>477</c:v>
                </c:pt>
                <c:pt idx="478">
                  <c:v>478</c:v>
                </c:pt>
                <c:pt idx="479">
                  <c:v>479</c:v>
                </c:pt>
                <c:pt idx="480">
                  <c:v>480</c:v>
                </c:pt>
                <c:pt idx="481">
                  <c:v>481</c:v>
                </c:pt>
                <c:pt idx="482">
                  <c:v>482</c:v>
                </c:pt>
                <c:pt idx="483">
                  <c:v>483</c:v>
                </c:pt>
                <c:pt idx="484">
                  <c:v>484</c:v>
                </c:pt>
                <c:pt idx="485">
                  <c:v>485</c:v>
                </c:pt>
                <c:pt idx="486">
                  <c:v>486</c:v>
                </c:pt>
                <c:pt idx="487">
                  <c:v>487</c:v>
                </c:pt>
                <c:pt idx="488">
                  <c:v>488</c:v>
                </c:pt>
                <c:pt idx="489">
                  <c:v>489</c:v>
                </c:pt>
                <c:pt idx="490">
                  <c:v>490</c:v>
                </c:pt>
                <c:pt idx="491">
                  <c:v>491</c:v>
                </c:pt>
                <c:pt idx="492">
                  <c:v>492</c:v>
                </c:pt>
                <c:pt idx="493">
                  <c:v>493</c:v>
                </c:pt>
                <c:pt idx="494">
                  <c:v>494</c:v>
                </c:pt>
                <c:pt idx="495">
                  <c:v>495</c:v>
                </c:pt>
                <c:pt idx="496">
                  <c:v>496</c:v>
                </c:pt>
                <c:pt idx="497">
                  <c:v>497</c:v>
                </c:pt>
                <c:pt idx="498">
                  <c:v>498</c:v>
                </c:pt>
                <c:pt idx="499">
                  <c:v>499</c:v>
                </c:pt>
                <c:pt idx="500">
                  <c:v>500</c:v>
                </c:pt>
                <c:pt idx="501">
                  <c:v>501</c:v>
                </c:pt>
                <c:pt idx="502">
                  <c:v>502</c:v>
                </c:pt>
                <c:pt idx="503">
                  <c:v>503</c:v>
                </c:pt>
                <c:pt idx="504">
                  <c:v>504</c:v>
                </c:pt>
                <c:pt idx="505">
                  <c:v>505</c:v>
                </c:pt>
                <c:pt idx="506">
                  <c:v>506</c:v>
                </c:pt>
                <c:pt idx="507">
                  <c:v>507</c:v>
                </c:pt>
                <c:pt idx="508">
                  <c:v>508</c:v>
                </c:pt>
                <c:pt idx="509">
                  <c:v>509</c:v>
                </c:pt>
                <c:pt idx="510">
                  <c:v>510</c:v>
                </c:pt>
                <c:pt idx="511">
                  <c:v>511</c:v>
                </c:pt>
                <c:pt idx="512">
                  <c:v>512</c:v>
                </c:pt>
                <c:pt idx="513">
                  <c:v>513</c:v>
                </c:pt>
                <c:pt idx="514">
                  <c:v>514</c:v>
                </c:pt>
                <c:pt idx="515">
                  <c:v>515</c:v>
                </c:pt>
                <c:pt idx="516">
                  <c:v>516</c:v>
                </c:pt>
                <c:pt idx="517">
                  <c:v>517</c:v>
                </c:pt>
                <c:pt idx="518">
                  <c:v>518</c:v>
                </c:pt>
                <c:pt idx="519">
                  <c:v>519</c:v>
                </c:pt>
                <c:pt idx="520">
                  <c:v>520</c:v>
                </c:pt>
                <c:pt idx="521">
                  <c:v>521</c:v>
                </c:pt>
                <c:pt idx="522">
                  <c:v>522</c:v>
                </c:pt>
                <c:pt idx="523">
                  <c:v>523</c:v>
                </c:pt>
                <c:pt idx="524">
                  <c:v>524</c:v>
                </c:pt>
                <c:pt idx="525">
                  <c:v>525</c:v>
                </c:pt>
                <c:pt idx="526">
                  <c:v>526</c:v>
                </c:pt>
                <c:pt idx="527">
                  <c:v>527</c:v>
                </c:pt>
                <c:pt idx="528">
                  <c:v>528</c:v>
                </c:pt>
                <c:pt idx="529">
                  <c:v>529</c:v>
                </c:pt>
                <c:pt idx="530">
                  <c:v>530</c:v>
                </c:pt>
                <c:pt idx="531">
                  <c:v>531</c:v>
                </c:pt>
                <c:pt idx="532">
                  <c:v>532</c:v>
                </c:pt>
                <c:pt idx="533">
                  <c:v>533</c:v>
                </c:pt>
                <c:pt idx="534">
                  <c:v>534</c:v>
                </c:pt>
                <c:pt idx="535">
                  <c:v>535</c:v>
                </c:pt>
                <c:pt idx="536">
                  <c:v>536</c:v>
                </c:pt>
                <c:pt idx="537">
                  <c:v>537</c:v>
                </c:pt>
                <c:pt idx="538">
                  <c:v>538</c:v>
                </c:pt>
                <c:pt idx="539">
                  <c:v>539</c:v>
                </c:pt>
                <c:pt idx="540">
                  <c:v>540</c:v>
                </c:pt>
                <c:pt idx="541">
                  <c:v>541</c:v>
                </c:pt>
                <c:pt idx="542">
                  <c:v>542</c:v>
                </c:pt>
                <c:pt idx="543">
                  <c:v>543</c:v>
                </c:pt>
                <c:pt idx="544">
                  <c:v>544</c:v>
                </c:pt>
                <c:pt idx="545">
                  <c:v>545</c:v>
                </c:pt>
                <c:pt idx="546">
                  <c:v>546</c:v>
                </c:pt>
                <c:pt idx="547">
                  <c:v>547</c:v>
                </c:pt>
                <c:pt idx="548">
                  <c:v>548</c:v>
                </c:pt>
                <c:pt idx="549">
                  <c:v>549</c:v>
                </c:pt>
                <c:pt idx="550">
                  <c:v>550</c:v>
                </c:pt>
                <c:pt idx="551">
                  <c:v>551</c:v>
                </c:pt>
                <c:pt idx="552">
                  <c:v>552</c:v>
                </c:pt>
                <c:pt idx="553">
                  <c:v>553</c:v>
                </c:pt>
                <c:pt idx="554">
                  <c:v>554</c:v>
                </c:pt>
                <c:pt idx="555">
                  <c:v>555</c:v>
                </c:pt>
                <c:pt idx="556">
                  <c:v>556</c:v>
                </c:pt>
                <c:pt idx="557">
                  <c:v>557</c:v>
                </c:pt>
                <c:pt idx="558">
                  <c:v>558</c:v>
                </c:pt>
                <c:pt idx="559">
                  <c:v>559</c:v>
                </c:pt>
                <c:pt idx="560">
                  <c:v>560</c:v>
                </c:pt>
                <c:pt idx="561">
                  <c:v>561</c:v>
                </c:pt>
                <c:pt idx="562">
                  <c:v>562</c:v>
                </c:pt>
                <c:pt idx="563">
                  <c:v>563</c:v>
                </c:pt>
                <c:pt idx="564">
                  <c:v>564</c:v>
                </c:pt>
                <c:pt idx="565">
                  <c:v>565</c:v>
                </c:pt>
                <c:pt idx="566">
                  <c:v>566</c:v>
                </c:pt>
                <c:pt idx="567">
                  <c:v>567</c:v>
                </c:pt>
                <c:pt idx="568">
                  <c:v>568</c:v>
                </c:pt>
                <c:pt idx="569">
                  <c:v>569</c:v>
                </c:pt>
                <c:pt idx="570">
                  <c:v>570</c:v>
                </c:pt>
                <c:pt idx="571">
                  <c:v>571</c:v>
                </c:pt>
                <c:pt idx="572">
                  <c:v>572</c:v>
                </c:pt>
                <c:pt idx="573">
                  <c:v>573</c:v>
                </c:pt>
                <c:pt idx="574">
                  <c:v>574</c:v>
                </c:pt>
                <c:pt idx="575">
                  <c:v>575</c:v>
                </c:pt>
                <c:pt idx="576">
                  <c:v>576</c:v>
                </c:pt>
                <c:pt idx="577">
                  <c:v>577</c:v>
                </c:pt>
                <c:pt idx="578">
                  <c:v>578</c:v>
                </c:pt>
                <c:pt idx="579">
                  <c:v>579</c:v>
                </c:pt>
                <c:pt idx="580">
                  <c:v>580</c:v>
                </c:pt>
                <c:pt idx="581">
                  <c:v>581</c:v>
                </c:pt>
                <c:pt idx="582">
                  <c:v>582</c:v>
                </c:pt>
                <c:pt idx="583">
                  <c:v>583</c:v>
                </c:pt>
                <c:pt idx="584">
                  <c:v>584</c:v>
                </c:pt>
                <c:pt idx="585">
                  <c:v>585</c:v>
                </c:pt>
                <c:pt idx="586">
                  <c:v>586</c:v>
                </c:pt>
                <c:pt idx="587">
                  <c:v>587</c:v>
                </c:pt>
                <c:pt idx="588">
                  <c:v>588</c:v>
                </c:pt>
                <c:pt idx="589">
                  <c:v>589</c:v>
                </c:pt>
                <c:pt idx="590">
                  <c:v>590</c:v>
                </c:pt>
                <c:pt idx="591">
                  <c:v>591</c:v>
                </c:pt>
                <c:pt idx="592">
                  <c:v>592</c:v>
                </c:pt>
                <c:pt idx="593">
                  <c:v>593</c:v>
                </c:pt>
                <c:pt idx="594">
                  <c:v>594</c:v>
                </c:pt>
                <c:pt idx="595">
                  <c:v>595</c:v>
                </c:pt>
                <c:pt idx="596">
                  <c:v>596</c:v>
                </c:pt>
                <c:pt idx="597">
                  <c:v>597</c:v>
                </c:pt>
                <c:pt idx="598">
                  <c:v>598</c:v>
                </c:pt>
                <c:pt idx="599">
                  <c:v>599</c:v>
                </c:pt>
                <c:pt idx="600">
                  <c:v>600</c:v>
                </c:pt>
                <c:pt idx="601">
                  <c:v>601</c:v>
                </c:pt>
                <c:pt idx="602">
                  <c:v>602</c:v>
                </c:pt>
                <c:pt idx="603">
                  <c:v>603</c:v>
                </c:pt>
                <c:pt idx="604">
                  <c:v>604</c:v>
                </c:pt>
                <c:pt idx="605">
                  <c:v>605</c:v>
                </c:pt>
                <c:pt idx="606">
                  <c:v>606</c:v>
                </c:pt>
                <c:pt idx="607">
                  <c:v>607</c:v>
                </c:pt>
                <c:pt idx="608">
                  <c:v>608</c:v>
                </c:pt>
                <c:pt idx="609">
                  <c:v>609</c:v>
                </c:pt>
                <c:pt idx="610">
                  <c:v>610</c:v>
                </c:pt>
                <c:pt idx="611">
                  <c:v>611</c:v>
                </c:pt>
                <c:pt idx="612">
                  <c:v>612</c:v>
                </c:pt>
                <c:pt idx="613">
                  <c:v>613</c:v>
                </c:pt>
                <c:pt idx="614">
                  <c:v>614</c:v>
                </c:pt>
                <c:pt idx="615">
                  <c:v>615</c:v>
                </c:pt>
                <c:pt idx="616">
                  <c:v>616</c:v>
                </c:pt>
                <c:pt idx="617">
                  <c:v>617</c:v>
                </c:pt>
                <c:pt idx="618">
                  <c:v>618</c:v>
                </c:pt>
                <c:pt idx="619">
                  <c:v>619</c:v>
                </c:pt>
                <c:pt idx="620">
                  <c:v>620</c:v>
                </c:pt>
                <c:pt idx="621">
                  <c:v>621</c:v>
                </c:pt>
                <c:pt idx="622">
                  <c:v>622</c:v>
                </c:pt>
                <c:pt idx="623">
                  <c:v>623</c:v>
                </c:pt>
                <c:pt idx="624">
                  <c:v>624</c:v>
                </c:pt>
                <c:pt idx="625">
                  <c:v>625</c:v>
                </c:pt>
                <c:pt idx="626">
                  <c:v>626</c:v>
                </c:pt>
                <c:pt idx="627">
                  <c:v>627</c:v>
                </c:pt>
                <c:pt idx="628">
                  <c:v>628</c:v>
                </c:pt>
                <c:pt idx="629">
                  <c:v>629</c:v>
                </c:pt>
                <c:pt idx="630">
                  <c:v>630</c:v>
                </c:pt>
                <c:pt idx="631">
                  <c:v>631</c:v>
                </c:pt>
                <c:pt idx="632">
                  <c:v>632</c:v>
                </c:pt>
                <c:pt idx="633">
                  <c:v>633</c:v>
                </c:pt>
                <c:pt idx="634">
                  <c:v>634</c:v>
                </c:pt>
                <c:pt idx="635">
                  <c:v>635</c:v>
                </c:pt>
                <c:pt idx="636">
                  <c:v>636</c:v>
                </c:pt>
                <c:pt idx="637">
                  <c:v>637</c:v>
                </c:pt>
                <c:pt idx="638">
                  <c:v>638</c:v>
                </c:pt>
                <c:pt idx="639">
                  <c:v>639</c:v>
                </c:pt>
                <c:pt idx="640">
                  <c:v>640</c:v>
                </c:pt>
                <c:pt idx="641">
                  <c:v>641</c:v>
                </c:pt>
                <c:pt idx="642">
                  <c:v>642</c:v>
                </c:pt>
                <c:pt idx="643">
                  <c:v>643</c:v>
                </c:pt>
                <c:pt idx="644">
                  <c:v>644</c:v>
                </c:pt>
                <c:pt idx="645">
                  <c:v>645</c:v>
                </c:pt>
                <c:pt idx="646">
                  <c:v>646</c:v>
                </c:pt>
                <c:pt idx="647">
                  <c:v>647</c:v>
                </c:pt>
                <c:pt idx="648">
                  <c:v>648</c:v>
                </c:pt>
                <c:pt idx="649">
                  <c:v>649</c:v>
                </c:pt>
                <c:pt idx="650">
                  <c:v>650</c:v>
                </c:pt>
                <c:pt idx="651">
                  <c:v>651</c:v>
                </c:pt>
                <c:pt idx="652">
                  <c:v>652</c:v>
                </c:pt>
                <c:pt idx="653">
                  <c:v>653</c:v>
                </c:pt>
                <c:pt idx="654">
                  <c:v>654</c:v>
                </c:pt>
                <c:pt idx="655">
                  <c:v>655</c:v>
                </c:pt>
                <c:pt idx="656">
                  <c:v>656</c:v>
                </c:pt>
                <c:pt idx="657">
                  <c:v>657</c:v>
                </c:pt>
                <c:pt idx="658">
                  <c:v>658</c:v>
                </c:pt>
                <c:pt idx="659">
                  <c:v>659</c:v>
                </c:pt>
                <c:pt idx="660">
                  <c:v>660</c:v>
                </c:pt>
                <c:pt idx="661">
                  <c:v>661</c:v>
                </c:pt>
                <c:pt idx="662">
                  <c:v>662</c:v>
                </c:pt>
                <c:pt idx="663">
                  <c:v>663</c:v>
                </c:pt>
                <c:pt idx="664">
                  <c:v>664</c:v>
                </c:pt>
                <c:pt idx="665">
                  <c:v>665</c:v>
                </c:pt>
                <c:pt idx="666">
                  <c:v>666</c:v>
                </c:pt>
                <c:pt idx="667">
                  <c:v>667</c:v>
                </c:pt>
                <c:pt idx="668">
                  <c:v>668</c:v>
                </c:pt>
                <c:pt idx="669">
                  <c:v>669</c:v>
                </c:pt>
                <c:pt idx="670">
                  <c:v>670</c:v>
                </c:pt>
                <c:pt idx="671">
                  <c:v>671</c:v>
                </c:pt>
                <c:pt idx="672">
                  <c:v>672</c:v>
                </c:pt>
                <c:pt idx="673">
                  <c:v>673</c:v>
                </c:pt>
                <c:pt idx="674">
                  <c:v>674</c:v>
                </c:pt>
                <c:pt idx="675">
                  <c:v>675</c:v>
                </c:pt>
                <c:pt idx="676">
                  <c:v>676</c:v>
                </c:pt>
                <c:pt idx="677">
                  <c:v>677</c:v>
                </c:pt>
                <c:pt idx="678">
                  <c:v>678</c:v>
                </c:pt>
                <c:pt idx="679">
                  <c:v>679</c:v>
                </c:pt>
                <c:pt idx="680">
                  <c:v>680</c:v>
                </c:pt>
                <c:pt idx="681">
                  <c:v>681</c:v>
                </c:pt>
                <c:pt idx="682">
                  <c:v>682</c:v>
                </c:pt>
                <c:pt idx="683">
                  <c:v>683</c:v>
                </c:pt>
                <c:pt idx="684">
                  <c:v>684</c:v>
                </c:pt>
                <c:pt idx="685">
                  <c:v>685</c:v>
                </c:pt>
                <c:pt idx="686">
                  <c:v>686</c:v>
                </c:pt>
                <c:pt idx="687">
                  <c:v>687</c:v>
                </c:pt>
                <c:pt idx="688">
                  <c:v>688</c:v>
                </c:pt>
                <c:pt idx="689">
                  <c:v>689</c:v>
                </c:pt>
                <c:pt idx="690">
                  <c:v>690</c:v>
                </c:pt>
                <c:pt idx="691">
                  <c:v>691</c:v>
                </c:pt>
                <c:pt idx="692">
                  <c:v>692</c:v>
                </c:pt>
                <c:pt idx="693">
                  <c:v>693</c:v>
                </c:pt>
                <c:pt idx="694">
                  <c:v>694</c:v>
                </c:pt>
                <c:pt idx="695">
                  <c:v>695</c:v>
                </c:pt>
                <c:pt idx="696">
                  <c:v>696</c:v>
                </c:pt>
                <c:pt idx="697">
                  <c:v>697</c:v>
                </c:pt>
                <c:pt idx="698">
                  <c:v>698</c:v>
                </c:pt>
                <c:pt idx="699">
                  <c:v>699</c:v>
                </c:pt>
                <c:pt idx="700">
                  <c:v>700</c:v>
                </c:pt>
                <c:pt idx="701">
                  <c:v>701</c:v>
                </c:pt>
                <c:pt idx="702">
                  <c:v>702</c:v>
                </c:pt>
                <c:pt idx="703">
                  <c:v>703</c:v>
                </c:pt>
                <c:pt idx="704">
                  <c:v>704</c:v>
                </c:pt>
                <c:pt idx="705">
                  <c:v>705</c:v>
                </c:pt>
                <c:pt idx="706">
                  <c:v>706</c:v>
                </c:pt>
                <c:pt idx="707">
                  <c:v>707</c:v>
                </c:pt>
                <c:pt idx="708">
                  <c:v>708</c:v>
                </c:pt>
                <c:pt idx="709">
                  <c:v>709</c:v>
                </c:pt>
                <c:pt idx="710">
                  <c:v>710</c:v>
                </c:pt>
                <c:pt idx="711">
                  <c:v>711</c:v>
                </c:pt>
                <c:pt idx="712">
                  <c:v>712</c:v>
                </c:pt>
                <c:pt idx="713">
                  <c:v>713</c:v>
                </c:pt>
                <c:pt idx="714">
                  <c:v>714</c:v>
                </c:pt>
                <c:pt idx="715">
                  <c:v>715</c:v>
                </c:pt>
                <c:pt idx="716">
                  <c:v>716</c:v>
                </c:pt>
                <c:pt idx="717">
                  <c:v>717</c:v>
                </c:pt>
                <c:pt idx="718">
                  <c:v>718</c:v>
                </c:pt>
                <c:pt idx="719">
                  <c:v>719</c:v>
                </c:pt>
                <c:pt idx="720">
                  <c:v>720</c:v>
                </c:pt>
                <c:pt idx="721">
                  <c:v>721</c:v>
                </c:pt>
                <c:pt idx="722">
                  <c:v>722</c:v>
                </c:pt>
                <c:pt idx="723">
                  <c:v>723</c:v>
                </c:pt>
                <c:pt idx="724">
                  <c:v>724</c:v>
                </c:pt>
                <c:pt idx="725">
                  <c:v>725</c:v>
                </c:pt>
                <c:pt idx="726">
                  <c:v>726</c:v>
                </c:pt>
                <c:pt idx="727">
                  <c:v>727</c:v>
                </c:pt>
                <c:pt idx="728">
                  <c:v>728</c:v>
                </c:pt>
                <c:pt idx="729">
                  <c:v>729</c:v>
                </c:pt>
                <c:pt idx="730">
                  <c:v>730</c:v>
                </c:pt>
                <c:pt idx="731">
                  <c:v>731</c:v>
                </c:pt>
                <c:pt idx="732">
                  <c:v>732</c:v>
                </c:pt>
                <c:pt idx="733">
                  <c:v>733</c:v>
                </c:pt>
                <c:pt idx="734">
                  <c:v>734</c:v>
                </c:pt>
                <c:pt idx="735">
                  <c:v>735</c:v>
                </c:pt>
                <c:pt idx="736">
                  <c:v>736</c:v>
                </c:pt>
                <c:pt idx="737">
                  <c:v>737</c:v>
                </c:pt>
                <c:pt idx="738">
                  <c:v>738</c:v>
                </c:pt>
                <c:pt idx="739">
                  <c:v>739</c:v>
                </c:pt>
                <c:pt idx="740">
                  <c:v>740</c:v>
                </c:pt>
                <c:pt idx="741">
                  <c:v>741</c:v>
                </c:pt>
                <c:pt idx="742">
                  <c:v>742</c:v>
                </c:pt>
                <c:pt idx="743">
                  <c:v>743</c:v>
                </c:pt>
                <c:pt idx="744">
                  <c:v>744</c:v>
                </c:pt>
                <c:pt idx="745">
                  <c:v>745</c:v>
                </c:pt>
                <c:pt idx="746">
                  <c:v>746</c:v>
                </c:pt>
                <c:pt idx="747">
                  <c:v>747</c:v>
                </c:pt>
                <c:pt idx="748">
                  <c:v>748</c:v>
                </c:pt>
                <c:pt idx="749">
                  <c:v>749</c:v>
                </c:pt>
                <c:pt idx="750">
                  <c:v>750</c:v>
                </c:pt>
                <c:pt idx="751">
                  <c:v>751</c:v>
                </c:pt>
                <c:pt idx="752">
                  <c:v>752</c:v>
                </c:pt>
                <c:pt idx="753">
                  <c:v>753</c:v>
                </c:pt>
                <c:pt idx="754">
                  <c:v>754</c:v>
                </c:pt>
                <c:pt idx="755">
                  <c:v>755</c:v>
                </c:pt>
                <c:pt idx="756">
                  <c:v>756</c:v>
                </c:pt>
                <c:pt idx="757">
                  <c:v>757</c:v>
                </c:pt>
                <c:pt idx="758">
                  <c:v>758</c:v>
                </c:pt>
                <c:pt idx="759">
                  <c:v>759</c:v>
                </c:pt>
                <c:pt idx="760">
                  <c:v>760</c:v>
                </c:pt>
                <c:pt idx="761">
                  <c:v>761</c:v>
                </c:pt>
                <c:pt idx="762">
                  <c:v>762</c:v>
                </c:pt>
                <c:pt idx="763">
                  <c:v>763</c:v>
                </c:pt>
                <c:pt idx="764">
                  <c:v>764</c:v>
                </c:pt>
                <c:pt idx="765">
                  <c:v>765</c:v>
                </c:pt>
                <c:pt idx="766">
                  <c:v>766</c:v>
                </c:pt>
                <c:pt idx="767">
                  <c:v>767</c:v>
                </c:pt>
                <c:pt idx="768">
                  <c:v>768</c:v>
                </c:pt>
                <c:pt idx="769">
                  <c:v>769</c:v>
                </c:pt>
                <c:pt idx="770">
                  <c:v>770</c:v>
                </c:pt>
                <c:pt idx="771">
                  <c:v>771</c:v>
                </c:pt>
                <c:pt idx="772">
                  <c:v>772</c:v>
                </c:pt>
                <c:pt idx="773">
                  <c:v>773</c:v>
                </c:pt>
                <c:pt idx="774">
                  <c:v>774</c:v>
                </c:pt>
                <c:pt idx="775">
                  <c:v>775</c:v>
                </c:pt>
                <c:pt idx="776">
                  <c:v>776</c:v>
                </c:pt>
                <c:pt idx="777">
                  <c:v>777</c:v>
                </c:pt>
                <c:pt idx="778">
                  <c:v>778</c:v>
                </c:pt>
                <c:pt idx="779">
                  <c:v>779</c:v>
                </c:pt>
                <c:pt idx="780">
                  <c:v>780</c:v>
                </c:pt>
                <c:pt idx="781">
                  <c:v>781</c:v>
                </c:pt>
                <c:pt idx="782">
                  <c:v>782</c:v>
                </c:pt>
                <c:pt idx="783">
                  <c:v>783</c:v>
                </c:pt>
                <c:pt idx="784">
                  <c:v>784</c:v>
                </c:pt>
                <c:pt idx="785">
                  <c:v>785</c:v>
                </c:pt>
                <c:pt idx="786">
                  <c:v>786</c:v>
                </c:pt>
                <c:pt idx="787">
                  <c:v>787</c:v>
                </c:pt>
                <c:pt idx="788">
                  <c:v>788</c:v>
                </c:pt>
                <c:pt idx="789">
                  <c:v>789</c:v>
                </c:pt>
                <c:pt idx="790">
                  <c:v>790</c:v>
                </c:pt>
                <c:pt idx="791">
                  <c:v>791</c:v>
                </c:pt>
                <c:pt idx="792">
                  <c:v>792</c:v>
                </c:pt>
                <c:pt idx="793">
                  <c:v>793</c:v>
                </c:pt>
                <c:pt idx="794">
                  <c:v>794</c:v>
                </c:pt>
                <c:pt idx="795">
                  <c:v>795</c:v>
                </c:pt>
                <c:pt idx="796">
                  <c:v>796</c:v>
                </c:pt>
                <c:pt idx="797">
                  <c:v>797</c:v>
                </c:pt>
                <c:pt idx="798">
                  <c:v>798</c:v>
                </c:pt>
                <c:pt idx="799">
                  <c:v>799</c:v>
                </c:pt>
                <c:pt idx="800">
                  <c:v>800</c:v>
                </c:pt>
                <c:pt idx="801">
                  <c:v>801</c:v>
                </c:pt>
                <c:pt idx="802">
                  <c:v>802</c:v>
                </c:pt>
                <c:pt idx="803">
                  <c:v>803</c:v>
                </c:pt>
                <c:pt idx="804">
                  <c:v>804</c:v>
                </c:pt>
                <c:pt idx="805">
                  <c:v>805</c:v>
                </c:pt>
                <c:pt idx="806">
                  <c:v>806</c:v>
                </c:pt>
                <c:pt idx="807">
                  <c:v>807</c:v>
                </c:pt>
                <c:pt idx="808">
                  <c:v>808</c:v>
                </c:pt>
                <c:pt idx="809">
                  <c:v>809</c:v>
                </c:pt>
                <c:pt idx="810">
                  <c:v>810</c:v>
                </c:pt>
                <c:pt idx="811">
                  <c:v>811</c:v>
                </c:pt>
                <c:pt idx="812">
                  <c:v>812</c:v>
                </c:pt>
                <c:pt idx="813">
                  <c:v>813</c:v>
                </c:pt>
                <c:pt idx="814">
                  <c:v>814</c:v>
                </c:pt>
                <c:pt idx="815">
                  <c:v>815</c:v>
                </c:pt>
                <c:pt idx="816">
                  <c:v>816</c:v>
                </c:pt>
                <c:pt idx="817">
                  <c:v>817</c:v>
                </c:pt>
                <c:pt idx="818">
                  <c:v>818</c:v>
                </c:pt>
                <c:pt idx="819">
                  <c:v>819</c:v>
                </c:pt>
                <c:pt idx="820">
                  <c:v>820</c:v>
                </c:pt>
                <c:pt idx="821">
                  <c:v>821</c:v>
                </c:pt>
                <c:pt idx="822">
                  <c:v>822</c:v>
                </c:pt>
                <c:pt idx="823">
                  <c:v>823</c:v>
                </c:pt>
                <c:pt idx="824">
                  <c:v>824</c:v>
                </c:pt>
                <c:pt idx="825">
                  <c:v>825</c:v>
                </c:pt>
                <c:pt idx="826">
                  <c:v>826</c:v>
                </c:pt>
                <c:pt idx="827">
                  <c:v>827</c:v>
                </c:pt>
                <c:pt idx="828">
                  <c:v>828</c:v>
                </c:pt>
                <c:pt idx="829">
                  <c:v>829</c:v>
                </c:pt>
                <c:pt idx="830">
                  <c:v>830</c:v>
                </c:pt>
                <c:pt idx="831">
                  <c:v>831</c:v>
                </c:pt>
                <c:pt idx="832">
                  <c:v>832</c:v>
                </c:pt>
                <c:pt idx="833">
                  <c:v>833</c:v>
                </c:pt>
                <c:pt idx="834">
                  <c:v>834</c:v>
                </c:pt>
                <c:pt idx="835">
                  <c:v>835</c:v>
                </c:pt>
                <c:pt idx="836">
                  <c:v>836</c:v>
                </c:pt>
                <c:pt idx="837">
                  <c:v>837</c:v>
                </c:pt>
                <c:pt idx="838">
                  <c:v>838</c:v>
                </c:pt>
                <c:pt idx="839">
                  <c:v>839</c:v>
                </c:pt>
                <c:pt idx="840">
                  <c:v>840</c:v>
                </c:pt>
                <c:pt idx="841">
                  <c:v>841</c:v>
                </c:pt>
                <c:pt idx="842">
                  <c:v>842</c:v>
                </c:pt>
                <c:pt idx="843">
                  <c:v>843</c:v>
                </c:pt>
                <c:pt idx="844">
                  <c:v>844</c:v>
                </c:pt>
                <c:pt idx="845">
                  <c:v>845</c:v>
                </c:pt>
                <c:pt idx="846">
                  <c:v>846</c:v>
                </c:pt>
                <c:pt idx="847">
                  <c:v>847</c:v>
                </c:pt>
                <c:pt idx="848">
                  <c:v>848</c:v>
                </c:pt>
                <c:pt idx="849">
                  <c:v>849</c:v>
                </c:pt>
                <c:pt idx="850">
                  <c:v>850</c:v>
                </c:pt>
                <c:pt idx="851">
                  <c:v>851</c:v>
                </c:pt>
                <c:pt idx="852">
                  <c:v>852</c:v>
                </c:pt>
                <c:pt idx="853">
                  <c:v>853</c:v>
                </c:pt>
                <c:pt idx="854">
                  <c:v>854</c:v>
                </c:pt>
                <c:pt idx="855">
                  <c:v>855</c:v>
                </c:pt>
                <c:pt idx="856">
                  <c:v>856</c:v>
                </c:pt>
                <c:pt idx="857">
                  <c:v>857</c:v>
                </c:pt>
                <c:pt idx="858">
                  <c:v>858</c:v>
                </c:pt>
                <c:pt idx="859">
                  <c:v>859</c:v>
                </c:pt>
                <c:pt idx="860">
                  <c:v>860</c:v>
                </c:pt>
                <c:pt idx="861">
                  <c:v>861</c:v>
                </c:pt>
                <c:pt idx="862">
                  <c:v>862</c:v>
                </c:pt>
                <c:pt idx="863">
                  <c:v>863</c:v>
                </c:pt>
                <c:pt idx="864">
                  <c:v>864</c:v>
                </c:pt>
                <c:pt idx="865">
                  <c:v>865</c:v>
                </c:pt>
                <c:pt idx="866">
                  <c:v>866</c:v>
                </c:pt>
                <c:pt idx="867">
                  <c:v>867</c:v>
                </c:pt>
                <c:pt idx="868">
                  <c:v>868</c:v>
                </c:pt>
                <c:pt idx="869">
                  <c:v>869</c:v>
                </c:pt>
                <c:pt idx="870">
                  <c:v>870</c:v>
                </c:pt>
                <c:pt idx="871">
                  <c:v>871</c:v>
                </c:pt>
                <c:pt idx="872">
                  <c:v>872</c:v>
                </c:pt>
                <c:pt idx="873">
                  <c:v>873</c:v>
                </c:pt>
                <c:pt idx="874">
                  <c:v>874</c:v>
                </c:pt>
                <c:pt idx="875">
                  <c:v>875</c:v>
                </c:pt>
                <c:pt idx="876">
                  <c:v>876</c:v>
                </c:pt>
                <c:pt idx="877">
                  <c:v>877</c:v>
                </c:pt>
                <c:pt idx="878">
                  <c:v>878</c:v>
                </c:pt>
                <c:pt idx="879">
                  <c:v>879</c:v>
                </c:pt>
                <c:pt idx="880">
                  <c:v>880</c:v>
                </c:pt>
                <c:pt idx="881">
                  <c:v>881</c:v>
                </c:pt>
                <c:pt idx="882">
                  <c:v>882</c:v>
                </c:pt>
                <c:pt idx="883">
                  <c:v>883</c:v>
                </c:pt>
                <c:pt idx="884">
                  <c:v>884</c:v>
                </c:pt>
                <c:pt idx="885">
                  <c:v>885</c:v>
                </c:pt>
                <c:pt idx="886">
                  <c:v>886</c:v>
                </c:pt>
                <c:pt idx="887">
                  <c:v>887</c:v>
                </c:pt>
                <c:pt idx="888">
                  <c:v>888</c:v>
                </c:pt>
                <c:pt idx="889">
                  <c:v>889</c:v>
                </c:pt>
                <c:pt idx="890">
                  <c:v>890</c:v>
                </c:pt>
                <c:pt idx="891">
                  <c:v>891</c:v>
                </c:pt>
                <c:pt idx="892">
                  <c:v>892</c:v>
                </c:pt>
                <c:pt idx="893">
                  <c:v>893</c:v>
                </c:pt>
                <c:pt idx="894">
                  <c:v>894</c:v>
                </c:pt>
                <c:pt idx="895">
                  <c:v>895</c:v>
                </c:pt>
                <c:pt idx="896">
                  <c:v>896</c:v>
                </c:pt>
                <c:pt idx="897">
                  <c:v>897</c:v>
                </c:pt>
                <c:pt idx="898">
                  <c:v>898</c:v>
                </c:pt>
                <c:pt idx="899">
                  <c:v>899</c:v>
                </c:pt>
                <c:pt idx="900">
                  <c:v>900</c:v>
                </c:pt>
                <c:pt idx="901">
                  <c:v>901</c:v>
                </c:pt>
                <c:pt idx="902">
                  <c:v>902</c:v>
                </c:pt>
                <c:pt idx="903">
                  <c:v>903</c:v>
                </c:pt>
                <c:pt idx="904">
                  <c:v>904</c:v>
                </c:pt>
                <c:pt idx="905">
                  <c:v>905</c:v>
                </c:pt>
                <c:pt idx="906">
                  <c:v>906</c:v>
                </c:pt>
                <c:pt idx="907">
                  <c:v>907</c:v>
                </c:pt>
                <c:pt idx="908">
                  <c:v>908</c:v>
                </c:pt>
                <c:pt idx="909">
                  <c:v>909</c:v>
                </c:pt>
                <c:pt idx="910">
                  <c:v>910</c:v>
                </c:pt>
                <c:pt idx="911">
                  <c:v>911</c:v>
                </c:pt>
                <c:pt idx="912">
                  <c:v>912</c:v>
                </c:pt>
                <c:pt idx="913">
                  <c:v>913</c:v>
                </c:pt>
                <c:pt idx="914">
                  <c:v>914</c:v>
                </c:pt>
                <c:pt idx="915">
                  <c:v>915</c:v>
                </c:pt>
                <c:pt idx="916">
                  <c:v>916</c:v>
                </c:pt>
                <c:pt idx="917">
                  <c:v>917</c:v>
                </c:pt>
                <c:pt idx="918">
                  <c:v>918</c:v>
                </c:pt>
                <c:pt idx="919">
                  <c:v>919</c:v>
                </c:pt>
                <c:pt idx="920">
                  <c:v>920</c:v>
                </c:pt>
                <c:pt idx="921">
                  <c:v>921</c:v>
                </c:pt>
                <c:pt idx="922">
                  <c:v>922</c:v>
                </c:pt>
                <c:pt idx="923">
                  <c:v>923</c:v>
                </c:pt>
                <c:pt idx="924">
                  <c:v>924</c:v>
                </c:pt>
                <c:pt idx="925">
                  <c:v>925</c:v>
                </c:pt>
                <c:pt idx="926">
                  <c:v>926</c:v>
                </c:pt>
                <c:pt idx="927">
                  <c:v>927</c:v>
                </c:pt>
                <c:pt idx="928">
                  <c:v>928</c:v>
                </c:pt>
                <c:pt idx="929">
                  <c:v>929</c:v>
                </c:pt>
                <c:pt idx="930">
                  <c:v>930</c:v>
                </c:pt>
                <c:pt idx="931">
                  <c:v>931</c:v>
                </c:pt>
                <c:pt idx="932">
                  <c:v>932</c:v>
                </c:pt>
                <c:pt idx="933">
                  <c:v>933</c:v>
                </c:pt>
                <c:pt idx="934">
                  <c:v>934</c:v>
                </c:pt>
                <c:pt idx="935">
                  <c:v>935</c:v>
                </c:pt>
                <c:pt idx="936">
                  <c:v>936</c:v>
                </c:pt>
                <c:pt idx="937">
                  <c:v>937</c:v>
                </c:pt>
                <c:pt idx="938">
                  <c:v>938</c:v>
                </c:pt>
                <c:pt idx="939">
                  <c:v>939</c:v>
                </c:pt>
                <c:pt idx="940">
                  <c:v>940</c:v>
                </c:pt>
                <c:pt idx="941">
                  <c:v>941</c:v>
                </c:pt>
                <c:pt idx="942">
                  <c:v>942</c:v>
                </c:pt>
                <c:pt idx="943">
                  <c:v>943</c:v>
                </c:pt>
                <c:pt idx="944">
                  <c:v>944</c:v>
                </c:pt>
                <c:pt idx="945">
                  <c:v>945</c:v>
                </c:pt>
                <c:pt idx="946">
                  <c:v>946</c:v>
                </c:pt>
                <c:pt idx="947">
                  <c:v>947</c:v>
                </c:pt>
                <c:pt idx="948">
                  <c:v>948</c:v>
                </c:pt>
                <c:pt idx="949">
                  <c:v>949</c:v>
                </c:pt>
                <c:pt idx="950">
                  <c:v>950</c:v>
                </c:pt>
                <c:pt idx="951">
                  <c:v>951</c:v>
                </c:pt>
                <c:pt idx="952">
                  <c:v>952</c:v>
                </c:pt>
                <c:pt idx="953">
                  <c:v>953</c:v>
                </c:pt>
                <c:pt idx="954">
                  <c:v>954</c:v>
                </c:pt>
                <c:pt idx="955">
                  <c:v>955</c:v>
                </c:pt>
                <c:pt idx="956">
                  <c:v>956</c:v>
                </c:pt>
                <c:pt idx="957">
                  <c:v>957</c:v>
                </c:pt>
                <c:pt idx="958">
                  <c:v>958</c:v>
                </c:pt>
                <c:pt idx="959">
                  <c:v>959</c:v>
                </c:pt>
                <c:pt idx="960">
                  <c:v>960</c:v>
                </c:pt>
                <c:pt idx="961">
                  <c:v>961</c:v>
                </c:pt>
                <c:pt idx="962">
                  <c:v>962</c:v>
                </c:pt>
                <c:pt idx="963">
                  <c:v>963</c:v>
                </c:pt>
                <c:pt idx="964">
                  <c:v>964</c:v>
                </c:pt>
                <c:pt idx="965">
                  <c:v>965</c:v>
                </c:pt>
                <c:pt idx="966">
                  <c:v>966</c:v>
                </c:pt>
                <c:pt idx="967">
                  <c:v>967</c:v>
                </c:pt>
                <c:pt idx="968">
                  <c:v>968</c:v>
                </c:pt>
                <c:pt idx="969">
                  <c:v>969</c:v>
                </c:pt>
                <c:pt idx="970">
                  <c:v>970</c:v>
                </c:pt>
                <c:pt idx="971">
                  <c:v>971</c:v>
                </c:pt>
                <c:pt idx="972">
                  <c:v>972</c:v>
                </c:pt>
                <c:pt idx="973">
                  <c:v>973</c:v>
                </c:pt>
                <c:pt idx="974">
                  <c:v>974</c:v>
                </c:pt>
                <c:pt idx="975">
                  <c:v>975</c:v>
                </c:pt>
                <c:pt idx="976">
                  <c:v>976</c:v>
                </c:pt>
                <c:pt idx="977">
                  <c:v>977</c:v>
                </c:pt>
                <c:pt idx="978">
                  <c:v>978</c:v>
                </c:pt>
                <c:pt idx="979">
                  <c:v>979</c:v>
                </c:pt>
                <c:pt idx="980">
                  <c:v>980</c:v>
                </c:pt>
                <c:pt idx="981">
                  <c:v>981</c:v>
                </c:pt>
                <c:pt idx="982">
                  <c:v>982</c:v>
                </c:pt>
                <c:pt idx="983">
                  <c:v>983</c:v>
                </c:pt>
                <c:pt idx="984">
                  <c:v>984</c:v>
                </c:pt>
                <c:pt idx="985">
                  <c:v>985</c:v>
                </c:pt>
                <c:pt idx="986">
                  <c:v>986</c:v>
                </c:pt>
                <c:pt idx="987">
                  <c:v>987</c:v>
                </c:pt>
                <c:pt idx="988">
                  <c:v>988</c:v>
                </c:pt>
                <c:pt idx="989">
                  <c:v>989</c:v>
                </c:pt>
                <c:pt idx="990">
                  <c:v>990</c:v>
                </c:pt>
                <c:pt idx="991">
                  <c:v>991</c:v>
                </c:pt>
                <c:pt idx="992">
                  <c:v>992</c:v>
                </c:pt>
                <c:pt idx="993">
                  <c:v>993</c:v>
                </c:pt>
                <c:pt idx="994">
                  <c:v>994</c:v>
                </c:pt>
                <c:pt idx="995">
                  <c:v>995</c:v>
                </c:pt>
                <c:pt idx="996">
                  <c:v>996</c:v>
                </c:pt>
                <c:pt idx="997">
                  <c:v>997</c:v>
                </c:pt>
                <c:pt idx="998">
                  <c:v>998</c:v>
                </c:pt>
                <c:pt idx="999">
                  <c:v>999</c:v>
                </c:pt>
                <c:pt idx="1000">
                  <c:v>1000</c:v>
                </c:pt>
                <c:pt idx="1001">
                  <c:v>1001</c:v>
                </c:pt>
                <c:pt idx="1002">
                  <c:v>1002</c:v>
                </c:pt>
                <c:pt idx="1003">
                  <c:v>1003</c:v>
                </c:pt>
                <c:pt idx="1004">
                  <c:v>1004</c:v>
                </c:pt>
                <c:pt idx="1005">
                  <c:v>1005</c:v>
                </c:pt>
                <c:pt idx="1006">
                  <c:v>1006</c:v>
                </c:pt>
                <c:pt idx="1007">
                  <c:v>1007</c:v>
                </c:pt>
                <c:pt idx="1008">
                  <c:v>1008</c:v>
                </c:pt>
                <c:pt idx="1009">
                  <c:v>1009</c:v>
                </c:pt>
                <c:pt idx="1010">
                  <c:v>1010</c:v>
                </c:pt>
                <c:pt idx="1011">
                  <c:v>1011</c:v>
                </c:pt>
                <c:pt idx="1012">
                  <c:v>1012</c:v>
                </c:pt>
                <c:pt idx="1013">
                  <c:v>1013</c:v>
                </c:pt>
                <c:pt idx="1014">
                  <c:v>1014</c:v>
                </c:pt>
                <c:pt idx="1015">
                  <c:v>1015</c:v>
                </c:pt>
                <c:pt idx="1016">
                  <c:v>1016</c:v>
                </c:pt>
                <c:pt idx="1017">
                  <c:v>1017</c:v>
                </c:pt>
                <c:pt idx="1018">
                  <c:v>1018</c:v>
                </c:pt>
                <c:pt idx="1019">
                  <c:v>1019</c:v>
                </c:pt>
                <c:pt idx="1020">
                  <c:v>1020</c:v>
                </c:pt>
                <c:pt idx="1021">
                  <c:v>1021</c:v>
                </c:pt>
                <c:pt idx="1022">
                  <c:v>1022</c:v>
                </c:pt>
                <c:pt idx="1023">
                  <c:v>1023</c:v>
                </c:pt>
                <c:pt idx="1024">
                  <c:v>1024</c:v>
                </c:pt>
                <c:pt idx="1025">
                  <c:v>1025</c:v>
                </c:pt>
                <c:pt idx="1026">
                  <c:v>1026</c:v>
                </c:pt>
                <c:pt idx="1027">
                  <c:v>1027</c:v>
                </c:pt>
                <c:pt idx="1028">
                  <c:v>1028</c:v>
                </c:pt>
                <c:pt idx="1029">
                  <c:v>1029</c:v>
                </c:pt>
                <c:pt idx="1030">
                  <c:v>1030</c:v>
                </c:pt>
                <c:pt idx="1031">
                  <c:v>1031</c:v>
                </c:pt>
                <c:pt idx="1032">
                  <c:v>1032</c:v>
                </c:pt>
                <c:pt idx="1033">
                  <c:v>1033</c:v>
                </c:pt>
                <c:pt idx="1034">
                  <c:v>1034</c:v>
                </c:pt>
                <c:pt idx="1035">
                  <c:v>1035</c:v>
                </c:pt>
                <c:pt idx="1036">
                  <c:v>1036</c:v>
                </c:pt>
                <c:pt idx="1037">
                  <c:v>1037</c:v>
                </c:pt>
                <c:pt idx="1038">
                  <c:v>1038</c:v>
                </c:pt>
                <c:pt idx="1039">
                  <c:v>1039</c:v>
                </c:pt>
                <c:pt idx="1040">
                  <c:v>1040</c:v>
                </c:pt>
                <c:pt idx="1041">
                  <c:v>1041</c:v>
                </c:pt>
                <c:pt idx="1042">
                  <c:v>1042</c:v>
                </c:pt>
                <c:pt idx="1043">
                  <c:v>1043</c:v>
                </c:pt>
                <c:pt idx="1044">
                  <c:v>1044</c:v>
                </c:pt>
                <c:pt idx="1045">
                  <c:v>1045</c:v>
                </c:pt>
                <c:pt idx="1046">
                  <c:v>1046</c:v>
                </c:pt>
                <c:pt idx="1047">
                  <c:v>1047</c:v>
                </c:pt>
                <c:pt idx="1048">
                  <c:v>1048</c:v>
                </c:pt>
                <c:pt idx="1049">
                  <c:v>1049</c:v>
                </c:pt>
                <c:pt idx="1050">
                  <c:v>1050</c:v>
                </c:pt>
                <c:pt idx="1051">
                  <c:v>1051</c:v>
                </c:pt>
                <c:pt idx="1052">
                  <c:v>1052</c:v>
                </c:pt>
                <c:pt idx="1053">
                  <c:v>1053</c:v>
                </c:pt>
                <c:pt idx="1054">
                  <c:v>1054</c:v>
                </c:pt>
                <c:pt idx="1055">
                  <c:v>1055</c:v>
                </c:pt>
                <c:pt idx="1056">
                  <c:v>1056</c:v>
                </c:pt>
                <c:pt idx="1057">
                  <c:v>1057</c:v>
                </c:pt>
                <c:pt idx="1058">
                  <c:v>1058</c:v>
                </c:pt>
                <c:pt idx="1059">
                  <c:v>1059</c:v>
                </c:pt>
                <c:pt idx="1060">
                  <c:v>1060</c:v>
                </c:pt>
                <c:pt idx="1061">
                  <c:v>1061</c:v>
                </c:pt>
                <c:pt idx="1062">
                  <c:v>1062</c:v>
                </c:pt>
                <c:pt idx="1063">
                  <c:v>1063</c:v>
                </c:pt>
                <c:pt idx="1064">
                  <c:v>1064</c:v>
                </c:pt>
                <c:pt idx="1065">
                  <c:v>1065</c:v>
                </c:pt>
                <c:pt idx="1066">
                  <c:v>1066</c:v>
                </c:pt>
                <c:pt idx="1067">
                  <c:v>1067</c:v>
                </c:pt>
                <c:pt idx="1068">
                  <c:v>1068</c:v>
                </c:pt>
                <c:pt idx="1069">
                  <c:v>1069</c:v>
                </c:pt>
                <c:pt idx="1070">
                  <c:v>1070</c:v>
                </c:pt>
                <c:pt idx="1071">
                  <c:v>1071</c:v>
                </c:pt>
                <c:pt idx="1072">
                  <c:v>1072</c:v>
                </c:pt>
                <c:pt idx="1073">
                  <c:v>1073</c:v>
                </c:pt>
                <c:pt idx="1074">
                  <c:v>1074</c:v>
                </c:pt>
                <c:pt idx="1075">
                  <c:v>1075</c:v>
                </c:pt>
                <c:pt idx="1076">
                  <c:v>1076</c:v>
                </c:pt>
                <c:pt idx="1077">
                  <c:v>1077</c:v>
                </c:pt>
                <c:pt idx="1078">
                  <c:v>1078</c:v>
                </c:pt>
                <c:pt idx="1079">
                  <c:v>1079</c:v>
                </c:pt>
                <c:pt idx="1080">
                  <c:v>1080</c:v>
                </c:pt>
                <c:pt idx="1081">
                  <c:v>1081</c:v>
                </c:pt>
                <c:pt idx="1082">
                  <c:v>1082</c:v>
                </c:pt>
                <c:pt idx="1083">
                  <c:v>1083</c:v>
                </c:pt>
                <c:pt idx="1084">
                  <c:v>1084</c:v>
                </c:pt>
                <c:pt idx="1085">
                  <c:v>1085</c:v>
                </c:pt>
                <c:pt idx="1086">
                  <c:v>1086</c:v>
                </c:pt>
                <c:pt idx="1087">
                  <c:v>1087</c:v>
                </c:pt>
                <c:pt idx="1088">
                  <c:v>1088</c:v>
                </c:pt>
                <c:pt idx="1089">
                  <c:v>1089</c:v>
                </c:pt>
                <c:pt idx="1090">
                  <c:v>1090</c:v>
                </c:pt>
                <c:pt idx="1091">
                  <c:v>1091</c:v>
                </c:pt>
                <c:pt idx="1092">
                  <c:v>1092</c:v>
                </c:pt>
                <c:pt idx="1093">
                  <c:v>1093</c:v>
                </c:pt>
                <c:pt idx="1094">
                  <c:v>1094</c:v>
                </c:pt>
                <c:pt idx="1095">
                  <c:v>1095</c:v>
                </c:pt>
                <c:pt idx="1096">
                  <c:v>1096</c:v>
                </c:pt>
                <c:pt idx="1097">
                  <c:v>1097</c:v>
                </c:pt>
                <c:pt idx="1098">
                  <c:v>1098</c:v>
                </c:pt>
                <c:pt idx="1099">
                  <c:v>1099</c:v>
                </c:pt>
                <c:pt idx="1100">
                  <c:v>1100</c:v>
                </c:pt>
                <c:pt idx="1101">
                  <c:v>1101</c:v>
                </c:pt>
                <c:pt idx="1102">
                  <c:v>1102</c:v>
                </c:pt>
                <c:pt idx="1103">
                  <c:v>1103</c:v>
                </c:pt>
                <c:pt idx="1104">
                  <c:v>1104</c:v>
                </c:pt>
                <c:pt idx="1105">
                  <c:v>1105</c:v>
                </c:pt>
                <c:pt idx="1106">
                  <c:v>1106</c:v>
                </c:pt>
                <c:pt idx="1107">
                  <c:v>1107</c:v>
                </c:pt>
                <c:pt idx="1108">
                  <c:v>1108</c:v>
                </c:pt>
                <c:pt idx="1109">
                  <c:v>1109</c:v>
                </c:pt>
                <c:pt idx="1110">
                  <c:v>1110</c:v>
                </c:pt>
                <c:pt idx="1111">
                  <c:v>1111</c:v>
                </c:pt>
                <c:pt idx="1112">
                  <c:v>1112</c:v>
                </c:pt>
                <c:pt idx="1113">
                  <c:v>1113</c:v>
                </c:pt>
                <c:pt idx="1114">
                  <c:v>1114</c:v>
                </c:pt>
                <c:pt idx="1115">
                  <c:v>1115</c:v>
                </c:pt>
                <c:pt idx="1116">
                  <c:v>1116</c:v>
                </c:pt>
                <c:pt idx="1117">
                  <c:v>1117</c:v>
                </c:pt>
                <c:pt idx="1118">
                  <c:v>1118</c:v>
                </c:pt>
                <c:pt idx="1119">
                  <c:v>1119</c:v>
                </c:pt>
                <c:pt idx="1120">
                  <c:v>1120</c:v>
                </c:pt>
                <c:pt idx="1121">
                  <c:v>1121</c:v>
                </c:pt>
                <c:pt idx="1122">
                  <c:v>1122</c:v>
                </c:pt>
                <c:pt idx="1123">
                  <c:v>1123</c:v>
                </c:pt>
                <c:pt idx="1124">
                  <c:v>1124</c:v>
                </c:pt>
                <c:pt idx="1125">
                  <c:v>1125</c:v>
                </c:pt>
                <c:pt idx="1126">
                  <c:v>1126</c:v>
                </c:pt>
                <c:pt idx="1127">
                  <c:v>1127</c:v>
                </c:pt>
                <c:pt idx="1128">
                  <c:v>1128</c:v>
                </c:pt>
                <c:pt idx="1129">
                  <c:v>1129</c:v>
                </c:pt>
                <c:pt idx="1130">
                  <c:v>1130</c:v>
                </c:pt>
                <c:pt idx="1131">
                  <c:v>1131</c:v>
                </c:pt>
                <c:pt idx="1132">
                  <c:v>1132</c:v>
                </c:pt>
                <c:pt idx="1133">
                  <c:v>1133</c:v>
                </c:pt>
                <c:pt idx="1134">
                  <c:v>1134</c:v>
                </c:pt>
                <c:pt idx="1135">
                  <c:v>1135</c:v>
                </c:pt>
                <c:pt idx="1136">
                  <c:v>1136</c:v>
                </c:pt>
                <c:pt idx="1137">
                  <c:v>1137</c:v>
                </c:pt>
                <c:pt idx="1138">
                  <c:v>1138</c:v>
                </c:pt>
                <c:pt idx="1139">
                  <c:v>1139</c:v>
                </c:pt>
                <c:pt idx="1140">
                  <c:v>1140</c:v>
                </c:pt>
                <c:pt idx="1141">
                  <c:v>1141</c:v>
                </c:pt>
                <c:pt idx="1142">
                  <c:v>1142</c:v>
                </c:pt>
                <c:pt idx="1143">
                  <c:v>1143</c:v>
                </c:pt>
                <c:pt idx="1144">
                  <c:v>1144</c:v>
                </c:pt>
                <c:pt idx="1145">
                  <c:v>1145</c:v>
                </c:pt>
                <c:pt idx="1146">
                  <c:v>1146</c:v>
                </c:pt>
                <c:pt idx="1147">
                  <c:v>1147</c:v>
                </c:pt>
                <c:pt idx="1148">
                  <c:v>1148</c:v>
                </c:pt>
                <c:pt idx="1149">
                  <c:v>1149</c:v>
                </c:pt>
                <c:pt idx="1150">
                  <c:v>1150</c:v>
                </c:pt>
                <c:pt idx="1151">
                  <c:v>1151</c:v>
                </c:pt>
                <c:pt idx="1152">
                  <c:v>1152</c:v>
                </c:pt>
                <c:pt idx="1153">
                  <c:v>1153</c:v>
                </c:pt>
                <c:pt idx="1154">
                  <c:v>1154</c:v>
                </c:pt>
                <c:pt idx="1155">
                  <c:v>1155</c:v>
                </c:pt>
                <c:pt idx="1156">
                  <c:v>1156</c:v>
                </c:pt>
                <c:pt idx="1157">
                  <c:v>1157</c:v>
                </c:pt>
                <c:pt idx="1158">
                  <c:v>1158</c:v>
                </c:pt>
                <c:pt idx="1159">
                  <c:v>1159</c:v>
                </c:pt>
                <c:pt idx="1160">
                  <c:v>1160</c:v>
                </c:pt>
                <c:pt idx="1161">
                  <c:v>1161</c:v>
                </c:pt>
                <c:pt idx="1162">
                  <c:v>1162</c:v>
                </c:pt>
                <c:pt idx="1163">
                  <c:v>1163</c:v>
                </c:pt>
                <c:pt idx="1164">
                  <c:v>1164</c:v>
                </c:pt>
                <c:pt idx="1165">
                  <c:v>1165</c:v>
                </c:pt>
                <c:pt idx="1166">
                  <c:v>1166</c:v>
                </c:pt>
                <c:pt idx="1167">
                  <c:v>1167</c:v>
                </c:pt>
                <c:pt idx="1168">
                  <c:v>1168</c:v>
                </c:pt>
                <c:pt idx="1169">
                  <c:v>1169</c:v>
                </c:pt>
                <c:pt idx="1170">
                  <c:v>1170</c:v>
                </c:pt>
                <c:pt idx="1171">
                  <c:v>1171</c:v>
                </c:pt>
                <c:pt idx="1172">
                  <c:v>1172</c:v>
                </c:pt>
                <c:pt idx="1173">
                  <c:v>1173</c:v>
                </c:pt>
                <c:pt idx="1174">
                  <c:v>1174</c:v>
                </c:pt>
                <c:pt idx="1175">
                  <c:v>1175</c:v>
                </c:pt>
                <c:pt idx="1176">
                  <c:v>1176</c:v>
                </c:pt>
                <c:pt idx="1177">
                  <c:v>1177</c:v>
                </c:pt>
                <c:pt idx="1178">
                  <c:v>1178</c:v>
                </c:pt>
                <c:pt idx="1179">
                  <c:v>1179</c:v>
                </c:pt>
                <c:pt idx="1180">
                  <c:v>1180</c:v>
                </c:pt>
                <c:pt idx="1181">
                  <c:v>1181</c:v>
                </c:pt>
                <c:pt idx="1182">
                  <c:v>1182</c:v>
                </c:pt>
                <c:pt idx="1183">
                  <c:v>1183</c:v>
                </c:pt>
                <c:pt idx="1184">
                  <c:v>1184</c:v>
                </c:pt>
                <c:pt idx="1185">
                  <c:v>1185</c:v>
                </c:pt>
                <c:pt idx="1186">
                  <c:v>1186</c:v>
                </c:pt>
                <c:pt idx="1187">
                  <c:v>1187</c:v>
                </c:pt>
                <c:pt idx="1188">
                  <c:v>1188</c:v>
                </c:pt>
                <c:pt idx="1189">
                  <c:v>1189</c:v>
                </c:pt>
                <c:pt idx="1190">
                  <c:v>1190</c:v>
                </c:pt>
                <c:pt idx="1191">
                  <c:v>1191</c:v>
                </c:pt>
                <c:pt idx="1192">
                  <c:v>1192</c:v>
                </c:pt>
                <c:pt idx="1193">
                  <c:v>1193</c:v>
                </c:pt>
                <c:pt idx="1194">
                  <c:v>1194</c:v>
                </c:pt>
                <c:pt idx="1195">
                  <c:v>1195</c:v>
                </c:pt>
                <c:pt idx="1196">
                  <c:v>1196</c:v>
                </c:pt>
                <c:pt idx="1197">
                  <c:v>1197</c:v>
                </c:pt>
                <c:pt idx="1198">
                  <c:v>1198</c:v>
                </c:pt>
                <c:pt idx="1199">
                  <c:v>1199</c:v>
                </c:pt>
                <c:pt idx="1200">
                  <c:v>1200</c:v>
                </c:pt>
                <c:pt idx="1201">
                  <c:v>1201</c:v>
                </c:pt>
                <c:pt idx="1202">
                  <c:v>1202</c:v>
                </c:pt>
                <c:pt idx="1203">
                  <c:v>1203</c:v>
                </c:pt>
                <c:pt idx="1204">
                  <c:v>1204</c:v>
                </c:pt>
                <c:pt idx="1205">
                  <c:v>1205</c:v>
                </c:pt>
                <c:pt idx="1206">
                  <c:v>1206</c:v>
                </c:pt>
                <c:pt idx="1207">
                  <c:v>1207</c:v>
                </c:pt>
                <c:pt idx="1208">
                  <c:v>1208</c:v>
                </c:pt>
                <c:pt idx="1209">
                  <c:v>1209</c:v>
                </c:pt>
                <c:pt idx="1210">
                  <c:v>1210</c:v>
                </c:pt>
                <c:pt idx="1211">
                  <c:v>1211</c:v>
                </c:pt>
                <c:pt idx="1212">
                  <c:v>1212</c:v>
                </c:pt>
                <c:pt idx="1213">
                  <c:v>1213</c:v>
                </c:pt>
                <c:pt idx="1214">
                  <c:v>1214</c:v>
                </c:pt>
                <c:pt idx="1215">
                  <c:v>1215</c:v>
                </c:pt>
                <c:pt idx="1216">
                  <c:v>1216</c:v>
                </c:pt>
                <c:pt idx="1217">
                  <c:v>1217</c:v>
                </c:pt>
                <c:pt idx="1218">
                  <c:v>1218</c:v>
                </c:pt>
                <c:pt idx="1219">
                  <c:v>1219</c:v>
                </c:pt>
                <c:pt idx="1220">
                  <c:v>1220</c:v>
                </c:pt>
                <c:pt idx="1221">
                  <c:v>1221</c:v>
                </c:pt>
                <c:pt idx="1222">
                  <c:v>1222</c:v>
                </c:pt>
                <c:pt idx="1223">
                  <c:v>1223</c:v>
                </c:pt>
                <c:pt idx="1224">
                  <c:v>1224</c:v>
                </c:pt>
                <c:pt idx="1225">
                  <c:v>1225</c:v>
                </c:pt>
                <c:pt idx="1226">
                  <c:v>1226</c:v>
                </c:pt>
                <c:pt idx="1227">
                  <c:v>1227</c:v>
                </c:pt>
                <c:pt idx="1228">
                  <c:v>1228</c:v>
                </c:pt>
                <c:pt idx="1229">
                  <c:v>1229</c:v>
                </c:pt>
                <c:pt idx="1230">
                  <c:v>1230</c:v>
                </c:pt>
                <c:pt idx="1231">
                  <c:v>1231</c:v>
                </c:pt>
                <c:pt idx="1232">
                  <c:v>1232</c:v>
                </c:pt>
                <c:pt idx="1233">
                  <c:v>1233</c:v>
                </c:pt>
                <c:pt idx="1234">
                  <c:v>1234</c:v>
                </c:pt>
                <c:pt idx="1235">
                  <c:v>1235</c:v>
                </c:pt>
                <c:pt idx="1236">
                  <c:v>1236</c:v>
                </c:pt>
                <c:pt idx="1237">
                  <c:v>1237</c:v>
                </c:pt>
                <c:pt idx="1238">
                  <c:v>1238</c:v>
                </c:pt>
                <c:pt idx="1239">
                  <c:v>1239</c:v>
                </c:pt>
                <c:pt idx="1240">
                  <c:v>1240</c:v>
                </c:pt>
                <c:pt idx="1241">
                  <c:v>1241</c:v>
                </c:pt>
                <c:pt idx="1242">
                  <c:v>1242</c:v>
                </c:pt>
                <c:pt idx="1243">
                  <c:v>1243</c:v>
                </c:pt>
                <c:pt idx="1244">
                  <c:v>1244</c:v>
                </c:pt>
                <c:pt idx="1245">
                  <c:v>1245</c:v>
                </c:pt>
                <c:pt idx="1246">
                  <c:v>1246</c:v>
                </c:pt>
                <c:pt idx="1247">
                  <c:v>1247</c:v>
                </c:pt>
                <c:pt idx="1248">
                  <c:v>1248</c:v>
                </c:pt>
                <c:pt idx="1249">
                  <c:v>1249</c:v>
                </c:pt>
                <c:pt idx="1250">
                  <c:v>1250</c:v>
                </c:pt>
                <c:pt idx="1251">
                  <c:v>1251</c:v>
                </c:pt>
                <c:pt idx="1252">
                  <c:v>1252</c:v>
                </c:pt>
                <c:pt idx="1253">
                  <c:v>1253</c:v>
                </c:pt>
                <c:pt idx="1254">
                  <c:v>1254</c:v>
                </c:pt>
                <c:pt idx="1255">
                  <c:v>1255</c:v>
                </c:pt>
                <c:pt idx="1256">
                  <c:v>1256</c:v>
                </c:pt>
                <c:pt idx="1257">
                  <c:v>1257</c:v>
                </c:pt>
                <c:pt idx="1258">
                  <c:v>1258</c:v>
                </c:pt>
                <c:pt idx="1259">
                  <c:v>1259</c:v>
                </c:pt>
                <c:pt idx="1260">
                  <c:v>1260</c:v>
                </c:pt>
                <c:pt idx="1261">
                  <c:v>1261</c:v>
                </c:pt>
                <c:pt idx="1262">
                  <c:v>1262</c:v>
                </c:pt>
                <c:pt idx="1263">
                  <c:v>1263</c:v>
                </c:pt>
                <c:pt idx="1264">
                  <c:v>1264</c:v>
                </c:pt>
                <c:pt idx="1265">
                  <c:v>1265</c:v>
                </c:pt>
                <c:pt idx="1266">
                  <c:v>1266</c:v>
                </c:pt>
                <c:pt idx="1267">
                  <c:v>1267</c:v>
                </c:pt>
                <c:pt idx="1268">
                  <c:v>1268</c:v>
                </c:pt>
                <c:pt idx="1269">
                  <c:v>1269</c:v>
                </c:pt>
                <c:pt idx="1270">
                  <c:v>1270</c:v>
                </c:pt>
                <c:pt idx="1271">
                  <c:v>1271</c:v>
                </c:pt>
                <c:pt idx="1272">
                  <c:v>1272</c:v>
                </c:pt>
                <c:pt idx="1273">
                  <c:v>1273</c:v>
                </c:pt>
                <c:pt idx="1274">
                  <c:v>1274</c:v>
                </c:pt>
                <c:pt idx="1275">
                  <c:v>1275</c:v>
                </c:pt>
                <c:pt idx="1276">
                  <c:v>1276</c:v>
                </c:pt>
                <c:pt idx="1277">
                  <c:v>1277</c:v>
                </c:pt>
                <c:pt idx="1278">
                  <c:v>1278</c:v>
                </c:pt>
                <c:pt idx="1279">
                  <c:v>1279</c:v>
                </c:pt>
                <c:pt idx="1280">
                  <c:v>1280</c:v>
                </c:pt>
                <c:pt idx="1281">
                  <c:v>1281</c:v>
                </c:pt>
                <c:pt idx="1282">
                  <c:v>1282</c:v>
                </c:pt>
                <c:pt idx="1283">
                  <c:v>1283</c:v>
                </c:pt>
                <c:pt idx="1284">
                  <c:v>1284</c:v>
                </c:pt>
                <c:pt idx="1285">
                  <c:v>1285</c:v>
                </c:pt>
                <c:pt idx="1286">
                  <c:v>1286</c:v>
                </c:pt>
                <c:pt idx="1287">
                  <c:v>1287</c:v>
                </c:pt>
                <c:pt idx="1288">
                  <c:v>1288</c:v>
                </c:pt>
                <c:pt idx="1289">
                  <c:v>1289</c:v>
                </c:pt>
                <c:pt idx="1290">
                  <c:v>1290</c:v>
                </c:pt>
                <c:pt idx="1291">
                  <c:v>1291</c:v>
                </c:pt>
                <c:pt idx="1292">
                  <c:v>1292</c:v>
                </c:pt>
                <c:pt idx="1293">
                  <c:v>1293</c:v>
                </c:pt>
                <c:pt idx="1294">
                  <c:v>1294</c:v>
                </c:pt>
                <c:pt idx="1295">
                  <c:v>1295</c:v>
                </c:pt>
                <c:pt idx="1296">
                  <c:v>1296</c:v>
                </c:pt>
                <c:pt idx="1297">
                  <c:v>1297</c:v>
                </c:pt>
                <c:pt idx="1298">
                  <c:v>1298</c:v>
                </c:pt>
                <c:pt idx="1299">
                  <c:v>1299</c:v>
                </c:pt>
                <c:pt idx="1300">
                  <c:v>1300</c:v>
                </c:pt>
                <c:pt idx="1301">
                  <c:v>1301</c:v>
                </c:pt>
                <c:pt idx="1302">
                  <c:v>1302</c:v>
                </c:pt>
                <c:pt idx="1303">
                  <c:v>1303</c:v>
                </c:pt>
                <c:pt idx="1304">
                  <c:v>1304</c:v>
                </c:pt>
                <c:pt idx="1305">
                  <c:v>1305</c:v>
                </c:pt>
                <c:pt idx="1306">
                  <c:v>1306</c:v>
                </c:pt>
                <c:pt idx="1307">
                  <c:v>1307</c:v>
                </c:pt>
                <c:pt idx="1308">
                  <c:v>1308</c:v>
                </c:pt>
                <c:pt idx="1309">
                  <c:v>1309</c:v>
                </c:pt>
                <c:pt idx="1310">
                  <c:v>1310</c:v>
                </c:pt>
                <c:pt idx="1311">
                  <c:v>1311</c:v>
                </c:pt>
                <c:pt idx="1312">
                  <c:v>1312</c:v>
                </c:pt>
                <c:pt idx="1313">
                  <c:v>1313</c:v>
                </c:pt>
                <c:pt idx="1314">
                  <c:v>1314</c:v>
                </c:pt>
                <c:pt idx="1315">
                  <c:v>1315</c:v>
                </c:pt>
                <c:pt idx="1316">
                  <c:v>1316</c:v>
                </c:pt>
                <c:pt idx="1317">
                  <c:v>1317</c:v>
                </c:pt>
                <c:pt idx="1318">
                  <c:v>1318</c:v>
                </c:pt>
                <c:pt idx="1319">
                  <c:v>1319</c:v>
                </c:pt>
                <c:pt idx="1320">
                  <c:v>1320</c:v>
                </c:pt>
                <c:pt idx="1321">
                  <c:v>1321</c:v>
                </c:pt>
                <c:pt idx="1322">
                  <c:v>1322</c:v>
                </c:pt>
                <c:pt idx="1323">
                  <c:v>1323</c:v>
                </c:pt>
                <c:pt idx="1324">
                  <c:v>1324</c:v>
                </c:pt>
                <c:pt idx="1325">
                  <c:v>1325</c:v>
                </c:pt>
                <c:pt idx="1326">
                  <c:v>1326</c:v>
                </c:pt>
                <c:pt idx="1327">
                  <c:v>1327</c:v>
                </c:pt>
                <c:pt idx="1328">
                  <c:v>1328</c:v>
                </c:pt>
                <c:pt idx="1329">
                  <c:v>1329</c:v>
                </c:pt>
                <c:pt idx="1330">
                  <c:v>1330</c:v>
                </c:pt>
                <c:pt idx="1331">
                  <c:v>1331</c:v>
                </c:pt>
                <c:pt idx="1332">
                  <c:v>1332</c:v>
                </c:pt>
                <c:pt idx="1333">
                  <c:v>1333</c:v>
                </c:pt>
                <c:pt idx="1334">
                  <c:v>1334</c:v>
                </c:pt>
                <c:pt idx="1335">
                  <c:v>1335</c:v>
                </c:pt>
                <c:pt idx="1336">
                  <c:v>1336</c:v>
                </c:pt>
                <c:pt idx="1337">
                  <c:v>1337</c:v>
                </c:pt>
                <c:pt idx="1338">
                  <c:v>1338</c:v>
                </c:pt>
                <c:pt idx="1339">
                  <c:v>1339</c:v>
                </c:pt>
                <c:pt idx="1340">
                  <c:v>1340</c:v>
                </c:pt>
                <c:pt idx="1341">
                  <c:v>1341</c:v>
                </c:pt>
                <c:pt idx="1342">
                  <c:v>1342</c:v>
                </c:pt>
                <c:pt idx="1343">
                  <c:v>1343</c:v>
                </c:pt>
                <c:pt idx="1344">
                  <c:v>1344</c:v>
                </c:pt>
                <c:pt idx="1345">
                  <c:v>1345</c:v>
                </c:pt>
                <c:pt idx="1346">
                  <c:v>1346</c:v>
                </c:pt>
                <c:pt idx="1347">
                  <c:v>1347</c:v>
                </c:pt>
                <c:pt idx="1348">
                  <c:v>1348</c:v>
                </c:pt>
                <c:pt idx="1349">
                  <c:v>1349</c:v>
                </c:pt>
                <c:pt idx="1350">
                  <c:v>1350</c:v>
                </c:pt>
                <c:pt idx="1351">
                  <c:v>1351</c:v>
                </c:pt>
                <c:pt idx="1352">
                  <c:v>1352</c:v>
                </c:pt>
                <c:pt idx="1353">
                  <c:v>1353</c:v>
                </c:pt>
                <c:pt idx="1354">
                  <c:v>1354</c:v>
                </c:pt>
                <c:pt idx="1355">
                  <c:v>1355</c:v>
                </c:pt>
                <c:pt idx="1356">
                  <c:v>1356</c:v>
                </c:pt>
                <c:pt idx="1357">
                  <c:v>1357</c:v>
                </c:pt>
                <c:pt idx="1358">
                  <c:v>1358</c:v>
                </c:pt>
                <c:pt idx="1359">
                  <c:v>1359</c:v>
                </c:pt>
                <c:pt idx="1360">
                  <c:v>1360</c:v>
                </c:pt>
                <c:pt idx="1361">
                  <c:v>1361</c:v>
                </c:pt>
                <c:pt idx="1362">
                  <c:v>1362</c:v>
                </c:pt>
                <c:pt idx="1363">
                  <c:v>1363</c:v>
                </c:pt>
                <c:pt idx="1364">
                  <c:v>1364</c:v>
                </c:pt>
                <c:pt idx="1365">
                  <c:v>1365</c:v>
                </c:pt>
                <c:pt idx="1366">
                  <c:v>1366</c:v>
                </c:pt>
                <c:pt idx="1367">
                  <c:v>1367</c:v>
                </c:pt>
                <c:pt idx="1368">
                  <c:v>1368</c:v>
                </c:pt>
                <c:pt idx="1369">
                  <c:v>1369</c:v>
                </c:pt>
                <c:pt idx="1370">
                  <c:v>1370</c:v>
                </c:pt>
                <c:pt idx="1371">
                  <c:v>1371</c:v>
                </c:pt>
                <c:pt idx="1372">
                  <c:v>1372</c:v>
                </c:pt>
                <c:pt idx="1373">
                  <c:v>1373</c:v>
                </c:pt>
                <c:pt idx="1374">
                  <c:v>1374</c:v>
                </c:pt>
                <c:pt idx="1375">
                  <c:v>1375</c:v>
                </c:pt>
                <c:pt idx="1376">
                  <c:v>1376</c:v>
                </c:pt>
                <c:pt idx="1377">
                  <c:v>1377</c:v>
                </c:pt>
                <c:pt idx="1378">
                  <c:v>1378</c:v>
                </c:pt>
                <c:pt idx="1379">
                  <c:v>1379</c:v>
                </c:pt>
                <c:pt idx="1380">
                  <c:v>1380</c:v>
                </c:pt>
                <c:pt idx="1381">
                  <c:v>1381</c:v>
                </c:pt>
                <c:pt idx="1382">
                  <c:v>1382</c:v>
                </c:pt>
                <c:pt idx="1383">
                  <c:v>1383</c:v>
                </c:pt>
                <c:pt idx="1384">
                  <c:v>1384</c:v>
                </c:pt>
                <c:pt idx="1385">
                  <c:v>1385</c:v>
                </c:pt>
                <c:pt idx="1386">
                  <c:v>1386</c:v>
                </c:pt>
                <c:pt idx="1387">
                  <c:v>1387</c:v>
                </c:pt>
                <c:pt idx="1388">
                  <c:v>1388</c:v>
                </c:pt>
                <c:pt idx="1389">
                  <c:v>1389</c:v>
                </c:pt>
                <c:pt idx="1390">
                  <c:v>1390</c:v>
                </c:pt>
                <c:pt idx="1391">
                  <c:v>1391</c:v>
                </c:pt>
                <c:pt idx="1392">
                  <c:v>1392</c:v>
                </c:pt>
                <c:pt idx="1393">
                  <c:v>1393</c:v>
                </c:pt>
                <c:pt idx="1394">
                  <c:v>1394</c:v>
                </c:pt>
                <c:pt idx="1395">
                  <c:v>1395</c:v>
                </c:pt>
                <c:pt idx="1396">
                  <c:v>1396</c:v>
                </c:pt>
                <c:pt idx="1397">
                  <c:v>1397</c:v>
                </c:pt>
                <c:pt idx="1398">
                  <c:v>1398</c:v>
                </c:pt>
                <c:pt idx="1399">
                  <c:v>1399</c:v>
                </c:pt>
                <c:pt idx="1400">
                  <c:v>1400</c:v>
                </c:pt>
                <c:pt idx="1401">
                  <c:v>1401</c:v>
                </c:pt>
                <c:pt idx="1402">
                  <c:v>1402</c:v>
                </c:pt>
                <c:pt idx="1403">
                  <c:v>1403</c:v>
                </c:pt>
                <c:pt idx="1404">
                  <c:v>1404</c:v>
                </c:pt>
                <c:pt idx="1405">
                  <c:v>1405</c:v>
                </c:pt>
                <c:pt idx="1406">
                  <c:v>1406</c:v>
                </c:pt>
                <c:pt idx="1407">
                  <c:v>1407</c:v>
                </c:pt>
                <c:pt idx="1408">
                  <c:v>1408</c:v>
                </c:pt>
                <c:pt idx="1409">
                  <c:v>1409</c:v>
                </c:pt>
                <c:pt idx="1410">
                  <c:v>1410</c:v>
                </c:pt>
                <c:pt idx="1411">
                  <c:v>1411</c:v>
                </c:pt>
                <c:pt idx="1412">
                  <c:v>1412</c:v>
                </c:pt>
                <c:pt idx="1413">
                  <c:v>1413</c:v>
                </c:pt>
                <c:pt idx="1414">
                  <c:v>1414</c:v>
                </c:pt>
                <c:pt idx="1415">
                  <c:v>1415</c:v>
                </c:pt>
                <c:pt idx="1416">
                  <c:v>1416</c:v>
                </c:pt>
                <c:pt idx="1417">
                  <c:v>1417</c:v>
                </c:pt>
                <c:pt idx="1418">
                  <c:v>1418</c:v>
                </c:pt>
                <c:pt idx="1419">
                  <c:v>1419</c:v>
                </c:pt>
                <c:pt idx="1420">
                  <c:v>1420</c:v>
                </c:pt>
                <c:pt idx="1421">
                  <c:v>1421</c:v>
                </c:pt>
                <c:pt idx="1422">
                  <c:v>1422</c:v>
                </c:pt>
                <c:pt idx="1423">
                  <c:v>1423</c:v>
                </c:pt>
                <c:pt idx="1424">
                  <c:v>1424</c:v>
                </c:pt>
                <c:pt idx="1425">
                  <c:v>1425</c:v>
                </c:pt>
                <c:pt idx="1426">
                  <c:v>1426</c:v>
                </c:pt>
                <c:pt idx="1427">
                  <c:v>1427</c:v>
                </c:pt>
                <c:pt idx="1428">
                  <c:v>1428</c:v>
                </c:pt>
                <c:pt idx="1429">
                  <c:v>1429</c:v>
                </c:pt>
                <c:pt idx="1430">
                  <c:v>1430</c:v>
                </c:pt>
                <c:pt idx="1431">
                  <c:v>1431</c:v>
                </c:pt>
                <c:pt idx="1432">
                  <c:v>1432</c:v>
                </c:pt>
                <c:pt idx="1433">
                  <c:v>1433</c:v>
                </c:pt>
                <c:pt idx="1434">
                  <c:v>1434</c:v>
                </c:pt>
                <c:pt idx="1435">
                  <c:v>1435</c:v>
                </c:pt>
                <c:pt idx="1436">
                  <c:v>1436</c:v>
                </c:pt>
                <c:pt idx="1437">
                  <c:v>1437</c:v>
                </c:pt>
                <c:pt idx="1438">
                  <c:v>1438</c:v>
                </c:pt>
                <c:pt idx="1439">
                  <c:v>1439</c:v>
                </c:pt>
                <c:pt idx="1440">
                  <c:v>1440</c:v>
                </c:pt>
                <c:pt idx="1441">
                  <c:v>1441</c:v>
                </c:pt>
                <c:pt idx="1442">
                  <c:v>1442</c:v>
                </c:pt>
                <c:pt idx="1443">
                  <c:v>1443</c:v>
                </c:pt>
                <c:pt idx="1444">
                  <c:v>1444</c:v>
                </c:pt>
                <c:pt idx="1445">
                  <c:v>1445</c:v>
                </c:pt>
                <c:pt idx="1446">
                  <c:v>1446</c:v>
                </c:pt>
                <c:pt idx="1447">
                  <c:v>1447</c:v>
                </c:pt>
                <c:pt idx="1448">
                  <c:v>1448</c:v>
                </c:pt>
                <c:pt idx="1449">
                  <c:v>1449</c:v>
                </c:pt>
                <c:pt idx="1450">
                  <c:v>1450</c:v>
                </c:pt>
                <c:pt idx="1451">
                  <c:v>1451</c:v>
                </c:pt>
                <c:pt idx="1452">
                  <c:v>1452</c:v>
                </c:pt>
                <c:pt idx="1453">
                  <c:v>1453</c:v>
                </c:pt>
                <c:pt idx="1454">
                  <c:v>1454</c:v>
                </c:pt>
                <c:pt idx="1455">
                  <c:v>1455</c:v>
                </c:pt>
                <c:pt idx="1456">
                  <c:v>1456</c:v>
                </c:pt>
                <c:pt idx="1457">
                  <c:v>1457</c:v>
                </c:pt>
                <c:pt idx="1458">
                  <c:v>1458</c:v>
                </c:pt>
                <c:pt idx="1459">
                  <c:v>1459</c:v>
                </c:pt>
                <c:pt idx="1460">
                  <c:v>1460</c:v>
                </c:pt>
                <c:pt idx="1461">
                  <c:v>1461</c:v>
                </c:pt>
                <c:pt idx="1462">
                  <c:v>1462</c:v>
                </c:pt>
                <c:pt idx="1463">
                  <c:v>1463</c:v>
                </c:pt>
                <c:pt idx="1464">
                  <c:v>1464</c:v>
                </c:pt>
                <c:pt idx="1465">
                  <c:v>1465</c:v>
                </c:pt>
                <c:pt idx="1466">
                  <c:v>1466</c:v>
                </c:pt>
                <c:pt idx="1467">
                  <c:v>1467</c:v>
                </c:pt>
                <c:pt idx="1468">
                  <c:v>1468</c:v>
                </c:pt>
                <c:pt idx="1469">
                  <c:v>1469</c:v>
                </c:pt>
                <c:pt idx="1470">
                  <c:v>1470</c:v>
                </c:pt>
                <c:pt idx="1471">
                  <c:v>1471</c:v>
                </c:pt>
                <c:pt idx="1472">
                  <c:v>1472</c:v>
                </c:pt>
                <c:pt idx="1473">
                  <c:v>1473</c:v>
                </c:pt>
                <c:pt idx="1474">
                  <c:v>1474</c:v>
                </c:pt>
                <c:pt idx="1475">
                  <c:v>1475</c:v>
                </c:pt>
                <c:pt idx="1476">
                  <c:v>1476</c:v>
                </c:pt>
                <c:pt idx="1477">
                  <c:v>1477</c:v>
                </c:pt>
                <c:pt idx="1478">
                  <c:v>1478</c:v>
                </c:pt>
                <c:pt idx="1479">
                  <c:v>1479</c:v>
                </c:pt>
                <c:pt idx="1480">
                  <c:v>1480</c:v>
                </c:pt>
                <c:pt idx="1481">
                  <c:v>1481</c:v>
                </c:pt>
                <c:pt idx="1482">
                  <c:v>1482</c:v>
                </c:pt>
                <c:pt idx="1483">
                  <c:v>1483</c:v>
                </c:pt>
                <c:pt idx="1484">
                  <c:v>1484</c:v>
                </c:pt>
                <c:pt idx="1485">
                  <c:v>1485</c:v>
                </c:pt>
                <c:pt idx="1486">
                  <c:v>1486</c:v>
                </c:pt>
                <c:pt idx="1487">
                  <c:v>1487</c:v>
                </c:pt>
                <c:pt idx="1488">
                  <c:v>1488</c:v>
                </c:pt>
                <c:pt idx="1489">
                  <c:v>1489</c:v>
                </c:pt>
                <c:pt idx="1490">
                  <c:v>1490</c:v>
                </c:pt>
                <c:pt idx="1491">
                  <c:v>1491</c:v>
                </c:pt>
                <c:pt idx="1492">
                  <c:v>1492</c:v>
                </c:pt>
                <c:pt idx="1493">
                  <c:v>1493</c:v>
                </c:pt>
                <c:pt idx="1494">
                  <c:v>1494</c:v>
                </c:pt>
                <c:pt idx="1495">
                  <c:v>1495</c:v>
                </c:pt>
                <c:pt idx="1496">
                  <c:v>1496</c:v>
                </c:pt>
                <c:pt idx="1497">
                  <c:v>1497</c:v>
                </c:pt>
                <c:pt idx="1498">
                  <c:v>1498</c:v>
                </c:pt>
                <c:pt idx="1499">
                  <c:v>1499</c:v>
                </c:pt>
                <c:pt idx="1500">
                  <c:v>1500</c:v>
                </c:pt>
                <c:pt idx="1501">
                  <c:v>1501</c:v>
                </c:pt>
                <c:pt idx="1502">
                  <c:v>1502</c:v>
                </c:pt>
                <c:pt idx="1503">
                  <c:v>1503</c:v>
                </c:pt>
                <c:pt idx="1504">
                  <c:v>1504</c:v>
                </c:pt>
                <c:pt idx="1505">
                  <c:v>1505</c:v>
                </c:pt>
                <c:pt idx="1506">
                  <c:v>1506</c:v>
                </c:pt>
                <c:pt idx="1507">
                  <c:v>1507</c:v>
                </c:pt>
                <c:pt idx="1508">
                  <c:v>1508</c:v>
                </c:pt>
                <c:pt idx="1509">
                  <c:v>1509</c:v>
                </c:pt>
                <c:pt idx="1510">
                  <c:v>1510</c:v>
                </c:pt>
                <c:pt idx="1511">
                  <c:v>1511</c:v>
                </c:pt>
                <c:pt idx="1512">
                  <c:v>1512</c:v>
                </c:pt>
                <c:pt idx="1513">
                  <c:v>1513</c:v>
                </c:pt>
                <c:pt idx="1514">
                  <c:v>1514</c:v>
                </c:pt>
                <c:pt idx="1515">
                  <c:v>1515</c:v>
                </c:pt>
                <c:pt idx="1516">
                  <c:v>1516</c:v>
                </c:pt>
                <c:pt idx="1517">
                  <c:v>1517</c:v>
                </c:pt>
                <c:pt idx="1518">
                  <c:v>1518</c:v>
                </c:pt>
                <c:pt idx="1519">
                  <c:v>1519</c:v>
                </c:pt>
                <c:pt idx="1520">
                  <c:v>1520</c:v>
                </c:pt>
                <c:pt idx="1521">
                  <c:v>1521</c:v>
                </c:pt>
                <c:pt idx="1522">
                  <c:v>1522</c:v>
                </c:pt>
                <c:pt idx="1523">
                  <c:v>1523</c:v>
                </c:pt>
                <c:pt idx="1524">
                  <c:v>1524</c:v>
                </c:pt>
                <c:pt idx="1525">
                  <c:v>1525</c:v>
                </c:pt>
                <c:pt idx="1526">
                  <c:v>1526</c:v>
                </c:pt>
                <c:pt idx="1527">
                  <c:v>1527</c:v>
                </c:pt>
                <c:pt idx="1528">
                  <c:v>1528</c:v>
                </c:pt>
                <c:pt idx="1529">
                  <c:v>1529</c:v>
                </c:pt>
                <c:pt idx="1530">
                  <c:v>1530</c:v>
                </c:pt>
                <c:pt idx="1531">
                  <c:v>1531</c:v>
                </c:pt>
                <c:pt idx="1532">
                  <c:v>1532</c:v>
                </c:pt>
                <c:pt idx="1533">
                  <c:v>1533</c:v>
                </c:pt>
                <c:pt idx="1534">
                  <c:v>1534</c:v>
                </c:pt>
                <c:pt idx="1535">
                  <c:v>1535</c:v>
                </c:pt>
                <c:pt idx="1536">
                  <c:v>1536</c:v>
                </c:pt>
                <c:pt idx="1537">
                  <c:v>1537</c:v>
                </c:pt>
                <c:pt idx="1538">
                  <c:v>1538</c:v>
                </c:pt>
                <c:pt idx="1539">
                  <c:v>1539</c:v>
                </c:pt>
                <c:pt idx="1540">
                  <c:v>1540</c:v>
                </c:pt>
                <c:pt idx="1541">
                  <c:v>1541</c:v>
                </c:pt>
                <c:pt idx="1542">
                  <c:v>1542</c:v>
                </c:pt>
                <c:pt idx="1543">
                  <c:v>1543</c:v>
                </c:pt>
                <c:pt idx="1544">
                  <c:v>1544</c:v>
                </c:pt>
                <c:pt idx="1545">
                  <c:v>1545</c:v>
                </c:pt>
                <c:pt idx="1546">
                  <c:v>1546</c:v>
                </c:pt>
                <c:pt idx="1547">
                  <c:v>1547</c:v>
                </c:pt>
                <c:pt idx="1548">
                  <c:v>1548</c:v>
                </c:pt>
                <c:pt idx="1549">
                  <c:v>1549</c:v>
                </c:pt>
                <c:pt idx="1550">
                  <c:v>1550</c:v>
                </c:pt>
                <c:pt idx="1551">
                  <c:v>1551</c:v>
                </c:pt>
                <c:pt idx="1552">
                  <c:v>1552</c:v>
                </c:pt>
                <c:pt idx="1553">
                  <c:v>1553</c:v>
                </c:pt>
                <c:pt idx="1554">
                  <c:v>1554</c:v>
                </c:pt>
                <c:pt idx="1555">
                  <c:v>1555</c:v>
                </c:pt>
                <c:pt idx="1556">
                  <c:v>1556</c:v>
                </c:pt>
                <c:pt idx="1557">
                  <c:v>1557</c:v>
                </c:pt>
                <c:pt idx="1558">
                  <c:v>1558</c:v>
                </c:pt>
                <c:pt idx="1559">
                  <c:v>1559</c:v>
                </c:pt>
                <c:pt idx="1560">
                  <c:v>1560</c:v>
                </c:pt>
                <c:pt idx="1561">
                  <c:v>1561</c:v>
                </c:pt>
                <c:pt idx="1562">
                  <c:v>1562</c:v>
                </c:pt>
                <c:pt idx="1563">
                  <c:v>1563</c:v>
                </c:pt>
                <c:pt idx="1564">
                  <c:v>1564</c:v>
                </c:pt>
                <c:pt idx="1565">
                  <c:v>1565</c:v>
                </c:pt>
                <c:pt idx="1566">
                  <c:v>1566</c:v>
                </c:pt>
                <c:pt idx="1567">
                  <c:v>1567</c:v>
                </c:pt>
                <c:pt idx="1568">
                  <c:v>1568</c:v>
                </c:pt>
                <c:pt idx="1569">
                  <c:v>1569</c:v>
                </c:pt>
                <c:pt idx="1570">
                  <c:v>1570</c:v>
                </c:pt>
                <c:pt idx="1571">
                  <c:v>1571</c:v>
                </c:pt>
                <c:pt idx="1572">
                  <c:v>1572</c:v>
                </c:pt>
                <c:pt idx="1573">
                  <c:v>1573</c:v>
                </c:pt>
                <c:pt idx="1574">
                  <c:v>1574</c:v>
                </c:pt>
                <c:pt idx="1575">
                  <c:v>1575</c:v>
                </c:pt>
                <c:pt idx="1576">
                  <c:v>1576</c:v>
                </c:pt>
                <c:pt idx="1577">
                  <c:v>1577</c:v>
                </c:pt>
                <c:pt idx="1578">
                  <c:v>1578</c:v>
                </c:pt>
                <c:pt idx="1579">
                  <c:v>1579</c:v>
                </c:pt>
                <c:pt idx="1580">
                  <c:v>1580</c:v>
                </c:pt>
                <c:pt idx="1581">
                  <c:v>1581</c:v>
                </c:pt>
                <c:pt idx="1582">
                  <c:v>1582</c:v>
                </c:pt>
                <c:pt idx="1583">
                  <c:v>1583</c:v>
                </c:pt>
                <c:pt idx="1584">
                  <c:v>1584</c:v>
                </c:pt>
                <c:pt idx="1585">
                  <c:v>1585</c:v>
                </c:pt>
                <c:pt idx="1586">
                  <c:v>1586</c:v>
                </c:pt>
                <c:pt idx="1587">
                  <c:v>1587</c:v>
                </c:pt>
                <c:pt idx="1588">
                  <c:v>1588</c:v>
                </c:pt>
                <c:pt idx="1589">
                  <c:v>1589</c:v>
                </c:pt>
                <c:pt idx="1590">
                  <c:v>1590</c:v>
                </c:pt>
                <c:pt idx="1591">
                  <c:v>1591</c:v>
                </c:pt>
                <c:pt idx="1592">
                  <c:v>1592</c:v>
                </c:pt>
                <c:pt idx="1593">
                  <c:v>1593</c:v>
                </c:pt>
                <c:pt idx="1594">
                  <c:v>1594</c:v>
                </c:pt>
                <c:pt idx="1595">
                  <c:v>1595</c:v>
                </c:pt>
                <c:pt idx="1596">
                  <c:v>1596</c:v>
                </c:pt>
                <c:pt idx="1597">
                  <c:v>1597</c:v>
                </c:pt>
                <c:pt idx="1598">
                  <c:v>1598</c:v>
                </c:pt>
                <c:pt idx="1599">
                  <c:v>1599</c:v>
                </c:pt>
                <c:pt idx="1600">
                  <c:v>1600</c:v>
                </c:pt>
                <c:pt idx="1601">
                  <c:v>1601</c:v>
                </c:pt>
                <c:pt idx="1602">
                  <c:v>1602</c:v>
                </c:pt>
                <c:pt idx="1603">
                  <c:v>1603</c:v>
                </c:pt>
                <c:pt idx="1604">
                  <c:v>1604</c:v>
                </c:pt>
                <c:pt idx="1605">
                  <c:v>1605</c:v>
                </c:pt>
                <c:pt idx="1606">
                  <c:v>1606</c:v>
                </c:pt>
                <c:pt idx="1607">
                  <c:v>1607</c:v>
                </c:pt>
                <c:pt idx="1608">
                  <c:v>1608</c:v>
                </c:pt>
                <c:pt idx="1609">
                  <c:v>1609</c:v>
                </c:pt>
                <c:pt idx="1610">
                  <c:v>1610</c:v>
                </c:pt>
                <c:pt idx="1611">
                  <c:v>1611</c:v>
                </c:pt>
                <c:pt idx="1612">
                  <c:v>1612</c:v>
                </c:pt>
                <c:pt idx="1613">
                  <c:v>1613</c:v>
                </c:pt>
                <c:pt idx="1614">
                  <c:v>1614</c:v>
                </c:pt>
                <c:pt idx="1615">
                  <c:v>1615</c:v>
                </c:pt>
                <c:pt idx="1616">
                  <c:v>1616</c:v>
                </c:pt>
                <c:pt idx="1617">
                  <c:v>1617</c:v>
                </c:pt>
                <c:pt idx="1618">
                  <c:v>1618</c:v>
                </c:pt>
                <c:pt idx="1619">
                  <c:v>1619</c:v>
                </c:pt>
                <c:pt idx="1620">
                  <c:v>1620</c:v>
                </c:pt>
                <c:pt idx="1621">
                  <c:v>1621</c:v>
                </c:pt>
                <c:pt idx="1622">
                  <c:v>1622</c:v>
                </c:pt>
                <c:pt idx="1623">
                  <c:v>1623</c:v>
                </c:pt>
                <c:pt idx="1624">
                  <c:v>1624</c:v>
                </c:pt>
                <c:pt idx="1625">
                  <c:v>1625</c:v>
                </c:pt>
                <c:pt idx="1626">
                  <c:v>1626</c:v>
                </c:pt>
                <c:pt idx="1627">
                  <c:v>1627</c:v>
                </c:pt>
                <c:pt idx="1628">
                  <c:v>1628</c:v>
                </c:pt>
                <c:pt idx="1629">
                  <c:v>1629</c:v>
                </c:pt>
                <c:pt idx="1630">
                  <c:v>1630</c:v>
                </c:pt>
                <c:pt idx="1631">
                  <c:v>1631</c:v>
                </c:pt>
                <c:pt idx="1632">
                  <c:v>1632</c:v>
                </c:pt>
                <c:pt idx="1633">
                  <c:v>1633</c:v>
                </c:pt>
                <c:pt idx="1634">
                  <c:v>1634</c:v>
                </c:pt>
                <c:pt idx="1635">
                  <c:v>1635</c:v>
                </c:pt>
                <c:pt idx="1636">
                  <c:v>1636</c:v>
                </c:pt>
                <c:pt idx="1637">
                  <c:v>1637</c:v>
                </c:pt>
                <c:pt idx="1638">
                  <c:v>1638</c:v>
                </c:pt>
                <c:pt idx="1639">
                  <c:v>1639</c:v>
                </c:pt>
                <c:pt idx="1640">
                  <c:v>1640</c:v>
                </c:pt>
                <c:pt idx="1641">
                  <c:v>1641</c:v>
                </c:pt>
                <c:pt idx="1642">
                  <c:v>1642</c:v>
                </c:pt>
                <c:pt idx="1643">
                  <c:v>1643</c:v>
                </c:pt>
                <c:pt idx="1644">
                  <c:v>1644</c:v>
                </c:pt>
                <c:pt idx="1645">
                  <c:v>1645</c:v>
                </c:pt>
                <c:pt idx="1646">
                  <c:v>1646</c:v>
                </c:pt>
                <c:pt idx="1647">
                  <c:v>1647</c:v>
                </c:pt>
                <c:pt idx="1648">
                  <c:v>1648</c:v>
                </c:pt>
                <c:pt idx="1649">
                  <c:v>1649</c:v>
                </c:pt>
                <c:pt idx="1650">
                  <c:v>1650</c:v>
                </c:pt>
                <c:pt idx="1651">
                  <c:v>1651</c:v>
                </c:pt>
                <c:pt idx="1652">
                  <c:v>1652</c:v>
                </c:pt>
                <c:pt idx="1653">
                  <c:v>1653</c:v>
                </c:pt>
                <c:pt idx="1654">
                  <c:v>1654</c:v>
                </c:pt>
                <c:pt idx="1655">
                  <c:v>1655</c:v>
                </c:pt>
                <c:pt idx="1656">
                  <c:v>1656</c:v>
                </c:pt>
                <c:pt idx="1657">
                  <c:v>1657</c:v>
                </c:pt>
                <c:pt idx="1658">
                  <c:v>1658</c:v>
                </c:pt>
                <c:pt idx="1659">
                  <c:v>1659</c:v>
                </c:pt>
                <c:pt idx="1660">
                  <c:v>1660</c:v>
                </c:pt>
                <c:pt idx="1661">
                  <c:v>1661</c:v>
                </c:pt>
                <c:pt idx="1662">
                  <c:v>1662</c:v>
                </c:pt>
                <c:pt idx="1663">
                  <c:v>1663</c:v>
                </c:pt>
                <c:pt idx="1664">
                  <c:v>1664</c:v>
                </c:pt>
                <c:pt idx="1665">
                  <c:v>1665</c:v>
                </c:pt>
                <c:pt idx="1666">
                  <c:v>1666</c:v>
                </c:pt>
                <c:pt idx="1667">
                  <c:v>1667</c:v>
                </c:pt>
                <c:pt idx="1668">
                  <c:v>1668</c:v>
                </c:pt>
                <c:pt idx="1669">
                  <c:v>1669</c:v>
                </c:pt>
                <c:pt idx="1670">
                  <c:v>1670</c:v>
                </c:pt>
                <c:pt idx="1671">
                  <c:v>1671</c:v>
                </c:pt>
                <c:pt idx="1672">
                  <c:v>1672</c:v>
                </c:pt>
                <c:pt idx="1673">
                  <c:v>1673</c:v>
                </c:pt>
                <c:pt idx="1674">
                  <c:v>1674</c:v>
                </c:pt>
                <c:pt idx="1675">
                  <c:v>1675</c:v>
                </c:pt>
                <c:pt idx="1676">
                  <c:v>1676</c:v>
                </c:pt>
                <c:pt idx="1677">
                  <c:v>1677</c:v>
                </c:pt>
                <c:pt idx="1678">
                  <c:v>1678</c:v>
                </c:pt>
                <c:pt idx="1679">
                  <c:v>1679</c:v>
                </c:pt>
                <c:pt idx="1680">
                  <c:v>1680</c:v>
                </c:pt>
                <c:pt idx="1681">
                  <c:v>1681</c:v>
                </c:pt>
                <c:pt idx="1682">
                  <c:v>1682</c:v>
                </c:pt>
                <c:pt idx="1683">
                  <c:v>1683</c:v>
                </c:pt>
                <c:pt idx="1684">
                  <c:v>1684</c:v>
                </c:pt>
                <c:pt idx="1685">
                  <c:v>1685</c:v>
                </c:pt>
                <c:pt idx="1686">
                  <c:v>1686</c:v>
                </c:pt>
                <c:pt idx="1687">
                  <c:v>1687</c:v>
                </c:pt>
                <c:pt idx="1688">
                  <c:v>1688</c:v>
                </c:pt>
                <c:pt idx="1689">
                  <c:v>1689</c:v>
                </c:pt>
                <c:pt idx="1690">
                  <c:v>1690</c:v>
                </c:pt>
                <c:pt idx="1691">
                  <c:v>1691</c:v>
                </c:pt>
                <c:pt idx="1692">
                  <c:v>1692</c:v>
                </c:pt>
                <c:pt idx="1693">
                  <c:v>1693</c:v>
                </c:pt>
                <c:pt idx="1694">
                  <c:v>1694</c:v>
                </c:pt>
                <c:pt idx="1695">
                  <c:v>1695</c:v>
                </c:pt>
                <c:pt idx="1696">
                  <c:v>1696</c:v>
                </c:pt>
                <c:pt idx="1697">
                  <c:v>1697</c:v>
                </c:pt>
                <c:pt idx="1698">
                  <c:v>1698</c:v>
                </c:pt>
                <c:pt idx="1699">
                  <c:v>1699</c:v>
                </c:pt>
                <c:pt idx="1700">
                  <c:v>1700</c:v>
                </c:pt>
                <c:pt idx="1701">
                  <c:v>1701</c:v>
                </c:pt>
                <c:pt idx="1702">
                  <c:v>1702</c:v>
                </c:pt>
                <c:pt idx="1703">
                  <c:v>1703</c:v>
                </c:pt>
                <c:pt idx="1704">
                  <c:v>1704</c:v>
                </c:pt>
                <c:pt idx="1705">
                  <c:v>1705</c:v>
                </c:pt>
                <c:pt idx="1706">
                  <c:v>1706</c:v>
                </c:pt>
                <c:pt idx="1707">
                  <c:v>1707</c:v>
                </c:pt>
                <c:pt idx="1708">
                  <c:v>1708</c:v>
                </c:pt>
                <c:pt idx="1709">
                  <c:v>1709</c:v>
                </c:pt>
                <c:pt idx="1710">
                  <c:v>1710</c:v>
                </c:pt>
                <c:pt idx="1711">
                  <c:v>1711</c:v>
                </c:pt>
                <c:pt idx="1712">
                  <c:v>1712</c:v>
                </c:pt>
                <c:pt idx="1713">
                  <c:v>1713</c:v>
                </c:pt>
                <c:pt idx="1714">
                  <c:v>1714</c:v>
                </c:pt>
                <c:pt idx="1715">
                  <c:v>1715</c:v>
                </c:pt>
                <c:pt idx="1716">
                  <c:v>1716</c:v>
                </c:pt>
                <c:pt idx="1717">
                  <c:v>1717</c:v>
                </c:pt>
                <c:pt idx="1718">
                  <c:v>1718</c:v>
                </c:pt>
                <c:pt idx="1719">
                  <c:v>1719</c:v>
                </c:pt>
                <c:pt idx="1720">
                  <c:v>1720</c:v>
                </c:pt>
                <c:pt idx="1721">
                  <c:v>1721</c:v>
                </c:pt>
                <c:pt idx="1722">
                  <c:v>1722</c:v>
                </c:pt>
                <c:pt idx="1723">
                  <c:v>1723</c:v>
                </c:pt>
                <c:pt idx="1724">
                  <c:v>1724</c:v>
                </c:pt>
                <c:pt idx="1725">
                  <c:v>1725</c:v>
                </c:pt>
                <c:pt idx="1726">
                  <c:v>1726</c:v>
                </c:pt>
                <c:pt idx="1727">
                  <c:v>1727</c:v>
                </c:pt>
                <c:pt idx="1728">
                  <c:v>1728</c:v>
                </c:pt>
                <c:pt idx="1729">
                  <c:v>1729</c:v>
                </c:pt>
                <c:pt idx="1730">
                  <c:v>1730</c:v>
                </c:pt>
                <c:pt idx="1731">
                  <c:v>1731</c:v>
                </c:pt>
                <c:pt idx="1732">
                  <c:v>1732</c:v>
                </c:pt>
                <c:pt idx="1733">
                  <c:v>1733</c:v>
                </c:pt>
                <c:pt idx="1734">
                  <c:v>1734</c:v>
                </c:pt>
                <c:pt idx="1735">
                  <c:v>1735</c:v>
                </c:pt>
                <c:pt idx="1736">
                  <c:v>1736</c:v>
                </c:pt>
                <c:pt idx="1737">
                  <c:v>1737</c:v>
                </c:pt>
                <c:pt idx="1738">
                  <c:v>1738</c:v>
                </c:pt>
                <c:pt idx="1739">
                  <c:v>1739</c:v>
                </c:pt>
                <c:pt idx="1740">
                  <c:v>1740</c:v>
                </c:pt>
                <c:pt idx="1741">
                  <c:v>1741</c:v>
                </c:pt>
                <c:pt idx="1742">
                  <c:v>1742</c:v>
                </c:pt>
                <c:pt idx="1743">
                  <c:v>1743</c:v>
                </c:pt>
                <c:pt idx="1744">
                  <c:v>1744</c:v>
                </c:pt>
                <c:pt idx="1745">
                  <c:v>1745</c:v>
                </c:pt>
                <c:pt idx="1746">
                  <c:v>1746</c:v>
                </c:pt>
                <c:pt idx="1747">
                  <c:v>1747</c:v>
                </c:pt>
                <c:pt idx="1748">
                  <c:v>1748</c:v>
                </c:pt>
                <c:pt idx="1749">
                  <c:v>1749</c:v>
                </c:pt>
                <c:pt idx="1750">
                  <c:v>1750</c:v>
                </c:pt>
                <c:pt idx="1751">
                  <c:v>1751</c:v>
                </c:pt>
                <c:pt idx="1752">
                  <c:v>1752</c:v>
                </c:pt>
                <c:pt idx="1753">
                  <c:v>1753</c:v>
                </c:pt>
                <c:pt idx="1754">
                  <c:v>1754</c:v>
                </c:pt>
                <c:pt idx="1755">
                  <c:v>1755</c:v>
                </c:pt>
                <c:pt idx="1756">
                  <c:v>1756</c:v>
                </c:pt>
                <c:pt idx="1757">
                  <c:v>1757</c:v>
                </c:pt>
                <c:pt idx="1758">
                  <c:v>1758</c:v>
                </c:pt>
                <c:pt idx="1759">
                  <c:v>1759</c:v>
                </c:pt>
                <c:pt idx="1760">
                  <c:v>1760</c:v>
                </c:pt>
                <c:pt idx="1761">
                  <c:v>1761</c:v>
                </c:pt>
                <c:pt idx="1762">
                  <c:v>1762</c:v>
                </c:pt>
                <c:pt idx="1763">
                  <c:v>1763</c:v>
                </c:pt>
                <c:pt idx="1764">
                  <c:v>1764</c:v>
                </c:pt>
                <c:pt idx="1765">
                  <c:v>1765</c:v>
                </c:pt>
                <c:pt idx="1766">
                  <c:v>1766</c:v>
                </c:pt>
                <c:pt idx="1767">
                  <c:v>1767</c:v>
                </c:pt>
                <c:pt idx="1768">
                  <c:v>1768</c:v>
                </c:pt>
                <c:pt idx="1769">
                  <c:v>1769</c:v>
                </c:pt>
                <c:pt idx="1770">
                  <c:v>1770</c:v>
                </c:pt>
                <c:pt idx="1771">
                  <c:v>1771</c:v>
                </c:pt>
                <c:pt idx="1772">
                  <c:v>1772</c:v>
                </c:pt>
                <c:pt idx="1773">
                  <c:v>1773</c:v>
                </c:pt>
                <c:pt idx="1774">
                  <c:v>1774</c:v>
                </c:pt>
                <c:pt idx="1775">
                  <c:v>1775</c:v>
                </c:pt>
                <c:pt idx="1776">
                  <c:v>1776</c:v>
                </c:pt>
                <c:pt idx="1777">
                  <c:v>1777</c:v>
                </c:pt>
                <c:pt idx="1778">
                  <c:v>1778</c:v>
                </c:pt>
                <c:pt idx="1779">
                  <c:v>1779</c:v>
                </c:pt>
                <c:pt idx="1780">
                  <c:v>1780</c:v>
                </c:pt>
                <c:pt idx="1781">
                  <c:v>1781</c:v>
                </c:pt>
                <c:pt idx="1782">
                  <c:v>1782</c:v>
                </c:pt>
                <c:pt idx="1783">
                  <c:v>1783</c:v>
                </c:pt>
                <c:pt idx="1784">
                  <c:v>1784</c:v>
                </c:pt>
                <c:pt idx="1785">
                  <c:v>1785</c:v>
                </c:pt>
                <c:pt idx="1786">
                  <c:v>1786</c:v>
                </c:pt>
                <c:pt idx="1787">
                  <c:v>1787</c:v>
                </c:pt>
                <c:pt idx="1788">
                  <c:v>1788</c:v>
                </c:pt>
                <c:pt idx="1789">
                  <c:v>1789</c:v>
                </c:pt>
                <c:pt idx="1790">
                  <c:v>1790</c:v>
                </c:pt>
                <c:pt idx="1791">
                  <c:v>1791</c:v>
                </c:pt>
                <c:pt idx="1792">
                  <c:v>1792</c:v>
                </c:pt>
                <c:pt idx="1793">
                  <c:v>1793</c:v>
                </c:pt>
                <c:pt idx="1794">
                  <c:v>1794</c:v>
                </c:pt>
                <c:pt idx="1795">
                  <c:v>1795</c:v>
                </c:pt>
                <c:pt idx="1796">
                  <c:v>1796</c:v>
                </c:pt>
                <c:pt idx="1797">
                  <c:v>1797</c:v>
                </c:pt>
                <c:pt idx="1798">
                  <c:v>1798</c:v>
                </c:pt>
                <c:pt idx="1799">
                  <c:v>1799</c:v>
                </c:pt>
                <c:pt idx="1800">
                  <c:v>1800</c:v>
                </c:pt>
              </c:numCache>
            </c:numRef>
          </c:xVal>
          <c:yVal>
            <c:numRef>
              <c:f>WLTC_class_3!$U$8:$U$1808</c:f>
              <c:numCache>
                <c:formatCode>General</c:formatCode>
                <c:ptCount val="1801"/>
                <c:pt idx="0">
                  <c:v>173.05</c:v>
                </c:pt>
                <c:pt idx="1">
                  <c:v>173.05</c:v>
                </c:pt>
                <c:pt idx="2">
                  <c:v>173.05</c:v>
                </c:pt>
                <c:pt idx="3">
                  <c:v>173.05</c:v>
                </c:pt>
                <c:pt idx="4">
                  <c:v>173.05</c:v>
                </c:pt>
                <c:pt idx="5">
                  <c:v>173.05</c:v>
                </c:pt>
                <c:pt idx="6">
                  <c:v>173.05</c:v>
                </c:pt>
                <c:pt idx="7">
                  <c:v>173.05</c:v>
                </c:pt>
                <c:pt idx="8">
                  <c:v>173.05</c:v>
                </c:pt>
                <c:pt idx="9">
                  <c:v>173.05</c:v>
                </c:pt>
                <c:pt idx="10">
                  <c:v>173.05</c:v>
                </c:pt>
                <c:pt idx="11">
                  <c:v>173.05</c:v>
                </c:pt>
                <c:pt idx="12">
                  <c:v>173.05</c:v>
                </c:pt>
                <c:pt idx="13">
                  <c:v>173.05</c:v>
                </c:pt>
                <c:pt idx="14">
                  <c:v>173.05</c:v>
                </c:pt>
                <c:pt idx="15">
                  <c:v>173.05</c:v>
                </c:pt>
                <c:pt idx="16">
                  <c:v>173.05</c:v>
                </c:pt>
                <c:pt idx="17">
                  <c:v>173.05</c:v>
                </c:pt>
                <c:pt idx="18">
                  <c:v>173.05</c:v>
                </c:pt>
                <c:pt idx="19">
                  <c:v>173.05</c:v>
                </c:pt>
                <c:pt idx="20">
                  <c:v>173.05</c:v>
                </c:pt>
                <c:pt idx="21">
                  <c:v>173.05</c:v>
                </c:pt>
                <c:pt idx="22">
                  <c:v>173.05</c:v>
                </c:pt>
                <c:pt idx="23">
                  <c:v>173.05</c:v>
                </c:pt>
                <c:pt idx="24">
                  <c:v>173.05</c:v>
                </c:pt>
                <c:pt idx="25">
                  <c:v>173.05</c:v>
                </c:pt>
                <c:pt idx="26">
                  <c:v>173.05</c:v>
                </c:pt>
                <c:pt idx="27">
                  <c:v>173.05</c:v>
                </c:pt>
                <c:pt idx="28">
                  <c:v>173.05</c:v>
                </c:pt>
                <c:pt idx="29">
                  <c:v>173.05</c:v>
                </c:pt>
                <c:pt idx="30">
                  <c:v>173.05</c:v>
                </c:pt>
                <c:pt idx="31">
                  <c:v>173.05</c:v>
                </c:pt>
                <c:pt idx="32">
                  <c:v>173.05</c:v>
                </c:pt>
                <c:pt idx="33">
                  <c:v>173.05</c:v>
                </c:pt>
                <c:pt idx="34">
                  <c:v>173.05</c:v>
                </c:pt>
                <c:pt idx="35">
                  <c:v>173.05</c:v>
                </c:pt>
                <c:pt idx="36">
                  <c:v>173.05</c:v>
                </c:pt>
                <c:pt idx="37">
                  <c:v>173.05</c:v>
                </c:pt>
                <c:pt idx="38">
                  <c:v>173.05</c:v>
                </c:pt>
                <c:pt idx="39">
                  <c:v>173.05</c:v>
                </c:pt>
                <c:pt idx="40">
                  <c:v>173.05</c:v>
                </c:pt>
                <c:pt idx="41">
                  <c:v>173.05</c:v>
                </c:pt>
                <c:pt idx="42">
                  <c:v>173.05</c:v>
                </c:pt>
                <c:pt idx="43">
                  <c:v>173.05</c:v>
                </c:pt>
                <c:pt idx="44">
                  <c:v>173.05</c:v>
                </c:pt>
                <c:pt idx="45">
                  <c:v>173.05</c:v>
                </c:pt>
                <c:pt idx="46">
                  <c:v>173.05</c:v>
                </c:pt>
                <c:pt idx="47">
                  <c:v>173.05</c:v>
                </c:pt>
                <c:pt idx="48">
                  <c:v>173.05</c:v>
                </c:pt>
                <c:pt idx="49">
                  <c:v>173.05</c:v>
                </c:pt>
                <c:pt idx="50">
                  <c:v>173.05</c:v>
                </c:pt>
                <c:pt idx="51">
                  <c:v>173.05</c:v>
                </c:pt>
                <c:pt idx="52">
                  <c:v>173.05</c:v>
                </c:pt>
                <c:pt idx="53">
                  <c:v>173.05</c:v>
                </c:pt>
                <c:pt idx="54">
                  <c:v>173.05</c:v>
                </c:pt>
                <c:pt idx="55">
                  <c:v>173.05</c:v>
                </c:pt>
                <c:pt idx="56">
                  <c:v>173.05</c:v>
                </c:pt>
                <c:pt idx="57">
                  <c:v>173.05</c:v>
                </c:pt>
                <c:pt idx="58">
                  <c:v>173.05</c:v>
                </c:pt>
                <c:pt idx="59">
                  <c:v>173.05</c:v>
                </c:pt>
                <c:pt idx="60">
                  <c:v>173.05</c:v>
                </c:pt>
                <c:pt idx="61">
                  <c:v>173.05</c:v>
                </c:pt>
                <c:pt idx="62">
                  <c:v>173.05</c:v>
                </c:pt>
                <c:pt idx="63">
                  <c:v>173.05</c:v>
                </c:pt>
                <c:pt idx="64">
                  <c:v>173.05</c:v>
                </c:pt>
                <c:pt idx="65">
                  <c:v>173.05</c:v>
                </c:pt>
                <c:pt idx="66">
                  <c:v>173.05</c:v>
                </c:pt>
                <c:pt idx="67">
                  <c:v>173.05</c:v>
                </c:pt>
                <c:pt idx="68">
                  <c:v>173.05</c:v>
                </c:pt>
                <c:pt idx="69">
                  <c:v>173.05</c:v>
                </c:pt>
                <c:pt idx="70">
                  <c:v>173.05</c:v>
                </c:pt>
                <c:pt idx="71">
                  <c:v>173.05</c:v>
                </c:pt>
                <c:pt idx="72">
                  <c:v>173.05</c:v>
                </c:pt>
                <c:pt idx="73">
                  <c:v>173.05</c:v>
                </c:pt>
                <c:pt idx="74">
                  <c:v>173.05</c:v>
                </c:pt>
                <c:pt idx="75">
                  <c:v>173.05</c:v>
                </c:pt>
                <c:pt idx="76">
                  <c:v>173.05</c:v>
                </c:pt>
                <c:pt idx="77">
                  <c:v>173.05</c:v>
                </c:pt>
                <c:pt idx="78">
                  <c:v>173.05</c:v>
                </c:pt>
                <c:pt idx="79">
                  <c:v>173.05</c:v>
                </c:pt>
                <c:pt idx="80">
                  <c:v>173.05</c:v>
                </c:pt>
                <c:pt idx="81">
                  <c:v>173.05</c:v>
                </c:pt>
                <c:pt idx="82">
                  <c:v>173.05</c:v>
                </c:pt>
                <c:pt idx="83">
                  <c:v>173.05</c:v>
                </c:pt>
                <c:pt idx="84">
                  <c:v>173.05</c:v>
                </c:pt>
                <c:pt idx="85">
                  <c:v>173.05</c:v>
                </c:pt>
                <c:pt idx="86">
                  <c:v>173.05</c:v>
                </c:pt>
                <c:pt idx="87">
                  <c:v>173.05</c:v>
                </c:pt>
                <c:pt idx="88">
                  <c:v>173.05</c:v>
                </c:pt>
                <c:pt idx="89">
                  <c:v>173.05</c:v>
                </c:pt>
                <c:pt idx="90">
                  <c:v>173.05</c:v>
                </c:pt>
                <c:pt idx="91">
                  <c:v>173.05</c:v>
                </c:pt>
                <c:pt idx="92">
                  <c:v>173.05</c:v>
                </c:pt>
                <c:pt idx="93">
                  <c:v>173.05</c:v>
                </c:pt>
                <c:pt idx="94">
                  <c:v>173.05</c:v>
                </c:pt>
                <c:pt idx="95">
                  <c:v>173.05</c:v>
                </c:pt>
                <c:pt idx="96">
                  <c:v>173.05</c:v>
                </c:pt>
                <c:pt idx="97">
                  <c:v>173.05</c:v>
                </c:pt>
                <c:pt idx="98">
                  <c:v>173.05</c:v>
                </c:pt>
                <c:pt idx="99">
                  <c:v>173.05</c:v>
                </c:pt>
                <c:pt idx="100">
                  <c:v>173.05</c:v>
                </c:pt>
                <c:pt idx="101">
                  <c:v>173.05</c:v>
                </c:pt>
                <c:pt idx="102">
                  <c:v>173.05</c:v>
                </c:pt>
                <c:pt idx="103">
                  <c:v>173.05</c:v>
                </c:pt>
                <c:pt idx="104">
                  <c:v>173.05</c:v>
                </c:pt>
                <c:pt idx="105">
                  <c:v>173.05</c:v>
                </c:pt>
                <c:pt idx="106">
                  <c:v>173.05</c:v>
                </c:pt>
                <c:pt idx="107">
                  <c:v>173.05</c:v>
                </c:pt>
                <c:pt idx="108">
                  <c:v>173.05</c:v>
                </c:pt>
                <c:pt idx="109">
                  <c:v>173.05</c:v>
                </c:pt>
                <c:pt idx="110">
                  <c:v>173.05</c:v>
                </c:pt>
                <c:pt idx="111">
                  <c:v>173.05</c:v>
                </c:pt>
                <c:pt idx="112">
                  <c:v>173.05</c:v>
                </c:pt>
                <c:pt idx="113">
                  <c:v>173.05</c:v>
                </c:pt>
                <c:pt idx="114">
                  <c:v>173.05</c:v>
                </c:pt>
                <c:pt idx="115">
                  <c:v>173.05</c:v>
                </c:pt>
                <c:pt idx="116">
                  <c:v>173.05</c:v>
                </c:pt>
                <c:pt idx="117">
                  <c:v>173.05</c:v>
                </c:pt>
                <c:pt idx="118">
                  <c:v>173.05</c:v>
                </c:pt>
                <c:pt idx="119">
                  <c:v>173.05</c:v>
                </c:pt>
                <c:pt idx="120">
                  <c:v>173.05</c:v>
                </c:pt>
                <c:pt idx="121">
                  <c:v>173.05</c:v>
                </c:pt>
                <c:pt idx="122">
                  <c:v>173.05</c:v>
                </c:pt>
                <c:pt idx="123">
                  <c:v>173.05</c:v>
                </c:pt>
                <c:pt idx="124">
                  <c:v>173.05</c:v>
                </c:pt>
                <c:pt idx="125">
                  <c:v>173.05</c:v>
                </c:pt>
                <c:pt idx="126">
                  <c:v>173.05</c:v>
                </c:pt>
                <c:pt idx="127">
                  <c:v>173.05</c:v>
                </c:pt>
                <c:pt idx="128">
                  <c:v>173.05</c:v>
                </c:pt>
                <c:pt idx="129">
                  <c:v>173.05</c:v>
                </c:pt>
                <c:pt idx="130">
                  <c:v>173.05</c:v>
                </c:pt>
                <c:pt idx="131">
                  <c:v>173.05</c:v>
                </c:pt>
                <c:pt idx="132">
                  <c:v>173.05</c:v>
                </c:pt>
                <c:pt idx="133">
                  <c:v>173.05</c:v>
                </c:pt>
                <c:pt idx="134">
                  <c:v>173.05</c:v>
                </c:pt>
                <c:pt idx="135">
                  <c:v>173.05</c:v>
                </c:pt>
                <c:pt idx="136">
                  <c:v>173.05</c:v>
                </c:pt>
                <c:pt idx="137">
                  <c:v>173.05</c:v>
                </c:pt>
                <c:pt idx="138">
                  <c:v>173.05</c:v>
                </c:pt>
                <c:pt idx="139">
                  <c:v>173.05</c:v>
                </c:pt>
                <c:pt idx="140">
                  <c:v>173.05</c:v>
                </c:pt>
                <c:pt idx="141">
                  <c:v>173.05</c:v>
                </c:pt>
                <c:pt idx="142">
                  <c:v>173.05</c:v>
                </c:pt>
                <c:pt idx="143">
                  <c:v>173.05</c:v>
                </c:pt>
                <c:pt idx="144">
                  <c:v>173.05</c:v>
                </c:pt>
                <c:pt idx="145">
                  <c:v>173.05</c:v>
                </c:pt>
                <c:pt idx="146">
                  <c:v>173.05</c:v>
                </c:pt>
                <c:pt idx="147">
                  <c:v>173.05</c:v>
                </c:pt>
                <c:pt idx="148">
                  <c:v>173.05</c:v>
                </c:pt>
                <c:pt idx="149">
                  <c:v>173.05</c:v>
                </c:pt>
                <c:pt idx="150">
                  <c:v>173.05</c:v>
                </c:pt>
                <c:pt idx="151">
                  <c:v>173.05</c:v>
                </c:pt>
                <c:pt idx="152">
                  <c:v>173.05</c:v>
                </c:pt>
                <c:pt idx="153">
                  <c:v>173.05</c:v>
                </c:pt>
                <c:pt idx="154">
                  <c:v>173.05</c:v>
                </c:pt>
                <c:pt idx="155">
                  <c:v>173.05</c:v>
                </c:pt>
                <c:pt idx="156">
                  <c:v>173.05</c:v>
                </c:pt>
                <c:pt idx="157">
                  <c:v>173.05</c:v>
                </c:pt>
                <c:pt idx="158">
                  <c:v>173.05</c:v>
                </c:pt>
                <c:pt idx="159">
                  <c:v>173.05</c:v>
                </c:pt>
                <c:pt idx="160">
                  <c:v>173.05</c:v>
                </c:pt>
                <c:pt idx="161">
                  <c:v>173.05</c:v>
                </c:pt>
                <c:pt idx="162">
                  <c:v>173.05</c:v>
                </c:pt>
                <c:pt idx="163">
                  <c:v>173.05</c:v>
                </c:pt>
                <c:pt idx="164">
                  <c:v>173.05</c:v>
                </c:pt>
                <c:pt idx="165">
                  <c:v>173.05</c:v>
                </c:pt>
                <c:pt idx="166">
                  <c:v>173.05</c:v>
                </c:pt>
                <c:pt idx="167">
                  <c:v>173.05</c:v>
                </c:pt>
                <c:pt idx="168">
                  <c:v>173.05</c:v>
                </c:pt>
                <c:pt idx="169">
                  <c:v>173.05</c:v>
                </c:pt>
                <c:pt idx="170">
                  <c:v>173.05</c:v>
                </c:pt>
                <c:pt idx="171">
                  <c:v>173.05</c:v>
                </c:pt>
                <c:pt idx="172">
                  <c:v>173.05</c:v>
                </c:pt>
                <c:pt idx="173">
                  <c:v>173.05</c:v>
                </c:pt>
                <c:pt idx="174">
                  <c:v>173.05</c:v>
                </c:pt>
                <c:pt idx="175">
                  <c:v>173.05</c:v>
                </c:pt>
                <c:pt idx="176">
                  <c:v>173.05</c:v>
                </c:pt>
                <c:pt idx="177">
                  <c:v>173.05</c:v>
                </c:pt>
                <c:pt idx="178">
                  <c:v>173.05</c:v>
                </c:pt>
                <c:pt idx="179">
                  <c:v>173.05</c:v>
                </c:pt>
                <c:pt idx="180">
                  <c:v>173.05</c:v>
                </c:pt>
                <c:pt idx="181">
                  <c:v>173.05</c:v>
                </c:pt>
                <c:pt idx="182">
                  <c:v>173.05</c:v>
                </c:pt>
                <c:pt idx="183">
                  <c:v>173.05</c:v>
                </c:pt>
                <c:pt idx="184">
                  <c:v>173.05</c:v>
                </c:pt>
                <c:pt idx="185">
                  <c:v>173.05</c:v>
                </c:pt>
                <c:pt idx="186">
                  <c:v>173.05</c:v>
                </c:pt>
                <c:pt idx="187">
                  <c:v>173.05</c:v>
                </c:pt>
                <c:pt idx="188">
                  <c:v>173.05</c:v>
                </c:pt>
                <c:pt idx="189">
                  <c:v>173.05</c:v>
                </c:pt>
                <c:pt idx="190">
                  <c:v>173.05</c:v>
                </c:pt>
                <c:pt idx="191">
                  <c:v>173.05</c:v>
                </c:pt>
                <c:pt idx="192">
                  <c:v>173.05</c:v>
                </c:pt>
                <c:pt idx="193">
                  <c:v>173.05</c:v>
                </c:pt>
                <c:pt idx="194">
                  <c:v>173.05</c:v>
                </c:pt>
                <c:pt idx="195">
                  <c:v>173.05</c:v>
                </c:pt>
                <c:pt idx="196">
                  <c:v>173.05</c:v>
                </c:pt>
                <c:pt idx="197">
                  <c:v>173.05</c:v>
                </c:pt>
                <c:pt idx="198">
                  <c:v>173.05</c:v>
                </c:pt>
                <c:pt idx="199">
                  <c:v>173.05</c:v>
                </c:pt>
                <c:pt idx="200">
                  <c:v>173.05</c:v>
                </c:pt>
                <c:pt idx="201">
                  <c:v>173.05</c:v>
                </c:pt>
                <c:pt idx="202">
                  <c:v>173.05</c:v>
                </c:pt>
                <c:pt idx="203">
                  <c:v>173.05</c:v>
                </c:pt>
                <c:pt idx="204">
                  <c:v>173.05</c:v>
                </c:pt>
                <c:pt idx="205">
                  <c:v>173.05</c:v>
                </c:pt>
                <c:pt idx="206">
                  <c:v>173.05</c:v>
                </c:pt>
                <c:pt idx="207">
                  <c:v>173.05</c:v>
                </c:pt>
                <c:pt idx="208">
                  <c:v>173.05</c:v>
                </c:pt>
                <c:pt idx="209">
                  <c:v>173.05</c:v>
                </c:pt>
                <c:pt idx="210">
                  <c:v>173.05</c:v>
                </c:pt>
                <c:pt idx="211">
                  <c:v>173.05</c:v>
                </c:pt>
                <c:pt idx="212">
                  <c:v>173.05</c:v>
                </c:pt>
                <c:pt idx="213">
                  <c:v>173.05</c:v>
                </c:pt>
                <c:pt idx="214">
                  <c:v>173.05</c:v>
                </c:pt>
                <c:pt idx="215">
                  <c:v>173.05</c:v>
                </c:pt>
                <c:pt idx="216">
                  <c:v>173.05</c:v>
                </c:pt>
                <c:pt idx="217">
                  <c:v>173.05</c:v>
                </c:pt>
                <c:pt idx="218">
                  <c:v>173.05</c:v>
                </c:pt>
                <c:pt idx="219">
                  <c:v>173.05</c:v>
                </c:pt>
                <c:pt idx="220">
                  <c:v>173.05</c:v>
                </c:pt>
                <c:pt idx="221">
                  <c:v>173.05</c:v>
                </c:pt>
                <c:pt idx="222">
                  <c:v>173.05</c:v>
                </c:pt>
                <c:pt idx="223">
                  <c:v>173.05</c:v>
                </c:pt>
                <c:pt idx="224">
                  <c:v>173.05</c:v>
                </c:pt>
                <c:pt idx="225">
                  <c:v>173.05</c:v>
                </c:pt>
                <c:pt idx="226">
                  <c:v>173.05</c:v>
                </c:pt>
                <c:pt idx="227">
                  <c:v>173.05</c:v>
                </c:pt>
                <c:pt idx="228">
                  <c:v>173.05</c:v>
                </c:pt>
                <c:pt idx="229">
                  <c:v>173.05</c:v>
                </c:pt>
                <c:pt idx="230">
                  <c:v>173.05</c:v>
                </c:pt>
                <c:pt idx="231">
                  <c:v>173.05</c:v>
                </c:pt>
                <c:pt idx="232">
                  <c:v>173.05</c:v>
                </c:pt>
                <c:pt idx="233">
                  <c:v>173.05</c:v>
                </c:pt>
                <c:pt idx="234">
                  <c:v>173.05</c:v>
                </c:pt>
                <c:pt idx="235">
                  <c:v>173.05</c:v>
                </c:pt>
                <c:pt idx="236">
                  <c:v>173.05</c:v>
                </c:pt>
                <c:pt idx="237">
                  <c:v>173.05</c:v>
                </c:pt>
                <c:pt idx="238">
                  <c:v>173.05</c:v>
                </c:pt>
                <c:pt idx="239">
                  <c:v>173.05</c:v>
                </c:pt>
                <c:pt idx="240">
                  <c:v>173.05</c:v>
                </c:pt>
                <c:pt idx="241">
                  <c:v>173.05</c:v>
                </c:pt>
                <c:pt idx="242">
                  <c:v>173.05</c:v>
                </c:pt>
                <c:pt idx="243">
                  <c:v>173.05</c:v>
                </c:pt>
                <c:pt idx="244">
                  <c:v>173.05</c:v>
                </c:pt>
                <c:pt idx="245">
                  <c:v>173.05</c:v>
                </c:pt>
                <c:pt idx="246">
                  <c:v>173.05</c:v>
                </c:pt>
                <c:pt idx="247">
                  <c:v>173.05</c:v>
                </c:pt>
                <c:pt idx="248">
                  <c:v>173.05</c:v>
                </c:pt>
                <c:pt idx="249">
                  <c:v>173.05</c:v>
                </c:pt>
                <c:pt idx="250">
                  <c:v>173.05</c:v>
                </c:pt>
                <c:pt idx="251">
                  <c:v>173.05</c:v>
                </c:pt>
                <c:pt idx="252">
                  <c:v>173.05</c:v>
                </c:pt>
                <c:pt idx="253">
                  <c:v>173.05</c:v>
                </c:pt>
                <c:pt idx="254">
                  <c:v>173.05</c:v>
                </c:pt>
                <c:pt idx="255">
                  <c:v>173.05</c:v>
                </c:pt>
                <c:pt idx="256">
                  <c:v>173.05</c:v>
                </c:pt>
                <c:pt idx="257">
                  <c:v>173.05</c:v>
                </c:pt>
                <c:pt idx="258">
                  <c:v>173.05</c:v>
                </c:pt>
                <c:pt idx="259">
                  <c:v>173.05</c:v>
                </c:pt>
                <c:pt idx="260">
                  <c:v>173.05</c:v>
                </c:pt>
                <c:pt idx="261">
                  <c:v>173.05</c:v>
                </c:pt>
                <c:pt idx="262">
                  <c:v>173.05</c:v>
                </c:pt>
                <c:pt idx="263">
                  <c:v>173.05</c:v>
                </c:pt>
                <c:pt idx="264">
                  <c:v>173.05</c:v>
                </c:pt>
                <c:pt idx="265">
                  <c:v>173.05</c:v>
                </c:pt>
                <c:pt idx="266">
                  <c:v>173.05</c:v>
                </c:pt>
                <c:pt idx="267">
                  <c:v>173.05</c:v>
                </c:pt>
                <c:pt idx="268">
                  <c:v>173.05</c:v>
                </c:pt>
                <c:pt idx="269">
                  <c:v>173.05</c:v>
                </c:pt>
                <c:pt idx="270">
                  <c:v>173.05</c:v>
                </c:pt>
                <c:pt idx="271">
                  <c:v>173.05</c:v>
                </c:pt>
                <c:pt idx="272">
                  <c:v>173.05</c:v>
                </c:pt>
                <c:pt idx="273">
                  <c:v>173.05</c:v>
                </c:pt>
                <c:pt idx="274">
                  <c:v>173.05</c:v>
                </c:pt>
                <c:pt idx="275">
                  <c:v>173.05</c:v>
                </c:pt>
                <c:pt idx="276">
                  <c:v>173.05</c:v>
                </c:pt>
                <c:pt idx="277">
                  <c:v>173.05</c:v>
                </c:pt>
                <c:pt idx="278">
                  <c:v>173.05</c:v>
                </c:pt>
                <c:pt idx="279">
                  <c:v>173.05</c:v>
                </c:pt>
                <c:pt idx="280">
                  <c:v>173.05</c:v>
                </c:pt>
                <c:pt idx="281">
                  <c:v>173.05</c:v>
                </c:pt>
                <c:pt idx="282">
                  <c:v>173.05</c:v>
                </c:pt>
                <c:pt idx="283">
                  <c:v>173.05</c:v>
                </c:pt>
                <c:pt idx="284">
                  <c:v>173.05</c:v>
                </c:pt>
                <c:pt idx="285">
                  <c:v>173.05</c:v>
                </c:pt>
                <c:pt idx="286">
                  <c:v>173.05</c:v>
                </c:pt>
                <c:pt idx="287">
                  <c:v>173.05</c:v>
                </c:pt>
                <c:pt idx="288">
                  <c:v>173.05</c:v>
                </c:pt>
                <c:pt idx="289">
                  <c:v>173.05</c:v>
                </c:pt>
                <c:pt idx="290">
                  <c:v>173.05</c:v>
                </c:pt>
                <c:pt idx="291">
                  <c:v>173.05</c:v>
                </c:pt>
                <c:pt idx="292">
                  <c:v>173.05</c:v>
                </c:pt>
                <c:pt idx="293">
                  <c:v>173.05</c:v>
                </c:pt>
                <c:pt idx="294">
                  <c:v>173.05</c:v>
                </c:pt>
                <c:pt idx="295">
                  <c:v>173.05</c:v>
                </c:pt>
                <c:pt idx="296">
                  <c:v>173.05</c:v>
                </c:pt>
                <c:pt idx="297">
                  <c:v>173.05</c:v>
                </c:pt>
                <c:pt idx="298">
                  <c:v>173.05</c:v>
                </c:pt>
                <c:pt idx="299">
                  <c:v>173.05</c:v>
                </c:pt>
                <c:pt idx="300">
                  <c:v>173.05</c:v>
                </c:pt>
                <c:pt idx="301">
                  <c:v>173.05</c:v>
                </c:pt>
                <c:pt idx="302">
                  <c:v>173.05</c:v>
                </c:pt>
                <c:pt idx="303">
                  <c:v>173.05</c:v>
                </c:pt>
                <c:pt idx="304">
                  <c:v>173.05</c:v>
                </c:pt>
                <c:pt idx="305">
                  <c:v>173.05</c:v>
                </c:pt>
                <c:pt idx="306">
                  <c:v>173.05</c:v>
                </c:pt>
                <c:pt idx="307">
                  <c:v>173.05</c:v>
                </c:pt>
                <c:pt idx="308">
                  <c:v>173.05</c:v>
                </c:pt>
                <c:pt idx="309">
                  <c:v>173.05</c:v>
                </c:pt>
                <c:pt idx="310">
                  <c:v>173.05</c:v>
                </c:pt>
                <c:pt idx="311">
                  <c:v>173.05</c:v>
                </c:pt>
                <c:pt idx="312">
                  <c:v>173.05</c:v>
                </c:pt>
                <c:pt idx="313">
                  <c:v>173.05</c:v>
                </c:pt>
                <c:pt idx="314">
                  <c:v>173.05</c:v>
                </c:pt>
                <c:pt idx="315">
                  <c:v>173.05</c:v>
                </c:pt>
                <c:pt idx="316">
                  <c:v>173.05</c:v>
                </c:pt>
                <c:pt idx="317">
                  <c:v>173.05</c:v>
                </c:pt>
                <c:pt idx="318">
                  <c:v>173.05</c:v>
                </c:pt>
                <c:pt idx="319">
                  <c:v>173.05</c:v>
                </c:pt>
                <c:pt idx="320">
                  <c:v>173.05</c:v>
                </c:pt>
                <c:pt idx="321">
                  <c:v>173.05</c:v>
                </c:pt>
                <c:pt idx="322">
                  <c:v>173.05</c:v>
                </c:pt>
                <c:pt idx="323">
                  <c:v>173.05</c:v>
                </c:pt>
                <c:pt idx="324">
                  <c:v>173.05</c:v>
                </c:pt>
                <c:pt idx="325">
                  <c:v>173.05</c:v>
                </c:pt>
                <c:pt idx="326">
                  <c:v>173.05</c:v>
                </c:pt>
                <c:pt idx="327">
                  <c:v>173.05</c:v>
                </c:pt>
                <c:pt idx="328">
                  <c:v>173.05</c:v>
                </c:pt>
                <c:pt idx="329">
                  <c:v>173.05</c:v>
                </c:pt>
                <c:pt idx="330">
                  <c:v>173.05</c:v>
                </c:pt>
                <c:pt idx="331">
                  <c:v>173.05</c:v>
                </c:pt>
                <c:pt idx="332">
                  <c:v>173.05</c:v>
                </c:pt>
                <c:pt idx="333">
                  <c:v>173.05</c:v>
                </c:pt>
                <c:pt idx="334">
                  <c:v>173.05</c:v>
                </c:pt>
                <c:pt idx="335">
                  <c:v>173.05</c:v>
                </c:pt>
                <c:pt idx="336">
                  <c:v>173.05</c:v>
                </c:pt>
                <c:pt idx="337">
                  <c:v>173.05</c:v>
                </c:pt>
                <c:pt idx="338">
                  <c:v>173.05</c:v>
                </c:pt>
                <c:pt idx="339">
                  <c:v>173.05</c:v>
                </c:pt>
                <c:pt idx="340">
                  <c:v>173.05</c:v>
                </c:pt>
                <c:pt idx="341">
                  <c:v>173.05</c:v>
                </c:pt>
                <c:pt idx="342">
                  <c:v>173.05</c:v>
                </c:pt>
                <c:pt idx="343">
                  <c:v>173.05</c:v>
                </c:pt>
                <c:pt idx="344">
                  <c:v>173.05</c:v>
                </c:pt>
                <c:pt idx="345">
                  <c:v>173.05</c:v>
                </c:pt>
                <c:pt idx="346">
                  <c:v>173.05</c:v>
                </c:pt>
                <c:pt idx="347">
                  <c:v>173.05</c:v>
                </c:pt>
                <c:pt idx="348">
                  <c:v>173.05</c:v>
                </c:pt>
                <c:pt idx="349">
                  <c:v>173.05</c:v>
                </c:pt>
                <c:pt idx="350">
                  <c:v>173.05</c:v>
                </c:pt>
                <c:pt idx="351">
                  <c:v>173.05</c:v>
                </c:pt>
                <c:pt idx="352">
                  <c:v>173.05</c:v>
                </c:pt>
                <c:pt idx="353">
                  <c:v>173.05</c:v>
                </c:pt>
                <c:pt idx="354">
                  <c:v>173.05</c:v>
                </c:pt>
                <c:pt idx="355">
                  <c:v>173.05</c:v>
                </c:pt>
                <c:pt idx="356">
                  <c:v>173.05</c:v>
                </c:pt>
                <c:pt idx="357">
                  <c:v>173.05</c:v>
                </c:pt>
                <c:pt idx="358">
                  <c:v>173.05</c:v>
                </c:pt>
                <c:pt idx="359">
                  <c:v>173.05</c:v>
                </c:pt>
                <c:pt idx="360">
                  <c:v>173.05</c:v>
                </c:pt>
                <c:pt idx="361">
                  <c:v>173.05</c:v>
                </c:pt>
                <c:pt idx="362">
                  <c:v>173.05</c:v>
                </c:pt>
                <c:pt idx="363">
                  <c:v>173.05</c:v>
                </c:pt>
                <c:pt idx="364">
                  <c:v>173.05</c:v>
                </c:pt>
                <c:pt idx="365">
                  <c:v>173.05</c:v>
                </c:pt>
                <c:pt idx="366">
                  <c:v>173.05</c:v>
                </c:pt>
                <c:pt idx="367">
                  <c:v>173.05</c:v>
                </c:pt>
                <c:pt idx="368">
                  <c:v>173.05</c:v>
                </c:pt>
                <c:pt idx="369">
                  <c:v>173.05</c:v>
                </c:pt>
                <c:pt idx="370">
                  <c:v>173.05</c:v>
                </c:pt>
                <c:pt idx="371">
                  <c:v>173.05</c:v>
                </c:pt>
                <c:pt idx="372">
                  <c:v>173.05</c:v>
                </c:pt>
                <c:pt idx="373">
                  <c:v>173.05</c:v>
                </c:pt>
                <c:pt idx="374">
                  <c:v>173.05</c:v>
                </c:pt>
                <c:pt idx="375">
                  <c:v>173.05</c:v>
                </c:pt>
                <c:pt idx="376">
                  <c:v>173.05</c:v>
                </c:pt>
                <c:pt idx="377">
                  <c:v>173.05</c:v>
                </c:pt>
                <c:pt idx="378">
                  <c:v>173.05</c:v>
                </c:pt>
                <c:pt idx="379">
                  <c:v>173.05</c:v>
                </c:pt>
                <c:pt idx="380">
                  <c:v>173.05</c:v>
                </c:pt>
                <c:pt idx="381">
                  <c:v>173.05</c:v>
                </c:pt>
                <c:pt idx="382">
                  <c:v>173.05</c:v>
                </c:pt>
                <c:pt idx="383">
                  <c:v>173.05</c:v>
                </c:pt>
                <c:pt idx="384">
                  <c:v>173.05</c:v>
                </c:pt>
                <c:pt idx="385">
                  <c:v>173.05</c:v>
                </c:pt>
                <c:pt idx="386">
                  <c:v>173.05</c:v>
                </c:pt>
                <c:pt idx="387">
                  <c:v>173.05</c:v>
                </c:pt>
                <c:pt idx="388">
                  <c:v>173.05</c:v>
                </c:pt>
                <c:pt idx="389">
                  <c:v>173.05</c:v>
                </c:pt>
                <c:pt idx="390">
                  <c:v>173.05</c:v>
                </c:pt>
                <c:pt idx="391">
                  <c:v>173.05</c:v>
                </c:pt>
                <c:pt idx="392">
                  <c:v>173.05</c:v>
                </c:pt>
                <c:pt idx="393">
                  <c:v>173.05</c:v>
                </c:pt>
                <c:pt idx="394">
                  <c:v>173.05</c:v>
                </c:pt>
                <c:pt idx="395">
                  <c:v>173.05</c:v>
                </c:pt>
                <c:pt idx="396">
                  <c:v>173.05</c:v>
                </c:pt>
                <c:pt idx="397">
                  <c:v>173.05</c:v>
                </c:pt>
                <c:pt idx="398">
                  <c:v>173.05</c:v>
                </c:pt>
                <c:pt idx="399">
                  <c:v>173.05</c:v>
                </c:pt>
                <c:pt idx="400">
                  <c:v>173.05</c:v>
                </c:pt>
                <c:pt idx="401">
                  <c:v>173.05</c:v>
                </c:pt>
                <c:pt idx="402">
                  <c:v>173.05</c:v>
                </c:pt>
                <c:pt idx="403">
                  <c:v>173.05</c:v>
                </c:pt>
                <c:pt idx="404">
                  <c:v>173.05</c:v>
                </c:pt>
                <c:pt idx="405">
                  <c:v>173.05</c:v>
                </c:pt>
                <c:pt idx="406">
                  <c:v>173.05</c:v>
                </c:pt>
                <c:pt idx="407">
                  <c:v>173.05</c:v>
                </c:pt>
                <c:pt idx="408">
                  <c:v>173.05</c:v>
                </c:pt>
                <c:pt idx="409">
                  <c:v>173.05</c:v>
                </c:pt>
                <c:pt idx="410">
                  <c:v>173.05</c:v>
                </c:pt>
                <c:pt idx="411">
                  <c:v>173.05</c:v>
                </c:pt>
                <c:pt idx="412">
                  <c:v>173.05</c:v>
                </c:pt>
                <c:pt idx="413">
                  <c:v>173.05</c:v>
                </c:pt>
                <c:pt idx="414">
                  <c:v>173.05</c:v>
                </c:pt>
                <c:pt idx="415">
                  <c:v>173.05</c:v>
                </c:pt>
                <c:pt idx="416">
                  <c:v>173.05</c:v>
                </c:pt>
                <c:pt idx="417">
                  <c:v>173.05</c:v>
                </c:pt>
                <c:pt idx="418">
                  <c:v>173.05</c:v>
                </c:pt>
                <c:pt idx="419">
                  <c:v>173.05</c:v>
                </c:pt>
                <c:pt idx="420">
                  <c:v>173.05</c:v>
                </c:pt>
                <c:pt idx="421">
                  <c:v>173.05</c:v>
                </c:pt>
                <c:pt idx="422">
                  <c:v>173.05</c:v>
                </c:pt>
                <c:pt idx="423">
                  <c:v>173.05</c:v>
                </c:pt>
                <c:pt idx="424">
                  <c:v>173.05</c:v>
                </c:pt>
                <c:pt idx="425">
                  <c:v>173.05</c:v>
                </c:pt>
                <c:pt idx="426">
                  <c:v>173.05</c:v>
                </c:pt>
                <c:pt idx="427">
                  <c:v>173.05</c:v>
                </c:pt>
                <c:pt idx="428">
                  <c:v>173.05</c:v>
                </c:pt>
                <c:pt idx="429">
                  <c:v>173.05</c:v>
                </c:pt>
                <c:pt idx="430">
                  <c:v>173.05</c:v>
                </c:pt>
                <c:pt idx="431">
                  <c:v>173.05</c:v>
                </c:pt>
                <c:pt idx="432">
                  <c:v>173.05</c:v>
                </c:pt>
                <c:pt idx="433">
                  <c:v>173.05</c:v>
                </c:pt>
                <c:pt idx="434">
                  <c:v>173.05</c:v>
                </c:pt>
                <c:pt idx="435">
                  <c:v>173.05</c:v>
                </c:pt>
                <c:pt idx="436">
                  <c:v>173.05</c:v>
                </c:pt>
                <c:pt idx="437">
                  <c:v>173.05</c:v>
                </c:pt>
                <c:pt idx="438">
                  <c:v>173.05</c:v>
                </c:pt>
                <c:pt idx="439">
                  <c:v>173.05</c:v>
                </c:pt>
                <c:pt idx="440">
                  <c:v>173.05</c:v>
                </c:pt>
                <c:pt idx="441">
                  <c:v>173.05</c:v>
                </c:pt>
                <c:pt idx="442">
                  <c:v>173.05</c:v>
                </c:pt>
                <c:pt idx="443">
                  <c:v>173.05</c:v>
                </c:pt>
                <c:pt idx="444">
                  <c:v>173.05</c:v>
                </c:pt>
                <c:pt idx="445">
                  <c:v>173.05</c:v>
                </c:pt>
                <c:pt idx="446">
                  <c:v>173.05</c:v>
                </c:pt>
                <c:pt idx="447">
                  <c:v>173.05</c:v>
                </c:pt>
                <c:pt idx="448">
                  <c:v>173.05</c:v>
                </c:pt>
                <c:pt idx="449">
                  <c:v>173.05</c:v>
                </c:pt>
                <c:pt idx="450">
                  <c:v>173.05</c:v>
                </c:pt>
                <c:pt idx="451">
                  <c:v>173.05</c:v>
                </c:pt>
                <c:pt idx="452">
                  <c:v>173.05</c:v>
                </c:pt>
                <c:pt idx="453">
                  <c:v>173.05</c:v>
                </c:pt>
                <c:pt idx="454">
                  <c:v>173.05</c:v>
                </c:pt>
                <c:pt idx="455">
                  <c:v>173.05</c:v>
                </c:pt>
                <c:pt idx="456">
                  <c:v>173.05</c:v>
                </c:pt>
                <c:pt idx="457">
                  <c:v>173.05</c:v>
                </c:pt>
                <c:pt idx="458">
                  <c:v>173.05</c:v>
                </c:pt>
                <c:pt idx="459">
                  <c:v>173.05</c:v>
                </c:pt>
                <c:pt idx="460">
                  <c:v>173.05</c:v>
                </c:pt>
                <c:pt idx="461">
                  <c:v>173.05</c:v>
                </c:pt>
                <c:pt idx="462">
                  <c:v>173.05</c:v>
                </c:pt>
                <c:pt idx="463">
                  <c:v>173.05</c:v>
                </c:pt>
                <c:pt idx="464">
                  <c:v>173.05</c:v>
                </c:pt>
                <c:pt idx="465">
                  <c:v>173.05</c:v>
                </c:pt>
                <c:pt idx="466">
                  <c:v>173.05</c:v>
                </c:pt>
                <c:pt idx="467">
                  <c:v>173.05</c:v>
                </c:pt>
                <c:pt idx="468">
                  <c:v>173.05</c:v>
                </c:pt>
                <c:pt idx="469">
                  <c:v>173.05</c:v>
                </c:pt>
                <c:pt idx="470">
                  <c:v>173.05</c:v>
                </c:pt>
                <c:pt idx="471">
                  <c:v>173.05</c:v>
                </c:pt>
                <c:pt idx="472">
                  <c:v>173.05</c:v>
                </c:pt>
                <c:pt idx="473">
                  <c:v>173.05</c:v>
                </c:pt>
                <c:pt idx="474">
                  <c:v>173.05</c:v>
                </c:pt>
                <c:pt idx="475">
                  <c:v>173.05</c:v>
                </c:pt>
                <c:pt idx="476">
                  <c:v>173.05</c:v>
                </c:pt>
                <c:pt idx="477">
                  <c:v>173.05</c:v>
                </c:pt>
                <c:pt idx="478">
                  <c:v>173.05</c:v>
                </c:pt>
                <c:pt idx="479">
                  <c:v>173.05</c:v>
                </c:pt>
                <c:pt idx="480">
                  <c:v>173.05</c:v>
                </c:pt>
                <c:pt idx="481">
                  <c:v>173.05</c:v>
                </c:pt>
                <c:pt idx="482">
                  <c:v>173.05</c:v>
                </c:pt>
                <c:pt idx="483">
                  <c:v>173.05</c:v>
                </c:pt>
                <c:pt idx="484">
                  <c:v>173.05</c:v>
                </c:pt>
                <c:pt idx="485">
                  <c:v>173.05</c:v>
                </c:pt>
                <c:pt idx="486">
                  <c:v>173.05</c:v>
                </c:pt>
                <c:pt idx="487">
                  <c:v>173.05</c:v>
                </c:pt>
                <c:pt idx="488">
                  <c:v>173.05</c:v>
                </c:pt>
                <c:pt idx="489">
                  <c:v>173.05</c:v>
                </c:pt>
                <c:pt idx="490">
                  <c:v>173.05</c:v>
                </c:pt>
                <c:pt idx="491">
                  <c:v>173.05</c:v>
                </c:pt>
                <c:pt idx="492">
                  <c:v>173.05</c:v>
                </c:pt>
                <c:pt idx="493">
                  <c:v>173.05</c:v>
                </c:pt>
                <c:pt idx="494">
                  <c:v>173.05</c:v>
                </c:pt>
                <c:pt idx="495">
                  <c:v>173.05</c:v>
                </c:pt>
                <c:pt idx="496">
                  <c:v>173.05</c:v>
                </c:pt>
                <c:pt idx="497">
                  <c:v>173.05</c:v>
                </c:pt>
                <c:pt idx="498">
                  <c:v>173.05</c:v>
                </c:pt>
                <c:pt idx="499">
                  <c:v>173.05</c:v>
                </c:pt>
                <c:pt idx="500">
                  <c:v>173.05</c:v>
                </c:pt>
                <c:pt idx="501">
                  <c:v>173.05</c:v>
                </c:pt>
                <c:pt idx="502">
                  <c:v>173.05</c:v>
                </c:pt>
                <c:pt idx="503">
                  <c:v>173.05</c:v>
                </c:pt>
                <c:pt idx="504">
                  <c:v>173.05</c:v>
                </c:pt>
                <c:pt idx="505">
                  <c:v>173.05</c:v>
                </c:pt>
                <c:pt idx="506">
                  <c:v>173.05</c:v>
                </c:pt>
                <c:pt idx="507">
                  <c:v>173.05</c:v>
                </c:pt>
                <c:pt idx="508">
                  <c:v>173.05</c:v>
                </c:pt>
                <c:pt idx="509">
                  <c:v>173.05</c:v>
                </c:pt>
                <c:pt idx="510">
                  <c:v>173.05</c:v>
                </c:pt>
                <c:pt idx="511">
                  <c:v>173.05</c:v>
                </c:pt>
                <c:pt idx="512">
                  <c:v>173.05</c:v>
                </c:pt>
                <c:pt idx="513">
                  <c:v>173.05</c:v>
                </c:pt>
                <c:pt idx="514">
                  <c:v>173.05</c:v>
                </c:pt>
                <c:pt idx="515">
                  <c:v>173.05</c:v>
                </c:pt>
                <c:pt idx="516">
                  <c:v>173.05</c:v>
                </c:pt>
                <c:pt idx="517">
                  <c:v>173.05</c:v>
                </c:pt>
                <c:pt idx="518">
                  <c:v>173.05</c:v>
                </c:pt>
                <c:pt idx="519">
                  <c:v>173.05</c:v>
                </c:pt>
                <c:pt idx="520">
                  <c:v>173.05</c:v>
                </c:pt>
                <c:pt idx="521">
                  <c:v>173.05</c:v>
                </c:pt>
                <c:pt idx="522">
                  <c:v>173.05</c:v>
                </c:pt>
                <c:pt idx="523">
                  <c:v>173.05</c:v>
                </c:pt>
                <c:pt idx="524">
                  <c:v>173.05</c:v>
                </c:pt>
                <c:pt idx="525">
                  <c:v>173.05</c:v>
                </c:pt>
                <c:pt idx="526">
                  <c:v>173.05</c:v>
                </c:pt>
                <c:pt idx="527">
                  <c:v>173.05</c:v>
                </c:pt>
                <c:pt idx="528">
                  <c:v>173.05</c:v>
                </c:pt>
                <c:pt idx="529">
                  <c:v>173.05</c:v>
                </c:pt>
                <c:pt idx="530">
                  <c:v>173.05</c:v>
                </c:pt>
                <c:pt idx="531">
                  <c:v>173.05</c:v>
                </c:pt>
                <c:pt idx="532">
                  <c:v>173.05</c:v>
                </c:pt>
                <c:pt idx="533">
                  <c:v>173.05</c:v>
                </c:pt>
                <c:pt idx="534">
                  <c:v>173.05</c:v>
                </c:pt>
                <c:pt idx="535">
                  <c:v>173.05</c:v>
                </c:pt>
                <c:pt idx="536">
                  <c:v>173.05</c:v>
                </c:pt>
                <c:pt idx="537">
                  <c:v>173.05</c:v>
                </c:pt>
                <c:pt idx="538">
                  <c:v>173.05</c:v>
                </c:pt>
                <c:pt idx="539">
                  <c:v>173.05</c:v>
                </c:pt>
                <c:pt idx="540">
                  <c:v>173.05</c:v>
                </c:pt>
                <c:pt idx="541">
                  <c:v>173.05</c:v>
                </c:pt>
                <c:pt idx="542">
                  <c:v>173.05</c:v>
                </c:pt>
                <c:pt idx="543">
                  <c:v>173.05</c:v>
                </c:pt>
                <c:pt idx="544">
                  <c:v>173.05</c:v>
                </c:pt>
                <c:pt idx="545">
                  <c:v>173.05</c:v>
                </c:pt>
                <c:pt idx="546">
                  <c:v>173.05</c:v>
                </c:pt>
                <c:pt idx="547">
                  <c:v>173.05</c:v>
                </c:pt>
                <c:pt idx="548">
                  <c:v>173.05</c:v>
                </c:pt>
                <c:pt idx="549">
                  <c:v>173.05</c:v>
                </c:pt>
                <c:pt idx="550">
                  <c:v>173.05</c:v>
                </c:pt>
                <c:pt idx="551">
                  <c:v>173.05</c:v>
                </c:pt>
                <c:pt idx="552">
                  <c:v>173.05</c:v>
                </c:pt>
                <c:pt idx="553">
                  <c:v>173.05</c:v>
                </c:pt>
                <c:pt idx="554">
                  <c:v>173.05</c:v>
                </c:pt>
                <c:pt idx="555">
                  <c:v>173.05</c:v>
                </c:pt>
                <c:pt idx="556">
                  <c:v>173.05</c:v>
                </c:pt>
                <c:pt idx="557">
                  <c:v>173.05</c:v>
                </c:pt>
                <c:pt idx="558">
                  <c:v>173.05</c:v>
                </c:pt>
                <c:pt idx="559">
                  <c:v>173.05</c:v>
                </c:pt>
                <c:pt idx="560">
                  <c:v>173.05</c:v>
                </c:pt>
                <c:pt idx="561">
                  <c:v>173.05</c:v>
                </c:pt>
                <c:pt idx="562">
                  <c:v>173.05</c:v>
                </c:pt>
                <c:pt idx="563">
                  <c:v>173.05</c:v>
                </c:pt>
                <c:pt idx="564">
                  <c:v>173.05</c:v>
                </c:pt>
                <c:pt idx="565">
                  <c:v>173.05</c:v>
                </c:pt>
                <c:pt idx="566">
                  <c:v>173.05</c:v>
                </c:pt>
                <c:pt idx="567">
                  <c:v>173.05</c:v>
                </c:pt>
                <c:pt idx="568">
                  <c:v>173.05</c:v>
                </c:pt>
                <c:pt idx="569">
                  <c:v>173.05</c:v>
                </c:pt>
                <c:pt idx="570">
                  <c:v>173.05</c:v>
                </c:pt>
                <c:pt idx="571">
                  <c:v>173.05</c:v>
                </c:pt>
                <c:pt idx="572">
                  <c:v>173.05</c:v>
                </c:pt>
                <c:pt idx="573">
                  <c:v>173.05</c:v>
                </c:pt>
                <c:pt idx="574">
                  <c:v>173.05</c:v>
                </c:pt>
                <c:pt idx="575">
                  <c:v>173.05</c:v>
                </c:pt>
                <c:pt idx="576">
                  <c:v>173.05</c:v>
                </c:pt>
                <c:pt idx="577">
                  <c:v>173.05</c:v>
                </c:pt>
                <c:pt idx="578">
                  <c:v>173.05</c:v>
                </c:pt>
                <c:pt idx="579">
                  <c:v>173.05</c:v>
                </c:pt>
                <c:pt idx="580">
                  <c:v>173.05</c:v>
                </c:pt>
                <c:pt idx="581">
                  <c:v>173.05</c:v>
                </c:pt>
                <c:pt idx="582">
                  <c:v>173.05</c:v>
                </c:pt>
                <c:pt idx="583">
                  <c:v>173.05</c:v>
                </c:pt>
                <c:pt idx="584">
                  <c:v>173.05</c:v>
                </c:pt>
                <c:pt idx="585">
                  <c:v>173.05</c:v>
                </c:pt>
                <c:pt idx="586">
                  <c:v>173.05</c:v>
                </c:pt>
                <c:pt idx="587">
                  <c:v>173.05</c:v>
                </c:pt>
                <c:pt idx="588">
                  <c:v>173.05</c:v>
                </c:pt>
                <c:pt idx="589">
                  <c:v>173.05</c:v>
                </c:pt>
                <c:pt idx="590">
                  <c:v>173.05</c:v>
                </c:pt>
                <c:pt idx="591">
                  <c:v>173.05</c:v>
                </c:pt>
                <c:pt idx="592">
                  <c:v>173.05</c:v>
                </c:pt>
                <c:pt idx="593">
                  <c:v>173.05</c:v>
                </c:pt>
                <c:pt idx="594">
                  <c:v>173.05</c:v>
                </c:pt>
                <c:pt idx="595">
                  <c:v>173.05</c:v>
                </c:pt>
                <c:pt idx="596">
                  <c:v>173.05</c:v>
                </c:pt>
                <c:pt idx="597">
                  <c:v>173.05</c:v>
                </c:pt>
                <c:pt idx="598">
                  <c:v>173.05</c:v>
                </c:pt>
                <c:pt idx="599">
                  <c:v>173.05</c:v>
                </c:pt>
                <c:pt idx="600">
                  <c:v>173.05</c:v>
                </c:pt>
                <c:pt idx="601">
                  <c:v>173.05</c:v>
                </c:pt>
                <c:pt idx="602">
                  <c:v>173.05</c:v>
                </c:pt>
                <c:pt idx="603">
                  <c:v>173.05</c:v>
                </c:pt>
                <c:pt idx="604">
                  <c:v>173.05</c:v>
                </c:pt>
                <c:pt idx="605">
                  <c:v>173.05</c:v>
                </c:pt>
                <c:pt idx="606">
                  <c:v>173.05</c:v>
                </c:pt>
                <c:pt idx="607">
                  <c:v>173.05</c:v>
                </c:pt>
                <c:pt idx="608">
                  <c:v>173.05</c:v>
                </c:pt>
                <c:pt idx="609">
                  <c:v>173.05</c:v>
                </c:pt>
                <c:pt idx="610">
                  <c:v>173.05</c:v>
                </c:pt>
                <c:pt idx="611">
                  <c:v>173.05</c:v>
                </c:pt>
                <c:pt idx="612">
                  <c:v>173.05</c:v>
                </c:pt>
                <c:pt idx="613">
                  <c:v>173.05</c:v>
                </c:pt>
                <c:pt idx="614">
                  <c:v>173.05</c:v>
                </c:pt>
                <c:pt idx="615">
                  <c:v>173.05</c:v>
                </c:pt>
                <c:pt idx="616">
                  <c:v>173.05</c:v>
                </c:pt>
                <c:pt idx="617">
                  <c:v>173.05</c:v>
                </c:pt>
                <c:pt idx="618">
                  <c:v>173.05</c:v>
                </c:pt>
                <c:pt idx="619">
                  <c:v>173.05</c:v>
                </c:pt>
                <c:pt idx="620">
                  <c:v>173.05</c:v>
                </c:pt>
                <c:pt idx="621">
                  <c:v>173.05</c:v>
                </c:pt>
                <c:pt idx="622">
                  <c:v>173.05</c:v>
                </c:pt>
                <c:pt idx="623">
                  <c:v>173.05</c:v>
                </c:pt>
                <c:pt idx="624">
                  <c:v>173.05</c:v>
                </c:pt>
                <c:pt idx="625">
                  <c:v>173.05</c:v>
                </c:pt>
                <c:pt idx="626">
                  <c:v>173.05</c:v>
                </c:pt>
                <c:pt idx="627">
                  <c:v>173.05</c:v>
                </c:pt>
                <c:pt idx="628">
                  <c:v>173.05</c:v>
                </c:pt>
                <c:pt idx="629">
                  <c:v>173.05</c:v>
                </c:pt>
                <c:pt idx="630">
                  <c:v>173.05</c:v>
                </c:pt>
                <c:pt idx="631">
                  <c:v>173.05</c:v>
                </c:pt>
                <c:pt idx="632">
                  <c:v>173.05</c:v>
                </c:pt>
                <c:pt idx="633">
                  <c:v>173.05</c:v>
                </c:pt>
                <c:pt idx="634">
                  <c:v>173.05</c:v>
                </c:pt>
                <c:pt idx="635">
                  <c:v>173.05</c:v>
                </c:pt>
                <c:pt idx="636">
                  <c:v>173.05</c:v>
                </c:pt>
                <c:pt idx="637">
                  <c:v>173.05</c:v>
                </c:pt>
                <c:pt idx="638">
                  <c:v>173.05</c:v>
                </c:pt>
                <c:pt idx="639">
                  <c:v>173.05</c:v>
                </c:pt>
                <c:pt idx="640">
                  <c:v>173.05</c:v>
                </c:pt>
                <c:pt idx="641">
                  <c:v>173.05</c:v>
                </c:pt>
                <c:pt idx="642">
                  <c:v>173.05</c:v>
                </c:pt>
                <c:pt idx="643">
                  <c:v>173.05</c:v>
                </c:pt>
                <c:pt idx="644">
                  <c:v>173.05</c:v>
                </c:pt>
                <c:pt idx="645">
                  <c:v>173.05</c:v>
                </c:pt>
                <c:pt idx="646">
                  <c:v>173.05</c:v>
                </c:pt>
                <c:pt idx="647">
                  <c:v>173.05</c:v>
                </c:pt>
                <c:pt idx="648">
                  <c:v>173.05</c:v>
                </c:pt>
                <c:pt idx="649">
                  <c:v>173.05</c:v>
                </c:pt>
                <c:pt idx="650">
                  <c:v>173.05</c:v>
                </c:pt>
                <c:pt idx="651">
                  <c:v>173.05</c:v>
                </c:pt>
                <c:pt idx="652">
                  <c:v>173.05</c:v>
                </c:pt>
                <c:pt idx="653">
                  <c:v>173.05</c:v>
                </c:pt>
                <c:pt idx="654">
                  <c:v>173.05</c:v>
                </c:pt>
                <c:pt idx="655">
                  <c:v>173.05</c:v>
                </c:pt>
                <c:pt idx="656">
                  <c:v>173.05</c:v>
                </c:pt>
                <c:pt idx="657">
                  <c:v>173.05</c:v>
                </c:pt>
                <c:pt idx="658">
                  <c:v>173.05</c:v>
                </c:pt>
                <c:pt idx="659">
                  <c:v>173.05</c:v>
                </c:pt>
                <c:pt idx="660">
                  <c:v>173.05</c:v>
                </c:pt>
                <c:pt idx="661">
                  <c:v>173.05</c:v>
                </c:pt>
                <c:pt idx="662">
                  <c:v>173.05</c:v>
                </c:pt>
                <c:pt idx="663">
                  <c:v>173.05</c:v>
                </c:pt>
                <c:pt idx="664">
                  <c:v>173.05</c:v>
                </c:pt>
                <c:pt idx="665">
                  <c:v>173.05</c:v>
                </c:pt>
                <c:pt idx="666">
                  <c:v>173.05</c:v>
                </c:pt>
                <c:pt idx="667">
                  <c:v>173.05</c:v>
                </c:pt>
                <c:pt idx="668">
                  <c:v>173.05</c:v>
                </c:pt>
                <c:pt idx="669">
                  <c:v>173.05</c:v>
                </c:pt>
                <c:pt idx="670">
                  <c:v>173.05</c:v>
                </c:pt>
                <c:pt idx="671">
                  <c:v>173.05</c:v>
                </c:pt>
                <c:pt idx="672">
                  <c:v>173.05</c:v>
                </c:pt>
                <c:pt idx="673">
                  <c:v>173.05</c:v>
                </c:pt>
                <c:pt idx="674">
                  <c:v>173.05</c:v>
                </c:pt>
                <c:pt idx="675">
                  <c:v>173.05</c:v>
                </c:pt>
                <c:pt idx="676">
                  <c:v>173.05</c:v>
                </c:pt>
                <c:pt idx="677">
                  <c:v>173.05</c:v>
                </c:pt>
                <c:pt idx="678">
                  <c:v>173.05</c:v>
                </c:pt>
                <c:pt idx="679">
                  <c:v>173.05</c:v>
                </c:pt>
                <c:pt idx="680">
                  <c:v>173.05</c:v>
                </c:pt>
                <c:pt idx="681">
                  <c:v>173.05</c:v>
                </c:pt>
                <c:pt idx="682">
                  <c:v>173.05</c:v>
                </c:pt>
                <c:pt idx="683">
                  <c:v>173.05</c:v>
                </c:pt>
                <c:pt idx="684">
                  <c:v>173.05</c:v>
                </c:pt>
                <c:pt idx="685">
                  <c:v>173.05</c:v>
                </c:pt>
                <c:pt idx="686">
                  <c:v>173.05</c:v>
                </c:pt>
                <c:pt idx="687">
                  <c:v>173.05</c:v>
                </c:pt>
                <c:pt idx="688">
                  <c:v>173.05</c:v>
                </c:pt>
                <c:pt idx="689">
                  <c:v>173.05</c:v>
                </c:pt>
                <c:pt idx="690">
                  <c:v>173.05</c:v>
                </c:pt>
                <c:pt idx="691">
                  <c:v>173.05</c:v>
                </c:pt>
                <c:pt idx="692">
                  <c:v>173.05</c:v>
                </c:pt>
                <c:pt idx="693">
                  <c:v>173.05</c:v>
                </c:pt>
                <c:pt idx="694">
                  <c:v>173.05</c:v>
                </c:pt>
                <c:pt idx="695">
                  <c:v>173.05</c:v>
                </c:pt>
                <c:pt idx="696">
                  <c:v>173.05</c:v>
                </c:pt>
                <c:pt idx="697">
                  <c:v>173.05</c:v>
                </c:pt>
                <c:pt idx="698">
                  <c:v>173.05</c:v>
                </c:pt>
                <c:pt idx="699">
                  <c:v>173.05</c:v>
                </c:pt>
                <c:pt idx="700">
                  <c:v>173.05</c:v>
                </c:pt>
                <c:pt idx="701">
                  <c:v>173.05</c:v>
                </c:pt>
                <c:pt idx="702">
                  <c:v>173.05</c:v>
                </c:pt>
                <c:pt idx="703">
                  <c:v>173.05</c:v>
                </c:pt>
                <c:pt idx="704">
                  <c:v>173.05</c:v>
                </c:pt>
                <c:pt idx="705">
                  <c:v>173.05</c:v>
                </c:pt>
                <c:pt idx="706">
                  <c:v>173.05</c:v>
                </c:pt>
                <c:pt idx="707">
                  <c:v>173.05</c:v>
                </c:pt>
                <c:pt idx="708">
                  <c:v>173.05</c:v>
                </c:pt>
                <c:pt idx="709">
                  <c:v>173.05</c:v>
                </c:pt>
                <c:pt idx="710">
                  <c:v>173.05</c:v>
                </c:pt>
                <c:pt idx="711">
                  <c:v>173.05</c:v>
                </c:pt>
                <c:pt idx="712">
                  <c:v>173.05</c:v>
                </c:pt>
                <c:pt idx="713">
                  <c:v>173.05</c:v>
                </c:pt>
                <c:pt idx="714">
                  <c:v>173.05</c:v>
                </c:pt>
                <c:pt idx="715">
                  <c:v>173.05</c:v>
                </c:pt>
                <c:pt idx="716">
                  <c:v>173.05</c:v>
                </c:pt>
                <c:pt idx="717">
                  <c:v>173.05</c:v>
                </c:pt>
                <c:pt idx="718">
                  <c:v>173.05</c:v>
                </c:pt>
                <c:pt idx="719">
                  <c:v>173.05</c:v>
                </c:pt>
                <c:pt idx="720">
                  <c:v>173.05</c:v>
                </c:pt>
                <c:pt idx="721">
                  <c:v>173.05</c:v>
                </c:pt>
                <c:pt idx="722">
                  <c:v>173.05</c:v>
                </c:pt>
                <c:pt idx="723">
                  <c:v>173.05</c:v>
                </c:pt>
                <c:pt idx="724">
                  <c:v>173.05</c:v>
                </c:pt>
                <c:pt idx="725">
                  <c:v>173.05</c:v>
                </c:pt>
                <c:pt idx="726">
                  <c:v>173.05</c:v>
                </c:pt>
                <c:pt idx="727">
                  <c:v>173.05</c:v>
                </c:pt>
                <c:pt idx="728">
                  <c:v>173.05</c:v>
                </c:pt>
                <c:pt idx="729">
                  <c:v>173.05</c:v>
                </c:pt>
                <c:pt idx="730">
                  <c:v>173.05</c:v>
                </c:pt>
                <c:pt idx="731">
                  <c:v>173.05</c:v>
                </c:pt>
                <c:pt idx="732">
                  <c:v>173.05</c:v>
                </c:pt>
                <c:pt idx="733">
                  <c:v>173.05</c:v>
                </c:pt>
                <c:pt idx="734">
                  <c:v>173.05</c:v>
                </c:pt>
                <c:pt idx="735">
                  <c:v>173.05</c:v>
                </c:pt>
                <c:pt idx="736">
                  <c:v>173.05</c:v>
                </c:pt>
                <c:pt idx="737">
                  <c:v>173.05</c:v>
                </c:pt>
                <c:pt idx="738">
                  <c:v>173.05</c:v>
                </c:pt>
                <c:pt idx="739">
                  <c:v>173.05</c:v>
                </c:pt>
                <c:pt idx="740">
                  <c:v>173.05</c:v>
                </c:pt>
                <c:pt idx="741">
                  <c:v>173.05</c:v>
                </c:pt>
                <c:pt idx="742">
                  <c:v>173.05</c:v>
                </c:pt>
                <c:pt idx="743">
                  <c:v>173.05</c:v>
                </c:pt>
                <c:pt idx="744">
                  <c:v>173.05</c:v>
                </c:pt>
                <c:pt idx="745">
                  <c:v>173.05</c:v>
                </c:pt>
                <c:pt idx="746">
                  <c:v>173.05</c:v>
                </c:pt>
                <c:pt idx="747">
                  <c:v>173.05</c:v>
                </c:pt>
                <c:pt idx="748">
                  <c:v>173.05</c:v>
                </c:pt>
                <c:pt idx="749">
                  <c:v>173.05</c:v>
                </c:pt>
                <c:pt idx="750">
                  <c:v>173.05</c:v>
                </c:pt>
                <c:pt idx="751">
                  <c:v>173.05</c:v>
                </c:pt>
                <c:pt idx="752">
                  <c:v>173.05</c:v>
                </c:pt>
                <c:pt idx="753">
                  <c:v>173.05</c:v>
                </c:pt>
                <c:pt idx="754">
                  <c:v>173.05</c:v>
                </c:pt>
                <c:pt idx="755">
                  <c:v>173.05</c:v>
                </c:pt>
                <c:pt idx="756">
                  <c:v>173.05</c:v>
                </c:pt>
                <c:pt idx="757">
                  <c:v>173.05</c:v>
                </c:pt>
                <c:pt idx="758">
                  <c:v>173.05</c:v>
                </c:pt>
                <c:pt idx="759">
                  <c:v>173.05</c:v>
                </c:pt>
                <c:pt idx="760">
                  <c:v>173.05</c:v>
                </c:pt>
                <c:pt idx="761">
                  <c:v>173.05</c:v>
                </c:pt>
                <c:pt idx="762">
                  <c:v>173.05</c:v>
                </c:pt>
                <c:pt idx="763">
                  <c:v>173.05</c:v>
                </c:pt>
                <c:pt idx="764">
                  <c:v>173.05</c:v>
                </c:pt>
                <c:pt idx="765">
                  <c:v>173.05</c:v>
                </c:pt>
                <c:pt idx="766">
                  <c:v>173.05</c:v>
                </c:pt>
                <c:pt idx="767">
                  <c:v>173.05</c:v>
                </c:pt>
                <c:pt idx="768">
                  <c:v>173.05</c:v>
                </c:pt>
                <c:pt idx="769">
                  <c:v>173.05</c:v>
                </c:pt>
                <c:pt idx="770">
                  <c:v>173.05</c:v>
                </c:pt>
                <c:pt idx="771">
                  <c:v>173.05</c:v>
                </c:pt>
                <c:pt idx="772">
                  <c:v>173.05</c:v>
                </c:pt>
                <c:pt idx="773">
                  <c:v>173.05</c:v>
                </c:pt>
                <c:pt idx="774">
                  <c:v>173.05</c:v>
                </c:pt>
                <c:pt idx="775">
                  <c:v>173.05</c:v>
                </c:pt>
                <c:pt idx="776">
                  <c:v>173.05</c:v>
                </c:pt>
                <c:pt idx="777">
                  <c:v>173.05</c:v>
                </c:pt>
                <c:pt idx="778">
                  <c:v>173.05</c:v>
                </c:pt>
                <c:pt idx="779">
                  <c:v>173.05</c:v>
                </c:pt>
                <c:pt idx="780">
                  <c:v>173.05</c:v>
                </c:pt>
                <c:pt idx="781">
                  <c:v>173.05</c:v>
                </c:pt>
                <c:pt idx="782">
                  <c:v>173.05</c:v>
                </c:pt>
                <c:pt idx="783">
                  <c:v>173.05</c:v>
                </c:pt>
                <c:pt idx="784">
                  <c:v>173.05</c:v>
                </c:pt>
                <c:pt idx="785">
                  <c:v>173.05</c:v>
                </c:pt>
                <c:pt idx="786">
                  <c:v>173.05</c:v>
                </c:pt>
                <c:pt idx="787">
                  <c:v>173.05</c:v>
                </c:pt>
                <c:pt idx="788">
                  <c:v>173.05</c:v>
                </c:pt>
                <c:pt idx="789">
                  <c:v>173.05</c:v>
                </c:pt>
                <c:pt idx="790">
                  <c:v>173.05</c:v>
                </c:pt>
                <c:pt idx="791">
                  <c:v>173.05</c:v>
                </c:pt>
                <c:pt idx="792">
                  <c:v>173.05</c:v>
                </c:pt>
                <c:pt idx="793">
                  <c:v>173.05</c:v>
                </c:pt>
                <c:pt idx="794">
                  <c:v>173.05</c:v>
                </c:pt>
                <c:pt idx="795">
                  <c:v>173.05</c:v>
                </c:pt>
                <c:pt idx="796">
                  <c:v>173.05</c:v>
                </c:pt>
                <c:pt idx="797">
                  <c:v>173.05</c:v>
                </c:pt>
                <c:pt idx="798">
                  <c:v>173.05</c:v>
                </c:pt>
                <c:pt idx="799">
                  <c:v>173.05</c:v>
                </c:pt>
                <c:pt idx="800">
                  <c:v>173.05</c:v>
                </c:pt>
                <c:pt idx="801">
                  <c:v>173.05</c:v>
                </c:pt>
                <c:pt idx="802">
                  <c:v>173.05</c:v>
                </c:pt>
                <c:pt idx="803">
                  <c:v>173.05</c:v>
                </c:pt>
                <c:pt idx="804">
                  <c:v>173.05</c:v>
                </c:pt>
                <c:pt idx="805">
                  <c:v>173.05</c:v>
                </c:pt>
                <c:pt idx="806">
                  <c:v>173.05</c:v>
                </c:pt>
                <c:pt idx="807">
                  <c:v>173.05</c:v>
                </c:pt>
                <c:pt idx="808">
                  <c:v>173.05</c:v>
                </c:pt>
                <c:pt idx="809">
                  <c:v>173.05</c:v>
                </c:pt>
                <c:pt idx="810">
                  <c:v>173.05</c:v>
                </c:pt>
                <c:pt idx="811">
                  <c:v>173.05</c:v>
                </c:pt>
                <c:pt idx="812">
                  <c:v>173.05</c:v>
                </c:pt>
                <c:pt idx="813">
                  <c:v>173.05</c:v>
                </c:pt>
                <c:pt idx="814">
                  <c:v>173.05</c:v>
                </c:pt>
                <c:pt idx="815">
                  <c:v>173.05</c:v>
                </c:pt>
                <c:pt idx="816">
                  <c:v>173.05</c:v>
                </c:pt>
                <c:pt idx="817">
                  <c:v>173.05</c:v>
                </c:pt>
                <c:pt idx="818">
                  <c:v>173.05</c:v>
                </c:pt>
                <c:pt idx="819">
                  <c:v>173.05</c:v>
                </c:pt>
                <c:pt idx="820">
                  <c:v>173.05</c:v>
                </c:pt>
                <c:pt idx="821">
                  <c:v>173.05</c:v>
                </c:pt>
                <c:pt idx="822">
                  <c:v>173.05</c:v>
                </c:pt>
                <c:pt idx="823">
                  <c:v>173.05</c:v>
                </c:pt>
                <c:pt idx="824">
                  <c:v>173.05</c:v>
                </c:pt>
                <c:pt idx="825">
                  <c:v>173.05</c:v>
                </c:pt>
                <c:pt idx="826">
                  <c:v>173.05</c:v>
                </c:pt>
                <c:pt idx="827">
                  <c:v>173.05</c:v>
                </c:pt>
                <c:pt idx="828">
                  <c:v>173.05</c:v>
                </c:pt>
                <c:pt idx="829">
                  <c:v>173.05</c:v>
                </c:pt>
                <c:pt idx="830">
                  <c:v>173.05</c:v>
                </c:pt>
                <c:pt idx="831">
                  <c:v>173.05</c:v>
                </c:pt>
                <c:pt idx="832">
                  <c:v>173.05</c:v>
                </c:pt>
                <c:pt idx="833">
                  <c:v>173.05</c:v>
                </c:pt>
                <c:pt idx="834">
                  <c:v>173.05</c:v>
                </c:pt>
                <c:pt idx="835">
                  <c:v>173.05</c:v>
                </c:pt>
                <c:pt idx="836">
                  <c:v>173.05</c:v>
                </c:pt>
                <c:pt idx="837">
                  <c:v>173.05</c:v>
                </c:pt>
                <c:pt idx="838">
                  <c:v>173.05</c:v>
                </c:pt>
                <c:pt idx="839">
                  <c:v>173.05</c:v>
                </c:pt>
                <c:pt idx="840">
                  <c:v>173.05</c:v>
                </c:pt>
                <c:pt idx="841">
                  <c:v>173.05</c:v>
                </c:pt>
                <c:pt idx="842">
                  <c:v>173.05</c:v>
                </c:pt>
                <c:pt idx="843">
                  <c:v>173.05</c:v>
                </c:pt>
                <c:pt idx="844">
                  <c:v>173.05</c:v>
                </c:pt>
                <c:pt idx="845">
                  <c:v>173.05</c:v>
                </c:pt>
                <c:pt idx="846">
                  <c:v>173.05</c:v>
                </c:pt>
                <c:pt idx="847">
                  <c:v>173.05</c:v>
                </c:pt>
                <c:pt idx="848">
                  <c:v>173.05</c:v>
                </c:pt>
                <c:pt idx="849">
                  <c:v>173.05</c:v>
                </c:pt>
                <c:pt idx="850">
                  <c:v>173.05</c:v>
                </c:pt>
                <c:pt idx="851">
                  <c:v>173.05</c:v>
                </c:pt>
                <c:pt idx="852">
                  <c:v>173.05</c:v>
                </c:pt>
                <c:pt idx="853">
                  <c:v>173.05</c:v>
                </c:pt>
                <c:pt idx="854">
                  <c:v>173.05</c:v>
                </c:pt>
                <c:pt idx="855">
                  <c:v>173.05</c:v>
                </c:pt>
                <c:pt idx="856">
                  <c:v>173.05</c:v>
                </c:pt>
                <c:pt idx="857">
                  <c:v>173.05</c:v>
                </c:pt>
                <c:pt idx="858">
                  <c:v>173.05</c:v>
                </c:pt>
                <c:pt idx="859">
                  <c:v>173.05</c:v>
                </c:pt>
                <c:pt idx="860">
                  <c:v>173.05</c:v>
                </c:pt>
                <c:pt idx="861">
                  <c:v>173.05</c:v>
                </c:pt>
                <c:pt idx="862">
                  <c:v>173.05</c:v>
                </c:pt>
                <c:pt idx="863">
                  <c:v>173.05</c:v>
                </c:pt>
                <c:pt idx="864">
                  <c:v>173.05</c:v>
                </c:pt>
                <c:pt idx="865">
                  <c:v>173.05</c:v>
                </c:pt>
                <c:pt idx="866">
                  <c:v>173.05</c:v>
                </c:pt>
                <c:pt idx="867">
                  <c:v>173.05</c:v>
                </c:pt>
                <c:pt idx="868">
                  <c:v>173.05</c:v>
                </c:pt>
                <c:pt idx="869">
                  <c:v>173.05</c:v>
                </c:pt>
                <c:pt idx="870">
                  <c:v>173.05</c:v>
                </c:pt>
                <c:pt idx="871">
                  <c:v>173.05</c:v>
                </c:pt>
                <c:pt idx="872">
                  <c:v>173.05</c:v>
                </c:pt>
                <c:pt idx="873">
                  <c:v>173.05</c:v>
                </c:pt>
                <c:pt idx="874">
                  <c:v>173.05</c:v>
                </c:pt>
                <c:pt idx="875">
                  <c:v>173.05</c:v>
                </c:pt>
                <c:pt idx="876">
                  <c:v>173.05</c:v>
                </c:pt>
                <c:pt idx="877">
                  <c:v>173.05</c:v>
                </c:pt>
                <c:pt idx="878">
                  <c:v>173.05</c:v>
                </c:pt>
                <c:pt idx="879">
                  <c:v>173.05</c:v>
                </c:pt>
                <c:pt idx="880">
                  <c:v>173.05</c:v>
                </c:pt>
                <c:pt idx="881">
                  <c:v>173.05</c:v>
                </c:pt>
                <c:pt idx="882">
                  <c:v>173.05</c:v>
                </c:pt>
                <c:pt idx="883">
                  <c:v>173.05</c:v>
                </c:pt>
                <c:pt idx="884">
                  <c:v>173.05</c:v>
                </c:pt>
                <c:pt idx="885">
                  <c:v>173.05</c:v>
                </c:pt>
                <c:pt idx="886">
                  <c:v>173.05</c:v>
                </c:pt>
                <c:pt idx="887">
                  <c:v>173.05</c:v>
                </c:pt>
                <c:pt idx="888">
                  <c:v>173.05</c:v>
                </c:pt>
                <c:pt idx="889">
                  <c:v>173.05</c:v>
                </c:pt>
                <c:pt idx="890">
                  <c:v>173.05</c:v>
                </c:pt>
                <c:pt idx="891">
                  <c:v>173.05</c:v>
                </c:pt>
                <c:pt idx="892">
                  <c:v>173.05</c:v>
                </c:pt>
                <c:pt idx="893">
                  <c:v>173.05</c:v>
                </c:pt>
                <c:pt idx="894">
                  <c:v>173.05</c:v>
                </c:pt>
                <c:pt idx="895">
                  <c:v>173.05</c:v>
                </c:pt>
                <c:pt idx="896">
                  <c:v>173.05</c:v>
                </c:pt>
                <c:pt idx="897">
                  <c:v>173.05</c:v>
                </c:pt>
                <c:pt idx="898">
                  <c:v>173.05</c:v>
                </c:pt>
                <c:pt idx="899">
                  <c:v>173.05</c:v>
                </c:pt>
                <c:pt idx="900">
                  <c:v>173.05</c:v>
                </c:pt>
                <c:pt idx="901">
                  <c:v>173.05</c:v>
                </c:pt>
                <c:pt idx="902">
                  <c:v>173.05</c:v>
                </c:pt>
                <c:pt idx="903">
                  <c:v>173.05</c:v>
                </c:pt>
                <c:pt idx="904">
                  <c:v>173.05</c:v>
                </c:pt>
                <c:pt idx="905">
                  <c:v>173.05</c:v>
                </c:pt>
                <c:pt idx="906">
                  <c:v>173.05</c:v>
                </c:pt>
                <c:pt idx="907">
                  <c:v>173.05</c:v>
                </c:pt>
                <c:pt idx="908">
                  <c:v>173.05</c:v>
                </c:pt>
                <c:pt idx="909">
                  <c:v>173.05</c:v>
                </c:pt>
                <c:pt idx="910">
                  <c:v>173.05</c:v>
                </c:pt>
                <c:pt idx="911">
                  <c:v>173.05</c:v>
                </c:pt>
                <c:pt idx="912">
                  <c:v>173.05</c:v>
                </c:pt>
                <c:pt idx="913">
                  <c:v>173.05</c:v>
                </c:pt>
                <c:pt idx="914">
                  <c:v>173.05</c:v>
                </c:pt>
                <c:pt idx="915">
                  <c:v>173.05</c:v>
                </c:pt>
                <c:pt idx="916">
                  <c:v>173.05</c:v>
                </c:pt>
                <c:pt idx="917">
                  <c:v>173.05</c:v>
                </c:pt>
                <c:pt idx="918">
                  <c:v>173.05</c:v>
                </c:pt>
                <c:pt idx="919">
                  <c:v>173.05</c:v>
                </c:pt>
                <c:pt idx="920">
                  <c:v>173.05</c:v>
                </c:pt>
                <c:pt idx="921">
                  <c:v>173.05</c:v>
                </c:pt>
                <c:pt idx="922">
                  <c:v>173.05</c:v>
                </c:pt>
                <c:pt idx="923">
                  <c:v>173.05</c:v>
                </c:pt>
                <c:pt idx="924">
                  <c:v>173.05</c:v>
                </c:pt>
                <c:pt idx="925">
                  <c:v>173.05</c:v>
                </c:pt>
                <c:pt idx="926">
                  <c:v>173.05</c:v>
                </c:pt>
                <c:pt idx="927">
                  <c:v>173.05</c:v>
                </c:pt>
                <c:pt idx="928">
                  <c:v>173.05</c:v>
                </c:pt>
                <c:pt idx="929">
                  <c:v>173.05</c:v>
                </c:pt>
                <c:pt idx="930">
                  <c:v>173.05</c:v>
                </c:pt>
                <c:pt idx="931">
                  <c:v>173.05</c:v>
                </c:pt>
                <c:pt idx="932">
                  <c:v>173.05</c:v>
                </c:pt>
                <c:pt idx="933">
                  <c:v>173.05</c:v>
                </c:pt>
                <c:pt idx="934">
                  <c:v>173.05</c:v>
                </c:pt>
                <c:pt idx="935">
                  <c:v>173.05</c:v>
                </c:pt>
                <c:pt idx="936">
                  <c:v>173.05</c:v>
                </c:pt>
                <c:pt idx="937">
                  <c:v>173.05</c:v>
                </c:pt>
                <c:pt idx="938">
                  <c:v>173.05</c:v>
                </c:pt>
                <c:pt idx="939">
                  <c:v>173.05</c:v>
                </c:pt>
                <c:pt idx="940">
                  <c:v>173.05</c:v>
                </c:pt>
                <c:pt idx="941">
                  <c:v>173.05</c:v>
                </c:pt>
                <c:pt idx="942">
                  <c:v>173.05</c:v>
                </c:pt>
                <c:pt idx="943">
                  <c:v>173.05</c:v>
                </c:pt>
                <c:pt idx="944">
                  <c:v>173.05</c:v>
                </c:pt>
                <c:pt idx="945">
                  <c:v>173.05</c:v>
                </c:pt>
                <c:pt idx="946">
                  <c:v>173.05</c:v>
                </c:pt>
                <c:pt idx="947">
                  <c:v>173.05</c:v>
                </c:pt>
                <c:pt idx="948">
                  <c:v>173.05</c:v>
                </c:pt>
                <c:pt idx="949">
                  <c:v>173.05</c:v>
                </c:pt>
                <c:pt idx="950">
                  <c:v>173.05</c:v>
                </c:pt>
                <c:pt idx="951">
                  <c:v>173.05</c:v>
                </c:pt>
                <c:pt idx="952">
                  <c:v>173.05</c:v>
                </c:pt>
                <c:pt idx="953">
                  <c:v>173.05</c:v>
                </c:pt>
                <c:pt idx="954">
                  <c:v>173.05</c:v>
                </c:pt>
                <c:pt idx="955">
                  <c:v>173.05</c:v>
                </c:pt>
                <c:pt idx="956">
                  <c:v>173.05</c:v>
                </c:pt>
                <c:pt idx="957">
                  <c:v>173.05</c:v>
                </c:pt>
                <c:pt idx="958">
                  <c:v>173.05</c:v>
                </c:pt>
                <c:pt idx="959">
                  <c:v>173.05</c:v>
                </c:pt>
                <c:pt idx="960">
                  <c:v>173.05</c:v>
                </c:pt>
                <c:pt idx="961">
                  <c:v>173.05</c:v>
                </c:pt>
                <c:pt idx="962">
                  <c:v>173.05</c:v>
                </c:pt>
                <c:pt idx="963">
                  <c:v>173.05</c:v>
                </c:pt>
                <c:pt idx="964">
                  <c:v>173.05</c:v>
                </c:pt>
                <c:pt idx="965">
                  <c:v>173.05</c:v>
                </c:pt>
                <c:pt idx="966">
                  <c:v>173.05</c:v>
                </c:pt>
                <c:pt idx="967">
                  <c:v>173.05</c:v>
                </c:pt>
                <c:pt idx="968">
                  <c:v>173.05</c:v>
                </c:pt>
                <c:pt idx="969">
                  <c:v>173.05</c:v>
                </c:pt>
                <c:pt idx="970">
                  <c:v>173.05</c:v>
                </c:pt>
                <c:pt idx="971">
                  <c:v>173.05</c:v>
                </c:pt>
                <c:pt idx="972">
                  <c:v>173.05</c:v>
                </c:pt>
                <c:pt idx="973">
                  <c:v>173.05</c:v>
                </c:pt>
                <c:pt idx="974">
                  <c:v>173.05</c:v>
                </c:pt>
                <c:pt idx="975">
                  <c:v>173.05</c:v>
                </c:pt>
                <c:pt idx="976">
                  <c:v>173.05</c:v>
                </c:pt>
                <c:pt idx="977">
                  <c:v>173.05</c:v>
                </c:pt>
                <c:pt idx="978">
                  <c:v>173.05</c:v>
                </c:pt>
                <c:pt idx="979">
                  <c:v>173.05</c:v>
                </c:pt>
                <c:pt idx="980">
                  <c:v>173.05</c:v>
                </c:pt>
                <c:pt idx="981">
                  <c:v>173.05</c:v>
                </c:pt>
                <c:pt idx="982">
                  <c:v>173.05</c:v>
                </c:pt>
                <c:pt idx="983">
                  <c:v>173.05</c:v>
                </c:pt>
                <c:pt idx="984">
                  <c:v>173.05</c:v>
                </c:pt>
                <c:pt idx="985">
                  <c:v>173.05</c:v>
                </c:pt>
                <c:pt idx="986">
                  <c:v>173.05</c:v>
                </c:pt>
                <c:pt idx="987">
                  <c:v>173.05</c:v>
                </c:pt>
                <c:pt idx="988">
                  <c:v>173.05</c:v>
                </c:pt>
                <c:pt idx="989">
                  <c:v>173.05</c:v>
                </c:pt>
                <c:pt idx="990">
                  <c:v>173.05</c:v>
                </c:pt>
                <c:pt idx="991">
                  <c:v>173.05</c:v>
                </c:pt>
                <c:pt idx="992">
                  <c:v>173.05</c:v>
                </c:pt>
                <c:pt idx="993">
                  <c:v>173.05</c:v>
                </c:pt>
                <c:pt idx="994">
                  <c:v>173.05</c:v>
                </c:pt>
                <c:pt idx="995">
                  <c:v>173.05</c:v>
                </c:pt>
                <c:pt idx="996">
                  <c:v>173.05</c:v>
                </c:pt>
                <c:pt idx="997">
                  <c:v>173.05</c:v>
                </c:pt>
                <c:pt idx="998">
                  <c:v>173.05</c:v>
                </c:pt>
                <c:pt idx="999">
                  <c:v>173.05</c:v>
                </c:pt>
                <c:pt idx="1000">
                  <c:v>173.05</c:v>
                </c:pt>
                <c:pt idx="1001">
                  <c:v>173.05</c:v>
                </c:pt>
                <c:pt idx="1002">
                  <c:v>173.05</c:v>
                </c:pt>
                <c:pt idx="1003">
                  <c:v>173.05</c:v>
                </c:pt>
                <c:pt idx="1004">
                  <c:v>173.05</c:v>
                </c:pt>
                <c:pt idx="1005">
                  <c:v>173.05</c:v>
                </c:pt>
                <c:pt idx="1006">
                  <c:v>173.05</c:v>
                </c:pt>
                <c:pt idx="1007">
                  <c:v>173.05</c:v>
                </c:pt>
                <c:pt idx="1008">
                  <c:v>173.05</c:v>
                </c:pt>
                <c:pt idx="1009">
                  <c:v>173.05</c:v>
                </c:pt>
                <c:pt idx="1010">
                  <c:v>173.05</c:v>
                </c:pt>
                <c:pt idx="1011">
                  <c:v>173.05</c:v>
                </c:pt>
                <c:pt idx="1012">
                  <c:v>173.05</c:v>
                </c:pt>
                <c:pt idx="1013">
                  <c:v>173.05</c:v>
                </c:pt>
                <c:pt idx="1014">
                  <c:v>173.05</c:v>
                </c:pt>
                <c:pt idx="1015">
                  <c:v>173.05</c:v>
                </c:pt>
                <c:pt idx="1016">
                  <c:v>173.05</c:v>
                </c:pt>
                <c:pt idx="1017">
                  <c:v>173.05</c:v>
                </c:pt>
                <c:pt idx="1018">
                  <c:v>173.05</c:v>
                </c:pt>
                <c:pt idx="1019">
                  <c:v>173.05</c:v>
                </c:pt>
                <c:pt idx="1020">
                  <c:v>173.05</c:v>
                </c:pt>
                <c:pt idx="1021">
                  <c:v>173.05</c:v>
                </c:pt>
                <c:pt idx="1022">
                  <c:v>173.05</c:v>
                </c:pt>
                <c:pt idx="1023">
                  <c:v>173.05</c:v>
                </c:pt>
                <c:pt idx="1024">
                  <c:v>173.05</c:v>
                </c:pt>
                <c:pt idx="1025">
                  <c:v>173.05</c:v>
                </c:pt>
                <c:pt idx="1026">
                  <c:v>173.05</c:v>
                </c:pt>
                <c:pt idx="1027">
                  <c:v>173.05</c:v>
                </c:pt>
                <c:pt idx="1028">
                  <c:v>173.05</c:v>
                </c:pt>
                <c:pt idx="1029">
                  <c:v>173.05</c:v>
                </c:pt>
                <c:pt idx="1030">
                  <c:v>173.05</c:v>
                </c:pt>
                <c:pt idx="1031">
                  <c:v>173.05</c:v>
                </c:pt>
                <c:pt idx="1032">
                  <c:v>173.05</c:v>
                </c:pt>
                <c:pt idx="1033">
                  <c:v>173.05</c:v>
                </c:pt>
                <c:pt idx="1034">
                  <c:v>173.05</c:v>
                </c:pt>
                <c:pt idx="1035">
                  <c:v>173.05</c:v>
                </c:pt>
                <c:pt idx="1036">
                  <c:v>173.05</c:v>
                </c:pt>
                <c:pt idx="1037">
                  <c:v>173.05</c:v>
                </c:pt>
                <c:pt idx="1038">
                  <c:v>173.05</c:v>
                </c:pt>
                <c:pt idx="1039">
                  <c:v>173.05</c:v>
                </c:pt>
                <c:pt idx="1040">
                  <c:v>173.05</c:v>
                </c:pt>
                <c:pt idx="1041">
                  <c:v>173.05</c:v>
                </c:pt>
                <c:pt idx="1042">
                  <c:v>173.05</c:v>
                </c:pt>
                <c:pt idx="1043">
                  <c:v>173.05</c:v>
                </c:pt>
                <c:pt idx="1044">
                  <c:v>173.05</c:v>
                </c:pt>
                <c:pt idx="1045">
                  <c:v>173.05</c:v>
                </c:pt>
                <c:pt idx="1046">
                  <c:v>173.05</c:v>
                </c:pt>
                <c:pt idx="1047">
                  <c:v>173.05</c:v>
                </c:pt>
                <c:pt idx="1048">
                  <c:v>173.05</c:v>
                </c:pt>
                <c:pt idx="1049">
                  <c:v>173.05</c:v>
                </c:pt>
                <c:pt idx="1050">
                  <c:v>173.05</c:v>
                </c:pt>
                <c:pt idx="1051">
                  <c:v>173.05</c:v>
                </c:pt>
                <c:pt idx="1052">
                  <c:v>173.05</c:v>
                </c:pt>
                <c:pt idx="1053">
                  <c:v>173.05</c:v>
                </c:pt>
                <c:pt idx="1054">
                  <c:v>173.05</c:v>
                </c:pt>
                <c:pt idx="1055">
                  <c:v>173.05</c:v>
                </c:pt>
                <c:pt idx="1056">
                  <c:v>173.05</c:v>
                </c:pt>
                <c:pt idx="1057">
                  <c:v>173.05</c:v>
                </c:pt>
                <c:pt idx="1058">
                  <c:v>173.05</c:v>
                </c:pt>
                <c:pt idx="1059">
                  <c:v>173.05</c:v>
                </c:pt>
                <c:pt idx="1060">
                  <c:v>173.05</c:v>
                </c:pt>
                <c:pt idx="1061">
                  <c:v>173.05</c:v>
                </c:pt>
                <c:pt idx="1062">
                  <c:v>173.05</c:v>
                </c:pt>
                <c:pt idx="1063">
                  <c:v>173.05</c:v>
                </c:pt>
                <c:pt idx="1064">
                  <c:v>173.05</c:v>
                </c:pt>
                <c:pt idx="1065">
                  <c:v>173.05</c:v>
                </c:pt>
                <c:pt idx="1066">
                  <c:v>173.05</c:v>
                </c:pt>
                <c:pt idx="1067">
                  <c:v>173.05</c:v>
                </c:pt>
                <c:pt idx="1068">
                  <c:v>173.05</c:v>
                </c:pt>
                <c:pt idx="1069">
                  <c:v>173.05</c:v>
                </c:pt>
                <c:pt idx="1070">
                  <c:v>173.05</c:v>
                </c:pt>
                <c:pt idx="1071">
                  <c:v>173.05</c:v>
                </c:pt>
                <c:pt idx="1072">
                  <c:v>173.05</c:v>
                </c:pt>
                <c:pt idx="1073">
                  <c:v>173.05</c:v>
                </c:pt>
                <c:pt idx="1074">
                  <c:v>173.05</c:v>
                </c:pt>
                <c:pt idx="1075">
                  <c:v>173.05</c:v>
                </c:pt>
                <c:pt idx="1076">
                  <c:v>173.05</c:v>
                </c:pt>
                <c:pt idx="1077">
                  <c:v>173.05</c:v>
                </c:pt>
                <c:pt idx="1078">
                  <c:v>173.05</c:v>
                </c:pt>
                <c:pt idx="1079">
                  <c:v>173.05</c:v>
                </c:pt>
                <c:pt idx="1080">
                  <c:v>173.05</c:v>
                </c:pt>
                <c:pt idx="1081">
                  <c:v>173.05</c:v>
                </c:pt>
                <c:pt idx="1082">
                  <c:v>173.05</c:v>
                </c:pt>
                <c:pt idx="1083">
                  <c:v>173.05</c:v>
                </c:pt>
                <c:pt idx="1084">
                  <c:v>173.05</c:v>
                </c:pt>
                <c:pt idx="1085">
                  <c:v>173.05</c:v>
                </c:pt>
                <c:pt idx="1086">
                  <c:v>173.05</c:v>
                </c:pt>
                <c:pt idx="1087">
                  <c:v>173.05</c:v>
                </c:pt>
                <c:pt idx="1088">
                  <c:v>173.05</c:v>
                </c:pt>
                <c:pt idx="1089">
                  <c:v>173.05</c:v>
                </c:pt>
                <c:pt idx="1090">
                  <c:v>173.05</c:v>
                </c:pt>
                <c:pt idx="1091">
                  <c:v>173.05</c:v>
                </c:pt>
                <c:pt idx="1092">
                  <c:v>173.05</c:v>
                </c:pt>
                <c:pt idx="1093">
                  <c:v>173.05</c:v>
                </c:pt>
                <c:pt idx="1094">
                  <c:v>173.05</c:v>
                </c:pt>
                <c:pt idx="1095">
                  <c:v>173.05</c:v>
                </c:pt>
                <c:pt idx="1096">
                  <c:v>173.05</c:v>
                </c:pt>
                <c:pt idx="1097">
                  <c:v>173.05</c:v>
                </c:pt>
                <c:pt idx="1098">
                  <c:v>173.05</c:v>
                </c:pt>
                <c:pt idx="1099">
                  <c:v>173.05</c:v>
                </c:pt>
                <c:pt idx="1100">
                  <c:v>173.05</c:v>
                </c:pt>
                <c:pt idx="1101">
                  <c:v>173.05</c:v>
                </c:pt>
                <c:pt idx="1102">
                  <c:v>173.05</c:v>
                </c:pt>
                <c:pt idx="1103">
                  <c:v>173.05</c:v>
                </c:pt>
                <c:pt idx="1104">
                  <c:v>173.05</c:v>
                </c:pt>
                <c:pt idx="1105">
                  <c:v>173.05</c:v>
                </c:pt>
                <c:pt idx="1106">
                  <c:v>173.05</c:v>
                </c:pt>
                <c:pt idx="1107">
                  <c:v>173.05</c:v>
                </c:pt>
                <c:pt idx="1108">
                  <c:v>173.05</c:v>
                </c:pt>
                <c:pt idx="1109">
                  <c:v>173.05</c:v>
                </c:pt>
                <c:pt idx="1110">
                  <c:v>173.05</c:v>
                </c:pt>
                <c:pt idx="1111">
                  <c:v>173.05</c:v>
                </c:pt>
                <c:pt idx="1112">
                  <c:v>173.05</c:v>
                </c:pt>
                <c:pt idx="1113">
                  <c:v>173.05</c:v>
                </c:pt>
                <c:pt idx="1114">
                  <c:v>173.05</c:v>
                </c:pt>
                <c:pt idx="1115">
                  <c:v>173.05</c:v>
                </c:pt>
                <c:pt idx="1116">
                  <c:v>173.05</c:v>
                </c:pt>
                <c:pt idx="1117">
                  <c:v>173.05</c:v>
                </c:pt>
                <c:pt idx="1118">
                  <c:v>173.05</c:v>
                </c:pt>
                <c:pt idx="1119">
                  <c:v>173.05</c:v>
                </c:pt>
                <c:pt idx="1120">
                  <c:v>173.05</c:v>
                </c:pt>
                <c:pt idx="1121">
                  <c:v>173.05</c:v>
                </c:pt>
                <c:pt idx="1122">
                  <c:v>173.05</c:v>
                </c:pt>
                <c:pt idx="1123">
                  <c:v>173.05</c:v>
                </c:pt>
                <c:pt idx="1124">
                  <c:v>173.05</c:v>
                </c:pt>
                <c:pt idx="1125">
                  <c:v>173.05</c:v>
                </c:pt>
                <c:pt idx="1126">
                  <c:v>173.05</c:v>
                </c:pt>
                <c:pt idx="1127">
                  <c:v>173.05</c:v>
                </c:pt>
                <c:pt idx="1128">
                  <c:v>173.05</c:v>
                </c:pt>
                <c:pt idx="1129">
                  <c:v>173.05</c:v>
                </c:pt>
                <c:pt idx="1130">
                  <c:v>173.05</c:v>
                </c:pt>
                <c:pt idx="1131">
                  <c:v>173.05</c:v>
                </c:pt>
                <c:pt idx="1132">
                  <c:v>173.05</c:v>
                </c:pt>
                <c:pt idx="1133">
                  <c:v>173.05</c:v>
                </c:pt>
                <c:pt idx="1134">
                  <c:v>173.05</c:v>
                </c:pt>
                <c:pt idx="1135">
                  <c:v>173.05</c:v>
                </c:pt>
                <c:pt idx="1136">
                  <c:v>173.05</c:v>
                </c:pt>
                <c:pt idx="1137">
                  <c:v>173.05</c:v>
                </c:pt>
                <c:pt idx="1138">
                  <c:v>173.05</c:v>
                </c:pt>
                <c:pt idx="1139">
                  <c:v>173.05</c:v>
                </c:pt>
                <c:pt idx="1140">
                  <c:v>173.05</c:v>
                </c:pt>
                <c:pt idx="1141">
                  <c:v>173.05</c:v>
                </c:pt>
                <c:pt idx="1142">
                  <c:v>173.05</c:v>
                </c:pt>
                <c:pt idx="1143">
                  <c:v>173.05</c:v>
                </c:pt>
                <c:pt idx="1144">
                  <c:v>173.05</c:v>
                </c:pt>
                <c:pt idx="1145">
                  <c:v>173.05</c:v>
                </c:pt>
                <c:pt idx="1146">
                  <c:v>173.05</c:v>
                </c:pt>
                <c:pt idx="1147">
                  <c:v>173.05</c:v>
                </c:pt>
                <c:pt idx="1148">
                  <c:v>173.05</c:v>
                </c:pt>
                <c:pt idx="1149">
                  <c:v>173.05</c:v>
                </c:pt>
                <c:pt idx="1150">
                  <c:v>173.05</c:v>
                </c:pt>
                <c:pt idx="1151">
                  <c:v>173.05</c:v>
                </c:pt>
                <c:pt idx="1152">
                  <c:v>173.05</c:v>
                </c:pt>
                <c:pt idx="1153">
                  <c:v>173.05</c:v>
                </c:pt>
                <c:pt idx="1154">
                  <c:v>173.05</c:v>
                </c:pt>
                <c:pt idx="1155">
                  <c:v>173.05</c:v>
                </c:pt>
                <c:pt idx="1156">
                  <c:v>173.05</c:v>
                </c:pt>
                <c:pt idx="1157">
                  <c:v>173.05</c:v>
                </c:pt>
                <c:pt idx="1158">
                  <c:v>173.05</c:v>
                </c:pt>
                <c:pt idx="1159">
                  <c:v>173.05</c:v>
                </c:pt>
                <c:pt idx="1160">
                  <c:v>173.05</c:v>
                </c:pt>
                <c:pt idx="1161">
                  <c:v>173.05</c:v>
                </c:pt>
                <c:pt idx="1162">
                  <c:v>173.05</c:v>
                </c:pt>
                <c:pt idx="1163">
                  <c:v>173.05</c:v>
                </c:pt>
                <c:pt idx="1164">
                  <c:v>173.05</c:v>
                </c:pt>
                <c:pt idx="1165">
                  <c:v>173.05</c:v>
                </c:pt>
                <c:pt idx="1166">
                  <c:v>173.05</c:v>
                </c:pt>
                <c:pt idx="1167">
                  <c:v>173.05</c:v>
                </c:pt>
                <c:pt idx="1168">
                  <c:v>173.05</c:v>
                </c:pt>
                <c:pt idx="1169">
                  <c:v>173.05</c:v>
                </c:pt>
                <c:pt idx="1170">
                  <c:v>173.05</c:v>
                </c:pt>
                <c:pt idx="1171">
                  <c:v>173.05</c:v>
                </c:pt>
                <c:pt idx="1172">
                  <c:v>173.05</c:v>
                </c:pt>
                <c:pt idx="1173">
                  <c:v>173.05</c:v>
                </c:pt>
                <c:pt idx="1174">
                  <c:v>173.05</c:v>
                </c:pt>
                <c:pt idx="1175">
                  <c:v>173.05</c:v>
                </c:pt>
                <c:pt idx="1176">
                  <c:v>173.05</c:v>
                </c:pt>
                <c:pt idx="1177">
                  <c:v>173.05</c:v>
                </c:pt>
                <c:pt idx="1178">
                  <c:v>173.05</c:v>
                </c:pt>
                <c:pt idx="1179">
                  <c:v>173.05</c:v>
                </c:pt>
                <c:pt idx="1180">
                  <c:v>173.05</c:v>
                </c:pt>
                <c:pt idx="1181">
                  <c:v>173.05</c:v>
                </c:pt>
                <c:pt idx="1182">
                  <c:v>173.05</c:v>
                </c:pt>
                <c:pt idx="1183">
                  <c:v>173.05</c:v>
                </c:pt>
                <c:pt idx="1184">
                  <c:v>173.05</c:v>
                </c:pt>
                <c:pt idx="1185">
                  <c:v>173.05</c:v>
                </c:pt>
                <c:pt idx="1186">
                  <c:v>173.05</c:v>
                </c:pt>
                <c:pt idx="1187">
                  <c:v>173.05</c:v>
                </c:pt>
                <c:pt idx="1188">
                  <c:v>173.05</c:v>
                </c:pt>
                <c:pt idx="1189">
                  <c:v>173.05</c:v>
                </c:pt>
                <c:pt idx="1190">
                  <c:v>173.05</c:v>
                </c:pt>
                <c:pt idx="1191">
                  <c:v>173.05</c:v>
                </c:pt>
                <c:pt idx="1192">
                  <c:v>173.05</c:v>
                </c:pt>
                <c:pt idx="1193">
                  <c:v>173.05</c:v>
                </c:pt>
                <c:pt idx="1194">
                  <c:v>173.05</c:v>
                </c:pt>
                <c:pt idx="1195">
                  <c:v>173.05</c:v>
                </c:pt>
                <c:pt idx="1196">
                  <c:v>173.05</c:v>
                </c:pt>
                <c:pt idx="1197">
                  <c:v>173.05</c:v>
                </c:pt>
                <c:pt idx="1198">
                  <c:v>173.05</c:v>
                </c:pt>
                <c:pt idx="1199">
                  <c:v>173.05</c:v>
                </c:pt>
                <c:pt idx="1200">
                  <c:v>173.05</c:v>
                </c:pt>
                <c:pt idx="1201">
                  <c:v>173.05</c:v>
                </c:pt>
                <c:pt idx="1202">
                  <c:v>173.05</c:v>
                </c:pt>
                <c:pt idx="1203">
                  <c:v>173.05</c:v>
                </c:pt>
                <c:pt idx="1204">
                  <c:v>173.05</c:v>
                </c:pt>
                <c:pt idx="1205">
                  <c:v>173.05</c:v>
                </c:pt>
                <c:pt idx="1206">
                  <c:v>173.05</c:v>
                </c:pt>
                <c:pt idx="1207">
                  <c:v>173.05</c:v>
                </c:pt>
                <c:pt idx="1208">
                  <c:v>173.05</c:v>
                </c:pt>
                <c:pt idx="1209">
                  <c:v>173.05</c:v>
                </c:pt>
                <c:pt idx="1210">
                  <c:v>173.05</c:v>
                </c:pt>
                <c:pt idx="1211">
                  <c:v>173.05</c:v>
                </c:pt>
                <c:pt idx="1212">
                  <c:v>173.05</c:v>
                </c:pt>
                <c:pt idx="1213">
                  <c:v>173.05</c:v>
                </c:pt>
                <c:pt idx="1214">
                  <c:v>173.05</c:v>
                </c:pt>
                <c:pt idx="1215">
                  <c:v>173.05</c:v>
                </c:pt>
                <c:pt idx="1216">
                  <c:v>173.05</c:v>
                </c:pt>
                <c:pt idx="1217">
                  <c:v>173.05</c:v>
                </c:pt>
                <c:pt idx="1218">
                  <c:v>173.05</c:v>
                </c:pt>
                <c:pt idx="1219">
                  <c:v>173.05</c:v>
                </c:pt>
                <c:pt idx="1220">
                  <c:v>173.05</c:v>
                </c:pt>
                <c:pt idx="1221">
                  <c:v>173.05</c:v>
                </c:pt>
                <c:pt idx="1222">
                  <c:v>173.05</c:v>
                </c:pt>
                <c:pt idx="1223">
                  <c:v>173.05</c:v>
                </c:pt>
                <c:pt idx="1224">
                  <c:v>173.05</c:v>
                </c:pt>
                <c:pt idx="1225">
                  <c:v>173.05</c:v>
                </c:pt>
                <c:pt idx="1226">
                  <c:v>173.05</c:v>
                </c:pt>
                <c:pt idx="1227">
                  <c:v>173.05</c:v>
                </c:pt>
                <c:pt idx="1228">
                  <c:v>173.05</c:v>
                </c:pt>
                <c:pt idx="1229">
                  <c:v>173.05</c:v>
                </c:pt>
                <c:pt idx="1230">
                  <c:v>173.05</c:v>
                </c:pt>
                <c:pt idx="1231">
                  <c:v>173.05</c:v>
                </c:pt>
                <c:pt idx="1232">
                  <c:v>173.05</c:v>
                </c:pt>
                <c:pt idx="1233">
                  <c:v>173.05</c:v>
                </c:pt>
                <c:pt idx="1234">
                  <c:v>173.05</c:v>
                </c:pt>
                <c:pt idx="1235">
                  <c:v>173.05</c:v>
                </c:pt>
                <c:pt idx="1236">
                  <c:v>173.05</c:v>
                </c:pt>
                <c:pt idx="1237">
                  <c:v>173.05</c:v>
                </c:pt>
                <c:pt idx="1238">
                  <c:v>173.05</c:v>
                </c:pt>
                <c:pt idx="1239">
                  <c:v>173.05</c:v>
                </c:pt>
                <c:pt idx="1240">
                  <c:v>173.05</c:v>
                </c:pt>
                <c:pt idx="1241">
                  <c:v>173.05</c:v>
                </c:pt>
                <c:pt idx="1242">
                  <c:v>173.05</c:v>
                </c:pt>
                <c:pt idx="1243">
                  <c:v>173.05</c:v>
                </c:pt>
                <c:pt idx="1244">
                  <c:v>173.05</c:v>
                </c:pt>
                <c:pt idx="1245">
                  <c:v>173.05</c:v>
                </c:pt>
                <c:pt idx="1246">
                  <c:v>173.05</c:v>
                </c:pt>
                <c:pt idx="1247">
                  <c:v>173.05</c:v>
                </c:pt>
                <c:pt idx="1248">
                  <c:v>173.05</c:v>
                </c:pt>
                <c:pt idx="1249">
                  <c:v>173.05</c:v>
                </c:pt>
                <c:pt idx="1250">
                  <c:v>173.05</c:v>
                </c:pt>
                <c:pt idx="1251">
                  <c:v>173.05</c:v>
                </c:pt>
                <c:pt idx="1252">
                  <c:v>173.05</c:v>
                </c:pt>
                <c:pt idx="1253">
                  <c:v>173.05</c:v>
                </c:pt>
                <c:pt idx="1254">
                  <c:v>173.05</c:v>
                </c:pt>
                <c:pt idx="1255">
                  <c:v>173.05</c:v>
                </c:pt>
                <c:pt idx="1256">
                  <c:v>173.05</c:v>
                </c:pt>
                <c:pt idx="1257">
                  <c:v>173.05</c:v>
                </c:pt>
                <c:pt idx="1258">
                  <c:v>173.05</c:v>
                </c:pt>
                <c:pt idx="1259">
                  <c:v>173.05</c:v>
                </c:pt>
                <c:pt idx="1260">
                  <c:v>173.05</c:v>
                </c:pt>
                <c:pt idx="1261">
                  <c:v>173.05</c:v>
                </c:pt>
                <c:pt idx="1262">
                  <c:v>173.05</c:v>
                </c:pt>
                <c:pt idx="1263">
                  <c:v>173.05</c:v>
                </c:pt>
                <c:pt idx="1264">
                  <c:v>173.05</c:v>
                </c:pt>
                <c:pt idx="1265">
                  <c:v>173.05</c:v>
                </c:pt>
                <c:pt idx="1266">
                  <c:v>173.05</c:v>
                </c:pt>
                <c:pt idx="1267">
                  <c:v>173.05</c:v>
                </c:pt>
                <c:pt idx="1268">
                  <c:v>173.05</c:v>
                </c:pt>
                <c:pt idx="1269">
                  <c:v>173.05</c:v>
                </c:pt>
                <c:pt idx="1270">
                  <c:v>173.05</c:v>
                </c:pt>
                <c:pt idx="1271">
                  <c:v>173.05</c:v>
                </c:pt>
                <c:pt idx="1272">
                  <c:v>173.05</c:v>
                </c:pt>
                <c:pt idx="1273">
                  <c:v>173.05</c:v>
                </c:pt>
                <c:pt idx="1274">
                  <c:v>173.05</c:v>
                </c:pt>
                <c:pt idx="1275">
                  <c:v>173.05</c:v>
                </c:pt>
                <c:pt idx="1276">
                  <c:v>173.05</c:v>
                </c:pt>
                <c:pt idx="1277">
                  <c:v>173.05</c:v>
                </c:pt>
                <c:pt idx="1278">
                  <c:v>173.05</c:v>
                </c:pt>
                <c:pt idx="1279">
                  <c:v>173.05</c:v>
                </c:pt>
                <c:pt idx="1280">
                  <c:v>173.05</c:v>
                </c:pt>
                <c:pt idx="1281">
                  <c:v>173.05</c:v>
                </c:pt>
                <c:pt idx="1282">
                  <c:v>173.05</c:v>
                </c:pt>
                <c:pt idx="1283">
                  <c:v>173.05</c:v>
                </c:pt>
                <c:pt idx="1284">
                  <c:v>173.05</c:v>
                </c:pt>
                <c:pt idx="1285">
                  <c:v>173.05</c:v>
                </c:pt>
                <c:pt idx="1286">
                  <c:v>173.05</c:v>
                </c:pt>
                <c:pt idx="1287">
                  <c:v>173.05</c:v>
                </c:pt>
                <c:pt idx="1288">
                  <c:v>173.05</c:v>
                </c:pt>
                <c:pt idx="1289">
                  <c:v>173.05</c:v>
                </c:pt>
                <c:pt idx="1290">
                  <c:v>173.05</c:v>
                </c:pt>
                <c:pt idx="1291">
                  <c:v>173.05</c:v>
                </c:pt>
                <c:pt idx="1292">
                  <c:v>173.05</c:v>
                </c:pt>
                <c:pt idx="1293">
                  <c:v>173.05</c:v>
                </c:pt>
                <c:pt idx="1294">
                  <c:v>173.05</c:v>
                </c:pt>
                <c:pt idx="1295">
                  <c:v>173.05</c:v>
                </c:pt>
                <c:pt idx="1296">
                  <c:v>173.05</c:v>
                </c:pt>
                <c:pt idx="1297">
                  <c:v>173.05</c:v>
                </c:pt>
                <c:pt idx="1298">
                  <c:v>173.05</c:v>
                </c:pt>
                <c:pt idx="1299">
                  <c:v>173.05</c:v>
                </c:pt>
                <c:pt idx="1300">
                  <c:v>173.05</c:v>
                </c:pt>
                <c:pt idx="1301">
                  <c:v>173.05</c:v>
                </c:pt>
                <c:pt idx="1302">
                  <c:v>173.05</c:v>
                </c:pt>
                <c:pt idx="1303">
                  <c:v>173.05</c:v>
                </c:pt>
                <c:pt idx="1304">
                  <c:v>173.05</c:v>
                </c:pt>
                <c:pt idx="1305">
                  <c:v>173.05</c:v>
                </c:pt>
                <c:pt idx="1306">
                  <c:v>173.05</c:v>
                </c:pt>
                <c:pt idx="1307">
                  <c:v>173.05</c:v>
                </c:pt>
                <c:pt idx="1308">
                  <c:v>173.05</c:v>
                </c:pt>
                <c:pt idx="1309">
                  <c:v>173.05</c:v>
                </c:pt>
                <c:pt idx="1310">
                  <c:v>173.05</c:v>
                </c:pt>
                <c:pt idx="1311">
                  <c:v>173.05</c:v>
                </c:pt>
                <c:pt idx="1312">
                  <c:v>173.05</c:v>
                </c:pt>
                <c:pt idx="1313">
                  <c:v>173.05</c:v>
                </c:pt>
                <c:pt idx="1314">
                  <c:v>173.05</c:v>
                </c:pt>
                <c:pt idx="1315">
                  <c:v>173.05</c:v>
                </c:pt>
                <c:pt idx="1316">
                  <c:v>173.05</c:v>
                </c:pt>
                <c:pt idx="1317">
                  <c:v>173.05</c:v>
                </c:pt>
                <c:pt idx="1318">
                  <c:v>173.05</c:v>
                </c:pt>
                <c:pt idx="1319">
                  <c:v>173.05</c:v>
                </c:pt>
                <c:pt idx="1320">
                  <c:v>173.05</c:v>
                </c:pt>
                <c:pt idx="1321">
                  <c:v>173.05</c:v>
                </c:pt>
                <c:pt idx="1322">
                  <c:v>173.05</c:v>
                </c:pt>
                <c:pt idx="1323">
                  <c:v>173.05</c:v>
                </c:pt>
                <c:pt idx="1324">
                  <c:v>173.05</c:v>
                </c:pt>
                <c:pt idx="1325">
                  <c:v>173.05</c:v>
                </c:pt>
                <c:pt idx="1326">
                  <c:v>173.05</c:v>
                </c:pt>
                <c:pt idx="1327">
                  <c:v>173.05</c:v>
                </c:pt>
                <c:pt idx="1328">
                  <c:v>173.05</c:v>
                </c:pt>
                <c:pt idx="1329">
                  <c:v>173.05</c:v>
                </c:pt>
                <c:pt idx="1330">
                  <c:v>173.05</c:v>
                </c:pt>
                <c:pt idx="1331">
                  <c:v>173.05</c:v>
                </c:pt>
                <c:pt idx="1332">
                  <c:v>173.05</c:v>
                </c:pt>
                <c:pt idx="1333">
                  <c:v>173.05</c:v>
                </c:pt>
                <c:pt idx="1334">
                  <c:v>173.05</c:v>
                </c:pt>
                <c:pt idx="1335">
                  <c:v>173.05</c:v>
                </c:pt>
                <c:pt idx="1336">
                  <c:v>173.05</c:v>
                </c:pt>
                <c:pt idx="1337">
                  <c:v>173.05</c:v>
                </c:pt>
                <c:pt idx="1338">
                  <c:v>173.05</c:v>
                </c:pt>
                <c:pt idx="1339">
                  <c:v>173.05</c:v>
                </c:pt>
                <c:pt idx="1340">
                  <c:v>173.05</c:v>
                </c:pt>
                <c:pt idx="1341">
                  <c:v>173.05</c:v>
                </c:pt>
                <c:pt idx="1342">
                  <c:v>173.05</c:v>
                </c:pt>
                <c:pt idx="1343">
                  <c:v>173.05</c:v>
                </c:pt>
                <c:pt idx="1344">
                  <c:v>173.05</c:v>
                </c:pt>
                <c:pt idx="1345">
                  <c:v>173.05</c:v>
                </c:pt>
                <c:pt idx="1346">
                  <c:v>173.05</c:v>
                </c:pt>
                <c:pt idx="1347">
                  <c:v>173.05</c:v>
                </c:pt>
                <c:pt idx="1348">
                  <c:v>173.05</c:v>
                </c:pt>
                <c:pt idx="1349">
                  <c:v>173.05</c:v>
                </c:pt>
                <c:pt idx="1350">
                  <c:v>173.05</c:v>
                </c:pt>
                <c:pt idx="1351">
                  <c:v>173.05</c:v>
                </c:pt>
                <c:pt idx="1352">
                  <c:v>173.05</c:v>
                </c:pt>
                <c:pt idx="1353">
                  <c:v>173.05</c:v>
                </c:pt>
                <c:pt idx="1354">
                  <c:v>173.05</c:v>
                </c:pt>
                <c:pt idx="1355">
                  <c:v>173.05</c:v>
                </c:pt>
                <c:pt idx="1356">
                  <c:v>173.05</c:v>
                </c:pt>
                <c:pt idx="1357">
                  <c:v>173.05</c:v>
                </c:pt>
                <c:pt idx="1358">
                  <c:v>173.05</c:v>
                </c:pt>
                <c:pt idx="1359">
                  <c:v>173.05</c:v>
                </c:pt>
                <c:pt idx="1360">
                  <c:v>173.05</c:v>
                </c:pt>
                <c:pt idx="1361">
                  <c:v>173.05</c:v>
                </c:pt>
                <c:pt idx="1362">
                  <c:v>173.05</c:v>
                </c:pt>
                <c:pt idx="1363">
                  <c:v>173.05</c:v>
                </c:pt>
                <c:pt idx="1364">
                  <c:v>173.05</c:v>
                </c:pt>
                <c:pt idx="1365">
                  <c:v>173.05</c:v>
                </c:pt>
                <c:pt idx="1366">
                  <c:v>173.05</c:v>
                </c:pt>
                <c:pt idx="1367">
                  <c:v>173.05</c:v>
                </c:pt>
                <c:pt idx="1368">
                  <c:v>173.05</c:v>
                </c:pt>
                <c:pt idx="1369">
                  <c:v>173.05</c:v>
                </c:pt>
                <c:pt idx="1370">
                  <c:v>173.05</c:v>
                </c:pt>
                <c:pt idx="1371">
                  <c:v>173.05</c:v>
                </c:pt>
                <c:pt idx="1372">
                  <c:v>173.05</c:v>
                </c:pt>
                <c:pt idx="1373">
                  <c:v>173.05</c:v>
                </c:pt>
                <c:pt idx="1374">
                  <c:v>173.05</c:v>
                </c:pt>
                <c:pt idx="1375">
                  <c:v>173.05</c:v>
                </c:pt>
                <c:pt idx="1376">
                  <c:v>173.05</c:v>
                </c:pt>
                <c:pt idx="1377">
                  <c:v>173.05</c:v>
                </c:pt>
                <c:pt idx="1378">
                  <c:v>173.05</c:v>
                </c:pt>
                <c:pt idx="1379">
                  <c:v>173.05</c:v>
                </c:pt>
                <c:pt idx="1380">
                  <c:v>173.05</c:v>
                </c:pt>
                <c:pt idx="1381">
                  <c:v>173.05</c:v>
                </c:pt>
                <c:pt idx="1382">
                  <c:v>173.05</c:v>
                </c:pt>
                <c:pt idx="1383">
                  <c:v>173.05</c:v>
                </c:pt>
                <c:pt idx="1384">
                  <c:v>173.05</c:v>
                </c:pt>
                <c:pt idx="1385">
                  <c:v>173.05</c:v>
                </c:pt>
                <c:pt idx="1386">
                  <c:v>173.05</c:v>
                </c:pt>
                <c:pt idx="1387">
                  <c:v>173.05</c:v>
                </c:pt>
                <c:pt idx="1388">
                  <c:v>173.05</c:v>
                </c:pt>
                <c:pt idx="1389">
                  <c:v>173.05</c:v>
                </c:pt>
                <c:pt idx="1390">
                  <c:v>173.05</c:v>
                </c:pt>
                <c:pt idx="1391">
                  <c:v>173.05</c:v>
                </c:pt>
                <c:pt idx="1392">
                  <c:v>173.05</c:v>
                </c:pt>
                <c:pt idx="1393">
                  <c:v>173.05</c:v>
                </c:pt>
                <c:pt idx="1394">
                  <c:v>173.05</c:v>
                </c:pt>
                <c:pt idx="1395">
                  <c:v>173.05</c:v>
                </c:pt>
                <c:pt idx="1396">
                  <c:v>173.05</c:v>
                </c:pt>
                <c:pt idx="1397">
                  <c:v>173.05</c:v>
                </c:pt>
                <c:pt idx="1398">
                  <c:v>173.05</c:v>
                </c:pt>
                <c:pt idx="1399">
                  <c:v>173.05</c:v>
                </c:pt>
                <c:pt idx="1400">
                  <c:v>173.05</c:v>
                </c:pt>
                <c:pt idx="1401">
                  <c:v>173.05</c:v>
                </c:pt>
                <c:pt idx="1402">
                  <c:v>173.05</c:v>
                </c:pt>
                <c:pt idx="1403">
                  <c:v>173.05</c:v>
                </c:pt>
                <c:pt idx="1404">
                  <c:v>173.05</c:v>
                </c:pt>
                <c:pt idx="1405">
                  <c:v>173.05</c:v>
                </c:pt>
                <c:pt idx="1406">
                  <c:v>173.05</c:v>
                </c:pt>
                <c:pt idx="1407">
                  <c:v>173.05</c:v>
                </c:pt>
                <c:pt idx="1408">
                  <c:v>173.05</c:v>
                </c:pt>
                <c:pt idx="1409">
                  <c:v>173.05</c:v>
                </c:pt>
                <c:pt idx="1410">
                  <c:v>173.05</c:v>
                </c:pt>
                <c:pt idx="1411">
                  <c:v>173.05</c:v>
                </c:pt>
                <c:pt idx="1412">
                  <c:v>173.05</c:v>
                </c:pt>
                <c:pt idx="1413">
                  <c:v>173.05</c:v>
                </c:pt>
                <c:pt idx="1414">
                  <c:v>173.05</c:v>
                </c:pt>
                <c:pt idx="1415">
                  <c:v>173.05</c:v>
                </c:pt>
                <c:pt idx="1416">
                  <c:v>173.05</c:v>
                </c:pt>
                <c:pt idx="1417">
                  <c:v>173.05</c:v>
                </c:pt>
                <c:pt idx="1418">
                  <c:v>173.05</c:v>
                </c:pt>
                <c:pt idx="1419">
                  <c:v>173.05</c:v>
                </c:pt>
                <c:pt idx="1420">
                  <c:v>173.05</c:v>
                </c:pt>
                <c:pt idx="1421">
                  <c:v>173.05</c:v>
                </c:pt>
                <c:pt idx="1422">
                  <c:v>173.05</c:v>
                </c:pt>
                <c:pt idx="1423">
                  <c:v>173.05</c:v>
                </c:pt>
                <c:pt idx="1424">
                  <c:v>173.05</c:v>
                </c:pt>
                <c:pt idx="1425">
                  <c:v>173.05</c:v>
                </c:pt>
                <c:pt idx="1426">
                  <c:v>173.05</c:v>
                </c:pt>
                <c:pt idx="1427">
                  <c:v>173.05</c:v>
                </c:pt>
                <c:pt idx="1428">
                  <c:v>173.05</c:v>
                </c:pt>
                <c:pt idx="1429">
                  <c:v>173.05</c:v>
                </c:pt>
                <c:pt idx="1430">
                  <c:v>173.05</c:v>
                </c:pt>
                <c:pt idx="1431">
                  <c:v>173.05</c:v>
                </c:pt>
                <c:pt idx="1432">
                  <c:v>173.05</c:v>
                </c:pt>
                <c:pt idx="1433">
                  <c:v>173.05</c:v>
                </c:pt>
                <c:pt idx="1434">
                  <c:v>173.05</c:v>
                </c:pt>
                <c:pt idx="1435">
                  <c:v>173.05</c:v>
                </c:pt>
                <c:pt idx="1436">
                  <c:v>173.05</c:v>
                </c:pt>
                <c:pt idx="1437">
                  <c:v>173.05</c:v>
                </c:pt>
                <c:pt idx="1438">
                  <c:v>173.05</c:v>
                </c:pt>
                <c:pt idx="1439">
                  <c:v>173.05</c:v>
                </c:pt>
                <c:pt idx="1440">
                  <c:v>173.05</c:v>
                </c:pt>
                <c:pt idx="1441">
                  <c:v>173.05</c:v>
                </c:pt>
                <c:pt idx="1442">
                  <c:v>173.05</c:v>
                </c:pt>
                <c:pt idx="1443">
                  <c:v>173.05</c:v>
                </c:pt>
                <c:pt idx="1444">
                  <c:v>173.05</c:v>
                </c:pt>
                <c:pt idx="1445">
                  <c:v>173.05</c:v>
                </c:pt>
                <c:pt idx="1446">
                  <c:v>173.05</c:v>
                </c:pt>
                <c:pt idx="1447">
                  <c:v>173.05</c:v>
                </c:pt>
                <c:pt idx="1448">
                  <c:v>173.05</c:v>
                </c:pt>
                <c:pt idx="1449">
                  <c:v>173.05</c:v>
                </c:pt>
                <c:pt idx="1450">
                  <c:v>173.05</c:v>
                </c:pt>
                <c:pt idx="1451">
                  <c:v>173.05</c:v>
                </c:pt>
                <c:pt idx="1452">
                  <c:v>173.05</c:v>
                </c:pt>
                <c:pt idx="1453">
                  <c:v>173.05</c:v>
                </c:pt>
                <c:pt idx="1454">
                  <c:v>173.05</c:v>
                </c:pt>
                <c:pt idx="1455">
                  <c:v>173.05</c:v>
                </c:pt>
                <c:pt idx="1456">
                  <c:v>173.05</c:v>
                </c:pt>
                <c:pt idx="1457">
                  <c:v>173.05</c:v>
                </c:pt>
                <c:pt idx="1458">
                  <c:v>173.05</c:v>
                </c:pt>
                <c:pt idx="1459">
                  <c:v>173.05</c:v>
                </c:pt>
                <c:pt idx="1460">
                  <c:v>173.05</c:v>
                </c:pt>
                <c:pt idx="1461">
                  <c:v>173.05</c:v>
                </c:pt>
                <c:pt idx="1462">
                  <c:v>173.05</c:v>
                </c:pt>
                <c:pt idx="1463">
                  <c:v>173.05</c:v>
                </c:pt>
                <c:pt idx="1464">
                  <c:v>173.05</c:v>
                </c:pt>
                <c:pt idx="1465">
                  <c:v>173.05</c:v>
                </c:pt>
                <c:pt idx="1466">
                  <c:v>173.05</c:v>
                </c:pt>
                <c:pt idx="1467">
                  <c:v>173.05</c:v>
                </c:pt>
                <c:pt idx="1468">
                  <c:v>173.05</c:v>
                </c:pt>
                <c:pt idx="1469">
                  <c:v>173.05</c:v>
                </c:pt>
                <c:pt idx="1470">
                  <c:v>173.05</c:v>
                </c:pt>
                <c:pt idx="1471">
                  <c:v>173.05</c:v>
                </c:pt>
                <c:pt idx="1472">
                  <c:v>173.05</c:v>
                </c:pt>
                <c:pt idx="1473">
                  <c:v>173.05</c:v>
                </c:pt>
                <c:pt idx="1474">
                  <c:v>173.05</c:v>
                </c:pt>
                <c:pt idx="1475">
                  <c:v>173.05</c:v>
                </c:pt>
                <c:pt idx="1476">
                  <c:v>173.05</c:v>
                </c:pt>
                <c:pt idx="1477">
                  <c:v>173.05</c:v>
                </c:pt>
                <c:pt idx="1478">
                  <c:v>173.05</c:v>
                </c:pt>
                <c:pt idx="1479">
                  <c:v>173.05</c:v>
                </c:pt>
                <c:pt idx="1480">
                  <c:v>173.05</c:v>
                </c:pt>
                <c:pt idx="1481">
                  <c:v>173.05</c:v>
                </c:pt>
                <c:pt idx="1482">
                  <c:v>173.05</c:v>
                </c:pt>
                <c:pt idx="1483">
                  <c:v>173.05</c:v>
                </c:pt>
                <c:pt idx="1484">
                  <c:v>173.05</c:v>
                </c:pt>
                <c:pt idx="1485">
                  <c:v>173.05</c:v>
                </c:pt>
                <c:pt idx="1486">
                  <c:v>173.05</c:v>
                </c:pt>
                <c:pt idx="1487">
                  <c:v>173.05</c:v>
                </c:pt>
                <c:pt idx="1488">
                  <c:v>173.05</c:v>
                </c:pt>
                <c:pt idx="1489">
                  <c:v>173.05</c:v>
                </c:pt>
                <c:pt idx="1490">
                  <c:v>173.05</c:v>
                </c:pt>
                <c:pt idx="1491">
                  <c:v>173.05</c:v>
                </c:pt>
                <c:pt idx="1492">
                  <c:v>173.05</c:v>
                </c:pt>
                <c:pt idx="1493">
                  <c:v>173.05</c:v>
                </c:pt>
                <c:pt idx="1494">
                  <c:v>173.05</c:v>
                </c:pt>
                <c:pt idx="1495">
                  <c:v>173.05</c:v>
                </c:pt>
                <c:pt idx="1496">
                  <c:v>173.05</c:v>
                </c:pt>
                <c:pt idx="1497">
                  <c:v>173.05</c:v>
                </c:pt>
                <c:pt idx="1498">
                  <c:v>173.05</c:v>
                </c:pt>
                <c:pt idx="1499">
                  <c:v>173.05</c:v>
                </c:pt>
                <c:pt idx="1500">
                  <c:v>173.05</c:v>
                </c:pt>
                <c:pt idx="1501">
                  <c:v>173.05</c:v>
                </c:pt>
                <c:pt idx="1502">
                  <c:v>173.05</c:v>
                </c:pt>
                <c:pt idx="1503">
                  <c:v>173.05</c:v>
                </c:pt>
                <c:pt idx="1504">
                  <c:v>173.05</c:v>
                </c:pt>
                <c:pt idx="1505">
                  <c:v>173.05</c:v>
                </c:pt>
                <c:pt idx="1506">
                  <c:v>173.05</c:v>
                </c:pt>
                <c:pt idx="1507">
                  <c:v>173.05</c:v>
                </c:pt>
                <c:pt idx="1508">
                  <c:v>173.05</c:v>
                </c:pt>
                <c:pt idx="1509">
                  <c:v>173.05</c:v>
                </c:pt>
                <c:pt idx="1510">
                  <c:v>173.05</c:v>
                </c:pt>
                <c:pt idx="1511">
                  <c:v>173.05</c:v>
                </c:pt>
                <c:pt idx="1512">
                  <c:v>173.05</c:v>
                </c:pt>
                <c:pt idx="1513">
                  <c:v>173.05</c:v>
                </c:pt>
                <c:pt idx="1514">
                  <c:v>173.05</c:v>
                </c:pt>
                <c:pt idx="1515">
                  <c:v>173.05</c:v>
                </c:pt>
                <c:pt idx="1516">
                  <c:v>173.05</c:v>
                </c:pt>
                <c:pt idx="1517">
                  <c:v>173.05</c:v>
                </c:pt>
                <c:pt idx="1518">
                  <c:v>173.05</c:v>
                </c:pt>
                <c:pt idx="1519">
                  <c:v>173.05</c:v>
                </c:pt>
                <c:pt idx="1520">
                  <c:v>173.05</c:v>
                </c:pt>
                <c:pt idx="1521">
                  <c:v>173.05</c:v>
                </c:pt>
                <c:pt idx="1522">
                  <c:v>173.05</c:v>
                </c:pt>
                <c:pt idx="1523">
                  <c:v>173.05</c:v>
                </c:pt>
                <c:pt idx="1524">
                  <c:v>173.05</c:v>
                </c:pt>
                <c:pt idx="1525">
                  <c:v>173.05</c:v>
                </c:pt>
                <c:pt idx="1526">
                  <c:v>173.05</c:v>
                </c:pt>
                <c:pt idx="1527">
                  <c:v>173.05</c:v>
                </c:pt>
                <c:pt idx="1528">
                  <c:v>173.05</c:v>
                </c:pt>
                <c:pt idx="1529">
                  <c:v>173.05</c:v>
                </c:pt>
                <c:pt idx="1530">
                  <c:v>173.05</c:v>
                </c:pt>
                <c:pt idx="1531">
                  <c:v>173.05</c:v>
                </c:pt>
                <c:pt idx="1532">
                  <c:v>173.05</c:v>
                </c:pt>
                <c:pt idx="1533">
                  <c:v>173.05</c:v>
                </c:pt>
                <c:pt idx="1534">
                  <c:v>173.05</c:v>
                </c:pt>
                <c:pt idx="1535">
                  <c:v>173.05</c:v>
                </c:pt>
                <c:pt idx="1536">
                  <c:v>173.05</c:v>
                </c:pt>
                <c:pt idx="1537">
                  <c:v>173.05</c:v>
                </c:pt>
                <c:pt idx="1538">
                  <c:v>173.05</c:v>
                </c:pt>
                <c:pt idx="1539">
                  <c:v>173.05</c:v>
                </c:pt>
                <c:pt idx="1540">
                  <c:v>173.05</c:v>
                </c:pt>
                <c:pt idx="1541">
                  <c:v>173.05</c:v>
                </c:pt>
                <c:pt idx="1542">
                  <c:v>173.05</c:v>
                </c:pt>
                <c:pt idx="1543">
                  <c:v>173.05</c:v>
                </c:pt>
                <c:pt idx="1544">
                  <c:v>173.05</c:v>
                </c:pt>
                <c:pt idx="1545">
                  <c:v>173.05</c:v>
                </c:pt>
                <c:pt idx="1546">
                  <c:v>173.05</c:v>
                </c:pt>
                <c:pt idx="1547">
                  <c:v>173.05</c:v>
                </c:pt>
                <c:pt idx="1548">
                  <c:v>173.05</c:v>
                </c:pt>
                <c:pt idx="1549">
                  <c:v>173.05</c:v>
                </c:pt>
                <c:pt idx="1550">
                  <c:v>173.05</c:v>
                </c:pt>
                <c:pt idx="1551">
                  <c:v>173.05</c:v>
                </c:pt>
                <c:pt idx="1552">
                  <c:v>173.05</c:v>
                </c:pt>
                <c:pt idx="1553">
                  <c:v>173.05</c:v>
                </c:pt>
                <c:pt idx="1554">
                  <c:v>173.05</c:v>
                </c:pt>
                <c:pt idx="1555">
                  <c:v>173.05</c:v>
                </c:pt>
                <c:pt idx="1556">
                  <c:v>173.05</c:v>
                </c:pt>
                <c:pt idx="1557">
                  <c:v>173.05</c:v>
                </c:pt>
                <c:pt idx="1558">
                  <c:v>173.05</c:v>
                </c:pt>
                <c:pt idx="1559">
                  <c:v>173.05</c:v>
                </c:pt>
                <c:pt idx="1560">
                  <c:v>173.05</c:v>
                </c:pt>
                <c:pt idx="1561">
                  <c:v>173.05</c:v>
                </c:pt>
                <c:pt idx="1562">
                  <c:v>173.05</c:v>
                </c:pt>
                <c:pt idx="1563">
                  <c:v>173.05</c:v>
                </c:pt>
                <c:pt idx="1564">
                  <c:v>173.05</c:v>
                </c:pt>
                <c:pt idx="1565">
                  <c:v>173.05</c:v>
                </c:pt>
                <c:pt idx="1566">
                  <c:v>173.05</c:v>
                </c:pt>
                <c:pt idx="1567">
                  <c:v>173.05</c:v>
                </c:pt>
                <c:pt idx="1568">
                  <c:v>173.05</c:v>
                </c:pt>
                <c:pt idx="1569">
                  <c:v>173.05</c:v>
                </c:pt>
                <c:pt idx="1570">
                  <c:v>173.05</c:v>
                </c:pt>
                <c:pt idx="1571">
                  <c:v>173.05</c:v>
                </c:pt>
                <c:pt idx="1572">
                  <c:v>173.05</c:v>
                </c:pt>
                <c:pt idx="1573">
                  <c:v>173.05</c:v>
                </c:pt>
                <c:pt idx="1574">
                  <c:v>173.05</c:v>
                </c:pt>
                <c:pt idx="1575">
                  <c:v>173.05</c:v>
                </c:pt>
                <c:pt idx="1576">
                  <c:v>173.05</c:v>
                </c:pt>
                <c:pt idx="1577">
                  <c:v>173.05</c:v>
                </c:pt>
                <c:pt idx="1578">
                  <c:v>173.05</c:v>
                </c:pt>
                <c:pt idx="1579">
                  <c:v>173.05</c:v>
                </c:pt>
                <c:pt idx="1580">
                  <c:v>173.05</c:v>
                </c:pt>
                <c:pt idx="1581">
                  <c:v>173.05</c:v>
                </c:pt>
                <c:pt idx="1582">
                  <c:v>173.05</c:v>
                </c:pt>
                <c:pt idx="1583">
                  <c:v>173.05</c:v>
                </c:pt>
                <c:pt idx="1584">
                  <c:v>173.05</c:v>
                </c:pt>
                <c:pt idx="1585">
                  <c:v>173.05</c:v>
                </c:pt>
                <c:pt idx="1586">
                  <c:v>173.05</c:v>
                </c:pt>
                <c:pt idx="1587">
                  <c:v>173.05</c:v>
                </c:pt>
                <c:pt idx="1588">
                  <c:v>173.05</c:v>
                </c:pt>
                <c:pt idx="1589">
                  <c:v>173.05</c:v>
                </c:pt>
                <c:pt idx="1590">
                  <c:v>173.05</c:v>
                </c:pt>
                <c:pt idx="1591">
                  <c:v>173.05</c:v>
                </c:pt>
                <c:pt idx="1592">
                  <c:v>173.05</c:v>
                </c:pt>
                <c:pt idx="1593">
                  <c:v>173.05</c:v>
                </c:pt>
                <c:pt idx="1594">
                  <c:v>173.05</c:v>
                </c:pt>
                <c:pt idx="1595">
                  <c:v>173.05</c:v>
                </c:pt>
                <c:pt idx="1596">
                  <c:v>173.05</c:v>
                </c:pt>
                <c:pt idx="1597">
                  <c:v>173.05</c:v>
                </c:pt>
                <c:pt idx="1598">
                  <c:v>173.05</c:v>
                </c:pt>
                <c:pt idx="1599">
                  <c:v>173.05</c:v>
                </c:pt>
                <c:pt idx="1600">
                  <c:v>173.05</c:v>
                </c:pt>
                <c:pt idx="1601">
                  <c:v>173.05</c:v>
                </c:pt>
                <c:pt idx="1602">
                  <c:v>173.05</c:v>
                </c:pt>
                <c:pt idx="1603">
                  <c:v>173.05</c:v>
                </c:pt>
                <c:pt idx="1604">
                  <c:v>173.05</c:v>
                </c:pt>
                <c:pt idx="1605">
                  <c:v>173.05</c:v>
                </c:pt>
                <c:pt idx="1606">
                  <c:v>173.05</c:v>
                </c:pt>
                <c:pt idx="1607">
                  <c:v>173.05</c:v>
                </c:pt>
                <c:pt idx="1608">
                  <c:v>173.05</c:v>
                </c:pt>
                <c:pt idx="1609">
                  <c:v>173.05</c:v>
                </c:pt>
                <c:pt idx="1610">
                  <c:v>173.05</c:v>
                </c:pt>
                <c:pt idx="1611">
                  <c:v>173.05</c:v>
                </c:pt>
                <c:pt idx="1612">
                  <c:v>173.05</c:v>
                </c:pt>
                <c:pt idx="1613">
                  <c:v>173.05</c:v>
                </c:pt>
                <c:pt idx="1614">
                  <c:v>173.05</c:v>
                </c:pt>
                <c:pt idx="1615">
                  <c:v>173.05</c:v>
                </c:pt>
                <c:pt idx="1616">
                  <c:v>173.05</c:v>
                </c:pt>
                <c:pt idx="1617">
                  <c:v>173.05</c:v>
                </c:pt>
                <c:pt idx="1618">
                  <c:v>173.05</c:v>
                </c:pt>
                <c:pt idx="1619">
                  <c:v>173.05</c:v>
                </c:pt>
                <c:pt idx="1620">
                  <c:v>173.05</c:v>
                </c:pt>
                <c:pt idx="1621">
                  <c:v>173.05</c:v>
                </c:pt>
                <c:pt idx="1622">
                  <c:v>173.05</c:v>
                </c:pt>
                <c:pt idx="1623">
                  <c:v>173.05</c:v>
                </c:pt>
                <c:pt idx="1624">
                  <c:v>173.05</c:v>
                </c:pt>
                <c:pt idx="1625">
                  <c:v>173.05</c:v>
                </c:pt>
                <c:pt idx="1626">
                  <c:v>173.05</c:v>
                </c:pt>
                <c:pt idx="1627">
                  <c:v>173.05</c:v>
                </c:pt>
                <c:pt idx="1628">
                  <c:v>173.05</c:v>
                </c:pt>
                <c:pt idx="1629">
                  <c:v>173.05</c:v>
                </c:pt>
                <c:pt idx="1630">
                  <c:v>173.05</c:v>
                </c:pt>
                <c:pt idx="1631">
                  <c:v>173.05</c:v>
                </c:pt>
                <c:pt idx="1632">
                  <c:v>173.05</c:v>
                </c:pt>
                <c:pt idx="1633">
                  <c:v>173.05</c:v>
                </c:pt>
                <c:pt idx="1634">
                  <c:v>173.05</c:v>
                </c:pt>
                <c:pt idx="1635">
                  <c:v>173.05</c:v>
                </c:pt>
                <c:pt idx="1636">
                  <c:v>173.05</c:v>
                </c:pt>
                <c:pt idx="1637">
                  <c:v>173.05</c:v>
                </c:pt>
                <c:pt idx="1638">
                  <c:v>173.05</c:v>
                </c:pt>
                <c:pt idx="1639">
                  <c:v>173.05</c:v>
                </c:pt>
                <c:pt idx="1640">
                  <c:v>173.05</c:v>
                </c:pt>
                <c:pt idx="1641">
                  <c:v>173.05</c:v>
                </c:pt>
                <c:pt idx="1642">
                  <c:v>173.05</c:v>
                </c:pt>
                <c:pt idx="1643">
                  <c:v>173.05</c:v>
                </c:pt>
                <c:pt idx="1644">
                  <c:v>173.05</c:v>
                </c:pt>
                <c:pt idx="1645">
                  <c:v>173.05</c:v>
                </c:pt>
                <c:pt idx="1646">
                  <c:v>173.05</c:v>
                </c:pt>
                <c:pt idx="1647">
                  <c:v>173.05</c:v>
                </c:pt>
                <c:pt idx="1648">
                  <c:v>173.05</c:v>
                </c:pt>
                <c:pt idx="1649">
                  <c:v>173.05</c:v>
                </c:pt>
                <c:pt idx="1650">
                  <c:v>173.05</c:v>
                </c:pt>
                <c:pt idx="1651">
                  <c:v>173.05</c:v>
                </c:pt>
                <c:pt idx="1652">
                  <c:v>173.05</c:v>
                </c:pt>
                <c:pt idx="1653">
                  <c:v>173.05</c:v>
                </c:pt>
                <c:pt idx="1654">
                  <c:v>173.05</c:v>
                </c:pt>
                <c:pt idx="1655">
                  <c:v>173.05</c:v>
                </c:pt>
                <c:pt idx="1656">
                  <c:v>173.05</c:v>
                </c:pt>
                <c:pt idx="1657">
                  <c:v>173.05</c:v>
                </c:pt>
                <c:pt idx="1658">
                  <c:v>173.05</c:v>
                </c:pt>
                <c:pt idx="1659">
                  <c:v>173.05</c:v>
                </c:pt>
                <c:pt idx="1660">
                  <c:v>173.05</c:v>
                </c:pt>
                <c:pt idx="1661">
                  <c:v>173.05</c:v>
                </c:pt>
                <c:pt idx="1662">
                  <c:v>173.05</c:v>
                </c:pt>
                <c:pt idx="1663">
                  <c:v>173.05</c:v>
                </c:pt>
                <c:pt idx="1664">
                  <c:v>173.05</c:v>
                </c:pt>
                <c:pt idx="1665">
                  <c:v>173.05</c:v>
                </c:pt>
                <c:pt idx="1666">
                  <c:v>173.05</c:v>
                </c:pt>
                <c:pt idx="1667">
                  <c:v>173.05</c:v>
                </c:pt>
                <c:pt idx="1668">
                  <c:v>173.05</c:v>
                </c:pt>
                <c:pt idx="1669">
                  <c:v>173.05</c:v>
                </c:pt>
                <c:pt idx="1670">
                  <c:v>173.05</c:v>
                </c:pt>
                <c:pt idx="1671">
                  <c:v>173.05</c:v>
                </c:pt>
                <c:pt idx="1672">
                  <c:v>173.05</c:v>
                </c:pt>
                <c:pt idx="1673">
                  <c:v>173.05</c:v>
                </c:pt>
                <c:pt idx="1674">
                  <c:v>173.05</c:v>
                </c:pt>
                <c:pt idx="1675">
                  <c:v>173.05</c:v>
                </c:pt>
                <c:pt idx="1676">
                  <c:v>173.05</c:v>
                </c:pt>
                <c:pt idx="1677">
                  <c:v>173.05</c:v>
                </c:pt>
                <c:pt idx="1678">
                  <c:v>173.05</c:v>
                </c:pt>
                <c:pt idx="1679">
                  <c:v>173.05</c:v>
                </c:pt>
                <c:pt idx="1680">
                  <c:v>173.05</c:v>
                </c:pt>
                <c:pt idx="1681">
                  <c:v>173.05</c:v>
                </c:pt>
                <c:pt idx="1682">
                  <c:v>173.05</c:v>
                </c:pt>
                <c:pt idx="1683">
                  <c:v>173.05</c:v>
                </c:pt>
                <c:pt idx="1684">
                  <c:v>173.05</c:v>
                </c:pt>
                <c:pt idx="1685">
                  <c:v>173.05</c:v>
                </c:pt>
                <c:pt idx="1686">
                  <c:v>173.05</c:v>
                </c:pt>
                <c:pt idx="1687">
                  <c:v>173.05</c:v>
                </c:pt>
                <c:pt idx="1688">
                  <c:v>173.05</c:v>
                </c:pt>
                <c:pt idx="1689">
                  <c:v>173.05</c:v>
                </c:pt>
                <c:pt idx="1690">
                  <c:v>173.05</c:v>
                </c:pt>
                <c:pt idx="1691">
                  <c:v>173.05</c:v>
                </c:pt>
                <c:pt idx="1692">
                  <c:v>173.05</c:v>
                </c:pt>
                <c:pt idx="1693">
                  <c:v>173.05</c:v>
                </c:pt>
                <c:pt idx="1694">
                  <c:v>173.05</c:v>
                </c:pt>
                <c:pt idx="1695">
                  <c:v>173.05</c:v>
                </c:pt>
                <c:pt idx="1696">
                  <c:v>173.05</c:v>
                </c:pt>
                <c:pt idx="1697">
                  <c:v>173.05</c:v>
                </c:pt>
                <c:pt idx="1698">
                  <c:v>173.05</c:v>
                </c:pt>
                <c:pt idx="1699">
                  <c:v>173.05</c:v>
                </c:pt>
                <c:pt idx="1700">
                  <c:v>173.05</c:v>
                </c:pt>
                <c:pt idx="1701">
                  <c:v>173.05</c:v>
                </c:pt>
                <c:pt idx="1702">
                  <c:v>173.05</c:v>
                </c:pt>
                <c:pt idx="1703">
                  <c:v>173.05</c:v>
                </c:pt>
                <c:pt idx="1704">
                  <c:v>173.05</c:v>
                </c:pt>
                <c:pt idx="1705">
                  <c:v>173.05</c:v>
                </c:pt>
                <c:pt idx="1706">
                  <c:v>173.05</c:v>
                </c:pt>
                <c:pt idx="1707">
                  <c:v>173.05</c:v>
                </c:pt>
                <c:pt idx="1708">
                  <c:v>173.05</c:v>
                </c:pt>
                <c:pt idx="1709">
                  <c:v>173.05</c:v>
                </c:pt>
                <c:pt idx="1710">
                  <c:v>173.05</c:v>
                </c:pt>
                <c:pt idx="1711">
                  <c:v>173.05</c:v>
                </c:pt>
                <c:pt idx="1712">
                  <c:v>173.05</c:v>
                </c:pt>
                <c:pt idx="1713">
                  <c:v>173.05</c:v>
                </c:pt>
                <c:pt idx="1714">
                  <c:v>173.05</c:v>
                </c:pt>
                <c:pt idx="1715">
                  <c:v>173.05</c:v>
                </c:pt>
                <c:pt idx="1716">
                  <c:v>173.05</c:v>
                </c:pt>
                <c:pt idx="1717">
                  <c:v>173.05</c:v>
                </c:pt>
                <c:pt idx="1718">
                  <c:v>173.05</c:v>
                </c:pt>
                <c:pt idx="1719">
                  <c:v>173.05</c:v>
                </c:pt>
                <c:pt idx="1720">
                  <c:v>173.05</c:v>
                </c:pt>
                <c:pt idx="1721">
                  <c:v>173.05</c:v>
                </c:pt>
                <c:pt idx="1722">
                  <c:v>173.05</c:v>
                </c:pt>
                <c:pt idx="1723">
                  <c:v>173.05</c:v>
                </c:pt>
                <c:pt idx="1724">
                  <c:v>173.05</c:v>
                </c:pt>
                <c:pt idx="1725">
                  <c:v>173.05</c:v>
                </c:pt>
                <c:pt idx="1726">
                  <c:v>173.05</c:v>
                </c:pt>
                <c:pt idx="1727">
                  <c:v>173.05</c:v>
                </c:pt>
                <c:pt idx="1728">
                  <c:v>173.05</c:v>
                </c:pt>
                <c:pt idx="1729">
                  <c:v>173.05</c:v>
                </c:pt>
                <c:pt idx="1730">
                  <c:v>173.05</c:v>
                </c:pt>
                <c:pt idx="1731">
                  <c:v>173.05</c:v>
                </c:pt>
                <c:pt idx="1732">
                  <c:v>173.05</c:v>
                </c:pt>
                <c:pt idx="1733">
                  <c:v>173.05</c:v>
                </c:pt>
                <c:pt idx="1734">
                  <c:v>173.05</c:v>
                </c:pt>
                <c:pt idx="1735">
                  <c:v>173.05</c:v>
                </c:pt>
                <c:pt idx="1736">
                  <c:v>173.05</c:v>
                </c:pt>
                <c:pt idx="1737">
                  <c:v>173.05</c:v>
                </c:pt>
                <c:pt idx="1738">
                  <c:v>173.05</c:v>
                </c:pt>
                <c:pt idx="1739">
                  <c:v>173.05</c:v>
                </c:pt>
                <c:pt idx="1740">
                  <c:v>173.05</c:v>
                </c:pt>
                <c:pt idx="1741">
                  <c:v>173.05</c:v>
                </c:pt>
                <c:pt idx="1742">
                  <c:v>173.05</c:v>
                </c:pt>
                <c:pt idx="1743">
                  <c:v>173.05</c:v>
                </c:pt>
                <c:pt idx="1744">
                  <c:v>173.05</c:v>
                </c:pt>
                <c:pt idx="1745">
                  <c:v>173.05</c:v>
                </c:pt>
                <c:pt idx="1746">
                  <c:v>173.05</c:v>
                </c:pt>
                <c:pt idx="1747">
                  <c:v>173.05</c:v>
                </c:pt>
                <c:pt idx="1748">
                  <c:v>173.05</c:v>
                </c:pt>
                <c:pt idx="1749">
                  <c:v>173.05</c:v>
                </c:pt>
                <c:pt idx="1750">
                  <c:v>173.05</c:v>
                </c:pt>
                <c:pt idx="1751">
                  <c:v>173.05</c:v>
                </c:pt>
                <c:pt idx="1752">
                  <c:v>173.05</c:v>
                </c:pt>
                <c:pt idx="1753">
                  <c:v>173.05</c:v>
                </c:pt>
                <c:pt idx="1754">
                  <c:v>173.05</c:v>
                </c:pt>
                <c:pt idx="1755">
                  <c:v>173.05</c:v>
                </c:pt>
                <c:pt idx="1756">
                  <c:v>173.05</c:v>
                </c:pt>
                <c:pt idx="1757">
                  <c:v>173.05</c:v>
                </c:pt>
                <c:pt idx="1758">
                  <c:v>173.05</c:v>
                </c:pt>
                <c:pt idx="1759">
                  <c:v>173.05</c:v>
                </c:pt>
                <c:pt idx="1760">
                  <c:v>173.05</c:v>
                </c:pt>
                <c:pt idx="1761">
                  <c:v>173.05</c:v>
                </c:pt>
                <c:pt idx="1762">
                  <c:v>173.05</c:v>
                </c:pt>
                <c:pt idx="1763">
                  <c:v>173.05</c:v>
                </c:pt>
                <c:pt idx="1764">
                  <c:v>173.05</c:v>
                </c:pt>
                <c:pt idx="1765">
                  <c:v>173.05</c:v>
                </c:pt>
                <c:pt idx="1766">
                  <c:v>173.05</c:v>
                </c:pt>
                <c:pt idx="1767">
                  <c:v>173.05</c:v>
                </c:pt>
                <c:pt idx="1768">
                  <c:v>173.05</c:v>
                </c:pt>
                <c:pt idx="1769">
                  <c:v>173.05</c:v>
                </c:pt>
                <c:pt idx="1770">
                  <c:v>173.05</c:v>
                </c:pt>
                <c:pt idx="1771">
                  <c:v>173.05</c:v>
                </c:pt>
                <c:pt idx="1772">
                  <c:v>173.05</c:v>
                </c:pt>
                <c:pt idx="1773">
                  <c:v>173.05</c:v>
                </c:pt>
                <c:pt idx="1774">
                  <c:v>173.05</c:v>
                </c:pt>
                <c:pt idx="1775">
                  <c:v>173.05</c:v>
                </c:pt>
                <c:pt idx="1776">
                  <c:v>173.05</c:v>
                </c:pt>
                <c:pt idx="1777">
                  <c:v>173.05</c:v>
                </c:pt>
                <c:pt idx="1778">
                  <c:v>173.05</c:v>
                </c:pt>
                <c:pt idx="1779">
                  <c:v>173.05</c:v>
                </c:pt>
                <c:pt idx="1780">
                  <c:v>173.05</c:v>
                </c:pt>
                <c:pt idx="1781">
                  <c:v>173.05</c:v>
                </c:pt>
                <c:pt idx="1782">
                  <c:v>173.05</c:v>
                </c:pt>
                <c:pt idx="1783">
                  <c:v>173.05</c:v>
                </c:pt>
                <c:pt idx="1784">
                  <c:v>173.05</c:v>
                </c:pt>
                <c:pt idx="1785">
                  <c:v>173.05</c:v>
                </c:pt>
                <c:pt idx="1786">
                  <c:v>173.05</c:v>
                </c:pt>
                <c:pt idx="1787">
                  <c:v>173.05</c:v>
                </c:pt>
                <c:pt idx="1788">
                  <c:v>173.05</c:v>
                </c:pt>
                <c:pt idx="1789">
                  <c:v>173.05</c:v>
                </c:pt>
                <c:pt idx="1790">
                  <c:v>173.05</c:v>
                </c:pt>
                <c:pt idx="1791">
                  <c:v>173.05</c:v>
                </c:pt>
                <c:pt idx="1792">
                  <c:v>173.05</c:v>
                </c:pt>
                <c:pt idx="1793">
                  <c:v>173.05</c:v>
                </c:pt>
                <c:pt idx="1794">
                  <c:v>173.05</c:v>
                </c:pt>
                <c:pt idx="1795">
                  <c:v>173.05</c:v>
                </c:pt>
                <c:pt idx="1796">
                  <c:v>173.05</c:v>
                </c:pt>
                <c:pt idx="1797">
                  <c:v>173.05</c:v>
                </c:pt>
                <c:pt idx="1798">
                  <c:v>173.05</c:v>
                </c:pt>
                <c:pt idx="1799">
                  <c:v>173.05</c:v>
                </c:pt>
                <c:pt idx="1800">
                  <c:v>173.05</c:v>
                </c:pt>
              </c:numCache>
            </c:numRef>
          </c:yVal>
          <c:smooth val="0"/>
          <c:extLst>
            <c:ext xmlns:c16="http://schemas.microsoft.com/office/drawing/2014/chart" uri="{C3380CC4-5D6E-409C-BE32-E72D297353CC}">
              <c16:uniqueId val="{00000000-8E0C-4620-8AD0-D1BA69B714BE}"/>
            </c:ext>
          </c:extLst>
        </c:ser>
        <c:ser>
          <c:idx val="1"/>
          <c:order val="1"/>
          <c:tx>
            <c:v>Aerodynamic resistance </c:v>
          </c:tx>
          <c:spPr>
            <a:ln w="19050" cap="rnd">
              <a:solidFill>
                <a:schemeClr val="accent2"/>
              </a:solidFill>
              <a:round/>
            </a:ln>
            <a:effectLst/>
          </c:spPr>
          <c:marker>
            <c:symbol val="none"/>
          </c:marker>
          <c:yVal>
            <c:numRef>
              <c:f>WLTC_class_3!$V$8:$V$1808</c:f>
              <c:numCache>
                <c:formatCode>General</c:formatCode>
                <c:ptCount val="1801"/>
                <c:pt idx="0">
                  <c:v>0</c:v>
                </c:pt>
                <c:pt idx="1">
                  <c:v>0</c:v>
                </c:pt>
                <c:pt idx="2">
                  <c:v>0</c:v>
                </c:pt>
                <c:pt idx="3">
                  <c:v>0</c:v>
                </c:pt>
                <c:pt idx="4">
                  <c:v>0</c:v>
                </c:pt>
                <c:pt idx="5">
                  <c:v>0</c:v>
                </c:pt>
                <c:pt idx="6">
                  <c:v>0</c:v>
                </c:pt>
                <c:pt idx="7">
                  <c:v>0</c:v>
                </c:pt>
                <c:pt idx="8">
                  <c:v>0</c:v>
                </c:pt>
                <c:pt idx="9">
                  <c:v>0</c:v>
                </c:pt>
                <c:pt idx="10">
                  <c:v>0</c:v>
                </c:pt>
                <c:pt idx="11">
                  <c:v>0</c:v>
                </c:pt>
                <c:pt idx="12">
                  <c:v>0.19311989400000001</c:v>
                </c:pt>
                <c:pt idx="13">
                  <c:v>1.0766136065972221</c:v>
                </c:pt>
                <c:pt idx="14">
                  <c:v>10.862994037499998</c:v>
                </c:pt>
                <c:pt idx="15">
                  <c:v>36.511729959374996</c:v>
                </c:pt>
                <c:pt idx="16">
                  <c:v>63.929986514930548</c:v>
                </c:pt>
                <c:pt idx="17">
                  <c:v>106.39848172326386</c:v>
                </c:pt>
                <c:pt idx="18">
                  <c:v>175.42096235659719</c:v>
                </c:pt>
                <c:pt idx="19">
                  <c:v>251.83072597222218</c:v>
                </c:pt>
                <c:pt idx="20">
                  <c:v>281.72631141493048</c:v>
                </c:pt>
                <c:pt idx="21">
                  <c:v>294.15393422326383</c:v>
                </c:pt>
                <c:pt idx="22">
                  <c:v>298.3560800649305</c:v>
                </c:pt>
                <c:pt idx="23">
                  <c:v>308.99183039999997</c:v>
                </c:pt>
                <c:pt idx="24">
                  <c:v>315.46268795937499</c:v>
                </c:pt>
                <c:pt idx="25">
                  <c:v>353.39748503888887</c:v>
                </c:pt>
                <c:pt idx="26">
                  <c:v>379.09092463993051</c:v>
                </c:pt>
                <c:pt idx="27">
                  <c:v>433.18237643159722</c:v>
                </c:pt>
                <c:pt idx="28">
                  <c:v>499.0271705374999</c:v>
                </c:pt>
                <c:pt idx="29">
                  <c:v>569.52859788993044</c:v>
                </c:pt>
                <c:pt idx="30">
                  <c:v>635.42182098159708</c:v>
                </c:pt>
                <c:pt idx="31">
                  <c:v>672.88350412326372</c:v>
                </c:pt>
                <c:pt idx="32">
                  <c:v>698.45400860659697</c:v>
                </c:pt>
                <c:pt idx="33">
                  <c:v>717.94481272326368</c:v>
                </c:pt>
                <c:pt idx="34">
                  <c:v>734.39204134999977</c:v>
                </c:pt>
                <c:pt idx="35">
                  <c:v>737.70383891493043</c:v>
                </c:pt>
                <c:pt idx="36">
                  <c:v>727.79079805972231</c:v>
                </c:pt>
                <c:pt idx="37">
                  <c:v>679.23142656493064</c:v>
                </c:pt>
                <c:pt idx="38">
                  <c:v>593.0725355843748</c:v>
                </c:pt>
                <c:pt idx="39">
                  <c:v>509.99447315972208</c:v>
                </c:pt>
                <c:pt idx="40">
                  <c:v>445.97880459305549</c:v>
                </c:pt>
                <c:pt idx="41">
                  <c:v>388.65751198159711</c:v>
                </c:pt>
                <c:pt idx="42">
                  <c:v>313.29828482638885</c:v>
                </c:pt>
                <c:pt idx="43">
                  <c:v>234.69804093159721</c:v>
                </c:pt>
                <c:pt idx="44">
                  <c:v>183.59801033749994</c:v>
                </c:pt>
                <c:pt idx="45">
                  <c:v>162.72511747326388</c:v>
                </c:pt>
                <c:pt idx="46">
                  <c:v>155.03235934999998</c:v>
                </c:pt>
                <c:pt idx="47">
                  <c:v>141.65478335937502</c:v>
                </c:pt>
                <c:pt idx="48">
                  <c:v>126.12398015555551</c:v>
                </c:pt>
                <c:pt idx="49">
                  <c:v>118.03261422638889</c:v>
                </c:pt>
                <c:pt idx="50">
                  <c:v>118.03261422638889</c:v>
                </c:pt>
                <c:pt idx="51">
                  <c:v>112.78738253749997</c:v>
                </c:pt>
                <c:pt idx="52">
                  <c:v>91.82508231493054</c:v>
                </c:pt>
                <c:pt idx="53">
                  <c:v>63.929986514930548</c:v>
                </c:pt>
                <c:pt idx="54">
                  <c:v>54.542213889930537</c:v>
                </c:pt>
                <c:pt idx="55">
                  <c:v>53.644414999999981</c:v>
                </c:pt>
                <c:pt idx="56">
                  <c:v>53.644414999999981</c:v>
                </c:pt>
                <c:pt idx="57">
                  <c:v>53.644414999999981</c:v>
                </c:pt>
                <c:pt idx="58">
                  <c:v>56.360163509374999</c:v>
                </c:pt>
                <c:pt idx="59">
                  <c:v>59.142967537499992</c:v>
                </c:pt>
                <c:pt idx="60">
                  <c:v>80.500150259374976</c:v>
                </c:pt>
                <c:pt idx="61">
                  <c:v>87.205702134374988</c:v>
                </c:pt>
                <c:pt idx="62">
                  <c:v>94.179476084374997</c:v>
                </c:pt>
                <c:pt idx="63">
                  <c:v>97.766946337499988</c:v>
                </c:pt>
                <c:pt idx="64">
                  <c:v>108.93169020937499</c:v>
                </c:pt>
                <c:pt idx="65">
                  <c:v>118.03261422638889</c:v>
                </c:pt>
                <c:pt idx="66">
                  <c:v>122.0447694315972</c:v>
                </c:pt>
                <c:pt idx="67">
                  <c:v>126.12398015555551</c:v>
                </c:pt>
                <c:pt idx="68">
                  <c:v>153.51615956493058</c:v>
                </c:pt>
                <c:pt idx="69">
                  <c:v>200.51090228888881</c:v>
                </c:pt>
                <c:pt idx="70">
                  <c:v>261.60965578993051</c:v>
                </c:pt>
                <c:pt idx="71">
                  <c:v>330.82212705972228</c:v>
                </c:pt>
                <c:pt idx="72">
                  <c:v>395.91068392638886</c:v>
                </c:pt>
                <c:pt idx="73">
                  <c:v>440.8378814888888</c:v>
                </c:pt>
                <c:pt idx="74">
                  <c:v>469.48176391493047</c:v>
                </c:pt>
                <c:pt idx="75">
                  <c:v>493.58822290555543</c:v>
                </c:pt>
                <c:pt idx="76">
                  <c:v>521.0809855930554</c:v>
                </c:pt>
                <c:pt idx="77">
                  <c:v>552.18357037326382</c:v>
                </c:pt>
                <c:pt idx="78">
                  <c:v>575.36987863437491</c:v>
                </c:pt>
                <c:pt idx="79">
                  <c:v>581.24096183159702</c:v>
                </c:pt>
                <c:pt idx="80">
                  <c:v>566.61913343750007</c:v>
                </c:pt>
                <c:pt idx="81">
                  <c:v>552.18357037326382</c:v>
                </c:pt>
                <c:pt idx="82">
                  <c:v>518.29818156493047</c:v>
                </c:pt>
                <c:pt idx="83">
                  <c:v>509.99447315972208</c:v>
                </c:pt>
                <c:pt idx="84">
                  <c:v>501.75782027326386</c:v>
                </c:pt>
                <c:pt idx="85">
                  <c:v>480.12123955659706</c:v>
                </c:pt>
                <c:pt idx="86">
                  <c:v>464.20672977326382</c:v>
                </c:pt>
                <c:pt idx="87">
                  <c:v>445.97880459305549</c:v>
                </c:pt>
                <c:pt idx="88">
                  <c:v>435.72676083749997</c:v>
                </c:pt>
                <c:pt idx="89">
                  <c:v>379.09092463993051</c:v>
                </c:pt>
                <c:pt idx="90">
                  <c:v>277.64337538437496</c:v>
                </c:pt>
                <c:pt idx="91">
                  <c:v>180.30483930555553</c:v>
                </c:pt>
                <c:pt idx="92">
                  <c:v>107.66136065972221</c:v>
                </c:pt>
                <c:pt idx="93">
                  <c:v>75.117082226388874</c:v>
                </c:pt>
                <c:pt idx="94">
                  <c:v>53.644414999999981</c:v>
                </c:pt>
                <c:pt idx="95">
                  <c:v>30.849263931597214</c:v>
                </c:pt>
                <c:pt idx="96">
                  <c:v>12.531931393055551</c:v>
                </c:pt>
                <c:pt idx="97">
                  <c:v>4.8279973499999995</c:v>
                </c:pt>
                <c:pt idx="98">
                  <c:v>1.8030483930555556</c:v>
                </c:pt>
                <c:pt idx="99">
                  <c:v>0</c:v>
                </c:pt>
                <c:pt idx="100">
                  <c:v>0</c:v>
                </c:pt>
                <c:pt idx="101">
                  <c:v>0</c:v>
                </c:pt>
                <c:pt idx="102">
                  <c:v>0</c:v>
                </c:pt>
                <c:pt idx="103">
                  <c:v>0</c:v>
                </c:pt>
                <c:pt idx="104">
                  <c:v>0</c:v>
                </c:pt>
                <c:pt idx="105">
                  <c:v>0</c:v>
                </c:pt>
                <c:pt idx="106">
                  <c:v>0</c:v>
                </c:pt>
                <c:pt idx="107">
                  <c:v>0</c:v>
                </c:pt>
                <c:pt idx="108">
                  <c:v>0</c:v>
                </c:pt>
                <c:pt idx="109">
                  <c:v>0</c:v>
                </c:pt>
                <c:pt idx="110">
                  <c:v>0</c:v>
                </c:pt>
                <c:pt idx="111">
                  <c:v>0</c:v>
                </c:pt>
                <c:pt idx="112">
                  <c:v>0</c:v>
                </c:pt>
                <c:pt idx="113">
                  <c:v>0</c:v>
                </c:pt>
                <c:pt idx="114">
                  <c:v>0</c:v>
                </c:pt>
                <c:pt idx="115">
                  <c:v>0</c:v>
                </c:pt>
                <c:pt idx="116">
                  <c:v>0</c:v>
                </c:pt>
                <c:pt idx="117">
                  <c:v>0</c:v>
                </c:pt>
                <c:pt idx="118">
                  <c:v>0</c:v>
                </c:pt>
                <c:pt idx="119">
                  <c:v>0</c:v>
                </c:pt>
                <c:pt idx="120">
                  <c:v>0</c:v>
                </c:pt>
                <c:pt idx="121">
                  <c:v>0</c:v>
                </c:pt>
                <c:pt idx="122">
                  <c:v>0</c:v>
                </c:pt>
                <c:pt idx="123">
                  <c:v>0</c:v>
                </c:pt>
                <c:pt idx="124">
                  <c:v>0</c:v>
                </c:pt>
                <c:pt idx="125">
                  <c:v>0</c:v>
                </c:pt>
                <c:pt idx="126">
                  <c:v>0</c:v>
                </c:pt>
                <c:pt idx="127">
                  <c:v>0</c:v>
                </c:pt>
                <c:pt idx="128">
                  <c:v>0</c:v>
                </c:pt>
                <c:pt idx="129">
                  <c:v>0</c:v>
                </c:pt>
                <c:pt idx="130">
                  <c:v>0</c:v>
                </c:pt>
                <c:pt idx="131">
                  <c:v>0</c:v>
                </c:pt>
                <c:pt idx="132">
                  <c:v>0</c:v>
                </c:pt>
                <c:pt idx="133">
                  <c:v>0</c:v>
                </c:pt>
                <c:pt idx="134">
                  <c:v>0</c:v>
                </c:pt>
                <c:pt idx="135">
                  <c:v>0</c:v>
                </c:pt>
                <c:pt idx="136">
                  <c:v>0</c:v>
                </c:pt>
                <c:pt idx="137">
                  <c:v>0</c:v>
                </c:pt>
                <c:pt idx="138">
                  <c:v>1.4901226388888888E-2</c:v>
                </c:pt>
                <c:pt idx="139">
                  <c:v>1.3448356815972222</c:v>
                </c:pt>
                <c:pt idx="140">
                  <c:v>13.861865848263884</c:v>
                </c:pt>
                <c:pt idx="141">
                  <c:v>50.99572200937498</c:v>
                </c:pt>
                <c:pt idx="142">
                  <c:v>100.19584623888888</c:v>
                </c:pt>
                <c:pt idx="143">
                  <c:v>133.07167695937494</c:v>
                </c:pt>
                <c:pt idx="144">
                  <c:v>147.52586655659721</c:v>
                </c:pt>
                <c:pt idx="145">
                  <c:v>161.17166462222221</c:v>
                </c:pt>
                <c:pt idx="146">
                  <c:v>193.65633814999995</c:v>
                </c:pt>
                <c:pt idx="147">
                  <c:v>240.34188042638885</c:v>
                </c:pt>
                <c:pt idx="148">
                  <c:v>285.8390498982638</c:v>
                </c:pt>
                <c:pt idx="149">
                  <c:v>317.63454170555548</c:v>
                </c:pt>
                <c:pt idx="150">
                  <c:v>330.82212705972228</c:v>
                </c:pt>
                <c:pt idx="151">
                  <c:v>322.00060103749991</c:v>
                </c:pt>
                <c:pt idx="152">
                  <c:v>275.61308328888884</c:v>
                </c:pt>
                <c:pt idx="153">
                  <c:v>190.2737597597222</c:v>
                </c:pt>
                <c:pt idx="154">
                  <c:v>111.49470114826387</c:v>
                </c:pt>
                <c:pt idx="155">
                  <c:v>65.896948398263888</c:v>
                </c:pt>
                <c:pt idx="156">
                  <c:v>53.644414999999981</c:v>
                </c:pt>
                <c:pt idx="157">
                  <c:v>59.142967537499992</c:v>
                </c:pt>
                <c:pt idx="158">
                  <c:v>74.06282045937499</c:v>
                </c:pt>
                <c:pt idx="159">
                  <c:v>110.2094703722222</c:v>
                </c:pt>
                <c:pt idx="160">
                  <c:v>150.50611183437502</c:v>
                </c:pt>
                <c:pt idx="161">
                  <c:v>203.98288803749992</c:v>
                </c:pt>
                <c:pt idx="162">
                  <c:v>242.23806148437495</c:v>
                </c:pt>
                <c:pt idx="163">
                  <c:v>283.77895534999999</c:v>
                </c:pt>
                <c:pt idx="164">
                  <c:v>324.19480662326384</c:v>
                </c:pt>
                <c:pt idx="165">
                  <c:v>360.31537938993057</c:v>
                </c:pt>
                <c:pt idx="166">
                  <c:v>383.85931708437488</c:v>
                </c:pt>
                <c:pt idx="167">
                  <c:v>410.61819437222232</c:v>
                </c:pt>
                <c:pt idx="168">
                  <c:v>461.58038862222224</c:v>
                </c:pt>
                <c:pt idx="169">
                  <c:v>515.52282815000001</c:v>
                </c:pt>
                <c:pt idx="170">
                  <c:v>537.93427263888884</c:v>
                </c:pt>
                <c:pt idx="171">
                  <c:v>521.0809855930554</c:v>
                </c:pt>
                <c:pt idx="172">
                  <c:v>458.96149808437497</c:v>
                </c:pt>
                <c:pt idx="173">
                  <c:v>358.00196399305548</c:v>
                </c:pt>
                <c:pt idx="174">
                  <c:v>273.59024180659719</c:v>
                </c:pt>
                <c:pt idx="175">
                  <c:v>238.45314998159719</c:v>
                </c:pt>
                <c:pt idx="176">
                  <c:v>234.69804093159721</c:v>
                </c:pt>
                <c:pt idx="177">
                  <c:v>249.89729184826379</c:v>
                </c:pt>
                <c:pt idx="178">
                  <c:v>287.90659505972218</c:v>
                </c:pt>
                <c:pt idx="179">
                  <c:v>317.63454170555548</c:v>
                </c:pt>
                <c:pt idx="180">
                  <c:v>326.39646282222225</c:v>
                </c:pt>
                <c:pt idx="181">
                  <c:v>324.19480662326384</c:v>
                </c:pt>
                <c:pt idx="182">
                  <c:v>317.63454170555548</c:v>
                </c:pt>
                <c:pt idx="183">
                  <c:v>298.3560800649305</c:v>
                </c:pt>
                <c:pt idx="184">
                  <c:v>253.77161070937498</c:v>
                </c:pt>
                <c:pt idx="185">
                  <c:v>207.48467623888885</c:v>
                </c:pt>
                <c:pt idx="186">
                  <c:v>164.28602093749996</c:v>
                </c:pt>
                <c:pt idx="187">
                  <c:v>133.07167695937494</c:v>
                </c:pt>
                <c:pt idx="188">
                  <c:v>108.93169020937499</c:v>
                </c:pt>
                <c:pt idx="189">
                  <c:v>91.82508231493054</c:v>
                </c:pt>
                <c:pt idx="190">
                  <c:v>78.324571206597213</c:v>
                </c:pt>
                <c:pt idx="191">
                  <c:v>69.920279523263872</c:v>
                </c:pt>
                <c:pt idx="192">
                  <c:v>61.992827084374994</c:v>
                </c:pt>
                <c:pt idx="193">
                  <c:v>58.20791558159722</c:v>
                </c:pt>
                <c:pt idx="194">
                  <c:v>55.447463393055536</c:v>
                </c:pt>
                <c:pt idx="195">
                  <c:v>53.644414999999981</c:v>
                </c:pt>
                <c:pt idx="196">
                  <c:v>53.644414999999981</c:v>
                </c:pt>
                <c:pt idx="197">
                  <c:v>53.644414999999981</c:v>
                </c:pt>
                <c:pt idx="198">
                  <c:v>53.644414999999981</c:v>
                </c:pt>
                <c:pt idx="199">
                  <c:v>58.20791558159722</c:v>
                </c:pt>
                <c:pt idx="200">
                  <c:v>62.957681493055546</c:v>
                </c:pt>
                <c:pt idx="201">
                  <c:v>73.016009305555542</c:v>
                </c:pt>
                <c:pt idx="202">
                  <c:v>83.819398437500013</c:v>
                </c:pt>
                <c:pt idx="203">
                  <c:v>101.42147210937499</c:v>
                </c:pt>
                <c:pt idx="204">
                  <c:v>134.48356815972221</c:v>
                </c:pt>
                <c:pt idx="205">
                  <c:v>167.4301797055555</c:v>
                </c:pt>
                <c:pt idx="206">
                  <c:v>211.0162668930555</c:v>
                </c:pt>
                <c:pt idx="207">
                  <c:v>269.56691068159716</c:v>
                </c:pt>
                <c:pt idx="208">
                  <c:v>326.39646282222225</c:v>
                </c:pt>
                <c:pt idx="209">
                  <c:v>381.47139555555555</c:v>
                </c:pt>
                <c:pt idx="210">
                  <c:v>461.58038862222224</c:v>
                </c:pt>
                <c:pt idx="211">
                  <c:v>523.87124023437491</c:v>
                </c:pt>
                <c:pt idx="212">
                  <c:v>572.4455129555555</c:v>
                </c:pt>
                <c:pt idx="213">
                  <c:v>611.04341460937496</c:v>
                </c:pt>
                <c:pt idx="214">
                  <c:v>644.68665848888884</c:v>
                </c:pt>
                <c:pt idx="215">
                  <c:v>692.01667880659727</c:v>
                </c:pt>
                <c:pt idx="216">
                  <c:v>754.37458593749989</c:v>
                </c:pt>
                <c:pt idx="217">
                  <c:v>826.42574083437489</c:v>
                </c:pt>
                <c:pt idx="218">
                  <c:v>894.44611399305541</c:v>
                </c:pt>
                <c:pt idx="219">
                  <c:v>953.81259992638877</c:v>
                </c:pt>
                <c:pt idx="220">
                  <c:v>999.58916739305516</c:v>
                </c:pt>
                <c:pt idx="221">
                  <c:v>1034.6256759399305</c:v>
                </c:pt>
                <c:pt idx="222">
                  <c:v>1050.3911734593748</c:v>
                </c:pt>
                <c:pt idx="223">
                  <c:v>1066.2758807899304</c:v>
                </c:pt>
                <c:pt idx="224">
                  <c:v>1078.2676427263887</c:v>
                </c:pt>
                <c:pt idx="225">
                  <c:v>1094.3609672263888</c:v>
                </c:pt>
                <c:pt idx="226">
                  <c:v>1118.724472372222</c:v>
                </c:pt>
                <c:pt idx="227">
                  <c:v>1139.2322851899303</c:v>
                </c:pt>
                <c:pt idx="228">
                  <c:v>1159.9263633374997</c:v>
                </c:pt>
                <c:pt idx="229">
                  <c:v>1176.6157368930553</c:v>
                </c:pt>
                <c:pt idx="230">
                  <c:v>1189.2109984982637</c:v>
                </c:pt>
                <c:pt idx="231">
                  <c:v>1189.2109984982637</c:v>
                </c:pt>
                <c:pt idx="232">
                  <c:v>1176.6157368930553</c:v>
                </c:pt>
                <c:pt idx="233">
                  <c:v>1122.8111337093749</c:v>
                </c:pt>
                <c:pt idx="234">
                  <c:v>1042.4935234732636</c:v>
                </c:pt>
                <c:pt idx="235">
                  <c:v>968.95224593749981</c:v>
                </c:pt>
                <c:pt idx="236">
                  <c:v>923.89093733749974</c:v>
                </c:pt>
                <c:pt idx="237">
                  <c:v>901.76261614999999</c:v>
                </c:pt>
                <c:pt idx="238">
                  <c:v>872.67542223888859</c:v>
                </c:pt>
                <c:pt idx="239">
                  <c:v>819.42216443159703</c:v>
                </c:pt>
                <c:pt idx="240">
                  <c:v>731.08769439826358</c:v>
                </c:pt>
                <c:pt idx="241">
                  <c:v>641.59092870659708</c:v>
                </c:pt>
                <c:pt idx="242">
                  <c:v>581.24096183159702</c:v>
                </c:pt>
                <c:pt idx="243">
                  <c:v>509.99447315972208</c:v>
                </c:pt>
                <c:pt idx="244">
                  <c:v>445.97880459305549</c:v>
                </c:pt>
                <c:pt idx="245">
                  <c:v>388.65751198159711</c:v>
                </c:pt>
                <c:pt idx="246">
                  <c:v>313.29828482638885</c:v>
                </c:pt>
                <c:pt idx="247">
                  <c:v>234.69804093159721</c:v>
                </c:pt>
                <c:pt idx="248">
                  <c:v>183.59801033749994</c:v>
                </c:pt>
                <c:pt idx="249">
                  <c:v>162.72511747326388</c:v>
                </c:pt>
                <c:pt idx="250">
                  <c:v>155.03235934999998</c:v>
                </c:pt>
                <c:pt idx="251">
                  <c:v>141.65478335937502</c:v>
                </c:pt>
                <c:pt idx="252">
                  <c:v>126.12398015555551</c:v>
                </c:pt>
                <c:pt idx="253">
                  <c:v>118.03261422638889</c:v>
                </c:pt>
                <c:pt idx="254">
                  <c:v>118.03261422638889</c:v>
                </c:pt>
                <c:pt idx="255">
                  <c:v>112.78738253749997</c:v>
                </c:pt>
                <c:pt idx="256">
                  <c:v>91.82508231493054</c:v>
                </c:pt>
                <c:pt idx="257">
                  <c:v>78.324571206597213</c:v>
                </c:pt>
                <c:pt idx="258">
                  <c:v>88.349371259722218</c:v>
                </c:pt>
                <c:pt idx="259">
                  <c:v>119.36254868159718</c:v>
                </c:pt>
                <c:pt idx="260">
                  <c:v>158.08711075972221</c:v>
                </c:pt>
                <c:pt idx="261">
                  <c:v>200.51090228888881</c:v>
                </c:pt>
                <c:pt idx="262">
                  <c:v>246.05277543993049</c:v>
                </c:pt>
                <c:pt idx="263">
                  <c:v>306.84977910659711</c:v>
                </c:pt>
                <c:pt idx="264">
                  <c:v>393.48550933159709</c:v>
                </c:pt>
                <c:pt idx="265">
                  <c:v>485.48568105659723</c:v>
                </c:pt>
                <c:pt idx="266">
                  <c:v>566.61913343750007</c:v>
                </c:pt>
                <c:pt idx="267">
                  <c:v>620.12943739999992</c:v>
                </c:pt>
                <c:pt idx="268">
                  <c:v>685.60915145937486</c:v>
                </c:pt>
                <c:pt idx="269">
                  <c:v>734.39204134999977</c:v>
                </c:pt>
                <c:pt idx="270">
                  <c:v>784.85131920937488</c:v>
                </c:pt>
                <c:pt idx="271">
                  <c:v>788.27487597222205</c:v>
                </c:pt>
                <c:pt idx="272">
                  <c:v>774.62535259999981</c:v>
                </c:pt>
                <c:pt idx="273">
                  <c:v>764.4664415093747</c:v>
                </c:pt>
                <c:pt idx="274">
                  <c:v>711.41807556493052</c:v>
                </c:pt>
                <c:pt idx="275">
                  <c:v>620.12943739999992</c:v>
                </c:pt>
                <c:pt idx="276">
                  <c:v>537.93427263888884</c:v>
                </c:pt>
                <c:pt idx="277">
                  <c:v>440.8378814888888</c:v>
                </c:pt>
                <c:pt idx="278">
                  <c:v>355.69599920937486</c:v>
                </c:pt>
                <c:pt idx="279">
                  <c:v>242.23806148437495</c:v>
                </c:pt>
                <c:pt idx="280">
                  <c:v>170.60414092638882</c:v>
                </c:pt>
                <c:pt idx="281">
                  <c:v>152.00741039305552</c:v>
                </c:pt>
                <c:pt idx="282">
                  <c:v>195.35880326493049</c:v>
                </c:pt>
                <c:pt idx="283">
                  <c:v>263.58779359305555</c:v>
                </c:pt>
                <c:pt idx="284">
                  <c:v>339.76286289305557</c:v>
                </c:pt>
                <c:pt idx="285">
                  <c:v>433.18237643159722</c:v>
                </c:pt>
                <c:pt idx="286">
                  <c:v>521.0809855930554</c:v>
                </c:pt>
                <c:pt idx="287">
                  <c:v>617.09331252326388</c:v>
                </c:pt>
                <c:pt idx="288">
                  <c:v>721.21935722222213</c:v>
                </c:pt>
                <c:pt idx="289">
                  <c:v>833.45911968993028</c:v>
                </c:pt>
                <c:pt idx="290">
                  <c:v>901.76261614999999</c:v>
                </c:pt>
                <c:pt idx="291">
                  <c:v>923.89093733749974</c:v>
                </c:pt>
                <c:pt idx="292">
                  <c:v>901.76261614999999</c:v>
                </c:pt>
                <c:pt idx="293">
                  <c:v>861.89065963993039</c:v>
                </c:pt>
                <c:pt idx="294">
                  <c:v>833.45911968993028</c:v>
                </c:pt>
                <c:pt idx="295">
                  <c:v>815.93155214999967</c:v>
                </c:pt>
                <c:pt idx="296">
                  <c:v>812.44839048159724</c:v>
                </c:pt>
                <c:pt idx="297">
                  <c:v>815.93155214999967</c:v>
                </c:pt>
                <c:pt idx="298">
                  <c:v>826.42574083437489</c:v>
                </c:pt>
                <c:pt idx="299">
                  <c:v>833.45911968993028</c:v>
                </c:pt>
                <c:pt idx="300">
                  <c:v>833.45911968993028</c:v>
                </c:pt>
                <c:pt idx="301">
                  <c:v>826.42574083437489</c:v>
                </c:pt>
                <c:pt idx="302">
                  <c:v>808.97267942638894</c:v>
                </c:pt>
                <c:pt idx="303">
                  <c:v>781.43521305972195</c:v>
                </c:pt>
                <c:pt idx="304">
                  <c:v>747.68393528888862</c:v>
                </c:pt>
                <c:pt idx="305">
                  <c:v>698.45400860659697</c:v>
                </c:pt>
                <c:pt idx="306">
                  <c:v>650.90046989305552</c:v>
                </c:pt>
                <c:pt idx="307">
                  <c:v>620.12943739999992</c:v>
                </c:pt>
                <c:pt idx="308">
                  <c:v>605.02331914826368</c:v>
                </c:pt>
                <c:pt idx="309">
                  <c:v>599.0330261399306</c:v>
                </c:pt>
                <c:pt idx="310">
                  <c:v>587.14184748159721</c:v>
                </c:pt>
                <c:pt idx="311">
                  <c:v>572.4455129555555</c:v>
                </c:pt>
                <c:pt idx="312">
                  <c:v>552.18357037326382</c:v>
                </c:pt>
                <c:pt idx="313">
                  <c:v>521.0809855930554</c:v>
                </c:pt>
                <c:pt idx="314">
                  <c:v>482.79973499999994</c:v>
                </c:pt>
                <c:pt idx="315">
                  <c:v>440.8378814888888</c:v>
                </c:pt>
                <c:pt idx="316">
                  <c:v>405.68588843749995</c:v>
                </c:pt>
                <c:pt idx="317">
                  <c:v>374.35233464826382</c:v>
                </c:pt>
                <c:pt idx="318">
                  <c:v>335.27759375000005</c:v>
                </c:pt>
                <c:pt idx="319">
                  <c:v>292.06403722222217</c:v>
                </c:pt>
                <c:pt idx="320">
                  <c:v>253.77161070937498</c:v>
                </c:pt>
                <c:pt idx="321">
                  <c:v>244.14169315555554</c:v>
                </c:pt>
                <c:pt idx="322">
                  <c:v>230.97273433437493</c:v>
                </c:pt>
                <c:pt idx="323">
                  <c:v>230.97273433437493</c:v>
                </c:pt>
                <c:pt idx="324">
                  <c:v>219.97562925937498</c:v>
                </c:pt>
                <c:pt idx="325">
                  <c:v>212.79323813993051</c:v>
                </c:pt>
                <c:pt idx="326">
                  <c:v>212.79323813993051</c:v>
                </c:pt>
                <c:pt idx="327">
                  <c:v>207.48467623888885</c:v>
                </c:pt>
                <c:pt idx="328">
                  <c:v>202.24316985659723</c:v>
                </c:pt>
                <c:pt idx="329">
                  <c:v>156.5560097482639</c:v>
                </c:pt>
                <c:pt idx="330">
                  <c:v>114.08751453993052</c:v>
                </c:pt>
                <c:pt idx="331">
                  <c:v>106.39848172326386</c:v>
                </c:pt>
                <c:pt idx="332">
                  <c:v>103.89507568993052</c:v>
                </c:pt>
                <c:pt idx="333">
                  <c:v>94.179476084374997</c:v>
                </c:pt>
                <c:pt idx="334">
                  <c:v>90.659061349999973</c:v>
                </c:pt>
                <c:pt idx="335">
                  <c:v>83.819398437500013</c:v>
                </c:pt>
                <c:pt idx="336">
                  <c:v>78.324571206597213</c:v>
                </c:pt>
                <c:pt idx="337">
                  <c:v>76.178794606597222</c:v>
                </c:pt>
                <c:pt idx="338">
                  <c:v>78.324571206597213</c:v>
                </c:pt>
                <c:pt idx="339">
                  <c:v>88.349371259722218</c:v>
                </c:pt>
                <c:pt idx="340">
                  <c:v>118.03261422638889</c:v>
                </c:pt>
                <c:pt idx="341">
                  <c:v>165.85437501493055</c:v>
                </c:pt>
                <c:pt idx="342">
                  <c:v>216.36953247326389</c:v>
                </c:pt>
                <c:pt idx="343">
                  <c:v>232.83166232638888</c:v>
                </c:pt>
                <c:pt idx="344">
                  <c:v>238.45314998159719</c:v>
                </c:pt>
                <c:pt idx="345">
                  <c:v>242.23806148437495</c:v>
                </c:pt>
                <c:pt idx="346">
                  <c:v>259.63896859999994</c:v>
                </c:pt>
                <c:pt idx="347">
                  <c:v>263.58779359305555</c:v>
                </c:pt>
                <c:pt idx="348">
                  <c:v>273.59024180659719</c:v>
                </c:pt>
                <c:pt idx="349">
                  <c:v>285.8390498982638</c:v>
                </c:pt>
                <c:pt idx="350">
                  <c:v>294.15393422326383</c:v>
                </c:pt>
                <c:pt idx="351">
                  <c:v>296.25128183749996</c:v>
                </c:pt>
                <c:pt idx="352">
                  <c:v>294.15393422326383</c:v>
                </c:pt>
                <c:pt idx="353">
                  <c:v>292.06403722222217</c:v>
                </c:pt>
                <c:pt idx="354">
                  <c:v>289.98159083437491</c:v>
                </c:pt>
                <c:pt idx="355">
                  <c:v>289.98159083437491</c:v>
                </c:pt>
                <c:pt idx="356">
                  <c:v>294.15393422326383</c:v>
                </c:pt>
                <c:pt idx="357">
                  <c:v>296.25128183749996</c:v>
                </c:pt>
                <c:pt idx="358">
                  <c:v>292.06403722222217</c:v>
                </c:pt>
                <c:pt idx="359">
                  <c:v>269.56691068159716</c:v>
                </c:pt>
                <c:pt idx="360">
                  <c:v>232.83166232638888</c:v>
                </c:pt>
                <c:pt idx="361">
                  <c:v>200.51090228888881</c:v>
                </c:pt>
                <c:pt idx="362">
                  <c:v>178.66942970937498</c:v>
                </c:pt>
                <c:pt idx="363">
                  <c:v>165.85437501493055</c:v>
                </c:pt>
                <c:pt idx="364">
                  <c:v>159.62566238437498</c:v>
                </c:pt>
                <c:pt idx="365">
                  <c:v>159.62566238437498</c:v>
                </c:pt>
                <c:pt idx="366">
                  <c:v>161.17166462222221</c:v>
                </c:pt>
                <c:pt idx="367">
                  <c:v>167.4301797055555</c:v>
                </c:pt>
                <c:pt idx="368">
                  <c:v>181.94769951493058</c:v>
                </c:pt>
                <c:pt idx="369">
                  <c:v>205.73005683159718</c:v>
                </c:pt>
                <c:pt idx="370">
                  <c:v>219.97562925937498</c:v>
                </c:pt>
                <c:pt idx="371">
                  <c:v>223.61152849826385</c:v>
                </c:pt>
                <c:pt idx="372">
                  <c:v>211.0162668930555</c:v>
                </c:pt>
                <c:pt idx="373">
                  <c:v>169.013435009375</c:v>
                </c:pt>
                <c:pt idx="374">
                  <c:v>116.71013038437495</c:v>
                </c:pt>
                <c:pt idx="375">
                  <c:v>77.247957599999992</c:v>
                </c:pt>
                <c:pt idx="376">
                  <c:v>52.754066723263875</c:v>
                </c:pt>
                <c:pt idx="377">
                  <c:v>38.758089837499995</c:v>
                </c:pt>
                <c:pt idx="378">
                  <c:v>29.508153556597222</c:v>
                </c:pt>
                <c:pt idx="379">
                  <c:v>23.841962222222222</c:v>
                </c:pt>
                <c:pt idx="380">
                  <c:v>19.311989399999998</c:v>
                </c:pt>
                <c:pt idx="381">
                  <c:v>13.861865848263884</c:v>
                </c:pt>
                <c:pt idx="382">
                  <c:v>8.9444611399305547</c:v>
                </c:pt>
                <c:pt idx="383">
                  <c:v>5.0999447315972226</c:v>
                </c:pt>
                <c:pt idx="384">
                  <c:v>1.9706871899305549</c:v>
                </c:pt>
                <c:pt idx="385">
                  <c:v>0.30174983437499997</c:v>
                </c:pt>
                <c:pt idx="386">
                  <c:v>0</c:v>
                </c:pt>
                <c:pt idx="387">
                  <c:v>0</c:v>
                </c:pt>
                <c:pt idx="388">
                  <c:v>0</c:v>
                </c:pt>
                <c:pt idx="389">
                  <c:v>0</c:v>
                </c:pt>
                <c:pt idx="390">
                  <c:v>0</c:v>
                </c:pt>
                <c:pt idx="391">
                  <c:v>0</c:v>
                </c:pt>
                <c:pt idx="392">
                  <c:v>9.3132664930555553E-2</c:v>
                </c:pt>
                <c:pt idx="393">
                  <c:v>1.6428602093750002</c:v>
                </c:pt>
                <c:pt idx="394">
                  <c:v>8.5831063999999984</c:v>
                </c:pt>
                <c:pt idx="395">
                  <c:v>25.663637148263895</c:v>
                </c:pt>
                <c:pt idx="396">
                  <c:v>56.360163509374999</c:v>
                </c:pt>
                <c:pt idx="397">
                  <c:v>102.65454859305558</c:v>
                </c:pt>
                <c:pt idx="398">
                  <c:v>162.72511747326388</c:v>
                </c:pt>
                <c:pt idx="399">
                  <c:v>218.16885555972215</c:v>
                </c:pt>
                <c:pt idx="400">
                  <c:v>244.14169315555554</c:v>
                </c:pt>
                <c:pt idx="401">
                  <c:v>244.14169315555554</c:v>
                </c:pt>
                <c:pt idx="402">
                  <c:v>230.97273433437493</c:v>
                </c:pt>
                <c:pt idx="403">
                  <c:v>202.24316985659723</c:v>
                </c:pt>
                <c:pt idx="404">
                  <c:v>173.80790459999997</c:v>
                </c:pt>
                <c:pt idx="405">
                  <c:v>152.00741039305552</c:v>
                </c:pt>
                <c:pt idx="406">
                  <c:v>130.27024639826385</c:v>
                </c:pt>
                <c:pt idx="407">
                  <c:v>107.66136065972221</c:v>
                </c:pt>
                <c:pt idx="408">
                  <c:v>87.205702134374988</c:v>
                </c:pt>
                <c:pt idx="409">
                  <c:v>75.117082226388874</c:v>
                </c:pt>
                <c:pt idx="410">
                  <c:v>71.976648764930545</c:v>
                </c:pt>
                <c:pt idx="411">
                  <c:v>73.016009305555542</c:v>
                </c:pt>
                <c:pt idx="412">
                  <c:v>75.117082226388874</c:v>
                </c:pt>
                <c:pt idx="413">
                  <c:v>78.324571206597213</c:v>
                </c:pt>
                <c:pt idx="414">
                  <c:v>82.705531764930569</c:v>
                </c:pt>
                <c:pt idx="415">
                  <c:v>94.179476084374997</c:v>
                </c:pt>
                <c:pt idx="416">
                  <c:v>112.78738253749997</c:v>
                </c:pt>
                <c:pt idx="417">
                  <c:v>130.27024639826385</c:v>
                </c:pt>
                <c:pt idx="418">
                  <c:v>135.90290997326392</c:v>
                </c:pt>
                <c:pt idx="419">
                  <c:v>131.66723637222222</c:v>
                </c:pt>
                <c:pt idx="420">
                  <c:v>115.39509715555556</c:v>
                </c:pt>
                <c:pt idx="421">
                  <c:v>102.65454859305558</c:v>
                </c:pt>
                <c:pt idx="422">
                  <c:v>97.766946337499988</c:v>
                </c:pt>
                <c:pt idx="423">
                  <c:v>100.19584623888888</c:v>
                </c:pt>
                <c:pt idx="424">
                  <c:v>110.2094703722222</c:v>
                </c:pt>
                <c:pt idx="425">
                  <c:v>135.90290997326392</c:v>
                </c:pt>
                <c:pt idx="426">
                  <c:v>190.2737597597222</c:v>
                </c:pt>
                <c:pt idx="427">
                  <c:v>279.68111809305549</c:v>
                </c:pt>
                <c:pt idx="428">
                  <c:v>371.99421557222223</c:v>
                </c:pt>
                <c:pt idx="429">
                  <c:v>415.58030275972209</c:v>
                </c:pt>
                <c:pt idx="430">
                  <c:v>418.07253287326381</c:v>
                </c:pt>
                <c:pt idx="431">
                  <c:v>400.7833849555555</c:v>
                </c:pt>
                <c:pt idx="432">
                  <c:v>379.09092463993051</c:v>
                </c:pt>
                <c:pt idx="433">
                  <c:v>364.96456202326391</c:v>
                </c:pt>
                <c:pt idx="434">
                  <c:v>360.31537938993057</c:v>
                </c:pt>
                <c:pt idx="435">
                  <c:v>348.82280853749995</c:v>
                </c:pt>
                <c:pt idx="436">
                  <c:v>317.63454170555548</c:v>
                </c:pt>
                <c:pt idx="437">
                  <c:v>265.57338200937494</c:v>
                </c:pt>
                <c:pt idx="438">
                  <c:v>197.06871899305551</c:v>
                </c:pt>
                <c:pt idx="439">
                  <c:v>123.39705572638886</c:v>
                </c:pt>
                <c:pt idx="440">
                  <c:v>61.992827084374994</c:v>
                </c:pt>
                <c:pt idx="441">
                  <c:v>22.087342814930555</c:v>
                </c:pt>
                <c:pt idx="442">
                  <c:v>5.3793427263888889</c:v>
                </c:pt>
                <c:pt idx="443">
                  <c:v>0.62957681493055551</c:v>
                </c:pt>
                <c:pt idx="444">
                  <c:v>1.4901226388888888E-2</c:v>
                </c:pt>
                <c:pt idx="445">
                  <c:v>0</c:v>
                </c:pt>
                <c:pt idx="446">
                  <c:v>0</c:v>
                </c:pt>
                <c:pt idx="447">
                  <c:v>0</c:v>
                </c:pt>
                <c:pt idx="448">
                  <c:v>0</c:v>
                </c:pt>
                <c:pt idx="449">
                  <c:v>0</c:v>
                </c:pt>
                <c:pt idx="450">
                  <c:v>0</c:v>
                </c:pt>
                <c:pt idx="451">
                  <c:v>0</c:v>
                </c:pt>
                <c:pt idx="452">
                  <c:v>0</c:v>
                </c:pt>
                <c:pt idx="453">
                  <c:v>0</c:v>
                </c:pt>
                <c:pt idx="454">
                  <c:v>0</c:v>
                </c:pt>
                <c:pt idx="455">
                  <c:v>0</c:v>
                </c:pt>
                <c:pt idx="456">
                  <c:v>0</c:v>
                </c:pt>
                <c:pt idx="457">
                  <c:v>0</c:v>
                </c:pt>
                <c:pt idx="458">
                  <c:v>0</c:v>
                </c:pt>
                <c:pt idx="459">
                  <c:v>0</c:v>
                </c:pt>
                <c:pt idx="460">
                  <c:v>0</c:v>
                </c:pt>
                <c:pt idx="461">
                  <c:v>0</c:v>
                </c:pt>
                <c:pt idx="462">
                  <c:v>0</c:v>
                </c:pt>
                <c:pt idx="463">
                  <c:v>0</c:v>
                </c:pt>
                <c:pt idx="464">
                  <c:v>0</c:v>
                </c:pt>
                <c:pt idx="465">
                  <c:v>0</c:v>
                </c:pt>
                <c:pt idx="466">
                  <c:v>0</c:v>
                </c:pt>
                <c:pt idx="467">
                  <c:v>0</c:v>
                </c:pt>
                <c:pt idx="468">
                  <c:v>0</c:v>
                </c:pt>
                <c:pt idx="469">
                  <c:v>0</c:v>
                </c:pt>
                <c:pt idx="470">
                  <c:v>0</c:v>
                </c:pt>
                <c:pt idx="471">
                  <c:v>0</c:v>
                </c:pt>
                <c:pt idx="472">
                  <c:v>0</c:v>
                </c:pt>
                <c:pt idx="473">
                  <c:v>0</c:v>
                </c:pt>
                <c:pt idx="474">
                  <c:v>0</c:v>
                </c:pt>
                <c:pt idx="475">
                  <c:v>0</c:v>
                </c:pt>
                <c:pt idx="476">
                  <c:v>0</c:v>
                </c:pt>
                <c:pt idx="477">
                  <c:v>0</c:v>
                </c:pt>
                <c:pt idx="478">
                  <c:v>0</c:v>
                </c:pt>
                <c:pt idx="479">
                  <c:v>0</c:v>
                </c:pt>
                <c:pt idx="480">
                  <c:v>0</c:v>
                </c:pt>
                <c:pt idx="481">
                  <c:v>0</c:v>
                </c:pt>
                <c:pt idx="482">
                  <c:v>0</c:v>
                </c:pt>
                <c:pt idx="483">
                  <c:v>0</c:v>
                </c:pt>
                <c:pt idx="484">
                  <c:v>0</c:v>
                </c:pt>
                <c:pt idx="485">
                  <c:v>0</c:v>
                </c:pt>
                <c:pt idx="486">
                  <c:v>0</c:v>
                </c:pt>
                <c:pt idx="487">
                  <c:v>0</c:v>
                </c:pt>
                <c:pt idx="488">
                  <c:v>0</c:v>
                </c:pt>
                <c:pt idx="489">
                  <c:v>0</c:v>
                </c:pt>
                <c:pt idx="490">
                  <c:v>0</c:v>
                </c:pt>
                <c:pt idx="491">
                  <c:v>0</c:v>
                </c:pt>
                <c:pt idx="492">
                  <c:v>0</c:v>
                </c:pt>
                <c:pt idx="493">
                  <c:v>0</c:v>
                </c:pt>
                <c:pt idx="494">
                  <c:v>0</c:v>
                </c:pt>
                <c:pt idx="495">
                  <c:v>0</c:v>
                </c:pt>
                <c:pt idx="496">
                  <c:v>0</c:v>
                </c:pt>
                <c:pt idx="497">
                  <c:v>0</c:v>
                </c:pt>
                <c:pt idx="498">
                  <c:v>0</c:v>
                </c:pt>
                <c:pt idx="499">
                  <c:v>0</c:v>
                </c:pt>
                <c:pt idx="500">
                  <c:v>0</c:v>
                </c:pt>
                <c:pt idx="501">
                  <c:v>0</c:v>
                </c:pt>
                <c:pt idx="502">
                  <c:v>0</c:v>
                </c:pt>
                <c:pt idx="503">
                  <c:v>0</c:v>
                </c:pt>
                <c:pt idx="504">
                  <c:v>0</c:v>
                </c:pt>
                <c:pt idx="505">
                  <c:v>0</c:v>
                </c:pt>
                <c:pt idx="506">
                  <c:v>0</c:v>
                </c:pt>
                <c:pt idx="507">
                  <c:v>0</c:v>
                </c:pt>
                <c:pt idx="508">
                  <c:v>0</c:v>
                </c:pt>
                <c:pt idx="509">
                  <c:v>0</c:v>
                </c:pt>
                <c:pt idx="510">
                  <c:v>0</c:v>
                </c:pt>
                <c:pt idx="511">
                  <c:v>0</c:v>
                </c:pt>
                <c:pt idx="512">
                  <c:v>9.3132664930555553E-2</c:v>
                </c:pt>
                <c:pt idx="513">
                  <c:v>2.3283166232638886</c:v>
                </c:pt>
                <c:pt idx="514">
                  <c:v>16.227435537499996</c:v>
                </c:pt>
                <c:pt idx="515">
                  <c:v>51.871169059722213</c:v>
                </c:pt>
                <c:pt idx="516">
                  <c:v>105.14305340000001</c:v>
                </c:pt>
                <c:pt idx="517">
                  <c:v>156.5560097482639</c:v>
                </c:pt>
                <c:pt idx="518">
                  <c:v>178.66942970937498</c:v>
                </c:pt>
                <c:pt idx="519">
                  <c:v>178.66942970937498</c:v>
                </c:pt>
                <c:pt idx="520">
                  <c:v>169.013435009375</c:v>
                </c:pt>
                <c:pt idx="521">
                  <c:v>153.51615956493058</c:v>
                </c:pt>
                <c:pt idx="522">
                  <c:v>137.32970239999997</c:v>
                </c:pt>
                <c:pt idx="523">
                  <c:v>118.03261422638889</c:v>
                </c:pt>
                <c:pt idx="524">
                  <c:v>89.500490998263871</c:v>
                </c:pt>
                <c:pt idx="525">
                  <c:v>52.754066723263875</c:v>
                </c:pt>
                <c:pt idx="526">
                  <c:v>21.517370905555556</c:v>
                </c:pt>
                <c:pt idx="527">
                  <c:v>5.9604905555555554</c:v>
                </c:pt>
                <c:pt idx="528">
                  <c:v>1.4901226388888889</c:v>
                </c:pt>
                <c:pt idx="529">
                  <c:v>0.37253065972222221</c:v>
                </c:pt>
                <c:pt idx="530">
                  <c:v>0</c:v>
                </c:pt>
                <c:pt idx="531">
                  <c:v>0</c:v>
                </c:pt>
                <c:pt idx="532">
                  <c:v>0</c:v>
                </c:pt>
                <c:pt idx="533">
                  <c:v>1.4901226388888888E-2</c:v>
                </c:pt>
                <c:pt idx="534">
                  <c:v>0.5364441499999999</c:v>
                </c:pt>
                <c:pt idx="535">
                  <c:v>3.8147139555555554</c:v>
                </c:pt>
                <c:pt idx="536">
                  <c:v>10.073229038888888</c:v>
                </c:pt>
                <c:pt idx="537">
                  <c:v>25.048961559722219</c:v>
                </c:pt>
                <c:pt idx="538">
                  <c:v>62.957681493055546</c:v>
                </c:pt>
                <c:pt idx="539">
                  <c:v>131.66723637222222</c:v>
                </c:pt>
                <c:pt idx="540">
                  <c:v>198.786085334375</c:v>
                </c:pt>
                <c:pt idx="541">
                  <c:v>223.61152849826385</c:v>
                </c:pt>
                <c:pt idx="542">
                  <c:v>223.61152849826385</c:v>
                </c:pt>
                <c:pt idx="543">
                  <c:v>219.97562925937498</c:v>
                </c:pt>
                <c:pt idx="544">
                  <c:v>207.48467623888885</c:v>
                </c:pt>
                <c:pt idx="545">
                  <c:v>185.25577177326389</c:v>
                </c:pt>
                <c:pt idx="546">
                  <c:v>150.50611183437502</c:v>
                </c:pt>
                <c:pt idx="547">
                  <c:v>127.49861828993052</c:v>
                </c:pt>
                <c:pt idx="548">
                  <c:v>110.2094703722222</c:v>
                </c:pt>
                <c:pt idx="549">
                  <c:v>98.977670981597214</c:v>
                </c:pt>
                <c:pt idx="550">
                  <c:v>88.349371259722218</c:v>
                </c:pt>
                <c:pt idx="551">
                  <c:v>80.500150259374976</c:v>
                </c:pt>
                <c:pt idx="552">
                  <c:v>76.178794606597222</c:v>
                </c:pt>
                <c:pt idx="553">
                  <c:v>69.920279523263872</c:v>
                </c:pt>
                <c:pt idx="554">
                  <c:v>65.896948398263888</c:v>
                </c:pt>
                <c:pt idx="555">
                  <c:v>63.929986514930548</c:v>
                </c:pt>
                <c:pt idx="556">
                  <c:v>63.929986514930548</c:v>
                </c:pt>
                <c:pt idx="557">
                  <c:v>65.896948398263888</c:v>
                </c:pt>
                <c:pt idx="558">
                  <c:v>70.944738837499997</c:v>
                </c:pt>
                <c:pt idx="559">
                  <c:v>78.324571206597213</c:v>
                </c:pt>
                <c:pt idx="560">
                  <c:v>101.42147210937499</c:v>
                </c:pt>
                <c:pt idx="561">
                  <c:v>107.66136065972221</c:v>
                </c:pt>
                <c:pt idx="562">
                  <c:v>107.66136065972221</c:v>
                </c:pt>
                <c:pt idx="563">
                  <c:v>107.66136065972221</c:v>
                </c:pt>
                <c:pt idx="564">
                  <c:v>88.349371259722218</c:v>
                </c:pt>
                <c:pt idx="565">
                  <c:v>38.001852598263881</c:v>
                </c:pt>
                <c:pt idx="566">
                  <c:v>8.5831063999999984</c:v>
                </c:pt>
                <c:pt idx="567">
                  <c:v>0</c:v>
                </c:pt>
                <c:pt idx="568">
                  <c:v>0</c:v>
                </c:pt>
                <c:pt idx="569">
                  <c:v>0</c:v>
                </c:pt>
                <c:pt idx="570">
                  <c:v>0</c:v>
                </c:pt>
                <c:pt idx="571">
                  <c:v>0</c:v>
                </c:pt>
                <c:pt idx="572">
                  <c:v>0</c:v>
                </c:pt>
                <c:pt idx="573">
                  <c:v>0</c:v>
                </c:pt>
                <c:pt idx="574">
                  <c:v>0</c:v>
                </c:pt>
                <c:pt idx="575">
                  <c:v>0</c:v>
                </c:pt>
                <c:pt idx="576">
                  <c:v>0</c:v>
                </c:pt>
                <c:pt idx="577">
                  <c:v>0</c:v>
                </c:pt>
                <c:pt idx="578">
                  <c:v>0</c:v>
                </c:pt>
                <c:pt idx="579">
                  <c:v>0</c:v>
                </c:pt>
                <c:pt idx="580">
                  <c:v>0</c:v>
                </c:pt>
                <c:pt idx="581">
                  <c:v>0</c:v>
                </c:pt>
                <c:pt idx="582">
                  <c:v>0</c:v>
                </c:pt>
                <c:pt idx="583">
                  <c:v>0</c:v>
                </c:pt>
                <c:pt idx="584">
                  <c:v>0</c:v>
                </c:pt>
                <c:pt idx="585">
                  <c:v>0</c:v>
                </c:pt>
                <c:pt idx="586">
                  <c:v>0</c:v>
                </c:pt>
                <c:pt idx="587">
                  <c:v>0</c:v>
                </c:pt>
                <c:pt idx="588">
                  <c:v>0</c:v>
                </c:pt>
                <c:pt idx="589">
                  <c:v>0</c:v>
                </c:pt>
                <c:pt idx="590">
                  <c:v>0</c:v>
                </c:pt>
                <c:pt idx="591">
                  <c:v>0</c:v>
                </c:pt>
                <c:pt idx="592">
                  <c:v>0</c:v>
                </c:pt>
                <c:pt idx="593">
                  <c:v>0</c:v>
                </c:pt>
                <c:pt idx="594">
                  <c:v>0</c:v>
                </c:pt>
                <c:pt idx="595">
                  <c:v>0</c:v>
                </c:pt>
                <c:pt idx="596">
                  <c:v>0</c:v>
                </c:pt>
                <c:pt idx="597">
                  <c:v>0</c:v>
                </c:pt>
                <c:pt idx="598">
                  <c:v>0</c:v>
                </c:pt>
                <c:pt idx="599">
                  <c:v>0</c:v>
                </c:pt>
                <c:pt idx="600">
                  <c:v>0</c:v>
                </c:pt>
                <c:pt idx="601">
                  <c:v>0.37253065972222221</c:v>
                </c:pt>
                <c:pt idx="602">
                  <c:v>1.6428602093750002</c:v>
                </c:pt>
                <c:pt idx="603">
                  <c:v>8.5831063999999984</c:v>
                </c:pt>
                <c:pt idx="604">
                  <c:v>30.849263931597214</c:v>
                </c:pt>
                <c:pt idx="605">
                  <c:v>75.117082226388874</c:v>
                </c:pt>
                <c:pt idx="606">
                  <c:v>146.04691983749998</c:v>
                </c:pt>
                <c:pt idx="607">
                  <c:v>242.23806148437495</c:v>
                </c:pt>
                <c:pt idx="608">
                  <c:v>346.54664620659713</c:v>
                </c:pt>
                <c:pt idx="609">
                  <c:v>451.14953014999986</c:v>
                </c:pt>
                <c:pt idx="610">
                  <c:v>560.82255637222215</c:v>
                </c:pt>
                <c:pt idx="611">
                  <c:v>685.60915145937486</c:v>
                </c:pt>
                <c:pt idx="612">
                  <c:v>802.04360915555526</c:v>
                </c:pt>
                <c:pt idx="613">
                  <c:v>869.07305075937484</c:v>
                </c:pt>
                <c:pt idx="614">
                  <c:v>883.52724035659719</c:v>
                </c:pt>
                <c:pt idx="615">
                  <c:v>876.28524433159703</c:v>
                </c:pt>
                <c:pt idx="616">
                  <c:v>872.67542223888859</c:v>
                </c:pt>
                <c:pt idx="617">
                  <c:v>865.47812989305555</c:v>
                </c:pt>
                <c:pt idx="618">
                  <c:v>851.17295255972203</c:v>
                </c:pt>
                <c:pt idx="619">
                  <c:v>822.92022732638873</c:v>
                </c:pt>
                <c:pt idx="620">
                  <c:v>784.85131920937488</c:v>
                </c:pt>
                <c:pt idx="621">
                  <c:v>751.02553530659702</c:v>
                </c:pt>
                <c:pt idx="622">
                  <c:v>734.39204134999977</c:v>
                </c:pt>
                <c:pt idx="623">
                  <c:v>731.08769439826358</c:v>
                </c:pt>
                <c:pt idx="624">
                  <c:v>737.70383891493043</c:v>
                </c:pt>
                <c:pt idx="625">
                  <c:v>757.73108718159722</c:v>
                </c:pt>
                <c:pt idx="626">
                  <c:v>778.02655752326382</c:v>
                </c:pt>
                <c:pt idx="627">
                  <c:v>788.27487597222205</c:v>
                </c:pt>
                <c:pt idx="628">
                  <c:v>788.27487597222205</c:v>
                </c:pt>
                <c:pt idx="629">
                  <c:v>788.27487597222205</c:v>
                </c:pt>
                <c:pt idx="630">
                  <c:v>791.7058833482638</c:v>
                </c:pt>
                <c:pt idx="631">
                  <c:v>812.44839048159724</c:v>
                </c:pt>
                <c:pt idx="632">
                  <c:v>847.61528475937496</c:v>
                </c:pt>
                <c:pt idx="633">
                  <c:v>890.79903883437464</c:v>
                </c:pt>
                <c:pt idx="634">
                  <c:v>942.53609685659706</c:v>
                </c:pt>
                <c:pt idx="635">
                  <c:v>991.88523334999991</c:v>
                </c:pt>
                <c:pt idx="636">
                  <c:v>1030.7029280930553</c:v>
                </c:pt>
                <c:pt idx="637">
                  <c:v>1046.4386231597221</c:v>
                </c:pt>
                <c:pt idx="638">
                  <c:v>1046.4386231597221</c:v>
                </c:pt>
                <c:pt idx="639">
                  <c:v>1042.4935234732636</c:v>
                </c:pt>
                <c:pt idx="640">
                  <c:v>1034.6256759399305</c:v>
                </c:pt>
                <c:pt idx="641">
                  <c:v>1030.7029280930553</c:v>
                </c:pt>
                <c:pt idx="642">
                  <c:v>1050.3911734593748</c:v>
                </c:pt>
                <c:pt idx="643">
                  <c:v>1098.4029248843747</c:v>
                </c:pt>
                <c:pt idx="644">
                  <c:v>1135.1158214</c:v>
                </c:pt>
                <c:pt idx="645">
                  <c:v>1147.4875646093747</c:v>
                </c:pt>
                <c:pt idx="646">
                  <c:v>1164.087530806597</c:v>
                </c:pt>
                <c:pt idx="647">
                  <c:v>1180.8067068149303</c:v>
                </c:pt>
                <c:pt idx="648">
                  <c:v>1197.6450926343748</c:v>
                </c:pt>
                <c:pt idx="649">
                  <c:v>1206.1089892232637</c:v>
                </c:pt>
                <c:pt idx="650">
                  <c:v>1201.873315622222</c:v>
                </c:pt>
                <c:pt idx="651">
                  <c:v>1168.2561488888887</c:v>
                </c:pt>
                <c:pt idx="652">
                  <c:v>1094.3609672263888</c:v>
                </c:pt>
                <c:pt idx="653">
                  <c:v>1011.200948056597</c:v>
                </c:pt>
                <c:pt idx="654">
                  <c:v>935.05568120937482</c:v>
                </c:pt>
                <c:pt idx="655">
                  <c:v>829.93870495555541</c:v>
                </c:pt>
                <c:pt idx="656">
                  <c:v>695.23161839999989</c:v>
                </c:pt>
                <c:pt idx="657">
                  <c:v>572.4455129555555</c:v>
                </c:pt>
                <c:pt idx="658">
                  <c:v>496.30397141493052</c:v>
                </c:pt>
                <c:pt idx="659">
                  <c:v>438.27859585659712</c:v>
                </c:pt>
                <c:pt idx="660">
                  <c:v>358.00196399305548</c:v>
                </c:pt>
                <c:pt idx="661">
                  <c:v>251.83072597222218</c:v>
                </c:pt>
                <c:pt idx="662">
                  <c:v>159.62566238437498</c:v>
                </c:pt>
                <c:pt idx="663">
                  <c:v>88.349371259722218</c:v>
                </c:pt>
                <c:pt idx="664">
                  <c:v>63.929986514930548</c:v>
                </c:pt>
                <c:pt idx="665">
                  <c:v>53.644414999999981</c:v>
                </c:pt>
                <c:pt idx="666">
                  <c:v>58.20791558159722</c:v>
                </c:pt>
                <c:pt idx="667">
                  <c:v>73.016009305555542</c:v>
                </c:pt>
                <c:pt idx="668">
                  <c:v>134.48356815972221</c:v>
                </c:pt>
                <c:pt idx="669">
                  <c:v>200.51090228888881</c:v>
                </c:pt>
                <c:pt idx="670">
                  <c:v>292.06403722222217</c:v>
                </c:pt>
                <c:pt idx="671">
                  <c:v>381.47139555555555</c:v>
                </c:pt>
                <c:pt idx="672">
                  <c:v>430.64544263888882</c:v>
                </c:pt>
                <c:pt idx="673">
                  <c:v>482.79973499999994</c:v>
                </c:pt>
                <c:pt idx="674">
                  <c:v>537.93427263888884</c:v>
                </c:pt>
                <c:pt idx="675">
                  <c:v>596.04905555555547</c:v>
                </c:pt>
                <c:pt idx="676">
                  <c:v>605.02331914826368</c:v>
                </c:pt>
                <c:pt idx="677">
                  <c:v>611.04341460937496</c:v>
                </c:pt>
                <c:pt idx="678">
                  <c:v>566.61913343750007</c:v>
                </c:pt>
                <c:pt idx="679">
                  <c:v>474.78660050937503</c:v>
                </c:pt>
                <c:pt idx="680">
                  <c:v>376.71790433749999</c:v>
                </c:pt>
                <c:pt idx="681">
                  <c:v>273.59024180659719</c:v>
                </c:pt>
                <c:pt idx="682">
                  <c:v>193.65633814999995</c:v>
                </c:pt>
                <c:pt idx="683">
                  <c:v>165.85437501493055</c:v>
                </c:pt>
                <c:pt idx="684">
                  <c:v>133.07167695937494</c:v>
                </c:pt>
                <c:pt idx="685">
                  <c:v>133.07167695937494</c:v>
                </c:pt>
                <c:pt idx="686">
                  <c:v>169.013435009375</c:v>
                </c:pt>
                <c:pt idx="687">
                  <c:v>212.79323813993051</c:v>
                </c:pt>
                <c:pt idx="688">
                  <c:v>249.89729184826379</c:v>
                </c:pt>
                <c:pt idx="689">
                  <c:v>300.4683289055555</c:v>
                </c:pt>
                <c:pt idx="690">
                  <c:v>342.01667338437494</c:v>
                </c:pt>
                <c:pt idx="691">
                  <c:v>355.69599920937486</c:v>
                </c:pt>
                <c:pt idx="692">
                  <c:v>360.31537938993057</c:v>
                </c:pt>
                <c:pt idx="693">
                  <c:v>376.71790433749999</c:v>
                </c:pt>
                <c:pt idx="694">
                  <c:v>398.34330913437503</c:v>
                </c:pt>
                <c:pt idx="695">
                  <c:v>410.61819437222232</c:v>
                </c:pt>
                <c:pt idx="696">
                  <c:v>391.06778534999995</c:v>
                </c:pt>
                <c:pt idx="697">
                  <c:v>298.3560800649305</c:v>
                </c:pt>
                <c:pt idx="698">
                  <c:v>247.97130833749998</c:v>
                </c:pt>
                <c:pt idx="699">
                  <c:v>198.786085334375</c:v>
                </c:pt>
                <c:pt idx="700">
                  <c:v>177.04147072638887</c:v>
                </c:pt>
                <c:pt idx="701">
                  <c:v>167.4301797055555</c:v>
                </c:pt>
                <c:pt idx="702">
                  <c:v>164.28602093749996</c:v>
                </c:pt>
                <c:pt idx="703">
                  <c:v>164.28602093749996</c:v>
                </c:pt>
                <c:pt idx="704">
                  <c:v>162.72511747326388</c:v>
                </c:pt>
                <c:pt idx="705">
                  <c:v>147.52586655659721</c:v>
                </c:pt>
                <c:pt idx="706">
                  <c:v>119.36254868159718</c:v>
                </c:pt>
                <c:pt idx="707">
                  <c:v>84.940715723263892</c:v>
                </c:pt>
                <c:pt idx="708">
                  <c:v>61.035423288888886</c:v>
                </c:pt>
                <c:pt idx="709">
                  <c:v>53.644414999999981</c:v>
                </c:pt>
                <c:pt idx="710">
                  <c:v>64.909742149999985</c:v>
                </c:pt>
                <c:pt idx="711">
                  <c:v>108.93169020937499</c:v>
                </c:pt>
                <c:pt idx="712">
                  <c:v>165.85437501493055</c:v>
                </c:pt>
                <c:pt idx="713">
                  <c:v>177.04147072638887</c:v>
                </c:pt>
                <c:pt idx="714">
                  <c:v>167.4301797055555</c:v>
                </c:pt>
                <c:pt idx="715">
                  <c:v>127.49861828993052</c:v>
                </c:pt>
                <c:pt idx="716">
                  <c:v>71.976648764930545</c:v>
                </c:pt>
                <c:pt idx="717">
                  <c:v>53.644414999999981</c:v>
                </c:pt>
                <c:pt idx="718">
                  <c:v>53.644414999999981</c:v>
                </c:pt>
                <c:pt idx="719">
                  <c:v>62.957681493055546</c:v>
                </c:pt>
                <c:pt idx="720">
                  <c:v>95.367848888888886</c:v>
                </c:pt>
                <c:pt idx="721">
                  <c:v>127.49861828993052</c:v>
                </c:pt>
                <c:pt idx="722">
                  <c:v>158.08711075972221</c:v>
                </c:pt>
                <c:pt idx="723">
                  <c:v>188.59364648437497</c:v>
                </c:pt>
                <c:pt idx="724">
                  <c:v>214.57765999999992</c:v>
                </c:pt>
                <c:pt idx="725">
                  <c:v>263.58779359305555</c:v>
                </c:pt>
                <c:pt idx="726">
                  <c:v>333.04613509826385</c:v>
                </c:pt>
                <c:pt idx="727">
                  <c:v>451.14953014999986</c:v>
                </c:pt>
                <c:pt idx="728">
                  <c:v>532.28670783749976</c:v>
                </c:pt>
                <c:pt idx="729">
                  <c:v>602.02444733750008</c:v>
                </c:pt>
                <c:pt idx="730">
                  <c:v>644.68665848888884</c:v>
                </c:pt>
                <c:pt idx="731">
                  <c:v>654.01855151493044</c:v>
                </c:pt>
                <c:pt idx="732">
                  <c:v>657.14408374999982</c:v>
                </c:pt>
                <c:pt idx="733">
                  <c:v>663.41750005972222</c:v>
                </c:pt>
                <c:pt idx="734">
                  <c:v>669.72071882222201</c:v>
                </c:pt>
                <c:pt idx="735">
                  <c:v>679.23142656493064</c:v>
                </c:pt>
                <c:pt idx="736">
                  <c:v>692.01667880659727</c:v>
                </c:pt>
                <c:pt idx="737">
                  <c:v>711.41807556493052</c:v>
                </c:pt>
                <c:pt idx="738">
                  <c:v>721.21935722222213</c:v>
                </c:pt>
                <c:pt idx="739">
                  <c:v>724.50135233437493</c:v>
                </c:pt>
                <c:pt idx="740">
                  <c:v>764.4664415093747</c:v>
                </c:pt>
                <c:pt idx="741">
                  <c:v>802.04360915555526</c:v>
                </c:pt>
                <c:pt idx="742">
                  <c:v>829.93870495555541</c:v>
                </c:pt>
                <c:pt idx="743">
                  <c:v>833.45911968993028</c:v>
                </c:pt>
                <c:pt idx="744">
                  <c:v>836.98698503749984</c:v>
                </c:pt>
                <c:pt idx="745">
                  <c:v>836.98698503749984</c:v>
                </c:pt>
                <c:pt idx="746">
                  <c:v>840.52230099826374</c:v>
                </c:pt>
                <c:pt idx="747">
                  <c:v>854.7380709732638</c:v>
                </c:pt>
                <c:pt idx="748">
                  <c:v>879.90251703749993</c:v>
                </c:pt>
                <c:pt idx="749">
                  <c:v>909.10892075972208</c:v>
                </c:pt>
                <c:pt idx="750">
                  <c:v>923.89093733749974</c:v>
                </c:pt>
                <c:pt idx="751">
                  <c:v>923.89093733749974</c:v>
                </c:pt>
                <c:pt idx="752">
                  <c:v>920.18425727326382</c:v>
                </c:pt>
                <c:pt idx="753">
                  <c:v>905.43204314826357</c:v>
                </c:pt>
                <c:pt idx="754">
                  <c:v>876.28524433159703</c:v>
                </c:pt>
                <c:pt idx="755">
                  <c:v>844.06506757222201</c:v>
                </c:pt>
                <c:pt idx="756">
                  <c:v>798.59024993993046</c:v>
                </c:pt>
                <c:pt idx="757">
                  <c:v>711.41807556493052</c:v>
                </c:pt>
                <c:pt idx="758">
                  <c:v>575.36987863437491</c:v>
                </c:pt>
                <c:pt idx="759">
                  <c:v>433.18237643159722</c:v>
                </c:pt>
                <c:pt idx="760">
                  <c:v>313.29828482638885</c:v>
                </c:pt>
                <c:pt idx="761">
                  <c:v>209.24674625937496</c:v>
                </c:pt>
                <c:pt idx="762">
                  <c:v>126.12398015555551</c:v>
                </c:pt>
                <c:pt idx="763">
                  <c:v>76.178794606597222</c:v>
                </c:pt>
                <c:pt idx="764">
                  <c:v>53.644414999999981</c:v>
                </c:pt>
                <c:pt idx="765">
                  <c:v>61.035423288888886</c:v>
                </c:pt>
                <c:pt idx="766">
                  <c:v>95.367848888888886</c:v>
                </c:pt>
                <c:pt idx="767">
                  <c:v>135.90290997326392</c:v>
                </c:pt>
                <c:pt idx="768">
                  <c:v>186.92098382222215</c:v>
                </c:pt>
                <c:pt idx="769">
                  <c:v>244.14169315555554</c:v>
                </c:pt>
                <c:pt idx="770">
                  <c:v>337.51650301493049</c:v>
                </c:pt>
                <c:pt idx="771">
                  <c:v>464.20672977326382</c:v>
                </c:pt>
                <c:pt idx="772">
                  <c:v>593.0725355843748</c:v>
                </c:pt>
                <c:pt idx="773">
                  <c:v>737.70383891493043</c:v>
                </c:pt>
                <c:pt idx="774">
                  <c:v>840.52230099826374</c:v>
                </c:pt>
                <c:pt idx="775">
                  <c:v>965.15615851493033</c:v>
                </c:pt>
                <c:pt idx="776">
                  <c:v>1090.3264601815972</c:v>
                </c:pt>
                <c:pt idx="777">
                  <c:v>1180.8067068149303</c:v>
                </c:pt>
                <c:pt idx="778">
                  <c:v>1257.5182202649305</c:v>
                </c:pt>
                <c:pt idx="779">
                  <c:v>1332.1845403930554</c:v>
                </c:pt>
                <c:pt idx="780">
                  <c:v>1390.7351841815971</c:v>
                </c:pt>
                <c:pt idx="781">
                  <c:v>1436.6309614593749</c:v>
                </c:pt>
                <c:pt idx="782">
                  <c:v>1469.2013170388886</c:v>
                </c:pt>
                <c:pt idx="783">
                  <c:v>1492.6893751343748</c:v>
                </c:pt>
                <c:pt idx="784">
                  <c:v>1506.87161735</c:v>
                </c:pt>
                <c:pt idx="785">
                  <c:v>1525.8855822222222</c:v>
                </c:pt>
                <c:pt idx="786">
                  <c:v>1559.4468693565968</c:v>
                </c:pt>
                <c:pt idx="787">
                  <c:v>1583.6427357055554</c:v>
                </c:pt>
                <c:pt idx="788">
                  <c:v>1588.5042608149306</c:v>
                </c:pt>
                <c:pt idx="789">
                  <c:v>1588.5042608149306</c:v>
                </c:pt>
                <c:pt idx="790">
                  <c:v>1593.3732365375001</c:v>
                </c:pt>
                <c:pt idx="791">
                  <c:v>1608.0248673843748</c:v>
                </c:pt>
                <c:pt idx="792">
                  <c:v>1622.7435537499998</c:v>
                </c:pt>
                <c:pt idx="793">
                  <c:v>1603.133539822222</c:v>
                </c:pt>
                <c:pt idx="794">
                  <c:v>1502.1367526649303</c:v>
                </c:pt>
                <c:pt idx="795">
                  <c:v>1327.7327990093747</c:v>
                </c:pt>
                <c:pt idx="796">
                  <c:v>1110.5735015374999</c:v>
                </c:pt>
                <c:pt idx="797">
                  <c:v>905.43204314826357</c:v>
                </c:pt>
                <c:pt idx="798">
                  <c:v>751.02553530659702</c:v>
                </c:pt>
                <c:pt idx="799">
                  <c:v>666.56538413437477</c:v>
                </c:pt>
                <c:pt idx="800">
                  <c:v>638.50264953749991</c:v>
                </c:pt>
                <c:pt idx="801">
                  <c:v>635.42182098159708</c:v>
                </c:pt>
                <c:pt idx="802">
                  <c:v>660.2770665982639</c:v>
                </c:pt>
                <c:pt idx="803">
                  <c:v>744.34978588437502</c:v>
                </c:pt>
                <c:pt idx="804">
                  <c:v>872.67542223888859</c:v>
                </c:pt>
                <c:pt idx="805">
                  <c:v>984.21110175972194</c:v>
                </c:pt>
                <c:pt idx="806">
                  <c:v>1034.6256759399305</c:v>
                </c:pt>
                <c:pt idx="807">
                  <c:v>1046.4386231597221</c:v>
                </c:pt>
                <c:pt idx="808">
                  <c:v>1026.7876308593748</c:v>
                </c:pt>
                <c:pt idx="809">
                  <c:v>980.3852118843746</c:v>
                </c:pt>
                <c:pt idx="810">
                  <c:v>920.18425727326382</c:v>
                </c:pt>
                <c:pt idx="811">
                  <c:v>836.98698503749984</c:v>
                </c:pt>
                <c:pt idx="812">
                  <c:v>711.41807556493052</c:v>
                </c:pt>
                <c:pt idx="813">
                  <c:v>587.14184748159721</c:v>
                </c:pt>
                <c:pt idx="814">
                  <c:v>469.48176391493047</c:v>
                </c:pt>
                <c:pt idx="815">
                  <c:v>360.31537938993057</c:v>
                </c:pt>
                <c:pt idx="816">
                  <c:v>257.67573202326383</c:v>
                </c:pt>
                <c:pt idx="817">
                  <c:v>178.66942970937498</c:v>
                </c:pt>
                <c:pt idx="818">
                  <c:v>120.69993374999999</c:v>
                </c:pt>
                <c:pt idx="819">
                  <c:v>107.66136065972221</c:v>
                </c:pt>
                <c:pt idx="820">
                  <c:v>120.69993374999999</c:v>
                </c:pt>
                <c:pt idx="821">
                  <c:v>170.60414092638882</c:v>
                </c:pt>
                <c:pt idx="822">
                  <c:v>229.12125695555557</c:v>
                </c:pt>
                <c:pt idx="823">
                  <c:v>289.98159083437491</c:v>
                </c:pt>
                <c:pt idx="824">
                  <c:v>353.39748503888887</c:v>
                </c:pt>
                <c:pt idx="825">
                  <c:v>405.68588843749995</c:v>
                </c:pt>
                <c:pt idx="826">
                  <c:v>458.96149808437497</c:v>
                </c:pt>
                <c:pt idx="827">
                  <c:v>512.75492534826378</c:v>
                </c:pt>
                <c:pt idx="828">
                  <c:v>563.71711959826382</c:v>
                </c:pt>
                <c:pt idx="829">
                  <c:v>638.50264953749991</c:v>
                </c:pt>
                <c:pt idx="830">
                  <c:v>721.21935722222213</c:v>
                </c:pt>
                <c:pt idx="831">
                  <c:v>798.59024993993046</c:v>
                </c:pt>
                <c:pt idx="832">
                  <c:v>847.61528475937496</c:v>
                </c:pt>
                <c:pt idx="833">
                  <c:v>865.47812989305555</c:v>
                </c:pt>
                <c:pt idx="834">
                  <c:v>883.52724035659719</c:v>
                </c:pt>
                <c:pt idx="835">
                  <c:v>905.43204314826357</c:v>
                </c:pt>
                <c:pt idx="836">
                  <c:v>923.89093733749974</c:v>
                </c:pt>
                <c:pt idx="837">
                  <c:v>938.79216372638882</c:v>
                </c:pt>
                <c:pt idx="838">
                  <c:v>965.15615851493033</c:v>
                </c:pt>
                <c:pt idx="839">
                  <c:v>999.58916739305516</c:v>
                </c:pt>
                <c:pt idx="840">
                  <c:v>1026.7876308593748</c:v>
                </c:pt>
                <c:pt idx="841">
                  <c:v>1058.3186258982635</c:v>
                </c:pt>
                <c:pt idx="842">
                  <c:v>1106.5091920399304</c:v>
                </c:pt>
                <c:pt idx="843">
                  <c:v>1155.7726464815973</c:v>
                </c:pt>
                <c:pt idx="844">
                  <c:v>1189.2109984982637</c:v>
                </c:pt>
                <c:pt idx="845">
                  <c:v>1201.873315622222</c:v>
                </c:pt>
                <c:pt idx="846">
                  <c:v>1210.3521134374996</c:v>
                </c:pt>
                <c:pt idx="847">
                  <c:v>1218.8607137055556</c:v>
                </c:pt>
                <c:pt idx="848">
                  <c:v>1240.2626001065973</c:v>
                </c:pt>
                <c:pt idx="849">
                  <c:v>1283.6251688982641</c:v>
                </c:pt>
                <c:pt idx="850">
                  <c:v>1345.5844682232635</c:v>
                </c:pt>
                <c:pt idx="851">
                  <c:v>1390.7351841815971</c:v>
                </c:pt>
                <c:pt idx="852">
                  <c:v>1418.1832431899306</c:v>
                </c:pt>
                <c:pt idx="853">
                  <c:v>1445.8995242732635</c:v>
                </c:pt>
                <c:pt idx="854">
                  <c:v>1473.8840274315969</c:v>
                </c:pt>
                <c:pt idx="855">
                  <c:v>1492.6893751343748</c:v>
                </c:pt>
                <c:pt idx="856">
                  <c:v>1497.4093385930553</c:v>
                </c:pt>
                <c:pt idx="857">
                  <c:v>1502.1367526649303</c:v>
                </c:pt>
                <c:pt idx="858">
                  <c:v>1549.8206771093751</c:v>
                </c:pt>
                <c:pt idx="859">
                  <c:v>1612.9236455597218</c:v>
                </c:pt>
                <c:pt idx="860">
                  <c:v>1662.3212110388884</c:v>
                </c:pt>
                <c:pt idx="861">
                  <c:v>1692.3173797597226</c:v>
                </c:pt>
                <c:pt idx="862">
                  <c:v>1763.3515259555552</c:v>
                </c:pt>
                <c:pt idx="863">
                  <c:v>1883.2207163343742</c:v>
                </c:pt>
                <c:pt idx="864">
                  <c:v>1947.3257922593746</c:v>
                </c:pt>
                <c:pt idx="865">
                  <c:v>1974.3528916222217</c:v>
                </c:pt>
                <c:pt idx="866">
                  <c:v>2007.0312810930554</c:v>
                </c:pt>
                <c:pt idx="867">
                  <c:v>2073.1927262597219</c:v>
                </c:pt>
                <c:pt idx="868">
                  <c:v>2151.7370905555554</c:v>
                </c:pt>
                <c:pt idx="869">
                  <c:v>2185.8459977597213</c:v>
                </c:pt>
                <c:pt idx="870">
                  <c:v>2180.1425533593747</c:v>
                </c:pt>
                <c:pt idx="871">
                  <c:v>2163.0769238375001</c:v>
                </c:pt>
                <c:pt idx="872">
                  <c:v>2140.4270597263881</c:v>
                </c:pt>
                <c:pt idx="873">
                  <c:v>2117.8964054263893</c:v>
                </c:pt>
                <c:pt idx="874">
                  <c:v>2084.3239423722216</c:v>
                </c:pt>
                <c:pt idx="875">
                  <c:v>2034.4681641815971</c:v>
                </c:pt>
                <c:pt idx="876">
                  <c:v>1968.9325705232641</c:v>
                </c:pt>
                <c:pt idx="877">
                  <c:v>1893.8303895232634</c:v>
                </c:pt>
                <c:pt idx="878">
                  <c:v>1846.321554488889</c:v>
                </c:pt>
                <c:pt idx="879">
                  <c:v>1825.4002326388884</c:v>
                </c:pt>
                <c:pt idx="880">
                  <c:v>1825.4002326388884</c:v>
                </c:pt>
                <c:pt idx="881">
                  <c:v>1773.6184709375</c:v>
                </c:pt>
                <c:pt idx="882">
                  <c:v>1722.5817705555553</c:v>
                </c:pt>
                <c:pt idx="883">
                  <c:v>1722.5817705555553</c:v>
                </c:pt>
                <c:pt idx="884">
                  <c:v>1722.5817705555553</c:v>
                </c:pt>
                <c:pt idx="885">
                  <c:v>1727.6519128343746</c:v>
                </c:pt>
                <c:pt idx="886">
                  <c:v>1742.9070433499999</c:v>
                </c:pt>
                <c:pt idx="887">
                  <c:v>1753.1143834263885</c:v>
                </c:pt>
                <c:pt idx="888">
                  <c:v>1758.2292293843748</c:v>
                </c:pt>
                <c:pt idx="889">
                  <c:v>1748.0069880815972</c:v>
                </c:pt>
                <c:pt idx="890">
                  <c:v>1727.6519128343746</c:v>
                </c:pt>
                <c:pt idx="891">
                  <c:v>1687.2993917732633</c:v>
                </c:pt>
                <c:pt idx="892">
                  <c:v>1632.5932643930555</c:v>
                </c:pt>
                <c:pt idx="893">
                  <c:v>1564.2711413999998</c:v>
                </c:pt>
                <c:pt idx="894">
                  <c:v>1506.87161735</c:v>
                </c:pt>
                <c:pt idx="895">
                  <c:v>1459.8582480930556</c:v>
                </c:pt>
                <c:pt idx="896">
                  <c:v>1436.6309614593749</c:v>
                </c:pt>
                <c:pt idx="897">
                  <c:v>1427.3922010982635</c:v>
                </c:pt>
                <c:pt idx="898">
                  <c:v>1427.3922010982635</c:v>
                </c:pt>
                <c:pt idx="899">
                  <c:v>1422.7839968374994</c:v>
                </c:pt>
                <c:pt idx="900">
                  <c:v>1409.0040877343745</c:v>
                </c:pt>
                <c:pt idx="901">
                  <c:v>1381.6454360843745</c:v>
                </c:pt>
                <c:pt idx="902">
                  <c:v>1327.7327990093747</c:v>
                </c:pt>
                <c:pt idx="903">
                  <c:v>1110.5735015374999</c:v>
                </c:pt>
                <c:pt idx="904">
                  <c:v>905.43204314826357</c:v>
                </c:pt>
                <c:pt idx="905">
                  <c:v>751.02553530659702</c:v>
                </c:pt>
                <c:pt idx="906">
                  <c:v>666.56538413437477</c:v>
                </c:pt>
                <c:pt idx="907">
                  <c:v>638.50264953749991</c:v>
                </c:pt>
                <c:pt idx="908">
                  <c:v>635.42182098159708</c:v>
                </c:pt>
                <c:pt idx="909">
                  <c:v>660.2770665982639</c:v>
                </c:pt>
                <c:pt idx="910">
                  <c:v>744.34978588437502</c:v>
                </c:pt>
                <c:pt idx="911">
                  <c:v>872.67542223888859</c:v>
                </c:pt>
                <c:pt idx="912">
                  <c:v>984.21110175972194</c:v>
                </c:pt>
                <c:pt idx="913">
                  <c:v>1034.6256759399305</c:v>
                </c:pt>
                <c:pt idx="914">
                  <c:v>1086.2994037499998</c:v>
                </c:pt>
                <c:pt idx="915">
                  <c:v>1210.3521134374996</c:v>
                </c:pt>
                <c:pt idx="916">
                  <c:v>1257.5182202649305</c:v>
                </c:pt>
                <c:pt idx="917">
                  <c:v>1305.585851288889</c:v>
                </c:pt>
                <c:pt idx="918">
                  <c:v>1296.7792264930554</c:v>
                </c:pt>
                <c:pt idx="919">
                  <c:v>1301.1788135843749</c:v>
                </c:pt>
                <c:pt idx="920">
                  <c:v>1318.8516680815972</c:v>
                </c:pt>
                <c:pt idx="921">
                  <c:v>1363.5553472482636</c:v>
                </c:pt>
                <c:pt idx="922">
                  <c:v>1445.8995242732635</c:v>
                </c:pt>
                <c:pt idx="923">
                  <c:v>1521.1209150843749</c:v>
                </c:pt>
                <c:pt idx="924">
                  <c:v>1578.7886612093746</c:v>
                </c:pt>
                <c:pt idx="925">
                  <c:v>1530.6576999732633</c:v>
                </c:pt>
                <c:pt idx="926">
                  <c:v>1464.5260572593752</c:v>
                </c:pt>
                <c:pt idx="927">
                  <c:v>1432.0078559722219</c:v>
                </c:pt>
                <c:pt idx="928">
                  <c:v>1399.8547347315966</c:v>
                </c:pt>
                <c:pt idx="929">
                  <c:v>1381.6454360843745</c:v>
                </c:pt>
                <c:pt idx="930">
                  <c:v>1363.5553472482636</c:v>
                </c:pt>
                <c:pt idx="931">
                  <c:v>1350.066012059722</c:v>
                </c:pt>
                <c:pt idx="932">
                  <c:v>1332.1845403930554</c:v>
                </c:pt>
                <c:pt idx="933">
                  <c:v>1314.4222785374998</c:v>
                </c:pt>
                <c:pt idx="934">
                  <c:v>1279.2553842597222</c:v>
                </c:pt>
                <c:pt idx="935">
                  <c:v>1231.679493706597</c:v>
                </c:pt>
                <c:pt idx="936">
                  <c:v>1193.424320259722</c:v>
                </c:pt>
                <c:pt idx="937">
                  <c:v>1168.2561488888887</c:v>
                </c:pt>
                <c:pt idx="938">
                  <c:v>1147.4875646093747</c:v>
                </c:pt>
                <c:pt idx="939">
                  <c:v>1126.9052456597219</c:v>
                </c:pt>
                <c:pt idx="940">
                  <c:v>1102.4523331555554</c:v>
                </c:pt>
                <c:pt idx="941">
                  <c:v>1090.3264601815972</c:v>
                </c:pt>
                <c:pt idx="942">
                  <c:v>1086.2994037499998</c:v>
                </c:pt>
                <c:pt idx="943">
                  <c:v>1082.2797979315969</c:v>
                </c:pt>
                <c:pt idx="944">
                  <c:v>1082.2797979315969</c:v>
                </c:pt>
                <c:pt idx="945">
                  <c:v>1086.2994037499998</c:v>
                </c:pt>
                <c:pt idx="946">
                  <c:v>1094.3609672263888</c:v>
                </c:pt>
                <c:pt idx="947">
                  <c:v>1126.9052456597219</c:v>
                </c:pt>
                <c:pt idx="948">
                  <c:v>1159.9263633374997</c:v>
                </c:pt>
                <c:pt idx="949">
                  <c:v>1176.6157368930553</c:v>
                </c:pt>
                <c:pt idx="950">
                  <c:v>1172.4322175843749</c:v>
                </c:pt>
                <c:pt idx="951">
                  <c:v>1131.0068082232638</c:v>
                </c:pt>
                <c:pt idx="952">
                  <c:v>1034.6256759399305</c:v>
                </c:pt>
                <c:pt idx="953">
                  <c:v>872.67542223888859</c:v>
                </c:pt>
                <c:pt idx="954">
                  <c:v>692.01667880659727</c:v>
                </c:pt>
                <c:pt idx="955">
                  <c:v>532.28670783749976</c:v>
                </c:pt>
                <c:pt idx="956">
                  <c:v>393.48550933159709</c:v>
                </c:pt>
                <c:pt idx="957">
                  <c:v>275.61308328888884</c:v>
                </c:pt>
                <c:pt idx="958">
                  <c:v>234.69804093159721</c:v>
                </c:pt>
                <c:pt idx="959">
                  <c:v>251.83072597222218</c:v>
                </c:pt>
                <c:pt idx="960">
                  <c:v>319.81384606493054</c:v>
                </c:pt>
                <c:pt idx="961">
                  <c:v>445.97880459305549</c:v>
                </c:pt>
                <c:pt idx="962">
                  <c:v>608.02964157222209</c:v>
                </c:pt>
                <c:pt idx="963">
                  <c:v>764.4664415093747</c:v>
                </c:pt>
                <c:pt idx="964">
                  <c:v>894.44611399305541</c:v>
                </c:pt>
                <c:pt idx="965">
                  <c:v>972.75578397326376</c:v>
                </c:pt>
                <c:pt idx="966">
                  <c:v>1011.200948056597</c:v>
                </c:pt>
                <c:pt idx="967">
                  <c:v>1015.0864428374999</c:v>
                </c:pt>
                <c:pt idx="968">
                  <c:v>1011.200948056597</c:v>
                </c:pt>
                <c:pt idx="969">
                  <c:v>995.73347506493042</c:v>
                </c:pt>
                <c:pt idx="970">
                  <c:v>965.15615851493033</c:v>
                </c:pt>
                <c:pt idx="971">
                  <c:v>901.76261614999999</c:v>
                </c:pt>
                <c:pt idx="972">
                  <c:v>784.85131920937488</c:v>
                </c:pt>
                <c:pt idx="973">
                  <c:v>614.0646382597223</c:v>
                </c:pt>
                <c:pt idx="974">
                  <c:v>464.20672977326382</c:v>
                </c:pt>
                <c:pt idx="975">
                  <c:v>335.27759375000005</c:v>
                </c:pt>
                <c:pt idx="976">
                  <c:v>227.27723018993052</c:v>
                </c:pt>
                <c:pt idx="977">
                  <c:v>138.76394543993055</c:v>
                </c:pt>
                <c:pt idx="978">
                  <c:v>95.367848888888886</c:v>
                </c:pt>
                <c:pt idx="979">
                  <c:v>64.909742149999985</c:v>
                </c:pt>
                <c:pt idx="980">
                  <c:v>42.651035231597206</c:v>
                </c:pt>
                <c:pt idx="981">
                  <c:v>28.84877428888889</c:v>
                </c:pt>
                <c:pt idx="982">
                  <c:v>19.311989399999998</c:v>
                </c:pt>
                <c:pt idx="983">
                  <c:v>11.269052456597221</c:v>
                </c:pt>
                <c:pt idx="984">
                  <c:v>3.8147139555555554</c:v>
                </c:pt>
                <c:pt idx="985">
                  <c:v>0.45076209826388891</c:v>
                </c:pt>
                <c:pt idx="986">
                  <c:v>0</c:v>
                </c:pt>
                <c:pt idx="987">
                  <c:v>0</c:v>
                </c:pt>
                <c:pt idx="988">
                  <c:v>0</c:v>
                </c:pt>
                <c:pt idx="989">
                  <c:v>0</c:v>
                </c:pt>
                <c:pt idx="990">
                  <c:v>0</c:v>
                </c:pt>
                <c:pt idx="991">
                  <c:v>0</c:v>
                </c:pt>
                <c:pt idx="992">
                  <c:v>0</c:v>
                </c:pt>
                <c:pt idx="993">
                  <c:v>0</c:v>
                </c:pt>
                <c:pt idx="994">
                  <c:v>0</c:v>
                </c:pt>
                <c:pt idx="995">
                  <c:v>0</c:v>
                </c:pt>
                <c:pt idx="996">
                  <c:v>0</c:v>
                </c:pt>
                <c:pt idx="997">
                  <c:v>0</c:v>
                </c:pt>
                <c:pt idx="998">
                  <c:v>0</c:v>
                </c:pt>
                <c:pt idx="999">
                  <c:v>0</c:v>
                </c:pt>
                <c:pt idx="1000">
                  <c:v>0</c:v>
                </c:pt>
                <c:pt idx="1001">
                  <c:v>0</c:v>
                </c:pt>
                <c:pt idx="1002">
                  <c:v>0</c:v>
                </c:pt>
                <c:pt idx="1003">
                  <c:v>0</c:v>
                </c:pt>
                <c:pt idx="1004">
                  <c:v>0</c:v>
                </c:pt>
                <c:pt idx="1005">
                  <c:v>0</c:v>
                </c:pt>
                <c:pt idx="1006">
                  <c:v>0</c:v>
                </c:pt>
                <c:pt idx="1007">
                  <c:v>0</c:v>
                </c:pt>
                <c:pt idx="1008">
                  <c:v>0</c:v>
                </c:pt>
                <c:pt idx="1009">
                  <c:v>0</c:v>
                </c:pt>
                <c:pt idx="1010">
                  <c:v>0</c:v>
                </c:pt>
                <c:pt idx="1011">
                  <c:v>0</c:v>
                </c:pt>
                <c:pt idx="1012">
                  <c:v>0</c:v>
                </c:pt>
                <c:pt idx="1013">
                  <c:v>0</c:v>
                </c:pt>
                <c:pt idx="1014">
                  <c:v>0</c:v>
                </c:pt>
                <c:pt idx="1015">
                  <c:v>0</c:v>
                </c:pt>
                <c:pt idx="1016">
                  <c:v>0</c:v>
                </c:pt>
                <c:pt idx="1017">
                  <c:v>0</c:v>
                </c:pt>
                <c:pt idx="1018">
                  <c:v>0</c:v>
                </c:pt>
                <c:pt idx="1019">
                  <c:v>0</c:v>
                </c:pt>
                <c:pt idx="1020">
                  <c:v>0</c:v>
                </c:pt>
                <c:pt idx="1021">
                  <c:v>0</c:v>
                </c:pt>
                <c:pt idx="1022">
                  <c:v>0</c:v>
                </c:pt>
                <c:pt idx="1023">
                  <c:v>0</c:v>
                </c:pt>
                <c:pt idx="1024">
                  <c:v>0</c:v>
                </c:pt>
                <c:pt idx="1025">
                  <c:v>0</c:v>
                </c:pt>
                <c:pt idx="1026">
                  <c:v>0</c:v>
                </c:pt>
                <c:pt idx="1027">
                  <c:v>0.23841962222222221</c:v>
                </c:pt>
                <c:pt idx="1028">
                  <c:v>4.8279973499999995</c:v>
                </c:pt>
                <c:pt idx="1029">
                  <c:v>27.55236759305555</c:v>
                </c:pt>
                <c:pt idx="1030">
                  <c:v>79.408635426388869</c:v>
                </c:pt>
                <c:pt idx="1031">
                  <c:v>149.01226388888887</c:v>
                </c:pt>
                <c:pt idx="1032">
                  <c:v>221.78985357222214</c:v>
                </c:pt>
                <c:pt idx="1033">
                  <c:v>296.25128183749996</c:v>
                </c:pt>
                <c:pt idx="1034">
                  <c:v>374.35233464826382</c:v>
                </c:pt>
                <c:pt idx="1035">
                  <c:v>456.3500581597221</c:v>
                </c:pt>
                <c:pt idx="1036">
                  <c:v>526.66894548888888</c:v>
                </c:pt>
                <c:pt idx="1037">
                  <c:v>587.14184748159721</c:v>
                </c:pt>
                <c:pt idx="1038">
                  <c:v>641.59092870659708</c:v>
                </c:pt>
                <c:pt idx="1039">
                  <c:v>708.16588290555546</c:v>
                </c:pt>
                <c:pt idx="1040">
                  <c:v>788.27487597222205</c:v>
                </c:pt>
                <c:pt idx="1041">
                  <c:v>872.67542223888859</c:v>
                </c:pt>
                <c:pt idx="1042">
                  <c:v>950.04631495659703</c:v>
                </c:pt>
                <c:pt idx="1043">
                  <c:v>1003.4523103343748</c:v>
                </c:pt>
                <c:pt idx="1044">
                  <c:v>1030.7029280930553</c:v>
                </c:pt>
                <c:pt idx="1045">
                  <c:v>1038.5558743999998</c:v>
                </c:pt>
                <c:pt idx="1046">
                  <c:v>1042.4935234732636</c:v>
                </c:pt>
                <c:pt idx="1047">
                  <c:v>1050.3911734593748</c:v>
                </c:pt>
                <c:pt idx="1048">
                  <c:v>1058.3186258982635</c:v>
                </c:pt>
                <c:pt idx="1049">
                  <c:v>1050.3911734593748</c:v>
                </c:pt>
                <c:pt idx="1050">
                  <c:v>1018.979388231597</c:v>
                </c:pt>
                <c:pt idx="1051">
                  <c:v>957.58633550937498</c:v>
                </c:pt>
                <c:pt idx="1052">
                  <c:v>887.15941428888857</c:v>
                </c:pt>
                <c:pt idx="1053">
                  <c:v>805.50441898437487</c:v>
                </c:pt>
                <c:pt idx="1054">
                  <c:v>714.67771883749992</c:v>
                </c:pt>
                <c:pt idx="1055">
                  <c:v>605.02331914826368</c:v>
                </c:pt>
                <c:pt idx="1056">
                  <c:v>482.79973499999994</c:v>
                </c:pt>
                <c:pt idx="1057">
                  <c:v>351.10642148159712</c:v>
                </c:pt>
                <c:pt idx="1058">
                  <c:v>240.34188042638885</c:v>
                </c:pt>
                <c:pt idx="1059">
                  <c:v>164.28602093749996</c:v>
                </c:pt>
                <c:pt idx="1060">
                  <c:v>103.89507568993052</c:v>
                </c:pt>
                <c:pt idx="1061">
                  <c:v>66.891605259722212</c:v>
                </c:pt>
                <c:pt idx="1062">
                  <c:v>53.644414999999981</c:v>
                </c:pt>
                <c:pt idx="1063">
                  <c:v>54.542213889930537</c:v>
                </c:pt>
                <c:pt idx="1064">
                  <c:v>61.035423288888886</c:v>
                </c:pt>
                <c:pt idx="1065">
                  <c:v>90.659061349999973</c:v>
                </c:pt>
                <c:pt idx="1066">
                  <c:v>147.52586655659721</c:v>
                </c:pt>
                <c:pt idx="1067">
                  <c:v>203.98288803749992</c:v>
                </c:pt>
                <c:pt idx="1068">
                  <c:v>225.4406540375</c:v>
                </c:pt>
                <c:pt idx="1069">
                  <c:v>236.57187014999997</c:v>
                </c:pt>
                <c:pt idx="1070">
                  <c:v>259.63896859999994</c:v>
                </c:pt>
                <c:pt idx="1071">
                  <c:v>308.99183039999997</c:v>
                </c:pt>
                <c:pt idx="1072">
                  <c:v>376.71790433749999</c:v>
                </c:pt>
                <c:pt idx="1073">
                  <c:v>464.20672977326382</c:v>
                </c:pt>
                <c:pt idx="1074">
                  <c:v>581.24096183159702</c:v>
                </c:pt>
                <c:pt idx="1075">
                  <c:v>737.70383891493043</c:v>
                </c:pt>
                <c:pt idx="1076">
                  <c:v>905.43204314826357</c:v>
                </c:pt>
                <c:pt idx="1077">
                  <c:v>1058.3186258982635</c:v>
                </c:pt>
                <c:pt idx="1078">
                  <c:v>1185.0051273499998</c:v>
                </c:pt>
                <c:pt idx="1079">
                  <c:v>1292.3870900149304</c:v>
                </c:pt>
                <c:pt idx="1080">
                  <c:v>1395.2912341499998</c:v>
                </c:pt>
                <c:pt idx="1081">
                  <c:v>1459.8582480930556</c:v>
                </c:pt>
                <c:pt idx="1082">
                  <c:v>1478.5741884374997</c:v>
                </c:pt>
                <c:pt idx="1083">
                  <c:v>1455.1978895399304</c:v>
                </c:pt>
                <c:pt idx="1084">
                  <c:v>1381.6454360843745</c:v>
                </c:pt>
                <c:pt idx="1085">
                  <c:v>1310.000339606597</c:v>
                </c:pt>
                <c:pt idx="1086">
                  <c:v>1279.2553842597222</c:v>
                </c:pt>
                <c:pt idx="1087">
                  <c:v>1279.2553842597222</c:v>
                </c:pt>
                <c:pt idx="1088">
                  <c:v>1283.6251688982641</c:v>
                </c:pt>
                <c:pt idx="1089">
                  <c:v>1288.0024041499996</c:v>
                </c:pt>
                <c:pt idx="1090">
                  <c:v>1288.0024041499996</c:v>
                </c:pt>
                <c:pt idx="1091">
                  <c:v>1288.0024041499996</c:v>
                </c:pt>
                <c:pt idx="1092">
                  <c:v>1301.1788135843749</c:v>
                </c:pt>
                <c:pt idx="1093">
                  <c:v>1345.5844682232635</c:v>
                </c:pt>
                <c:pt idx="1094">
                  <c:v>1418.1832431899306</c:v>
                </c:pt>
                <c:pt idx="1095">
                  <c:v>1478.5741884374997</c:v>
                </c:pt>
                <c:pt idx="1096">
                  <c:v>1511.6139326482642</c:v>
                </c:pt>
                <c:pt idx="1097">
                  <c:v>1521.1209150843749</c:v>
                </c:pt>
                <c:pt idx="1098">
                  <c:v>1502.1367526649303</c:v>
                </c:pt>
                <c:pt idx="1099">
                  <c:v>1445.8995242732635</c:v>
                </c:pt>
                <c:pt idx="1100">
                  <c:v>1354.5550065093748</c:v>
                </c:pt>
                <c:pt idx="1101">
                  <c:v>1292.3870900149304</c:v>
                </c:pt>
                <c:pt idx="1102">
                  <c:v>1270.5381668222219</c:v>
                </c:pt>
                <c:pt idx="1103">
                  <c:v>1288.0024041499996</c:v>
                </c:pt>
                <c:pt idx="1104">
                  <c:v>1350.066012059722</c:v>
                </c:pt>
                <c:pt idx="1105">
                  <c:v>1445.8995242732635</c:v>
                </c:pt>
                <c:pt idx="1106">
                  <c:v>1521.1209150843749</c:v>
                </c:pt>
                <c:pt idx="1107">
                  <c:v>1549.8206771093751</c:v>
                </c:pt>
                <c:pt idx="1108">
                  <c:v>1545.0187569055554</c:v>
                </c:pt>
                <c:pt idx="1109">
                  <c:v>1502.1367526649303</c:v>
                </c:pt>
                <c:pt idx="1110">
                  <c:v>1432.0078559722219</c:v>
                </c:pt>
                <c:pt idx="1111">
                  <c:v>1395.2912341499998</c:v>
                </c:pt>
                <c:pt idx="1112">
                  <c:v>1399.8547347315966</c:v>
                </c:pt>
                <c:pt idx="1113">
                  <c:v>1459.8582480930556</c:v>
                </c:pt>
                <c:pt idx="1114">
                  <c:v>1588.5042608149306</c:v>
                </c:pt>
                <c:pt idx="1115">
                  <c:v>1722.5817705555553</c:v>
                </c:pt>
                <c:pt idx="1116">
                  <c:v>1794.2417682597222</c:v>
                </c:pt>
                <c:pt idx="1117">
                  <c:v>1809.7874726899304</c:v>
                </c:pt>
                <c:pt idx="1118">
                  <c:v>1789.0747680093748</c:v>
                </c:pt>
                <c:pt idx="1119">
                  <c:v>1727.6519128343746</c:v>
                </c:pt>
                <c:pt idx="1120">
                  <c:v>1667.3019459593754</c:v>
                </c:pt>
                <c:pt idx="1121">
                  <c:v>1632.5932643930555</c:v>
                </c:pt>
                <c:pt idx="1122">
                  <c:v>1608.0248673843748</c:v>
                </c:pt>
                <c:pt idx="1123">
                  <c:v>1569.1028640565971</c:v>
                </c:pt>
                <c:pt idx="1124">
                  <c:v>1487.9768622888889</c:v>
                </c:pt>
                <c:pt idx="1125">
                  <c:v>1354.5550065093748</c:v>
                </c:pt>
                <c:pt idx="1126">
                  <c:v>1159.9263633374997</c:v>
                </c:pt>
                <c:pt idx="1127">
                  <c:v>950.04631495659703</c:v>
                </c:pt>
                <c:pt idx="1128">
                  <c:v>761.09503903888879</c:v>
                </c:pt>
                <c:pt idx="1129">
                  <c:v>599.0330261399306</c:v>
                </c:pt>
                <c:pt idx="1130">
                  <c:v>488.17907772638881</c:v>
                </c:pt>
                <c:pt idx="1131">
                  <c:v>403.23091138993044</c:v>
                </c:pt>
                <c:pt idx="1132">
                  <c:v>330.82212705972228</c:v>
                </c:pt>
                <c:pt idx="1133">
                  <c:v>263.58779359305555</c:v>
                </c:pt>
                <c:pt idx="1134">
                  <c:v>197.06871899305551</c:v>
                </c:pt>
                <c:pt idx="1135">
                  <c:v>140.20563909305554</c:v>
                </c:pt>
                <c:pt idx="1136">
                  <c:v>98.977670981597214</c:v>
                </c:pt>
                <c:pt idx="1137">
                  <c:v>79.408635426388869</c:v>
                </c:pt>
                <c:pt idx="1138">
                  <c:v>75.117082226388874</c:v>
                </c:pt>
                <c:pt idx="1139">
                  <c:v>76.178794606597222</c:v>
                </c:pt>
                <c:pt idx="1140">
                  <c:v>79.408635426388869</c:v>
                </c:pt>
                <c:pt idx="1141">
                  <c:v>84.940715723263892</c:v>
                </c:pt>
                <c:pt idx="1142">
                  <c:v>100.19584623888888</c:v>
                </c:pt>
                <c:pt idx="1143">
                  <c:v>135.90290997326392</c:v>
                </c:pt>
                <c:pt idx="1144">
                  <c:v>188.59364648437497</c:v>
                </c:pt>
                <c:pt idx="1145">
                  <c:v>221.78985357222214</c:v>
                </c:pt>
                <c:pt idx="1146">
                  <c:v>229.12125695555557</c:v>
                </c:pt>
                <c:pt idx="1147">
                  <c:v>191.96132364826389</c:v>
                </c:pt>
                <c:pt idx="1148">
                  <c:v>112.78738253749997</c:v>
                </c:pt>
                <c:pt idx="1149">
                  <c:v>70.944738837499997</c:v>
                </c:pt>
                <c:pt idx="1150">
                  <c:v>53.644414999999981</c:v>
                </c:pt>
                <c:pt idx="1151">
                  <c:v>53.644414999999981</c:v>
                </c:pt>
                <c:pt idx="1152">
                  <c:v>53.644414999999981</c:v>
                </c:pt>
                <c:pt idx="1153">
                  <c:v>71.976648764930545</c:v>
                </c:pt>
                <c:pt idx="1154">
                  <c:v>131.66723637222222</c:v>
                </c:pt>
                <c:pt idx="1155">
                  <c:v>234.69804093159721</c:v>
                </c:pt>
                <c:pt idx="1156">
                  <c:v>330.82212705972228</c:v>
                </c:pt>
                <c:pt idx="1157">
                  <c:v>425.59392689305542</c:v>
                </c:pt>
                <c:pt idx="1158">
                  <c:v>543.61163989305567</c:v>
                </c:pt>
                <c:pt idx="1159">
                  <c:v>701.68384942638875</c:v>
                </c:pt>
                <c:pt idx="1160">
                  <c:v>890.79903883437464</c:v>
                </c:pt>
                <c:pt idx="1161">
                  <c:v>1078.2676427263887</c:v>
                </c:pt>
                <c:pt idx="1162">
                  <c:v>1244.5653292263883</c:v>
                </c:pt>
                <c:pt idx="1163">
                  <c:v>1409.0040877343745</c:v>
                </c:pt>
                <c:pt idx="1164">
                  <c:v>1573.9420373263883</c:v>
                </c:pt>
                <c:pt idx="1165">
                  <c:v>1742.9070433499999</c:v>
                </c:pt>
                <c:pt idx="1166">
                  <c:v>1909.8007789055548</c:v>
                </c:pt>
                <c:pt idx="1167">
                  <c:v>1985.2158856597221</c:v>
                </c:pt>
                <c:pt idx="1168">
                  <c:v>2056.5517816899305</c:v>
                </c:pt>
                <c:pt idx="1169">
                  <c:v>2163.0769238375001</c:v>
                </c:pt>
                <c:pt idx="1170">
                  <c:v>2260.6687807649305</c:v>
                </c:pt>
                <c:pt idx="1171">
                  <c:v>2354.4869021093746</c:v>
                </c:pt>
                <c:pt idx="1172">
                  <c:v>2444.1736584374999</c:v>
                </c:pt>
                <c:pt idx="1173">
                  <c:v>2523.2581921899305</c:v>
                </c:pt>
                <c:pt idx="1174">
                  <c:v>2597.3768922482632</c:v>
                </c:pt>
                <c:pt idx="1175">
                  <c:v>2666.2615365374991</c:v>
                </c:pt>
                <c:pt idx="1176">
                  <c:v>2723.2922552343748</c:v>
                </c:pt>
                <c:pt idx="1177">
                  <c:v>2774.4928691065966</c:v>
                </c:pt>
                <c:pt idx="1178">
                  <c:v>2826.1703222232632</c:v>
                </c:pt>
                <c:pt idx="1179">
                  <c:v>2891.4376938065966</c:v>
                </c:pt>
                <c:pt idx="1180">
                  <c:v>2957.4501267093738</c:v>
                </c:pt>
                <c:pt idx="1181">
                  <c:v>3024.2076209315965</c:v>
                </c:pt>
                <c:pt idx="1182">
                  <c:v>3084.926393159722</c:v>
                </c:pt>
                <c:pt idx="1183">
                  <c:v>3132.569339231597</c:v>
                </c:pt>
                <c:pt idx="1184">
                  <c:v>3173.6967240649296</c:v>
                </c:pt>
                <c:pt idx="1185">
                  <c:v>3208.174436622221</c:v>
                </c:pt>
                <c:pt idx="1186">
                  <c:v>3228.9504715149296</c:v>
                </c:pt>
                <c:pt idx="1187">
                  <c:v>3228.9504715149296</c:v>
                </c:pt>
                <c:pt idx="1188">
                  <c:v>3228.9504715149296</c:v>
                </c:pt>
                <c:pt idx="1189">
                  <c:v>3228.9504715149296</c:v>
                </c:pt>
                <c:pt idx="1190">
                  <c:v>3228.9504715149296</c:v>
                </c:pt>
                <c:pt idx="1191">
                  <c:v>3228.9504715149296</c:v>
                </c:pt>
                <c:pt idx="1192">
                  <c:v>3228.9504715149296</c:v>
                </c:pt>
                <c:pt idx="1193">
                  <c:v>3228.9504715149296</c:v>
                </c:pt>
                <c:pt idx="1194">
                  <c:v>3228.9504715149296</c:v>
                </c:pt>
                <c:pt idx="1195">
                  <c:v>3228.9504715149296</c:v>
                </c:pt>
                <c:pt idx="1196">
                  <c:v>3235.8907177055557</c:v>
                </c:pt>
                <c:pt idx="1197">
                  <c:v>3235.8907177055557</c:v>
                </c:pt>
                <c:pt idx="1198">
                  <c:v>3242.8384145093742</c:v>
                </c:pt>
                <c:pt idx="1199">
                  <c:v>3270.7037078565972</c:v>
                </c:pt>
                <c:pt idx="1200">
                  <c:v>3305.7029633374996</c:v>
                </c:pt>
                <c:pt idx="1201">
                  <c:v>3362.089203993055</c:v>
                </c:pt>
                <c:pt idx="1202">
                  <c:v>3418.9522838930552</c:v>
                </c:pt>
                <c:pt idx="1203">
                  <c:v>3461.9125195722222</c:v>
                </c:pt>
                <c:pt idx="1204">
                  <c:v>3490.7016889555543</c:v>
                </c:pt>
                <c:pt idx="1205">
                  <c:v>3505.1409773263881</c:v>
                </c:pt>
                <c:pt idx="1206">
                  <c:v>3512.3717974315969</c:v>
                </c:pt>
                <c:pt idx="1207">
                  <c:v>3519.6100681499997</c:v>
                </c:pt>
                <c:pt idx="1208">
                  <c:v>3526.8557894815963</c:v>
                </c:pt>
                <c:pt idx="1209">
                  <c:v>3534.1089614263888</c:v>
                </c:pt>
                <c:pt idx="1210">
                  <c:v>3534.1089614263888</c:v>
                </c:pt>
                <c:pt idx="1211">
                  <c:v>3534.1089614263888</c:v>
                </c:pt>
                <c:pt idx="1212">
                  <c:v>3534.1089614263888</c:v>
                </c:pt>
                <c:pt idx="1213">
                  <c:v>3526.8557894815963</c:v>
                </c:pt>
                <c:pt idx="1214">
                  <c:v>3526.8557894815963</c:v>
                </c:pt>
                <c:pt idx="1215">
                  <c:v>3526.8557894815963</c:v>
                </c:pt>
                <c:pt idx="1216">
                  <c:v>3526.8557894815963</c:v>
                </c:pt>
                <c:pt idx="1217">
                  <c:v>3519.6100681499997</c:v>
                </c:pt>
                <c:pt idx="1218">
                  <c:v>3512.3717974315969</c:v>
                </c:pt>
                <c:pt idx="1219">
                  <c:v>3505.1409773263881</c:v>
                </c:pt>
                <c:pt idx="1220">
                  <c:v>3497.9176078343748</c:v>
                </c:pt>
                <c:pt idx="1221">
                  <c:v>3483.4932206899302</c:v>
                </c:pt>
                <c:pt idx="1222">
                  <c:v>3461.9125195722222</c:v>
                </c:pt>
                <c:pt idx="1223">
                  <c:v>3440.3988739732636</c:v>
                </c:pt>
                <c:pt idx="1224">
                  <c:v>3411.8183217593746</c:v>
                </c:pt>
                <c:pt idx="1225">
                  <c:v>3397.5727493315972</c:v>
                </c:pt>
                <c:pt idx="1226">
                  <c:v>3383.3569793565971</c:v>
                </c:pt>
                <c:pt idx="1227">
                  <c:v>3376.260270288888</c:v>
                </c:pt>
                <c:pt idx="1228">
                  <c:v>3362.089203993055</c:v>
                </c:pt>
                <c:pt idx="1229">
                  <c:v>3355.0148467649301</c:v>
                </c:pt>
                <c:pt idx="1230">
                  <c:v>3340.8884841482641</c:v>
                </c:pt>
                <c:pt idx="1231">
                  <c:v>3326.7919239843745</c:v>
                </c:pt>
                <c:pt idx="1232">
                  <c:v>3319.7548198222216</c:v>
                </c:pt>
                <c:pt idx="1233">
                  <c:v>3319.7548198222216</c:v>
                </c:pt>
                <c:pt idx="1234">
                  <c:v>3312.7251662732633</c:v>
                </c:pt>
                <c:pt idx="1235">
                  <c:v>3312.7251662732633</c:v>
                </c:pt>
                <c:pt idx="1236">
                  <c:v>3298.6882110149295</c:v>
                </c:pt>
                <c:pt idx="1237">
                  <c:v>3284.6810582093754</c:v>
                </c:pt>
                <c:pt idx="1238">
                  <c:v>3249.793561926389</c:v>
                </c:pt>
                <c:pt idx="1239">
                  <c:v>3208.174436622221</c:v>
                </c:pt>
                <c:pt idx="1240">
                  <c:v>3153.0995038888882</c:v>
                </c:pt>
                <c:pt idx="1241">
                  <c:v>3105.3000949399302</c:v>
                </c:pt>
                <c:pt idx="1242">
                  <c:v>3057.8657660374988</c:v>
                </c:pt>
                <c:pt idx="1243">
                  <c:v>3017.4983437499995</c:v>
                </c:pt>
                <c:pt idx="1244">
                  <c:v>2970.7420206482634</c:v>
                </c:pt>
                <c:pt idx="1245">
                  <c:v>2930.9557461899303</c:v>
                </c:pt>
                <c:pt idx="1246">
                  <c:v>2891.4376938065966</c:v>
                </c:pt>
                <c:pt idx="1247">
                  <c:v>2845.6723022597221</c:v>
                </c:pt>
                <c:pt idx="1248">
                  <c:v>2800.2719907593741</c:v>
                </c:pt>
                <c:pt idx="1249">
                  <c:v>2755.2367593055551</c:v>
                </c:pt>
                <c:pt idx="1250">
                  <c:v>2710.5666078982631</c:v>
                </c:pt>
                <c:pt idx="1251">
                  <c:v>2672.5684806065974</c:v>
                </c:pt>
                <c:pt idx="1252">
                  <c:v>2634.8385753899302</c:v>
                </c:pt>
                <c:pt idx="1253">
                  <c:v>2597.3768922482632</c:v>
                </c:pt>
                <c:pt idx="1254">
                  <c:v>2560.1834311815969</c:v>
                </c:pt>
                <c:pt idx="1255">
                  <c:v>2523.2581921899305</c:v>
                </c:pt>
                <c:pt idx="1256">
                  <c:v>2486.6011752732643</c:v>
                </c:pt>
                <c:pt idx="1257">
                  <c:v>2450.2123804315966</c:v>
                </c:pt>
                <c:pt idx="1258">
                  <c:v>2414.09180766493</c:v>
                </c:pt>
                <c:pt idx="1259">
                  <c:v>2378.2394569732642</c:v>
                </c:pt>
                <c:pt idx="1260">
                  <c:v>2348.5673899263888</c:v>
                </c:pt>
                <c:pt idx="1261">
                  <c:v>2324.9638473263881</c:v>
                </c:pt>
                <c:pt idx="1262">
                  <c:v>2307.3394218149301</c:v>
                </c:pt>
                <c:pt idx="1263">
                  <c:v>2307.3394218149301</c:v>
                </c:pt>
                <c:pt idx="1264">
                  <c:v>2313.2067797055556</c:v>
                </c:pt>
                <c:pt idx="1265">
                  <c:v>2330.8535570565969</c:v>
                </c:pt>
                <c:pt idx="1266">
                  <c:v>2348.5673899263888</c:v>
                </c:pt>
                <c:pt idx="1267">
                  <c:v>2360.4138649055553</c:v>
                </c:pt>
                <c:pt idx="1268">
                  <c:v>2372.2901423374992</c:v>
                </c:pt>
                <c:pt idx="1269">
                  <c:v>2372.2901423374992</c:v>
                </c:pt>
                <c:pt idx="1270">
                  <c:v>2360.4138649055553</c:v>
                </c:pt>
                <c:pt idx="1271">
                  <c:v>2342.6553283565963</c:v>
                </c:pt>
                <c:pt idx="1272">
                  <c:v>2319.0815882093752</c:v>
                </c:pt>
                <c:pt idx="1273">
                  <c:v>2295.6270578732633</c:v>
                </c:pt>
                <c:pt idx="1274">
                  <c:v>2278.1143915597218</c:v>
                </c:pt>
                <c:pt idx="1275">
                  <c:v>2260.6687807649305</c:v>
                </c:pt>
                <c:pt idx="1276">
                  <c:v>2249.0756266343747</c:v>
                </c:pt>
                <c:pt idx="1277">
                  <c:v>2249.0756266343747</c:v>
                </c:pt>
                <c:pt idx="1278">
                  <c:v>2254.8684783930553</c:v>
                </c:pt>
                <c:pt idx="1279">
                  <c:v>2260.6687807649305</c:v>
                </c:pt>
                <c:pt idx="1280">
                  <c:v>2272.2917373482633</c:v>
                </c:pt>
                <c:pt idx="1281">
                  <c:v>2283.9444963843748</c:v>
                </c:pt>
                <c:pt idx="1282">
                  <c:v>2283.9444963843748</c:v>
                </c:pt>
                <c:pt idx="1283">
                  <c:v>2289.782051822222</c:v>
                </c:pt>
                <c:pt idx="1284">
                  <c:v>2289.782051822222</c:v>
                </c:pt>
                <c:pt idx="1285">
                  <c:v>2289.782051822222</c:v>
                </c:pt>
                <c:pt idx="1286">
                  <c:v>2278.1143915597218</c:v>
                </c:pt>
                <c:pt idx="1287">
                  <c:v>2266.4765337500003</c:v>
                </c:pt>
                <c:pt idx="1288">
                  <c:v>2249.0756266343747</c:v>
                </c:pt>
                <c:pt idx="1289">
                  <c:v>2225.9787257315966</c:v>
                </c:pt>
                <c:pt idx="1290">
                  <c:v>2203.0010346399304</c:v>
                </c:pt>
                <c:pt idx="1291">
                  <c:v>2185.8459977597213</c:v>
                </c:pt>
                <c:pt idx="1292">
                  <c:v>2163.0769238375001</c:v>
                </c:pt>
                <c:pt idx="1293">
                  <c:v>2134.7832202315972</c:v>
                </c:pt>
                <c:pt idx="1294">
                  <c:v>2106.6757819555555</c:v>
                </c:pt>
                <c:pt idx="1295">
                  <c:v>2078.7546090093747</c:v>
                </c:pt>
                <c:pt idx="1296">
                  <c:v>2062.0913126</c:v>
                </c:pt>
                <c:pt idx="1297">
                  <c:v>2056.5517816899305</c:v>
                </c:pt>
                <c:pt idx="1298">
                  <c:v>2062.0913126</c:v>
                </c:pt>
                <c:pt idx="1299">
                  <c:v>2073.1927262597219</c:v>
                </c:pt>
                <c:pt idx="1300">
                  <c:v>2089.900726348264</c:v>
                </c:pt>
                <c:pt idx="1301">
                  <c:v>2101.0766461399303</c:v>
                </c:pt>
                <c:pt idx="1302">
                  <c:v>2112.2823683843744</c:v>
                </c:pt>
                <c:pt idx="1303">
                  <c:v>2123.5178930815969</c:v>
                </c:pt>
                <c:pt idx="1304">
                  <c:v>2140.4270597263881</c:v>
                </c:pt>
                <c:pt idx="1305">
                  <c:v>2146.0783498343753</c:v>
                </c:pt>
                <c:pt idx="1306">
                  <c:v>2151.7370905555554</c:v>
                </c:pt>
                <c:pt idx="1307">
                  <c:v>2151.7370905555554</c:v>
                </c:pt>
                <c:pt idx="1308">
                  <c:v>2151.7370905555554</c:v>
                </c:pt>
                <c:pt idx="1309">
                  <c:v>2146.0783498343753</c:v>
                </c:pt>
                <c:pt idx="1310">
                  <c:v>2146.0783498343753</c:v>
                </c:pt>
                <c:pt idx="1311">
                  <c:v>2140.4270597263881</c:v>
                </c:pt>
                <c:pt idx="1312">
                  <c:v>2134.7832202315972</c:v>
                </c:pt>
                <c:pt idx="1313">
                  <c:v>2123.5178930815969</c:v>
                </c:pt>
                <c:pt idx="1314">
                  <c:v>2106.6757819555555</c:v>
                </c:pt>
                <c:pt idx="1315">
                  <c:v>2095.4849609374996</c:v>
                </c:pt>
                <c:pt idx="1316">
                  <c:v>2078.7546090093747</c:v>
                </c:pt>
                <c:pt idx="1317">
                  <c:v>2045.4950717093748</c:v>
                </c:pt>
                <c:pt idx="1318">
                  <c:v>2023.4710591065968</c:v>
                </c:pt>
                <c:pt idx="1319">
                  <c:v>2001.5662563149303</c:v>
                </c:pt>
                <c:pt idx="1320">
                  <c:v>2012.5037564843751</c:v>
                </c:pt>
                <c:pt idx="1321">
                  <c:v>2039.9778926388883</c:v>
                </c:pt>
                <c:pt idx="1322">
                  <c:v>2089.900726348264</c:v>
                </c:pt>
                <c:pt idx="1323">
                  <c:v>2157.40328188993</c:v>
                </c:pt>
                <c:pt idx="1324">
                  <c:v>2249.0756266343747</c:v>
                </c:pt>
                <c:pt idx="1325">
                  <c:v>2336.7507173999998</c:v>
                </c:pt>
                <c:pt idx="1326">
                  <c:v>2402.1112216482634</c:v>
                </c:pt>
                <c:pt idx="1327">
                  <c:v>2432.1185662888884</c:v>
                </c:pt>
                <c:pt idx="1328">
                  <c:v>2444.1736584374999</c:v>
                </c:pt>
                <c:pt idx="1329">
                  <c:v>2444.1736584374999</c:v>
                </c:pt>
                <c:pt idx="1330">
                  <c:v>2444.1736584374999</c:v>
                </c:pt>
                <c:pt idx="1331">
                  <c:v>2444.1736584374999</c:v>
                </c:pt>
                <c:pt idx="1332">
                  <c:v>2444.1736584374999</c:v>
                </c:pt>
                <c:pt idx="1333">
                  <c:v>2438.1423870565977</c:v>
                </c:pt>
                <c:pt idx="1334">
                  <c:v>2420.0932765930547</c:v>
                </c:pt>
                <c:pt idx="1335">
                  <c:v>2402.1112216482634</c:v>
                </c:pt>
                <c:pt idx="1336">
                  <c:v>2384.1962222222219</c:v>
                </c:pt>
                <c:pt idx="1337">
                  <c:v>2378.2394569732642</c:v>
                </c:pt>
                <c:pt idx="1338">
                  <c:v>2372.2901423374992</c:v>
                </c:pt>
                <c:pt idx="1339">
                  <c:v>2372.2901423374992</c:v>
                </c:pt>
                <c:pt idx="1340">
                  <c:v>2372.2901423374992</c:v>
                </c:pt>
                <c:pt idx="1341">
                  <c:v>2378.2394569732642</c:v>
                </c:pt>
                <c:pt idx="1342">
                  <c:v>2384.1962222222219</c:v>
                </c:pt>
                <c:pt idx="1343">
                  <c:v>2408.0977893500003</c:v>
                </c:pt>
                <c:pt idx="1344">
                  <c:v>2432.1185662888884</c:v>
                </c:pt>
                <c:pt idx="1345">
                  <c:v>2456.2585530388892</c:v>
                </c:pt>
                <c:pt idx="1346">
                  <c:v>2474.4417745399305</c:v>
                </c:pt>
                <c:pt idx="1347">
                  <c:v>2480.5177495999997</c:v>
                </c:pt>
                <c:pt idx="1348">
                  <c:v>2480.5177495999997</c:v>
                </c:pt>
                <c:pt idx="1349">
                  <c:v>2468.3732500930555</c:v>
                </c:pt>
                <c:pt idx="1350">
                  <c:v>2426.1021961343749</c:v>
                </c:pt>
                <c:pt idx="1351">
                  <c:v>2360.4138649055553</c:v>
                </c:pt>
                <c:pt idx="1352">
                  <c:v>2278.1143915597218</c:v>
                </c:pt>
                <c:pt idx="1353">
                  <c:v>2197.2752383999996</c:v>
                </c:pt>
                <c:pt idx="1354">
                  <c:v>2112.2823683843744</c:v>
                </c:pt>
                <c:pt idx="1355">
                  <c:v>2028.9658863374998</c:v>
                </c:pt>
                <c:pt idx="1356">
                  <c:v>1936.5671068065965</c:v>
                </c:pt>
                <c:pt idx="1357">
                  <c:v>1835.8459923374999</c:v>
                </c:pt>
                <c:pt idx="1358">
                  <c:v>1732.7295057263889</c:v>
                </c:pt>
                <c:pt idx="1359">
                  <c:v>1627.6646837649305</c:v>
                </c:pt>
                <c:pt idx="1360">
                  <c:v>1516.363698559722</c:v>
                </c:pt>
                <c:pt idx="1361">
                  <c:v>1413.5899401555555</c:v>
                </c:pt>
                <c:pt idx="1362">
                  <c:v>1350.066012059722</c:v>
                </c:pt>
                <c:pt idx="1363">
                  <c:v>1332.1845403930554</c:v>
                </c:pt>
                <c:pt idx="1364">
                  <c:v>1359.0514515722223</c:v>
                </c:pt>
                <c:pt idx="1365">
                  <c:v>1422.7839968374994</c:v>
                </c:pt>
                <c:pt idx="1366">
                  <c:v>1459.8582480930556</c:v>
                </c:pt>
                <c:pt idx="1367">
                  <c:v>1464.5260572593752</c:v>
                </c:pt>
                <c:pt idx="1368">
                  <c:v>1427.3922010982635</c:v>
                </c:pt>
                <c:pt idx="1369">
                  <c:v>1341.1103750000002</c:v>
                </c:pt>
                <c:pt idx="1370">
                  <c:v>1270.5381668222219</c:v>
                </c:pt>
                <c:pt idx="1371">
                  <c:v>1244.5653292263883</c:v>
                </c:pt>
                <c:pt idx="1372">
                  <c:v>1244.5653292263883</c:v>
                </c:pt>
                <c:pt idx="1373">
                  <c:v>1244.5653292263883</c:v>
                </c:pt>
                <c:pt idx="1374">
                  <c:v>1223.1261897593749</c:v>
                </c:pt>
                <c:pt idx="1375">
                  <c:v>1176.6157368930553</c:v>
                </c:pt>
                <c:pt idx="1376">
                  <c:v>1098.4029248843747</c:v>
                </c:pt>
                <c:pt idx="1377">
                  <c:v>961.36752170555542</c:v>
                </c:pt>
                <c:pt idx="1378">
                  <c:v>771.2315982899305</c:v>
                </c:pt>
                <c:pt idx="1379">
                  <c:v>602.02444733750008</c:v>
                </c:pt>
                <c:pt idx="1380">
                  <c:v>453.74606884826386</c:v>
                </c:pt>
                <c:pt idx="1381">
                  <c:v>326.39646282222225</c:v>
                </c:pt>
                <c:pt idx="1382">
                  <c:v>277.64337538437496</c:v>
                </c:pt>
                <c:pt idx="1383">
                  <c:v>319.81384606493054</c:v>
                </c:pt>
                <c:pt idx="1384">
                  <c:v>403.23091138993044</c:v>
                </c:pt>
                <c:pt idx="1385">
                  <c:v>472.13045690555555</c:v>
                </c:pt>
                <c:pt idx="1386">
                  <c:v>501.75782027326386</c:v>
                </c:pt>
                <c:pt idx="1387">
                  <c:v>526.66894548888888</c:v>
                </c:pt>
                <c:pt idx="1388">
                  <c:v>578.3016949263889</c:v>
                </c:pt>
                <c:pt idx="1389">
                  <c:v>672.88350412326372</c:v>
                </c:pt>
                <c:pt idx="1390">
                  <c:v>805.50441898437487</c:v>
                </c:pt>
                <c:pt idx="1391">
                  <c:v>938.79216372638882</c:v>
                </c:pt>
                <c:pt idx="1392">
                  <c:v>1038.5558743999998</c:v>
                </c:pt>
                <c:pt idx="1393">
                  <c:v>1098.4029248843747</c:v>
                </c:pt>
                <c:pt idx="1394">
                  <c:v>1122.8111337093749</c:v>
                </c:pt>
                <c:pt idx="1395">
                  <c:v>1122.8111337093749</c:v>
                </c:pt>
                <c:pt idx="1396">
                  <c:v>1114.6452616482638</c:v>
                </c:pt>
                <c:pt idx="1397">
                  <c:v>1090.3264601815972</c:v>
                </c:pt>
                <c:pt idx="1398">
                  <c:v>1054.3511743722222</c:v>
                </c:pt>
                <c:pt idx="1399">
                  <c:v>1011.200948056597</c:v>
                </c:pt>
                <c:pt idx="1400">
                  <c:v>957.58633550937498</c:v>
                </c:pt>
                <c:pt idx="1401">
                  <c:v>898.10063976493052</c:v>
                </c:pt>
                <c:pt idx="1402">
                  <c:v>836.98698503749984</c:v>
                </c:pt>
                <c:pt idx="1403">
                  <c:v>761.09503903888879</c:v>
                </c:pt>
                <c:pt idx="1404">
                  <c:v>650.90046989305552</c:v>
                </c:pt>
                <c:pt idx="1405">
                  <c:v>496.30397141493052</c:v>
                </c:pt>
                <c:pt idx="1406">
                  <c:v>362.63624539999989</c:v>
                </c:pt>
                <c:pt idx="1407">
                  <c:v>283.77895534999999</c:v>
                </c:pt>
                <c:pt idx="1408">
                  <c:v>269.56691068159716</c:v>
                </c:pt>
                <c:pt idx="1409">
                  <c:v>277.64337538437496</c:v>
                </c:pt>
                <c:pt idx="1410">
                  <c:v>281.72631141493048</c:v>
                </c:pt>
                <c:pt idx="1411">
                  <c:v>279.68111809305549</c:v>
                </c:pt>
                <c:pt idx="1412">
                  <c:v>273.59024180659719</c:v>
                </c:pt>
                <c:pt idx="1413">
                  <c:v>265.57338200937494</c:v>
                </c:pt>
                <c:pt idx="1414">
                  <c:v>267.56642103888885</c:v>
                </c:pt>
                <c:pt idx="1415">
                  <c:v>296.25128183749996</c:v>
                </c:pt>
                <c:pt idx="1416">
                  <c:v>360.31537938993057</c:v>
                </c:pt>
                <c:pt idx="1417">
                  <c:v>451.14953014999986</c:v>
                </c:pt>
                <c:pt idx="1418">
                  <c:v>549.31880959999989</c:v>
                </c:pt>
                <c:pt idx="1419">
                  <c:v>623.17301288993042</c:v>
                </c:pt>
                <c:pt idx="1420">
                  <c:v>647.78983888437494</c:v>
                </c:pt>
                <c:pt idx="1421">
                  <c:v>623.17301288993042</c:v>
                </c:pt>
                <c:pt idx="1422">
                  <c:v>546.46149943993032</c:v>
                </c:pt>
                <c:pt idx="1423">
                  <c:v>464.20672977326382</c:v>
                </c:pt>
                <c:pt idx="1424">
                  <c:v>438.27859585659712</c:v>
                </c:pt>
                <c:pt idx="1425">
                  <c:v>445.97880459305549</c:v>
                </c:pt>
                <c:pt idx="1426">
                  <c:v>490.8799250093748</c:v>
                </c:pt>
                <c:pt idx="1427">
                  <c:v>581.24096183159702</c:v>
                </c:pt>
                <c:pt idx="1428">
                  <c:v>650.90046989305552</c:v>
                </c:pt>
                <c:pt idx="1429">
                  <c:v>672.88350412326372</c:v>
                </c:pt>
                <c:pt idx="1430">
                  <c:v>654.01855151493044</c:v>
                </c:pt>
                <c:pt idx="1431">
                  <c:v>599.0330261399306</c:v>
                </c:pt>
                <c:pt idx="1432">
                  <c:v>499.0271705374999</c:v>
                </c:pt>
                <c:pt idx="1433">
                  <c:v>364.96456202326391</c:v>
                </c:pt>
                <c:pt idx="1434">
                  <c:v>251.83072597222218</c:v>
                </c:pt>
                <c:pt idx="1435">
                  <c:v>158.08711075972221</c:v>
                </c:pt>
                <c:pt idx="1436">
                  <c:v>135.90290997326392</c:v>
                </c:pt>
                <c:pt idx="1437">
                  <c:v>144.57542373159723</c:v>
                </c:pt>
                <c:pt idx="1438">
                  <c:v>165.85437501493055</c:v>
                </c:pt>
                <c:pt idx="1439">
                  <c:v>180.30483930555553</c:v>
                </c:pt>
                <c:pt idx="1440">
                  <c:v>181.94769951493058</c:v>
                </c:pt>
                <c:pt idx="1441">
                  <c:v>170.60414092638882</c:v>
                </c:pt>
                <c:pt idx="1442">
                  <c:v>143.11137823888888</c:v>
                </c:pt>
                <c:pt idx="1443">
                  <c:v>124.75679263437497</c:v>
                </c:pt>
                <c:pt idx="1444">
                  <c:v>120.69993374999999</c:v>
                </c:pt>
                <c:pt idx="1445">
                  <c:v>124.75679263437497</c:v>
                </c:pt>
                <c:pt idx="1446">
                  <c:v>127.49861828993052</c:v>
                </c:pt>
                <c:pt idx="1447">
                  <c:v>119.36254868159718</c:v>
                </c:pt>
                <c:pt idx="1448">
                  <c:v>83.819398437500013</c:v>
                </c:pt>
                <c:pt idx="1449">
                  <c:v>36.511729959374996</c:v>
                </c:pt>
                <c:pt idx="1450">
                  <c:v>7.8827487597222197</c:v>
                </c:pt>
                <c:pt idx="1451">
                  <c:v>0.5364441499999999</c:v>
                </c:pt>
                <c:pt idx="1452">
                  <c:v>0</c:v>
                </c:pt>
                <c:pt idx="1453">
                  <c:v>0</c:v>
                </c:pt>
                <c:pt idx="1454">
                  <c:v>0</c:v>
                </c:pt>
                <c:pt idx="1455">
                  <c:v>0</c:v>
                </c:pt>
                <c:pt idx="1456">
                  <c:v>0</c:v>
                </c:pt>
                <c:pt idx="1457">
                  <c:v>0</c:v>
                </c:pt>
                <c:pt idx="1458">
                  <c:v>0</c:v>
                </c:pt>
                <c:pt idx="1459">
                  <c:v>0</c:v>
                </c:pt>
                <c:pt idx="1460">
                  <c:v>0</c:v>
                </c:pt>
                <c:pt idx="1461">
                  <c:v>0</c:v>
                </c:pt>
                <c:pt idx="1462">
                  <c:v>0</c:v>
                </c:pt>
                <c:pt idx="1463">
                  <c:v>0</c:v>
                </c:pt>
                <c:pt idx="1464">
                  <c:v>0</c:v>
                </c:pt>
                <c:pt idx="1465">
                  <c:v>0</c:v>
                </c:pt>
                <c:pt idx="1466">
                  <c:v>0</c:v>
                </c:pt>
                <c:pt idx="1467">
                  <c:v>0</c:v>
                </c:pt>
                <c:pt idx="1468">
                  <c:v>0</c:v>
                </c:pt>
                <c:pt idx="1469">
                  <c:v>0</c:v>
                </c:pt>
                <c:pt idx="1470">
                  <c:v>0</c:v>
                </c:pt>
                <c:pt idx="1471">
                  <c:v>0</c:v>
                </c:pt>
                <c:pt idx="1472">
                  <c:v>0</c:v>
                </c:pt>
                <c:pt idx="1473">
                  <c:v>0</c:v>
                </c:pt>
                <c:pt idx="1474">
                  <c:v>0</c:v>
                </c:pt>
                <c:pt idx="1475">
                  <c:v>0</c:v>
                </c:pt>
                <c:pt idx="1476">
                  <c:v>0</c:v>
                </c:pt>
                <c:pt idx="1477">
                  <c:v>0</c:v>
                </c:pt>
                <c:pt idx="1478">
                  <c:v>0</c:v>
                </c:pt>
                <c:pt idx="1479">
                  <c:v>1.8030483930555556</c:v>
                </c:pt>
                <c:pt idx="1480">
                  <c:v>7.2121935722222226</c:v>
                </c:pt>
                <c:pt idx="1481">
                  <c:v>14.785741884374998</c:v>
                </c:pt>
                <c:pt idx="1482">
                  <c:v>23.249638473263889</c:v>
                </c:pt>
                <c:pt idx="1483">
                  <c:v>31.530995038888879</c:v>
                </c:pt>
                <c:pt idx="1484">
                  <c:v>40.292916155555552</c:v>
                </c:pt>
                <c:pt idx="1485">
                  <c:v>49.267179748263878</c:v>
                </c:pt>
                <c:pt idx="1486">
                  <c:v>61.992827084374994</c:v>
                </c:pt>
                <c:pt idx="1487">
                  <c:v>80.500150259374976</c:v>
                </c:pt>
                <c:pt idx="1488">
                  <c:v>107.66136065972221</c:v>
                </c:pt>
                <c:pt idx="1489">
                  <c:v>146.04691983749998</c:v>
                </c:pt>
                <c:pt idx="1490">
                  <c:v>198.786085334375</c:v>
                </c:pt>
                <c:pt idx="1491">
                  <c:v>265.57338200937494</c:v>
                </c:pt>
                <c:pt idx="1492">
                  <c:v>346.54664620659713</c:v>
                </c:pt>
                <c:pt idx="1493">
                  <c:v>433.18237643159722</c:v>
                </c:pt>
                <c:pt idx="1494">
                  <c:v>523.87124023437491</c:v>
                </c:pt>
                <c:pt idx="1495">
                  <c:v>614.0646382597223</c:v>
                </c:pt>
                <c:pt idx="1496">
                  <c:v>698.45400860659697</c:v>
                </c:pt>
                <c:pt idx="1497">
                  <c:v>778.02655752326382</c:v>
                </c:pt>
                <c:pt idx="1498">
                  <c:v>847.61528475937496</c:v>
                </c:pt>
                <c:pt idx="1499">
                  <c:v>905.43204314826357</c:v>
                </c:pt>
                <c:pt idx="1500">
                  <c:v>950.04631495659703</c:v>
                </c:pt>
                <c:pt idx="1501">
                  <c:v>980.3852118843746</c:v>
                </c:pt>
                <c:pt idx="1502">
                  <c:v>1011.200948056597</c:v>
                </c:pt>
                <c:pt idx="1503">
                  <c:v>1034.6256759399305</c:v>
                </c:pt>
                <c:pt idx="1504">
                  <c:v>1062.2935280374998</c:v>
                </c:pt>
                <c:pt idx="1505">
                  <c:v>1086.2994037499998</c:v>
                </c:pt>
                <c:pt idx="1506">
                  <c:v>1106.5091920399304</c:v>
                </c:pt>
                <c:pt idx="1507">
                  <c:v>1126.9052456597219</c:v>
                </c:pt>
                <c:pt idx="1508">
                  <c:v>1151.6263802388887</c:v>
                </c:pt>
                <c:pt idx="1509">
                  <c:v>1180.8067068149303</c:v>
                </c:pt>
                <c:pt idx="1510">
                  <c:v>1218.8607137055556</c:v>
                </c:pt>
                <c:pt idx="1511">
                  <c:v>1274.8930502343749</c:v>
                </c:pt>
                <c:pt idx="1512">
                  <c:v>1350.066012059722</c:v>
                </c:pt>
                <c:pt idx="1513">
                  <c:v>1445.8995242732635</c:v>
                </c:pt>
                <c:pt idx="1514">
                  <c:v>1559.4468693565968</c:v>
                </c:pt>
                <c:pt idx="1515">
                  <c:v>1677.2857676399299</c:v>
                </c:pt>
                <c:pt idx="1516">
                  <c:v>1783.9152183722219</c:v>
                </c:pt>
                <c:pt idx="1517">
                  <c:v>1862.0907773149306</c:v>
                </c:pt>
                <c:pt idx="1518">
                  <c:v>1925.8382238065974</c:v>
                </c:pt>
                <c:pt idx="1519">
                  <c:v>1968.9325705232641</c:v>
                </c:pt>
                <c:pt idx="1520">
                  <c:v>2007.0312810930554</c:v>
                </c:pt>
                <c:pt idx="1521">
                  <c:v>2028.9658863374998</c:v>
                </c:pt>
                <c:pt idx="1522">
                  <c:v>2045.4950717093748</c:v>
                </c:pt>
                <c:pt idx="1523">
                  <c:v>2039.9778926388883</c:v>
                </c:pt>
                <c:pt idx="1524">
                  <c:v>2017.9836824888882</c:v>
                </c:pt>
                <c:pt idx="1525">
                  <c:v>1958.1142801649305</c:v>
                </c:pt>
                <c:pt idx="1526">
                  <c:v>1867.3620861499992</c:v>
                </c:pt>
                <c:pt idx="1527">
                  <c:v>1753.1143834263885</c:v>
                </c:pt>
                <c:pt idx="1528">
                  <c:v>1632.5932643930555</c:v>
                </c:pt>
                <c:pt idx="1529">
                  <c:v>1525.8855822222222</c:v>
                </c:pt>
                <c:pt idx="1530">
                  <c:v>1441.2615175597223</c:v>
                </c:pt>
                <c:pt idx="1531">
                  <c:v>1381.6454360843745</c:v>
                </c:pt>
                <c:pt idx="1532">
                  <c:v>1350.066012059722</c:v>
                </c:pt>
                <c:pt idx="1533">
                  <c:v>1341.1103750000002</c:v>
                </c:pt>
                <c:pt idx="1534">
                  <c:v>1359.0514515722223</c:v>
                </c:pt>
                <c:pt idx="1535">
                  <c:v>1404.4256859263885</c:v>
                </c:pt>
                <c:pt idx="1536">
                  <c:v>1487.9768622888889</c:v>
                </c:pt>
                <c:pt idx="1537">
                  <c:v>1603.133539822222</c:v>
                </c:pt>
                <c:pt idx="1538">
                  <c:v>1742.9070433499999</c:v>
                </c:pt>
                <c:pt idx="1539">
                  <c:v>1909.8007789055548</c:v>
                </c:pt>
                <c:pt idx="1540">
                  <c:v>2089.900726348264</c:v>
                </c:pt>
                <c:pt idx="1541">
                  <c:v>2289.782051822222</c:v>
                </c:pt>
                <c:pt idx="1542">
                  <c:v>2492.6920515597217</c:v>
                </c:pt>
                <c:pt idx="1543">
                  <c:v>2685.2047205843751</c:v>
                </c:pt>
                <c:pt idx="1544">
                  <c:v>2845.6723022597221</c:v>
                </c:pt>
                <c:pt idx="1545">
                  <c:v>2950.8153556597217</c:v>
                </c:pt>
                <c:pt idx="1546">
                  <c:v>3017.4983437499995</c:v>
                </c:pt>
                <c:pt idx="1547">
                  <c:v>3057.8657660374988</c:v>
                </c:pt>
                <c:pt idx="1548">
                  <c:v>3084.926393159722</c:v>
                </c:pt>
                <c:pt idx="1549">
                  <c:v>3118.919815859374</c:v>
                </c:pt>
                <c:pt idx="1550">
                  <c:v>3153.0995038888882</c:v>
                </c:pt>
                <c:pt idx="1551">
                  <c:v>3201.2639928843746</c:v>
                </c:pt>
                <c:pt idx="1552">
                  <c:v>3249.793561926389</c:v>
                </c:pt>
                <c:pt idx="1553">
                  <c:v>3305.7029633374996</c:v>
                </c:pt>
                <c:pt idx="1554">
                  <c:v>3355.0148467649301</c:v>
                </c:pt>
                <c:pt idx="1555">
                  <c:v>3411.8183217593746</c:v>
                </c:pt>
                <c:pt idx="1556">
                  <c:v>3476.2922030374993</c:v>
                </c:pt>
                <c:pt idx="1557">
                  <c:v>3555.9131809399305</c:v>
                </c:pt>
                <c:pt idx="1558">
                  <c:v>3643.8006141815963</c:v>
                </c:pt>
                <c:pt idx="1559">
                  <c:v>3755.1686549055553</c:v>
                </c:pt>
                <c:pt idx="1560">
                  <c:v>3875.8089837499992</c:v>
                </c:pt>
                <c:pt idx="1561">
                  <c:v>3998.3566695722207</c:v>
                </c:pt>
                <c:pt idx="1562">
                  <c:v>4122.8117123722213</c:v>
                </c:pt>
                <c:pt idx="1563">
                  <c:v>4249.174112149999</c:v>
                </c:pt>
                <c:pt idx="1564">
                  <c:v>4385.5240589149307</c:v>
                </c:pt>
                <c:pt idx="1565">
                  <c:v>4524.027232893055</c:v>
                </c:pt>
                <c:pt idx="1566">
                  <c:v>4664.6836340843756</c:v>
                </c:pt>
                <c:pt idx="1567">
                  <c:v>4815.9608843843744</c:v>
                </c:pt>
                <c:pt idx="1568">
                  <c:v>4952.4561181065974</c:v>
                </c:pt>
                <c:pt idx="1569">
                  <c:v>5082.1526672888876</c:v>
                </c:pt>
                <c:pt idx="1570">
                  <c:v>5204.7152543374996</c:v>
                </c:pt>
                <c:pt idx="1571">
                  <c:v>5319.8309534982627</c:v>
                </c:pt>
                <c:pt idx="1572">
                  <c:v>5427.2091908565972</c:v>
                </c:pt>
                <c:pt idx="1573">
                  <c:v>5526.5817443374981</c:v>
                </c:pt>
                <c:pt idx="1574">
                  <c:v>5599.4189389263865</c:v>
                </c:pt>
                <c:pt idx="1575">
                  <c:v>5654.359760622222</c:v>
                </c:pt>
                <c:pt idx="1576">
                  <c:v>5691.1359873499978</c:v>
                </c:pt>
                <c:pt idx="1577">
                  <c:v>5700.3486705649311</c:v>
                </c:pt>
                <c:pt idx="1578">
                  <c:v>5691.1359873499978</c:v>
                </c:pt>
                <c:pt idx="1579">
                  <c:v>5663.5426413843743</c:v>
                </c:pt>
                <c:pt idx="1580">
                  <c:v>5636.0163509374979</c:v>
                </c:pt>
                <c:pt idx="1581">
                  <c:v>5590.2882124565967</c:v>
                </c:pt>
                <c:pt idx="1582">
                  <c:v>5553.8398127093733</c:v>
                </c:pt>
                <c:pt idx="1583">
                  <c:v>5499.3907314843746</c:v>
                </c:pt>
                <c:pt idx="1584">
                  <c:v>5436.2058062888891</c:v>
                </c:pt>
                <c:pt idx="1585">
                  <c:v>5364.4415000000008</c:v>
                </c:pt>
                <c:pt idx="1586">
                  <c:v>5284.2766273343732</c:v>
                </c:pt>
                <c:pt idx="1587">
                  <c:v>5195.9123548482612</c:v>
                </c:pt>
                <c:pt idx="1588">
                  <c:v>5108.2931436815961</c:v>
                </c:pt>
                <c:pt idx="1589">
                  <c:v>5030.072881059722</c:v>
                </c:pt>
                <c:pt idx="1590">
                  <c:v>4969.6521333593746</c:v>
                </c:pt>
                <c:pt idx="1591">
                  <c:v>4918.1534949593752</c:v>
                </c:pt>
                <c:pt idx="1592">
                  <c:v>4883.9700816232626</c:v>
                </c:pt>
                <c:pt idx="1593">
                  <c:v>4849.9058780982632</c:v>
                </c:pt>
                <c:pt idx="1594">
                  <c:v>4832.9184800149305</c:v>
                </c:pt>
                <c:pt idx="1595">
                  <c:v>4815.9608843843744</c:v>
                </c:pt>
                <c:pt idx="1596">
                  <c:v>4782.135100481597</c:v>
                </c:pt>
                <c:pt idx="1597">
                  <c:v>4748.4285263899301</c:v>
                </c:pt>
                <c:pt idx="1598">
                  <c:v>4689.7288703374998</c:v>
                </c:pt>
                <c:pt idx="1599">
                  <c:v>4623.0905859263894</c:v>
                </c:pt>
                <c:pt idx="1600">
                  <c:v>4548.6924878732634</c:v>
                </c:pt>
                <c:pt idx="1601">
                  <c:v>4466.7357427343741</c:v>
                </c:pt>
                <c:pt idx="1602">
                  <c:v>4385.5240589149307</c:v>
                </c:pt>
                <c:pt idx="1603">
                  <c:v>4321.0911560093755</c:v>
                </c:pt>
                <c:pt idx="1604">
                  <c:v>4273.0794045843732</c:v>
                </c:pt>
                <c:pt idx="1605">
                  <c:v>4233.2745035930539</c:v>
                </c:pt>
                <c:pt idx="1606">
                  <c:v>4217.4046974888888</c:v>
                </c:pt>
                <c:pt idx="1607">
                  <c:v>4201.5646938374994</c:v>
                </c:pt>
                <c:pt idx="1608">
                  <c:v>4201.5646938374994</c:v>
                </c:pt>
                <c:pt idx="1609">
                  <c:v>4201.5646938374994</c:v>
                </c:pt>
                <c:pt idx="1610">
                  <c:v>4217.4046974888888</c:v>
                </c:pt>
                <c:pt idx="1611">
                  <c:v>4225.3358752343747</c:v>
                </c:pt>
                <c:pt idx="1612">
                  <c:v>4249.174112149999</c:v>
                </c:pt>
                <c:pt idx="1613">
                  <c:v>4281.0627366222216</c:v>
                </c:pt>
                <c:pt idx="1614">
                  <c:v>4329.1191917263877</c:v>
                </c:pt>
                <c:pt idx="1615">
                  <c:v>4385.5240589149307</c:v>
                </c:pt>
                <c:pt idx="1616">
                  <c:v>4458.5810465930554</c:v>
                </c:pt>
                <c:pt idx="1617">
                  <c:v>4548.6924878732634</c:v>
                </c:pt>
                <c:pt idx="1618">
                  <c:v>4648.0240629815971</c:v>
                </c:pt>
                <c:pt idx="1619">
                  <c:v>4756.8439939930549</c:v>
                </c:pt>
                <c:pt idx="1620">
                  <c:v>4849.9058780982632</c:v>
                </c:pt>
                <c:pt idx="1621">
                  <c:v>4935.2899053065967</c:v>
                </c:pt>
                <c:pt idx="1622">
                  <c:v>5004.1335712232631</c:v>
                </c:pt>
                <c:pt idx="1623">
                  <c:v>5056.079246414929</c:v>
                </c:pt>
                <c:pt idx="1624">
                  <c:v>5073.4540763843734</c:v>
                </c:pt>
                <c:pt idx="1625">
                  <c:v>5064.7629360930541</c:v>
                </c:pt>
                <c:pt idx="1626">
                  <c:v>5030.072881059722</c:v>
                </c:pt>
                <c:pt idx="1627">
                  <c:v>4943.8692863999995</c:v>
                </c:pt>
                <c:pt idx="1628">
                  <c:v>4824.4359568930549</c:v>
                </c:pt>
                <c:pt idx="1629">
                  <c:v>4673.0245955555547</c:v>
                </c:pt>
                <c:pt idx="1630">
                  <c:v>4515.8203824593738</c:v>
                </c:pt>
                <c:pt idx="1631">
                  <c:v>4369.3711295093744</c:v>
                </c:pt>
                <c:pt idx="1632">
                  <c:v>4265.1035231597216</c:v>
                </c:pt>
                <c:pt idx="1633">
                  <c:v>4193.6558679315967</c:v>
                </c:pt>
                <c:pt idx="1634">
                  <c:v>4169.9740938930545</c:v>
                </c:pt>
                <c:pt idx="1635">
                  <c:v>4162.0950704399302</c:v>
                </c:pt>
                <c:pt idx="1636">
                  <c:v>4162.0950704399302</c:v>
                </c:pt>
                <c:pt idx="1637">
                  <c:v>4154.2234975999991</c:v>
                </c:pt>
                <c:pt idx="1638">
                  <c:v>4130.653482759375</c:v>
                </c:pt>
                <c:pt idx="1639">
                  <c:v>4099.3311048899304</c:v>
                </c:pt>
                <c:pt idx="1640">
                  <c:v>4060.3457713499997</c:v>
                </c:pt>
                <c:pt idx="1641">
                  <c:v>4029.2916155555549</c:v>
                </c:pt>
                <c:pt idx="1642">
                  <c:v>4013.8092413374993</c:v>
                </c:pt>
                <c:pt idx="1643">
                  <c:v>4021.5467031399298</c:v>
                </c:pt>
                <c:pt idx="1644">
                  <c:v>4060.3457713499997</c:v>
                </c:pt>
                <c:pt idx="1645">
                  <c:v>4114.9773925982627</c:v>
                </c:pt>
                <c:pt idx="1646">
                  <c:v>4193.6558679315967</c:v>
                </c:pt>
                <c:pt idx="1647">
                  <c:v>4281.0627366222216</c:v>
                </c:pt>
                <c:pt idx="1648">
                  <c:v>4385.5240589149307</c:v>
                </c:pt>
                <c:pt idx="1649">
                  <c:v>4499.4290334315974</c:v>
                </c:pt>
                <c:pt idx="1650">
                  <c:v>4614.7943281343732</c:v>
                </c:pt>
                <c:pt idx="1651">
                  <c:v>4731.6199430232637</c:v>
                </c:pt>
                <c:pt idx="1652">
                  <c:v>4832.9184800149305</c:v>
                </c:pt>
                <c:pt idx="1653">
                  <c:v>4926.7179748263879</c:v>
                </c:pt>
                <c:pt idx="1654">
                  <c:v>5012.7725572222216</c:v>
                </c:pt>
                <c:pt idx="1655">
                  <c:v>5082.1526672888876</c:v>
                </c:pt>
                <c:pt idx="1656">
                  <c:v>5152.0096165999985</c:v>
                </c:pt>
                <c:pt idx="1657">
                  <c:v>5222.343405155556</c:v>
                </c:pt>
                <c:pt idx="1658">
                  <c:v>5293.1540329555564</c:v>
                </c:pt>
                <c:pt idx="1659">
                  <c:v>5364.4415000000008</c:v>
                </c:pt>
                <c:pt idx="1660">
                  <c:v>5436.2058062888891</c:v>
                </c:pt>
                <c:pt idx="1661">
                  <c:v>5508.4469518222222</c:v>
                </c:pt>
                <c:pt idx="1662">
                  <c:v>5572.0491113565968</c:v>
                </c:pt>
                <c:pt idx="1663">
                  <c:v>5645.1843304732629</c:v>
                </c:pt>
                <c:pt idx="1664">
                  <c:v>5709.5688043930541</c:v>
                </c:pt>
                <c:pt idx="1665">
                  <c:v>5765.0460702388891</c:v>
                </c:pt>
                <c:pt idx="1666">
                  <c:v>5820.7915581597217</c:v>
                </c:pt>
                <c:pt idx="1667">
                  <c:v>5858.1042290375008</c:v>
                </c:pt>
                <c:pt idx="1668">
                  <c:v>5895.5361097263876</c:v>
                </c:pt>
                <c:pt idx="1669">
                  <c:v>5923.6882516815967</c:v>
                </c:pt>
                <c:pt idx="1670">
                  <c:v>5951.9074491555557</c:v>
                </c:pt>
                <c:pt idx="1671">
                  <c:v>5970.7575005374993</c:v>
                </c:pt>
                <c:pt idx="1672">
                  <c:v>5980.1937021482627</c:v>
                </c:pt>
                <c:pt idx="1673">
                  <c:v>5989.6373543722211</c:v>
                </c:pt>
                <c:pt idx="1674">
                  <c:v>5999.0884572093746</c:v>
                </c:pt>
                <c:pt idx="1675">
                  <c:v>5999.0884572093746</c:v>
                </c:pt>
                <c:pt idx="1676">
                  <c:v>5999.0884572093746</c:v>
                </c:pt>
                <c:pt idx="1677">
                  <c:v>5989.6373543722211</c:v>
                </c:pt>
                <c:pt idx="1678">
                  <c:v>5970.7575005374993</c:v>
                </c:pt>
                <c:pt idx="1679">
                  <c:v>5942.4935993843728</c:v>
                </c:pt>
                <c:pt idx="1680">
                  <c:v>5914.296753749999</c:v>
                </c:pt>
                <c:pt idx="1681">
                  <c:v>5886.1669636343731</c:v>
                </c:pt>
                <c:pt idx="1682">
                  <c:v>5876.8052681555546</c:v>
                </c:pt>
                <c:pt idx="1683">
                  <c:v>5876.8052681555546</c:v>
                </c:pt>
                <c:pt idx="1684">
                  <c:v>5895.5361097263876</c:v>
                </c:pt>
                <c:pt idx="1685">
                  <c:v>5933.0872002263886</c:v>
                </c:pt>
                <c:pt idx="1686">
                  <c:v>5970.7575005374993</c:v>
                </c:pt>
                <c:pt idx="1687">
                  <c:v>6008.5470106597213</c:v>
                </c:pt>
                <c:pt idx="1688">
                  <c:v>6046.4557305930566</c:v>
                </c:pt>
                <c:pt idx="1689">
                  <c:v>6065.4547942388881</c:v>
                </c:pt>
                <c:pt idx="1690">
                  <c:v>6084.4836603374997</c:v>
                </c:pt>
                <c:pt idx="1691">
                  <c:v>6094.0092693065963</c:v>
                </c:pt>
                <c:pt idx="1692">
                  <c:v>6103.5423288888887</c:v>
                </c:pt>
                <c:pt idx="1693">
                  <c:v>6113.0828390843735</c:v>
                </c:pt>
                <c:pt idx="1694">
                  <c:v>6122.6307998930533</c:v>
                </c:pt>
                <c:pt idx="1695">
                  <c:v>6132.1862113149309</c:v>
                </c:pt>
                <c:pt idx="1696">
                  <c:v>6141.7490733499981</c:v>
                </c:pt>
                <c:pt idx="1697">
                  <c:v>6151.319385998263</c:v>
                </c:pt>
                <c:pt idx="1698">
                  <c:v>6160.8971492597211</c:v>
                </c:pt>
                <c:pt idx="1699">
                  <c:v>6160.8971492597211</c:v>
                </c:pt>
                <c:pt idx="1700">
                  <c:v>6151.319385998263</c:v>
                </c:pt>
                <c:pt idx="1701">
                  <c:v>6132.1862113149309</c:v>
                </c:pt>
                <c:pt idx="1702">
                  <c:v>6113.0828390843735</c:v>
                </c:pt>
                <c:pt idx="1703">
                  <c:v>6094.0092693065963</c:v>
                </c:pt>
                <c:pt idx="1704">
                  <c:v>6065.4547942388881</c:v>
                </c:pt>
                <c:pt idx="1705">
                  <c:v>6046.4557305930566</c:v>
                </c:pt>
                <c:pt idx="1706">
                  <c:v>6027.4864693999998</c:v>
                </c:pt>
                <c:pt idx="1707">
                  <c:v>6008.5470106597213</c:v>
                </c:pt>
                <c:pt idx="1708">
                  <c:v>5999.0884572093746</c:v>
                </c:pt>
                <c:pt idx="1709">
                  <c:v>5989.6373543722211</c:v>
                </c:pt>
                <c:pt idx="1710">
                  <c:v>5980.1937021482627</c:v>
                </c:pt>
                <c:pt idx="1711">
                  <c:v>5989.6373543722211</c:v>
                </c:pt>
                <c:pt idx="1712">
                  <c:v>5999.0884572093746</c:v>
                </c:pt>
                <c:pt idx="1713">
                  <c:v>6018.0130147232612</c:v>
                </c:pt>
                <c:pt idx="1714">
                  <c:v>6046.4557305930566</c:v>
                </c:pt>
                <c:pt idx="1715">
                  <c:v>6074.9655019815964</c:v>
                </c:pt>
                <c:pt idx="1716">
                  <c:v>6113.0828390843735</c:v>
                </c:pt>
                <c:pt idx="1717">
                  <c:v>6151.319385998263</c:v>
                </c:pt>
                <c:pt idx="1718">
                  <c:v>6199.2827084375003</c:v>
                </c:pt>
                <c:pt idx="1719">
                  <c:v>6247.4322962065962</c:v>
                </c:pt>
                <c:pt idx="1720">
                  <c:v>6305.4576717649288</c:v>
                </c:pt>
                <c:pt idx="1721">
                  <c:v>6354.0170432597224</c:v>
                </c:pt>
                <c:pt idx="1722">
                  <c:v>6392.9986514930533</c:v>
                </c:pt>
                <c:pt idx="1723">
                  <c:v>6412.5341592888881</c:v>
                </c:pt>
                <c:pt idx="1724">
                  <c:v>6422.3130891065966</c:v>
                </c:pt>
                <c:pt idx="1725">
                  <c:v>6412.5341592888881</c:v>
                </c:pt>
                <c:pt idx="1726">
                  <c:v>6363.7512693982617</c:v>
                </c:pt>
                <c:pt idx="1727">
                  <c:v>6276.4114562263885</c:v>
                </c:pt>
                <c:pt idx="1728">
                  <c:v>6141.7490733499981</c:v>
                </c:pt>
                <c:pt idx="1729">
                  <c:v>5961.328749539929</c:v>
                </c:pt>
                <c:pt idx="1730">
                  <c:v>5737.2739095565967</c:v>
                </c:pt>
                <c:pt idx="1731">
                  <c:v>5508.4469518222222</c:v>
                </c:pt>
                <c:pt idx="1732">
                  <c:v>5275.4066723263886</c:v>
                </c:pt>
                <c:pt idx="1733">
                  <c:v>5056.079246414929</c:v>
                </c:pt>
                <c:pt idx="1734">
                  <c:v>4849.9058780982632</c:v>
                </c:pt>
                <c:pt idx="1735">
                  <c:v>4656.350123226388</c:v>
                </c:pt>
                <c:pt idx="1736">
                  <c:v>4466.7357427343741</c:v>
                </c:pt>
                <c:pt idx="1737">
                  <c:v>4273.0794045843732</c:v>
                </c:pt>
                <c:pt idx="1738">
                  <c:v>4091.519136955555</c:v>
                </c:pt>
                <c:pt idx="1739">
                  <c:v>3913.9002437065965</c:v>
                </c:pt>
                <c:pt idx="1740">
                  <c:v>3755.1686549055553</c:v>
                </c:pt>
                <c:pt idx="1741">
                  <c:v>3621.7281725930543</c:v>
                </c:pt>
                <c:pt idx="1742">
                  <c:v>3519.6100681499997</c:v>
                </c:pt>
                <c:pt idx="1743">
                  <c:v>3426.0936966399304</c:v>
                </c:pt>
                <c:pt idx="1744">
                  <c:v>3347.9479401499993</c:v>
                </c:pt>
                <c:pt idx="1745">
                  <c:v>3277.6886577263881</c:v>
                </c:pt>
                <c:pt idx="1746">
                  <c:v>3208.174436622221</c:v>
                </c:pt>
                <c:pt idx="1747">
                  <c:v>3139.4052768374995</c:v>
                </c:pt>
                <c:pt idx="1748">
                  <c:v>3084.926393159722</c:v>
                </c:pt>
                <c:pt idx="1749">
                  <c:v>3030.9243487263889</c:v>
                </c:pt>
                <c:pt idx="1750">
                  <c:v>2990.7357411555545</c:v>
                </c:pt>
                <c:pt idx="1751">
                  <c:v>2957.4501267093738</c:v>
                </c:pt>
                <c:pt idx="1752">
                  <c:v>2924.3507775930543</c:v>
                </c:pt>
                <c:pt idx="1753">
                  <c:v>2891.4376938065966</c:v>
                </c:pt>
                <c:pt idx="1754">
                  <c:v>2858.7108753499997</c:v>
                </c:pt>
                <c:pt idx="1755">
                  <c:v>2826.1703222232632</c:v>
                </c:pt>
                <c:pt idx="1756">
                  <c:v>2793.8160344263879</c:v>
                </c:pt>
                <c:pt idx="1757">
                  <c:v>2761.6480119593743</c:v>
                </c:pt>
                <c:pt idx="1758">
                  <c:v>2723.2922552343748</c:v>
                </c:pt>
                <c:pt idx="1759">
                  <c:v>2691.5340164930549</c:v>
                </c:pt>
                <c:pt idx="1760">
                  <c:v>2653.6700002388889</c:v>
                </c:pt>
                <c:pt idx="1761">
                  <c:v>2616.0742060597217</c:v>
                </c:pt>
                <c:pt idx="1762">
                  <c:v>2578.7466339555554</c:v>
                </c:pt>
                <c:pt idx="1763">
                  <c:v>2541.6872839263883</c:v>
                </c:pt>
                <c:pt idx="1764">
                  <c:v>2504.8961559722225</c:v>
                </c:pt>
                <c:pt idx="1765">
                  <c:v>2462.3121762593746</c:v>
                </c:pt>
                <c:pt idx="1766">
                  <c:v>2408.0977893500003</c:v>
                </c:pt>
                <c:pt idx="1767">
                  <c:v>2330.8535570565969</c:v>
                </c:pt>
                <c:pt idx="1768">
                  <c:v>2231.7417750374998</c:v>
                </c:pt>
                <c:pt idx="1769">
                  <c:v>2101.0766461399303</c:v>
                </c:pt>
                <c:pt idx="1770">
                  <c:v>1947.3257922593746</c:v>
                </c:pt>
                <c:pt idx="1771">
                  <c:v>1778.7631193482634</c:v>
                </c:pt>
                <c:pt idx="1772">
                  <c:v>1617.8298743482642</c:v>
                </c:pt>
                <c:pt idx="1773">
                  <c:v>1464.5260572593752</c:v>
                </c:pt>
                <c:pt idx="1774">
                  <c:v>1327.7327990093747</c:v>
                </c:pt>
                <c:pt idx="1775">
                  <c:v>1210.3521134374996</c:v>
                </c:pt>
                <c:pt idx="1776">
                  <c:v>1110.5735015374999</c:v>
                </c:pt>
                <c:pt idx="1777">
                  <c:v>1015.0864428374999</c:v>
                </c:pt>
                <c:pt idx="1778">
                  <c:v>920.18425727326382</c:v>
                </c:pt>
                <c:pt idx="1779">
                  <c:v>815.93155214999967</c:v>
                </c:pt>
                <c:pt idx="1780">
                  <c:v>704.92114085937487</c:v>
                </c:pt>
                <c:pt idx="1781">
                  <c:v>593.0725355843748</c:v>
                </c:pt>
                <c:pt idx="1782">
                  <c:v>493.58822290555543</c:v>
                </c:pt>
                <c:pt idx="1783">
                  <c:v>410.61819437222232</c:v>
                </c:pt>
                <c:pt idx="1784">
                  <c:v>346.54664620659713</c:v>
                </c:pt>
                <c:pt idx="1785">
                  <c:v>298.3560800649305</c:v>
                </c:pt>
                <c:pt idx="1786">
                  <c:v>257.67573202326383</c:v>
                </c:pt>
                <c:pt idx="1787">
                  <c:v>221.78985357222214</c:v>
                </c:pt>
                <c:pt idx="1788">
                  <c:v>188.59364648437497</c:v>
                </c:pt>
                <c:pt idx="1789">
                  <c:v>156.5560097482639</c:v>
                </c:pt>
                <c:pt idx="1790">
                  <c:v>123.39705572638886</c:v>
                </c:pt>
                <c:pt idx="1791">
                  <c:v>89.500490998263871</c:v>
                </c:pt>
                <c:pt idx="1792">
                  <c:v>56.360163509374999</c:v>
                </c:pt>
                <c:pt idx="1793">
                  <c:v>28.196845634374991</c:v>
                </c:pt>
                <c:pt idx="1794">
                  <c:v>10.073229038888888</c:v>
                </c:pt>
                <c:pt idx="1795">
                  <c:v>0</c:v>
                </c:pt>
                <c:pt idx="1796">
                  <c:v>0</c:v>
                </c:pt>
                <c:pt idx="1797">
                  <c:v>0</c:v>
                </c:pt>
                <c:pt idx="1798">
                  <c:v>0</c:v>
                </c:pt>
                <c:pt idx="1799">
                  <c:v>0</c:v>
                </c:pt>
                <c:pt idx="1800">
                  <c:v>0</c:v>
                </c:pt>
              </c:numCache>
            </c:numRef>
          </c:yVal>
          <c:smooth val="0"/>
          <c:extLst>
            <c:ext xmlns:c16="http://schemas.microsoft.com/office/drawing/2014/chart" uri="{C3380CC4-5D6E-409C-BE32-E72D297353CC}">
              <c16:uniqueId val="{00000001-8E0C-4620-8AD0-D1BA69B714BE}"/>
            </c:ext>
          </c:extLst>
        </c:ser>
        <c:ser>
          <c:idx val="3"/>
          <c:order val="3"/>
          <c:tx>
            <c:v>Acceleration resistance </c:v>
          </c:tx>
          <c:spPr>
            <a:ln w="19050" cap="rnd">
              <a:solidFill>
                <a:schemeClr val="accent4"/>
              </a:solidFill>
              <a:round/>
            </a:ln>
            <a:effectLst/>
          </c:spPr>
          <c:marker>
            <c:symbol val="none"/>
          </c:marker>
          <c:yVal>
            <c:numRef>
              <c:f>WLTC_class_3!$W$8:$W$1808</c:f>
              <c:numCache>
                <c:formatCode>General</c:formatCode>
                <c:ptCount val="1801"/>
                <c:pt idx="0">
                  <c:v>0</c:v>
                </c:pt>
                <c:pt idx="1">
                  <c:v>0</c:v>
                </c:pt>
                <c:pt idx="2">
                  <c:v>0</c:v>
                </c:pt>
                <c:pt idx="3">
                  <c:v>0</c:v>
                </c:pt>
                <c:pt idx="4">
                  <c:v>0</c:v>
                </c:pt>
                <c:pt idx="5">
                  <c:v>0</c:v>
                </c:pt>
                <c:pt idx="6">
                  <c:v>0</c:v>
                </c:pt>
                <c:pt idx="7">
                  <c:v>0</c:v>
                </c:pt>
                <c:pt idx="8">
                  <c:v>0</c:v>
                </c:pt>
                <c:pt idx="9">
                  <c:v>0</c:v>
                </c:pt>
                <c:pt idx="10">
                  <c:v>0</c:v>
                </c:pt>
                <c:pt idx="11">
                  <c:v>400.57500000000005</c:v>
                </c:pt>
                <c:pt idx="12">
                  <c:v>3404.8875000000003</c:v>
                </c:pt>
                <c:pt idx="13">
                  <c:v>10414.950000000001</c:v>
                </c:pt>
                <c:pt idx="14">
                  <c:v>16423.575000000004</c:v>
                </c:pt>
                <c:pt idx="15">
                  <c:v>15422.137500000001</c:v>
                </c:pt>
                <c:pt idx="16">
                  <c:v>14020.124999999998</c:v>
                </c:pt>
                <c:pt idx="17">
                  <c:v>17224.725000000002</c:v>
                </c:pt>
                <c:pt idx="18">
                  <c:v>18226.162500000002</c:v>
                </c:pt>
                <c:pt idx="19">
                  <c:v>11616.675000000001</c:v>
                </c:pt>
                <c:pt idx="20">
                  <c:v>4206.0375000000031</c:v>
                </c:pt>
                <c:pt idx="21">
                  <c:v>1602.3000000000013</c:v>
                </c:pt>
                <c:pt idx="22">
                  <c:v>1402.0124999999987</c:v>
                </c:pt>
                <c:pt idx="23">
                  <c:v>1602.3000000000013</c:v>
                </c:pt>
                <c:pt idx="24">
                  <c:v>4005.7500000000005</c:v>
                </c:pt>
                <c:pt idx="25">
                  <c:v>5608.0499999999947</c:v>
                </c:pt>
                <c:pt idx="26">
                  <c:v>6609.487500000002</c:v>
                </c:pt>
                <c:pt idx="27">
                  <c:v>9413.5125000000062</c:v>
                </c:pt>
                <c:pt idx="28">
                  <c:v>10014.375</c:v>
                </c:pt>
                <c:pt idx="29">
                  <c:v>9413.5124999999916</c:v>
                </c:pt>
                <c:pt idx="30">
                  <c:v>6809.7749999999969</c:v>
                </c:pt>
                <c:pt idx="31">
                  <c:v>4005.7500000000005</c:v>
                </c:pt>
                <c:pt idx="32">
                  <c:v>2804.0249999999974</c:v>
                </c:pt>
                <c:pt idx="33">
                  <c:v>2203.1625000000031</c:v>
                </c:pt>
                <c:pt idx="34">
                  <c:v>1201.7250000000029</c:v>
                </c:pt>
                <c:pt idx="35">
                  <c:v>-400.57499999999152</c:v>
                </c:pt>
                <c:pt idx="36">
                  <c:v>-3605.1749999999947</c:v>
                </c:pt>
                <c:pt idx="37">
                  <c:v>-8612.3625000000084</c:v>
                </c:pt>
                <c:pt idx="38">
                  <c:v>-11416.387500000006</c:v>
                </c:pt>
                <c:pt idx="39">
                  <c:v>-10615.237499999996</c:v>
                </c:pt>
                <c:pt idx="40">
                  <c:v>-9413.5125000000062</c:v>
                </c:pt>
                <c:pt idx="41">
                  <c:v>-11216.100000000002</c:v>
                </c:pt>
                <c:pt idx="42">
                  <c:v>-14420.699999999992</c:v>
                </c:pt>
                <c:pt idx="43">
                  <c:v>-13619.550000000001</c:v>
                </c:pt>
                <c:pt idx="44">
                  <c:v>-8412.0750000000062</c:v>
                </c:pt>
                <c:pt idx="45">
                  <c:v>-3605.175000000002</c:v>
                </c:pt>
                <c:pt idx="46">
                  <c:v>-2804.0249999999974</c:v>
                </c:pt>
                <c:pt idx="47">
                  <c:v>-4005.7500000000005</c:v>
                </c:pt>
                <c:pt idx="48">
                  <c:v>-3404.8874999999985</c:v>
                </c:pt>
                <c:pt idx="49">
                  <c:v>-1201.7249999999958</c:v>
                </c:pt>
                <c:pt idx="50">
                  <c:v>-801.1500000000043</c:v>
                </c:pt>
                <c:pt idx="51">
                  <c:v>-4206.0375000000031</c:v>
                </c:pt>
                <c:pt idx="52">
                  <c:v>-8612.3624999999993</c:v>
                </c:pt>
                <c:pt idx="53">
                  <c:v>-7210.3499999999995</c:v>
                </c:pt>
                <c:pt idx="54">
                  <c:v>-2203.1624999999995</c:v>
                </c:pt>
                <c:pt idx="55">
                  <c:v>-200.28749999999931</c:v>
                </c:pt>
                <c:pt idx="56">
                  <c:v>0</c:v>
                </c:pt>
                <c:pt idx="57">
                  <c:v>600.86250000000143</c:v>
                </c:pt>
                <c:pt idx="58">
                  <c:v>1201.7249999999995</c:v>
                </c:pt>
                <c:pt idx="59">
                  <c:v>4806.8999999999978</c:v>
                </c:pt>
                <c:pt idx="60">
                  <c:v>5407.7625000000016</c:v>
                </c:pt>
                <c:pt idx="61">
                  <c:v>2403.4500000000025</c:v>
                </c:pt>
                <c:pt idx="62">
                  <c:v>1802.5874999999974</c:v>
                </c:pt>
                <c:pt idx="63">
                  <c:v>2403.4500000000025</c:v>
                </c:pt>
                <c:pt idx="64">
                  <c:v>3204.6000000000026</c:v>
                </c:pt>
                <c:pt idx="65">
                  <c:v>2002.8750000000002</c:v>
                </c:pt>
                <c:pt idx="66">
                  <c:v>1201.7249999999958</c:v>
                </c:pt>
                <c:pt idx="67">
                  <c:v>4406.3249999999989</c:v>
                </c:pt>
                <c:pt idx="68">
                  <c:v>9613.8000000000011</c:v>
                </c:pt>
                <c:pt idx="69">
                  <c:v>12417.824999999999</c:v>
                </c:pt>
                <c:pt idx="70">
                  <c:v>13218.975000000004</c:v>
                </c:pt>
                <c:pt idx="71">
                  <c:v>12217.537500000004</c:v>
                </c:pt>
                <c:pt idx="72">
                  <c:v>9213.2249999999967</c:v>
                </c:pt>
                <c:pt idx="73">
                  <c:v>5808.3374999999969</c:v>
                </c:pt>
                <c:pt idx="74">
                  <c:v>4005.7500000000005</c:v>
                </c:pt>
                <c:pt idx="75">
                  <c:v>3805.4624999999969</c:v>
                </c:pt>
                <c:pt idx="76">
                  <c:v>4206.0375000000031</c:v>
                </c:pt>
                <c:pt idx="77">
                  <c:v>3805.4624999999969</c:v>
                </c:pt>
                <c:pt idx="78">
                  <c:v>2002.8750000000002</c:v>
                </c:pt>
                <c:pt idx="79">
                  <c:v>-600.86249999999427</c:v>
                </c:pt>
                <c:pt idx="80">
                  <c:v>-2002.8750000000002</c:v>
                </c:pt>
                <c:pt idx="81">
                  <c:v>-3404.8875000000057</c:v>
                </c:pt>
                <c:pt idx="82">
                  <c:v>-3004.3125</c:v>
                </c:pt>
                <c:pt idx="83">
                  <c:v>-1201.7249999999885</c:v>
                </c:pt>
                <c:pt idx="84">
                  <c:v>-2203.1625000000031</c:v>
                </c:pt>
                <c:pt idx="85">
                  <c:v>-2804.0250000000115</c:v>
                </c:pt>
                <c:pt idx="86">
                  <c:v>-2603.7374999999943</c:v>
                </c:pt>
                <c:pt idx="87">
                  <c:v>-2203.1624999999885</c:v>
                </c:pt>
                <c:pt idx="88">
                  <c:v>-5407.7625000000062</c:v>
                </c:pt>
                <c:pt idx="89">
                  <c:v>-13819.837500000005</c:v>
                </c:pt>
                <c:pt idx="90">
                  <c:v>-19828.462499999998</c:v>
                </c:pt>
                <c:pt idx="91">
                  <c:v>-20629.612500000003</c:v>
                </c:pt>
                <c:pt idx="92">
                  <c:v>-15622.425000000003</c:v>
                </c:pt>
                <c:pt idx="93">
                  <c:v>-10014.375</c:v>
                </c:pt>
                <c:pt idx="94">
                  <c:v>-10214.662499999999</c:v>
                </c:pt>
                <c:pt idx="95">
                  <c:v>-12417.825000000001</c:v>
                </c:pt>
                <c:pt idx="96">
                  <c:v>-11015.8125</c:v>
                </c:pt>
                <c:pt idx="97">
                  <c:v>-7210.3499999999995</c:v>
                </c:pt>
                <c:pt idx="98">
                  <c:v>-7210.35</c:v>
                </c:pt>
                <c:pt idx="99">
                  <c:v>-4406.3250000000007</c:v>
                </c:pt>
                <c:pt idx="100">
                  <c:v>0</c:v>
                </c:pt>
                <c:pt idx="101">
                  <c:v>0</c:v>
                </c:pt>
                <c:pt idx="102">
                  <c:v>0</c:v>
                </c:pt>
                <c:pt idx="103">
                  <c:v>0</c:v>
                </c:pt>
                <c:pt idx="104">
                  <c:v>0</c:v>
                </c:pt>
                <c:pt idx="105">
                  <c:v>0</c:v>
                </c:pt>
                <c:pt idx="106">
                  <c:v>0</c:v>
                </c:pt>
                <c:pt idx="107">
                  <c:v>0</c:v>
                </c:pt>
                <c:pt idx="108">
                  <c:v>0</c:v>
                </c:pt>
                <c:pt idx="109">
                  <c:v>0</c:v>
                </c:pt>
                <c:pt idx="110">
                  <c:v>0</c:v>
                </c:pt>
                <c:pt idx="111">
                  <c:v>0</c:v>
                </c:pt>
                <c:pt idx="112">
                  <c:v>0</c:v>
                </c:pt>
                <c:pt idx="113">
                  <c:v>0</c:v>
                </c:pt>
                <c:pt idx="114">
                  <c:v>0</c:v>
                </c:pt>
                <c:pt idx="115">
                  <c:v>0</c:v>
                </c:pt>
                <c:pt idx="116">
                  <c:v>0</c:v>
                </c:pt>
                <c:pt idx="117">
                  <c:v>0</c:v>
                </c:pt>
                <c:pt idx="118">
                  <c:v>0</c:v>
                </c:pt>
                <c:pt idx="119">
                  <c:v>0</c:v>
                </c:pt>
                <c:pt idx="120">
                  <c:v>0</c:v>
                </c:pt>
                <c:pt idx="121">
                  <c:v>0</c:v>
                </c:pt>
                <c:pt idx="122">
                  <c:v>0</c:v>
                </c:pt>
                <c:pt idx="123">
                  <c:v>0</c:v>
                </c:pt>
                <c:pt idx="124">
                  <c:v>0</c:v>
                </c:pt>
                <c:pt idx="125">
                  <c:v>0</c:v>
                </c:pt>
                <c:pt idx="126">
                  <c:v>0</c:v>
                </c:pt>
                <c:pt idx="127">
                  <c:v>0</c:v>
                </c:pt>
                <c:pt idx="128">
                  <c:v>0</c:v>
                </c:pt>
                <c:pt idx="129">
                  <c:v>0</c:v>
                </c:pt>
                <c:pt idx="130">
                  <c:v>0</c:v>
                </c:pt>
                <c:pt idx="131">
                  <c:v>0</c:v>
                </c:pt>
                <c:pt idx="132">
                  <c:v>0</c:v>
                </c:pt>
                <c:pt idx="133">
                  <c:v>0</c:v>
                </c:pt>
                <c:pt idx="134">
                  <c:v>0</c:v>
                </c:pt>
                <c:pt idx="135">
                  <c:v>0</c:v>
                </c:pt>
                <c:pt idx="136">
                  <c:v>0</c:v>
                </c:pt>
                <c:pt idx="137">
                  <c:v>400.57500000000005</c:v>
                </c:pt>
                <c:pt idx="138">
                  <c:v>3805.4625000000001</c:v>
                </c:pt>
                <c:pt idx="139">
                  <c:v>11816.962499999998</c:v>
                </c:pt>
                <c:pt idx="140">
                  <c:v>19628.174999999999</c:v>
                </c:pt>
                <c:pt idx="141">
                  <c:v>20629.612499999999</c:v>
                </c:pt>
                <c:pt idx="142">
                  <c:v>14420.699999999999</c:v>
                </c:pt>
                <c:pt idx="143">
                  <c:v>7010.0625</c:v>
                </c:pt>
                <c:pt idx="144">
                  <c:v>3805.4625000000042</c:v>
                </c:pt>
                <c:pt idx="145">
                  <c:v>5808.3375000000042</c:v>
                </c:pt>
                <c:pt idx="146">
                  <c:v>9213.2249999999967</c:v>
                </c:pt>
                <c:pt idx="147">
                  <c:v>9814.0874999999978</c:v>
                </c:pt>
                <c:pt idx="148">
                  <c:v>7610.925000000002</c:v>
                </c:pt>
                <c:pt idx="149">
                  <c:v>4206.0375000000031</c:v>
                </c:pt>
                <c:pt idx="150">
                  <c:v>400.57499999999862</c:v>
                </c:pt>
                <c:pt idx="151">
                  <c:v>-5207.4750000000031</c:v>
                </c:pt>
                <c:pt idx="152">
                  <c:v>-13619.549999999994</c:v>
                </c:pt>
                <c:pt idx="153">
                  <c:v>-19828.462499999998</c:v>
                </c:pt>
                <c:pt idx="154">
                  <c:v>-18626.737500000003</c:v>
                </c:pt>
                <c:pt idx="155">
                  <c:v>-10615.237500000001</c:v>
                </c:pt>
                <c:pt idx="156">
                  <c:v>-1402.0125000000021</c:v>
                </c:pt>
                <c:pt idx="157">
                  <c:v>4206.0374999999995</c:v>
                </c:pt>
                <c:pt idx="158">
                  <c:v>9213.2250000000004</c:v>
                </c:pt>
                <c:pt idx="159">
                  <c:v>12017.250000000004</c:v>
                </c:pt>
                <c:pt idx="160">
                  <c:v>12417.824999999999</c:v>
                </c:pt>
                <c:pt idx="161">
                  <c:v>10815.524999999998</c:v>
                </c:pt>
                <c:pt idx="162">
                  <c:v>8412.0750000000062</c:v>
                </c:pt>
                <c:pt idx="163">
                  <c:v>8011.5000000000009</c:v>
                </c:pt>
                <c:pt idx="164">
                  <c:v>7010.0625</c:v>
                </c:pt>
                <c:pt idx="165">
                  <c:v>5207.4750000000031</c:v>
                </c:pt>
                <c:pt idx="166">
                  <c:v>4206.0375000000031</c:v>
                </c:pt>
                <c:pt idx="167">
                  <c:v>6208.9125000000031</c:v>
                </c:pt>
                <c:pt idx="168">
                  <c:v>8011.5000000000009</c:v>
                </c:pt>
                <c:pt idx="169">
                  <c:v>5608.0499999999947</c:v>
                </c:pt>
                <c:pt idx="170">
                  <c:v>400.57499999999152</c:v>
                </c:pt>
                <c:pt idx="171">
                  <c:v>-5808.3374999999969</c:v>
                </c:pt>
                <c:pt idx="172">
                  <c:v>-12818.399999999996</c:v>
                </c:pt>
                <c:pt idx="173">
                  <c:v>-16023.000000000002</c:v>
                </c:pt>
                <c:pt idx="174">
                  <c:v>-11416.387499999999</c:v>
                </c:pt>
                <c:pt idx="175">
                  <c:v>-4005.7500000000005</c:v>
                </c:pt>
                <c:pt idx="176">
                  <c:v>1201.7249999999958</c:v>
                </c:pt>
                <c:pt idx="177">
                  <c:v>5407.7624999999989</c:v>
                </c:pt>
                <c:pt idx="178">
                  <c:v>6609.487500000002</c:v>
                </c:pt>
                <c:pt idx="179">
                  <c:v>3605.175000000002</c:v>
                </c:pt>
                <c:pt idx="180">
                  <c:v>600.86250000000143</c:v>
                </c:pt>
                <c:pt idx="181">
                  <c:v>-801.1500000000043</c:v>
                </c:pt>
                <c:pt idx="182">
                  <c:v>-2403.4499999999989</c:v>
                </c:pt>
                <c:pt idx="183">
                  <c:v>-6208.9124999999958</c:v>
                </c:pt>
                <c:pt idx="184">
                  <c:v>-9413.5124999999989</c:v>
                </c:pt>
                <c:pt idx="185">
                  <c:v>-10214.662500000002</c:v>
                </c:pt>
                <c:pt idx="186">
                  <c:v>-9413.5125000000062</c:v>
                </c:pt>
                <c:pt idx="187">
                  <c:v>-7811.2124999999969</c:v>
                </c:pt>
                <c:pt idx="188">
                  <c:v>-6409.199999999998</c:v>
                </c:pt>
                <c:pt idx="189">
                  <c:v>-5207.4750000000031</c:v>
                </c:pt>
                <c:pt idx="190">
                  <c:v>-4005.7500000000005</c:v>
                </c:pt>
                <c:pt idx="191">
                  <c:v>-3204.599999999999</c:v>
                </c:pt>
                <c:pt idx="192">
                  <c:v>-2403.4499999999989</c:v>
                </c:pt>
                <c:pt idx="193">
                  <c:v>-1402.0125000000021</c:v>
                </c:pt>
                <c:pt idx="194">
                  <c:v>-1001.4375000000001</c:v>
                </c:pt>
                <c:pt idx="195">
                  <c:v>-400.57499999999862</c:v>
                </c:pt>
                <c:pt idx="196">
                  <c:v>0</c:v>
                </c:pt>
                <c:pt idx="197">
                  <c:v>0</c:v>
                </c:pt>
                <c:pt idx="198">
                  <c:v>1001.4375000000001</c:v>
                </c:pt>
                <c:pt idx="199">
                  <c:v>2002.8750000000002</c:v>
                </c:pt>
                <c:pt idx="200">
                  <c:v>3004.3125</c:v>
                </c:pt>
                <c:pt idx="201">
                  <c:v>4005.7500000000005</c:v>
                </c:pt>
                <c:pt idx="202">
                  <c:v>5007.1875</c:v>
                </c:pt>
                <c:pt idx="203">
                  <c:v>8011.5000000000009</c:v>
                </c:pt>
                <c:pt idx="204">
                  <c:v>9413.5124999999989</c:v>
                </c:pt>
                <c:pt idx="205">
                  <c:v>9613.8000000000011</c:v>
                </c:pt>
                <c:pt idx="206">
                  <c:v>11416.387499999999</c:v>
                </c:pt>
                <c:pt idx="207">
                  <c:v>11616.675000000001</c:v>
                </c:pt>
                <c:pt idx="208">
                  <c:v>10214.662500000002</c:v>
                </c:pt>
                <c:pt idx="209">
                  <c:v>11216.100000000002</c:v>
                </c:pt>
                <c:pt idx="210">
                  <c:v>11015.8125</c:v>
                </c:pt>
                <c:pt idx="211">
                  <c:v>8011.5000000000009</c:v>
                </c:pt>
                <c:pt idx="212">
                  <c:v>6008.625</c:v>
                </c:pt>
                <c:pt idx="213">
                  <c:v>4806.8999999999978</c:v>
                </c:pt>
                <c:pt idx="214">
                  <c:v>5207.4750000000031</c:v>
                </c:pt>
                <c:pt idx="215">
                  <c:v>6809.7749999999969</c:v>
                </c:pt>
                <c:pt idx="216">
                  <c:v>8011.5000000000009</c:v>
                </c:pt>
                <c:pt idx="217">
                  <c:v>8011.5000000000009</c:v>
                </c:pt>
                <c:pt idx="218">
                  <c:v>7010.0625</c:v>
                </c:pt>
                <c:pt idx="219">
                  <c:v>5608.0499999999947</c:v>
                </c:pt>
                <c:pt idx="220">
                  <c:v>4206.0375000000031</c:v>
                </c:pt>
                <c:pt idx="221">
                  <c:v>2603.7375000000084</c:v>
                </c:pt>
                <c:pt idx="222">
                  <c:v>1602.2999999999945</c:v>
                </c:pt>
                <c:pt idx="223">
                  <c:v>1402.0124999999914</c:v>
                </c:pt>
                <c:pt idx="224">
                  <c:v>1402.0125000000057</c:v>
                </c:pt>
                <c:pt idx="225">
                  <c:v>2002.8750000000002</c:v>
                </c:pt>
                <c:pt idx="226">
                  <c:v>2203.1624999999885</c:v>
                </c:pt>
                <c:pt idx="227">
                  <c:v>2002.8750000000002</c:v>
                </c:pt>
                <c:pt idx="228">
                  <c:v>1802.5875000000112</c:v>
                </c:pt>
                <c:pt idx="229">
                  <c:v>1402.0125000000057</c:v>
                </c:pt>
                <c:pt idx="230">
                  <c:v>600.86249999999427</c:v>
                </c:pt>
                <c:pt idx="231">
                  <c:v>-600.86249999999427</c:v>
                </c:pt>
                <c:pt idx="232">
                  <c:v>-3204.6000000000026</c:v>
                </c:pt>
                <c:pt idx="233">
                  <c:v>-6609.4875000000093</c:v>
                </c:pt>
                <c:pt idx="234">
                  <c:v>-7811.2124999999969</c:v>
                </c:pt>
                <c:pt idx="235">
                  <c:v>-6208.9125000000031</c:v>
                </c:pt>
                <c:pt idx="236">
                  <c:v>-3605.1749999999947</c:v>
                </c:pt>
                <c:pt idx="237">
                  <c:v>-2804.0249999999974</c:v>
                </c:pt>
                <c:pt idx="238">
                  <c:v>-4606.6125000000084</c:v>
                </c:pt>
                <c:pt idx="239">
                  <c:v>-8211.787500000004</c:v>
                </c:pt>
                <c:pt idx="240">
                  <c:v>-10815.524999999998</c:v>
                </c:pt>
                <c:pt idx="241">
                  <c:v>-9613.7999999999956</c:v>
                </c:pt>
                <c:pt idx="242">
                  <c:v>-9012.9375</c:v>
                </c:pt>
                <c:pt idx="243">
                  <c:v>-9814.0874999999978</c:v>
                </c:pt>
                <c:pt idx="244">
                  <c:v>-9413.5125000000062</c:v>
                </c:pt>
                <c:pt idx="245">
                  <c:v>-11216.100000000002</c:v>
                </c:pt>
                <c:pt idx="246">
                  <c:v>-14420.699999999992</c:v>
                </c:pt>
                <c:pt idx="247">
                  <c:v>-13619.550000000001</c:v>
                </c:pt>
                <c:pt idx="248">
                  <c:v>-8412.0750000000062</c:v>
                </c:pt>
                <c:pt idx="249">
                  <c:v>-3605.175000000002</c:v>
                </c:pt>
                <c:pt idx="250">
                  <c:v>-2804.0249999999974</c:v>
                </c:pt>
                <c:pt idx="251">
                  <c:v>-4005.7500000000005</c:v>
                </c:pt>
                <c:pt idx="252">
                  <c:v>-3404.8874999999985</c:v>
                </c:pt>
                <c:pt idx="253">
                  <c:v>-1201.7249999999958</c:v>
                </c:pt>
                <c:pt idx="254">
                  <c:v>-801.1500000000043</c:v>
                </c:pt>
                <c:pt idx="255">
                  <c:v>-4206.0375000000031</c:v>
                </c:pt>
                <c:pt idx="256">
                  <c:v>-5808.3374999999969</c:v>
                </c:pt>
                <c:pt idx="257">
                  <c:v>-600.86249999999791</c:v>
                </c:pt>
                <c:pt idx="258">
                  <c:v>6809.7749999999969</c:v>
                </c:pt>
                <c:pt idx="259">
                  <c:v>10414.950000000003</c:v>
                </c:pt>
                <c:pt idx="260">
                  <c:v>10615.237500000001</c:v>
                </c:pt>
                <c:pt idx="261">
                  <c:v>10214.662499999997</c:v>
                </c:pt>
                <c:pt idx="262">
                  <c:v>11015.8125</c:v>
                </c:pt>
                <c:pt idx="263">
                  <c:v>13619.550000000001</c:v>
                </c:pt>
                <c:pt idx="264">
                  <c:v>14821.275000000005</c:v>
                </c:pt>
                <c:pt idx="265">
                  <c:v>13018.6875</c:v>
                </c:pt>
                <c:pt idx="266">
                  <c:v>9413.5124999999916</c:v>
                </c:pt>
                <c:pt idx="267">
                  <c:v>7811.2124999999969</c:v>
                </c:pt>
                <c:pt idx="268">
                  <c:v>7210.350000000004</c:v>
                </c:pt>
                <c:pt idx="269">
                  <c:v>6008.625</c:v>
                </c:pt>
                <c:pt idx="270">
                  <c:v>3204.6000000000026</c:v>
                </c:pt>
                <c:pt idx="271">
                  <c:v>-600.86249999999427</c:v>
                </c:pt>
                <c:pt idx="272">
                  <c:v>-1402.0125000000057</c:v>
                </c:pt>
                <c:pt idx="273">
                  <c:v>-3805.4624999999969</c:v>
                </c:pt>
                <c:pt idx="274">
                  <c:v>-9012.9375</c:v>
                </c:pt>
                <c:pt idx="275">
                  <c:v>-11416.387500000006</c:v>
                </c:pt>
                <c:pt idx="276">
                  <c:v>-12818.399999999996</c:v>
                </c:pt>
                <c:pt idx="277">
                  <c:v>-14220.412500000002</c:v>
                </c:pt>
                <c:pt idx="278">
                  <c:v>-17825.587499999998</c:v>
                </c:pt>
                <c:pt idx="279">
                  <c:v>-19027.3125</c:v>
                </c:pt>
                <c:pt idx="280">
                  <c:v>-10615.237500000001</c:v>
                </c:pt>
                <c:pt idx="281">
                  <c:v>3004.3125</c:v>
                </c:pt>
                <c:pt idx="282">
                  <c:v>12818.400000000005</c:v>
                </c:pt>
                <c:pt idx="283">
                  <c:v>14620.987500000003</c:v>
                </c:pt>
                <c:pt idx="284">
                  <c:v>15021.562500000002</c:v>
                </c:pt>
                <c:pt idx="285">
                  <c:v>14420.699999999999</c:v>
                </c:pt>
                <c:pt idx="286">
                  <c:v>13218.975000000004</c:v>
                </c:pt>
                <c:pt idx="287">
                  <c:v>13218.975000000004</c:v>
                </c:pt>
                <c:pt idx="288">
                  <c:v>13218.974999999989</c:v>
                </c:pt>
                <c:pt idx="289">
                  <c:v>10414.950000000006</c:v>
                </c:pt>
                <c:pt idx="290">
                  <c:v>5007.1875</c:v>
                </c:pt>
                <c:pt idx="291">
                  <c:v>0</c:v>
                </c:pt>
                <c:pt idx="292">
                  <c:v>-3404.8874999999916</c:v>
                </c:pt>
                <c:pt idx="293">
                  <c:v>-3805.4625000000115</c:v>
                </c:pt>
                <c:pt idx="294">
                  <c:v>-2603.7375000000084</c:v>
                </c:pt>
                <c:pt idx="295">
                  <c:v>-1201.7249999999885</c:v>
                </c:pt>
                <c:pt idx="296">
                  <c:v>0</c:v>
                </c:pt>
                <c:pt idx="297">
                  <c:v>801.14999999999725</c:v>
                </c:pt>
                <c:pt idx="298">
                  <c:v>1001.4375000000001</c:v>
                </c:pt>
                <c:pt idx="299">
                  <c:v>400.57499999999152</c:v>
                </c:pt>
                <c:pt idx="300">
                  <c:v>-400.57499999999152</c:v>
                </c:pt>
                <c:pt idx="301">
                  <c:v>-1402.0124999999914</c:v>
                </c:pt>
                <c:pt idx="302">
                  <c:v>-2603.7375000000084</c:v>
                </c:pt>
                <c:pt idx="303">
                  <c:v>-3605.1750000000088</c:v>
                </c:pt>
                <c:pt idx="304">
                  <c:v>-5007.1875</c:v>
                </c:pt>
                <c:pt idx="305">
                  <c:v>-6008.625</c:v>
                </c:pt>
                <c:pt idx="306">
                  <c:v>-5007.1875</c:v>
                </c:pt>
                <c:pt idx="307">
                  <c:v>-3004.3125</c:v>
                </c:pt>
                <c:pt idx="308">
                  <c:v>-1402.0124999999914</c:v>
                </c:pt>
                <c:pt idx="309">
                  <c:v>-1201.7249999999885</c:v>
                </c:pt>
                <c:pt idx="310">
                  <c:v>-1802.5874999999974</c:v>
                </c:pt>
                <c:pt idx="311">
                  <c:v>-2403.4500000000057</c:v>
                </c:pt>
                <c:pt idx="312">
                  <c:v>-3605.1750000000088</c:v>
                </c:pt>
                <c:pt idx="313">
                  <c:v>-5007.1875</c:v>
                </c:pt>
                <c:pt idx="314">
                  <c:v>-6008.625</c:v>
                </c:pt>
                <c:pt idx="315">
                  <c:v>-6008.625</c:v>
                </c:pt>
                <c:pt idx="316">
                  <c:v>-5407.7624999999989</c:v>
                </c:pt>
                <c:pt idx="317">
                  <c:v>-6008.625</c:v>
                </c:pt>
                <c:pt idx="318">
                  <c:v>-7410.637499999998</c:v>
                </c:pt>
                <c:pt idx="319">
                  <c:v>-7811.2124999999969</c:v>
                </c:pt>
                <c:pt idx="320">
                  <c:v>-4806.8999999999978</c:v>
                </c:pt>
                <c:pt idx="321">
                  <c:v>-2403.4500000000057</c:v>
                </c:pt>
                <c:pt idx="322">
                  <c:v>-1402.0125000000057</c:v>
                </c:pt>
                <c:pt idx="323">
                  <c:v>-1201.7249999999958</c:v>
                </c:pt>
                <c:pt idx="324">
                  <c:v>-2002.8750000000002</c:v>
                </c:pt>
                <c:pt idx="325">
                  <c:v>-801.1500000000043</c:v>
                </c:pt>
                <c:pt idx="326">
                  <c:v>-600.86249999999427</c:v>
                </c:pt>
                <c:pt idx="327">
                  <c:v>-1201.7249999999958</c:v>
                </c:pt>
                <c:pt idx="328">
                  <c:v>-6208.9125000000031</c:v>
                </c:pt>
                <c:pt idx="329">
                  <c:v>-11616.675000000001</c:v>
                </c:pt>
                <c:pt idx="330">
                  <c:v>-7210.350000000004</c:v>
                </c:pt>
                <c:pt idx="331">
                  <c:v>-1602.3000000000013</c:v>
                </c:pt>
                <c:pt idx="332">
                  <c:v>-2002.8749999999966</c:v>
                </c:pt>
                <c:pt idx="333">
                  <c:v>-2203.1624999999995</c:v>
                </c:pt>
                <c:pt idx="334">
                  <c:v>-1802.587500000001</c:v>
                </c:pt>
                <c:pt idx="335">
                  <c:v>-2203.1624999999995</c:v>
                </c:pt>
                <c:pt idx="336">
                  <c:v>-1402.0124999999987</c:v>
                </c:pt>
                <c:pt idx="337">
                  <c:v>0</c:v>
                </c:pt>
                <c:pt idx="338">
                  <c:v>2203.1624999999995</c:v>
                </c:pt>
                <c:pt idx="339">
                  <c:v>6609.487500000002</c:v>
                </c:pt>
                <c:pt idx="340">
                  <c:v>11416.387500000003</c:v>
                </c:pt>
                <c:pt idx="341">
                  <c:v>12618.112500000003</c:v>
                </c:pt>
                <c:pt idx="342">
                  <c:v>7811.2124999999969</c:v>
                </c:pt>
                <c:pt idx="343">
                  <c:v>2403.4499999999989</c:v>
                </c:pt>
                <c:pt idx="344">
                  <c:v>1001.4375000000001</c:v>
                </c:pt>
                <c:pt idx="345">
                  <c:v>2203.1624999999958</c:v>
                </c:pt>
                <c:pt idx="346">
                  <c:v>2203.1625000000031</c:v>
                </c:pt>
                <c:pt idx="347">
                  <c:v>1402.0125000000057</c:v>
                </c:pt>
                <c:pt idx="348">
                  <c:v>2203.1624999999958</c:v>
                </c:pt>
                <c:pt idx="349">
                  <c:v>2002.8750000000002</c:v>
                </c:pt>
                <c:pt idx="350">
                  <c:v>1001.4375000000001</c:v>
                </c:pt>
                <c:pt idx="351">
                  <c:v>0</c:v>
                </c:pt>
                <c:pt idx="352">
                  <c:v>-400.57499999999862</c:v>
                </c:pt>
                <c:pt idx="353">
                  <c:v>-400.57500000000573</c:v>
                </c:pt>
                <c:pt idx="354">
                  <c:v>-200.28750000000286</c:v>
                </c:pt>
                <c:pt idx="355">
                  <c:v>400.57500000000573</c:v>
                </c:pt>
                <c:pt idx="356">
                  <c:v>600.86250000000143</c:v>
                </c:pt>
                <c:pt idx="357">
                  <c:v>-200.28750000000286</c:v>
                </c:pt>
                <c:pt idx="358">
                  <c:v>-2603.7375000000015</c:v>
                </c:pt>
                <c:pt idx="359">
                  <c:v>-6008.625</c:v>
                </c:pt>
                <c:pt idx="360">
                  <c:v>-7410.637499999998</c:v>
                </c:pt>
                <c:pt idx="361">
                  <c:v>-6208.9125000000031</c:v>
                </c:pt>
                <c:pt idx="362">
                  <c:v>-4206.0374999999958</c:v>
                </c:pt>
                <c:pt idx="363">
                  <c:v>-2403.4499999999989</c:v>
                </c:pt>
                <c:pt idx="364">
                  <c:v>-801.1500000000043</c:v>
                </c:pt>
                <c:pt idx="365">
                  <c:v>200.28750000000286</c:v>
                </c:pt>
                <c:pt idx="366">
                  <c:v>1001.4375000000001</c:v>
                </c:pt>
                <c:pt idx="367">
                  <c:v>2603.7375000000015</c:v>
                </c:pt>
                <c:pt idx="368">
                  <c:v>4606.6125000000011</c:v>
                </c:pt>
                <c:pt idx="369">
                  <c:v>4406.3249999999989</c:v>
                </c:pt>
                <c:pt idx="370">
                  <c:v>2002.8750000000002</c:v>
                </c:pt>
                <c:pt idx="371">
                  <c:v>-1001.4375000000001</c:v>
                </c:pt>
                <c:pt idx="372">
                  <c:v>-6409.199999999998</c:v>
                </c:pt>
                <c:pt idx="373">
                  <c:v>-12217.537500000004</c:v>
                </c:pt>
                <c:pt idx="374">
                  <c:v>-13819.837500000001</c:v>
                </c:pt>
                <c:pt idx="375">
                  <c:v>-11616.674999999997</c:v>
                </c:pt>
                <c:pt idx="376">
                  <c:v>-8412.0750000000025</c:v>
                </c:pt>
                <c:pt idx="377">
                  <c:v>-6008.625</c:v>
                </c:pt>
                <c:pt idx="378">
                  <c:v>-4406.3249999999989</c:v>
                </c:pt>
                <c:pt idx="379">
                  <c:v>-3404.8875000000003</c:v>
                </c:pt>
                <c:pt idx="380">
                  <c:v>-3805.462500000001</c:v>
                </c:pt>
                <c:pt idx="381">
                  <c:v>-4606.6125000000002</c:v>
                </c:pt>
                <c:pt idx="382">
                  <c:v>-4806.8999999999987</c:v>
                </c:pt>
                <c:pt idx="383">
                  <c:v>-5207.4750000000013</c:v>
                </c:pt>
                <c:pt idx="384">
                  <c:v>-5608.05</c:v>
                </c:pt>
                <c:pt idx="385">
                  <c:v>-4606.6125000000002</c:v>
                </c:pt>
                <c:pt idx="386">
                  <c:v>-1802.5875000000001</c:v>
                </c:pt>
                <c:pt idx="387">
                  <c:v>0</c:v>
                </c:pt>
                <c:pt idx="388">
                  <c:v>0</c:v>
                </c:pt>
                <c:pt idx="389">
                  <c:v>0</c:v>
                </c:pt>
                <c:pt idx="390">
                  <c:v>0</c:v>
                </c:pt>
                <c:pt idx="391">
                  <c:v>1001.4375000000001</c:v>
                </c:pt>
                <c:pt idx="392">
                  <c:v>4206.0375000000004</c:v>
                </c:pt>
                <c:pt idx="393">
                  <c:v>8612.3625000000011</c:v>
                </c:pt>
                <c:pt idx="394">
                  <c:v>12417.825000000003</c:v>
                </c:pt>
                <c:pt idx="395">
                  <c:v>15021.562500000002</c:v>
                </c:pt>
                <c:pt idx="396">
                  <c:v>16623.862500000003</c:v>
                </c:pt>
                <c:pt idx="397">
                  <c:v>17224.724999999999</c:v>
                </c:pt>
                <c:pt idx="398">
                  <c:v>15221.849999999995</c:v>
                </c:pt>
                <c:pt idx="399">
                  <c:v>9413.5125000000062</c:v>
                </c:pt>
                <c:pt idx="400">
                  <c:v>2804.0250000000042</c:v>
                </c:pt>
                <c:pt idx="401">
                  <c:v>-1402.0125000000057</c:v>
                </c:pt>
                <c:pt idx="402">
                  <c:v>-4606.6125000000011</c:v>
                </c:pt>
                <c:pt idx="403">
                  <c:v>-6609.4874999999947</c:v>
                </c:pt>
                <c:pt idx="404">
                  <c:v>-6208.9125000000031</c:v>
                </c:pt>
                <c:pt idx="405">
                  <c:v>-5808.3375000000042</c:v>
                </c:pt>
                <c:pt idx="406">
                  <c:v>-6409.199999999998</c:v>
                </c:pt>
                <c:pt idx="407">
                  <c:v>-6809.7749999999969</c:v>
                </c:pt>
                <c:pt idx="408">
                  <c:v>-5608.0500000000011</c:v>
                </c:pt>
                <c:pt idx="409">
                  <c:v>-2804.0250000000005</c:v>
                </c:pt>
                <c:pt idx="410">
                  <c:v>-400.57499999999862</c:v>
                </c:pt>
                <c:pt idx="411">
                  <c:v>600.86249999999791</c:v>
                </c:pt>
                <c:pt idx="412">
                  <c:v>1001.4375000000001</c:v>
                </c:pt>
                <c:pt idx="413">
                  <c:v>1402.0125000000021</c:v>
                </c:pt>
                <c:pt idx="414">
                  <c:v>2804.0250000000005</c:v>
                </c:pt>
                <c:pt idx="415">
                  <c:v>5007.1874999999973</c:v>
                </c:pt>
                <c:pt idx="416">
                  <c:v>5608.0499999999984</c:v>
                </c:pt>
                <c:pt idx="417">
                  <c:v>3404.8875000000057</c:v>
                </c:pt>
                <c:pt idx="418">
                  <c:v>200.28750000000286</c:v>
                </c:pt>
                <c:pt idx="419">
                  <c:v>-3004.3125</c:v>
                </c:pt>
                <c:pt idx="420">
                  <c:v>-4406.3249999999989</c:v>
                </c:pt>
                <c:pt idx="421">
                  <c:v>-2804.0250000000042</c:v>
                </c:pt>
                <c:pt idx="422">
                  <c:v>-400.57500000000573</c:v>
                </c:pt>
                <c:pt idx="423">
                  <c:v>2002.8750000000002</c:v>
                </c:pt>
                <c:pt idx="424">
                  <c:v>5407.7625000000062</c:v>
                </c:pt>
                <c:pt idx="425">
                  <c:v>10815.525000000003</c:v>
                </c:pt>
                <c:pt idx="426">
                  <c:v>16623.862499999996</c:v>
                </c:pt>
                <c:pt idx="427">
                  <c:v>18025.875</c:v>
                </c:pt>
                <c:pt idx="428">
                  <c:v>12017.25</c:v>
                </c:pt>
                <c:pt idx="429">
                  <c:v>3805.4624999999969</c:v>
                </c:pt>
                <c:pt idx="430">
                  <c:v>-1201.7250000000029</c:v>
                </c:pt>
                <c:pt idx="431">
                  <c:v>-3204.6000000000026</c:v>
                </c:pt>
                <c:pt idx="432">
                  <c:v>-3004.3124999999932</c:v>
                </c:pt>
                <c:pt idx="433">
                  <c:v>-1602.2999999999945</c:v>
                </c:pt>
                <c:pt idx="434">
                  <c:v>-1402.0124999999987</c:v>
                </c:pt>
                <c:pt idx="435">
                  <c:v>-3805.4625000000042</c:v>
                </c:pt>
                <c:pt idx="436">
                  <c:v>-7811.2125000000051</c:v>
                </c:pt>
                <c:pt idx="437">
                  <c:v>-12417.824999999999</c:v>
                </c:pt>
                <c:pt idx="438">
                  <c:v>-17024.4375</c:v>
                </c:pt>
                <c:pt idx="439">
                  <c:v>-20229.037499999999</c:v>
                </c:pt>
                <c:pt idx="440">
                  <c:v>-21030.1875</c:v>
                </c:pt>
                <c:pt idx="441">
                  <c:v>-18226.162500000002</c:v>
                </c:pt>
                <c:pt idx="442">
                  <c:v>-12818.400000000001</c:v>
                </c:pt>
                <c:pt idx="443">
                  <c:v>-7210.3499999999995</c:v>
                </c:pt>
                <c:pt idx="444">
                  <c:v>-2603.7375000000002</c:v>
                </c:pt>
                <c:pt idx="445">
                  <c:v>-400.57500000000005</c:v>
                </c:pt>
                <c:pt idx="446">
                  <c:v>0</c:v>
                </c:pt>
                <c:pt idx="447">
                  <c:v>0</c:v>
                </c:pt>
                <c:pt idx="448">
                  <c:v>0</c:v>
                </c:pt>
                <c:pt idx="449">
                  <c:v>0</c:v>
                </c:pt>
                <c:pt idx="450">
                  <c:v>0</c:v>
                </c:pt>
                <c:pt idx="451">
                  <c:v>0</c:v>
                </c:pt>
                <c:pt idx="452">
                  <c:v>0</c:v>
                </c:pt>
                <c:pt idx="453">
                  <c:v>0</c:v>
                </c:pt>
                <c:pt idx="454">
                  <c:v>0</c:v>
                </c:pt>
                <c:pt idx="455">
                  <c:v>0</c:v>
                </c:pt>
                <c:pt idx="456">
                  <c:v>0</c:v>
                </c:pt>
                <c:pt idx="457">
                  <c:v>0</c:v>
                </c:pt>
                <c:pt idx="458">
                  <c:v>0</c:v>
                </c:pt>
                <c:pt idx="459">
                  <c:v>0</c:v>
                </c:pt>
                <c:pt idx="460">
                  <c:v>0</c:v>
                </c:pt>
                <c:pt idx="461">
                  <c:v>0</c:v>
                </c:pt>
                <c:pt idx="462">
                  <c:v>0</c:v>
                </c:pt>
                <c:pt idx="463">
                  <c:v>0</c:v>
                </c:pt>
                <c:pt idx="464">
                  <c:v>0</c:v>
                </c:pt>
                <c:pt idx="465">
                  <c:v>0</c:v>
                </c:pt>
                <c:pt idx="466">
                  <c:v>0</c:v>
                </c:pt>
                <c:pt idx="467">
                  <c:v>0</c:v>
                </c:pt>
                <c:pt idx="468">
                  <c:v>0</c:v>
                </c:pt>
                <c:pt idx="469">
                  <c:v>0</c:v>
                </c:pt>
                <c:pt idx="470">
                  <c:v>0</c:v>
                </c:pt>
                <c:pt idx="471">
                  <c:v>0</c:v>
                </c:pt>
                <c:pt idx="472">
                  <c:v>0</c:v>
                </c:pt>
                <c:pt idx="473">
                  <c:v>0</c:v>
                </c:pt>
                <c:pt idx="474">
                  <c:v>0</c:v>
                </c:pt>
                <c:pt idx="475">
                  <c:v>0</c:v>
                </c:pt>
                <c:pt idx="476">
                  <c:v>0</c:v>
                </c:pt>
                <c:pt idx="477">
                  <c:v>0</c:v>
                </c:pt>
                <c:pt idx="478">
                  <c:v>0</c:v>
                </c:pt>
                <c:pt idx="479">
                  <c:v>0</c:v>
                </c:pt>
                <c:pt idx="480">
                  <c:v>0</c:v>
                </c:pt>
                <c:pt idx="481">
                  <c:v>0</c:v>
                </c:pt>
                <c:pt idx="482">
                  <c:v>0</c:v>
                </c:pt>
                <c:pt idx="483">
                  <c:v>0</c:v>
                </c:pt>
                <c:pt idx="484">
                  <c:v>0</c:v>
                </c:pt>
                <c:pt idx="485">
                  <c:v>0</c:v>
                </c:pt>
                <c:pt idx="486">
                  <c:v>0</c:v>
                </c:pt>
                <c:pt idx="487">
                  <c:v>0</c:v>
                </c:pt>
                <c:pt idx="488">
                  <c:v>0</c:v>
                </c:pt>
                <c:pt idx="489">
                  <c:v>0</c:v>
                </c:pt>
                <c:pt idx="490">
                  <c:v>0</c:v>
                </c:pt>
                <c:pt idx="491">
                  <c:v>0</c:v>
                </c:pt>
                <c:pt idx="492">
                  <c:v>0</c:v>
                </c:pt>
                <c:pt idx="493">
                  <c:v>0</c:v>
                </c:pt>
                <c:pt idx="494">
                  <c:v>0</c:v>
                </c:pt>
                <c:pt idx="495">
                  <c:v>0</c:v>
                </c:pt>
                <c:pt idx="496">
                  <c:v>0</c:v>
                </c:pt>
                <c:pt idx="497">
                  <c:v>0</c:v>
                </c:pt>
                <c:pt idx="498">
                  <c:v>0</c:v>
                </c:pt>
                <c:pt idx="499">
                  <c:v>0</c:v>
                </c:pt>
                <c:pt idx="500">
                  <c:v>0</c:v>
                </c:pt>
                <c:pt idx="501">
                  <c:v>0</c:v>
                </c:pt>
                <c:pt idx="502">
                  <c:v>0</c:v>
                </c:pt>
                <c:pt idx="503">
                  <c:v>0</c:v>
                </c:pt>
                <c:pt idx="504">
                  <c:v>0</c:v>
                </c:pt>
                <c:pt idx="505">
                  <c:v>0</c:v>
                </c:pt>
                <c:pt idx="506">
                  <c:v>0</c:v>
                </c:pt>
                <c:pt idx="507">
                  <c:v>0</c:v>
                </c:pt>
                <c:pt idx="508">
                  <c:v>0</c:v>
                </c:pt>
                <c:pt idx="509">
                  <c:v>0</c:v>
                </c:pt>
                <c:pt idx="510">
                  <c:v>0</c:v>
                </c:pt>
                <c:pt idx="511">
                  <c:v>1001.4375000000001</c:v>
                </c:pt>
                <c:pt idx="512">
                  <c:v>5007.1875</c:v>
                </c:pt>
                <c:pt idx="513">
                  <c:v>12217.537499999999</c:v>
                </c:pt>
                <c:pt idx="514">
                  <c:v>18626.737500000003</c:v>
                </c:pt>
                <c:pt idx="515">
                  <c:v>20429.325000000001</c:v>
                </c:pt>
                <c:pt idx="516">
                  <c:v>17425.012500000001</c:v>
                </c:pt>
                <c:pt idx="517">
                  <c:v>10214.662499999997</c:v>
                </c:pt>
                <c:pt idx="518">
                  <c:v>2804.0249999999974</c:v>
                </c:pt>
                <c:pt idx="519">
                  <c:v>-1201.7249999999958</c:v>
                </c:pt>
                <c:pt idx="520">
                  <c:v>-3204.5999999999958</c:v>
                </c:pt>
                <c:pt idx="521">
                  <c:v>-4206.0375000000031</c:v>
                </c:pt>
                <c:pt idx="522">
                  <c:v>-5007.1875</c:v>
                </c:pt>
                <c:pt idx="523">
                  <c:v>-7410.637499999998</c:v>
                </c:pt>
                <c:pt idx="524">
                  <c:v>-11816.9625</c:v>
                </c:pt>
                <c:pt idx="525">
                  <c:v>-15822.712500000001</c:v>
                </c:pt>
                <c:pt idx="526">
                  <c:v>-15822.712500000001</c:v>
                </c:pt>
                <c:pt idx="527">
                  <c:v>-11216.099999999999</c:v>
                </c:pt>
                <c:pt idx="528">
                  <c:v>-6008.625</c:v>
                </c:pt>
                <c:pt idx="529">
                  <c:v>-4005.7500000000005</c:v>
                </c:pt>
                <c:pt idx="530">
                  <c:v>-2002.8750000000002</c:v>
                </c:pt>
                <c:pt idx="531">
                  <c:v>0</c:v>
                </c:pt>
                <c:pt idx="532">
                  <c:v>400.57500000000005</c:v>
                </c:pt>
                <c:pt idx="533">
                  <c:v>2403.4499999999998</c:v>
                </c:pt>
                <c:pt idx="534">
                  <c:v>6008.625</c:v>
                </c:pt>
                <c:pt idx="535">
                  <c:v>8011.5000000000009</c:v>
                </c:pt>
                <c:pt idx="536">
                  <c:v>10014.374999999998</c:v>
                </c:pt>
                <c:pt idx="537">
                  <c:v>15622.424999999999</c:v>
                </c:pt>
                <c:pt idx="538">
                  <c:v>21230.475000000002</c:v>
                </c:pt>
                <c:pt idx="539">
                  <c:v>20229.037500000002</c:v>
                </c:pt>
                <c:pt idx="540">
                  <c:v>11416.387499999999</c:v>
                </c:pt>
                <c:pt idx="541">
                  <c:v>2804.0249999999974</c:v>
                </c:pt>
                <c:pt idx="542">
                  <c:v>-400.57499999999862</c:v>
                </c:pt>
                <c:pt idx="543">
                  <c:v>-1802.5874999999974</c:v>
                </c:pt>
                <c:pt idx="544">
                  <c:v>-4005.7500000000005</c:v>
                </c:pt>
                <c:pt idx="545">
                  <c:v>-7010.0625</c:v>
                </c:pt>
                <c:pt idx="546">
                  <c:v>-7610.925000000002</c:v>
                </c:pt>
                <c:pt idx="547">
                  <c:v>-5808.3375000000042</c:v>
                </c:pt>
                <c:pt idx="548">
                  <c:v>-4406.3249999999989</c:v>
                </c:pt>
                <c:pt idx="549">
                  <c:v>-3605.1749999999979</c:v>
                </c:pt>
                <c:pt idx="550">
                  <c:v>-3204.6000000000026</c:v>
                </c:pt>
                <c:pt idx="551">
                  <c:v>-2203.1624999999995</c:v>
                </c:pt>
                <c:pt idx="552">
                  <c:v>-2002.8750000000002</c:v>
                </c:pt>
                <c:pt idx="553">
                  <c:v>-2002.8750000000002</c:v>
                </c:pt>
                <c:pt idx="554">
                  <c:v>-1201.7249999999995</c:v>
                </c:pt>
                <c:pt idx="555">
                  <c:v>-400.57500000000215</c:v>
                </c:pt>
                <c:pt idx="556">
                  <c:v>400.57500000000215</c:v>
                </c:pt>
                <c:pt idx="557">
                  <c:v>1402.0125000000021</c:v>
                </c:pt>
                <c:pt idx="558">
                  <c:v>2403.4499999999989</c:v>
                </c:pt>
                <c:pt idx="559">
                  <c:v>5407.7624999999989</c:v>
                </c:pt>
                <c:pt idx="560">
                  <c:v>5007.1875</c:v>
                </c:pt>
                <c:pt idx="561">
                  <c:v>1001.4375000000001</c:v>
                </c:pt>
                <c:pt idx="562">
                  <c:v>0</c:v>
                </c:pt>
                <c:pt idx="563">
                  <c:v>-3204.599999999999</c:v>
                </c:pt>
                <c:pt idx="564">
                  <c:v>-13819.837500000001</c:v>
                </c:pt>
                <c:pt idx="565">
                  <c:v>-21230.475000000002</c:v>
                </c:pt>
                <c:pt idx="566">
                  <c:v>-20229.037499999999</c:v>
                </c:pt>
                <c:pt idx="567">
                  <c:v>-9613.7999999999993</c:v>
                </c:pt>
                <c:pt idx="568">
                  <c:v>0</c:v>
                </c:pt>
                <c:pt idx="569">
                  <c:v>0</c:v>
                </c:pt>
                <c:pt idx="570">
                  <c:v>0</c:v>
                </c:pt>
                <c:pt idx="571">
                  <c:v>0</c:v>
                </c:pt>
                <c:pt idx="572">
                  <c:v>0</c:v>
                </c:pt>
                <c:pt idx="573">
                  <c:v>0</c:v>
                </c:pt>
                <c:pt idx="574">
                  <c:v>0</c:v>
                </c:pt>
                <c:pt idx="575">
                  <c:v>0</c:v>
                </c:pt>
                <c:pt idx="576">
                  <c:v>0</c:v>
                </c:pt>
                <c:pt idx="577">
                  <c:v>0</c:v>
                </c:pt>
                <c:pt idx="578">
                  <c:v>0</c:v>
                </c:pt>
                <c:pt idx="579">
                  <c:v>0</c:v>
                </c:pt>
                <c:pt idx="580">
                  <c:v>0</c:v>
                </c:pt>
                <c:pt idx="581">
                  <c:v>0</c:v>
                </c:pt>
                <c:pt idx="582">
                  <c:v>0</c:v>
                </c:pt>
                <c:pt idx="583">
                  <c:v>0</c:v>
                </c:pt>
                <c:pt idx="584">
                  <c:v>0</c:v>
                </c:pt>
                <c:pt idx="585">
                  <c:v>0</c:v>
                </c:pt>
                <c:pt idx="586">
                  <c:v>0</c:v>
                </c:pt>
                <c:pt idx="587">
                  <c:v>0</c:v>
                </c:pt>
                <c:pt idx="588">
                  <c:v>0</c:v>
                </c:pt>
                <c:pt idx="589">
                  <c:v>0</c:v>
                </c:pt>
                <c:pt idx="590">
                  <c:v>0</c:v>
                </c:pt>
                <c:pt idx="591">
                  <c:v>0</c:v>
                </c:pt>
                <c:pt idx="592">
                  <c:v>0</c:v>
                </c:pt>
                <c:pt idx="593">
                  <c:v>0</c:v>
                </c:pt>
                <c:pt idx="594">
                  <c:v>0</c:v>
                </c:pt>
                <c:pt idx="595">
                  <c:v>0</c:v>
                </c:pt>
                <c:pt idx="596">
                  <c:v>0</c:v>
                </c:pt>
                <c:pt idx="597">
                  <c:v>0</c:v>
                </c:pt>
                <c:pt idx="598">
                  <c:v>0</c:v>
                </c:pt>
                <c:pt idx="599">
                  <c:v>0</c:v>
                </c:pt>
                <c:pt idx="600">
                  <c:v>2002.8750000000002</c:v>
                </c:pt>
                <c:pt idx="601">
                  <c:v>4206.0375000000004</c:v>
                </c:pt>
                <c:pt idx="602">
                  <c:v>7610.9250000000002</c:v>
                </c:pt>
                <c:pt idx="603">
                  <c:v>14020.125</c:v>
                </c:pt>
                <c:pt idx="604">
                  <c:v>18827.024999999998</c:v>
                </c:pt>
                <c:pt idx="605">
                  <c:v>21430.762500000001</c:v>
                </c:pt>
                <c:pt idx="606">
                  <c:v>22632.487499999999</c:v>
                </c:pt>
                <c:pt idx="607">
                  <c:v>21430.762499999997</c:v>
                </c:pt>
                <c:pt idx="608">
                  <c:v>18626.737499999996</c:v>
                </c:pt>
                <c:pt idx="609">
                  <c:v>16623.862499999996</c:v>
                </c:pt>
                <c:pt idx="610">
                  <c:v>16223.287500000004</c:v>
                </c:pt>
                <c:pt idx="611">
                  <c:v>15221.850000000004</c:v>
                </c:pt>
                <c:pt idx="612">
                  <c:v>10815.524999999998</c:v>
                </c:pt>
                <c:pt idx="613">
                  <c:v>4606.6125000000084</c:v>
                </c:pt>
                <c:pt idx="614">
                  <c:v>400.57500000000573</c:v>
                </c:pt>
                <c:pt idx="615">
                  <c:v>-600.86250000000859</c:v>
                </c:pt>
                <c:pt idx="616">
                  <c:v>-600.86249999999427</c:v>
                </c:pt>
                <c:pt idx="617">
                  <c:v>-1201.7250000000029</c:v>
                </c:pt>
                <c:pt idx="618">
                  <c:v>-2403.4500000000057</c:v>
                </c:pt>
                <c:pt idx="619">
                  <c:v>-3805.4624999999969</c:v>
                </c:pt>
                <c:pt idx="620">
                  <c:v>-4206.0375000000031</c:v>
                </c:pt>
                <c:pt idx="621">
                  <c:v>-3004.3125</c:v>
                </c:pt>
                <c:pt idx="622">
                  <c:v>-1201.7250000000029</c:v>
                </c:pt>
                <c:pt idx="623">
                  <c:v>200.28750000000286</c:v>
                </c:pt>
                <c:pt idx="624">
                  <c:v>1602.3000000000086</c:v>
                </c:pt>
                <c:pt idx="625">
                  <c:v>2403.4500000000057</c:v>
                </c:pt>
                <c:pt idx="626">
                  <c:v>1802.5874999999974</c:v>
                </c:pt>
                <c:pt idx="627">
                  <c:v>600.86249999999427</c:v>
                </c:pt>
                <c:pt idx="628">
                  <c:v>0</c:v>
                </c:pt>
                <c:pt idx="629">
                  <c:v>200.28750000000286</c:v>
                </c:pt>
                <c:pt idx="630">
                  <c:v>1402.0125000000057</c:v>
                </c:pt>
                <c:pt idx="631">
                  <c:v>3204.6000000000026</c:v>
                </c:pt>
                <c:pt idx="632">
                  <c:v>4406.3249999999916</c:v>
                </c:pt>
                <c:pt idx="633">
                  <c:v>5207.4749999999885</c:v>
                </c:pt>
                <c:pt idx="634">
                  <c:v>5407.7625000000062</c:v>
                </c:pt>
                <c:pt idx="635">
                  <c:v>4606.6125000000084</c:v>
                </c:pt>
                <c:pt idx="636">
                  <c:v>2804.0249999999974</c:v>
                </c:pt>
                <c:pt idx="637">
                  <c:v>801.14999999999725</c:v>
                </c:pt>
                <c:pt idx="638">
                  <c:v>-200.28750000000286</c:v>
                </c:pt>
                <c:pt idx="639">
                  <c:v>-600.86249999999427</c:v>
                </c:pt>
                <c:pt idx="640">
                  <c:v>-600.86249999999427</c:v>
                </c:pt>
                <c:pt idx="641">
                  <c:v>801.14999999999725</c:v>
                </c:pt>
                <c:pt idx="642">
                  <c:v>3404.8874999999916</c:v>
                </c:pt>
                <c:pt idx="643">
                  <c:v>4206.0375000000031</c:v>
                </c:pt>
                <c:pt idx="644">
                  <c:v>2403.4500000000057</c:v>
                </c:pt>
                <c:pt idx="645">
                  <c:v>1402.0124999999914</c:v>
                </c:pt>
                <c:pt idx="646">
                  <c:v>1602.2999999999945</c:v>
                </c:pt>
                <c:pt idx="647">
                  <c:v>1602.3000000000086</c:v>
                </c:pt>
                <c:pt idx="648">
                  <c:v>1201.7250000000029</c:v>
                </c:pt>
                <c:pt idx="649">
                  <c:v>200.28749999998863</c:v>
                </c:pt>
                <c:pt idx="650">
                  <c:v>-1802.5874999999974</c:v>
                </c:pt>
                <c:pt idx="651">
                  <c:v>-5207.4749999999885</c:v>
                </c:pt>
                <c:pt idx="652">
                  <c:v>-7811.2124999999969</c:v>
                </c:pt>
                <c:pt idx="653">
                  <c:v>-8211.787500000004</c:v>
                </c:pt>
                <c:pt idx="654">
                  <c:v>-9814.0874999999978</c:v>
                </c:pt>
                <c:pt idx="655">
                  <c:v>-13819.837499999998</c:v>
                </c:pt>
                <c:pt idx="656">
                  <c:v>-16023.000000000002</c:v>
                </c:pt>
                <c:pt idx="657">
                  <c:v>-13419.262500000006</c:v>
                </c:pt>
                <c:pt idx="658">
                  <c:v>-9814.0875000000124</c:v>
                </c:pt>
                <c:pt idx="659">
                  <c:v>-11015.8125</c:v>
                </c:pt>
                <c:pt idx="660">
                  <c:v>-16623.862499999996</c:v>
                </c:pt>
                <c:pt idx="661">
                  <c:v>-20629.612500000003</c:v>
                </c:pt>
                <c:pt idx="662">
                  <c:v>-21230.474999999999</c:v>
                </c:pt>
                <c:pt idx="663">
                  <c:v>-15221.85</c:v>
                </c:pt>
                <c:pt idx="664">
                  <c:v>-6809.7750000000005</c:v>
                </c:pt>
                <c:pt idx="665">
                  <c:v>-1201.7249999999995</c:v>
                </c:pt>
                <c:pt idx="666">
                  <c:v>4005.7500000000005</c:v>
                </c:pt>
                <c:pt idx="667">
                  <c:v>13018.6875</c:v>
                </c:pt>
                <c:pt idx="668">
                  <c:v>18426.45</c:v>
                </c:pt>
                <c:pt idx="669">
                  <c:v>18025.875</c:v>
                </c:pt>
                <c:pt idx="670">
                  <c:v>17625.300000000003</c:v>
                </c:pt>
                <c:pt idx="671">
                  <c:v>12017.25</c:v>
                </c:pt>
                <c:pt idx="672">
                  <c:v>8011.5000000000009</c:v>
                </c:pt>
                <c:pt idx="673">
                  <c:v>8011.5000000000009</c:v>
                </c:pt>
                <c:pt idx="674">
                  <c:v>8011.5000000000009</c:v>
                </c:pt>
                <c:pt idx="675">
                  <c:v>4606.6124999999947</c:v>
                </c:pt>
                <c:pt idx="676">
                  <c:v>1001.4375000000001</c:v>
                </c:pt>
                <c:pt idx="677">
                  <c:v>-2603.7374999999943</c:v>
                </c:pt>
                <c:pt idx="678">
                  <c:v>-9613.7999999999956</c:v>
                </c:pt>
                <c:pt idx="679">
                  <c:v>-14420.699999999999</c:v>
                </c:pt>
                <c:pt idx="680">
                  <c:v>-17224.725000000002</c:v>
                </c:pt>
                <c:pt idx="681">
                  <c:v>-18025.875</c:v>
                </c:pt>
                <c:pt idx="682">
                  <c:v>-12017.25</c:v>
                </c:pt>
                <c:pt idx="683">
                  <c:v>-7811.2125000000051</c:v>
                </c:pt>
                <c:pt idx="684">
                  <c:v>-4406.3250000000062</c:v>
                </c:pt>
                <c:pt idx="685">
                  <c:v>4806.9000000000051</c:v>
                </c:pt>
                <c:pt idx="686">
                  <c:v>10014.375</c:v>
                </c:pt>
                <c:pt idx="687">
                  <c:v>9213.2249999999967</c:v>
                </c:pt>
                <c:pt idx="688">
                  <c:v>9012.9375</c:v>
                </c:pt>
                <c:pt idx="689">
                  <c:v>8812.6500000000051</c:v>
                </c:pt>
                <c:pt idx="690">
                  <c:v>5007.1875</c:v>
                </c:pt>
                <c:pt idx="691">
                  <c:v>1602.3000000000013</c:v>
                </c:pt>
                <c:pt idx="692">
                  <c:v>1802.5875000000044</c:v>
                </c:pt>
                <c:pt idx="693">
                  <c:v>3204.6000000000026</c:v>
                </c:pt>
                <c:pt idx="694">
                  <c:v>2804.0250000000042</c:v>
                </c:pt>
                <c:pt idx="695">
                  <c:v>-600.86250000000859</c:v>
                </c:pt>
                <c:pt idx="696">
                  <c:v>-9814.0875000000033</c:v>
                </c:pt>
                <c:pt idx="697">
                  <c:v>-13218.974999999995</c:v>
                </c:pt>
                <c:pt idx="698">
                  <c:v>-10414.949999999999</c:v>
                </c:pt>
                <c:pt idx="699">
                  <c:v>-8011.5000000000009</c:v>
                </c:pt>
                <c:pt idx="700">
                  <c:v>-3805.4625000000042</c:v>
                </c:pt>
                <c:pt idx="701">
                  <c:v>-1602.3000000000013</c:v>
                </c:pt>
                <c:pt idx="702">
                  <c:v>-400.57499999999862</c:v>
                </c:pt>
                <c:pt idx="703">
                  <c:v>-200.28750000000286</c:v>
                </c:pt>
                <c:pt idx="704">
                  <c:v>-2203.1625000000031</c:v>
                </c:pt>
                <c:pt idx="705">
                  <c:v>-6008.625</c:v>
                </c:pt>
                <c:pt idx="706">
                  <c:v>-9613.7999999999975</c:v>
                </c:pt>
                <c:pt idx="707">
                  <c:v>-10214.662499999997</c:v>
                </c:pt>
                <c:pt idx="708">
                  <c:v>-6208.9124999999995</c:v>
                </c:pt>
                <c:pt idx="709">
                  <c:v>801.14999999999725</c:v>
                </c:pt>
                <c:pt idx="710">
                  <c:v>10214.662500000002</c:v>
                </c:pt>
                <c:pt idx="711">
                  <c:v>15822.712500000005</c:v>
                </c:pt>
                <c:pt idx="712">
                  <c:v>9413.5124999999989</c:v>
                </c:pt>
                <c:pt idx="713">
                  <c:v>200.28749999999576</c:v>
                </c:pt>
                <c:pt idx="714">
                  <c:v>-6609.487500000002</c:v>
                </c:pt>
                <c:pt idx="715">
                  <c:v>-14620.987499999997</c:v>
                </c:pt>
                <c:pt idx="716">
                  <c:v>-13018.6875</c:v>
                </c:pt>
                <c:pt idx="717">
                  <c:v>-3805.462500000001</c:v>
                </c:pt>
                <c:pt idx="718">
                  <c:v>2002.8750000000002</c:v>
                </c:pt>
                <c:pt idx="719">
                  <c:v>8011.5000000000009</c:v>
                </c:pt>
                <c:pt idx="720">
                  <c:v>11015.8125</c:v>
                </c:pt>
                <c:pt idx="721">
                  <c:v>9213.2250000000022</c:v>
                </c:pt>
                <c:pt idx="722">
                  <c:v>8011.5000000000009</c:v>
                </c:pt>
                <c:pt idx="723">
                  <c:v>6809.7749999999969</c:v>
                </c:pt>
                <c:pt idx="724">
                  <c:v>8211.787500000004</c:v>
                </c:pt>
                <c:pt idx="725">
                  <c:v>11816.962499999998</c:v>
                </c:pt>
                <c:pt idx="726">
                  <c:v>16423.57499999999</c:v>
                </c:pt>
                <c:pt idx="727">
                  <c:v>15822.7125</c:v>
                </c:pt>
                <c:pt idx="728">
                  <c:v>10815.525000000012</c:v>
                </c:pt>
                <c:pt idx="729">
                  <c:v>7610.9250000000084</c:v>
                </c:pt>
                <c:pt idx="730">
                  <c:v>3404.8874999999916</c:v>
                </c:pt>
                <c:pt idx="731">
                  <c:v>801.14999999999725</c:v>
                </c:pt>
                <c:pt idx="732">
                  <c:v>600.86250000000859</c:v>
                </c:pt>
                <c:pt idx="733">
                  <c:v>801.14999999999725</c:v>
                </c:pt>
                <c:pt idx="734">
                  <c:v>1001.4375000000001</c:v>
                </c:pt>
                <c:pt idx="735">
                  <c:v>1402.0125000000057</c:v>
                </c:pt>
                <c:pt idx="736">
                  <c:v>2002.8750000000002</c:v>
                </c:pt>
                <c:pt idx="737">
                  <c:v>1802.5874999999974</c:v>
                </c:pt>
                <c:pt idx="738">
                  <c:v>801.14999999999725</c:v>
                </c:pt>
                <c:pt idx="739">
                  <c:v>2603.7374999999943</c:v>
                </c:pt>
                <c:pt idx="740">
                  <c:v>4606.6124999999947</c:v>
                </c:pt>
                <c:pt idx="741">
                  <c:v>3805.4625000000115</c:v>
                </c:pt>
                <c:pt idx="742">
                  <c:v>1802.5874999999974</c:v>
                </c:pt>
                <c:pt idx="743">
                  <c:v>400.57499999999152</c:v>
                </c:pt>
                <c:pt idx="744">
                  <c:v>200.28750000000286</c:v>
                </c:pt>
                <c:pt idx="745">
                  <c:v>200.28750000000286</c:v>
                </c:pt>
                <c:pt idx="746">
                  <c:v>1001.4375000000001</c:v>
                </c:pt>
                <c:pt idx="747">
                  <c:v>2203.1625000000031</c:v>
                </c:pt>
                <c:pt idx="748">
                  <c:v>3004.3125</c:v>
                </c:pt>
                <c:pt idx="749">
                  <c:v>2403.4499999999916</c:v>
                </c:pt>
                <c:pt idx="750">
                  <c:v>801.14999999999725</c:v>
                </c:pt>
                <c:pt idx="751">
                  <c:v>-200.28749999998863</c:v>
                </c:pt>
                <c:pt idx="752">
                  <c:v>-1001.4375000000001</c:v>
                </c:pt>
                <c:pt idx="753">
                  <c:v>-2403.4500000000057</c:v>
                </c:pt>
                <c:pt idx="754">
                  <c:v>-3404.8874999999916</c:v>
                </c:pt>
                <c:pt idx="755">
                  <c:v>-4406.3250000000062</c:v>
                </c:pt>
                <c:pt idx="756">
                  <c:v>-7811.2124999999969</c:v>
                </c:pt>
                <c:pt idx="757">
                  <c:v>-14020.125</c:v>
                </c:pt>
                <c:pt idx="758">
                  <c:v>-19227.600000000002</c:v>
                </c:pt>
                <c:pt idx="759">
                  <c:v>-20629.612499999996</c:v>
                </c:pt>
                <c:pt idx="760">
                  <c:v>-20829.900000000005</c:v>
                </c:pt>
                <c:pt idx="761">
                  <c:v>-21230.475000000002</c:v>
                </c:pt>
                <c:pt idx="762">
                  <c:v>-18827.024999999998</c:v>
                </c:pt>
                <c:pt idx="763">
                  <c:v>-12818.399999999996</c:v>
                </c:pt>
                <c:pt idx="764">
                  <c:v>-3004.3125</c:v>
                </c:pt>
                <c:pt idx="765">
                  <c:v>8011.5000000000009</c:v>
                </c:pt>
                <c:pt idx="766">
                  <c:v>12618.112500000003</c:v>
                </c:pt>
                <c:pt idx="767">
                  <c:v>12818.399999999996</c:v>
                </c:pt>
                <c:pt idx="768">
                  <c:v>13018.6875</c:v>
                </c:pt>
                <c:pt idx="769">
                  <c:v>15422.137500000006</c:v>
                </c:pt>
                <c:pt idx="770">
                  <c:v>19427.887499999993</c:v>
                </c:pt>
                <c:pt idx="771">
                  <c:v>19628.174999999996</c:v>
                </c:pt>
                <c:pt idx="772">
                  <c:v>18426.450000000004</c:v>
                </c:pt>
                <c:pt idx="773">
                  <c:v>15221.850000000004</c:v>
                </c:pt>
                <c:pt idx="774">
                  <c:v>12818.399999999996</c:v>
                </c:pt>
                <c:pt idx="775">
                  <c:v>13218.975000000004</c:v>
                </c:pt>
                <c:pt idx="776">
                  <c:v>10815.524999999998</c:v>
                </c:pt>
                <c:pt idx="777">
                  <c:v>8011.5000000000009</c:v>
                </c:pt>
                <c:pt idx="778">
                  <c:v>7010.0625</c:v>
                </c:pt>
                <c:pt idx="779">
                  <c:v>6008.625</c:v>
                </c:pt>
                <c:pt idx="780">
                  <c:v>4606.6125000000084</c:v>
                </c:pt>
                <c:pt idx="781">
                  <c:v>3404.8874999999916</c:v>
                </c:pt>
                <c:pt idx="782">
                  <c:v>2403.4499999999916</c:v>
                </c:pt>
                <c:pt idx="783">
                  <c:v>1602.3000000000086</c:v>
                </c:pt>
                <c:pt idx="784">
                  <c:v>1402.0125000000057</c:v>
                </c:pt>
                <c:pt idx="785">
                  <c:v>2203.1625000000031</c:v>
                </c:pt>
                <c:pt idx="786">
                  <c:v>2403.4500000000057</c:v>
                </c:pt>
                <c:pt idx="787">
                  <c:v>1201.7249999999885</c:v>
                </c:pt>
                <c:pt idx="788">
                  <c:v>200.28749999998863</c:v>
                </c:pt>
                <c:pt idx="789">
                  <c:v>200.28750000001708</c:v>
                </c:pt>
                <c:pt idx="790">
                  <c:v>801.15000000001146</c:v>
                </c:pt>
                <c:pt idx="791">
                  <c:v>1201.7249999999885</c:v>
                </c:pt>
                <c:pt idx="792">
                  <c:v>-200.28750000001708</c:v>
                </c:pt>
                <c:pt idx="793">
                  <c:v>-5007.1875</c:v>
                </c:pt>
                <c:pt idx="794">
                  <c:v>-11816.962499999983</c:v>
                </c:pt>
                <c:pt idx="795">
                  <c:v>-17825.587499999998</c:v>
                </c:pt>
                <c:pt idx="796">
                  <c:v>-20829.900000000012</c:v>
                </c:pt>
                <c:pt idx="797">
                  <c:v>-19427.887500000004</c:v>
                </c:pt>
                <c:pt idx="798">
                  <c:v>-14020.125</c:v>
                </c:pt>
                <c:pt idx="799">
                  <c:v>-7010.0625</c:v>
                </c:pt>
                <c:pt idx="800">
                  <c:v>-2002.8750000000002</c:v>
                </c:pt>
                <c:pt idx="801">
                  <c:v>1402.0125000000057</c:v>
                </c:pt>
                <c:pt idx="802">
                  <c:v>6809.7750000000115</c:v>
                </c:pt>
                <c:pt idx="803">
                  <c:v>12618.112499999994</c:v>
                </c:pt>
                <c:pt idx="804">
                  <c:v>13419.262499999992</c:v>
                </c:pt>
                <c:pt idx="805">
                  <c:v>8612.3625000000084</c:v>
                </c:pt>
                <c:pt idx="806">
                  <c:v>3204.6000000000026</c:v>
                </c:pt>
                <c:pt idx="807">
                  <c:v>-400.57500000000573</c:v>
                </c:pt>
                <c:pt idx="808">
                  <c:v>-3404.8875000000057</c:v>
                </c:pt>
                <c:pt idx="809">
                  <c:v>-5608.0499999999947</c:v>
                </c:pt>
                <c:pt idx="810">
                  <c:v>-7811.2124999999969</c:v>
                </c:pt>
                <c:pt idx="811">
                  <c:v>-12017.25</c:v>
                </c:pt>
                <c:pt idx="812">
                  <c:v>-15422.137499999992</c:v>
                </c:pt>
                <c:pt idx="813">
                  <c:v>-16423.575000000008</c:v>
                </c:pt>
                <c:pt idx="814">
                  <c:v>-17224.725000000002</c:v>
                </c:pt>
                <c:pt idx="815">
                  <c:v>-18426.45</c:v>
                </c:pt>
                <c:pt idx="816">
                  <c:v>-18426.450000000004</c:v>
                </c:pt>
                <c:pt idx="817">
                  <c:v>-16623.862500000003</c:v>
                </c:pt>
                <c:pt idx="818">
                  <c:v>-9814.0874999999978</c:v>
                </c:pt>
                <c:pt idx="819">
                  <c:v>0</c:v>
                </c:pt>
                <c:pt idx="820">
                  <c:v>8812.6499999999978</c:v>
                </c:pt>
                <c:pt idx="821">
                  <c:v>13619.550000000001</c:v>
                </c:pt>
                <c:pt idx="822">
                  <c:v>13018.6875</c:v>
                </c:pt>
                <c:pt idx="823">
                  <c:v>12017.25</c:v>
                </c:pt>
                <c:pt idx="824">
                  <c:v>10214.662500000002</c:v>
                </c:pt>
                <c:pt idx="825">
                  <c:v>8612.3625000000011</c:v>
                </c:pt>
                <c:pt idx="826">
                  <c:v>8211.787500000004</c:v>
                </c:pt>
                <c:pt idx="827">
                  <c:v>7610.9249999999938</c:v>
                </c:pt>
                <c:pt idx="828">
                  <c:v>8612.3624999999938</c:v>
                </c:pt>
                <c:pt idx="829">
                  <c:v>10214.662500000002</c:v>
                </c:pt>
                <c:pt idx="830">
                  <c:v>9814.0874999999978</c:v>
                </c:pt>
                <c:pt idx="831">
                  <c:v>7410.6375000000062</c:v>
                </c:pt>
                <c:pt idx="832">
                  <c:v>3805.4625000000115</c:v>
                </c:pt>
                <c:pt idx="833">
                  <c:v>2002.8750000000002</c:v>
                </c:pt>
                <c:pt idx="834">
                  <c:v>2203.1624999999885</c:v>
                </c:pt>
                <c:pt idx="835">
                  <c:v>2203.1624999999885</c:v>
                </c:pt>
                <c:pt idx="836">
                  <c:v>1802.5875000000112</c:v>
                </c:pt>
                <c:pt idx="837">
                  <c:v>2203.1625000000031</c:v>
                </c:pt>
                <c:pt idx="838">
                  <c:v>3204.599999999989</c:v>
                </c:pt>
                <c:pt idx="839">
                  <c:v>3204.6000000000026</c:v>
                </c:pt>
                <c:pt idx="840">
                  <c:v>3004.3125</c:v>
                </c:pt>
                <c:pt idx="841">
                  <c:v>4005.7500000000005</c:v>
                </c:pt>
                <c:pt idx="842">
                  <c:v>4806.9000000000115</c:v>
                </c:pt>
                <c:pt idx="843">
                  <c:v>4005.7500000000005</c:v>
                </c:pt>
                <c:pt idx="844">
                  <c:v>2203.1624999999885</c:v>
                </c:pt>
                <c:pt idx="845">
                  <c:v>1001.4375000000001</c:v>
                </c:pt>
                <c:pt idx="846">
                  <c:v>801.15000000001146</c:v>
                </c:pt>
                <c:pt idx="847">
                  <c:v>1402.0125000000057</c:v>
                </c:pt>
                <c:pt idx="848">
                  <c:v>3004.3125</c:v>
                </c:pt>
                <c:pt idx="849">
                  <c:v>4806.8999999999978</c:v>
                </c:pt>
                <c:pt idx="850">
                  <c:v>4806.8999999999978</c:v>
                </c:pt>
                <c:pt idx="851">
                  <c:v>3204.6000000000026</c:v>
                </c:pt>
                <c:pt idx="852">
                  <c:v>2403.4499999999916</c:v>
                </c:pt>
                <c:pt idx="853">
                  <c:v>2403.4499999999916</c:v>
                </c:pt>
                <c:pt idx="854">
                  <c:v>2002.8750000000002</c:v>
                </c:pt>
                <c:pt idx="855">
                  <c:v>1001.4375000000001</c:v>
                </c:pt>
                <c:pt idx="856">
                  <c:v>400.57500000000573</c:v>
                </c:pt>
                <c:pt idx="857">
                  <c:v>2203.1625000000031</c:v>
                </c:pt>
                <c:pt idx="858">
                  <c:v>4606.6124999999947</c:v>
                </c:pt>
                <c:pt idx="859">
                  <c:v>4606.6124999999947</c:v>
                </c:pt>
                <c:pt idx="860">
                  <c:v>3204.6000000000172</c:v>
                </c:pt>
                <c:pt idx="861">
                  <c:v>4005.7500000000005</c:v>
                </c:pt>
                <c:pt idx="862">
                  <c:v>7410.6374999999771</c:v>
                </c:pt>
                <c:pt idx="863">
                  <c:v>7010.0625</c:v>
                </c:pt>
                <c:pt idx="864">
                  <c:v>3404.8875000000057</c:v>
                </c:pt>
                <c:pt idx="865">
                  <c:v>2203.1625000000172</c:v>
                </c:pt>
                <c:pt idx="866">
                  <c:v>3605.1749999999947</c:v>
                </c:pt>
                <c:pt idx="867">
                  <c:v>5207.4749999999885</c:v>
                </c:pt>
                <c:pt idx="868">
                  <c:v>4005.7500000000005</c:v>
                </c:pt>
                <c:pt idx="869">
                  <c:v>1001.4375000000001</c:v>
                </c:pt>
                <c:pt idx="870">
                  <c:v>-801.14999999998304</c:v>
                </c:pt>
                <c:pt idx="871">
                  <c:v>-1402.0125000000057</c:v>
                </c:pt>
                <c:pt idx="872">
                  <c:v>-1602.2999999999945</c:v>
                </c:pt>
                <c:pt idx="873">
                  <c:v>-2002.8750000000002</c:v>
                </c:pt>
                <c:pt idx="874">
                  <c:v>-3004.3125</c:v>
                </c:pt>
                <c:pt idx="875">
                  <c:v>-4206.0374999999885</c:v>
                </c:pt>
                <c:pt idx="876">
                  <c:v>-5207.4750000000167</c:v>
                </c:pt>
                <c:pt idx="877">
                  <c:v>-4606.6124999999947</c:v>
                </c:pt>
                <c:pt idx="878">
                  <c:v>-2603.7374999999943</c:v>
                </c:pt>
                <c:pt idx="879">
                  <c:v>-801.15000000001146</c:v>
                </c:pt>
                <c:pt idx="880">
                  <c:v>-2002.8750000000002</c:v>
                </c:pt>
                <c:pt idx="881">
                  <c:v>-4005.7500000000005</c:v>
                </c:pt>
                <c:pt idx="882">
                  <c:v>-2002.8750000000002</c:v>
                </c:pt>
                <c:pt idx="883">
                  <c:v>0</c:v>
                </c:pt>
                <c:pt idx="884">
                  <c:v>200.28749999998863</c:v>
                </c:pt>
                <c:pt idx="885">
                  <c:v>801.15000000001146</c:v>
                </c:pt>
                <c:pt idx="886">
                  <c:v>1001.4375000000001</c:v>
                </c:pt>
                <c:pt idx="887">
                  <c:v>600.86249999999427</c:v>
                </c:pt>
                <c:pt idx="888">
                  <c:v>-200.28749999998863</c:v>
                </c:pt>
                <c:pt idx="889">
                  <c:v>-1201.7250000000172</c:v>
                </c:pt>
                <c:pt idx="890">
                  <c:v>-2403.4500000000057</c:v>
                </c:pt>
                <c:pt idx="891">
                  <c:v>-3805.4624999999828</c:v>
                </c:pt>
                <c:pt idx="892">
                  <c:v>-5007.1875</c:v>
                </c:pt>
                <c:pt idx="893">
                  <c:v>-5207.4750000000031</c:v>
                </c:pt>
                <c:pt idx="894">
                  <c:v>-4406.3249999999916</c:v>
                </c:pt>
                <c:pt idx="895">
                  <c:v>-3004.3125</c:v>
                </c:pt>
                <c:pt idx="896">
                  <c:v>-1402.0125000000057</c:v>
                </c:pt>
                <c:pt idx="897">
                  <c:v>-400.57500000000573</c:v>
                </c:pt>
                <c:pt idx="898">
                  <c:v>-200.28750000000286</c:v>
                </c:pt>
                <c:pt idx="899">
                  <c:v>-801.14999999999725</c:v>
                </c:pt>
                <c:pt idx="900">
                  <c:v>-1802.5874999999974</c:v>
                </c:pt>
                <c:pt idx="901">
                  <c:v>-3605.1749999999947</c:v>
                </c:pt>
                <c:pt idx="902">
                  <c:v>-12618.112499999994</c:v>
                </c:pt>
                <c:pt idx="903">
                  <c:v>-20829.900000000012</c:v>
                </c:pt>
                <c:pt idx="904">
                  <c:v>-19427.887500000004</c:v>
                </c:pt>
                <c:pt idx="905">
                  <c:v>-14020.125</c:v>
                </c:pt>
                <c:pt idx="906">
                  <c:v>-7010.0625</c:v>
                </c:pt>
                <c:pt idx="907">
                  <c:v>-2002.8750000000002</c:v>
                </c:pt>
                <c:pt idx="908">
                  <c:v>1402.0125000000057</c:v>
                </c:pt>
                <c:pt idx="909">
                  <c:v>6809.7750000000115</c:v>
                </c:pt>
                <c:pt idx="910">
                  <c:v>12618.112499999994</c:v>
                </c:pt>
                <c:pt idx="911">
                  <c:v>13419.262499999992</c:v>
                </c:pt>
                <c:pt idx="912">
                  <c:v>8612.3625000000084</c:v>
                </c:pt>
                <c:pt idx="913">
                  <c:v>5207.4750000000031</c:v>
                </c:pt>
                <c:pt idx="914">
                  <c:v>8612.3624999999938</c:v>
                </c:pt>
                <c:pt idx="915">
                  <c:v>8211.787500000004</c:v>
                </c:pt>
                <c:pt idx="916">
                  <c:v>4406.3250000000062</c:v>
                </c:pt>
                <c:pt idx="917">
                  <c:v>1802.5874999999974</c:v>
                </c:pt>
                <c:pt idx="918">
                  <c:v>-200.28750000000286</c:v>
                </c:pt>
                <c:pt idx="919">
                  <c:v>1001.4375000000001</c:v>
                </c:pt>
                <c:pt idx="920">
                  <c:v>2804.0249999999974</c:v>
                </c:pt>
                <c:pt idx="921">
                  <c:v>5608.0499999999947</c:v>
                </c:pt>
                <c:pt idx="922">
                  <c:v>6809.7749999999969</c:v>
                </c:pt>
                <c:pt idx="923">
                  <c:v>5608.0499999999947</c:v>
                </c:pt>
                <c:pt idx="924">
                  <c:v>400.57499999999152</c:v>
                </c:pt>
                <c:pt idx="925">
                  <c:v>-4806.8999999999833</c:v>
                </c:pt>
                <c:pt idx="926">
                  <c:v>-4206.0374999999885</c:v>
                </c:pt>
                <c:pt idx="927">
                  <c:v>-2804.0250000000115</c:v>
                </c:pt>
                <c:pt idx="928">
                  <c:v>-2203.1625000000031</c:v>
                </c:pt>
                <c:pt idx="929">
                  <c:v>-1602.2999999999945</c:v>
                </c:pt>
                <c:pt idx="930">
                  <c:v>-1402.0124999999914</c:v>
                </c:pt>
                <c:pt idx="931">
                  <c:v>-1402.0125000000057</c:v>
                </c:pt>
                <c:pt idx="932">
                  <c:v>-1602.3000000000086</c:v>
                </c:pt>
                <c:pt idx="933">
                  <c:v>-2403.4499999999916</c:v>
                </c:pt>
                <c:pt idx="934">
                  <c:v>-3805.4624999999969</c:v>
                </c:pt>
                <c:pt idx="935">
                  <c:v>-4005.7500000000005</c:v>
                </c:pt>
                <c:pt idx="936">
                  <c:v>-3004.3125</c:v>
                </c:pt>
                <c:pt idx="937">
                  <c:v>-2203.1625000000031</c:v>
                </c:pt>
                <c:pt idx="938">
                  <c:v>-2002.8750000000002</c:v>
                </c:pt>
                <c:pt idx="939">
                  <c:v>-2203.1625000000031</c:v>
                </c:pt>
                <c:pt idx="940">
                  <c:v>-1802.5874999999974</c:v>
                </c:pt>
                <c:pt idx="941">
                  <c:v>-801.14999999999725</c:v>
                </c:pt>
                <c:pt idx="942">
                  <c:v>-400.57500000000573</c:v>
                </c:pt>
                <c:pt idx="943">
                  <c:v>-200.28750000000286</c:v>
                </c:pt>
                <c:pt idx="944">
                  <c:v>200.28750000000286</c:v>
                </c:pt>
                <c:pt idx="945">
                  <c:v>600.86250000000859</c:v>
                </c:pt>
                <c:pt idx="946">
                  <c:v>2002.8750000000002</c:v>
                </c:pt>
                <c:pt idx="947">
                  <c:v>3204.599999999989</c:v>
                </c:pt>
                <c:pt idx="948">
                  <c:v>2403.4500000000057</c:v>
                </c:pt>
                <c:pt idx="949">
                  <c:v>600.86250000000859</c:v>
                </c:pt>
                <c:pt idx="950">
                  <c:v>-2203.1625000000031</c:v>
                </c:pt>
                <c:pt idx="951">
                  <c:v>-6809.7749999999969</c:v>
                </c:pt>
                <c:pt idx="952">
                  <c:v>-13419.262500000006</c:v>
                </c:pt>
                <c:pt idx="953">
                  <c:v>-19227.600000000002</c:v>
                </c:pt>
                <c:pt idx="954">
                  <c:v>-21230.475000000002</c:v>
                </c:pt>
                <c:pt idx="955">
                  <c:v>-21230.475000000002</c:v>
                </c:pt>
                <c:pt idx="956">
                  <c:v>-21230.474999999995</c:v>
                </c:pt>
                <c:pt idx="957">
                  <c:v>-14821.274999999996</c:v>
                </c:pt>
                <c:pt idx="958">
                  <c:v>-2403.4499999999989</c:v>
                </c:pt>
                <c:pt idx="959">
                  <c:v>8412.0749999999989</c:v>
                </c:pt>
                <c:pt idx="960">
                  <c:v>17224.725000000002</c:v>
                </c:pt>
                <c:pt idx="961">
                  <c:v>22231.912499999995</c:v>
                </c:pt>
                <c:pt idx="962">
                  <c:v>21430.762499999993</c:v>
                </c:pt>
                <c:pt idx="963">
                  <c:v>17224.725000000002</c:v>
                </c:pt>
                <c:pt idx="964">
                  <c:v>11616.675000000008</c:v>
                </c:pt>
                <c:pt idx="965">
                  <c:v>6208.9125000000031</c:v>
                </c:pt>
                <c:pt idx="966">
                  <c:v>2203.1625000000031</c:v>
                </c:pt>
                <c:pt idx="967">
                  <c:v>0</c:v>
                </c:pt>
                <c:pt idx="968">
                  <c:v>-1001.4375000000001</c:v>
                </c:pt>
                <c:pt idx="969">
                  <c:v>-2403.4500000000057</c:v>
                </c:pt>
                <c:pt idx="970">
                  <c:v>-5007.1875</c:v>
                </c:pt>
                <c:pt idx="971">
                  <c:v>-10014.375</c:v>
                </c:pt>
                <c:pt idx="972">
                  <c:v>-17224.725000000002</c:v>
                </c:pt>
                <c:pt idx="973">
                  <c:v>-21230.475000000002</c:v>
                </c:pt>
                <c:pt idx="974">
                  <c:v>-21230.475000000002</c:v>
                </c:pt>
                <c:pt idx="975">
                  <c:v>-21230.474999999995</c:v>
                </c:pt>
                <c:pt idx="976">
                  <c:v>-21430.762499999997</c:v>
                </c:pt>
                <c:pt idx="977">
                  <c:v>-17425.012500000001</c:v>
                </c:pt>
                <c:pt idx="978">
                  <c:v>-12217.537500000004</c:v>
                </c:pt>
                <c:pt idx="979">
                  <c:v>-10615.237500000001</c:v>
                </c:pt>
                <c:pt idx="980">
                  <c:v>-8812.6499999999978</c:v>
                </c:pt>
                <c:pt idx="981">
                  <c:v>-7010.0624999999991</c:v>
                </c:pt>
                <c:pt idx="982">
                  <c:v>-6609.487500000002</c:v>
                </c:pt>
                <c:pt idx="983">
                  <c:v>-8011.5000000000009</c:v>
                </c:pt>
                <c:pt idx="984">
                  <c:v>-8812.6500000000015</c:v>
                </c:pt>
                <c:pt idx="985">
                  <c:v>-6409.2000000000007</c:v>
                </c:pt>
                <c:pt idx="986">
                  <c:v>-2203.1625000000004</c:v>
                </c:pt>
                <c:pt idx="987">
                  <c:v>0</c:v>
                </c:pt>
                <c:pt idx="988">
                  <c:v>0</c:v>
                </c:pt>
                <c:pt idx="989">
                  <c:v>0</c:v>
                </c:pt>
                <c:pt idx="990">
                  <c:v>0</c:v>
                </c:pt>
                <c:pt idx="991">
                  <c:v>0</c:v>
                </c:pt>
                <c:pt idx="992">
                  <c:v>0</c:v>
                </c:pt>
                <c:pt idx="993">
                  <c:v>0</c:v>
                </c:pt>
                <c:pt idx="994">
                  <c:v>0</c:v>
                </c:pt>
                <c:pt idx="995">
                  <c:v>0</c:v>
                </c:pt>
                <c:pt idx="996">
                  <c:v>0</c:v>
                </c:pt>
                <c:pt idx="997">
                  <c:v>0</c:v>
                </c:pt>
                <c:pt idx="998">
                  <c:v>0</c:v>
                </c:pt>
                <c:pt idx="999">
                  <c:v>0</c:v>
                </c:pt>
                <c:pt idx="1000">
                  <c:v>0</c:v>
                </c:pt>
                <c:pt idx="1001">
                  <c:v>0</c:v>
                </c:pt>
                <c:pt idx="1002">
                  <c:v>0</c:v>
                </c:pt>
                <c:pt idx="1003">
                  <c:v>0</c:v>
                </c:pt>
                <c:pt idx="1004">
                  <c:v>0</c:v>
                </c:pt>
                <c:pt idx="1005">
                  <c:v>0</c:v>
                </c:pt>
                <c:pt idx="1006">
                  <c:v>0</c:v>
                </c:pt>
                <c:pt idx="1007">
                  <c:v>0</c:v>
                </c:pt>
                <c:pt idx="1008">
                  <c:v>0</c:v>
                </c:pt>
                <c:pt idx="1009">
                  <c:v>0</c:v>
                </c:pt>
                <c:pt idx="1010">
                  <c:v>0</c:v>
                </c:pt>
                <c:pt idx="1011">
                  <c:v>0</c:v>
                </c:pt>
                <c:pt idx="1012">
                  <c:v>0</c:v>
                </c:pt>
                <c:pt idx="1013">
                  <c:v>0</c:v>
                </c:pt>
                <c:pt idx="1014">
                  <c:v>0</c:v>
                </c:pt>
                <c:pt idx="1015">
                  <c:v>0</c:v>
                </c:pt>
                <c:pt idx="1016">
                  <c:v>0</c:v>
                </c:pt>
                <c:pt idx="1017">
                  <c:v>0</c:v>
                </c:pt>
                <c:pt idx="1018">
                  <c:v>0</c:v>
                </c:pt>
                <c:pt idx="1019">
                  <c:v>0</c:v>
                </c:pt>
                <c:pt idx="1020">
                  <c:v>0</c:v>
                </c:pt>
                <c:pt idx="1021">
                  <c:v>0</c:v>
                </c:pt>
                <c:pt idx="1022">
                  <c:v>0</c:v>
                </c:pt>
                <c:pt idx="1023">
                  <c:v>0</c:v>
                </c:pt>
                <c:pt idx="1024">
                  <c:v>0</c:v>
                </c:pt>
                <c:pt idx="1025">
                  <c:v>0</c:v>
                </c:pt>
                <c:pt idx="1026">
                  <c:v>1602.3000000000002</c:v>
                </c:pt>
                <c:pt idx="1027">
                  <c:v>7210.35</c:v>
                </c:pt>
                <c:pt idx="1028">
                  <c:v>15622.424999999999</c:v>
                </c:pt>
                <c:pt idx="1029">
                  <c:v>22031.625</c:v>
                </c:pt>
                <c:pt idx="1030">
                  <c:v>22832.775000000001</c:v>
                </c:pt>
                <c:pt idx="1031">
                  <c:v>19628.174999999999</c:v>
                </c:pt>
                <c:pt idx="1032">
                  <c:v>16423.575000000001</c:v>
                </c:pt>
                <c:pt idx="1033">
                  <c:v>14620.987500000003</c:v>
                </c:pt>
                <c:pt idx="1034">
                  <c:v>13619.550000000001</c:v>
                </c:pt>
                <c:pt idx="1035">
                  <c:v>11816.962500000005</c:v>
                </c:pt>
                <c:pt idx="1036">
                  <c:v>9413.5125000000062</c:v>
                </c:pt>
                <c:pt idx="1037">
                  <c:v>7811.2124999999969</c:v>
                </c:pt>
                <c:pt idx="1038">
                  <c:v>7811.2124999999969</c:v>
                </c:pt>
                <c:pt idx="1039">
                  <c:v>9012.9375</c:v>
                </c:pt>
                <c:pt idx="1040">
                  <c:v>9613.7999999999956</c:v>
                </c:pt>
                <c:pt idx="1041">
                  <c:v>9012.9375</c:v>
                </c:pt>
                <c:pt idx="1042">
                  <c:v>7010.0625</c:v>
                </c:pt>
                <c:pt idx="1043">
                  <c:v>4206.0375000000031</c:v>
                </c:pt>
                <c:pt idx="1044">
                  <c:v>1802.5874999999974</c:v>
                </c:pt>
                <c:pt idx="1045">
                  <c:v>600.86249999999427</c:v>
                </c:pt>
                <c:pt idx="1046">
                  <c:v>600.86250000000859</c:v>
                </c:pt>
                <c:pt idx="1047">
                  <c:v>801.14999999999725</c:v>
                </c:pt>
                <c:pt idx="1048">
                  <c:v>0</c:v>
                </c:pt>
                <c:pt idx="1049">
                  <c:v>-2002.8750000000002</c:v>
                </c:pt>
                <c:pt idx="1050">
                  <c:v>-4806.8999999999978</c:v>
                </c:pt>
                <c:pt idx="1051">
                  <c:v>-7010.0625</c:v>
                </c:pt>
                <c:pt idx="1052">
                  <c:v>-8412.0750000000062</c:v>
                </c:pt>
                <c:pt idx="1053">
                  <c:v>-10014.375</c:v>
                </c:pt>
                <c:pt idx="1054">
                  <c:v>-12417.825000000006</c:v>
                </c:pt>
                <c:pt idx="1055">
                  <c:v>-15622.424999999994</c:v>
                </c:pt>
                <c:pt idx="1056">
                  <c:v>-19227.599999999995</c:v>
                </c:pt>
                <c:pt idx="1057">
                  <c:v>-21230.475000000002</c:v>
                </c:pt>
                <c:pt idx="1058">
                  <c:v>-19427.887500000001</c:v>
                </c:pt>
                <c:pt idx="1059">
                  <c:v>-17425.012500000001</c:v>
                </c:pt>
                <c:pt idx="1060">
                  <c:v>-15221.85</c:v>
                </c:pt>
                <c:pt idx="1061">
                  <c:v>-9413.5124999999989</c:v>
                </c:pt>
                <c:pt idx="1062">
                  <c:v>-2603.7375000000015</c:v>
                </c:pt>
                <c:pt idx="1063">
                  <c:v>1602.3000000000013</c:v>
                </c:pt>
                <c:pt idx="1064">
                  <c:v>7010.0625</c:v>
                </c:pt>
                <c:pt idx="1065">
                  <c:v>14220.412499999997</c:v>
                </c:pt>
                <c:pt idx="1066">
                  <c:v>15622.424999999999</c:v>
                </c:pt>
                <c:pt idx="1067">
                  <c:v>9413.5125000000062</c:v>
                </c:pt>
                <c:pt idx="1068">
                  <c:v>3605.175000000002</c:v>
                </c:pt>
                <c:pt idx="1069">
                  <c:v>3605.1749999999947</c:v>
                </c:pt>
                <c:pt idx="1070">
                  <c:v>7210.350000000004</c:v>
                </c:pt>
                <c:pt idx="1071">
                  <c:v>10815.525000000003</c:v>
                </c:pt>
                <c:pt idx="1072">
                  <c:v>13018.687499999993</c:v>
                </c:pt>
                <c:pt idx="1073">
                  <c:v>15422.137500000001</c:v>
                </c:pt>
                <c:pt idx="1074">
                  <c:v>18426.450000000004</c:v>
                </c:pt>
                <c:pt idx="1075">
                  <c:v>19628.174999999996</c:v>
                </c:pt>
                <c:pt idx="1076">
                  <c:v>17625.299999999996</c:v>
                </c:pt>
                <c:pt idx="1077">
                  <c:v>14220.412500000002</c:v>
                </c:pt>
                <c:pt idx="1078">
                  <c:v>11216.100000000002</c:v>
                </c:pt>
                <c:pt idx="1079">
                  <c:v>9613.8000000000102</c:v>
                </c:pt>
                <c:pt idx="1080">
                  <c:v>7410.6375000000062</c:v>
                </c:pt>
                <c:pt idx="1081">
                  <c:v>3605.1749999999947</c:v>
                </c:pt>
                <c:pt idx="1082">
                  <c:v>-200.28750000000286</c:v>
                </c:pt>
                <c:pt idx="1083">
                  <c:v>-4206.0375000000031</c:v>
                </c:pt>
                <c:pt idx="1084">
                  <c:v>-6409.2000000000053</c:v>
                </c:pt>
                <c:pt idx="1085">
                  <c:v>-4606.6124999999947</c:v>
                </c:pt>
                <c:pt idx="1086">
                  <c:v>-1402.0124999999914</c:v>
                </c:pt>
                <c:pt idx="1087">
                  <c:v>200.28750000000286</c:v>
                </c:pt>
                <c:pt idx="1088">
                  <c:v>400.57499999999152</c:v>
                </c:pt>
                <c:pt idx="1089">
                  <c:v>200.28749999998863</c:v>
                </c:pt>
                <c:pt idx="1090">
                  <c:v>0</c:v>
                </c:pt>
                <c:pt idx="1091">
                  <c:v>600.86250000000859</c:v>
                </c:pt>
                <c:pt idx="1092">
                  <c:v>2603.7375000000084</c:v>
                </c:pt>
                <c:pt idx="1093">
                  <c:v>5207.4750000000031</c:v>
                </c:pt>
                <c:pt idx="1094">
                  <c:v>5808.3374999999969</c:v>
                </c:pt>
                <c:pt idx="1095">
                  <c:v>4005.7500000000005</c:v>
                </c:pt>
                <c:pt idx="1096">
                  <c:v>1802.5874999999974</c:v>
                </c:pt>
                <c:pt idx="1097">
                  <c:v>-400.57500000000573</c:v>
                </c:pt>
                <c:pt idx="1098">
                  <c:v>-3204.6000000000026</c:v>
                </c:pt>
                <c:pt idx="1099">
                  <c:v>-6409.2000000000053</c:v>
                </c:pt>
                <c:pt idx="1100">
                  <c:v>-6809.7749999999969</c:v>
                </c:pt>
                <c:pt idx="1101">
                  <c:v>-3805.4624999999969</c:v>
                </c:pt>
                <c:pt idx="1102">
                  <c:v>-200.28750000000286</c:v>
                </c:pt>
                <c:pt idx="1103">
                  <c:v>3605.1750000000088</c:v>
                </c:pt>
                <c:pt idx="1104">
                  <c:v>7010.0625</c:v>
                </c:pt>
                <c:pt idx="1105">
                  <c:v>7410.6374999999916</c:v>
                </c:pt>
                <c:pt idx="1106">
                  <c:v>4406.3250000000062</c:v>
                </c:pt>
                <c:pt idx="1107">
                  <c:v>1001.4375000000143</c:v>
                </c:pt>
                <c:pt idx="1108">
                  <c:v>-2002.8750000000002</c:v>
                </c:pt>
                <c:pt idx="1109">
                  <c:v>-4806.9000000000115</c:v>
                </c:pt>
                <c:pt idx="1110">
                  <c:v>-4606.6124999999947</c:v>
                </c:pt>
                <c:pt idx="1111">
                  <c:v>-1402.0125000000057</c:v>
                </c:pt>
                <c:pt idx="1112">
                  <c:v>2804.0249999999974</c:v>
                </c:pt>
                <c:pt idx="1113">
                  <c:v>8011.5000000000009</c:v>
                </c:pt>
                <c:pt idx="1114">
                  <c:v>10815.524999999998</c:v>
                </c:pt>
                <c:pt idx="1115">
                  <c:v>8211.7875000000186</c:v>
                </c:pt>
                <c:pt idx="1116">
                  <c:v>3404.8875000000057</c:v>
                </c:pt>
                <c:pt idx="1117">
                  <c:v>-200.28750000001708</c:v>
                </c:pt>
                <c:pt idx="1118">
                  <c:v>-3204.6000000000172</c:v>
                </c:pt>
                <c:pt idx="1119">
                  <c:v>-4806.8999999999833</c:v>
                </c:pt>
                <c:pt idx="1120">
                  <c:v>-3805.4624999999828</c:v>
                </c:pt>
                <c:pt idx="1121">
                  <c:v>-2403.4500000000057</c:v>
                </c:pt>
                <c:pt idx="1122">
                  <c:v>-2603.7374999999943</c:v>
                </c:pt>
                <c:pt idx="1123">
                  <c:v>-5007.1875</c:v>
                </c:pt>
                <c:pt idx="1124">
                  <c:v>-9213.2250000000167</c:v>
                </c:pt>
                <c:pt idx="1125">
                  <c:v>-14821.275000000012</c:v>
                </c:pt>
                <c:pt idx="1126">
                  <c:v>-19628.174999999996</c:v>
                </c:pt>
                <c:pt idx="1127">
                  <c:v>-21230.474999999991</c:v>
                </c:pt>
                <c:pt idx="1128">
                  <c:v>-20829.899999999998</c:v>
                </c:pt>
                <c:pt idx="1129">
                  <c:v>-18025.875</c:v>
                </c:pt>
                <c:pt idx="1130">
                  <c:v>-14420.700000000008</c:v>
                </c:pt>
                <c:pt idx="1131">
                  <c:v>-12818.400000000005</c:v>
                </c:pt>
                <c:pt idx="1132">
                  <c:v>-12618.112499999994</c:v>
                </c:pt>
                <c:pt idx="1133">
                  <c:v>-13619.550000000001</c:v>
                </c:pt>
                <c:pt idx="1134">
                  <c:v>-14420.700000000008</c:v>
                </c:pt>
                <c:pt idx="1135">
                  <c:v>-13419.262499999999</c:v>
                </c:pt>
                <c:pt idx="1136">
                  <c:v>-9613.7999999999975</c:v>
                </c:pt>
                <c:pt idx="1137">
                  <c:v>-4206.0375000000031</c:v>
                </c:pt>
                <c:pt idx="1138">
                  <c:v>-600.86249999999791</c:v>
                </c:pt>
                <c:pt idx="1139">
                  <c:v>801.15000000000066</c:v>
                </c:pt>
                <c:pt idx="1140">
                  <c:v>1602.2999999999979</c:v>
                </c:pt>
                <c:pt idx="1141">
                  <c:v>3605.1749999999979</c:v>
                </c:pt>
                <c:pt idx="1142">
                  <c:v>8011.5000000000036</c:v>
                </c:pt>
                <c:pt idx="1143">
                  <c:v>12217.537500000004</c:v>
                </c:pt>
                <c:pt idx="1144">
                  <c:v>10615.237499999996</c:v>
                </c:pt>
                <c:pt idx="1145">
                  <c:v>4606.6125000000011</c:v>
                </c:pt>
                <c:pt idx="1146">
                  <c:v>-3404.8874999999985</c:v>
                </c:pt>
                <c:pt idx="1147">
                  <c:v>-14821.275000000005</c:v>
                </c:pt>
                <c:pt idx="1148">
                  <c:v>-17825.587499999998</c:v>
                </c:pt>
                <c:pt idx="1149">
                  <c:v>-10815.524999999998</c:v>
                </c:pt>
                <c:pt idx="1150">
                  <c:v>-3605.175000000002</c:v>
                </c:pt>
                <c:pt idx="1151">
                  <c:v>0</c:v>
                </c:pt>
                <c:pt idx="1152">
                  <c:v>3805.462500000001</c:v>
                </c:pt>
                <c:pt idx="1153">
                  <c:v>13619.550000000001</c:v>
                </c:pt>
                <c:pt idx="1154">
                  <c:v>22432.2</c:v>
                </c:pt>
                <c:pt idx="1155">
                  <c:v>22031.625</c:v>
                </c:pt>
                <c:pt idx="1156">
                  <c:v>17425.012499999993</c:v>
                </c:pt>
                <c:pt idx="1157">
                  <c:v>16824.150000000005</c:v>
                </c:pt>
                <c:pt idx="1158">
                  <c:v>19227.600000000002</c:v>
                </c:pt>
                <c:pt idx="1159">
                  <c:v>21430.762499999993</c:v>
                </c:pt>
                <c:pt idx="1160">
                  <c:v>20829.899999999998</c:v>
                </c:pt>
                <c:pt idx="1161">
                  <c:v>17825.587499999998</c:v>
                </c:pt>
                <c:pt idx="1162">
                  <c:v>15422.137500000006</c:v>
                </c:pt>
                <c:pt idx="1163">
                  <c:v>14420.700000000008</c:v>
                </c:pt>
                <c:pt idx="1164">
                  <c:v>13819.837500000012</c:v>
                </c:pt>
                <c:pt idx="1165">
                  <c:v>13218.974999999989</c:v>
                </c:pt>
                <c:pt idx="1166">
                  <c:v>9213.2249999999894</c:v>
                </c:pt>
                <c:pt idx="1167">
                  <c:v>5407.7625000000062</c:v>
                </c:pt>
                <c:pt idx="1168">
                  <c:v>6409.2000000000053</c:v>
                </c:pt>
                <c:pt idx="1169">
                  <c:v>7210.3500000000176</c:v>
                </c:pt>
                <c:pt idx="1170">
                  <c:v>6609.4874999999947</c:v>
                </c:pt>
                <c:pt idx="1171">
                  <c:v>6208.9124999999885</c:v>
                </c:pt>
                <c:pt idx="1172">
                  <c:v>5608.0499999999947</c:v>
                </c:pt>
                <c:pt idx="1173">
                  <c:v>5007.1875</c:v>
                </c:pt>
                <c:pt idx="1174">
                  <c:v>4606.6124999999947</c:v>
                </c:pt>
                <c:pt idx="1175">
                  <c:v>4005.7500000000005</c:v>
                </c:pt>
                <c:pt idx="1176">
                  <c:v>3404.8875000000057</c:v>
                </c:pt>
                <c:pt idx="1177">
                  <c:v>3204.599999999989</c:v>
                </c:pt>
                <c:pt idx="1178">
                  <c:v>3605.1749999999947</c:v>
                </c:pt>
                <c:pt idx="1179">
                  <c:v>4005.7500000000005</c:v>
                </c:pt>
                <c:pt idx="1180">
                  <c:v>4005.7500000000005</c:v>
                </c:pt>
                <c:pt idx="1181">
                  <c:v>3805.4625000000115</c:v>
                </c:pt>
                <c:pt idx="1182">
                  <c:v>3204.6000000000172</c:v>
                </c:pt>
                <c:pt idx="1183">
                  <c:v>2603.7374999999943</c:v>
                </c:pt>
                <c:pt idx="1184">
                  <c:v>2203.1624999999885</c:v>
                </c:pt>
                <c:pt idx="1185">
                  <c:v>1602.2999999999945</c:v>
                </c:pt>
                <c:pt idx="1186">
                  <c:v>600.86249999999427</c:v>
                </c:pt>
                <c:pt idx="1187">
                  <c:v>0</c:v>
                </c:pt>
                <c:pt idx="1188">
                  <c:v>0</c:v>
                </c:pt>
                <c:pt idx="1189">
                  <c:v>0</c:v>
                </c:pt>
                <c:pt idx="1190">
                  <c:v>0</c:v>
                </c:pt>
                <c:pt idx="1191">
                  <c:v>0</c:v>
                </c:pt>
                <c:pt idx="1192">
                  <c:v>0</c:v>
                </c:pt>
                <c:pt idx="1193">
                  <c:v>0</c:v>
                </c:pt>
                <c:pt idx="1194">
                  <c:v>0</c:v>
                </c:pt>
                <c:pt idx="1195">
                  <c:v>200.28750000001708</c:v>
                </c:pt>
                <c:pt idx="1196">
                  <c:v>200.28750000001708</c:v>
                </c:pt>
                <c:pt idx="1197">
                  <c:v>200.28749999998863</c:v>
                </c:pt>
                <c:pt idx="1198">
                  <c:v>1001.4375000000001</c:v>
                </c:pt>
                <c:pt idx="1199">
                  <c:v>1802.5875000000112</c:v>
                </c:pt>
                <c:pt idx="1200">
                  <c:v>2603.7374999999943</c:v>
                </c:pt>
                <c:pt idx="1201">
                  <c:v>3204.599999999989</c:v>
                </c:pt>
                <c:pt idx="1202">
                  <c:v>2804.0250000000115</c:v>
                </c:pt>
                <c:pt idx="1203">
                  <c:v>2002.8750000000002</c:v>
                </c:pt>
                <c:pt idx="1204">
                  <c:v>1201.7249999999885</c:v>
                </c:pt>
                <c:pt idx="1205">
                  <c:v>600.86249999999427</c:v>
                </c:pt>
                <c:pt idx="1206">
                  <c:v>400.57500000000573</c:v>
                </c:pt>
                <c:pt idx="1207">
                  <c:v>400.57500000000573</c:v>
                </c:pt>
                <c:pt idx="1208">
                  <c:v>400.57500000000573</c:v>
                </c:pt>
                <c:pt idx="1209">
                  <c:v>200.28750000001708</c:v>
                </c:pt>
                <c:pt idx="1210">
                  <c:v>0</c:v>
                </c:pt>
                <c:pt idx="1211">
                  <c:v>0</c:v>
                </c:pt>
                <c:pt idx="1212">
                  <c:v>-200.28750000001708</c:v>
                </c:pt>
                <c:pt idx="1213">
                  <c:v>-200.28750000001708</c:v>
                </c:pt>
                <c:pt idx="1214">
                  <c:v>0</c:v>
                </c:pt>
                <c:pt idx="1215">
                  <c:v>0</c:v>
                </c:pt>
                <c:pt idx="1216">
                  <c:v>-200.28749999998863</c:v>
                </c:pt>
                <c:pt idx="1217">
                  <c:v>-400.57500000000573</c:v>
                </c:pt>
                <c:pt idx="1218">
                  <c:v>-400.57500000000573</c:v>
                </c:pt>
                <c:pt idx="1219">
                  <c:v>-400.57499999997725</c:v>
                </c:pt>
                <c:pt idx="1220">
                  <c:v>-600.86249999999427</c:v>
                </c:pt>
                <c:pt idx="1221">
                  <c:v>-1001.4375000000001</c:v>
                </c:pt>
                <c:pt idx="1222">
                  <c:v>-1201.7250000000172</c:v>
                </c:pt>
                <c:pt idx="1223">
                  <c:v>-1402.0125000000057</c:v>
                </c:pt>
                <c:pt idx="1224">
                  <c:v>-1201.7249999999885</c:v>
                </c:pt>
                <c:pt idx="1225">
                  <c:v>-801.15000000001146</c:v>
                </c:pt>
                <c:pt idx="1226">
                  <c:v>-600.86249999999427</c:v>
                </c:pt>
                <c:pt idx="1227">
                  <c:v>-600.86249999999427</c:v>
                </c:pt>
                <c:pt idx="1228">
                  <c:v>-600.86249999999427</c:v>
                </c:pt>
                <c:pt idx="1229">
                  <c:v>-600.86249999999427</c:v>
                </c:pt>
                <c:pt idx="1230">
                  <c:v>-801.15000000001146</c:v>
                </c:pt>
                <c:pt idx="1231">
                  <c:v>-600.86249999999427</c:v>
                </c:pt>
                <c:pt idx="1232">
                  <c:v>-200.28749999998863</c:v>
                </c:pt>
                <c:pt idx="1233">
                  <c:v>-200.28750000001708</c:v>
                </c:pt>
                <c:pt idx="1234">
                  <c:v>-200.28750000001708</c:v>
                </c:pt>
                <c:pt idx="1235">
                  <c:v>-400.57500000000573</c:v>
                </c:pt>
                <c:pt idx="1236">
                  <c:v>-801.14999999998304</c:v>
                </c:pt>
                <c:pt idx="1237">
                  <c:v>-1402.0124999999773</c:v>
                </c:pt>
                <c:pt idx="1238">
                  <c:v>-2203.1625000000172</c:v>
                </c:pt>
                <c:pt idx="1239">
                  <c:v>-2804.0250000000115</c:v>
                </c:pt>
                <c:pt idx="1240">
                  <c:v>-3004.3125</c:v>
                </c:pt>
                <c:pt idx="1241">
                  <c:v>-2804.0250000000115</c:v>
                </c:pt>
                <c:pt idx="1242">
                  <c:v>-2603.7374999999943</c:v>
                </c:pt>
                <c:pt idx="1243">
                  <c:v>-2603.7374999999943</c:v>
                </c:pt>
                <c:pt idx="1244">
                  <c:v>-2603.7374999999943</c:v>
                </c:pt>
                <c:pt idx="1245">
                  <c:v>-2403.4500000000057</c:v>
                </c:pt>
                <c:pt idx="1246">
                  <c:v>-2603.7374999999943</c:v>
                </c:pt>
                <c:pt idx="1247">
                  <c:v>-2804.0249999999828</c:v>
                </c:pt>
                <c:pt idx="1248">
                  <c:v>-2804.0250000000115</c:v>
                </c:pt>
                <c:pt idx="1249">
                  <c:v>-2804.0250000000115</c:v>
                </c:pt>
                <c:pt idx="1250">
                  <c:v>-2603.7374999999943</c:v>
                </c:pt>
                <c:pt idx="1251">
                  <c:v>-2403.4500000000057</c:v>
                </c:pt>
                <c:pt idx="1252">
                  <c:v>-2403.4500000000057</c:v>
                </c:pt>
                <c:pt idx="1253">
                  <c:v>-2403.4499999999771</c:v>
                </c:pt>
                <c:pt idx="1254">
                  <c:v>-2403.4500000000057</c:v>
                </c:pt>
                <c:pt idx="1255">
                  <c:v>-2403.4500000000057</c:v>
                </c:pt>
                <c:pt idx="1256">
                  <c:v>-2403.4500000000057</c:v>
                </c:pt>
                <c:pt idx="1257">
                  <c:v>-2403.4500000000057</c:v>
                </c:pt>
                <c:pt idx="1258">
                  <c:v>-2403.4499999999771</c:v>
                </c:pt>
                <c:pt idx="1259">
                  <c:v>-2203.1624999999885</c:v>
                </c:pt>
                <c:pt idx="1260">
                  <c:v>-1802.5875000000112</c:v>
                </c:pt>
                <c:pt idx="1261">
                  <c:v>-1402.0125000000057</c:v>
                </c:pt>
                <c:pt idx="1262">
                  <c:v>-600.86249999999427</c:v>
                </c:pt>
                <c:pt idx="1263">
                  <c:v>200.28749999998863</c:v>
                </c:pt>
                <c:pt idx="1264">
                  <c:v>801.14999999998304</c:v>
                </c:pt>
                <c:pt idx="1265">
                  <c:v>1201.7250000000172</c:v>
                </c:pt>
                <c:pt idx="1266">
                  <c:v>1001.4375000000001</c:v>
                </c:pt>
                <c:pt idx="1267">
                  <c:v>801.14999999998304</c:v>
                </c:pt>
                <c:pt idx="1268">
                  <c:v>400.57500000000573</c:v>
                </c:pt>
                <c:pt idx="1269">
                  <c:v>-400.57500000000573</c:v>
                </c:pt>
                <c:pt idx="1270">
                  <c:v>-1001.4375000000001</c:v>
                </c:pt>
                <c:pt idx="1271">
                  <c:v>-1402.0124999999773</c:v>
                </c:pt>
                <c:pt idx="1272">
                  <c:v>-1602.2999999999945</c:v>
                </c:pt>
                <c:pt idx="1273">
                  <c:v>-1402.0125000000057</c:v>
                </c:pt>
                <c:pt idx="1274">
                  <c:v>-1201.7249999999885</c:v>
                </c:pt>
                <c:pt idx="1275">
                  <c:v>-1001.4375000000001</c:v>
                </c:pt>
                <c:pt idx="1276">
                  <c:v>-400.57500000000573</c:v>
                </c:pt>
                <c:pt idx="1277">
                  <c:v>200.28749999998863</c:v>
                </c:pt>
                <c:pt idx="1278">
                  <c:v>400.57500000000573</c:v>
                </c:pt>
                <c:pt idx="1279">
                  <c:v>600.86249999999427</c:v>
                </c:pt>
                <c:pt idx="1280">
                  <c:v>801.14999999998304</c:v>
                </c:pt>
                <c:pt idx="1281">
                  <c:v>400.57500000000573</c:v>
                </c:pt>
                <c:pt idx="1282">
                  <c:v>200.28750000001708</c:v>
                </c:pt>
                <c:pt idx="1283">
                  <c:v>200.28750000001708</c:v>
                </c:pt>
                <c:pt idx="1284">
                  <c:v>0</c:v>
                </c:pt>
                <c:pt idx="1285">
                  <c:v>-400.57500000000573</c:v>
                </c:pt>
                <c:pt idx="1286">
                  <c:v>-801.15000000001146</c:v>
                </c:pt>
                <c:pt idx="1287">
                  <c:v>-1001.4375000000001</c:v>
                </c:pt>
                <c:pt idx="1288">
                  <c:v>-1402.0125000000057</c:v>
                </c:pt>
                <c:pt idx="1289">
                  <c:v>-1602.2999999999945</c:v>
                </c:pt>
                <c:pt idx="1290">
                  <c:v>-1402.0125000000057</c:v>
                </c:pt>
                <c:pt idx="1291">
                  <c:v>-1402.0125000000057</c:v>
                </c:pt>
                <c:pt idx="1292">
                  <c:v>-1802.5874999999828</c:v>
                </c:pt>
                <c:pt idx="1293">
                  <c:v>-2002.8750000000002</c:v>
                </c:pt>
                <c:pt idx="1294">
                  <c:v>-2002.8750000000002</c:v>
                </c:pt>
                <c:pt idx="1295">
                  <c:v>-1602.2999999999945</c:v>
                </c:pt>
                <c:pt idx="1296">
                  <c:v>-801.15000000001146</c:v>
                </c:pt>
                <c:pt idx="1297">
                  <c:v>0</c:v>
                </c:pt>
                <c:pt idx="1298">
                  <c:v>600.86249999999427</c:v>
                </c:pt>
                <c:pt idx="1299">
                  <c:v>1001.4375000000001</c:v>
                </c:pt>
                <c:pt idx="1300">
                  <c:v>1001.4375000000001</c:v>
                </c:pt>
                <c:pt idx="1301">
                  <c:v>801.14999999998304</c:v>
                </c:pt>
                <c:pt idx="1302">
                  <c:v>801.15000000001146</c:v>
                </c:pt>
                <c:pt idx="1303">
                  <c:v>1001.4375000000001</c:v>
                </c:pt>
                <c:pt idx="1304">
                  <c:v>801.15000000001146</c:v>
                </c:pt>
                <c:pt idx="1305">
                  <c:v>400.57500000000573</c:v>
                </c:pt>
                <c:pt idx="1306">
                  <c:v>200.28749999998863</c:v>
                </c:pt>
                <c:pt idx="1307">
                  <c:v>0</c:v>
                </c:pt>
                <c:pt idx="1308">
                  <c:v>-200.28749999998863</c:v>
                </c:pt>
                <c:pt idx="1309">
                  <c:v>-200.28749999998863</c:v>
                </c:pt>
                <c:pt idx="1310">
                  <c:v>-200.28750000001708</c:v>
                </c:pt>
                <c:pt idx="1311">
                  <c:v>-400.57500000000573</c:v>
                </c:pt>
                <c:pt idx="1312">
                  <c:v>-600.86249999999427</c:v>
                </c:pt>
                <c:pt idx="1313">
                  <c:v>-1001.4375000000001</c:v>
                </c:pt>
                <c:pt idx="1314">
                  <c:v>-1001.4375000000001</c:v>
                </c:pt>
                <c:pt idx="1315">
                  <c:v>-1001.4375000000001</c:v>
                </c:pt>
                <c:pt idx="1316">
                  <c:v>-1802.5875000000112</c:v>
                </c:pt>
                <c:pt idx="1317">
                  <c:v>-2002.8750000000002</c:v>
                </c:pt>
                <c:pt idx="1318">
                  <c:v>-1602.2999999999945</c:v>
                </c:pt>
                <c:pt idx="1319">
                  <c:v>-400.57500000000573</c:v>
                </c:pt>
                <c:pt idx="1320">
                  <c:v>1402.0125000000057</c:v>
                </c:pt>
                <c:pt idx="1321">
                  <c:v>2804.0250000000115</c:v>
                </c:pt>
                <c:pt idx="1322">
                  <c:v>4206.0374999999885</c:v>
                </c:pt>
                <c:pt idx="1323">
                  <c:v>5608.0499999999947</c:v>
                </c:pt>
                <c:pt idx="1324">
                  <c:v>6208.9125000000176</c:v>
                </c:pt>
                <c:pt idx="1325">
                  <c:v>5207.4749999999885</c:v>
                </c:pt>
                <c:pt idx="1326">
                  <c:v>3204.599999999989</c:v>
                </c:pt>
                <c:pt idx="1327">
                  <c:v>1402.0125000000057</c:v>
                </c:pt>
                <c:pt idx="1328">
                  <c:v>400.57500000000573</c:v>
                </c:pt>
                <c:pt idx="1329">
                  <c:v>0</c:v>
                </c:pt>
                <c:pt idx="1330">
                  <c:v>0</c:v>
                </c:pt>
                <c:pt idx="1331">
                  <c:v>0</c:v>
                </c:pt>
                <c:pt idx="1332">
                  <c:v>-200.28749999998863</c:v>
                </c:pt>
                <c:pt idx="1333">
                  <c:v>-801.15000000001146</c:v>
                </c:pt>
                <c:pt idx="1334">
                  <c:v>-1201.7250000000172</c:v>
                </c:pt>
                <c:pt idx="1335">
                  <c:v>-1201.7249999999885</c:v>
                </c:pt>
                <c:pt idx="1336">
                  <c:v>-801.14999999998304</c:v>
                </c:pt>
                <c:pt idx="1337">
                  <c:v>-400.57500000000573</c:v>
                </c:pt>
                <c:pt idx="1338">
                  <c:v>-200.28750000001708</c:v>
                </c:pt>
                <c:pt idx="1339">
                  <c:v>0</c:v>
                </c:pt>
                <c:pt idx="1340">
                  <c:v>200.28750000001708</c:v>
                </c:pt>
                <c:pt idx="1341">
                  <c:v>400.57500000000573</c:v>
                </c:pt>
                <c:pt idx="1342">
                  <c:v>1001.4375000000001</c:v>
                </c:pt>
                <c:pt idx="1343">
                  <c:v>1602.2999999999945</c:v>
                </c:pt>
                <c:pt idx="1344">
                  <c:v>1602.2999999999945</c:v>
                </c:pt>
                <c:pt idx="1345">
                  <c:v>1402.0125000000057</c:v>
                </c:pt>
                <c:pt idx="1346">
                  <c:v>801.14999999998304</c:v>
                </c:pt>
                <c:pt idx="1347">
                  <c:v>200.28749999998863</c:v>
                </c:pt>
                <c:pt idx="1348">
                  <c:v>-400.57499999997725</c:v>
                </c:pt>
                <c:pt idx="1349">
                  <c:v>-1802.5874999999828</c:v>
                </c:pt>
                <c:pt idx="1350">
                  <c:v>-3605.1750000000225</c:v>
                </c:pt>
                <c:pt idx="1351">
                  <c:v>-5007.1875</c:v>
                </c:pt>
                <c:pt idx="1352">
                  <c:v>-5608.0499999999947</c:v>
                </c:pt>
                <c:pt idx="1353">
                  <c:v>-5808.3375000000115</c:v>
                </c:pt>
                <c:pt idx="1354">
                  <c:v>-6008.625</c:v>
                </c:pt>
                <c:pt idx="1355">
                  <c:v>-6409.2000000000053</c:v>
                </c:pt>
                <c:pt idx="1356">
                  <c:v>-7210.3499999999894</c:v>
                </c:pt>
                <c:pt idx="1357">
                  <c:v>-7811.2124999999842</c:v>
                </c:pt>
                <c:pt idx="1358">
                  <c:v>-8211.7875000000186</c:v>
                </c:pt>
                <c:pt idx="1359">
                  <c:v>-8812.6500000000124</c:v>
                </c:pt>
                <c:pt idx="1360">
                  <c:v>-9012.9374999999854</c:v>
                </c:pt>
                <c:pt idx="1361">
                  <c:v>-7210.3499999999894</c:v>
                </c:pt>
                <c:pt idx="1362">
                  <c:v>-3605.1750000000088</c:v>
                </c:pt>
                <c:pt idx="1363">
                  <c:v>400.57499999999152</c:v>
                </c:pt>
                <c:pt idx="1364">
                  <c:v>4005.7500000000005</c:v>
                </c:pt>
                <c:pt idx="1365">
                  <c:v>4406.3250000000062</c:v>
                </c:pt>
                <c:pt idx="1366">
                  <c:v>1802.5875000000112</c:v>
                </c:pt>
                <c:pt idx="1367">
                  <c:v>-1402.0125000000057</c:v>
                </c:pt>
                <c:pt idx="1368">
                  <c:v>-5407.7625000000062</c:v>
                </c:pt>
                <c:pt idx="1369">
                  <c:v>-7010.0625</c:v>
                </c:pt>
                <c:pt idx="1370">
                  <c:v>-4406.3250000000062</c:v>
                </c:pt>
                <c:pt idx="1371">
                  <c:v>-1201.7250000000029</c:v>
                </c:pt>
                <c:pt idx="1372">
                  <c:v>0</c:v>
                </c:pt>
                <c:pt idx="1373">
                  <c:v>-1001.4375000000001</c:v>
                </c:pt>
                <c:pt idx="1374">
                  <c:v>-3204.599999999989</c:v>
                </c:pt>
                <c:pt idx="1375">
                  <c:v>-6008.625</c:v>
                </c:pt>
                <c:pt idx="1376">
                  <c:v>-10815.525000000012</c:v>
                </c:pt>
                <c:pt idx="1377">
                  <c:v>-17625.299999999996</c:v>
                </c:pt>
                <c:pt idx="1378">
                  <c:v>-21230.474999999991</c:v>
                </c:pt>
                <c:pt idx="1379">
                  <c:v>-21230.475000000002</c:v>
                </c:pt>
                <c:pt idx="1380">
                  <c:v>-21230.475000000002</c:v>
                </c:pt>
                <c:pt idx="1381">
                  <c:v>-15221.849999999995</c:v>
                </c:pt>
                <c:pt idx="1382">
                  <c:v>-600.86250000000143</c:v>
                </c:pt>
                <c:pt idx="1383">
                  <c:v>11216.099999999997</c:v>
                </c:pt>
                <c:pt idx="1384">
                  <c:v>12618.112500000003</c:v>
                </c:pt>
                <c:pt idx="1385">
                  <c:v>7610.9250000000084</c:v>
                </c:pt>
                <c:pt idx="1386">
                  <c:v>4005.7500000000005</c:v>
                </c:pt>
                <c:pt idx="1387">
                  <c:v>5407.7624999999916</c:v>
                </c:pt>
                <c:pt idx="1388">
                  <c:v>9814.0874999999978</c:v>
                </c:pt>
                <c:pt idx="1389">
                  <c:v>14220.412500000002</c:v>
                </c:pt>
                <c:pt idx="1390">
                  <c:v>15422.137500000006</c:v>
                </c:pt>
                <c:pt idx="1391">
                  <c:v>12618.112499999994</c:v>
                </c:pt>
                <c:pt idx="1392">
                  <c:v>8211.7874999999894</c:v>
                </c:pt>
                <c:pt idx="1393">
                  <c:v>4206.0375000000031</c:v>
                </c:pt>
                <c:pt idx="1394">
                  <c:v>1201.7250000000029</c:v>
                </c:pt>
                <c:pt idx="1395">
                  <c:v>-400.57499999999152</c:v>
                </c:pt>
                <c:pt idx="1396">
                  <c:v>-1602.2999999999945</c:v>
                </c:pt>
                <c:pt idx="1397">
                  <c:v>-3004.3125</c:v>
                </c:pt>
                <c:pt idx="1398">
                  <c:v>-4005.7500000000005</c:v>
                </c:pt>
                <c:pt idx="1399">
                  <c:v>-5007.1875</c:v>
                </c:pt>
                <c:pt idx="1400">
                  <c:v>-6008.625</c:v>
                </c:pt>
                <c:pt idx="1401">
                  <c:v>-6609.4875000000093</c:v>
                </c:pt>
                <c:pt idx="1402">
                  <c:v>-7811.2124999999969</c:v>
                </c:pt>
                <c:pt idx="1403">
                  <c:v>-11216.100000000002</c:v>
                </c:pt>
                <c:pt idx="1404">
                  <c:v>-17425.012500000008</c:v>
                </c:pt>
                <c:pt idx="1405">
                  <c:v>-21230.474999999995</c:v>
                </c:pt>
                <c:pt idx="1406">
                  <c:v>-17825.587499999998</c:v>
                </c:pt>
                <c:pt idx="1407">
                  <c:v>-8612.3625000000011</c:v>
                </c:pt>
                <c:pt idx="1408">
                  <c:v>-600.86250000000143</c:v>
                </c:pt>
                <c:pt idx="1409">
                  <c:v>1201.7250000000029</c:v>
                </c:pt>
                <c:pt idx="1410">
                  <c:v>200.28749999999576</c:v>
                </c:pt>
                <c:pt idx="1411">
                  <c:v>-801.14999999999725</c:v>
                </c:pt>
                <c:pt idx="1412">
                  <c:v>-1402.0124999999987</c:v>
                </c:pt>
                <c:pt idx="1413">
                  <c:v>-600.86250000000143</c:v>
                </c:pt>
                <c:pt idx="1414">
                  <c:v>3004.3125</c:v>
                </c:pt>
                <c:pt idx="1415">
                  <c:v>8612.3625000000011</c:v>
                </c:pt>
                <c:pt idx="1416">
                  <c:v>13218.974999999995</c:v>
                </c:pt>
                <c:pt idx="1417">
                  <c:v>14620.987499999994</c:v>
                </c:pt>
                <c:pt idx="1418">
                  <c:v>12217.537500000004</c:v>
                </c:pt>
                <c:pt idx="1419">
                  <c:v>6609.4875000000093</c:v>
                </c:pt>
                <c:pt idx="1420">
                  <c:v>0</c:v>
                </c:pt>
                <c:pt idx="1421">
                  <c:v>-6809.7750000000115</c:v>
                </c:pt>
                <c:pt idx="1422">
                  <c:v>-11216.100000000002</c:v>
                </c:pt>
                <c:pt idx="1423">
                  <c:v>-8011.5000000000009</c:v>
                </c:pt>
                <c:pt idx="1424">
                  <c:v>-1402.0124999999914</c:v>
                </c:pt>
                <c:pt idx="1425">
                  <c:v>4005.7500000000005</c:v>
                </c:pt>
                <c:pt idx="1426">
                  <c:v>9814.0874999999978</c:v>
                </c:pt>
                <c:pt idx="1427">
                  <c:v>11015.8125</c:v>
                </c:pt>
                <c:pt idx="1428">
                  <c:v>6008.625</c:v>
                </c:pt>
                <c:pt idx="1429">
                  <c:v>200.28750000000286</c:v>
                </c:pt>
                <c:pt idx="1430">
                  <c:v>-4806.8999999999978</c:v>
                </c:pt>
                <c:pt idx="1431">
                  <c:v>-10615.237499999996</c:v>
                </c:pt>
                <c:pt idx="1432">
                  <c:v>-17625.300000000003</c:v>
                </c:pt>
                <c:pt idx="1433">
                  <c:v>-21230.475000000002</c:v>
                </c:pt>
                <c:pt idx="1434">
                  <c:v>-21430.762499999997</c:v>
                </c:pt>
                <c:pt idx="1435">
                  <c:v>-13819.837499999998</c:v>
                </c:pt>
                <c:pt idx="1436">
                  <c:v>-1802.5875000000044</c:v>
                </c:pt>
                <c:pt idx="1437">
                  <c:v>4005.7500000000005</c:v>
                </c:pt>
                <c:pt idx="1438">
                  <c:v>4606.6125000000011</c:v>
                </c:pt>
                <c:pt idx="1439">
                  <c:v>2002.8750000000002</c:v>
                </c:pt>
                <c:pt idx="1440">
                  <c:v>-1201.7250000000029</c:v>
                </c:pt>
                <c:pt idx="1441">
                  <c:v>-5007.1875</c:v>
                </c:pt>
                <c:pt idx="1442">
                  <c:v>-6208.9124999999958</c:v>
                </c:pt>
                <c:pt idx="1443">
                  <c:v>-3204.6000000000026</c:v>
                </c:pt>
                <c:pt idx="1444">
                  <c:v>0</c:v>
                </c:pt>
                <c:pt idx="1445">
                  <c:v>1001.4375000000001</c:v>
                </c:pt>
                <c:pt idx="1446">
                  <c:v>-801.1500000000043</c:v>
                </c:pt>
                <c:pt idx="1447">
                  <c:v>-7010.0625</c:v>
                </c:pt>
                <c:pt idx="1448">
                  <c:v>-16022.999999999998</c:v>
                </c:pt>
                <c:pt idx="1449">
                  <c:v>-20829.900000000001</c:v>
                </c:pt>
                <c:pt idx="1450">
                  <c:v>-17425.012500000004</c:v>
                </c:pt>
                <c:pt idx="1451">
                  <c:v>-9213.2250000000004</c:v>
                </c:pt>
                <c:pt idx="1452">
                  <c:v>-2403.4499999999998</c:v>
                </c:pt>
                <c:pt idx="1453">
                  <c:v>0</c:v>
                </c:pt>
                <c:pt idx="1454">
                  <c:v>0</c:v>
                </c:pt>
                <c:pt idx="1455">
                  <c:v>0</c:v>
                </c:pt>
                <c:pt idx="1456">
                  <c:v>0</c:v>
                </c:pt>
                <c:pt idx="1457">
                  <c:v>0</c:v>
                </c:pt>
                <c:pt idx="1458">
                  <c:v>0</c:v>
                </c:pt>
                <c:pt idx="1459">
                  <c:v>0</c:v>
                </c:pt>
                <c:pt idx="1460">
                  <c:v>0</c:v>
                </c:pt>
                <c:pt idx="1461">
                  <c:v>0</c:v>
                </c:pt>
                <c:pt idx="1462">
                  <c:v>0</c:v>
                </c:pt>
                <c:pt idx="1463">
                  <c:v>0</c:v>
                </c:pt>
                <c:pt idx="1464">
                  <c:v>0</c:v>
                </c:pt>
                <c:pt idx="1465">
                  <c:v>0</c:v>
                </c:pt>
                <c:pt idx="1466">
                  <c:v>0</c:v>
                </c:pt>
                <c:pt idx="1467">
                  <c:v>0</c:v>
                </c:pt>
                <c:pt idx="1468">
                  <c:v>0</c:v>
                </c:pt>
                <c:pt idx="1469">
                  <c:v>0</c:v>
                </c:pt>
                <c:pt idx="1470">
                  <c:v>0</c:v>
                </c:pt>
                <c:pt idx="1471">
                  <c:v>0</c:v>
                </c:pt>
                <c:pt idx="1472">
                  <c:v>0</c:v>
                </c:pt>
                <c:pt idx="1473">
                  <c:v>0</c:v>
                </c:pt>
                <c:pt idx="1474">
                  <c:v>0</c:v>
                </c:pt>
                <c:pt idx="1475">
                  <c:v>0</c:v>
                </c:pt>
                <c:pt idx="1476">
                  <c:v>0</c:v>
                </c:pt>
                <c:pt idx="1477">
                  <c:v>0</c:v>
                </c:pt>
                <c:pt idx="1478">
                  <c:v>4406.3250000000007</c:v>
                </c:pt>
                <c:pt idx="1479">
                  <c:v>8812.6500000000015</c:v>
                </c:pt>
                <c:pt idx="1480">
                  <c:v>8211.7875000000004</c:v>
                </c:pt>
                <c:pt idx="1481">
                  <c:v>7010.0625</c:v>
                </c:pt>
                <c:pt idx="1482">
                  <c:v>5808.3374999999987</c:v>
                </c:pt>
                <c:pt idx="1483">
                  <c:v>5007.1875</c:v>
                </c:pt>
                <c:pt idx="1484">
                  <c:v>4606.6125000000011</c:v>
                </c:pt>
                <c:pt idx="1485">
                  <c:v>5007.1875</c:v>
                </c:pt>
                <c:pt idx="1486">
                  <c:v>6409.199999999998</c:v>
                </c:pt>
                <c:pt idx="1487">
                  <c:v>8211.7875000000004</c:v>
                </c:pt>
                <c:pt idx="1488">
                  <c:v>10214.662500000002</c:v>
                </c:pt>
                <c:pt idx="1489">
                  <c:v>12217.537500000004</c:v>
                </c:pt>
                <c:pt idx="1490">
                  <c:v>13819.837499999998</c:v>
                </c:pt>
                <c:pt idx="1491">
                  <c:v>14821.274999999996</c:v>
                </c:pt>
                <c:pt idx="1492">
                  <c:v>14821.275000000005</c:v>
                </c:pt>
                <c:pt idx="1493">
                  <c:v>14020.125</c:v>
                </c:pt>
                <c:pt idx="1494">
                  <c:v>13018.6875</c:v>
                </c:pt>
                <c:pt idx="1495">
                  <c:v>11616.674999999994</c:v>
                </c:pt>
                <c:pt idx="1496">
                  <c:v>10214.662500000002</c:v>
                </c:pt>
                <c:pt idx="1497">
                  <c:v>8812.6500000000124</c:v>
                </c:pt>
                <c:pt idx="1498">
                  <c:v>7210.3499999999894</c:v>
                </c:pt>
                <c:pt idx="1499">
                  <c:v>5608.0499999999947</c:v>
                </c:pt>
                <c:pt idx="1500">
                  <c:v>4005.7500000000005</c:v>
                </c:pt>
                <c:pt idx="1501">
                  <c:v>3204.6000000000026</c:v>
                </c:pt>
                <c:pt idx="1502">
                  <c:v>2804.0250000000115</c:v>
                </c:pt>
                <c:pt idx="1503">
                  <c:v>2603.7374999999943</c:v>
                </c:pt>
                <c:pt idx="1504">
                  <c:v>2603.7374999999943</c:v>
                </c:pt>
                <c:pt idx="1505">
                  <c:v>2203.1625000000031</c:v>
                </c:pt>
                <c:pt idx="1506">
                  <c:v>2002.8750000000002</c:v>
                </c:pt>
                <c:pt idx="1507">
                  <c:v>2203.1625000000031</c:v>
                </c:pt>
                <c:pt idx="1508">
                  <c:v>2603.7374999999943</c:v>
                </c:pt>
                <c:pt idx="1509">
                  <c:v>3204.6000000000026</c:v>
                </c:pt>
                <c:pt idx="1510">
                  <c:v>4406.3250000000062</c:v>
                </c:pt>
                <c:pt idx="1511">
                  <c:v>6008.625</c:v>
                </c:pt>
                <c:pt idx="1512">
                  <c:v>7610.9249999999938</c:v>
                </c:pt>
                <c:pt idx="1513">
                  <c:v>9012.9375</c:v>
                </c:pt>
                <c:pt idx="1514">
                  <c:v>9613.7999999999956</c:v>
                </c:pt>
                <c:pt idx="1515">
                  <c:v>9012.9375</c:v>
                </c:pt>
                <c:pt idx="1516">
                  <c:v>7210.3500000000176</c:v>
                </c:pt>
                <c:pt idx="1517">
                  <c:v>5407.7625000000062</c:v>
                </c:pt>
                <c:pt idx="1518">
                  <c:v>4005.7500000000005</c:v>
                </c:pt>
                <c:pt idx="1519">
                  <c:v>3004.3125</c:v>
                </c:pt>
                <c:pt idx="1520">
                  <c:v>2203.1624999999885</c:v>
                </c:pt>
                <c:pt idx="1521">
                  <c:v>1402.0124999999773</c:v>
                </c:pt>
                <c:pt idx="1522">
                  <c:v>400.57500000000573</c:v>
                </c:pt>
                <c:pt idx="1523">
                  <c:v>-1001.4375000000001</c:v>
                </c:pt>
                <c:pt idx="1524">
                  <c:v>-3004.3125</c:v>
                </c:pt>
                <c:pt idx="1525">
                  <c:v>-5608.0499999999947</c:v>
                </c:pt>
                <c:pt idx="1526">
                  <c:v>-7811.2125000000115</c:v>
                </c:pt>
                <c:pt idx="1527">
                  <c:v>-9213.2249999999894</c:v>
                </c:pt>
                <c:pt idx="1528">
                  <c:v>-9213.2249999999894</c:v>
                </c:pt>
                <c:pt idx="1529">
                  <c:v>-8011.5000000000009</c:v>
                </c:pt>
                <c:pt idx="1530">
                  <c:v>-6208.9125000000031</c:v>
                </c:pt>
                <c:pt idx="1531">
                  <c:v>-4005.7500000000005</c:v>
                </c:pt>
                <c:pt idx="1532">
                  <c:v>-1802.5874999999974</c:v>
                </c:pt>
                <c:pt idx="1533">
                  <c:v>400.57499999999152</c:v>
                </c:pt>
                <c:pt idx="1534">
                  <c:v>2804.0249999999974</c:v>
                </c:pt>
                <c:pt idx="1535">
                  <c:v>5608.0500000000084</c:v>
                </c:pt>
                <c:pt idx="1536">
                  <c:v>8412.0749999999916</c:v>
                </c:pt>
                <c:pt idx="1537">
                  <c:v>10414.950000000006</c:v>
                </c:pt>
                <c:pt idx="1538">
                  <c:v>12017.25</c:v>
                </c:pt>
                <c:pt idx="1539">
                  <c:v>13018.6875</c:v>
                </c:pt>
                <c:pt idx="1540">
                  <c:v>13619.550000000023</c:v>
                </c:pt>
                <c:pt idx="1541">
                  <c:v>13819.837499999983</c:v>
                </c:pt>
                <c:pt idx="1542">
                  <c:v>13018.6875</c:v>
                </c:pt>
                <c:pt idx="1543">
                  <c:v>11216.100000000017</c:v>
                </c:pt>
                <c:pt idx="1544">
                  <c:v>8211.7874999999894</c:v>
                </c:pt>
                <c:pt idx="1545">
                  <c:v>5207.4749999999885</c:v>
                </c:pt>
                <c:pt idx="1546">
                  <c:v>3204.599999999989</c:v>
                </c:pt>
                <c:pt idx="1547">
                  <c:v>2002.8750000000002</c:v>
                </c:pt>
                <c:pt idx="1548">
                  <c:v>1802.5875000000112</c:v>
                </c:pt>
                <c:pt idx="1549">
                  <c:v>2002.8750000000002</c:v>
                </c:pt>
                <c:pt idx="1550">
                  <c:v>2403.4500000000057</c:v>
                </c:pt>
                <c:pt idx="1551">
                  <c:v>2804.0250000000115</c:v>
                </c:pt>
                <c:pt idx="1552">
                  <c:v>3004.3125</c:v>
                </c:pt>
                <c:pt idx="1553">
                  <c:v>3004.3125</c:v>
                </c:pt>
                <c:pt idx="1554">
                  <c:v>3004.3125</c:v>
                </c:pt>
                <c:pt idx="1555">
                  <c:v>3404.8874999999771</c:v>
                </c:pt>
                <c:pt idx="1556">
                  <c:v>4005.7500000000005</c:v>
                </c:pt>
                <c:pt idx="1557">
                  <c:v>4606.6125000000229</c:v>
                </c:pt>
                <c:pt idx="1558">
                  <c:v>5407.7625000000062</c:v>
                </c:pt>
                <c:pt idx="1559">
                  <c:v>6208.9124999999885</c:v>
                </c:pt>
                <c:pt idx="1560">
                  <c:v>6409.199999999978</c:v>
                </c:pt>
                <c:pt idx="1561">
                  <c:v>6409.2000000000053</c:v>
                </c:pt>
                <c:pt idx="1562">
                  <c:v>6409.2000000000053</c:v>
                </c:pt>
                <c:pt idx="1563">
                  <c:v>6609.4874999999947</c:v>
                </c:pt>
                <c:pt idx="1564">
                  <c:v>6809.7750000000115</c:v>
                </c:pt>
                <c:pt idx="1565">
                  <c:v>6809.7750000000115</c:v>
                </c:pt>
                <c:pt idx="1566">
                  <c:v>7010.0625</c:v>
                </c:pt>
                <c:pt idx="1567">
                  <c:v>6809.7749999999833</c:v>
                </c:pt>
                <c:pt idx="1568">
                  <c:v>6208.9124999999885</c:v>
                </c:pt>
                <c:pt idx="1569">
                  <c:v>5808.3375000000115</c:v>
                </c:pt>
                <c:pt idx="1570">
                  <c:v>5407.7625000000062</c:v>
                </c:pt>
                <c:pt idx="1571">
                  <c:v>5007.1875</c:v>
                </c:pt>
                <c:pt idx="1572">
                  <c:v>4606.6124999999947</c:v>
                </c:pt>
                <c:pt idx="1573">
                  <c:v>3805.4624999999828</c:v>
                </c:pt>
                <c:pt idx="1574">
                  <c:v>2804.0250000000115</c:v>
                </c:pt>
                <c:pt idx="1575">
                  <c:v>2002.8750000000002</c:v>
                </c:pt>
                <c:pt idx="1576">
                  <c:v>1001.4375000000001</c:v>
                </c:pt>
                <c:pt idx="1577">
                  <c:v>0</c:v>
                </c:pt>
                <c:pt idx="1578">
                  <c:v>-801.15000000001146</c:v>
                </c:pt>
                <c:pt idx="1579">
                  <c:v>-1201.7249999999885</c:v>
                </c:pt>
                <c:pt idx="1580">
                  <c:v>-1602.2999999999945</c:v>
                </c:pt>
                <c:pt idx="1581">
                  <c:v>-1802.5875000000112</c:v>
                </c:pt>
                <c:pt idx="1582">
                  <c:v>-2002.8750000000002</c:v>
                </c:pt>
                <c:pt idx="1583">
                  <c:v>-2603.7374999999943</c:v>
                </c:pt>
                <c:pt idx="1584">
                  <c:v>-3004.3125</c:v>
                </c:pt>
                <c:pt idx="1585">
                  <c:v>-3404.8875000000057</c:v>
                </c:pt>
                <c:pt idx="1586">
                  <c:v>-3805.4625000000115</c:v>
                </c:pt>
                <c:pt idx="1587">
                  <c:v>-4005.7500000000005</c:v>
                </c:pt>
                <c:pt idx="1588">
                  <c:v>-3805.4624999999828</c:v>
                </c:pt>
                <c:pt idx="1589">
                  <c:v>-3204.599999999989</c:v>
                </c:pt>
                <c:pt idx="1590">
                  <c:v>-2603.7374999999943</c:v>
                </c:pt>
                <c:pt idx="1591">
                  <c:v>-2002.8750000000002</c:v>
                </c:pt>
                <c:pt idx="1592">
                  <c:v>-1602.3000000000229</c:v>
                </c:pt>
                <c:pt idx="1593">
                  <c:v>-1201.7249999999885</c:v>
                </c:pt>
                <c:pt idx="1594">
                  <c:v>-801.14999999998304</c:v>
                </c:pt>
                <c:pt idx="1595">
                  <c:v>-1201.7250000000172</c:v>
                </c:pt>
                <c:pt idx="1596">
                  <c:v>-1602.2999999999945</c:v>
                </c:pt>
                <c:pt idx="1597">
                  <c:v>-2203.1624999999885</c:v>
                </c:pt>
                <c:pt idx="1598">
                  <c:v>-3004.3125</c:v>
                </c:pt>
                <c:pt idx="1599">
                  <c:v>-3404.8875000000057</c:v>
                </c:pt>
                <c:pt idx="1600">
                  <c:v>-3805.4625000000115</c:v>
                </c:pt>
                <c:pt idx="1601">
                  <c:v>-4005.7500000000005</c:v>
                </c:pt>
                <c:pt idx="1602">
                  <c:v>-3605.1749999999947</c:v>
                </c:pt>
                <c:pt idx="1603">
                  <c:v>-2804.0250000000115</c:v>
                </c:pt>
                <c:pt idx="1604">
                  <c:v>-2203.1625000000172</c:v>
                </c:pt>
                <c:pt idx="1605">
                  <c:v>-1402.0124999999773</c:v>
                </c:pt>
                <c:pt idx="1606">
                  <c:v>-801.14999999998304</c:v>
                </c:pt>
                <c:pt idx="1607">
                  <c:v>-400.57500000000573</c:v>
                </c:pt>
                <c:pt idx="1608">
                  <c:v>0</c:v>
                </c:pt>
                <c:pt idx="1609">
                  <c:v>400.57500000000573</c:v>
                </c:pt>
                <c:pt idx="1610">
                  <c:v>600.86249999999427</c:v>
                </c:pt>
                <c:pt idx="1611">
                  <c:v>801.14999999998304</c:v>
                </c:pt>
                <c:pt idx="1612">
                  <c:v>1402.0125000000057</c:v>
                </c:pt>
                <c:pt idx="1613">
                  <c:v>2002.8750000000002</c:v>
                </c:pt>
                <c:pt idx="1614">
                  <c:v>2603.7374999999943</c:v>
                </c:pt>
                <c:pt idx="1615">
                  <c:v>3204.6000000000172</c:v>
                </c:pt>
                <c:pt idx="1616">
                  <c:v>4005.7500000000005</c:v>
                </c:pt>
                <c:pt idx="1617">
                  <c:v>4606.6124999999947</c:v>
                </c:pt>
                <c:pt idx="1618">
                  <c:v>5007.1875</c:v>
                </c:pt>
                <c:pt idx="1619">
                  <c:v>4806.8999999999833</c:v>
                </c:pt>
                <c:pt idx="1620">
                  <c:v>4206.0374999999885</c:v>
                </c:pt>
                <c:pt idx="1621">
                  <c:v>3605.1750000000225</c:v>
                </c:pt>
                <c:pt idx="1622">
                  <c:v>2804.0250000000115</c:v>
                </c:pt>
                <c:pt idx="1623">
                  <c:v>1602.2999999999945</c:v>
                </c:pt>
                <c:pt idx="1624">
                  <c:v>200.28749999998863</c:v>
                </c:pt>
                <c:pt idx="1625">
                  <c:v>-1001.4375000000001</c:v>
                </c:pt>
                <c:pt idx="1626">
                  <c:v>-2804.0249999999828</c:v>
                </c:pt>
                <c:pt idx="1627">
                  <c:v>-4806.9000000000115</c:v>
                </c:pt>
                <c:pt idx="1628">
                  <c:v>-6409.2000000000053</c:v>
                </c:pt>
                <c:pt idx="1629">
                  <c:v>-7410.6375000000062</c:v>
                </c:pt>
                <c:pt idx="1630">
                  <c:v>-7410.6375000000062</c:v>
                </c:pt>
                <c:pt idx="1631">
                  <c:v>-6208.9124999999885</c:v>
                </c:pt>
                <c:pt idx="1632">
                  <c:v>-4406.3250000000062</c:v>
                </c:pt>
                <c:pt idx="1633">
                  <c:v>-2403.4500000000057</c:v>
                </c:pt>
                <c:pt idx="1634">
                  <c:v>-801.14999999998304</c:v>
                </c:pt>
                <c:pt idx="1635">
                  <c:v>-200.28749999998863</c:v>
                </c:pt>
                <c:pt idx="1636">
                  <c:v>-200.28750000001708</c:v>
                </c:pt>
                <c:pt idx="1637">
                  <c:v>-801.15000000001146</c:v>
                </c:pt>
                <c:pt idx="1638">
                  <c:v>-1402.0124999999773</c:v>
                </c:pt>
                <c:pt idx="1639">
                  <c:v>-1802.5874999999828</c:v>
                </c:pt>
                <c:pt idx="1640">
                  <c:v>-1802.5875000000112</c:v>
                </c:pt>
                <c:pt idx="1641">
                  <c:v>-1201.7250000000172</c:v>
                </c:pt>
                <c:pt idx="1642">
                  <c:v>-200.28749999998863</c:v>
                </c:pt>
                <c:pt idx="1643">
                  <c:v>1201.7250000000172</c:v>
                </c:pt>
                <c:pt idx="1644">
                  <c:v>2403.4499999999771</c:v>
                </c:pt>
                <c:pt idx="1645">
                  <c:v>3404.8874999999771</c:v>
                </c:pt>
                <c:pt idx="1646">
                  <c:v>4206.0375000000176</c:v>
                </c:pt>
                <c:pt idx="1647">
                  <c:v>4806.9000000000115</c:v>
                </c:pt>
                <c:pt idx="1648">
                  <c:v>5407.7625000000062</c:v>
                </c:pt>
                <c:pt idx="1649">
                  <c:v>5608.0499999999947</c:v>
                </c:pt>
                <c:pt idx="1650">
                  <c:v>5608.0499999999947</c:v>
                </c:pt>
                <c:pt idx="1651">
                  <c:v>5207.4750000000167</c:v>
                </c:pt>
                <c:pt idx="1652">
                  <c:v>4606.6124999999947</c:v>
                </c:pt>
                <c:pt idx="1653">
                  <c:v>4206.0374999999885</c:v>
                </c:pt>
                <c:pt idx="1654">
                  <c:v>3605.1749999999947</c:v>
                </c:pt>
                <c:pt idx="1655">
                  <c:v>3204.599999999989</c:v>
                </c:pt>
                <c:pt idx="1656">
                  <c:v>3204.6000000000172</c:v>
                </c:pt>
                <c:pt idx="1657">
                  <c:v>3204.6000000000172</c:v>
                </c:pt>
                <c:pt idx="1658">
                  <c:v>3204.599999999989</c:v>
                </c:pt>
                <c:pt idx="1659">
                  <c:v>3204.599999999989</c:v>
                </c:pt>
                <c:pt idx="1660">
                  <c:v>3204.599999999989</c:v>
                </c:pt>
                <c:pt idx="1661">
                  <c:v>3004.3125</c:v>
                </c:pt>
                <c:pt idx="1662">
                  <c:v>3004.3125</c:v>
                </c:pt>
                <c:pt idx="1663">
                  <c:v>3004.3125</c:v>
                </c:pt>
                <c:pt idx="1664">
                  <c:v>2603.7375000000229</c:v>
                </c:pt>
                <c:pt idx="1665">
                  <c:v>2403.4500000000057</c:v>
                </c:pt>
                <c:pt idx="1666">
                  <c:v>2002.8750000000002</c:v>
                </c:pt>
                <c:pt idx="1667">
                  <c:v>1602.2999999999945</c:v>
                </c:pt>
                <c:pt idx="1668">
                  <c:v>1402.0124999999773</c:v>
                </c:pt>
                <c:pt idx="1669">
                  <c:v>1201.7250000000172</c:v>
                </c:pt>
                <c:pt idx="1670">
                  <c:v>1001.4375000000001</c:v>
                </c:pt>
                <c:pt idx="1671">
                  <c:v>600.86249999999427</c:v>
                </c:pt>
                <c:pt idx="1672">
                  <c:v>400.57500000000573</c:v>
                </c:pt>
                <c:pt idx="1673">
                  <c:v>400.57500000000573</c:v>
                </c:pt>
                <c:pt idx="1674">
                  <c:v>200.28750000001708</c:v>
                </c:pt>
                <c:pt idx="1675">
                  <c:v>0</c:v>
                </c:pt>
                <c:pt idx="1676">
                  <c:v>-200.28750000001708</c:v>
                </c:pt>
                <c:pt idx="1677">
                  <c:v>-600.86250000002281</c:v>
                </c:pt>
                <c:pt idx="1678">
                  <c:v>-1001.4375000000001</c:v>
                </c:pt>
                <c:pt idx="1679">
                  <c:v>-1201.7249999999885</c:v>
                </c:pt>
                <c:pt idx="1680">
                  <c:v>-1201.7249999999885</c:v>
                </c:pt>
                <c:pt idx="1681">
                  <c:v>-801.15000000001146</c:v>
                </c:pt>
                <c:pt idx="1682">
                  <c:v>-200.28750000001708</c:v>
                </c:pt>
                <c:pt idx="1683">
                  <c:v>400.57500000000573</c:v>
                </c:pt>
                <c:pt idx="1684">
                  <c:v>1201.7250000000172</c:v>
                </c:pt>
                <c:pt idx="1685">
                  <c:v>1602.2999999999945</c:v>
                </c:pt>
                <c:pt idx="1686">
                  <c:v>1602.2999999999945</c:v>
                </c:pt>
                <c:pt idx="1687">
                  <c:v>1602.3000000000229</c:v>
                </c:pt>
                <c:pt idx="1688">
                  <c:v>1201.7249999999885</c:v>
                </c:pt>
                <c:pt idx="1689">
                  <c:v>801.14999999998304</c:v>
                </c:pt>
                <c:pt idx="1690">
                  <c:v>600.86250000002281</c:v>
                </c:pt>
                <c:pt idx="1691">
                  <c:v>400.57500000000573</c:v>
                </c:pt>
                <c:pt idx="1692">
                  <c:v>400.57499999997725</c:v>
                </c:pt>
                <c:pt idx="1693">
                  <c:v>400.57499999997725</c:v>
                </c:pt>
                <c:pt idx="1694">
                  <c:v>400.57500000003415</c:v>
                </c:pt>
                <c:pt idx="1695">
                  <c:v>400.57500000003415</c:v>
                </c:pt>
                <c:pt idx="1696">
                  <c:v>400.57499999997725</c:v>
                </c:pt>
                <c:pt idx="1697">
                  <c:v>400.57499999997725</c:v>
                </c:pt>
                <c:pt idx="1698">
                  <c:v>200.28749999998863</c:v>
                </c:pt>
                <c:pt idx="1699">
                  <c:v>-200.28749999998863</c:v>
                </c:pt>
                <c:pt idx="1700">
                  <c:v>-600.86249999996585</c:v>
                </c:pt>
                <c:pt idx="1701">
                  <c:v>-801.15000000001146</c:v>
                </c:pt>
                <c:pt idx="1702">
                  <c:v>-801.15000000001146</c:v>
                </c:pt>
                <c:pt idx="1703">
                  <c:v>-1001.4375000000001</c:v>
                </c:pt>
                <c:pt idx="1704">
                  <c:v>-1001.4375000000001</c:v>
                </c:pt>
                <c:pt idx="1705">
                  <c:v>-801.14999999998304</c:v>
                </c:pt>
                <c:pt idx="1706">
                  <c:v>-801.15000000001146</c:v>
                </c:pt>
                <c:pt idx="1707">
                  <c:v>-600.86249999999427</c:v>
                </c:pt>
                <c:pt idx="1708">
                  <c:v>-400.57500000000573</c:v>
                </c:pt>
                <c:pt idx="1709">
                  <c:v>-400.57500000000573</c:v>
                </c:pt>
                <c:pt idx="1710">
                  <c:v>0</c:v>
                </c:pt>
                <c:pt idx="1711">
                  <c:v>400.57500000000573</c:v>
                </c:pt>
                <c:pt idx="1712">
                  <c:v>600.86249999999427</c:v>
                </c:pt>
                <c:pt idx="1713">
                  <c:v>1001.4375000000001</c:v>
                </c:pt>
                <c:pt idx="1714">
                  <c:v>1201.7250000000172</c:v>
                </c:pt>
                <c:pt idx="1715">
                  <c:v>1402.0124999999773</c:v>
                </c:pt>
                <c:pt idx="1716">
                  <c:v>1602.2999999999945</c:v>
                </c:pt>
                <c:pt idx="1717">
                  <c:v>1802.5875000000112</c:v>
                </c:pt>
                <c:pt idx="1718">
                  <c:v>2002.8750000000002</c:v>
                </c:pt>
                <c:pt idx="1719">
                  <c:v>2203.1624999999885</c:v>
                </c:pt>
                <c:pt idx="1720">
                  <c:v>2203.1624999999885</c:v>
                </c:pt>
                <c:pt idx="1721">
                  <c:v>1802.5875000000112</c:v>
                </c:pt>
                <c:pt idx="1722">
                  <c:v>1201.7249999999885</c:v>
                </c:pt>
                <c:pt idx="1723">
                  <c:v>600.86250000002281</c:v>
                </c:pt>
                <c:pt idx="1724">
                  <c:v>0</c:v>
                </c:pt>
                <c:pt idx="1725">
                  <c:v>-1201.7250000000456</c:v>
                </c:pt>
                <c:pt idx="1726">
                  <c:v>-2804.0249999999546</c:v>
                </c:pt>
                <c:pt idx="1727">
                  <c:v>-4606.6124999999665</c:v>
                </c:pt>
                <c:pt idx="1728">
                  <c:v>-6609.4875000000229</c:v>
                </c:pt>
                <c:pt idx="1729">
                  <c:v>-8612.3625000000229</c:v>
                </c:pt>
                <c:pt idx="1730">
                  <c:v>-9814.0875000000124</c:v>
                </c:pt>
                <c:pt idx="1731">
                  <c:v>-10214.662499999988</c:v>
                </c:pt>
                <c:pt idx="1732">
                  <c:v>-10214.662499999988</c:v>
                </c:pt>
                <c:pt idx="1733">
                  <c:v>-9814.0875000000124</c:v>
                </c:pt>
                <c:pt idx="1734">
                  <c:v>-9413.5125000000062</c:v>
                </c:pt>
                <c:pt idx="1735">
                  <c:v>-9213.2249999999894</c:v>
                </c:pt>
                <c:pt idx="1736">
                  <c:v>-9413.5125000000062</c:v>
                </c:pt>
                <c:pt idx="1737">
                  <c:v>-9413.5125000000062</c:v>
                </c:pt>
                <c:pt idx="1738">
                  <c:v>-9213.2249999999894</c:v>
                </c:pt>
                <c:pt idx="1739">
                  <c:v>-8812.6499999999833</c:v>
                </c:pt>
                <c:pt idx="1740">
                  <c:v>-7811.2125000000115</c:v>
                </c:pt>
                <c:pt idx="1741">
                  <c:v>-6409.2000000000053</c:v>
                </c:pt>
                <c:pt idx="1742">
                  <c:v>-5407.7624999999771</c:v>
                </c:pt>
                <c:pt idx="1743">
                  <c:v>-4806.9000000000115</c:v>
                </c:pt>
                <c:pt idx="1744">
                  <c:v>-4206.0375000000176</c:v>
                </c:pt>
                <c:pt idx="1745">
                  <c:v>-4005.7500000000005</c:v>
                </c:pt>
                <c:pt idx="1746">
                  <c:v>-4005.7500000000005</c:v>
                </c:pt>
                <c:pt idx="1747">
                  <c:v>-3605.1749999999947</c:v>
                </c:pt>
                <c:pt idx="1748">
                  <c:v>-3204.599999999989</c:v>
                </c:pt>
                <c:pt idx="1749">
                  <c:v>-2804.0250000000115</c:v>
                </c:pt>
                <c:pt idx="1750">
                  <c:v>-2203.1625000000172</c:v>
                </c:pt>
                <c:pt idx="1751">
                  <c:v>-2002.8750000000002</c:v>
                </c:pt>
                <c:pt idx="1752">
                  <c:v>-2002.8750000000002</c:v>
                </c:pt>
                <c:pt idx="1753">
                  <c:v>-2002.8750000000002</c:v>
                </c:pt>
                <c:pt idx="1754">
                  <c:v>-2002.8750000000002</c:v>
                </c:pt>
                <c:pt idx="1755">
                  <c:v>-2002.8750000000002</c:v>
                </c:pt>
                <c:pt idx="1756">
                  <c:v>-2002.8750000000002</c:v>
                </c:pt>
                <c:pt idx="1757">
                  <c:v>-2203.1624999999885</c:v>
                </c:pt>
                <c:pt idx="1758">
                  <c:v>-2203.1624999999885</c:v>
                </c:pt>
                <c:pt idx="1759">
                  <c:v>-2203.1624999999885</c:v>
                </c:pt>
                <c:pt idx="1760">
                  <c:v>-2403.4500000000057</c:v>
                </c:pt>
                <c:pt idx="1761">
                  <c:v>-2403.4500000000057</c:v>
                </c:pt>
                <c:pt idx="1762">
                  <c:v>-2403.4500000000057</c:v>
                </c:pt>
                <c:pt idx="1763">
                  <c:v>-2403.4500000000057</c:v>
                </c:pt>
                <c:pt idx="1764">
                  <c:v>-2603.7374999999943</c:v>
                </c:pt>
                <c:pt idx="1765">
                  <c:v>-3204.599999999989</c:v>
                </c:pt>
                <c:pt idx="1766">
                  <c:v>-4406.3250000000062</c:v>
                </c:pt>
                <c:pt idx="1767">
                  <c:v>-6008.625</c:v>
                </c:pt>
                <c:pt idx="1768">
                  <c:v>-8011.5000000000009</c:v>
                </c:pt>
                <c:pt idx="1769">
                  <c:v>-10214.662500000017</c:v>
                </c:pt>
                <c:pt idx="1770">
                  <c:v>-12017.25</c:v>
                </c:pt>
                <c:pt idx="1771">
                  <c:v>-12818.399999999983</c:v>
                </c:pt>
                <c:pt idx="1772">
                  <c:v>-12818.399999999983</c:v>
                </c:pt>
                <c:pt idx="1773">
                  <c:v>-12417.825000000006</c:v>
                </c:pt>
                <c:pt idx="1774">
                  <c:v>-11416.387500000006</c:v>
                </c:pt>
                <c:pt idx="1775">
                  <c:v>-10214.662500000002</c:v>
                </c:pt>
                <c:pt idx="1776">
                  <c:v>-9613.7999999999956</c:v>
                </c:pt>
                <c:pt idx="1777">
                  <c:v>-9814.0874999999978</c:v>
                </c:pt>
                <c:pt idx="1778">
                  <c:v>-10815.525000000012</c:v>
                </c:pt>
                <c:pt idx="1779">
                  <c:v>-12417.825000000006</c:v>
                </c:pt>
                <c:pt idx="1780">
                  <c:v>-13819.837499999998</c:v>
                </c:pt>
                <c:pt idx="1781">
                  <c:v>-14220.412500000002</c:v>
                </c:pt>
                <c:pt idx="1782">
                  <c:v>-13419.262499999992</c:v>
                </c:pt>
                <c:pt idx="1783">
                  <c:v>-11816.962499999998</c:v>
                </c:pt>
                <c:pt idx="1784">
                  <c:v>-9814.0875000000033</c:v>
                </c:pt>
                <c:pt idx="1785">
                  <c:v>-8412.0749999999989</c:v>
                </c:pt>
                <c:pt idx="1786">
                  <c:v>-7811.2125000000051</c:v>
                </c:pt>
                <c:pt idx="1787">
                  <c:v>-7610.925000000002</c:v>
                </c:pt>
                <c:pt idx="1788">
                  <c:v>-7811.2124999999969</c:v>
                </c:pt>
                <c:pt idx="1789">
                  <c:v>-8612.3625000000011</c:v>
                </c:pt>
                <c:pt idx="1790">
                  <c:v>-10014.375</c:v>
                </c:pt>
                <c:pt idx="1791">
                  <c:v>-11816.962499999998</c:v>
                </c:pt>
                <c:pt idx="1792">
                  <c:v>-13619.550000000001</c:v>
                </c:pt>
                <c:pt idx="1793">
                  <c:v>-14220.412500000002</c:v>
                </c:pt>
                <c:pt idx="1794">
                  <c:v>-17425.012500000001</c:v>
                </c:pt>
                <c:pt idx="1795">
                  <c:v>-10414.950000000001</c:v>
                </c:pt>
                <c:pt idx="1796">
                  <c:v>0</c:v>
                </c:pt>
                <c:pt idx="1797">
                  <c:v>0</c:v>
                </c:pt>
                <c:pt idx="1798">
                  <c:v>0</c:v>
                </c:pt>
                <c:pt idx="1799">
                  <c:v>0</c:v>
                </c:pt>
                <c:pt idx="1800">
                  <c:v>0</c:v>
                </c:pt>
              </c:numCache>
            </c:numRef>
          </c:yVal>
          <c:smooth val="0"/>
          <c:extLst>
            <c:ext xmlns:c16="http://schemas.microsoft.com/office/drawing/2014/chart" uri="{C3380CC4-5D6E-409C-BE32-E72D297353CC}">
              <c16:uniqueId val="{00000002-8E0C-4620-8AD0-D1BA69B714BE}"/>
            </c:ext>
          </c:extLst>
        </c:ser>
        <c:dLbls>
          <c:showLegendKey val="0"/>
          <c:showVal val="0"/>
          <c:showCatName val="0"/>
          <c:showSerName val="0"/>
          <c:showPercent val="0"/>
          <c:showBubbleSize val="0"/>
        </c:dLbls>
        <c:axId val="188787856"/>
        <c:axId val="576359952"/>
        <c:extLst>
          <c:ext xmlns:c15="http://schemas.microsoft.com/office/drawing/2012/chart" uri="{02D57815-91ED-43cb-92C2-25804820EDAC}">
            <c15:filteredScatterSeries>
              <c15:ser>
                <c:idx val="2"/>
                <c:order val="2"/>
                <c:tx>
                  <c:v>Acceleration force </c:v>
                </c:tx>
                <c:spPr>
                  <a:ln w="19050" cap="rnd">
                    <a:solidFill>
                      <a:schemeClr val="accent3"/>
                    </a:solidFill>
                    <a:round/>
                  </a:ln>
                  <a:effectLst/>
                </c:spPr>
                <c:marker>
                  <c:symbol val="none"/>
                </c:marker>
                <c:yVal>
                  <c:numRef>
                    <c:extLst>
                      <c:ext uri="{02D57815-91ED-43cb-92C2-25804820EDAC}">
                        <c15:formulaRef>
                          <c15:sqref>WLTC_class_3!$X$8:$X$1808</c15:sqref>
                        </c15:formulaRef>
                      </c:ext>
                    </c:extLst>
                    <c:numCache>
                      <c:formatCode>General</c:formatCode>
                      <c:ptCount val="1801"/>
                      <c:pt idx="0">
                        <c:v>173.05</c:v>
                      </c:pt>
                      <c:pt idx="1">
                        <c:v>173.05</c:v>
                      </c:pt>
                      <c:pt idx="2">
                        <c:v>173.05</c:v>
                      </c:pt>
                      <c:pt idx="3">
                        <c:v>173.05</c:v>
                      </c:pt>
                      <c:pt idx="4">
                        <c:v>173.05</c:v>
                      </c:pt>
                      <c:pt idx="5">
                        <c:v>173.05</c:v>
                      </c:pt>
                      <c:pt idx="6">
                        <c:v>173.05</c:v>
                      </c:pt>
                      <c:pt idx="7">
                        <c:v>173.05</c:v>
                      </c:pt>
                      <c:pt idx="8">
                        <c:v>173.05</c:v>
                      </c:pt>
                      <c:pt idx="9">
                        <c:v>173.05</c:v>
                      </c:pt>
                      <c:pt idx="10">
                        <c:v>173.05</c:v>
                      </c:pt>
                      <c:pt idx="11">
                        <c:v>573.625</c:v>
                      </c:pt>
                      <c:pt idx="12">
                        <c:v>3578.1306198940006</c:v>
                      </c:pt>
                      <c:pt idx="13">
                        <c:v>10589.076613606598</c:v>
                      </c:pt>
                      <c:pt idx="14">
                        <c:v>16607.487994037503</c:v>
                      </c:pt>
                      <c:pt idx="15">
                        <c:v>15631.699229959375</c:v>
                      </c:pt>
                      <c:pt idx="16">
                        <c:v>14257.104986514929</c:v>
                      </c:pt>
                      <c:pt idx="17">
                        <c:v>17504.173481723265</c:v>
                      </c:pt>
                      <c:pt idx="18">
                        <c:v>18574.6334623566</c:v>
                      </c:pt>
                      <c:pt idx="19">
                        <c:v>12041.555725972223</c:v>
                      </c:pt>
                      <c:pt idx="20">
                        <c:v>4660.8138114149333</c:v>
                      </c:pt>
                      <c:pt idx="21">
                        <c:v>2069.5039342232649</c:v>
                      </c:pt>
                      <c:pt idx="22">
                        <c:v>1873.4185800649291</c:v>
                      </c:pt>
                      <c:pt idx="23">
                        <c:v>2084.3418304000011</c:v>
                      </c:pt>
                      <c:pt idx="24">
                        <c:v>4494.2626879593754</c:v>
                      </c:pt>
                      <c:pt idx="25">
                        <c:v>6134.4974850388835</c:v>
                      </c:pt>
                      <c:pt idx="26">
                        <c:v>7161.6284246399327</c:v>
                      </c:pt>
                      <c:pt idx="27">
                        <c:v>10019.744876431603</c:v>
                      </c:pt>
                      <c:pt idx="28">
                        <c:v>10686.452170537499</c:v>
                      </c:pt>
                      <c:pt idx="29">
                        <c:v>10156.091097889921</c:v>
                      </c:pt>
                      <c:pt idx="30">
                        <c:v>7618.2468209815943</c:v>
                      </c:pt>
                      <c:pt idx="31">
                        <c:v>4851.6835041232644</c:v>
                      </c:pt>
                      <c:pt idx="32">
                        <c:v>3675.5290086065943</c:v>
                      </c:pt>
                      <c:pt idx="33">
                        <c:v>3094.1573127232668</c:v>
                      </c:pt>
                      <c:pt idx="34">
                        <c:v>2109.1670413500024</c:v>
                      </c:pt>
                      <c:pt idx="35">
                        <c:v>510.17883891493892</c:v>
                      </c:pt>
                      <c:pt idx="36">
                        <c:v>-2704.3342019402721</c:v>
                      </c:pt>
                      <c:pt idx="37">
                        <c:v>-7760.081073435078</c:v>
                      </c:pt>
                      <c:pt idx="38">
                        <c:v>-10650.264964415632</c:v>
                      </c:pt>
                      <c:pt idx="39">
                        <c:v>-9932.1930268402739</c:v>
                      </c:pt>
                      <c:pt idx="40">
                        <c:v>-8794.4836954069506</c:v>
                      </c:pt>
                      <c:pt idx="41">
                        <c:v>-10654.392488018406</c:v>
                      </c:pt>
                      <c:pt idx="42">
                        <c:v>-13934.351715173603</c:v>
                      </c:pt>
                      <c:pt idx="43">
                        <c:v>-13211.801959068405</c:v>
                      </c:pt>
                      <c:pt idx="44">
                        <c:v>-8055.4269896625074</c:v>
                      </c:pt>
                      <c:pt idx="45">
                        <c:v>-3269.3998825267381</c:v>
                      </c:pt>
                      <c:pt idx="46">
                        <c:v>-2475.942640649997</c:v>
                      </c:pt>
                      <c:pt idx="47">
                        <c:v>-3691.0452166406253</c:v>
                      </c:pt>
                      <c:pt idx="48">
                        <c:v>-3105.7135198444425</c:v>
                      </c:pt>
                      <c:pt idx="49">
                        <c:v>-910.64238577360697</c:v>
                      </c:pt>
                      <c:pt idx="50">
                        <c:v>-510.06738577361534</c:v>
                      </c:pt>
                      <c:pt idx="51">
                        <c:v>-3920.2001174625029</c:v>
                      </c:pt>
                      <c:pt idx="52">
                        <c:v>-8347.4874176850699</c:v>
                      </c:pt>
                      <c:pt idx="53">
                        <c:v>-6973.3700134850687</c:v>
                      </c:pt>
                      <c:pt idx="54">
                        <c:v>-1975.570286110069</c:v>
                      </c:pt>
                      <c:pt idx="55">
                        <c:v>26.40691500000068</c:v>
                      </c:pt>
                      <c:pt idx="56">
                        <c:v>226.69441499999999</c:v>
                      </c:pt>
                      <c:pt idx="57">
                        <c:v>827.55691500000148</c:v>
                      </c:pt>
                      <c:pt idx="58">
                        <c:v>1431.1351635093745</c:v>
                      </c:pt>
                      <c:pt idx="59">
                        <c:v>5039.0929675374982</c:v>
                      </c:pt>
                      <c:pt idx="60">
                        <c:v>5661.3126502593768</c:v>
                      </c:pt>
                      <c:pt idx="61">
                        <c:v>2663.7057021343776</c:v>
                      </c:pt>
                      <c:pt idx="62">
                        <c:v>2069.8169760843725</c:v>
                      </c:pt>
                      <c:pt idx="63">
                        <c:v>2674.2669463375028</c:v>
                      </c:pt>
                      <c:pt idx="64">
                        <c:v>3486.5816902093779</c:v>
                      </c:pt>
                      <c:pt idx="65">
                        <c:v>2293.9576142263891</c:v>
                      </c:pt>
                      <c:pt idx="66">
                        <c:v>1496.8197694315929</c:v>
                      </c:pt>
                      <c:pt idx="67">
                        <c:v>4705.4989801555548</c:v>
                      </c:pt>
                      <c:pt idx="68">
                        <c:v>9940.3661595649301</c:v>
                      </c:pt>
                      <c:pt idx="69">
                        <c:v>12791.385902288886</c:v>
                      </c:pt>
                      <c:pt idx="70">
                        <c:v>13653.634655789934</c:v>
                      </c:pt>
                      <c:pt idx="71">
                        <c:v>12721.409627059726</c:v>
                      </c:pt>
                      <c:pt idx="72">
                        <c:v>9782.1856839263855</c:v>
                      </c:pt>
                      <c:pt idx="73">
                        <c:v>6422.2253814888863</c:v>
                      </c:pt>
                      <c:pt idx="74">
                        <c:v>4648.2817639149307</c:v>
                      </c:pt>
                      <c:pt idx="75">
                        <c:v>4472.1007229055522</c:v>
                      </c:pt>
                      <c:pt idx="76">
                        <c:v>4900.1684855930589</c:v>
                      </c:pt>
                      <c:pt idx="77">
                        <c:v>4530.6960703732611</c:v>
                      </c:pt>
                      <c:pt idx="78">
                        <c:v>2751.294878634375</c:v>
                      </c:pt>
                      <c:pt idx="79">
                        <c:v>153.42846183160276</c:v>
                      </c:pt>
                      <c:pt idx="80">
                        <c:v>-1263.2058665625002</c:v>
                      </c:pt>
                      <c:pt idx="81">
                        <c:v>-2679.653929626742</c:v>
                      </c:pt>
                      <c:pt idx="82">
                        <c:v>-2312.9643184350693</c:v>
                      </c:pt>
                      <c:pt idx="83">
                        <c:v>-518.68052684026657</c:v>
                      </c:pt>
                      <c:pt idx="84">
                        <c:v>-1528.3546797267393</c:v>
                      </c:pt>
                      <c:pt idx="85">
                        <c:v>-2150.8537604434141</c:v>
                      </c:pt>
                      <c:pt idx="86">
                        <c:v>-1966.4807702267303</c:v>
                      </c:pt>
                      <c:pt idx="87">
                        <c:v>-1584.1336954069332</c:v>
                      </c:pt>
                      <c:pt idx="88">
                        <c:v>-4798.9857391625064</c:v>
                      </c:pt>
                      <c:pt idx="89">
                        <c:v>-13267.696575360076</c:v>
                      </c:pt>
                      <c:pt idx="90">
                        <c:v>-19377.769124615625</c:v>
                      </c:pt>
                      <c:pt idx="91">
                        <c:v>-20276.257660694449</c:v>
                      </c:pt>
                      <c:pt idx="92">
                        <c:v>-15341.713639340282</c:v>
                      </c:pt>
                      <c:pt idx="93">
                        <c:v>-9766.2079177736123</c:v>
                      </c:pt>
                      <c:pt idx="94">
                        <c:v>-9987.9680849999986</c:v>
                      </c:pt>
                      <c:pt idx="95">
                        <c:v>-12213.925736068404</c:v>
                      </c:pt>
                      <c:pt idx="96">
                        <c:v>-10830.230568606945</c:v>
                      </c:pt>
                      <c:pt idx="97">
                        <c:v>-7032.472002649999</c:v>
                      </c:pt>
                      <c:pt idx="98">
                        <c:v>-7035.496951606945</c:v>
                      </c:pt>
                      <c:pt idx="99">
                        <c:v>-4233.2750000000005</c:v>
                      </c:pt>
                      <c:pt idx="100">
                        <c:v>173.05</c:v>
                      </c:pt>
                      <c:pt idx="101">
                        <c:v>173.05</c:v>
                      </c:pt>
                      <c:pt idx="102">
                        <c:v>173.05</c:v>
                      </c:pt>
                      <c:pt idx="103">
                        <c:v>173.05</c:v>
                      </c:pt>
                      <c:pt idx="104">
                        <c:v>173.05</c:v>
                      </c:pt>
                      <c:pt idx="105">
                        <c:v>173.05</c:v>
                      </c:pt>
                      <c:pt idx="106">
                        <c:v>173.05</c:v>
                      </c:pt>
                      <c:pt idx="107">
                        <c:v>173.05</c:v>
                      </c:pt>
                      <c:pt idx="108">
                        <c:v>173.05</c:v>
                      </c:pt>
                      <c:pt idx="109">
                        <c:v>173.05</c:v>
                      </c:pt>
                      <c:pt idx="110">
                        <c:v>173.05</c:v>
                      </c:pt>
                      <c:pt idx="111">
                        <c:v>173.05</c:v>
                      </c:pt>
                      <c:pt idx="112">
                        <c:v>173.05</c:v>
                      </c:pt>
                      <c:pt idx="113">
                        <c:v>173.05</c:v>
                      </c:pt>
                      <c:pt idx="114">
                        <c:v>173.05</c:v>
                      </c:pt>
                      <c:pt idx="115">
                        <c:v>173.05</c:v>
                      </c:pt>
                      <c:pt idx="116">
                        <c:v>173.05</c:v>
                      </c:pt>
                      <c:pt idx="117">
                        <c:v>173.05</c:v>
                      </c:pt>
                      <c:pt idx="118">
                        <c:v>173.05</c:v>
                      </c:pt>
                      <c:pt idx="119">
                        <c:v>173.05</c:v>
                      </c:pt>
                      <c:pt idx="120">
                        <c:v>173.05</c:v>
                      </c:pt>
                      <c:pt idx="121">
                        <c:v>173.05</c:v>
                      </c:pt>
                      <c:pt idx="122">
                        <c:v>173.05</c:v>
                      </c:pt>
                      <c:pt idx="123">
                        <c:v>173.05</c:v>
                      </c:pt>
                      <c:pt idx="124">
                        <c:v>173.05</c:v>
                      </c:pt>
                      <c:pt idx="125">
                        <c:v>173.05</c:v>
                      </c:pt>
                      <c:pt idx="126">
                        <c:v>173.05</c:v>
                      </c:pt>
                      <c:pt idx="127">
                        <c:v>173.05</c:v>
                      </c:pt>
                      <c:pt idx="128">
                        <c:v>173.05</c:v>
                      </c:pt>
                      <c:pt idx="129">
                        <c:v>173.05</c:v>
                      </c:pt>
                      <c:pt idx="130">
                        <c:v>173.05</c:v>
                      </c:pt>
                      <c:pt idx="131">
                        <c:v>173.05</c:v>
                      </c:pt>
                      <c:pt idx="132">
                        <c:v>173.05</c:v>
                      </c:pt>
                      <c:pt idx="133">
                        <c:v>173.05</c:v>
                      </c:pt>
                      <c:pt idx="134">
                        <c:v>173.05</c:v>
                      </c:pt>
                      <c:pt idx="135">
                        <c:v>173.05</c:v>
                      </c:pt>
                      <c:pt idx="136">
                        <c:v>173.05</c:v>
                      </c:pt>
                      <c:pt idx="137">
                        <c:v>573.625</c:v>
                      </c:pt>
                      <c:pt idx="138">
                        <c:v>3978.527401226389</c:v>
                      </c:pt>
                      <c:pt idx="139">
                        <c:v>11991.357335681594</c:v>
                      </c:pt>
                      <c:pt idx="140">
                        <c:v>19815.086865848261</c:v>
                      </c:pt>
                      <c:pt idx="141">
                        <c:v>20853.658222009373</c:v>
                      </c:pt>
                      <c:pt idx="142">
                        <c:v>14693.945846238887</c:v>
                      </c:pt>
                      <c:pt idx="143">
                        <c:v>7316.1841769593748</c:v>
                      </c:pt>
                      <c:pt idx="144">
                        <c:v>4126.0383665566014</c:v>
                      </c:pt>
                      <c:pt idx="145">
                        <c:v>6142.5591646222265</c:v>
                      </c:pt>
                      <c:pt idx="146">
                        <c:v>9579.931338149996</c:v>
                      </c:pt>
                      <c:pt idx="147">
                        <c:v>10227.479380426386</c:v>
                      </c:pt>
                      <c:pt idx="148">
                        <c:v>8069.8140498982657</c:v>
                      </c:pt>
                      <c:pt idx="149">
                        <c:v>4696.7220417055587</c:v>
                      </c:pt>
                      <c:pt idx="150">
                        <c:v>904.44712705972097</c:v>
                      </c:pt>
                      <c:pt idx="151">
                        <c:v>-4712.4243989625029</c:v>
                      </c:pt>
                      <c:pt idx="152">
                        <c:v>-13170.886916711106</c:v>
                      </c:pt>
                      <c:pt idx="153">
                        <c:v>-19465.138740240276</c:v>
                      </c:pt>
                      <c:pt idx="154">
                        <c:v>-18342.192798851738</c:v>
                      </c:pt>
                      <c:pt idx="155">
                        <c:v>-10376.290551601738</c:v>
                      </c:pt>
                      <c:pt idx="156">
                        <c:v>-1175.3180850000022</c:v>
                      </c:pt>
                      <c:pt idx="157">
                        <c:v>4438.2304675374999</c:v>
                      </c:pt>
                      <c:pt idx="158">
                        <c:v>9460.3378204593755</c:v>
                      </c:pt>
                      <c:pt idx="159">
                        <c:v>12300.509470372224</c:v>
                      </c:pt>
                      <c:pt idx="160">
                        <c:v>12741.381111834373</c:v>
                      </c:pt>
                      <c:pt idx="161">
                        <c:v>11192.557888037498</c:v>
                      </c:pt>
                      <c:pt idx="162">
                        <c:v>8827.3630614843805</c:v>
                      </c:pt>
                      <c:pt idx="163">
                        <c:v>8468.3289553500017</c:v>
                      </c:pt>
                      <c:pt idx="164">
                        <c:v>7507.3073066232637</c:v>
                      </c:pt>
                      <c:pt idx="165">
                        <c:v>5740.8403793899342</c:v>
                      </c:pt>
                      <c:pt idx="166">
                        <c:v>4762.9468170843784</c:v>
                      </c:pt>
                      <c:pt idx="167">
                        <c:v>6792.5806943722255</c:v>
                      </c:pt>
                      <c:pt idx="168">
                        <c:v>8646.1303886222231</c:v>
                      </c:pt>
                      <c:pt idx="169">
                        <c:v>6296.6228281499953</c:v>
                      </c:pt>
                      <c:pt idx="170">
                        <c:v>1111.5592726388804</c:v>
                      </c:pt>
                      <c:pt idx="171">
                        <c:v>-5114.2065144069411</c:v>
                      </c:pt>
                      <c:pt idx="172">
                        <c:v>-12186.388501915622</c:v>
                      </c:pt>
                      <c:pt idx="173">
                        <c:v>-15491.948036006946</c:v>
                      </c:pt>
                      <c:pt idx="174">
                        <c:v>-10969.747258193402</c:v>
                      </c:pt>
                      <c:pt idx="175">
                        <c:v>-3594.2468500184032</c:v>
                      </c:pt>
                      <c:pt idx="176">
                        <c:v>1609.473040931593</c:v>
                      </c:pt>
                      <c:pt idx="177">
                        <c:v>5830.7097918482632</c:v>
                      </c:pt>
                      <c:pt idx="178">
                        <c:v>7070.4440950597245</c:v>
                      </c:pt>
                      <c:pt idx="179">
                        <c:v>4095.8595417055576</c:v>
                      </c:pt>
                      <c:pt idx="180">
                        <c:v>1100.3089628222237</c:v>
                      </c:pt>
                      <c:pt idx="181">
                        <c:v>-303.90519337674039</c:v>
                      </c:pt>
                      <c:pt idx="182">
                        <c:v>-1912.7654582944433</c:v>
                      </c:pt>
                      <c:pt idx="183">
                        <c:v>-5737.5064199350654</c:v>
                      </c:pt>
                      <c:pt idx="184">
                        <c:v>-8986.6908892906249</c:v>
                      </c:pt>
                      <c:pt idx="185">
                        <c:v>-9834.1278237611132</c:v>
                      </c:pt>
                      <c:pt idx="186">
                        <c:v>-9076.1764790625075</c:v>
                      </c:pt>
                      <c:pt idx="187">
                        <c:v>-7505.0908230406221</c:v>
                      </c:pt>
                      <c:pt idx="188">
                        <c:v>-6127.2183097906227</c:v>
                      </c:pt>
                      <c:pt idx="189">
                        <c:v>-4942.5999176850728</c:v>
                      </c:pt>
                      <c:pt idx="190">
                        <c:v>-3754.375428793403</c:v>
                      </c:pt>
                      <c:pt idx="191">
                        <c:v>-2961.6297204767347</c:v>
                      </c:pt>
                      <c:pt idx="192">
                        <c:v>-2168.407172915624</c:v>
                      </c:pt>
                      <c:pt idx="193">
                        <c:v>-1170.7545844184049</c:v>
                      </c:pt>
                      <c:pt idx="194">
                        <c:v>-772.94003660694455</c:v>
                      </c:pt>
                      <c:pt idx="195">
                        <c:v>-173.88058499999863</c:v>
                      </c:pt>
                      <c:pt idx="196">
                        <c:v>226.69441499999999</c:v>
                      </c:pt>
                      <c:pt idx="197">
                        <c:v>226.69441499999999</c:v>
                      </c:pt>
                      <c:pt idx="198">
                        <c:v>1228.1319150000002</c:v>
                      </c:pt>
                      <c:pt idx="199">
                        <c:v>2234.1329155815974</c:v>
                      </c:pt>
                      <c:pt idx="200">
                        <c:v>3240.3201814930558</c:v>
                      </c:pt>
                      <c:pt idx="201">
                        <c:v>4251.8160093055558</c:v>
                      </c:pt>
                      <c:pt idx="202">
                        <c:v>5264.0568984375004</c:v>
                      </c:pt>
                      <c:pt idx="203">
                        <c:v>8285.9714721093769</c:v>
                      </c:pt>
                      <c:pt idx="204">
                        <c:v>9721.0460681597197</c:v>
                      </c:pt>
                      <c:pt idx="205">
                        <c:v>9954.2801797055563</c:v>
                      </c:pt>
                      <c:pt idx="206">
                        <c:v>11800.453766893053</c:v>
                      </c:pt>
                      <c:pt idx="207">
                        <c:v>12059.291910681597</c:v>
                      </c:pt>
                      <c:pt idx="208">
                        <c:v>10714.108962822223</c:v>
                      </c:pt>
                      <c:pt idx="209">
                        <c:v>11770.621395555558</c:v>
                      </c:pt>
                      <c:pt idx="210">
                        <c:v>11650.442888622221</c:v>
                      </c:pt>
                      <c:pt idx="211">
                        <c:v>8708.4212402343765</c:v>
                      </c:pt>
                      <c:pt idx="212">
                        <c:v>6754.1205129555556</c:v>
                      </c:pt>
                      <c:pt idx="213">
                        <c:v>5590.9934146093728</c:v>
                      </c:pt>
                      <c:pt idx="214">
                        <c:v>6025.2116584888918</c:v>
                      </c:pt>
                      <c:pt idx="215">
                        <c:v>7674.8416788065942</c:v>
                      </c:pt>
                      <c:pt idx="216">
                        <c:v>8938.9245859375005</c:v>
                      </c:pt>
                      <c:pt idx="217">
                        <c:v>9010.9757408343758</c:v>
                      </c:pt>
                      <c:pt idx="218">
                        <c:v>8077.5586139930556</c:v>
                      </c:pt>
                      <c:pt idx="219">
                        <c:v>6734.9125999263833</c:v>
                      </c:pt>
                      <c:pt idx="220">
                        <c:v>5378.6766673930588</c:v>
                      </c:pt>
                      <c:pt idx="221">
                        <c:v>3811.4131759399388</c:v>
                      </c:pt>
                      <c:pt idx="222">
                        <c:v>2825.7411734593693</c:v>
                      </c:pt>
                      <c:pt idx="223">
                        <c:v>2641.3383807899218</c:v>
                      </c:pt>
                      <c:pt idx="224">
                        <c:v>2653.3301427263941</c:v>
                      </c:pt>
                      <c:pt idx="225">
                        <c:v>3270.2859672263889</c:v>
                      </c:pt>
                      <c:pt idx="226">
                        <c:v>3494.9369723722107</c:v>
                      </c:pt>
                      <c:pt idx="227">
                        <c:v>3315.1572851899305</c:v>
                      </c:pt>
                      <c:pt idx="228">
                        <c:v>3135.5638633375111</c:v>
                      </c:pt>
                      <c:pt idx="229">
                        <c:v>2751.6782368930608</c:v>
                      </c:pt>
                      <c:pt idx="230">
                        <c:v>1963.123498498258</c:v>
                      </c:pt>
                      <c:pt idx="231">
                        <c:v>761.39849849826942</c:v>
                      </c:pt>
                      <c:pt idx="232">
                        <c:v>-1854.9342631069471</c:v>
                      </c:pt>
                      <c:pt idx="233">
                        <c:v>-5313.626366290634</c:v>
                      </c:pt>
                      <c:pt idx="234">
                        <c:v>-6595.6689765267329</c:v>
                      </c:pt>
                      <c:pt idx="235">
                        <c:v>-5066.9102540625026</c:v>
                      </c:pt>
                      <c:pt idx="236">
                        <c:v>-2508.2340626624946</c:v>
                      </c:pt>
                      <c:pt idx="237">
                        <c:v>-1729.2123838499972</c:v>
                      </c:pt>
                      <c:pt idx="238">
                        <c:v>-3560.8870777611196</c:v>
                      </c:pt>
                      <c:pt idx="239">
                        <c:v>-7219.3153355684071</c:v>
                      </c:pt>
                      <c:pt idx="240">
                        <c:v>-9911.3873056017346</c:v>
                      </c:pt>
                      <c:pt idx="241">
                        <c:v>-8799.1590712933994</c:v>
                      </c:pt>
                      <c:pt idx="242">
                        <c:v>-8258.6465381684029</c:v>
                      </c:pt>
                      <c:pt idx="243">
                        <c:v>-9131.0430268402761</c:v>
                      </c:pt>
                      <c:pt idx="244">
                        <c:v>-8794.4836954069506</c:v>
                      </c:pt>
                      <c:pt idx="245">
                        <c:v>-10654.392488018406</c:v>
                      </c:pt>
                      <c:pt idx="246">
                        <c:v>-13934.351715173603</c:v>
                      </c:pt>
                      <c:pt idx="247">
                        <c:v>-13211.801959068405</c:v>
                      </c:pt>
                      <c:pt idx="248">
                        <c:v>-8055.4269896625074</c:v>
                      </c:pt>
                      <c:pt idx="249">
                        <c:v>-3269.3998825267381</c:v>
                      </c:pt>
                      <c:pt idx="250">
                        <c:v>-2475.942640649997</c:v>
                      </c:pt>
                      <c:pt idx="251">
                        <c:v>-3691.0452166406253</c:v>
                      </c:pt>
                      <c:pt idx="252">
                        <c:v>-3105.7135198444425</c:v>
                      </c:pt>
                      <c:pt idx="253">
                        <c:v>-910.64238577360697</c:v>
                      </c:pt>
                      <c:pt idx="254">
                        <c:v>-510.06738577361534</c:v>
                      </c:pt>
                      <c:pt idx="255">
                        <c:v>-3920.2001174625029</c:v>
                      </c:pt>
                      <c:pt idx="256">
                        <c:v>-5543.4624176850666</c:v>
                      </c:pt>
                      <c:pt idx="257">
                        <c:v>-349.48792879340067</c:v>
                      </c:pt>
                      <c:pt idx="258">
                        <c:v>7071.174371259719</c:v>
                      </c:pt>
                      <c:pt idx="259">
                        <c:v>10707.362548681598</c:v>
                      </c:pt>
                      <c:pt idx="260">
                        <c:v>10946.374610759722</c:v>
                      </c:pt>
                      <c:pt idx="261">
                        <c:v>10588.223402288884</c:v>
                      </c:pt>
                      <c:pt idx="262">
                        <c:v>11434.915275439929</c:v>
                      </c:pt>
                      <c:pt idx="263">
                        <c:v>14099.449779106597</c:v>
                      </c:pt>
                      <c:pt idx="264">
                        <c:v>15387.810509331601</c:v>
                      </c:pt>
                      <c:pt idx="265">
                        <c:v>13677.223181056597</c:v>
                      </c:pt>
                      <c:pt idx="266">
                        <c:v>10153.181633437491</c:v>
                      </c:pt>
                      <c:pt idx="267">
                        <c:v>8604.3919373999961</c:v>
                      </c:pt>
                      <c:pt idx="268">
                        <c:v>8069.0091514593787</c:v>
                      </c:pt>
                      <c:pt idx="269">
                        <c:v>6916.0670413500002</c:v>
                      </c:pt>
                      <c:pt idx="270">
                        <c:v>4162.5013192093775</c:v>
                      </c:pt>
                      <c:pt idx="271">
                        <c:v>360.46237597222779</c:v>
                      </c:pt>
                      <c:pt idx="272">
                        <c:v>-454.33714740000596</c:v>
                      </c:pt>
                      <c:pt idx="273">
                        <c:v>-2867.9460584906219</c:v>
                      </c:pt>
                      <c:pt idx="274">
                        <c:v>-8128.4694244350703</c:v>
                      </c:pt>
                      <c:pt idx="275">
                        <c:v>-10623.208062600006</c:v>
                      </c:pt>
                      <c:pt idx="276">
                        <c:v>-12107.415727361107</c:v>
                      </c:pt>
                      <c:pt idx="277">
                        <c:v>-13606.524618511114</c:v>
                      </c:pt>
                      <c:pt idx="278">
                        <c:v>-17296.841500790622</c:v>
                      </c:pt>
                      <c:pt idx="279">
                        <c:v>-18612.024438515626</c:v>
                      </c:pt>
                      <c:pt idx="280">
                        <c:v>-10271.583359073613</c:v>
                      </c:pt>
                      <c:pt idx="281">
                        <c:v>3329.3699103930558</c:v>
                      </c:pt>
                      <c:pt idx="282">
                        <c:v>13186.808803264936</c:v>
                      </c:pt>
                      <c:pt idx="283">
                        <c:v>15057.625293593057</c:v>
                      </c:pt>
                      <c:pt idx="284">
                        <c:v>15534.375362893057</c:v>
                      </c:pt>
                      <c:pt idx="285">
                        <c:v>15026.932376431596</c:v>
                      </c:pt>
                      <c:pt idx="286">
                        <c:v>13913.105985593058</c:v>
                      </c:pt>
                      <c:pt idx="287">
                        <c:v>14009.118312523267</c:v>
                      </c:pt>
                      <c:pt idx="288">
                        <c:v>14113.244357222211</c:v>
                      </c:pt>
                      <c:pt idx="289">
                        <c:v>11421.459119689936</c:v>
                      </c:pt>
                      <c:pt idx="290">
                        <c:v>6082.0001161500004</c:v>
                      </c:pt>
                      <c:pt idx="291">
                        <c:v>1096.9409373374997</c:v>
                      </c:pt>
                      <c:pt idx="292">
                        <c:v>-2330.0748838499912</c:v>
                      </c:pt>
                      <c:pt idx="293">
                        <c:v>-2770.5218403600811</c:v>
                      </c:pt>
                      <c:pt idx="294">
                        <c:v>-1597.2283803100779</c:v>
                      </c:pt>
                      <c:pt idx="295">
                        <c:v>-212.74344784998891</c:v>
                      </c:pt>
                      <c:pt idx="296">
                        <c:v>985.4983904815972</c:v>
                      </c:pt>
                      <c:pt idx="297">
                        <c:v>1790.1315521499969</c:v>
                      </c:pt>
                      <c:pt idx="298">
                        <c:v>2000.9132408343751</c:v>
                      </c:pt>
                      <c:pt idx="299">
                        <c:v>1407.0841196899219</c:v>
                      </c:pt>
                      <c:pt idx="300">
                        <c:v>605.93411968993883</c:v>
                      </c:pt>
                      <c:pt idx="301">
                        <c:v>-402.53675916561656</c:v>
                      </c:pt>
                      <c:pt idx="302">
                        <c:v>-1621.7148205736194</c:v>
                      </c:pt>
                      <c:pt idx="303">
                        <c:v>-2650.6897869402865</c:v>
                      </c:pt>
                      <c:pt idx="304">
                        <c:v>-4086.4535647111111</c:v>
                      </c:pt>
                      <c:pt idx="305">
                        <c:v>-5137.1209913934026</c:v>
                      </c:pt>
                      <c:pt idx="306">
                        <c:v>-4183.2370301069441</c:v>
                      </c:pt>
                      <c:pt idx="307">
                        <c:v>-2211.1330625999999</c:v>
                      </c:pt>
                      <c:pt idx="308">
                        <c:v>-623.93918085172777</c:v>
                      </c:pt>
                      <c:pt idx="309">
                        <c:v>-429.64197386005799</c:v>
                      </c:pt>
                      <c:pt idx="310">
                        <c:v>-1042.3956525184003</c:v>
                      </c:pt>
                      <c:pt idx="311">
                        <c:v>-1657.9544870444502</c:v>
                      </c:pt>
                      <c:pt idx="312">
                        <c:v>-2879.941429626745</c:v>
                      </c:pt>
                      <c:pt idx="313">
                        <c:v>-4313.0565144069442</c:v>
                      </c:pt>
                      <c:pt idx="314">
                        <c:v>-5352.7752650000002</c:v>
                      </c:pt>
                      <c:pt idx="315">
                        <c:v>-5394.7371185111115</c:v>
                      </c:pt>
                      <c:pt idx="316">
                        <c:v>-4829.0266115624991</c:v>
                      </c:pt>
                      <c:pt idx="317">
                        <c:v>-5461.2226653517364</c:v>
                      </c:pt>
                      <c:pt idx="318">
                        <c:v>-6902.3099062499978</c:v>
                      </c:pt>
                      <c:pt idx="319">
                        <c:v>-7346.0984627777743</c:v>
                      </c:pt>
                      <c:pt idx="320">
                        <c:v>-4380.0783892906229</c:v>
                      </c:pt>
                      <c:pt idx="321">
                        <c:v>-1986.2583068444501</c:v>
                      </c:pt>
                      <c:pt idx="322">
                        <c:v>-997.98976566563078</c:v>
                      </c:pt>
                      <c:pt idx="323">
                        <c:v>-797.70226566562087</c:v>
                      </c:pt>
                      <c:pt idx="324">
                        <c:v>-1609.8493707406253</c:v>
                      </c:pt>
                      <c:pt idx="325">
                        <c:v>-415.30676186007372</c:v>
                      </c:pt>
                      <c:pt idx="326">
                        <c:v>-215.01926186006375</c:v>
                      </c:pt>
                      <c:pt idx="327">
                        <c:v>-821.19032376110704</c:v>
                      </c:pt>
                      <c:pt idx="328">
                        <c:v>-5833.6193301434059</c:v>
                      </c:pt>
                      <c:pt idx="329">
                        <c:v>-11287.068990251739</c:v>
                      </c:pt>
                      <c:pt idx="330">
                        <c:v>-6923.2124854600734</c:v>
                      </c:pt>
                      <c:pt idx="331">
                        <c:v>-1322.8515182767376</c:v>
                      </c:pt>
                      <c:pt idx="332">
                        <c:v>-1725.9299243100661</c:v>
                      </c:pt>
                      <c:pt idx="333">
                        <c:v>-1935.9330239156245</c:v>
                      </c:pt>
                      <c:pt idx="334">
                        <c:v>-1538.878438650001</c:v>
                      </c:pt>
                      <c:pt idx="335">
                        <c:v>-1946.2931015624995</c:v>
                      </c:pt>
                      <c:pt idx="336">
                        <c:v>-1150.6379287934014</c:v>
                      </c:pt>
                      <c:pt idx="337">
                        <c:v>249.22879460659723</c:v>
                      </c:pt>
                      <c:pt idx="338">
                        <c:v>2454.5370712065969</c:v>
                      </c:pt>
                      <c:pt idx="339">
                        <c:v>6870.8868712597241</c:v>
                      </c:pt>
                      <c:pt idx="340">
                        <c:v>11707.470114226391</c:v>
                      </c:pt>
                      <c:pt idx="341">
                        <c:v>12957.016875014933</c:v>
                      </c:pt>
                      <c:pt idx="342">
                        <c:v>8200.6320324732606</c:v>
                      </c:pt>
                      <c:pt idx="343">
                        <c:v>2809.3316623263881</c:v>
                      </c:pt>
                      <c:pt idx="344">
                        <c:v>1412.9406499815973</c:v>
                      </c:pt>
                      <c:pt idx="345">
                        <c:v>2618.4505614843711</c:v>
                      </c:pt>
                      <c:pt idx="346">
                        <c:v>2635.851468600003</c:v>
                      </c:pt>
                      <c:pt idx="347">
                        <c:v>1838.6502935930612</c:v>
                      </c:pt>
                      <c:pt idx="348">
                        <c:v>2649.8027418065931</c:v>
                      </c:pt>
                      <c:pt idx="349">
                        <c:v>2461.7640498982641</c:v>
                      </c:pt>
                      <c:pt idx="350">
                        <c:v>1468.641434223264</c:v>
                      </c:pt>
                      <c:pt idx="351">
                        <c:v>469.30128183749997</c:v>
                      </c:pt>
                      <c:pt idx="352">
                        <c:v>66.628934223265219</c:v>
                      </c:pt>
                      <c:pt idx="353">
                        <c:v>64.53903722221645</c:v>
                      </c:pt>
                      <c:pt idx="354">
                        <c:v>262.74409083437206</c:v>
                      </c:pt>
                      <c:pt idx="355">
                        <c:v>863.60659083438054</c:v>
                      </c:pt>
                      <c:pt idx="356">
                        <c:v>1068.0664342232653</c:v>
                      </c:pt>
                      <c:pt idx="357">
                        <c:v>269.01378183749711</c:v>
                      </c:pt>
                      <c:pt idx="358">
                        <c:v>-2138.6234627777794</c:v>
                      </c:pt>
                      <c:pt idx="359">
                        <c:v>-5566.0080893184022</c:v>
                      </c:pt>
                      <c:pt idx="360">
                        <c:v>-7004.7558376736088</c:v>
                      </c:pt>
                      <c:pt idx="361">
                        <c:v>-5835.3515977111138</c:v>
                      </c:pt>
                      <c:pt idx="362">
                        <c:v>-3854.3180702906207</c:v>
                      </c:pt>
                      <c:pt idx="363">
                        <c:v>-2064.5456249850681</c:v>
                      </c:pt>
                      <c:pt idx="364">
                        <c:v>-468.47433761562922</c:v>
                      </c:pt>
                      <c:pt idx="365">
                        <c:v>532.96316238437782</c:v>
                      </c:pt>
                      <c:pt idx="366">
                        <c:v>1335.6591646222223</c:v>
                      </c:pt>
                      <c:pt idx="367">
                        <c:v>2944.2176797055572</c:v>
                      </c:pt>
                      <c:pt idx="368">
                        <c:v>4961.610199514932</c:v>
                      </c:pt>
                      <c:pt idx="369">
                        <c:v>4785.1050568315959</c:v>
                      </c:pt>
                      <c:pt idx="370">
                        <c:v>2395.9006292593754</c:v>
                      </c:pt>
                      <c:pt idx="371">
                        <c:v>-604.77597150173619</c:v>
                      </c:pt>
                      <c:pt idx="372">
                        <c:v>-6025.1337331069426</c:v>
                      </c:pt>
                      <c:pt idx="373">
                        <c:v>-11875.474064990629</c:v>
                      </c:pt>
                      <c:pt idx="374">
                        <c:v>-13530.077369615627</c:v>
                      </c:pt>
                      <c:pt idx="375">
                        <c:v>-11366.377042399998</c:v>
                      </c:pt>
                      <c:pt idx="376">
                        <c:v>-8186.270933276739</c:v>
                      </c:pt>
                      <c:pt idx="377">
                        <c:v>-5796.8169101624999</c:v>
                      </c:pt>
                      <c:pt idx="378">
                        <c:v>-4203.7668464434018</c:v>
                      </c:pt>
                      <c:pt idx="379">
                        <c:v>-3207.9955377777778</c:v>
                      </c:pt>
                      <c:pt idx="380">
                        <c:v>-3613.1005106000007</c:v>
                      </c:pt>
                      <c:pt idx="381">
                        <c:v>-4419.7006341517363</c:v>
                      </c:pt>
                      <c:pt idx="382">
                        <c:v>-4624.9055388600682</c:v>
                      </c:pt>
                      <c:pt idx="383">
                        <c:v>-5029.325055268404</c:v>
                      </c:pt>
                      <c:pt idx="384">
                        <c:v>-5433.0293128100693</c:v>
                      </c:pt>
                      <c:pt idx="385">
                        <c:v>-4433.2607501656248</c:v>
                      </c:pt>
                      <c:pt idx="386">
                        <c:v>-1629.5375000000001</c:v>
                      </c:pt>
                      <c:pt idx="387">
                        <c:v>173.05</c:v>
                      </c:pt>
                      <c:pt idx="388">
                        <c:v>173.05</c:v>
                      </c:pt>
                      <c:pt idx="389">
                        <c:v>173.05</c:v>
                      </c:pt>
                      <c:pt idx="390">
                        <c:v>173.05</c:v>
                      </c:pt>
                      <c:pt idx="391">
                        <c:v>1174.4875000000002</c:v>
                      </c:pt>
                      <c:pt idx="392">
                        <c:v>4379.1806326649312</c:v>
                      </c:pt>
                      <c:pt idx="393">
                        <c:v>8787.0553602093751</c:v>
                      </c:pt>
                      <c:pt idx="394">
                        <c:v>12599.458106400001</c:v>
                      </c:pt>
                      <c:pt idx="395">
                        <c:v>15220.276137148265</c:v>
                      </c:pt>
                      <c:pt idx="396">
                        <c:v>16853.272663509379</c:v>
                      </c:pt>
                      <c:pt idx="397">
                        <c:v>17500.429548593052</c:v>
                      </c:pt>
                      <c:pt idx="398">
                        <c:v>15557.625117473259</c:v>
                      </c:pt>
                      <c:pt idx="399">
                        <c:v>9804.7313555597284</c:v>
                      </c:pt>
                      <c:pt idx="400">
                        <c:v>3221.2166931555598</c:v>
                      </c:pt>
                      <c:pt idx="401">
                        <c:v>-984.8208068444502</c:v>
                      </c:pt>
                      <c:pt idx="402">
                        <c:v>-4202.5897656656261</c:v>
                      </c:pt>
                      <c:pt idx="403">
                        <c:v>-6234.1943301433976</c:v>
                      </c:pt>
                      <c:pt idx="404">
                        <c:v>-5862.0545954000027</c:v>
                      </c:pt>
                      <c:pt idx="405">
                        <c:v>-5483.2800896069484</c:v>
                      </c:pt>
                      <c:pt idx="406">
                        <c:v>-6105.8797536017337</c:v>
                      </c:pt>
                      <c:pt idx="407">
                        <c:v>-6529.0636393402747</c:v>
                      </c:pt>
                      <c:pt idx="408">
                        <c:v>-5347.7942978656256</c:v>
                      </c:pt>
                      <c:pt idx="409">
                        <c:v>-2555.8579177736115</c:v>
                      </c:pt>
                      <c:pt idx="410">
                        <c:v>-155.54835123506808</c:v>
                      </c:pt>
                      <c:pt idx="411">
                        <c:v>846.92850930555346</c:v>
                      </c:pt>
                      <c:pt idx="412">
                        <c:v>1249.6045822263891</c:v>
                      </c:pt>
                      <c:pt idx="413">
                        <c:v>1653.3870712065993</c:v>
                      </c:pt>
                      <c:pt idx="414">
                        <c:v>3059.7805317649313</c:v>
                      </c:pt>
                      <c:pt idx="415">
                        <c:v>5274.4169760843724</c:v>
                      </c:pt>
                      <c:pt idx="416">
                        <c:v>5893.8873825374985</c:v>
                      </c:pt>
                      <c:pt idx="417">
                        <c:v>3708.2077463982696</c:v>
                      </c:pt>
                      <c:pt idx="418">
                        <c:v>509.24040997326676</c:v>
                      </c:pt>
                      <c:pt idx="419">
                        <c:v>-2699.5952636277775</c:v>
                      </c:pt>
                      <c:pt idx="420">
                        <c:v>-4117.8799028444428</c:v>
                      </c:pt>
                      <c:pt idx="421">
                        <c:v>-2528.3204514069485</c:v>
                      </c:pt>
                      <c:pt idx="422">
                        <c:v>-129.75805366250574</c:v>
                      </c:pt>
                      <c:pt idx="423">
                        <c:v>2276.120846238889</c:v>
                      </c:pt>
                      <c:pt idx="424">
                        <c:v>5691.0219703722287</c:v>
                      </c:pt>
                      <c:pt idx="425">
                        <c:v>11124.477909973266</c:v>
                      </c:pt>
                      <c:pt idx="426">
                        <c:v>16987.186259759717</c:v>
                      </c:pt>
                      <c:pt idx="427">
                        <c:v>18478.606118093056</c:v>
                      </c:pt>
                      <c:pt idx="428">
                        <c:v>12562.294215572221</c:v>
                      </c:pt>
                      <c:pt idx="429">
                        <c:v>4394.0928027597192</c:v>
                      </c:pt>
                      <c:pt idx="430">
                        <c:v>-610.60246712673916</c:v>
                      </c:pt>
                      <c:pt idx="431">
                        <c:v>-2630.766615044447</c:v>
                      </c:pt>
                      <c:pt idx="432">
                        <c:v>-2452.1715753600624</c:v>
                      </c:pt>
                      <c:pt idx="433">
                        <c:v>-1064.2854379767307</c:v>
                      </c:pt>
                      <c:pt idx="434">
                        <c:v>-868.64712061006821</c:v>
                      </c:pt>
                      <c:pt idx="435">
                        <c:v>-3283.5896914625041</c:v>
                      </c:pt>
                      <c:pt idx="436">
                        <c:v>-7320.5279582944495</c:v>
                      </c:pt>
                      <c:pt idx="437">
                        <c:v>-11979.201617990624</c:v>
                      </c:pt>
                      <c:pt idx="438">
                        <c:v>-16654.318781006947</c:v>
                      </c:pt>
                      <c:pt idx="439">
                        <c:v>-19932.59044427361</c:v>
                      </c:pt>
                      <c:pt idx="440">
                        <c:v>-20795.144672915627</c:v>
                      </c:pt>
                      <c:pt idx="441">
                        <c:v>-18031.025157185071</c:v>
                      </c:pt>
                      <c:pt idx="442">
                        <c:v>-12639.970657273614</c:v>
                      </c:pt>
                      <c:pt idx="443">
                        <c:v>-7036.670423185069</c:v>
                      </c:pt>
                      <c:pt idx="444">
                        <c:v>-2430.6725987736113</c:v>
                      </c:pt>
                      <c:pt idx="445">
                        <c:v>-227.52500000000003</c:v>
                      </c:pt>
                      <c:pt idx="446">
                        <c:v>173.05</c:v>
                      </c:pt>
                      <c:pt idx="447">
                        <c:v>173.05</c:v>
                      </c:pt>
                      <c:pt idx="448">
                        <c:v>173.05</c:v>
                      </c:pt>
                      <c:pt idx="449">
                        <c:v>173.05</c:v>
                      </c:pt>
                      <c:pt idx="450">
                        <c:v>173.05</c:v>
                      </c:pt>
                      <c:pt idx="451">
                        <c:v>173.05</c:v>
                      </c:pt>
                      <c:pt idx="452">
                        <c:v>173.05</c:v>
                      </c:pt>
                      <c:pt idx="453">
                        <c:v>173.05</c:v>
                      </c:pt>
                      <c:pt idx="454">
                        <c:v>173.05</c:v>
                      </c:pt>
                      <c:pt idx="455">
                        <c:v>173.05</c:v>
                      </c:pt>
                      <c:pt idx="456">
                        <c:v>173.05</c:v>
                      </c:pt>
                      <c:pt idx="457">
                        <c:v>173.05</c:v>
                      </c:pt>
                      <c:pt idx="458">
                        <c:v>173.05</c:v>
                      </c:pt>
                      <c:pt idx="459">
                        <c:v>173.05</c:v>
                      </c:pt>
                      <c:pt idx="460">
                        <c:v>173.05</c:v>
                      </c:pt>
                      <c:pt idx="461">
                        <c:v>173.05</c:v>
                      </c:pt>
                      <c:pt idx="462">
                        <c:v>173.05</c:v>
                      </c:pt>
                      <c:pt idx="463">
                        <c:v>173.05</c:v>
                      </c:pt>
                      <c:pt idx="464">
                        <c:v>173.05</c:v>
                      </c:pt>
                      <c:pt idx="465">
                        <c:v>173.05</c:v>
                      </c:pt>
                      <c:pt idx="466">
                        <c:v>173.05</c:v>
                      </c:pt>
                      <c:pt idx="467">
                        <c:v>173.05</c:v>
                      </c:pt>
                      <c:pt idx="468">
                        <c:v>173.05</c:v>
                      </c:pt>
                      <c:pt idx="469">
                        <c:v>173.05</c:v>
                      </c:pt>
                      <c:pt idx="470">
                        <c:v>173.05</c:v>
                      </c:pt>
                      <c:pt idx="471">
                        <c:v>173.05</c:v>
                      </c:pt>
                      <c:pt idx="472">
                        <c:v>173.05</c:v>
                      </c:pt>
                      <c:pt idx="473">
                        <c:v>173.05</c:v>
                      </c:pt>
                      <c:pt idx="474">
                        <c:v>173.05</c:v>
                      </c:pt>
                      <c:pt idx="475">
                        <c:v>173.05</c:v>
                      </c:pt>
                      <c:pt idx="476">
                        <c:v>173.05</c:v>
                      </c:pt>
                      <c:pt idx="477">
                        <c:v>173.05</c:v>
                      </c:pt>
                      <c:pt idx="478">
                        <c:v>173.05</c:v>
                      </c:pt>
                      <c:pt idx="479">
                        <c:v>173.05</c:v>
                      </c:pt>
                      <c:pt idx="480">
                        <c:v>173.05</c:v>
                      </c:pt>
                      <c:pt idx="481">
                        <c:v>173.05</c:v>
                      </c:pt>
                      <c:pt idx="482">
                        <c:v>173.05</c:v>
                      </c:pt>
                      <c:pt idx="483">
                        <c:v>173.05</c:v>
                      </c:pt>
                      <c:pt idx="484">
                        <c:v>173.05</c:v>
                      </c:pt>
                      <c:pt idx="485">
                        <c:v>173.05</c:v>
                      </c:pt>
                      <c:pt idx="486">
                        <c:v>173.05</c:v>
                      </c:pt>
                      <c:pt idx="487">
                        <c:v>173.05</c:v>
                      </c:pt>
                      <c:pt idx="488">
                        <c:v>173.05</c:v>
                      </c:pt>
                      <c:pt idx="489">
                        <c:v>173.05</c:v>
                      </c:pt>
                      <c:pt idx="490">
                        <c:v>173.05</c:v>
                      </c:pt>
                      <c:pt idx="491">
                        <c:v>173.05</c:v>
                      </c:pt>
                      <c:pt idx="492">
                        <c:v>173.05</c:v>
                      </c:pt>
                      <c:pt idx="493">
                        <c:v>173.05</c:v>
                      </c:pt>
                      <c:pt idx="494">
                        <c:v>173.05</c:v>
                      </c:pt>
                      <c:pt idx="495">
                        <c:v>173.05</c:v>
                      </c:pt>
                      <c:pt idx="496">
                        <c:v>173.05</c:v>
                      </c:pt>
                      <c:pt idx="497">
                        <c:v>173.05</c:v>
                      </c:pt>
                      <c:pt idx="498">
                        <c:v>173.05</c:v>
                      </c:pt>
                      <c:pt idx="499">
                        <c:v>173.05</c:v>
                      </c:pt>
                      <c:pt idx="500">
                        <c:v>173.05</c:v>
                      </c:pt>
                      <c:pt idx="501">
                        <c:v>173.05</c:v>
                      </c:pt>
                      <c:pt idx="502">
                        <c:v>173.05</c:v>
                      </c:pt>
                      <c:pt idx="503">
                        <c:v>173.05</c:v>
                      </c:pt>
                      <c:pt idx="504">
                        <c:v>173.05</c:v>
                      </c:pt>
                      <c:pt idx="505">
                        <c:v>173.05</c:v>
                      </c:pt>
                      <c:pt idx="506">
                        <c:v>173.05</c:v>
                      </c:pt>
                      <c:pt idx="507">
                        <c:v>173.05</c:v>
                      </c:pt>
                      <c:pt idx="508">
                        <c:v>173.05</c:v>
                      </c:pt>
                      <c:pt idx="509">
                        <c:v>173.05</c:v>
                      </c:pt>
                      <c:pt idx="510">
                        <c:v>173.05</c:v>
                      </c:pt>
                      <c:pt idx="511">
                        <c:v>1174.4875000000002</c:v>
                      </c:pt>
                      <c:pt idx="512">
                        <c:v>5180.3306326649308</c:v>
                      </c:pt>
                      <c:pt idx="513">
                        <c:v>12392.915816623261</c:v>
                      </c:pt>
                      <c:pt idx="514">
                        <c:v>18816.014935537503</c:v>
                      </c:pt>
                      <c:pt idx="515">
                        <c:v>20654.246169059723</c:v>
                      </c:pt>
                      <c:pt idx="516">
                        <c:v>17703.205553399999</c:v>
                      </c:pt>
                      <c:pt idx="517">
                        <c:v>10544.268509748259</c:v>
                      </c:pt>
                      <c:pt idx="518">
                        <c:v>3155.7444297093725</c:v>
                      </c:pt>
                      <c:pt idx="519">
                        <c:v>-850.00557029062088</c:v>
                      </c:pt>
                      <c:pt idx="520">
                        <c:v>-2862.5365649906207</c:v>
                      </c:pt>
                      <c:pt idx="521">
                        <c:v>-3879.4713404350723</c:v>
                      </c:pt>
                      <c:pt idx="522">
                        <c:v>-4696.8077975999995</c:v>
                      </c:pt>
                      <c:pt idx="523">
                        <c:v>-7119.5548857736085</c:v>
                      </c:pt>
                      <c:pt idx="524">
                        <c:v>-11554.412009001737</c:v>
                      </c:pt>
                      <c:pt idx="525">
                        <c:v>-15596.908433276738</c:v>
                      </c:pt>
                      <c:pt idx="526">
                        <c:v>-15628.145129094446</c:v>
                      </c:pt>
                      <c:pt idx="527">
                        <c:v>-11037.089509444444</c:v>
                      </c:pt>
                      <c:pt idx="528">
                        <c:v>-5834.0848773611106</c:v>
                      </c:pt>
                      <c:pt idx="529">
                        <c:v>-3832.3274693402782</c:v>
                      </c:pt>
                      <c:pt idx="530">
                        <c:v>-1829.8250000000003</c:v>
                      </c:pt>
                      <c:pt idx="531">
                        <c:v>173.05</c:v>
                      </c:pt>
                      <c:pt idx="532">
                        <c:v>573.625</c:v>
                      </c:pt>
                      <c:pt idx="533">
                        <c:v>2576.5149012263887</c:v>
                      </c:pt>
                      <c:pt idx="534">
                        <c:v>6182.2114441499998</c:v>
                      </c:pt>
                      <c:pt idx="535">
                        <c:v>8188.3647139555569</c:v>
                      </c:pt>
                      <c:pt idx="536">
                        <c:v>10197.498229038887</c:v>
                      </c:pt>
                      <c:pt idx="537">
                        <c:v>15820.52396155972</c:v>
                      </c:pt>
                      <c:pt idx="538">
                        <c:v>21466.482681493057</c:v>
                      </c:pt>
                      <c:pt idx="539">
                        <c:v>20533.754736372222</c:v>
                      </c:pt>
                      <c:pt idx="540">
                        <c:v>11788.223585334374</c:v>
                      </c:pt>
                      <c:pt idx="541">
                        <c:v>3200.6865284982614</c:v>
                      </c:pt>
                      <c:pt idx="542">
                        <c:v>-3.9134715017347617</c:v>
                      </c:pt>
                      <c:pt idx="543">
                        <c:v>-1409.5618707406225</c:v>
                      </c:pt>
                      <c:pt idx="544">
                        <c:v>-3625.2153237611114</c:v>
                      </c:pt>
                      <c:pt idx="545">
                        <c:v>-6651.7567282267355</c:v>
                      </c:pt>
                      <c:pt idx="546">
                        <c:v>-7287.3688881656271</c:v>
                      </c:pt>
                      <c:pt idx="547">
                        <c:v>-5507.7888817100738</c:v>
                      </c:pt>
                      <c:pt idx="548">
                        <c:v>-4123.0655296277764</c:v>
                      </c:pt>
                      <c:pt idx="549">
                        <c:v>-3333.1473290184003</c:v>
                      </c:pt>
                      <c:pt idx="550">
                        <c:v>-2943.2006287402801</c:v>
                      </c:pt>
                      <c:pt idx="551">
                        <c:v>-1949.6123497406245</c:v>
                      </c:pt>
                      <c:pt idx="552">
                        <c:v>-1753.6462053934031</c:v>
                      </c:pt>
                      <c:pt idx="553">
                        <c:v>-1759.9047204767364</c:v>
                      </c:pt>
                      <c:pt idx="554">
                        <c:v>-962.77805160173557</c:v>
                      </c:pt>
                      <c:pt idx="555">
                        <c:v>-163.5950134850716</c:v>
                      </c:pt>
                      <c:pt idx="556">
                        <c:v>637.55498651493269</c:v>
                      </c:pt>
                      <c:pt idx="557">
                        <c:v>1640.959448398266</c:v>
                      </c:pt>
                      <c:pt idx="558">
                        <c:v>2647.4447388374992</c:v>
                      </c:pt>
                      <c:pt idx="559">
                        <c:v>5659.1370712065964</c:v>
                      </c:pt>
                      <c:pt idx="560">
                        <c:v>5281.6589721093751</c:v>
                      </c:pt>
                      <c:pt idx="561">
                        <c:v>1282.1488606597225</c:v>
                      </c:pt>
                      <c:pt idx="562">
                        <c:v>280.71136065972223</c:v>
                      </c:pt>
                      <c:pt idx="563">
                        <c:v>-2923.8886393402768</c:v>
                      </c:pt>
                      <c:pt idx="564">
                        <c:v>-13558.438128740279</c:v>
                      </c:pt>
                      <c:pt idx="565">
                        <c:v>-21019.42314740174</c:v>
                      </c:pt>
                      <c:pt idx="566">
                        <c:v>-20047.404393599998</c:v>
                      </c:pt>
                      <c:pt idx="567">
                        <c:v>-9440.75</c:v>
                      </c:pt>
                      <c:pt idx="568">
                        <c:v>173.05</c:v>
                      </c:pt>
                      <c:pt idx="569">
                        <c:v>173.05</c:v>
                      </c:pt>
                      <c:pt idx="570">
                        <c:v>173.05</c:v>
                      </c:pt>
                      <c:pt idx="571">
                        <c:v>173.05</c:v>
                      </c:pt>
                      <c:pt idx="572">
                        <c:v>173.05</c:v>
                      </c:pt>
                      <c:pt idx="573">
                        <c:v>173.05</c:v>
                      </c:pt>
                      <c:pt idx="574">
                        <c:v>173.05</c:v>
                      </c:pt>
                      <c:pt idx="575">
                        <c:v>173.05</c:v>
                      </c:pt>
                      <c:pt idx="576">
                        <c:v>173.05</c:v>
                      </c:pt>
                      <c:pt idx="577">
                        <c:v>173.05</c:v>
                      </c:pt>
                      <c:pt idx="578">
                        <c:v>173.05</c:v>
                      </c:pt>
                      <c:pt idx="579">
                        <c:v>173.05</c:v>
                      </c:pt>
                      <c:pt idx="580">
                        <c:v>173.05</c:v>
                      </c:pt>
                      <c:pt idx="581">
                        <c:v>173.05</c:v>
                      </c:pt>
                      <c:pt idx="582">
                        <c:v>173.05</c:v>
                      </c:pt>
                      <c:pt idx="583">
                        <c:v>173.05</c:v>
                      </c:pt>
                      <c:pt idx="584">
                        <c:v>173.05</c:v>
                      </c:pt>
                      <c:pt idx="585">
                        <c:v>173.05</c:v>
                      </c:pt>
                      <c:pt idx="586">
                        <c:v>173.05</c:v>
                      </c:pt>
                      <c:pt idx="587">
                        <c:v>173.05</c:v>
                      </c:pt>
                      <c:pt idx="588">
                        <c:v>173.05</c:v>
                      </c:pt>
                      <c:pt idx="589">
                        <c:v>173.05</c:v>
                      </c:pt>
                      <c:pt idx="590">
                        <c:v>173.05</c:v>
                      </c:pt>
                      <c:pt idx="591">
                        <c:v>173.05</c:v>
                      </c:pt>
                      <c:pt idx="592">
                        <c:v>173.05</c:v>
                      </c:pt>
                      <c:pt idx="593">
                        <c:v>173.05</c:v>
                      </c:pt>
                      <c:pt idx="594">
                        <c:v>173.05</c:v>
                      </c:pt>
                      <c:pt idx="595">
                        <c:v>173.05</c:v>
                      </c:pt>
                      <c:pt idx="596">
                        <c:v>173.05</c:v>
                      </c:pt>
                      <c:pt idx="597">
                        <c:v>173.05</c:v>
                      </c:pt>
                      <c:pt idx="598">
                        <c:v>173.05</c:v>
                      </c:pt>
                      <c:pt idx="599">
                        <c:v>173.05</c:v>
                      </c:pt>
                      <c:pt idx="600">
                        <c:v>2175.9250000000002</c:v>
                      </c:pt>
                      <c:pt idx="601">
                        <c:v>4379.4600306597231</c:v>
                      </c:pt>
                      <c:pt idx="602">
                        <c:v>7785.6178602093751</c:v>
                      </c:pt>
                      <c:pt idx="603">
                        <c:v>14201.758106399999</c:v>
                      </c:pt>
                      <c:pt idx="604">
                        <c:v>19030.924263931593</c:v>
                      </c:pt>
                      <c:pt idx="605">
                        <c:v>21678.929582226388</c:v>
                      </c:pt>
                      <c:pt idx="606">
                        <c:v>22951.584419837498</c:v>
                      </c:pt>
                      <c:pt idx="607">
                        <c:v>21846.050561484371</c:v>
                      </c:pt>
                      <c:pt idx="608">
                        <c:v>19146.334146206591</c:v>
                      </c:pt>
                      <c:pt idx="609">
                        <c:v>17248.062030149995</c:v>
                      </c:pt>
                      <c:pt idx="610">
                        <c:v>16957.160056372228</c:v>
                      </c:pt>
                      <c:pt idx="611">
                        <c:v>16080.509151459379</c:v>
                      </c:pt>
                      <c:pt idx="612">
                        <c:v>11790.618609155552</c:v>
                      </c:pt>
                      <c:pt idx="613">
                        <c:v>5648.7355507593838</c:v>
                      </c:pt>
                      <c:pt idx="614">
                        <c:v>1457.1522403566028</c:v>
                      </c:pt>
                      <c:pt idx="615">
                        <c:v>448.47274433158844</c:v>
                      </c:pt>
                      <c:pt idx="616">
                        <c:v>444.86292223889433</c:v>
                      </c:pt>
                      <c:pt idx="617">
                        <c:v>-163.19687010694736</c:v>
                      </c:pt>
                      <c:pt idx="618">
                        <c:v>-1379.2270474402835</c:v>
                      </c:pt>
                      <c:pt idx="619">
                        <c:v>-2809.4922726736081</c:v>
                      </c:pt>
                      <c:pt idx="620">
                        <c:v>-3248.1361807906278</c:v>
                      </c:pt>
                      <c:pt idx="621">
                        <c:v>-2080.236964693403</c:v>
                      </c:pt>
                      <c:pt idx="622">
                        <c:v>-294.28295865000314</c:v>
                      </c:pt>
                      <c:pt idx="623">
                        <c:v>1104.4251943982665</c:v>
                      </c:pt>
                      <c:pt idx="624">
                        <c:v>2513.0538389149388</c:v>
                      </c:pt>
                      <c:pt idx="625">
                        <c:v>3334.231087181603</c:v>
                      </c:pt>
                      <c:pt idx="626">
                        <c:v>2753.6640575232614</c:v>
                      </c:pt>
                      <c:pt idx="627">
                        <c:v>1562.1873759722162</c:v>
                      </c:pt>
                      <c:pt idx="628">
                        <c:v>961.32487597222212</c:v>
                      </c:pt>
                      <c:pt idx="629">
                        <c:v>1161.612375972225</c:v>
                      </c:pt>
                      <c:pt idx="630">
                        <c:v>2366.7683833482697</c:v>
                      </c:pt>
                      <c:pt idx="631">
                        <c:v>4190.0983904816003</c:v>
                      </c:pt>
                      <c:pt idx="632">
                        <c:v>5426.9902847593667</c:v>
                      </c:pt>
                      <c:pt idx="633">
                        <c:v>6271.3240388343638</c:v>
                      </c:pt>
                      <c:pt idx="634">
                        <c:v>6523.3485968566038</c:v>
                      </c:pt>
                      <c:pt idx="635">
                        <c:v>5771.5477333500085</c:v>
                      </c:pt>
                      <c:pt idx="636">
                        <c:v>4007.7779280930527</c:v>
                      </c:pt>
                      <c:pt idx="637">
                        <c:v>2020.6386231597194</c:v>
                      </c:pt>
                      <c:pt idx="638">
                        <c:v>1019.2011231597191</c:v>
                      </c:pt>
                      <c:pt idx="639">
                        <c:v>614.68102347326931</c:v>
                      </c:pt>
                      <c:pt idx="640">
                        <c:v>606.81317593993617</c:v>
                      </c:pt>
                      <c:pt idx="641">
                        <c:v>2004.9029280930527</c:v>
                      </c:pt>
                      <c:pt idx="642">
                        <c:v>4628.3286734593667</c:v>
                      </c:pt>
                      <c:pt idx="643">
                        <c:v>5477.4904248843777</c:v>
                      </c:pt>
                      <c:pt idx="644">
                        <c:v>3711.6158214000061</c:v>
                      </c:pt>
                      <c:pt idx="645">
                        <c:v>2722.550064609366</c:v>
                      </c:pt>
                      <c:pt idx="646">
                        <c:v>2939.4375308065914</c:v>
                      </c:pt>
                      <c:pt idx="647">
                        <c:v>2956.1567068149388</c:v>
                      </c:pt>
                      <c:pt idx="648">
                        <c:v>2572.4200926343774</c:v>
                      </c:pt>
                      <c:pt idx="649">
                        <c:v>1579.4464892232522</c:v>
                      </c:pt>
                      <c:pt idx="650">
                        <c:v>-427.66418437777543</c:v>
                      </c:pt>
                      <c:pt idx="651">
                        <c:v>-3866.1688511110997</c:v>
                      </c:pt>
                      <c:pt idx="652">
                        <c:v>-6543.8015327736084</c:v>
                      </c:pt>
                      <c:pt idx="653">
                        <c:v>-7027.5365519434072</c:v>
                      </c:pt>
                      <c:pt idx="654">
                        <c:v>-8705.9818187906239</c:v>
                      </c:pt>
                      <c:pt idx="655">
                        <c:v>-12816.848795044443</c:v>
                      </c:pt>
                      <c:pt idx="656">
                        <c:v>-15154.718381600003</c:v>
                      </c:pt>
                      <c:pt idx="657">
                        <c:v>-12673.766987044452</c:v>
                      </c:pt>
                      <c:pt idx="658">
                        <c:v>-9144.7335285850822</c:v>
                      </c:pt>
                      <c:pt idx="659">
                        <c:v>-10404.483904143404</c:v>
                      </c:pt>
                      <c:pt idx="660">
                        <c:v>-16092.81053600694</c:v>
                      </c:pt>
                      <c:pt idx="661">
                        <c:v>-20204.731774027783</c:v>
                      </c:pt>
                      <c:pt idx="662">
                        <c:v>-20897.799337615623</c:v>
                      </c:pt>
                      <c:pt idx="663">
                        <c:v>-14960.450628740278</c:v>
                      </c:pt>
                      <c:pt idx="664">
                        <c:v>-6572.7950134850698</c:v>
                      </c:pt>
                      <c:pt idx="665">
                        <c:v>-975.03058499999952</c:v>
                      </c:pt>
                      <c:pt idx="666">
                        <c:v>4237.0079155815974</c:v>
                      </c:pt>
                      <c:pt idx="667">
                        <c:v>13264.753509305554</c:v>
                      </c:pt>
                      <c:pt idx="668">
                        <c:v>18733.983568159721</c:v>
                      </c:pt>
                      <c:pt idx="669">
                        <c:v>18399.435902288889</c:v>
                      </c:pt>
                      <c:pt idx="670">
                        <c:v>18090.414037222225</c:v>
                      </c:pt>
                      <c:pt idx="671">
                        <c:v>12571.771395555556</c:v>
                      </c:pt>
                      <c:pt idx="672">
                        <c:v>8615.1954426388893</c:v>
                      </c:pt>
                      <c:pt idx="673">
                        <c:v>8667.3497350000016</c:v>
                      </c:pt>
                      <c:pt idx="674">
                        <c:v>8722.4842726388906</c:v>
                      </c:pt>
                      <c:pt idx="675">
                        <c:v>5375.7115555555501</c:v>
                      </c:pt>
                      <c:pt idx="676">
                        <c:v>1779.5108191482639</c:v>
                      </c:pt>
                      <c:pt idx="677">
                        <c:v>-1819.6440853906192</c:v>
                      </c:pt>
                      <c:pt idx="678">
                        <c:v>-8874.1308665624965</c:v>
                      </c:pt>
                      <c:pt idx="679">
                        <c:v>-13772.863399490625</c:v>
                      </c:pt>
                      <c:pt idx="680">
                        <c:v>-16674.957095662503</c:v>
                      </c:pt>
                      <c:pt idx="681">
                        <c:v>-17579.234758193405</c:v>
                      </c:pt>
                      <c:pt idx="682">
                        <c:v>-11650.543661850001</c:v>
                      </c:pt>
                      <c:pt idx="683">
                        <c:v>-7472.3081249850748</c:v>
                      </c:pt>
                      <c:pt idx="684">
                        <c:v>-4100.2033230406314</c:v>
                      </c:pt>
                      <c:pt idx="685">
                        <c:v>5113.0216769593799</c:v>
                      </c:pt>
                      <c:pt idx="686">
                        <c:v>10356.438435009375</c:v>
                      </c:pt>
                      <c:pt idx="687">
                        <c:v>9599.0682381399274</c:v>
                      </c:pt>
                      <c:pt idx="688">
                        <c:v>9435.8847918482625</c:v>
                      </c:pt>
                      <c:pt idx="689">
                        <c:v>9286.16832890556</c:v>
                      </c:pt>
                      <c:pt idx="690">
                        <c:v>5522.2541733843755</c:v>
                      </c:pt>
                      <c:pt idx="691">
                        <c:v>2131.0459992093761</c:v>
                      </c:pt>
                      <c:pt idx="692">
                        <c:v>2335.9528793899349</c:v>
                      </c:pt>
                      <c:pt idx="693">
                        <c:v>3754.3679043375028</c:v>
                      </c:pt>
                      <c:pt idx="694">
                        <c:v>3375.4183091343793</c:v>
                      </c:pt>
                      <c:pt idx="695">
                        <c:v>-17.194305627786264</c:v>
                      </c:pt>
                      <c:pt idx="696">
                        <c:v>-9249.9697146500039</c:v>
                      </c:pt>
                      <c:pt idx="697">
                        <c:v>-12747.568919935065</c:v>
                      </c:pt>
                      <c:pt idx="698">
                        <c:v>-9993.9286916624987</c:v>
                      </c:pt>
                      <c:pt idx="699">
                        <c:v>-7639.6639146656253</c:v>
                      </c:pt>
                      <c:pt idx="700">
                        <c:v>-3455.371029273615</c:v>
                      </c:pt>
                      <c:pt idx="701">
                        <c:v>-1261.8198202944459</c:v>
                      </c:pt>
                      <c:pt idx="702">
                        <c:v>-63.238979062498657</c:v>
                      </c:pt>
                      <c:pt idx="703">
                        <c:v>137.0485209374971</c:v>
                      </c:pt>
                      <c:pt idx="704">
                        <c:v>-1867.3873825267392</c:v>
                      </c:pt>
                      <c:pt idx="705">
                        <c:v>-5688.0491334434028</c:v>
                      </c:pt>
                      <c:pt idx="706">
                        <c:v>-9321.3874513184019</c:v>
                      </c:pt>
                      <c:pt idx="707">
                        <c:v>-9956.6717842767339</c:v>
                      </c:pt>
                      <c:pt idx="708">
                        <c:v>-5974.8270767111107</c:v>
                      </c:pt>
                      <c:pt idx="709">
                        <c:v>1027.8444149999973</c:v>
                      </c:pt>
                      <c:pt idx="710">
                        <c:v>10452.622242150001</c:v>
                      </c:pt>
                      <c:pt idx="711">
                        <c:v>16104.694190209379</c:v>
                      </c:pt>
                      <c:pt idx="712">
                        <c:v>9752.4168750149292</c:v>
                      </c:pt>
                      <c:pt idx="713">
                        <c:v>550.37897072638464</c:v>
                      </c:pt>
                      <c:pt idx="714">
                        <c:v>-6269.0073202944459</c:v>
                      </c:pt>
                      <c:pt idx="715">
                        <c:v>-14320.438881710068</c:v>
                      </c:pt>
                      <c:pt idx="716">
                        <c:v>-12773.66085123507</c:v>
                      </c:pt>
                      <c:pt idx="717">
                        <c:v>-3578.7680850000006</c:v>
                      </c:pt>
                      <c:pt idx="718">
                        <c:v>2229.5694149999999</c:v>
                      </c:pt>
                      <c:pt idx="719">
                        <c:v>8247.5076814930562</c:v>
                      </c:pt>
                      <c:pt idx="720">
                        <c:v>11284.230348888888</c:v>
                      </c:pt>
                      <c:pt idx="721">
                        <c:v>9513.7736182899316</c:v>
                      </c:pt>
                      <c:pt idx="722">
                        <c:v>8342.6371107597224</c:v>
                      </c:pt>
                      <c:pt idx="723">
                        <c:v>7171.4186464843724</c:v>
                      </c:pt>
                      <c:pt idx="724">
                        <c:v>8599.4151600000041</c:v>
                      </c:pt>
                      <c:pt idx="725">
                        <c:v>12253.600293593052</c:v>
                      </c:pt>
                      <c:pt idx="726">
                        <c:v>16929.671135098251</c:v>
                      </c:pt>
                      <c:pt idx="727">
                        <c:v>16446.912030149997</c:v>
                      </c:pt>
                      <c:pt idx="728">
                        <c:v>11520.861707837512</c:v>
                      </c:pt>
                      <c:pt idx="729">
                        <c:v>8385.9994473375082</c:v>
                      </c:pt>
                      <c:pt idx="730">
                        <c:v>4222.6241584888803</c:v>
                      </c:pt>
                      <c:pt idx="731">
                        <c:v>1628.2185515149276</c:v>
                      </c:pt>
                      <c:pt idx="732">
                        <c:v>1431.0565837500085</c:v>
                      </c:pt>
                      <c:pt idx="733">
                        <c:v>1637.6175000597195</c:v>
                      </c:pt>
                      <c:pt idx="734">
                        <c:v>1844.2082188222221</c:v>
                      </c:pt>
                      <c:pt idx="735">
                        <c:v>2254.2939265649366</c:v>
                      </c:pt>
                      <c:pt idx="736">
                        <c:v>2867.9416788065973</c:v>
                      </c:pt>
                      <c:pt idx="737">
                        <c:v>2687.0555755649279</c:v>
                      </c:pt>
                      <c:pt idx="738">
                        <c:v>1695.4193572222193</c:v>
                      </c:pt>
                      <c:pt idx="739">
                        <c:v>3501.2888523343695</c:v>
                      </c:pt>
                      <c:pt idx="740">
                        <c:v>5544.1289415093697</c:v>
                      </c:pt>
                      <c:pt idx="741">
                        <c:v>4780.5561091555664</c:v>
                      </c:pt>
                      <c:pt idx="742">
                        <c:v>2805.5762049555528</c:v>
                      </c:pt>
                      <c:pt idx="743">
                        <c:v>1407.0841196899219</c:v>
                      </c:pt>
                      <c:pt idx="744">
                        <c:v>1210.3244850375027</c:v>
                      </c:pt>
                      <c:pt idx="745">
                        <c:v>1210.3244850375027</c:v>
                      </c:pt>
                      <c:pt idx="746">
                        <c:v>2015.0098009982639</c:v>
                      </c:pt>
                      <c:pt idx="747">
                        <c:v>3230.9505709732671</c:v>
                      </c:pt>
                      <c:pt idx="748">
                        <c:v>4057.2650170375</c:v>
                      </c:pt>
                      <c:pt idx="749">
                        <c:v>3485.6089207597138</c:v>
                      </c:pt>
                      <c:pt idx="750">
                        <c:v>1898.0909373374971</c:v>
                      </c:pt>
                      <c:pt idx="751">
                        <c:v>896.65343733751115</c:v>
                      </c:pt>
                      <c:pt idx="752">
                        <c:v>91.796757273263779</c:v>
                      </c:pt>
                      <c:pt idx="753">
                        <c:v>-1324.967956851742</c:v>
                      </c:pt>
                      <c:pt idx="754">
                        <c:v>-2355.5522556683945</c:v>
                      </c:pt>
                      <c:pt idx="755">
                        <c:v>-3389.2099324277842</c:v>
                      </c:pt>
                      <c:pt idx="756">
                        <c:v>-6839.5722500600659</c:v>
                      </c:pt>
                      <c:pt idx="757">
                        <c:v>-13135.65692443507</c:v>
                      </c:pt>
                      <c:pt idx="758">
                        <c:v>-18479.180121365629</c:v>
                      </c:pt>
                      <c:pt idx="759">
                        <c:v>-20023.3801235684</c:v>
                      </c:pt>
                      <c:pt idx="760">
                        <c:v>-20343.551715173617</c:v>
                      </c:pt>
                      <c:pt idx="761">
                        <c:v>-20848.178253740629</c:v>
                      </c:pt>
                      <c:pt idx="762">
                        <c:v>-18527.851019844442</c:v>
                      </c:pt>
                      <c:pt idx="763">
                        <c:v>-12569.171205393399</c:v>
                      </c:pt>
                      <c:pt idx="764">
                        <c:v>-2777.6180850000001</c:v>
                      </c:pt>
                      <c:pt idx="765">
                        <c:v>8245.5854232888905</c:v>
                      </c:pt>
                      <c:pt idx="766">
                        <c:v>12886.530348888891</c:v>
                      </c:pt>
                      <c:pt idx="767">
                        <c:v>13127.352909973259</c:v>
                      </c:pt>
                      <c:pt idx="768">
                        <c:v>13378.658483822221</c:v>
                      </c:pt>
                      <c:pt idx="769">
                        <c:v>15839.329193155561</c:v>
                      </c:pt>
                      <c:pt idx="770">
                        <c:v>19938.454003014922</c:v>
                      </c:pt>
                      <c:pt idx="771">
                        <c:v>20265.43172977326</c:v>
                      </c:pt>
                      <c:pt idx="772">
                        <c:v>19192.572535584379</c:v>
                      </c:pt>
                      <c:pt idx="773">
                        <c:v>16132.603838914934</c:v>
                      </c:pt>
                      <c:pt idx="774">
                        <c:v>13831.972300998259</c:v>
                      </c:pt>
                      <c:pt idx="775">
                        <c:v>14357.181158514933</c:v>
                      </c:pt>
                      <c:pt idx="776">
                        <c:v>12078.901460181594</c:v>
                      </c:pt>
                      <c:pt idx="777">
                        <c:v>9365.3567068149314</c:v>
                      </c:pt>
                      <c:pt idx="778">
                        <c:v>8440.6307202649314</c:v>
                      </c:pt>
                      <c:pt idx="779">
                        <c:v>7513.8595403930558</c:v>
                      </c:pt>
                      <c:pt idx="780">
                        <c:v>6170.3976841816057</c:v>
                      </c:pt>
                      <c:pt idx="781">
                        <c:v>5014.5684614593665</c:v>
                      </c:pt>
                      <c:pt idx="782">
                        <c:v>4045.7013170388805</c:v>
                      </c:pt>
                      <c:pt idx="783">
                        <c:v>3268.0393751343836</c:v>
                      </c:pt>
                      <c:pt idx="784">
                        <c:v>3081.9341173500056</c:v>
                      </c:pt>
                      <c:pt idx="785">
                        <c:v>3902.0980822222255</c:v>
                      </c:pt>
                      <c:pt idx="786">
                        <c:v>4135.9468693566032</c:v>
                      </c:pt>
                      <c:pt idx="787">
                        <c:v>2958.4177357055441</c:v>
                      </c:pt>
                      <c:pt idx="788">
                        <c:v>1961.8417608149193</c:v>
                      </c:pt>
                      <c:pt idx="789">
                        <c:v>1961.8417608149477</c:v>
                      </c:pt>
                      <c:pt idx="790">
                        <c:v>2567.5732365375115</c:v>
                      </c:pt>
                      <c:pt idx="791">
                        <c:v>2982.7998673843631</c:v>
                      </c:pt>
                      <c:pt idx="792">
                        <c:v>1595.5060537499828</c:v>
                      </c:pt>
                      <c:pt idx="793">
                        <c:v>-3231.003960177778</c:v>
                      </c:pt>
                      <c:pt idx="794">
                        <c:v>-10141.775747335054</c:v>
                      </c:pt>
                      <c:pt idx="795">
                        <c:v>-16324.804700990624</c:v>
                      </c:pt>
                      <c:pt idx="796">
                        <c:v>-19546.276498462514</c:v>
                      </c:pt>
                      <c:pt idx="797">
                        <c:v>-18349.405456851742</c:v>
                      </c:pt>
                      <c:pt idx="798">
                        <c:v>-13096.049464693404</c:v>
                      </c:pt>
                      <c:pt idx="799">
                        <c:v>-6170.4471158656252</c:v>
                      </c:pt>
                      <c:pt idx="800">
                        <c:v>-1191.3223504625003</c:v>
                      </c:pt>
                      <c:pt idx="801">
                        <c:v>2210.4843209816027</c:v>
                      </c:pt>
                      <c:pt idx="802">
                        <c:v>7643.102066598276</c:v>
                      </c:pt>
                      <c:pt idx="803">
                        <c:v>13535.512285884368</c:v>
                      </c:pt>
                      <c:pt idx="804">
                        <c:v>14464.987922238879</c:v>
                      </c:pt>
                      <c:pt idx="805">
                        <c:v>9769.6236017597294</c:v>
                      </c:pt>
                      <c:pt idx="806">
                        <c:v>4412.2756759399335</c:v>
                      </c:pt>
                      <c:pt idx="807">
                        <c:v>818.91362315971628</c:v>
                      </c:pt>
                      <c:pt idx="808">
                        <c:v>-2205.049869140631</c:v>
                      </c:pt>
                      <c:pt idx="809">
                        <c:v>-4454.6147881156203</c:v>
                      </c:pt>
                      <c:pt idx="810">
                        <c:v>-6717.9782427267328</c:v>
                      </c:pt>
                      <c:pt idx="811">
                        <c:v>-11007.213014962501</c:v>
                      </c:pt>
                      <c:pt idx="812">
                        <c:v>-14537.669424435062</c:v>
                      </c:pt>
                      <c:pt idx="813">
                        <c:v>-15663.383152518412</c:v>
                      </c:pt>
                      <c:pt idx="814">
                        <c:v>-16582.193236085073</c:v>
                      </c:pt>
                      <c:pt idx="815">
                        <c:v>-17893.084620610072</c:v>
                      </c:pt>
                      <c:pt idx="816">
                        <c:v>-17995.724267976741</c:v>
                      </c:pt>
                      <c:pt idx="817">
                        <c:v>-16272.143070290629</c:v>
                      </c:pt>
                      <c:pt idx="818">
                        <c:v>-9520.3375662499984</c:v>
                      </c:pt>
                      <c:pt idx="819">
                        <c:v>280.71136065972223</c:v>
                      </c:pt>
                      <c:pt idx="820">
                        <c:v>9106.3999337499972</c:v>
                      </c:pt>
                      <c:pt idx="821">
                        <c:v>13963.204140926389</c:v>
                      </c:pt>
                      <c:pt idx="822">
                        <c:v>13420.858756955555</c:v>
                      </c:pt>
                      <c:pt idx="823">
                        <c:v>12480.281590834375</c:v>
                      </c:pt>
                      <c:pt idx="824">
                        <c:v>10741.109985038891</c:v>
                      </c:pt>
                      <c:pt idx="825">
                        <c:v>9191.0983884375</c:v>
                      </c:pt>
                      <c:pt idx="826">
                        <c:v>8843.7989980843777</c:v>
                      </c:pt>
                      <c:pt idx="827">
                        <c:v>8296.7299253482579</c:v>
                      </c:pt>
                      <c:pt idx="828">
                        <c:v>9349.1296195982577</c:v>
                      </c:pt>
                      <c:pt idx="829">
                        <c:v>11026.215149537502</c:v>
                      </c:pt>
                      <c:pt idx="830">
                        <c:v>10708.356857222219</c:v>
                      </c:pt>
                      <c:pt idx="831">
                        <c:v>8382.2777499399363</c:v>
                      </c:pt>
                      <c:pt idx="832">
                        <c:v>4826.1277847593865</c:v>
                      </c:pt>
                      <c:pt idx="833">
                        <c:v>3041.4031298930558</c:v>
                      </c:pt>
                      <c:pt idx="834">
                        <c:v>3259.739740356586</c:v>
                      </c:pt>
                      <c:pt idx="835">
                        <c:v>3281.6445431482525</c:v>
                      </c:pt>
                      <c:pt idx="836">
                        <c:v>2899.5284373375107</c:v>
                      </c:pt>
                      <c:pt idx="837">
                        <c:v>3315.0046637263922</c:v>
                      </c:pt>
                      <c:pt idx="838">
                        <c:v>4342.8061585149198</c:v>
                      </c:pt>
                      <c:pt idx="839">
                        <c:v>4377.2391673930579</c:v>
                      </c:pt>
                      <c:pt idx="840">
                        <c:v>4204.1501308593752</c:v>
                      </c:pt>
                      <c:pt idx="841">
                        <c:v>5237.1186258982634</c:v>
                      </c:pt>
                      <c:pt idx="842">
                        <c:v>6086.4591920399416</c:v>
                      </c:pt>
                      <c:pt idx="843">
                        <c:v>5334.572646481598</c:v>
                      </c:pt>
                      <c:pt idx="844">
                        <c:v>3565.4234984982522</c:v>
                      </c:pt>
                      <c:pt idx="845">
                        <c:v>2376.3608156222222</c:v>
                      </c:pt>
                      <c:pt idx="846">
                        <c:v>2184.5521134375113</c:v>
                      </c:pt>
                      <c:pt idx="847">
                        <c:v>2793.9232137055615</c:v>
                      </c:pt>
                      <c:pt idx="848">
                        <c:v>4417.6251001065975</c:v>
                      </c:pt>
                      <c:pt idx="849">
                        <c:v>6263.5751688982618</c:v>
                      </c:pt>
                      <c:pt idx="850">
                        <c:v>6325.5344682232617</c:v>
                      </c:pt>
                      <c:pt idx="851">
                        <c:v>4768.3851841815995</c:v>
                      </c:pt>
                      <c:pt idx="852">
                        <c:v>3994.6832431899225</c:v>
                      </c:pt>
                      <c:pt idx="853">
                        <c:v>4022.3995242732553</c:v>
                      </c:pt>
                      <c:pt idx="854">
                        <c:v>3649.8090274315973</c:v>
                      </c:pt>
                      <c:pt idx="855">
                        <c:v>2667.1768751343752</c:v>
                      </c:pt>
                      <c:pt idx="856">
                        <c:v>2071.034338593061</c:v>
                      </c:pt>
                      <c:pt idx="857">
                        <c:v>3878.3492526649334</c:v>
                      </c:pt>
                      <c:pt idx="858">
                        <c:v>6329.4831771093704</c:v>
                      </c:pt>
                      <c:pt idx="859">
                        <c:v>6392.5861455597169</c:v>
                      </c:pt>
                      <c:pt idx="860">
                        <c:v>5039.9712110389055</c:v>
                      </c:pt>
                      <c:pt idx="861">
                        <c:v>5871.117379759723</c:v>
                      </c:pt>
                      <c:pt idx="862">
                        <c:v>9347.0390259555315</c:v>
                      </c:pt>
                      <c:pt idx="863">
                        <c:v>9066.3332163343748</c:v>
                      </c:pt>
                      <c:pt idx="864">
                        <c:v>5525.2632922593803</c:v>
                      </c:pt>
                      <c:pt idx="865">
                        <c:v>4350.5653916222391</c:v>
                      </c:pt>
                      <c:pt idx="866">
                        <c:v>5785.2562810930503</c:v>
                      </c:pt>
                      <c:pt idx="867">
                        <c:v>7453.7177262597106</c:v>
                      </c:pt>
                      <c:pt idx="868">
                        <c:v>6330.5370905555556</c:v>
                      </c:pt>
                      <c:pt idx="869">
                        <c:v>3360.3334977597215</c:v>
                      </c:pt>
                      <c:pt idx="870">
                        <c:v>1552.0425533593916</c:v>
                      </c:pt>
                      <c:pt idx="871">
                        <c:v>934.11442383749431</c:v>
                      </c:pt>
                      <c:pt idx="872">
                        <c:v>711.17705972639351</c:v>
                      </c:pt>
                      <c:pt idx="873">
                        <c:v>288.07140542638899</c:v>
                      </c:pt>
                      <c:pt idx="874">
                        <c:v>-746.93855762777821</c:v>
                      </c:pt>
                      <c:pt idx="875">
                        <c:v>-1998.5193358183913</c:v>
                      </c:pt>
                      <c:pt idx="876">
                        <c:v>-3065.4924294767525</c:v>
                      </c:pt>
                      <c:pt idx="877">
                        <c:v>-2539.7321104767311</c:v>
                      </c:pt>
                      <c:pt idx="878">
                        <c:v>-584.36594551110511</c:v>
                      </c:pt>
                      <c:pt idx="879">
                        <c:v>1197.3002326388769</c:v>
                      </c:pt>
                      <c:pt idx="880">
                        <c:v>-4.4247673611118898</c:v>
                      </c:pt>
                      <c:pt idx="881">
                        <c:v>-2059.0815290625005</c:v>
                      </c:pt>
                      <c:pt idx="882">
                        <c:v>-107.24322944444498</c:v>
                      </c:pt>
                      <c:pt idx="883">
                        <c:v>1895.6317705555552</c:v>
                      </c:pt>
                      <c:pt idx="884">
                        <c:v>2095.9192705555438</c:v>
                      </c:pt>
                      <c:pt idx="885">
                        <c:v>2701.851912834386</c:v>
                      </c:pt>
                      <c:pt idx="886">
                        <c:v>2917.3945433500003</c:v>
                      </c:pt>
                      <c:pt idx="887">
                        <c:v>2527.0268834263825</c:v>
                      </c:pt>
                      <c:pt idx="888">
                        <c:v>1730.9917293843862</c:v>
                      </c:pt>
                      <c:pt idx="889">
                        <c:v>719.33198808157999</c:v>
                      </c:pt>
                      <c:pt idx="890">
                        <c:v>-502.74808716563098</c:v>
                      </c:pt>
                      <c:pt idx="891">
                        <c:v>-1945.1131082267193</c:v>
                      </c:pt>
                      <c:pt idx="892">
                        <c:v>-3201.5442356069443</c:v>
                      </c:pt>
                      <c:pt idx="893">
                        <c:v>-3470.1538586000033</c:v>
                      </c:pt>
                      <c:pt idx="894">
                        <c:v>-2726.4033826499917</c:v>
                      </c:pt>
                      <c:pt idx="895">
                        <c:v>-1371.4042519069442</c:v>
                      </c:pt>
                      <c:pt idx="896">
                        <c:v>207.66846145936915</c:v>
                      </c:pt>
                      <c:pt idx="897">
                        <c:v>1199.8672010982577</c:v>
                      </c:pt>
                      <c:pt idx="898">
                        <c:v>1400.1547010982606</c:v>
                      </c:pt>
                      <c:pt idx="899">
                        <c:v>794.68399683750226</c:v>
                      </c:pt>
                      <c:pt idx="900">
                        <c:v>-220.53341226562293</c:v>
                      </c:pt>
                      <c:pt idx="901">
                        <c:v>-2050.47956391562</c:v>
                      </c:pt>
                      <c:pt idx="902">
                        <c:v>-11117.32970099062</c:v>
                      </c:pt>
                      <c:pt idx="903">
                        <c:v>-19546.276498462514</c:v>
                      </c:pt>
                      <c:pt idx="904">
                        <c:v>-18349.405456851742</c:v>
                      </c:pt>
                      <c:pt idx="905">
                        <c:v>-13096.049464693404</c:v>
                      </c:pt>
                      <c:pt idx="906">
                        <c:v>-6170.4471158656252</c:v>
                      </c:pt>
                      <c:pt idx="907">
                        <c:v>-1191.3223504625003</c:v>
                      </c:pt>
                      <c:pt idx="908">
                        <c:v>2210.4843209816027</c:v>
                      </c:pt>
                      <c:pt idx="909">
                        <c:v>7643.102066598276</c:v>
                      </c:pt>
                      <c:pt idx="910">
                        <c:v>13535.512285884368</c:v>
                      </c:pt>
                      <c:pt idx="911">
                        <c:v>14464.987922238879</c:v>
                      </c:pt>
                      <c:pt idx="912">
                        <c:v>9769.6236017597294</c:v>
                      </c:pt>
                      <c:pt idx="913">
                        <c:v>6415.1506759399335</c:v>
                      </c:pt>
                      <c:pt idx="914">
                        <c:v>9871.7119037499924</c:v>
                      </c:pt>
                      <c:pt idx="915">
                        <c:v>9595.189613437502</c:v>
                      </c:pt>
                      <c:pt idx="916">
                        <c:v>5836.8932202649366</c:v>
                      </c:pt>
                      <c:pt idx="917">
                        <c:v>3281.2233512888861</c:v>
                      </c:pt>
                      <c:pt idx="918">
                        <c:v>1269.5417264930525</c:v>
                      </c:pt>
                      <c:pt idx="919">
                        <c:v>2475.6663135843751</c:v>
                      </c:pt>
                      <c:pt idx="920">
                        <c:v>4295.9266680815945</c:v>
                      </c:pt>
                      <c:pt idx="921">
                        <c:v>7144.6553472482583</c:v>
                      </c:pt>
                      <c:pt idx="922">
                        <c:v>8428.7245242732606</c:v>
                      </c:pt>
                      <c:pt idx="923">
                        <c:v>7302.2209150843701</c:v>
                      </c:pt>
                      <c:pt idx="924">
                        <c:v>2152.4136612093662</c:v>
                      </c:pt>
                      <c:pt idx="925">
                        <c:v>-3103.1923000267197</c:v>
                      </c:pt>
                      <c:pt idx="926">
                        <c:v>-2568.4614427406132</c:v>
                      </c:pt>
                      <c:pt idx="927">
                        <c:v>-1198.9671440277893</c:v>
                      </c:pt>
                      <c:pt idx="928">
                        <c:v>-630.2577652684065</c:v>
                      </c:pt>
                      <c:pt idx="929">
                        <c:v>-47.60456391562002</c:v>
                      </c:pt>
                      <c:pt idx="930">
                        <c:v>134.59284724827216</c:v>
                      </c:pt>
                      <c:pt idx="931">
                        <c:v>121.10351205971619</c:v>
                      </c:pt>
                      <c:pt idx="932">
                        <c:v>-97.065459606953254</c:v>
                      </c:pt>
                      <c:pt idx="933">
                        <c:v>-915.97772146249167</c:v>
                      </c:pt>
                      <c:pt idx="934">
                        <c:v>-2353.1571157402745</c:v>
                      </c:pt>
                      <c:pt idx="935">
                        <c:v>-2601.0205062934033</c:v>
                      </c:pt>
                      <c:pt idx="936">
                        <c:v>-1637.8381797402778</c:v>
                      </c:pt>
                      <c:pt idx="937">
                        <c:v>-861.85635111111446</c:v>
                      </c:pt>
                      <c:pt idx="938">
                        <c:v>-682.33743539062561</c:v>
                      </c:pt>
                      <c:pt idx="939">
                        <c:v>-903.20725434028122</c:v>
                      </c:pt>
                      <c:pt idx="940">
                        <c:v>-527.08516684444203</c:v>
                      </c:pt>
                      <c:pt idx="941">
                        <c:v>462.22646018160003</c:v>
                      </c:pt>
                      <c:pt idx="942">
                        <c:v>858.77440374999401</c:v>
                      </c:pt>
                      <c:pt idx="943">
                        <c:v>1055.042297931594</c:v>
                      </c:pt>
                      <c:pt idx="944">
                        <c:v>1455.6172979315998</c:v>
                      </c:pt>
                      <c:pt idx="945">
                        <c:v>1860.2119037500083</c:v>
                      </c:pt>
                      <c:pt idx="946">
                        <c:v>3270.2859672263889</c:v>
                      </c:pt>
                      <c:pt idx="947">
                        <c:v>4504.5552456597106</c:v>
                      </c:pt>
                      <c:pt idx="948">
                        <c:v>3736.4263633375058</c:v>
                      </c:pt>
                      <c:pt idx="949">
                        <c:v>1950.5282368930639</c:v>
                      </c:pt>
                      <c:pt idx="950">
                        <c:v>-857.6802824156282</c:v>
                      </c:pt>
                      <c:pt idx="951">
                        <c:v>-5505.718191776733</c:v>
                      </c:pt>
                      <c:pt idx="952">
                        <c:v>-12211.586824060076</c:v>
                      </c:pt>
                      <c:pt idx="953">
                        <c:v>-18181.874577761115</c:v>
                      </c:pt>
                      <c:pt idx="954">
                        <c:v>-20365.408321193405</c:v>
                      </c:pt>
                      <c:pt idx="955">
                        <c:v>-20525.138292162505</c:v>
                      </c:pt>
                      <c:pt idx="956">
                        <c:v>-20663.939490668399</c:v>
                      </c:pt>
                      <c:pt idx="957">
                        <c:v>-14372.611916711108</c:v>
                      </c:pt>
                      <c:pt idx="958">
                        <c:v>-1995.7019590684015</c:v>
                      </c:pt>
                      <c:pt idx="959">
                        <c:v>8836.9557259722205</c:v>
                      </c:pt>
                      <c:pt idx="960">
                        <c:v>17717.588846064933</c:v>
                      </c:pt>
                      <c:pt idx="961">
                        <c:v>22850.941304593049</c:v>
                      </c:pt>
                      <c:pt idx="962">
                        <c:v>22211.842141572215</c:v>
                      </c:pt>
                      <c:pt idx="963">
                        <c:v>18162.241441509377</c:v>
                      </c:pt>
                      <c:pt idx="964">
                        <c:v>12684.171113993063</c:v>
                      </c:pt>
                      <c:pt idx="965">
                        <c:v>7354.7182839732668</c:v>
                      </c:pt>
                      <c:pt idx="966">
                        <c:v>3387.4134480566004</c:v>
                      </c:pt>
                      <c:pt idx="967">
                        <c:v>1188.1364428375</c:v>
                      </c:pt>
                      <c:pt idx="968">
                        <c:v>182.81344805659694</c:v>
                      </c:pt>
                      <c:pt idx="969">
                        <c:v>-1234.6665249350751</c:v>
                      </c:pt>
                      <c:pt idx="970">
                        <c:v>-3868.9813414850696</c:v>
                      </c:pt>
                      <c:pt idx="971">
                        <c:v>-8939.5623838500014</c:v>
                      </c:pt>
                      <c:pt idx="972">
                        <c:v>-16266.823680790629</c:v>
                      </c:pt>
                      <c:pt idx="973">
                        <c:v>-20443.36036174028</c:v>
                      </c:pt>
                      <c:pt idx="974">
                        <c:v>-20593.218270226738</c:v>
                      </c:pt>
                      <c:pt idx="975">
                        <c:v>-20722.147406249995</c:v>
                      </c:pt>
                      <c:pt idx="976">
                        <c:v>-21030.435269810067</c:v>
                      </c:pt>
                      <c:pt idx="977">
                        <c:v>-17113.198554560069</c:v>
                      </c:pt>
                      <c:pt idx="978">
                        <c:v>-11949.119651111116</c:v>
                      </c:pt>
                      <c:pt idx="979">
                        <c:v>-10377.277757850003</c:v>
                      </c:pt>
                      <c:pt idx="980">
                        <c:v>-8596.9489647684022</c:v>
                      </c:pt>
                      <c:pt idx="981">
                        <c:v>-6808.1637257111097</c:v>
                      </c:pt>
                      <c:pt idx="982">
                        <c:v>-6417.1255106000017</c:v>
                      </c:pt>
                      <c:pt idx="983">
                        <c:v>-7827.1809475434038</c:v>
                      </c:pt>
                      <c:pt idx="984">
                        <c:v>-8635.7852860444473</c:v>
                      </c:pt>
                      <c:pt idx="985">
                        <c:v>-6235.6992379017365</c:v>
                      </c:pt>
                      <c:pt idx="986">
                        <c:v>-2030.1125000000004</c:v>
                      </c:pt>
                      <c:pt idx="987">
                        <c:v>173.05</c:v>
                      </c:pt>
                      <c:pt idx="988">
                        <c:v>173.05</c:v>
                      </c:pt>
                      <c:pt idx="989">
                        <c:v>173.05</c:v>
                      </c:pt>
                      <c:pt idx="990">
                        <c:v>173.05</c:v>
                      </c:pt>
                      <c:pt idx="991">
                        <c:v>173.05</c:v>
                      </c:pt>
                      <c:pt idx="992">
                        <c:v>173.05</c:v>
                      </c:pt>
                      <c:pt idx="993">
                        <c:v>173.05</c:v>
                      </c:pt>
                      <c:pt idx="994">
                        <c:v>173.05</c:v>
                      </c:pt>
                      <c:pt idx="995">
                        <c:v>173.05</c:v>
                      </c:pt>
                      <c:pt idx="996">
                        <c:v>173.05</c:v>
                      </c:pt>
                      <c:pt idx="997">
                        <c:v>173.05</c:v>
                      </c:pt>
                      <c:pt idx="998">
                        <c:v>173.05</c:v>
                      </c:pt>
                      <c:pt idx="999">
                        <c:v>173.05</c:v>
                      </c:pt>
                      <c:pt idx="1000">
                        <c:v>173.05</c:v>
                      </c:pt>
                      <c:pt idx="1001">
                        <c:v>173.05</c:v>
                      </c:pt>
                      <c:pt idx="1002">
                        <c:v>173.05</c:v>
                      </c:pt>
                      <c:pt idx="1003">
                        <c:v>173.05</c:v>
                      </c:pt>
                      <c:pt idx="1004">
                        <c:v>173.05</c:v>
                      </c:pt>
                      <c:pt idx="1005">
                        <c:v>173.05</c:v>
                      </c:pt>
                      <c:pt idx="1006">
                        <c:v>173.05</c:v>
                      </c:pt>
                      <c:pt idx="1007">
                        <c:v>173.05</c:v>
                      </c:pt>
                      <c:pt idx="1008">
                        <c:v>173.05</c:v>
                      </c:pt>
                      <c:pt idx="1009">
                        <c:v>173.05</c:v>
                      </c:pt>
                      <c:pt idx="1010">
                        <c:v>173.05</c:v>
                      </c:pt>
                      <c:pt idx="1011">
                        <c:v>173.05</c:v>
                      </c:pt>
                      <c:pt idx="1012">
                        <c:v>173.05</c:v>
                      </c:pt>
                      <c:pt idx="1013">
                        <c:v>173.05</c:v>
                      </c:pt>
                      <c:pt idx="1014">
                        <c:v>173.05</c:v>
                      </c:pt>
                      <c:pt idx="1015">
                        <c:v>173.05</c:v>
                      </c:pt>
                      <c:pt idx="1016">
                        <c:v>173.05</c:v>
                      </c:pt>
                      <c:pt idx="1017">
                        <c:v>173.05</c:v>
                      </c:pt>
                      <c:pt idx="1018">
                        <c:v>173.05</c:v>
                      </c:pt>
                      <c:pt idx="1019">
                        <c:v>173.05</c:v>
                      </c:pt>
                      <c:pt idx="1020">
                        <c:v>173.05</c:v>
                      </c:pt>
                      <c:pt idx="1021">
                        <c:v>173.05</c:v>
                      </c:pt>
                      <c:pt idx="1022">
                        <c:v>173.05</c:v>
                      </c:pt>
                      <c:pt idx="1023">
                        <c:v>173.05</c:v>
                      </c:pt>
                      <c:pt idx="1024">
                        <c:v>173.05</c:v>
                      </c:pt>
                      <c:pt idx="1025">
                        <c:v>173.05</c:v>
                      </c:pt>
                      <c:pt idx="1026">
                        <c:v>1775.3500000000001</c:v>
                      </c:pt>
                      <c:pt idx="1027">
                        <c:v>7383.6384196222225</c:v>
                      </c:pt>
                      <c:pt idx="1028">
                        <c:v>15800.302997349998</c:v>
                      </c:pt>
                      <c:pt idx="1029">
                        <c:v>22232.227367593056</c:v>
                      </c:pt>
                      <c:pt idx="1030">
                        <c:v>23085.23363542639</c:v>
                      </c:pt>
                      <c:pt idx="1031">
                        <c:v>19950.237263888888</c:v>
                      </c:pt>
                      <c:pt idx="1032">
                        <c:v>16818.414853572223</c:v>
                      </c:pt>
                      <c:pt idx="1033">
                        <c:v>15090.288781837502</c:v>
                      </c:pt>
                      <c:pt idx="1034">
                        <c:v>14166.952334648264</c:v>
                      </c:pt>
                      <c:pt idx="1035">
                        <c:v>12446.362558159726</c:v>
                      </c:pt>
                      <c:pt idx="1036">
                        <c:v>10113.231445488895</c:v>
                      </c:pt>
                      <c:pt idx="1037">
                        <c:v>8571.4043474815935</c:v>
                      </c:pt>
                      <c:pt idx="1038">
                        <c:v>8625.8534287065941</c:v>
                      </c:pt>
                      <c:pt idx="1039">
                        <c:v>9894.1533829055552</c:v>
                      </c:pt>
                      <c:pt idx="1040">
                        <c:v>10575.124875972217</c:v>
                      </c:pt>
                      <c:pt idx="1041">
                        <c:v>10058.662922238887</c:v>
                      </c:pt>
                      <c:pt idx="1042">
                        <c:v>8133.1588149565969</c:v>
                      </c:pt>
                      <c:pt idx="1043">
                        <c:v>5382.5398103343778</c:v>
                      </c:pt>
                      <c:pt idx="1044">
                        <c:v>3006.3404280930527</c:v>
                      </c:pt>
                      <c:pt idx="1045">
                        <c:v>1812.468374399994</c:v>
                      </c:pt>
                      <c:pt idx="1046">
                        <c:v>1816.4060234732722</c:v>
                      </c:pt>
                      <c:pt idx="1047">
                        <c:v>2024.5911734593722</c:v>
                      </c:pt>
                      <c:pt idx="1048">
                        <c:v>1231.3686258982634</c:v>
                      </c:pt>
                      <c:pt idx="1049">
                        <c:v>-779.43382654062543</c:v>
                      </c:pt>
                      <c:pt idx="1050">
                        <c:v>-3614.8706117684005</c:v>
                      </c:pt>
                      <c:pt idx="1051">
                        <c:v>-5879.4261644906246</c:v>
                      </c:pt>
                      <c:pt idx="1052">
                        <c:v>-7351.865585711118</c:v>
                      </c:pt>
                      <c:pt idx="1053">
                        <c:v>-9035.8205810156251</c:v>
                      </c:pt>
                      <c:pt idx="1054">
                        <c:v>-11530.097281162507</c:v>
                      </c:pt>
                      <c:pt idx="1055">
                        <c:v>-14844.351680851731</c:v>
                      </c:pt>
                      <c:pt idx="1056">
                        <c:v>-18571.750264999995</c:v>
                      </c:pt>
                      <c:pt idx="1057">
                        <c:v>-20706.318578518407</c:v>
                      </c:pt>
                      <c:pt idx="1058">
                        <c:v>-19014.495619573612</c:v>
                      </c:pt>
                      <c:pt idx="1059">
                        <c:v>-17087.676479062502</c:v>
                      </c:pt>
                      <c:pt idx="1060">
                        <c:v>-14944.904924310071</c:v>
                      </c:pt>
                      <c:pt idx="1061">
                        <c:v>-9173.5708947402782</c:v>
                      </c:pt>
                      <c:pt idx="1062">
                        <c:v>-2377.0430850000012</c:v>
                      </c:pt>
                      <c:pt idx="1063">
                        <c:v>1829.8922138899318</c:v>
                      </c:pt>
                      <c:pt idx="1064">
                        <c:v>7244.1479232888887</c:v>
                      </c:pt>
                      <c:pt idx="1065">
                        <c:v>14484.121561349995</c:v>
                      </c:pt>
                      <c:pt idx="1066">
                        <c:v>15943.000866556597</c:v>
                      </c:pt>
                      <c:pt idx="1067">
                        <c:v>9790.5453880375062</c:v>
                      </c:pt>
                      <c:pt idx="1068">
                        <c:v>4003.665654037502</c:v>
                      </c:pt>
                      <c:pt idx="1069">
                        <c:v>4014.7968701499949</c:v>
                      </c:pt>
                      <c:pt idx="1070">
                        <c:v>7643.0389686000044</c:v>
                      </c:pt>
                      <c:pt idx="1071">
                        <c:v>11297.566830400003</c:v>
                      </c:pt>
                      <c:pt idx="1072">
                        <c:v>13568.455404337492</c:v>
                      </c:pt>
                      <c:pt idx="1073">
                        <c:v>16059.394229773265</c:v>
                      </c:pt>
                      <c:pt idx="1074">
                        <c:v>19180.740961831601</c:v>
                      </c:pt>
                      <c:pt idx="1075">
                        <c:v>20538.928838914926</c:v>
                      </c:pt>
                      <c:pt idx="1076">
                        <c:v>18703.782043148258</c:v>
                      </c:pt>
                      <c:pt idx="1077">
                        <c:v>15451.781125898266</c:v>
                      </c:pt>
                      <c:pt idx="1078">
                        <c:v>12574.155127350001</c:v>
                      </c:pt>
                      <c:pt idx="1079">
                        <c:v>11079.23709001494</c:v>
                      </c:pt>
                      <c:pt idx="1080">
                        <c:v>8978.9787341500069</c:v>
                      </c:pt>
                      <c:pt idx="1081">
                        <c:v>5238.0832480930503</c:v>
                      </c:pt>
                      <c:pt idx="1082">
                        <c:v>1451.3366884374968</c:v>
                      </c:pt>
                      <c:pt idx="1083">
                        <c:v>-2577.7896104600723</c:v>
                      </c:pt>
                      <c:pt idx="1084">
                        <c:v>-4854.5045639156306</c:v>
                      </c:pt>
                      <c:pt idx="1085">
                        <c:v>-3123.5621603933978</c:v>
                      </c:pt>
                      <c:pt idx="1086">
                        <c:v>50.292884259730727</c:v>
                      </c:pt>
                      <c:pt idx="1087">
                        <c:v>1652.592884259725</c:v>
                      </c:pt>
                      <c:pt idx="1088">
                        <c:v>1857.2501688982557</c:v>
                      </c:pt>
                      <c:pt idx="1089">
                        <c:v>1661.3399041499883</c:v>
                      </c:pt>
                      <c:pt idx="1090">
                        <c:v>1461.0524041499996</c:v>
                      </c:pt>
                      <c:pt idx="1091">
                        <c:v>2061.9149041500082</c:v>
                      </c:pt>
                      <c:pt idx="1092">
                        <c:v>4077.9663135843834</c:v>
                      </c:pt>
                      <c:pt idx="1093">
                        <c:v>6726.109468223267</c:v>
                      </c:pt>
                      <c:pt idx="1094">
                        <c:v>7399.5707431899282</c:v>
                      </c:pt>
                      <c:pt idx="1095">
                        <c:v>5657.3741884374995</c:v>
                      </c:pt>
                      <c:pt idx="1096">
                        <c:v>3487.2514326482615</c:v>
                      </c:pt>
                      <c:pt idx="1097">
                        <c:v>1293.5959150843692</c:v>
                      </c:pt>
                      <c:pt idx="1098">
                        <c:v>-1529.4132473350721</c:v>
                      </c:pt>
                      <c:pt idx="1099">
                        <c:v>-4790.2504757267416</c:v>
                      </c:pt>
                      <c:pt idx="1100">
                        <c:v>-5282.1699934906219</c:v>
                      </c:pt>
                      <c:pt idx="1101">
                        <c:v>-2340.0254099850663</c:v>
                      </c:pt>
                      <c:pt idx="1102">
                        <c:v>1243.300666822219</c:v>
                      </c:pt>
                      <c:pt idx="1103">
                        <c:v>5066.2274041500086</c:v>
                      </c:pt>
                      <c:pt idx="1104">
                        <c:v>8533.1785120597215</c:v>
                      </c:pt>
                      <c:pt idx="1105">
                        <c:v>9029.5870242732562</c:v>
                      </c:pt>
                      <c:pt idx="1106">
                        <c:v>6100.4959150843815</c:v>
                      </c:pt>
                      <c:pt idx="1107">
                        <c:v>2724.3081771093894</c:v>
                      </c:pt>
                      <c:pt idx="1108">
                        <c:v>-284.80624309444488</c:v>
                      </c:pt>
                      <c:pt idx="1109">
                        <c:v>-3131.7132473350812</c:v>
                      </c:pt>
                      <c:pt idx="1110">
                        <c:v>-3001.5546440277726</c:v>
                      </c:pt>
                      <c:pt idx="1111">
                        <c:v>166.32873414999403</c:v>
                      </c:pt>
                      <c:pt idx="1112">
                        <c:v>4376.9297347315942</c:v>
                      </c:pt>
                      <c:pt idx="1113">
                        <c:v>9644.4082480930574</c:v>
                      </c:pt>
                      <c:pt idx="1114">
                        <c:v>12577.079260814928</c:v>
                      </c:pt>
                      <c:pt idx="1115">
                        <c:v>10107.419270555572</c:v>
                      </c:pt>
                      <c:pt idx="1116">
                        <c:v>5372.1792682597279</c:v>
                      </c:pt>
                      <c:pt idx="1117">
                        <c:v>1782.5499726899134</c:v>
                      </c:pt>
                      <c:pt idx="1118">
                        <c:v>-1242.4752319906422</c:v>
                      </c:pt>
                      <c:pt idx="1119">
                        <c:v>-2906.1980871656087</c:v>
                      </c:pt>
                      <c:pt idx="1120">
                        <c:v>-1965.1105540406072</c:v>
                      </c:pt>
                      <c:pt idx="1121">
                        <c:v>-597.80673560695004</c:v>
                      </c:pt>
                      <c:pt idx="1122">
                        <c:v>-822.66263261561926</c:v>
                      </c:pt>
                      <c:pt idx="1123">
                        <c:v>-3265.0346359434025</c:v>
                      </c:pt>
                      <c:pt idx="1124">
                        <c:v>-7552.1981377111288</c:v>
                      </c:pt>
                      <c:pt idx="1125">
                        <c:v>-13293.669993490639</c:v>
                      </c:pt>
                      <c:pt idx="1126">
                        <c:v>-18295.198636662495</c:v>
                      </c:pt>
                      <c:pt idx="1127">
                        <c:v>-20107.378685043393</c:v>
                      </c:pt>
                      <c:pt idx="1128">
                        <c:v>-19895.754960961109</c:v>
                      </c:pt>
                      <c:pt idx="1129">
                        <c:v>-17253.791973860069</c:v>
                      </c:pt>
                      <c:pt idx="1130">
                        <c:v>-13759.47092227362</c:v>
                      </c:pt>
                      <c:pt idx="1131">
                        <c:v>-12242.119088610076</c:v>
                      </c:pt>
                      <c:pt idx="1132">
                        <c:v>-12114.240372940272</c:v>
                      </c:pt>
                      <c:pt idx="1133">
                        <c:v>-13182.912206406947</c:v>
                      </c:pt>
                      <c:pt idx="1134">
                        <c:v>-14050.581281006953</c:v>
                      </c:pt>
                      <c:pt idx="1135">
                        <c:v>-13106.006860906944</c:v>
                      </c:pt>
                      <c:pt idx="1136">
                        <c:v>-9341.7723290184003</c:v>
                      </c:pt>
                      <c:pt idx="1137">
                        <c:v>-3953.5788645736138</c:v>
                      </c:pt>
                      <c:pt idx="1138">
                        <c:v>-352.69541777360905</c:v>
                      </c:pt>
                      <c:pt idx="1139">
                        <c:v>1050.3787946065979</c:v>
                      </c:pt>
                      <c:pt idx="1140">
                        <c:v>1854.7586354263867</c:v>
                      </c:pt>
                      <c:pt idx="1141">
                        <c:v>3863.1657157232621</c:v>
                      </c:pt>
                      <c:pt idx="1142">
                        <c:v>8284.7458462388931</c:v>
                      </c:pt>
                      <c:pt idx="1143">
                        <c:v>12526.490409973267</c:v>
                      </c:pt>
                      <c:pt idx="1144">
                        <c:v>10976.881146484369</c:v>
                      </c:pt>
                      <c:pt idx="1145">
                        <c:v>5001.4523535722237</c:v>
                      </c:pt>
                      <c:pt idx="1146">
                        <c:v>-3002.7162430444428</c:v>
                      </c:pt>
                      <c:pt idx="1147">
                        <c:v>-14456.263676351742</c:v>
                      </c:pt>
                      <c:pt idx="1148">
                        <c:v>-17539.750117462499</c:v>
                      </c:pt>
                      <c:pt idx="1149">
                        <c:v>-10571.530261162499</c:v>
                      </c:pt>
                      <c:pt idx="1150">
                        <c:v>-3378.4805850000021</c:v>
                      </c:pt>
                      <c:pt idx="1151">
                        <c:v>226.69441499999999</c:v>
                      </c:pt>
                      <c:pt idx="1152">
                        <c:v>4032.1569150000014</c:v>
                      </c:pt>
                      <c:pt idx="1153">
                        <c:v>13864.576648764931</c:v>
                      </c:pt>
                      <c:pt idx="1154">
                        <c:v>22736.917236372221</c:v>
                      </c:pt>
                      <c:pt idx="1155">
                        <c:v>22439.373040931598</c:v>
                      </c:pt>
                      <c:pt idx="1156">
                        <c:v>17928.884627059713</c:v>
                      </c:pt>
                      <c:pt idx="1157">
                        <c:v>17422.79392689306</c:v>
                      </c:pt>
                      <c:pt idx="1158">
                        <c:v>19944.261639893059</c:v>
                      </c:pt>
                      <c:pt idx="1159">
                        <c:v>22305.496349426383</c:v>
                      </c:pt>
                      <c:pt idx="1160">
                        <c:v>21893.749038834372</c:v>
                      </c:pt>
                      <c:pt idx="1161">
                        <c:v>19076.905142726384</c:v>
                      </c:pt>
                      <c:pt idx="1162">
                        <c:v>16839.752829226392</c:v>
                      </c:pt>
                      <c:pt idx="1163">
                        <c:v>16002.754087734382</c:v>
                      </c:pt>
                      <c:pt idx="1164">
                        <c:v>15566.829537326401</c:v>
                      </c:pt>
                      <c:pt idx="1165">
                        <c:v>15134.932043349989</c:v>
                      </c:pt>
                      <c:pt idx="1166">
                        <c:v>11296.075778905544</c:v>
                      </c:pt>
                      <c:pt idx="1167">
                        <c:v>7566.0283856597289</c:v>
                      </c:pt>
                      <c:pt idx="1168">
                        <c:v>8638.8017816899355</c:v>
                      </c:pt>
                      <c:pt idx="1169">
                        <c:v>9546.4769238375175</c:v>
                      </c:pt>
                      <c:pt idx="1170">
                        <c:v>9043.2062807649254</c:v>
                      </c:pt>
                      <c:pt idx="1171">
                        <c:v>8736.4494021093633</c:v>
                      </c:pt>
                      <c:pt idx="1172">
                        <c:v>8225.2736584374943</c:v>
                      </c:pt>
                      <c:pt idx="1173">
                        <c:v>7703.4956921899302</c:v>
                      </c:pt>
                      <c:pt idx="1174">
                        <c:v>7377.0393922482581</c:v>
                      </c:pt>
                      <c:pt idx="1175">
                        <c:v>6845.0615365374997</c:v>
                      </c:pt>
                      <c:pt idx="1176">
                        <c:v>6301.2297552343807</c:v>
                      </c:pt>
                      <c:pt idx="1177">
                        <c:v>6152.1428691065857</c:v>
                      </c:pt>
                      <c:pt idx="1178">
                        <c:v>6604.3953222232576</c:v>
                      </c:pt>
                      <c:pt idx="1179">
                        <c:v>7070.2376938065972</c:v>
                      </c:pt>
                      <c:pt idx="1180">
                        <c:v>7136.2501267093739</c:v>
                      </c:pt>
                      <c:pt idx="1181">
                        <c:v>7002.7201209316081</c:v>
                      </c:pt>
                      <c:pt idx="1182">
                        <c:v>6462.5763931597394</c:v>
                      </c:pt>
                      <c:pt idx="1183">
                        <c:v>5909.3568392315919</c:v>
                      </c:pt>
                      <c:pt idx="1184">
                        <c:v>5549.9092240649188</c:v>
                      </c:pt>
                      <c:pt idx="1185">
                        <c:v>4983.5244366222159</c:v>
                      </c:pt>
                      <c:pt idx="1186">
                        <c:v>4002.8629715149236</c:v>
                      </c:pt>
                      <c:pt idx="1187">
                        <c:v>3402.0004715149298</c:v>
                      </c:pt>
                      <c:pt idx="1188">
                        <c:v>3402.0004715149298</c:v>
                      </c:pt>
                      <c:pt idx="1189">
                        <c:v>3402.0004715149298</c:v>
                      </c:pt>
                      <c:pt idx="1190">
                        <c:v>3402.0004715149298</c:v>
                      </c:pt>
                      <c:pt idx="1191">
                        <c:v>3402.0004715149298</c:v>
                      </c:pt>
                      <c:pt idx="1192">
                        <c:v>3402.0004715149298</c:v>
                      </c:pt>
                      <c:pt idx="1193">
                        <c:v>3402.0004715149298</c:v>
                      </c:pt>
                      <c:pt idx="1194">
                        <c:v>3402.0004715149298</c:v>
                      </c:pt>
                      <c:pt idx="1195">
                        <c:v>3602.2879715149465</c:v>
                      </c:pt>
                      <c:pt idx="1196">
                        <c:v>3609.2282177055727</c:v>
                      </c:pt>
                      <c:pt idx="1197">
                        <c:v>3609.2282177055445</c:v>
                      </c:pt>
                      <c:pt idx="1198">
                        <c:v>4417.3259145093743</c:v>
                      </c:pt>
                      <c:pt idx="1199">
                        <c:v>5246.3412078566089</c:v>
                      </c:pt>
                      <c:pt idx="1200">
                        <c:v>6082.4904633374936</c:v>
                      </c:pt>
                      <c:pt idx="1201">
                        <c:v>6739.7392039930437</c:v>
                      </c:pt>
                      <c:pt idx="1202">
                        <c:v>6396.0272838930669</c:v>
                      </c:pt>
                      <c:pt idx="1203">
                        <c:v>5637.8375195722219</c:v>
                      </c:pt>
                      <c:pt idx="1204">
                        <c:v>4865.4766889555431</c:v>
                      </c:pt>
                      <c:pt idx="1205">
                        <c:v>4279.0534773263826</c:v>
                      </c:pt>
                      <c:pt idx="1206">
                        <c:v>4085.9967974316023</c:v>
                      </c:pt>
                      <c:pt idx="1207">
                        <c:v>4093.2350681500056</c:v>
                      </c:pt>
                      <c:pt idx="1208">
                        <c:v>4100.4807894816022</c:v>
                      </c:pt>
                      <c:pt idx="1209">
                        <c:v>3907.4464614264057</c:v>
                      </c:pt>
                      <c:pt idx="1210">
                        <c:v>3707.1589614263889</c:v>
                      </c:pt>
                      <c:pt idx="1211">
                        <c:v>3707.1589614263889</c:v>
                      </c:pt>
                      <c:pt idx="1212">
                        <c:v>3506.8714614263718</c:v>
                      </c:pt>
                      <c:pt idx="1213">
                        <c:v>3499.6182894815793</c:v>
                      </c:pt>
                      <c:pt idx="1214">
                        <c:v>3699.9057894815965</c:v>
                      </c:pt>
                      <c:pt idx="1215">
                        <c:v>3699.9057894815965</c:v>
                      </c:pt>
                      <c:pt idx="1216">
                        <c:v>3499.6182894816075</c:v>
                      </c:pt>
                      <c:pt idx="1217">
                        <c:v>3292.0850681499942</c:v>
                      </c:pt>
                      <c:pt idx="1218">
                        <c:v>3284.8467974315913</c:v>
                      </c:pt>
                      <c:pt idx="1219">
                        <c:v>3277.6159773264108</c:v>
                      </c:pt>
                      <c:pt idx="1220">
                        <c:v>3070.1051078343808</c:v>
                      </c:pt>
                      <c:pt idx="1221">
                        <c:v>2655.1057206899304</c:v>
                      </c:pt>
                      <c:pt idx="1222">
                        <c:v>2433.2375195722052</c:v>
                      </c:pt>
                      <c:pt idx="1223">
                        <c:v>2211.436373973258</c:v>
                      </c:pt>
                      <c:pt idx="1224">
                        <c:v>2383.1433217593858</c:v>
                      </c:pt>
                      <c:pt idx="1225">
                        <c:v>2769.4727493315859</c:v>
                      </c:pt>
                      <c:pt idx="1226">
                        <c:v>2955.544479356603</c:v>
                      </c:pt>
                      <c:pt idx="1227">
                        <c:v>2948.4477702888939</c:v>
                      </c:pt>
                      <c:pt idx="1228">
                        <c:v>2934.2767039930609</c:v>
                      </c:pt>
                      <c:pt idx="1229">
                        <c:v>2927.202346764936</c:v>
                      </c:pt>
                      <c:pt idx="1230">
                        <c:v>2712.7884841482528</c:v>
                      </c:pt>
                      <c:pt idx="1231">
                        <c:v>2898.9794239843804</c:v>
                      </c:pt>
                      <c:pt idx="1232">
                        <c:v>3292.5173198222328</c:v>
                      </c:pt>
                      <c:pt idx="1233">
                        <c:v>3292.5173198222046</c:v>
                      </c:pt>
                      <c:pt idx="1234">
                        <c:v>3285.4876662732463</c:v>
                      </c:pt>
                      <c:pt idx="1235">
                        <c:v>3085.2001662732578</c:v>
                      </c:pt>
                      <c:pt idx="1236">
                        <c:v>2670.5882110149464</c:v>
                      </c:pt>
                      <c:pt idx="1237">
                        <c:v>2055.718558209398</c:v>
                      </c:pt>
                      <c:pt idx="1238">
                        <c:v>1219.6810619263717</c:v>
                      </c:pt>
                      <c:pt idx="1239">
                        <c:v>577.19943662220976</c:v>
                      </c:pt>
                      <c:pt idx="1240">
                        <c:v>321.83700388888838</c:v>
                      </c:pt>
                      <c:pt idx="1241">
                        <c:v>474.32509493991893</c:v>
                      </c:pt>
                      <c:pt idx="1242">
                        <c:v>627.17826603750473</c:v>
                      </c:pt>
                      <c:pt idx="1243">
                        <c:v>586.81084375000546</c:v>
                      </c:pt>
                      <c:pt idx="1244">
                        <c:v>540.05452064826932</c:v>
                      </c:pt>
                      <c:pt idx="1245">
                        <c:v>700.55574618992478</c:v>
                      </c:pt>
                      <c:pt idx="1246">
                        <c:v>460.75019380660251</c:v>
                      </c:pt>
                      <c:pt idx="1247">
                        <c:v>214.69730225973944</c:v>
                      </c:pt>
                      <c:pt idx="1248">
                        <c:v>169.29699075936287</c:v>
                      </c:pt>
                      <c:pt idx="1249">
                        <c:v>124.26175930554382</c:v>
                      </c:pt>
                      <c:pt idx="1250">
                        <c:v>279.87910789826901</c:v>
                      </c:pt>
                      <c:pt idx="1251">
                        <c:v>442.16848060659186</c:v>
                      </c:pt>
                      <c:pt idx="1252">
                        <c:v>404.43857538992461</c:v>
                      </c:pt>
                      <c:pt idx="1253">
                        <c:v>366.97689224828628</c:v>
                      </c:pt>
                      <c:pt idx="1254">
                        <c:v>329.78343118159137</c:v>
                      </c:pt>
                      <c:pt idx="1255">
                        <c:v>292.85819218992492</c:v>
                      </c:pt>
                      <c:pt idx="1256">
                        <c:v>256.20117527325874</c:v>
                      </c:pt>
                      <c:pt idx="1257">
                        <c:v>219.81238043159101</c:v>
                      </c:pt>
                      <c:pt idx="1258">
                        <c:v>183.6918076649531</c:v>
                      </c:pt>
                      <c:pt idx="1259">
                        <c:v>348.12695697327558</c:v>
                      </c:pt>
                      <c:pt idx="1260">
                        <c:v>719.02988992637756</c:v>
                      </c:pt>
                      <c:pt idx="1261">
                        <c:v>1096.0013473263823</c:v>
                      </c:pt>
                      <c:pt idx="1262">
                        <c:v>1879.5269218149358</c:v>
                      </c:pt>
                      <c:pt idx="1263">
                        <c:v>2680.6769218149188</c:v>
                      </c:pt>
                      <c:pt idx="1264">
                        <c:v>3287.4067797055386</c:v>
                      </c:pt>
                      <c:pt idx="1265">
                        <c:v>3705.6285570566142</c:v>
                      </c:pt>
                      <c:pt idx="1266">
                        <c:v>3523.054889926389</c:v>
                      </c:pt>
                      <c:pt idx="1267">
                        <c:v>3334.6138649055383</c:v>
                      </c:pt>
                      <c:pt idx="1268">
                        <c:v>2945.9151423375051</c:v>
                      </c:pt>
                      <c:pt idx="1269">
                        <c:v>2144.7651423374937</c:v>
                      </c:pt>
                      <c:pt idx="1270">
                        <c:v>1532.0263649055553</c:v>
                      </c:pt>
                      <c:pt idx="1271">
                        <c:v>1113.692828356619</c:v>
                      </c:pt>
                      <c:pt idx="1272">
                        <c:v>889.8315882093807</c:v>
                      </c:pt>
                      <c:pt idx="1273">
                        <c:v>1066.6645578732575</c:v>
                      </c:pt>
                      <c:pt idx="1274">
                        <c:v>1249.4393915597332</c:v>
                      </c:pt>
                      <c:pt idx="1275">
                        <c:v>1432.2812807649304</c:v>
                      </c:pt>
                      <c:pt idx="1276">
                        <c:v>2021.5506266343689</c:v>
                      </c:pt>
                      <c:pt idx="1277">
                        <c:v>2622.4131266343634</c:v>
                      </c:pt>
                      <c:pt idx="1278">
                        <c:v>2828.4934783930612</c:v>
                      </c:pt>
                      <c:pt idx="1279">
                        <c:v>3034.5812807649245</c:v>
                      </c:pt>
                      <c:pt idx="1280">
                        <c:v>3246.4917373482463</c:v>
                      </c:pt>
                      <c:pt idx="1281">
                        <c:v>2857.5694963843807</c:v>
                      </c:pt>
                      <c:pt idx="1282">
                        <c:v>2657.2819963843917</c:v>
                      </c:pt>
                      <c:pt idx="1283">
                        <c:v>2663.1195518222389</c:v>
                      </c:pt>
                      <c:pt idx="1284">
                        <c:v>2462.8320518222222</c:v>
                      </c:pt>
                      <c:pt idx="1285">
                        <c:v>2062.2570518222165</c:v>
                      </c:pt>
                      <c:pt idx="1286">
                        <c:v>1650.0143915597102</c:v>
                      </c:pt>
                      <c:pt idx="1287">
                        <c:v>1438.0890337500002</c:v>
                      </c:pt>
                      <c:pt idx="1288">
                        <c:v>1020.1131266343689</c:v>
                      </c:pt>
                      <c:pt idx="1289">
                        <c:v>796.72872573160203</c:v>
                      </c:pt>
                      <c:pt idx="1290">
                        <c:v>974.03853463992459</c:v>
                      </c:pt>
                      <c:pt idx="1291">
                        <c:v>956.88349775971551</c:v>
                      </c:pt>
                      <c:pt idx="1292">
                        <c:v>533.53942383751723</c:v>
                      </c:pt>
                      <c:pt idx="1293">
                        <c:v>304.9582202315969</c:v>
                      </c:pt>
                      <c:pt idx="1294">
                        <c:v>276.85078195555525</c:v>
                      </c:pt>
                      <c:pt idx="1295">
                        <c:v>649.50460900938015</c:v>
                      </c:pt>
                      <c:pt idx="1296">
                        <c:v>1433.9913125999885</c:v>
                      </c:pt>
                      <c:pt idx="1297">
                        <c:v>2229.6017816899307</c:v>
                      </c:pt>
                      <c:pt idx="1298">
                        <c:v>2836.0038125999945</c:v>
                      </c:pt>
                      <c:pt idx="1299">
                        <c:v>3247.6802262597221</c:v>
                      </c:pt>
                      <c:pt idx="1300">
                        <c:v>3264.3882263482642</c:v>
                      </c:pt>
                      <c:pt idx="1301">
                        <c:v>3075.2766461399133</c:v>
                      </c:pt>
                      <c:pt idx="1302">
                        <c:v>3086.4823683843861</c:v>
                      </c:pt>
                      <c:pt idx="1303">
                        <c:v>3298.005393081597</c:v>
                      </c:pt>
                      <c:pt idx="1304">
                        <c:v>3114.6270597263992</c:v>
                      </c:pt>
                      <c:pt idx="1305">
                        <c:v>2719.7033498343808</c:v>
                      </c:pt>
                      <c:pt idx="1306">
                        <c:v>2525.0745905555441</c:v>
                      </c:pt>
                      <c:pt idx="1307">
                        <c:v>2324.7870905555556</c:v>
                      </c:pt>
                      <c:pt idx="1308">
                        <c:v>2124.4995905555666</c:v>
                      </c:pt>
                      <c:pt idx="1309">
                        <c:v>2118.8408498343865</c:v>
                      </c:pt>
                      <c:pt idx="1310">
                        <c:v>2118.8408498343583</c:v>
                      </c:pt>
                      <c:pt idx="1311">
                        <c:v>1912.9020597263823</c:v>
                      </c:pt>
                      <c:pt idx="1312">
                        <c:v>1706.9707202316029</c:v>
                      </c:pt>
                      <c:pt idx="1313">
                        <c:v>1295.1303930815968</c:v>
                      </c:pt>
                      <c:pt idx="1314">
                        <c:v>1278.2882819555555</c:v>
                      </c:pt>
                      <c:pt idx="1315">
                        <c:v>1267.0974609374996</c:v>
                      </c:pt>
                      <c:pt idx="1316">
                        <c:v>449.21710900936341</c:v>
                      </c:pt>
                      <c:pt idx="1317">
                        <c:v>215.6700717093745</c:v>
                      </c:pt>
                      <c:pt idx="1318">
                        <c:v>594.2210591066023</c:v>
                      </c:pt>
                      <c:pt idx="1319">
                        <c:v>1774.0412563149246</c:v>
                      </c:pt>
                      <c:pt idx="1320">
                        <c:v>3587.5662564843806</c:v>
                      </c:pt>
                      <c:pt idx="1321">
                        <c:v>5017.0528926388997</c:v>
                      </c:pt>
                      <c:pt idx="1322">
                        <c:v>6468.9882263482523</c:v>
                      </c:pt>
                      <c:pt idx="1323">
                        <c:v>7938.5032818899253</c:v>
                      </c:pt>
                      <c:pt idx="1324">
                        <c:v>8631.038126634392</c:v>
                      </c:pt>
                      <c:pt idx="1325">
                        <c:v>7717.2757173999889</c:v>
                      </c:pt>
                      <c:pt idx="1326">
                        <c:v>5779.7612216482521</c:v>
                      </c:pt>
                      <c:pt idx="1327">
                        <c:v>4007.1810662888938</c:v>
                      </c:pt>
                      <c:pt idx="1328">
                        <c:v>3017.7986584375058</c:v>
                      </c:pt>
                      <c:pt idx="1329">
                        <c:v>2617.2236584375</c:v>
                      </c:pt>
                      <c:pt idx="1330">
                        <c:v>2617.2236584375</c:v>
                      </c:pt>
                      <c:pt idx="1331">
                        <c:v>2617.2236584375</c:v>
                      </c:pt>
                      <c:pt idx="1332">
                        <c:v>2416.936158437511</c:v>
                      </c:pt>
                      <c:pt idx="1333">
                        <c:v>1810.0423870565862</c:v>
                      </c:pt>
                      <c:pt idx="1334">
                        <c:v>1391.4182765930375</c:v>
                      </c:pt>
                      <c:pt idx="1335">
                        <c:v>1373.4362216482748</c:v>
                      </c:pt>
                      <c:pt idx="1336">
                        <c:v>1756.0962222222388</c:v>
                      </c:pt>
                      <c:pt idx="1337">
                        <c:v>2150.7144569732586</c:v>
                      </c:pt>
                      <c:pt idx="1338">
                        <c:v>2345.0526423374822</c:v>
                      </c:pt>
                      <c:pt idx="1339">
                        <c:v>2545.3401423374994</c:v>
                      </c:pt>
                      <c:pt idx="1340">
                        <c:v>2745.6276423375161</c:v>
                      </c:pt>
                      <c:pt idx="1341">
                        <c:v>2951.8644569732696</c:v>
                      </c:pt>
                      <c:pt idx="1342">
                        <c:v>3558.6837222222221</c:v>
                      </c:pt>
                      <c:pt idx="1343">
                        <c:v>4183.4477893499952</c:v>
                      </c:pt>
                      <c:pt idx="1344">
                        <c:v>4207.4685662888824</c:v>
                      </c:pt>
                      <c:pt idx="1345">
                        <c:v>4031.3210530388951</c:v>
                      </c:pt>
                      <c:pt idx="1346">
                        <c:v>3448.6417745399135</c:v>
                      </c:pt>
                      <c:pt idx="1347">
                        <c:v>2853.8552495999884</c:v>
                      </c:pt>
                      <c:pt idx="1348">
                        <c:v>2252.9927496000223</c:v>
                      </c:pt>
                      <c:pt idx="1349">
                        <c:v>838.83575009307265</c:v>
                      </c:pt>
                      <c:pt idx="1350">
                        <c:v>-1006.0228038656473</c:v>
                      </c:pt>
                      <c:pt idx="1351">
                        <c:v>-2473.7236350944445</c:v>
                      </c:pt>
                      <c:pt idx="1352">
                        <c:v>-3156.8856084402728</c:v>
                      </c:pt>
                      <c:pt idx="1353">
                        <c:v>-3438.0122616000117</c:v>
                      </c:pt>
                      <c:pt idx="1354">
                        <c:v>-3723.2926316156254</c:v>
                      </c:pt>
                      <c:pt idx="1355">
                        <c:v>-4207.1841136625053</c:v>
                      </c:pt>
                      <c:pt idx="1356">
                        <c:v>-5100.7328931933926</c:v>
                      </c:pt>
                      <c:pt idx="1357">
                        <c:v>-5802.3165076624846</c:v>
                      </c:pt>
                      <c:pt idx="1358">
                        <c:v>-6306.0079942736293</c:v>
                      </c:pt>
                      <c:pt idx="1359">
                        <c:v>-7011.9353162350826</c:v>
                      </c:pt>
                      <c:pt idx="1360">
                        <c:v>-7323.5238014402639</c:v>
                      </c:pt>
                      <c:pt idx="1361">
                        <c:v>-5623.710059844434</c:v>
                      </c:pt>
                      <c:pt idx="1362">
                        <c:v>-2082.0589879402869</c:v>
                      </c:pt>
                      <c:pt idx="1363">
                        <c:v>1905.809540393047</c:v>
                      </c:pt>
                      <c:pt idx="1364">
                        <c:v>5537.8514515722227</c:v>
                      </c:pt>
                      <c:pt idx="1365">
                        <c:v>6002.1589968375056</c:v>
                      </c:pt>
                      <c:pt idx="1366">
                        <c:v>3435.495748093067</c:v>
                      </c:pt>
                      <c:pt idx="1367">
                        <c:v>235.56355725936942</c:v>
                      </c:pt>
                      <c:pt idx="1368">
                        <c:v>-3807.3202989017427</c:v>
                      </c:pt>
                      <c:pt idx="1369">
                        <c:v>-5495.9021249999996</c:v>
                      </c:pt>
                      <c:pt idx="1370">
                        <c:v>-2962.7368331777843</c:v>
                      </c:pt>
                      <c:pt idx="1371">
                        <c:v>215.89032922638535</c:v>
                      </c:pt>
                      <c:pt idx="1372">
                        <c:v>1417.6153292263882</c:v>
                      </c:pt>
                      <c:pt idx="1373">
                        <c:v>416.17782922638821</c:v>
                      </c:pt>
                      <c:pt idx="1374">
                        <c:v>-1808.4238102406139</c:v>
                      </c:pt>
                      <c:pt idx="1375">
                        <c:v>-4658.9592631069445</c:v>
                      </c:pt>
                      <c:pt idx="1376">
                        <c:v>-9544.0720751156387</c:v>
                      </c:pt>
                      <c:pt idx="1377">
                        <c:v>-16490.882478294439</c:v>
                      </c:pt>
                      <c:pt idx="1378">
                        <c:v>-20286.193401710061</c:v>
                      </c:pt>
                      <c:pt idx="1379">
                        <c:v>-20455.400552662504</c:v>
                      </c:pt>
                      <c:pt idx="1380">
                        <c:v>-20603.678931151739</c:v>
                      </c:pt>
                      <c:pt idx="1381">
                        <c:v>-14722.403537177774</c:v>
                      </c:pt>
                      <c:pt idx="1382">
                        <c:v>-150.16912461562646</c:v>
                      </c:pt>
                      <c:pt idx="1383">
                        <c:v>11708.963846064926</c:v>
                      </c:pt>
                      <c:pt idx="1384">
                        <c:v>13194.393411389932</c:v>
                      </c:pt>
                      <c:pt idx="1385">
                        <c:v>8256.1054569055632</c:v>
                      </c:pt>
                      <c:pt idx="1386">
                        <c:v>4680.557820273264</c:v>
                      </c:pt>
                      <c:pt idx="1387">
                        <c:v>6107.481445488881</c:v>
                      </c:pt>
                      <c:pt idx="1388">
                        <c:v>10565.439194926386</c:v>
                      </c:pt>
                      <c:pt idx="1389">
                        <c:v>15066.346004123265</c:v>
                      </c:pt>
                      <c:pt idx="1390">
                        <c:v>16400.691918984379</c:v>
                      </c:pt>
                      <c:pt idx="1391">
                        <c:v>13729.954663726381</c:v>
                      </c:pt>
                      <c:pt idx="1392">
                        <c:v>9423.3933743999878</c:v>
                      </c:pt>
                      <c:pt idx="1393">
                        <c:v>5477.4904248843777</c:v>
                      </c:pt>
                      <c:pt idx="1394">
                        <c:v>2497.5861337093775</c:v>
                      </c:pt>
                      <c:pt idx="1395">
                        <c:v>895.28613370938342</c:v>
                      </c:pt>
                      <c:pt idx="1396">
                        <c:v>-314.6047383517307</c:v>
                      </c:pt>
                      <c:pt idx="1397">
                        <c:v>-1740.9360398184026</c:v>
                      </c:pt>
                      <c:pt idx="1398">
                        <c:v>-2778.3488256277778</c:v>
                      </c:pt>
                      <c:pt idx="1399">
                        <c:v>-3822.9365519434027</c:v>
                      </c:pt>
                      <c:pt idx="1400">
                        <c:v>-4877.9886644906246</c:v>
                      </c:pt>
                      <c:pt idx="1401">
                        <c:v>-5538.3368602350783</c:v>
                      </c:pt>
                      <c:pt idx="1402">
                        <c:v>-6801.1755149624969</c:v>
                      </c:pt>
                      <c:pt idx="1403">
                        <c:v>-10281.954960961115</c:v>
                      </c:pt>
                      <c:pt idx="1404">
                        <c:v>-16601.062030106954</c:v>
                      </c:pt>
                      <c:pt idx="1405">
                        <c:v>-20561.121028585065</c:v>
                      </c:pt>
                      <c:pt idx="1406">
                        <c:v>-17289.901254599998</c:v>
                      </c:pt>
                      <c:pt idx="1407">
                        <c:v>-8155.5335446500021</c:v>
                      </c:pt>
                      <c:pt idx="1408">
                        <c:v>-158.24558931840426</c:v>
                      </c:pt>
                      <c:pt idx="1409">
                        <c:v>1652.4183753843777</c:v>
                      </c:pt>
                      <c:pt idx="1410">
                        <c:v>655.06381141492625</c:v>
                      </c:pt>
                      <c:pt idx="1411">
                        <c:v>-348.41888190694169</c:v>
                      </c:pt>
                      <c:pt idx="1412">
                        <c:v>-955.37225819340154</c:v>
                      </c:pt>
                      <c:pt idx="1413">
                        <c:v>-162.23911799062648</c:v>
                      </c:pt>
                      <c:pt idx="1414">
                        <c:v>3444.9289210388888</c:v>
                      </c:pt>
                      <c:pt idx="1415">
                        <c:v>9081.6637818375002</c:v>
                      </c:pt>
                      <c:pt idx="1416">
                        <c:v>13752.340379389925</c:v>
                      </c:pt>
                      <c:pt idx="1417">
                        <c:v>15245.187030149993</c:v>
                      </c:pt>
                      <c:pt idx="1418">
                        <c:v>12939.906309600003</c:v>
                      </c:pt>
                      <c:pt idx="1419">
                        <c:v>7405.7105128899402</c:v>
                      </c:pt>
                      <c:pt idx="1420">
                        <c:v>820.83983888437501</c:v>
                      </c:pt>
                      <c:pt idx="1421">
                        <c:v>-6013.5519871100805</c:v>
                      </c:pt>
                      <c:pt idx="1422">
                        <c:v>-10496.588500560072</c:v>
                      </c:pt>
                      <c:pt idx="1423">
                        <c:v>-7374.243270226737</c:v>
                      </c:pt>
                      <c:pt idx="1424">
                        <c:v>-790.68390414339433</c:v>
                      </c:pt>
                      <c:pt idx="1425">
                        <c:v>4624.7788045930556</c:v>
                      </c:pt>
                      <c:pt idx="1426">
                        <c:v>10478.017425009371</c:v>
                      </c:pt>
                      <c:pt idx="1427">
                        <c:v>11770.103461831597</c:v>
                      </c:pt>
                      <c:pt idx="1428">
                        <c:v>6832.5754698930559</c:v>
                      </c:pt>
                      <c:pt idx="1429">
                        <c:v>1046.2210041232665</c:v>
                      </c:pt>
                      <c:pt idx="1430">
                        <c:v>-3979.8314484850671</c:v>
                      </c:pt>
                      <c:pt idx="1431">
                        <c:v>-9843.154473860066</c:v>
                      </c:pt>
                      <c:pt idx="1432">
                        <c:v>-16953.222829462502</c:v>
                      </c:pt>
                      <c:pt idx="1433">
                        <c:v>-20692.460437976741</c:v>
                      </c:pt>
                      <c:pt idx="1434">
                        <c:v>-21005.881774027777</c:v>
                      </c:pt>
                      <c:pt idx="1435">
                        <c:v>-13488.700389240277</c:v>
                      </c:pt>
                      <c:pt idx="1436">
                        <c:v>-1493.6345900267406</c:v>
                      </c:pt>
                      <c:pt idx="1437">
                        <c:v>4323.375423731597</c:v>
                      </c:pt>
                      <c:pt idx="1438">
                        <c:v>4945.5168750149314</c:v>
                      </c:pt>
                      <c:pt idx="1439">
                        <c:v>2356.2298393055557</c:v>
                      </c:pt>
                      <c:pt idx="1440">
                        <c:v>-846.72730048507231</c:v>
                      </c:pt>
                      <c:pt idx="1441">
                        <c:v>-4663.5333590736109</c:v>
                      </c:pt>
                      <c:pt idx="1442">
                        <c:v>-5892.7511217611063</c:v>
                      </c:pt>
                      <c:pt idx="1443">
                        <c:v>-2906.7932073656275</c:v>
                      </c:pt>
                      <c:pt idx="1444">
                        <c:v>293.74993374999997</c:v>
                      </c:pt>
                      <c:pt idx="1445">
                        <c:v>1299.2442926343751</c:v>
                      </c:pt>
                      <c:pt idx="1446">
                        <c:v>-500.60138171007372</c:v>
                      </c:pt>
                      <c:pt idx="1447">
                        <c:v>-6717.6499513184026</c:v>
                      </c:pt>
                      <c:pt idx="1448">
                        <c:v>-15766.1306015625</c:v>
                      </c:pt>
                      <c:pt idx="1449">
                        <c:v>-20620.338270040626</c:v>
                      </c:pt>
                      <c:pt idx="1450">
                        <c:v>-17244.079751240282</c:v>
                      </c:pt>
                      <c:pt idx="1451">
                        <c:v>-9039.6385558500006</c:v>
                      </c:pt>
                      <c:pt idx="1452">
                        <c:v>-2230.3999999999996</c:v>
                      </c:pt>
                      <c:pt idx="1453">
                        <c:v>173.05</c:v>
                      </c:pt>
                      <c:pt idx="1454">
                        <c:v>173.05</c:v>
                      </c:pt>
                      <c:pt idx="1455">
                        <c:v>173.05</c:v>
                      </c:pt>
                      <c:pt idx="1456">
                        <c:v>173.05</c:v>
                      </c:pt>
                      <c:pt idx="1457">
                        <c:v>173.05</c:v>
                      </c:pt>
                      <c:pt idx="1458">
                        <c:v>173.05</c:v>
                      </c:pt>
                      <c:pt idx="1459">
                        <c:v>173.05</c:v>
                      </c:pt>
                      <c:pt idx="1460">
                        <c:v>173.05</c:v>
                      </c:pt>
                      <c:pt idx="1461">
                        <c:v>173.05</c:v>
                      </c:pt>
                      <c:pt idx="1462">
                        <c:v>173.05</c:v>
                      </c:pt>
                      <c:pt idx="1463">
                        <c:v>173.05</c:v>
                      </c:pt>
                      <c:pt idx="1464">
                        <c:v>173.05</c:v>
                      </c:pt>
                      <c:pt idx="1465">
                        <c:v>173.05</c:v>
                      </c:pt>
                      <c:pt idx="1466">
                        <c:v>173.05</c:v>
                      </c:pt>
                      <c:pt idx="1467">
                        <c:v>173.05</c:v>
                      </c:pt>
                      <c:pt idx="1468">
                        <c:v>173.05</c:v>
                      </c:pt>
                      <c:pt idx="1469">
                        <c:v>173.05</c:v>
                      </c:pt>
                      <c:pt idx="1470">
                        <c:v>173.05</c:v>
                      </c:pt>
                      <c:pt idx="1471">
                        <c:v>173.05</c:v>
                      </c:pt>
                      <c:pt idx="1472">
                        <c:v>173.05</c:v>
                      </c:pt>
                      <c:pt idx="1473">
                        <c:v>173.05</c:v>
                      </c:pt>
                      <c:pt idx="1474">
                        <c:v>173.05</c:v>
                      </c:pt>
                      <c:pt idx="1475">
                        <c:v>173.05</c:v>
                      </c:pt>
                      <c:pt idx="1476">
                        <c:v>173.05</c:v>
                      </c:pt>
                      <c:pt idx="1477">
                        <c:v>173.05</c:v>
                      </c:pt>
                      <c:pt idx="1478">
                        <c:v>4579.3750000000009</c:v>
                      </c:pt>
                      <c:pt idx="1479">
                        <c:v>8987.5030483930568</c:v>
                      </c:pt>
                      <c:pt idx="1480">
                        <c:v>8392.0496935722222</c:v>
                      </c:pt>
                      <c:pt idx="1481">
                        <c:v>7197.8982418843752</c:v>
                      </c:pt>
                      <c:pt idx="1482">
                        <c:v>6004.6371384732629</c:v>
                      </c:pt>
                      <c:pt idx="1483">
                        <c:v>5211.7684950388893</c:v>
                      </c:pt>
                      <c:pt idx="1484">
                        <c:v>4819.955416155557</c:v>
                      </c:pt>
                      <c:pt idx="1485">
                        <c:v>5229.5046797482637</c:v>
                      </c:pt>
                      <c:pt idx="1486">
                        <c:v>6644.2428270843729</c:v>
                      </c:pt>
                      <c:pt idx="1487">
                        <c:v>8465.3376502593746</c:v>
                      </c:pt>
                      <c:pt idx="1488">
                        <c:v>10495.373860659724</c:v>
                      </c:pt>
                      <c:pt idx="1489">
                        <c:v>12536.634419837503</c:v>
                      </c:pt>
                      <c:pt idx="1490">
                        <c:v>14191.673585334373</c:v>
                      </c:pt>
                      <c:pt idx="1491">
                        <c:v>15259.898382009371</c:v>
                      </c:pt>
                      <c:pt idx="1492">
                        <c:v>15340.871646206602</c:v>
                      </c:pt>
                      <c:pt idx="1493">
                        <c:v>14626.357376431597</c:v>
                      </c:pt>
                      <c:pt idx="1494">
                        <c:v>13715.608740234375</c:v>
                      </c:pt>
                      <c:pt idx="1495">
                        <c:v>12403.789638259716</c:v>
                      </c:pt>
                      <c:pt idx="1496">
                        <c:v>11086.166508606599</c:v>
                      </c:pt>
                      <c:pt idx="1497">
                        <c:v>9763.7265575232759</c:v>
                      </c:pt>
                      <c:pt idx="1498">
                        <c:v>8231.0152847593654</c:v>
                      </c:pt>
                      <c:pt idx="1499">
                        <c:v>6686.5320431482587</c:v>
                      </c:pt>
                      <c:pt idx="1500">
                        <c:v>5128.8463149565969</c:v>
                      </c:pt>
                      <c:pt idx="1501">
                        <c:v>4358.0352118843775</c:v>
                      </c:pt>
                      <c:pt idx="1502">
                        <c:v>3988.2759480566087</c:v>
                      </c:pt>
                      <c:pt idx="1503">
                        <c:v>3811.4131759399252</c:v>
                      </c:pt>
                      <c:pt idx="1504">
                        <c:v>3839.0810280374944</c:v>
                      </c:pt>
                      <c:pt idx="1505">
                        <c:v>3462.5119037500031</c:v>
                      </c:pt>
                      <c:pt idx="1506">
                        <c:v>3282.4341920399306</c:v>
                      </c:pt>
                      <c:pt idx="1507">
                        <c:v>3503.1177456597252</c:v>
                      </c:pt>
                      <c:pt idx="1508">
                        <c:v>3928.4138802388834</c:v>
                      </c:pt>
                      <c:pt idx="1509">
                        <c:v>4558.4567068149336</c:v>
                      </c:pt>
                      <c:pt idx="1510">
                        <c:v>5798.2357137055624</c:v>
                      </c:pt>
                      <c:pt idx="1511">
                        <c:v>7456.5680502343748</c:v>
                      </c:pt>
                      <c:pt idx="1512">
                        <c:v>9134.0410120597153</c:v>
                      </c:pt>
                      <c:pt idx="1513">
                        <c:v>10631.887024273263</c:v>
                      </c:pt>
                      <c:pt idx="1514">
                        <c:v>11346.296869356593</c:v>
                      </c:pt>
                      <c:pt idx="1515">
                        <c:v>10863.273267639928</c:v>
                      </c:pt>
                      <c:pt idx="1516">
                        <c:v>9167.3152183722395</c:v>
                      </c:pt>
                      <c:pt idx="1517">
                        <c:v>7442.9032773149374</c:v>
                      </c:pt>
                      <c:pt idx="1518">
                        <c:v>6104.638223806598</c:v>
                      </c:pt>
                      <c:pt idx="1519">
                        <c:v>5146.2950705232643</c:v>
                      </c:pt>
                      <c:pt idx="1520">
                        <c:v>4383.2437810930442</c:v>
                      </c:pt>
                      <c:pt idx="1521">
                        <c:v>3604.0283863374771</c:v>
                      </c:pt>
                      <c:pt idx="1522">
                        <c:v>2619.1200717093807</c:v>
                      </c:pt>
                      <c:pt idx="1523">
                        <c:v>1211.5903926388883</c:v>
                      </c:pt>
                      <c:pt idx="1524">
                        <c:v>-813.27881751111158</c:v>
                      </c:pt>
                      <c:pt idx="1525">
                        <c:v>-3476.8857198350643</c:v>
                      </c:pt>
                      <c:pt idx="1526">
                        <c:v>-5770.8004138500119</c:v>
                      </c:pt>
                      <c:pt idx="1527">
                        <c:v>-7287.0606165736017</c:v>
                      </c:pt>
                      <c:pt idx="1528">
                        <c:v>-7407.5817356069347</c:v>
                      </c:pt>
                      <c:pt idx="1529">
                        <c:v>-6312.5644177777785</c:v>
                      </c:pt>
                      <c:pt idx="1530">
                        <c:v>-4594.6009824402809</c:v>
                      </c:pt>
                      <c:pt idx="1531">
                        <c:v>-2451.0545639156257</c:v>
                      </c:pt>
                      <c:pt idx="1532">
                        <c:v>-279.47148794027544</c:v>
                      </c:pt>
                      <c:pt idx="1533">
                        <c:v>1914.7353749999918</c:v>
                      </c:pt>
                      <c:pt idx="1534">
                        <c:v>4336.1264515722196</c:v>
                      </c:pt>
                      <c:pt idx="1535">
                        <c:v>7185.5256859263973</c:v>
                      </c:pt>
                      <c:pt idx="1536">
                        <c:v>10073.101862288881</c:v>
                      </c:pt>
                      <c:pt idx="1537">
                        <c:v>12191.133539822227</c:v>
                      </c:pt>
                      <c:pt idx="1538">
                        <c:v>13933.207043349999</c:v>
                      </c:pt>
                      <c:pt idx="1539">
                        <c:v>15101.538278905555</c:v>
                      </c:pt>
                      <c:pt idx="1540">
                        <c:v>15882.500726348286</c:v>
                      </c:pt>
                      <c:pt idx="1541">
                        <c:v>16282.669551822204</c:v>
                      </c:pt>
                      <c:pt idx="1542">
                        <c:v>15684.42955155972</c:v>
                      </c:pt>
                      <c:pt idx="1543">
                        <c:v>14074.354720584392</c:v>
                      </c:pt>
                      <c:pt idx="1544">
                        <c:v>11230.50980225971</c:v>
                      </c:pt>
                      <c:pt idx="1545">
                        <c:v>8331.3403556597113</c:v>
                      </c:pt>
                      <c:pt idx="1546">
                        <c:v>6395.1483437499883</c:v>
                      </c:pt>
                      <c:pt idx="1547">
                        <c:v>5233.7907660374985</c:v>
                      </c:pt>
                      <c:pt idx="1548">
                        <c:v>5060.5638931597332</c:v>
                      </c:pt>
                      <c:pt idx="1549">
                        <c:v>5294.8448158593746</c:v>
                      </c:pt>
                      <c:pt idx="1550">
                        <c:v>5729.5995038888941</c:v>
                      </c:pt>
                      <c:pt idx="1551">
                        <c:v>6178.3389928843862</c:v>
                      </c:pt>
                      <c:pt idx="1552">
                        <c:v>6427.1560619263892</c:v>
                      </c:pt>
                      <c:pt idx="1553">
                        <c:v>6483.0654633374998</c:v>
                      </c:pt>
                      <c:pt idx="1554">
                        <c:v>6532.3773467649298</c:v>
                      </c:pt>
                      <c:pt idx="1555">
                        <c:v>6989.7558217593523</c:v>
                      </c:pt>
                      <c:pt idx="1556">
                        <c:v>7655.0922030374995</c:v>
                      </c:pt>
                      <c:pt idx="1557">
                        <c:v>8335.5756809399536</c:v>
                      </c:pt>
                      <c:pt idx="1558">
                        <c:v>9224.6131141816022</c:v>
                      </c:pt>
                      <c:pt idx="1559">
                        <c:v>10137.131154905544</c:v>
                      </c:pt>
                      <c:pt idx="1560">
                        <c:v>10458.058983749977</c:v>
                      </c:pt>
                      <c:pt idx="1561">
                        <c:v>10580.606669572226</c:v>
                      </c:pt>
                      <c:pt idx="1562">
                        <c:v>10705.061712372226</c:v>
                      </c:pt>
                      <c:pt idx="1563">
                        <c:v>11031.711612149993</c:v>
                      </c:pt>
                      <c:pt idx="1564">
                        <c:v>11368.349058914942</c:v>
                      </c:pt>
                      <c:pt idx="1565">
                        <c:v>11506.852232893067</c:v>
                      </c:pt>
                      <c:pt idx="1566">
                        <c:v>11847.796134084376</c:v>
                      </c:pt>
                      <c:pt idx="1567">
                        <c:v>11798.785884384357</c:v>
                      </c:pt>
                      <c:pt idx="1568">
                        <c:v>11334.418618106585</c:v>
                      </c:pt>
                      <c:pt idx="1569">
                        <c:v>11063.540167288898</c:v>
                      </c:pt>
                      <c:pt idx="1570">
                        <c:v>10785.527754337505</c:v>
                      </c:pt>
                      <c:pt idx="1571">
                        <c:v>10500.068453498263</c:v>
                      </c:pt>
                      <c:pt idx="1572">
                        <c:v>10206.871690856591</c:v>
                      </c:pt>
                      <c:pt idx="1573">
                        <c:v>9505.0942443374806</c:v>
                      </c:pt>
                      <c:pt idx="1574">
                        <c:v>8576.4939389263982</c:v>
                      </c:pt>
                      <c:pt idx="1575">
                        <c:v>7830.2847606222222</c:v>
                      </c:pt>
                      <c:pt idx="1576">
                        <c:v>6865.623487349998</c:v>
                      </c:pt>
                      <c:pt idx="1577">
                        <c:v>5873.3986705649313</c:v>
                      </c:pt>
                      <c:pt idx="1578">
                        <c:v>5063.0359873499865</c:v>
                      </c:pt>
                      <c:pt idx="1579">
                        <c:v>4634.8676413843859</c:v>
                      </c:pt>
                      <c:pt idx="1580">
                        <c:v>4206.7663509375034</c:v>
                      </c:pt>
                      <c:pt idx="1581">
                        <c:v>3960.7507124565855</c:v>
                      </c:pt>
                      <c:pt idx="1582">
                        <c:v>3724.014812709373</c:v>
                      </c:pt>
                      <c:pt idx="1583">
                        <c:v>3068.7032314843805</c:v>
                      </c:pt>
                      <c:pt idx="1584">
                        <c:v>2604.9433062888893</c:v>
                      </c:pt>
                      <c:pt idx="1585">
                        <c:v>2132.6039999999953</c:v>
                      </c:pt>
                      <c:pt idx="1586">
                        <c:v>1651.8641273343619</c:v>
                      </c:pt>
                      <c:pt idx="1587">
                        <c:v>1363.2123548482609</c:v>
                      </c:pt>
                      <c:pt idx="1588">
                        <c:v>1475.8806436816135</c:v>
                      </c:pt>
                      <c:pt idx="1589">
                        <c:v>1998.5228810597332</c:v>
                      </c:pt>
                      <c:pt idx="1590">
                        <c:v>2538.9646333593805</c:v>
                      </c:pt>
                      <c:pt idx="1591">
                        <c:v>3088.3284949593749</c:v>
                      </c:pt>
                      <c:pt idx="1592">
                        <c:v>3454.7200816232398</c:v>
                      </c:pt>
                      <c:pt idx="1593">
                        <c:v>3821.2308780982748</c:v>
                      </c:pt>
                      <c:pt idx="1594">
                        <c:v>4204.8184800149475</c:v>
                      </c:pt>
                      <c:pt idx="1595">
                        <c:v>3787.2858843843569</c:v>
                      </c:pt>
                      <c:pt idx="1596">
                        <c:v>3352.8851004816024</c:v>
                      </c:pt>
                      <c:pt idx="1597">
                        <c:v>2718.3160263899417</c:v>
                      </c:pt>
                      <c:pt idx="1598">
                        <c:v>1858.4663703374999</c:v>
                      </c:pt>
                      <c:pt idx="1599">
                        <c:v>1391.2530859263838</c:v>
                      </c:pt>
                      <c:pt idx="1600">
                        <c:v>916.27998787325214</c:v>
                      </c:pt>
                      <c:pt idx="1601">
                        <c:v>634.0357427343738</c:v>
                      </c:pt>
                      <c:pt idx="1602">
                        <c:v>953.39905891493618</c:v>
                      </c:pt>
                      <c:pt idx="1603">
                        <c:v>1690.1161560093642</c:v>
                      </c:pt>
                      <c:pt idx="1604">
                        <c:v>2242.9669045843557</c:v>
                      </c:pt>
                      <c:pt idx="1605">
                        <c:v>3004.3120035930765</c:v>
                      </c:pt>
                      <c:pt idx="1606">
                        <c:v>3589.3046974889057</c:v>
                      </c:pt>
                      <c:pt idx="1607">
                        <c:v>3974.0396938374938</c:v>
                      </c:pt>
                      <c:pt idx="1608">
                        <c:v>4374.6146938374995</c:v>
                      </c:pt>
                      <c:pt idx="1609">
                        <c:v>4775.1896938375048</c:v>
                      </c:pt>
                      <c:pt idx="1610">
                        <c:v>4991.3171974888828</c:v>
                      </c:pt>
                      <c:pt idx="1611">
                        <c:v>5199.5358752343582</c:v>
                      </c:pt>
                      <c:pt idx="1612">
                        <c:v>5824.2366121500045</c:v>
                      </c:pt>
                      <c:pt idx="1613">
                        <c:v>6456.9877366222217</c:v>
                      </c:pt>
                      <c:pt idx="1614">
                        <c:v>7105.9066917263826</c:v>
                      </c:pt>
                      <c:pt idx="1615">
                        <c:v>7763.1740589149485</c:v>
                      </c:pt>
                      <c:pt idx="1616">
                        <c:v>8637.3810465930546</c:v>
                      </c:pt>
                      <c:pt idx="1617">
                        <c:v>9328.3549878732592</c:v>
                      </c:pt>
                      <c:pt idx="1618">
                        <c:v>9828.2615629815973</c:v>
                      </c:pt>
                      <c:pt idx="1619">
                        <c:v>9736.7939939930384</c:v>
                      </c:pt>
                      <c:pt idx="1620">
                        <c:v>9228.9933780982519</c:v>
                      </c:pt>
                      <c:pt idx="1621">
                        <c:v>8713.5149053066198</c:v>
                      </c:pt>
                      <c:pt idx="1622">
                        <c:v>7981.2085712232747</c:v>
                      </c:pt>
                      <c:pt idx="1623">
                        <c:v>6831.4292464149239</c:v>
                      </c:pt>
                      <c:pt idx="1624">
                        <c:v>5446.7915763843621</c:v>
                      </c:pt>
                      <c:pt idx="1625">
                        <c:v>4236.3754360930543</c:v>
                      </c:pt>
                      <c:pt idx="1626">
                        <c:v>2399.0978810597394</c:v>
                      </c:pt>
                      <c:pt idx="1627">
                        <c:v>310.01928639998823</c:v>
                      </c:pt>
                      <c:pt idx="1628">
                        <c:v>-1411.7140431069502</c:v>
                      </c:pt>
                      <c:pt idx="1629">
                        <c:v>-2564.5629044444513</c:v>
                      </c:pt>
                      <c:pt idx="1630">
                        <c:v>-2721.7671175406322</c:v>
                      </c:pt>
                      <c:pt idx="1631">
                        <c:v>-1666.4913704906139</c:v>
                      </c:pt>
                      <c:pt idx="1632">
                        <c:v>31.828523159715587</c:v>
                      </c:pt>
                      <c:pt idx="1633">
                        <c:v>1963.2558679315912</c:v>
                      </c:pt>
                      <c:pt idx="1634">
                        <c:v>3541.8740938930714</c:v>
                      </c:pt>
                      <c:pt idx="1635">
                        <c:v>4134.8575704399418</c:v>
                      </c:pt>
                      <c:pt idx="1636">
                        <c:v>4134.8575704399127</c:v>
                      </c:pt>
                      <c:pt idx="1637">
                        <c:v>3526.1234975999878</c:v>
                      </c:pt>
                      <c:pt idx="1638">
                        <c:v>2901.6909827593977</c:v>
                      </c:pt>
                      <c:pt idx="1639">
                        <c:v>2469.7936048899473</c:v>
                      </c:pt>
                      <c:pt idx="1640">
                        <c:v>2430.8082713499884</c:v>
                      </c:pt>
                      <c:pt idx="1641">
                        <c:v>3000.6166155555375</c:v>
                      </c:pt>
                      <c:pt idx="1642">
                        <c:v>3986.5717413375105</c:v>
                      </c:pt>
                      <c:pt idx="1643">
                        <c:v>5396.3217031399472</c:v>
                      </c:pt>
                      <c:pt idx="1644">
                        <c:v>6636.8457713499774</c:v>
                      </c:pt>
                      <c:pt idx="1645">
                        <c:v>7692.9148925982399</c:v>
                      </c:pt>
                      <c:pt idx="1646">
                        <c:v>8572.7433679316146</c:v>
                      </c:pt>
                      <c:pt idx="1647">
                        <c:v>9261.0127366222332</c:v>
                      </c:pt>
                      <c:pt idx="1648">
                        <c:v>9966.3365589149362</c:v>
                      </c:pt>
                      <c:pt idx="1649">
                        <c:v>10280.529033431592</c:v>
                      </c:pt>
                      <c:pt idx="1650">
                        <c:v>10395.894328134367</c:v>
                      </c:pt>
                      <c:pt idx="1651">
                        <c:v>10112.144943023281</c:v>
                      </c:pt>
                      <c:pt idx="1652">
                        <c:v>9612.5809800149254</c:v>
                      </c:pt>
                      <c:pt idx="1653">
                        <c:v>9305.8054748263767</c:v>
                      </c:pt>
                      <c:pt idx="1654">
                        <c:v>8790.9975572222174</c:v>
                      </c:pt>
                      <c:pt idx="1655">
                        <c:v>8459.8026672888773</c:v>
                      </c:pt>
                      <c:pt idx="1656">
                        <c:v>8529.6596166000163</c:v>
                      </c:pt>
                      <c:pt idx="1657">
                        <c:v>8599.9934051555738</c:v>
                      </c:pt>
                      <c:pt idx="1658">
                        <c:v>8670.8040329555461</c:v>
                      </c:pt>
                      <c:pt idx="1659">
                        <c:v>8742.0914999999895</c:v>
                      </c:pt>
                      <c:pt idx="1660">
                        <c:v>8813.8558062888787</c:v>
                      </c:pt>
                      <c:pt idx="1661">
                        <c:v>8685.8094518222224</c:v>
                      </c:pt>
                      <c:pt idx="1662">
                        <c:v>8749.4116113565979</c:v>
                      </c:pt>
                      <c:pt idx="1663">
                        <c:v>8822.546830473264</c:v>
                      </c:pt>
                      <c:pt idx="1664">
                        <c:v>8486.3563043930772</c:v>
                      </c:pt>
                      <c:pt idx="1665">
                        <c:v>8341.5460702388955</c:v>
                      </c:pt>
                      <c:pt idx="1666">
                        <c:v>7996.7165581597219</c:v>
                      </c:pt>
                      <c:pt idx="1667">
                        <c:v>7633.4542290374957</c:v>
                      </c:pt>
                      <c:pt idx="1668">
                        <c:v>7470.5986097263649</c:v>
                      </c:pt>
                      <c:pt idx="1669">
                        <c:v>7298.4632516816137</c:v>
                      </c:pt>
                      <c:pt idx="1670">
                        <c:v>7126.3949491555559</c:v>
                      </c:pt>
                      <c:pt idx="1671">
                        <c:v>6744.6700005374933</c:v>
                      </c:pt>
                      <c:pt idx="1672">
                        <c:v>6553.8187021482681</c:v>
                      </c:pt>
                      <c:pt idx="1673">
                        <c:v>6563.2623543722266</c:v>
                      </c:pt>
                      <c:pt idx="1674">
                        <c:v>6372.4259572093915</c:v>
                      </c:pt>
                      <c:pt idx="1675">
                        <c:v>6172.1384572093748</c:v>
                      </c:pt>
                      <c:pt idx="1676">
                        <c:v>5971.8509572093571</c:v>
                      </c:pt>
                      <c:pt idx="1677">
                        <c:v>5561.8248543721984</c:v>
                      </c:pt>
                      <c:pt idx="1678">
                        <c:v>5142.3700005374994</c:v>
                      </c:pt>
                      <c:pt idx="1679">
                        <c:v>4913.8185993843845</c:v>
                      </c:pt>
                      <c:pt idx="1680">
                        <c:v>4885.6217537500106</c:v>
                      </c:pt>
                      <c:pt idx="1681">
                        <c:v>5258.0669636343619</c:v>
                      </c:pt>
                      <c:pt idx="1682">
                        <c:v>5849.5677681555371</c:v>
                      </c:pt>
                      <c:pt idx="1683">
                        <c:v>6450.43026815556</c:v>
                      </c:pt>
                      <c:pt idx="1684">
                        <c:v>7270.3111097264045</c:v>
                      </c:pt>
                      <c:pt idx="1685">
                        <c:v>7708.4372002263826</c:v>
                      </c:pt>
                      <c:pt idx="1686">
                        <c:v>7746.1075005374933</c:v>
                      </c:pt>
                      <c:pt idx="1687">
                        <c:v>7783.8970106597444</c:v>
                      </c:pt>
                      <c:pt idx="1688">
                        <c:v>7421.2307305930453</c:v>
                      </c:pt>
                      <c:pt idx="1689">
                        <c:v>7039.6547942388715</c:v>
                      </c:pt>
                      <c:pt idx="1690">
                        <c:v>6858.3961603375228</c:v>
                      </c:pt>
                      <c:pt idx="1691">
                        <c:v>6667.6342693066017</c:v>
                      </c:pt>
                      <c:pt idx="1692">
                        <c:v>6677.167328888866</c:v>
                      </c:pt>
                      <c:pt idx="1693">
                        <c:v>6686.7078390843508</c:v>
                      </c:pt>
                      <c:pt idx="1694">
                        <c:v>6696.2557998930879</c:v>
                      </c:pt>
                      <c:pt idx="1695">
                        <c:v>6705.8112113149655</c:v>
                      </c:pt>
                      <c:pt idx="1696">
                        <c:v>6715.3740733499753</c:v>
                      </c:pt>
                      <c:pt idx="1697">
                        <c:v>6724.9443859982403</c:v>
                      </c:pt>
                      <c:pt idx="1698">
                        <c:v>6534.2346492597098</c:v>
                      </c:pt>
                      <c:pt idx="1699">
                        <c:v>6133.6596492597328</c:v>
                      </c:pt>
                      <c:pt idx="1700">
                        <c:v>5723.5068859982975</c:v>
                      </c:pt>
                      <c:pt idx="1701">
                        <c:v>5504.0862113149196</c:v>
                      </c:pt>
                      <c:pt idx="1702">
                        <c:v>5484.9828390843622</c:v>
                      </c:pt>
                      <c:pt idx="1703">
                        <c:v>5265.6217693065964</c:v>
                      </c:pt>
                      <c:pt idx="1704">
                        <c:v>5237.0672942388883</c:v>
                      </c:pt>
                      <c:pt idx="1705">
                        <c:v>5418.3557305930735</c:v>
                      </c:pt>
                      <c:pt idx="1706">
                        <c:v>5399.3864693999885</c:v>
                      </c:pt>
                      <c:pt idx="1707">
                        <c:v>5580.7345106597268</c:v>
                      </c:pt>
                      <c:pt idx="1708">
                        <c:v>5771.5634572093686</c:v>
                      </c:pt>
                      <c:pt idx="1709">
                        <c:v>5762.1123543722151</c:v>
                      </c:pt>
                      <c:pt idx="1710">
                        <c:v>6153.2437021482629</c:v>
                      </c:pt>
                      <c:pt idx="1711">
                        <c:v>6563.2623543722266</c:v>
                      </c:pt>
                      <c:pt idx="1712">
                        <c:v>6773.0009572093686</c:v>
                      </c:pt>
                      <c:pt idx="1713">
                        <c:v>7192.5005147232614</c:v>
                      </c:pt>
                      <c:pt idx="1714">
                        <c:v>7421.2307305930735</c:v>
                      </c:pt>
                      <c:pt idx="1715">
                        <c:v>7650.0280019815737</c:v>
                      </c:pt>
                      <c:pt idx="1716">
                        <c:v>7888.4328390843675</c:v>
                      </c:pt>
                      <c:pt idx="1717">
                        <c:v>8126.9568859982737</c:v>
                      </c:pt>
                      <c:pt idx="1718">
                        <c:v>8375.2077084375014</c:v>
                      </c:pt>
                      <c:pt idx="1719">
                        <c:v>8623.6447962065849</c:v>
                      </c:pt>
                      <c:pt idx="1720">
                        <c:v>8681.6701717649175</c:v>
                      </c:pt>
                      <c:pt idx="1721">
                        <c:v>8329.6545432597341</c:v>
                      </c:pt>
                      <c:pt idx="1722">
                        <c:v>7767.7736514930421</c:v>
                      </c:pt>
                      <c:pt idx="1723">
                        <c:v>7186.4466592889112</c:v>
                      </c:pt>
                      <c:pt idx="1724">
                        <c:v>6595.3630891065968</c:v>
                      </c:pt>
                      <c:pt idx="1725">
                        <c:v>5383.8591592888424</c:v>
                      </c:pt>
                      <c:pt idx="1726">
                        <c:v>3732.7762693983072</c:v>
                      </c:pt>
                      <c:pt idx="1727">
                        <c:v>1842.8489562264222</c:v>
                      </c:pt>
                      <c:pt idx="1728">
                        <c:v>-294.68842665002467</c:v>
                      </c:pt>
                      <c:pt idx="1729">
                        <c:v>-2477.9837504600946</c:v>
                      </c:pt>
                      <c:pt idx="1730">
                        <c:v>-3903.7635904434164</c:v>
                      </c:pt>
                      <c:pt idx="1731">
                        <c:v>-4533.1655481777661</c:v>
                      </c:pt>
                      <c:pt idx="1732">
                        <c:v>-4766.2058276735997</c:v>
                      </c:pt>
                      <c:pt idx="1733">
                        <c:v>-4584.9582535850841</c:v>
                      </c:pt>
                      <c:pt idx="1734">
                        <c:v>-4390.5566219017437</c:v>
                      </c:pt>
                      <c:pt idx="1735">
                        <c:v>-4383.8248767736022</c:v>
                      </c:pt>
                      <c:pt idx="1736">
                        <c:v>-4773.7267572656328</c:v>
                      </c:pt>
                      <c:pt idx="1737">
                        <c:v>-4967.3830954156338</c:v>
                      </c:pt>
                      <c:pt idx="1738">
                        <c:v>-4948.6558630444351</c:v>
                      </c:pt>
                      <c:pt idx="1739">
                        <c:v>-4725.6997562933875</c:v>
                      </c:pt>
                      <c:pt idx="1740">
                        <c:v>-3882.993845094456</c:v>
                      </c:pt>
                      <c:pt idx="1741">
                        <c:v>-2614.4218274069508</c:v>
                      </c:pt>
                      <c:pt idx="1742">
                        <c:v>-1715.1024318499772</c:v>
                      </c:pt>
                      <c:pt idx="1743">
                        <c:v>-1207.7563033600809</c:v>
                      </c:pt>
                      <c:pt idx="1744">
                        <c:v>-685.03955985001812</c:v>
                      </c:pt>
                      <c:pt idx="1745">
                        <c:v>-555.01134227361217</c:v>
                      </c:pt>
                      <c:pt idx="1746">
                        <c:v>-624.52556337777924</c:v>
                      </c:pt>
                      <c:pt idx="1747">
                        <c:v>-292.71972316249503</c:v>
                      </c:pt>
                      <c:pt idx="1748">
                        <c:v>53.376393159733198</c:v>
                      </c:pt>
                      <c:pt idx="1749">
                        <c:v>399.94934872637759</c:v>
                      </c:pt>
                      <c:pt idx="1750">
                        <c:v>960.62324115553724</c:v>
                      </c:pt>
                      <c:pt idx="1751">
                        <c:v>1127.6251267093735</c:v>
                      </c:pt>
                      <c:pt idx="1752">
                        <c:v>1094.525777593054</c:v>
                      </c:pt>
                      <c:pt idx="1753">
                        <c:v>1061.6126938065963</c:v>
                      </c:pt>
                      <c:pt idx="1754">
                        <c:v>1028.8858753499994</c:v>
                      </c:pt>
                      <c:pt idx="1755">
                        <c:v>996.34532222326288</c:v>
                      </c:pt>
                      <c:pt idx="1756">
                        <c:v>963.99103442638761</c:v>
                      </c:pt>
                      <c:pt idx="1757">
                        <c:v>731.53551195938576</c:v>
                      </c:pt>
                      <c:pt idx="1758">
                        <c:v>693.17975523438622</c:v>
                      </c:pt>
                      <c:pt idx="1759">
                        <c:v>661.42151649306629</c:v>
                      </c:pt>
                      <c:pt idx="1760">
                        <c:v>423.27000023888331</c:v>
                      </c:pt>
                      <c:pt idx="1761">
                        <c:v>385.6742060597162</c:v>
                      </c:pt>
                      <c:pt idx="1762">
                        <c:v>348.34663395554981</c:v>
                      </c:pt>
                      <c:pt idx="1763">
                        <c:v>311.28728392638277</c:v>
                      </c:pt>
                      <c:pt idx="1764">
                        <c:v>74.208655972228371</c:v>
                      </c:pt>
                      <c:pt idx="1765">
                        <c:v>-569.2378237406142</c:v>
                      </c:pt>
                      <c:pt idx="1766">
                        <c:v>-1825.1772106500057</c:v>
                      </c:pt>
                      <c:pt idx="1767">
                        <c:v>-3504.721442943403</c:v>
                      </c:pt>
                      <c:pt idx="1768">
                        <c:v>-5606.7082249625009</c:v>
                      </c:pt>
                      <c:pt idx="1769">
                        <c:v>-7940.5358538600867</c:v>
                      </c:pt>
                      <c:pt idx="1770">
                        <c:v>-9896.8742077406259</c:v>
                      </c:pt>
                      <c:pt idx="1771">
                        <c:v>-10866.586880651721</c:v>
                      </c:pt>
                      <c:pt idx="1772">
                        <c:v>-11027.520125651719</c:v>
                      </c:pt>
                      <c:pt idx="1773">
                        <c:v>-10780.248942740633</c:v>
                      </c:pt>
                      <c:pt idx="1774">
                        <c:v>-9915.6047009906324</c:v>
                      </c:pt>
                      <c:pt idx="1775">
                        <c:v>-8831.2603865625024</c:v>
                      </c:pt>
                      <c:pt idx="1776">
                        <c:v>-8330.176498462497</c:v>
                      </c:pt>
                      <c:pt idx="1777">
                        <c:v>-8625.9510571624978</c:v>
                      </c:pt>
                      <c:pt idx="1778">
                        <c:v>-9722.2907427267492</c:v>
                      </c:pt>
                      <c:pt idx="1779">
                        <c:v>-11428.843447850008</c:v>
                      </c:pt>
                      <c:pt idx="1780">
                        <c:v>-12941.866359140624</c:v>
                      </c:pt>
                      <c:pt idx="1781">
                        <c:v>-13454.289964415628</c:v>
                      </c:pt>
                      <c:pt idx="1782">
                        <c:v>-12752.624277094437</c:v>
                      </c:pt>
                      <c:pt idx="1783">
                        <c:v>-11233.294305627776</c:v>
                      </c:pt>
                      <c:pt idx="1784">
                        <c:v>-9294.4908537934061</c:v>
                      </c:pt>
                      <c:pt idx="1785">
                        <c:v>-7940.6689199350694</c:v>
                      </c:pt>
                      <c:pt idx="1786">
                        <c:v>-7380.4867679767412</c:v>
                      </c:pt>
                      <c:pt idx="1787">
                        <c:v>-7216.0851464277794</c:v>
                      </c:pt>
                      <c:pt idx="1788">
                        <c:v>-7449.5688535156214</c:v>
                      </c:pt>
                      <c:pt idx="1789">
                        <c:v>-8282.7564902517388</c:v>
                      </c:pt>
                      <c:pt idx="1790">
                        <c:v>-9717.9279442736115</c:v>
                      </c:pt>
                      <c:pt idx="1791">
                        <c:v>-11554.412009001735</c:v>
                      </c:pt>
                      <c:pt idx="1792">
                        <c:v>-13390.139836490627</c:v>
                      </c:pt>
                      <c:pt idx="1793">
                        <c:v>-14019.165654365628</c:v>
                      </c:pt>
                      <c:pt idx="1794">
                        <c:v>-17241.889270961114</c:v>
                      </c:pt>
                      <c:pt idx="1795">
                        <c:v>-10241.900000000001</c:v>
                      </c:pt>
                      <c:pt idx="1796">
                        <c:v>173.05</c:v>
                      </c:pt>
                      <c:pt idx="1797">
                        <c:v>173.05</c:v>
                      </c:pt>
                      <c:pt idx="1798">
                        <c:v>173.05</c:v>
                      </c:pt>
                      <c:pt idx="1799">
                        <c:v>173.05</c:v>
                      </c:pt>
                      <c:pt idx="1800">
                        <c:v>173.05</c:v>
                      </c:pt>
                    </c:numCache>
                  </c:numRef>
                </c:yVal>
                <c:smooth val="0"/>
                <c:extLst>
                  <c:ext xmlns:c16="http://schemas.microsoft.com/office/drawing/2014/chart" uri="{C3380CC4-5D6E-409C-BE32-E72D297353CC}">
                    <c16:uniqueId val="{00000003-8E0C-4620-8AD0-D1BA69B714BE}"/>
                  </c:ext>
                </c:extLst>
              </c15:ser>
            </c15:filteredScatterSeries>
          </c:ext>
        </c:extLst>
      </c:scatterChart>
      <c:valAx>
        <c:axId val="188787856"/>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Time</a:t>
                </a:r>
                <a:r>
                  <a:rPr lang="en-GB" baseline="0"/>
                  <a:t> (Sec)</a:t>
                </a:r>
                <a:endParaRPr lang="en-GB"/>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out"/>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76359952"/>
        <c:crosses val="autoZero"/>
        <c:crossBetween val="midCat"/>
      </c:valAx>
      <c:valAx>
        <c:axId val="576359952"/>
        <c:scaling>
          <c:orientation val="minMax"/>
          <c:max val="25000"/>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Force</a:t>
                </a:r>
                <a:r>
                  <a:rPr lang="en-GB" baseline="0"/>
                  <a:t> (N)</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88787856"/>
        <c:crosses val="autoZero"/>
        <c:crossBetween val="midCat"/>
      </c:valAx>
      <c:spPr>
        <a:noFill/>
        <a:ln>
          <a:noFill/>
        </a:ln>
        <a:effectLst/>
      </c:spPr>
    </c:plotArea>
    <c:legend>
      <c:legendPos val="r"/>
      <c:layout>
        <c:manualLayout>
          <c:xMode val="edge"/>
          <c:yMode val="edge"/>
          <c:x val="0.79710983667480295"/>
          <c:y val="5.1521206907960033E-2"/>
          <c:w val="0.19948171998239445"/>
          <c:h val="0.93533749218211271"/>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lineMarker"/>
        <c:varyColors val="0"/>
        <c:ser>
          <c:idx val="0"/>
          <c:order val="0"/>
          <c:tx>
            <c:v>Total resistance </c:v>
          </c:tx>
          <c:spPr>
            <a:ln w="19050" cap="rnd">
              <a:solidFill>
                <a:schemeClr val="accent1"/>
              </a:solidFill>
              <a:round/>
            </a:ln>
            <a:effectLst/>
          </c:spPr>
          <c:marker>
            <c:symbol val="none"/>
          </c:marker>
          <c:yVal>
            <c:numRef>
              <c:f>WLTC_class_3!$X$8:$X$1808</c:f>
              <c:numCache>
                <c:formatCode>General</c:formatCode>
                <c:ptCount val="1801"/>
                <c:pt idx="0">
                  <c:v>173.05</c:v>
                </c:pt>
                <c:pt idx="1">
                  <c:v>173.05</c:v>
                </c:pt>
                <c:pt idx="2">
                  <c:v>173.05</c:v>
                </c:pt>
                <c:pt idx="3">
                  <c:v>173.05</c:v>
                </c:pt>
                <c:pt idx="4">
                  <c:v>173.05</c:v>
                </c:pt>
                <c:pt idx="5">
                  <c:v>173.05</c:v>
                </c:pt>
                <c:pt idx="6">
                  <c:v>173.05</c:v>
                </c:pt>
                <c:pt idx="7">
                  <c:v>173.05</c:v>
                </c:pt>
                <c:pt idx="8">
                  <c:v>173.05</c:v>
                </c:pt>
                <c:pt idx="9">
                  <c:v>173.05</c:v>
                </c:pt>
                <c:pt idx="10">
                  <c:v>173.05</c:v>
                </c:pt>
                <c:pt idx="11">
                  <c:v>573.625</c:v>
                </c:pt>
                <c:pt idx="12">
                  <c:v>3578.1306198940006</c:v>
                </c:pt>
                <c:pt idx="13">
                  <c:v>10589.076613606598</c:v>
                </c:pt>
                <c:pt idx="14">
                  <c:v>16607.487994037503</c:v>
                </c:pt>
                <c:pt idx="15">
                  <c:v>15631.699229959375</c:v>
                </c:pt>
                <c:pt idx="16">
                  <c:v>14257.104986514929</c:v>
                </c:pt>
                <c:pt idx="17">
                  <c:v>17504.173481723265</c:v>
                </c:pt>
                <c:pt idx="18">
                  <c:v>18574.6334623566</c:v>
                </c:pt>
                <c:pt idx="19">
                  <c:v>12041.555725972223</c:v>
                </c:pt>
                <c:pt idx="20">
                  <c:v>4660.8138114149333</c:v>
                </c:pt>
                <c:pt idx="21">
                  <c:v>2069.5039342232649</c:v>
                </c:pt>
                <c:pt idx="22">
                  <c:v>1873.4185800649291</c:v>
                </c:pt>
                <c:pt idx="23">
                  <c:v>2084.3418304000011</c:v>
                </c:pt>
                <c:pt idx="24">
                  <c:v>4494.2626879593754</c:v>
                </c:pt>
                <c:pt idx="25">
                  <c:v>6134.4974850388835</c:v>
                </c:pt>
                <c:pt idx="26">
                  <c:v>7161.6284246399327</c:v>
                </c:pt>
                <c:pt idx="27">
                  <c:v>10019.744876431603</c:v>
                </c:pt>
                <c:pt idx="28">
                  <c:v>10686.452170537499</c:v>
                </c:pt>
                <c:pt idx="29">
                  <c:v>10156.091097889921</c:v>
                </c:pt>
                <c:pt idx="30">
                  <c:v>7618.2468209815943</c:v>
                </c:pt>
                <c:pt idx="31">
                  <c:v>4851.6835041232644</c:v>
                </c:pt>
                <c:pt idx="32">
                  <c:v>3675.5290086065943</c:v>
                </c:pt>
                <c:pt idx="33">
                  <c:v>3094.1573127232668</c:v>
                </c:pt>
                <c:pt idx="34">
                  <c:v>2109.1670413500024</c:v>
                </c:pt>
                <c:pt idx="35">
                  <c:v>510.17883891493892</c:v>
                </c:pt>
                <c:pt idx="36">
                  <c:v>-2704.3342019402721</c:v>
                </c:pt>
                <c:pt idx="37">
                  <c:v>-7760.081073435078</c:v>
                </c:pt>
                <c:pt idx="38">
                  <c:v>-10650.264964415632</c:v>
                </c:pt>
                <c:pt idx="39">
                  <c:v>-9932.1930268402739</c:v>
                </c:pt>
                <c:pt idx="40">
                  <c:v>-8794.4836954069506</c:v>
                </c:pt>
                <c:pt idx="41">
                  <c:v>-10654.392488018406</c:v>
                </c:pt>
                <c:pt idx="42">
                  <c:v>-13934.351715173603</c:v>
                </c:pt>
                <c:pt idx="43">
                  <c:v>-13211.801959068405</c:v>
                </c:pt>
                <c:pt idx="44">
                  <c:v>-8055.4269896625074</c:v>
                </c:pt>
                <c:pt idx="45">
                  <c:v>-3269.3998825267381</c:v>
                </c:pt>
                <c:pt idx="46">
                  <c:v>-2475.942640649997</c:v>
                </c:pt>
                <c:pt idx="47">
                  <c:v>-3691.0452166406253</c:v>
                </c:pt>
                <c:pt idx="48">
                  <c:v>-3105.7135198444425</c:v>
                </c:pt>
                <c:pt idx="49">
                  <c:v>-910.64238577360697</c:v>
                </c:pt>
                <c:pt idx="50">
                  <c:v>-510.06738577361534</c:v>
                </c:pt>
                <c:pt idx="51">
                  <c:v>-3920.2001174625029</c:v>
                </c:pt>
                <c:pt idx="52">
                  <c:v>-8347.4874176850699</c:v>
                </c:pt>
                <c:pt idx="53">
                  <c:v>-6973.3700134850687</c:v>
                </c:pt>
                <c:pt idx="54">
                  <c:v>-1975.570286110069</c:v>
                </c:pt>
                <c:pt idx="55">
                  <c:v>26.40691500000068</c:v>
                </c:pt>
                <c:pt idx="56">
                  <c:v>226.69441499999999</c:v>
                </c:pt>
                <c:pt idx="57">
                  <c:v>827.55691500000148</c:v>
                </c:pt>
                <c:pt idx="58">
                  <c:v>1431.1351635093745</c:v>
                </c:pt>
                <c:pt idx="59">
                  <c:v>5039.0929675374982</c:v>
                </c:pt>
                <c:pt idx="60">
                  <c:v>5661.3126502593768</c:v>
                </c:pt>
                <c:pt idx="61">
                  <c:v>2663.7057021343776</c:v>
                </c:pt>
                <c:pt idx="62">
                  <c:v>2069.8169760843725</c:v>
                </c:pt>
                <c:pt idx="63">
                  <c:v>2674.2669463375028</c:v>
                </c:pt>
                <c:pt idx="64">
                  <c:v>3486.5816902093779</c:v>
                </c:pt>
                <c:pt idx="65">
                  <c:v>2293.9576142263891</c:v>
                </c:pt>
                <c:pt idx="66">
                  <c:v>1496.8197694315929</c:v>
                </c:pt>
                <c:pt idx="67">
                  <c:v>4705.4989801555548</c:v>
                </c:pt>
                <c:pt idx="68">
                  <c:v>9940.3661595649301</c:v>
                </c:pt>
                <c:pt idx="69">
                  <c:v>12791.385902288886</c:v>
                </c:pt>
                <c:pt idx="70">
                  <c:v>13653.634655789934</c:v>
                </c:pt>
                <c:pt idx="71">
                  <c:v>12721.409627059726</c:v>
                </c:pt>
                <c:pt idx="72">
                  <c:v>9782.1856839263855</c:v>
                </c:pt>
                <c:pt idx="73">
                  <c:v>6422.2253814888863</c:v>
                </c:pt>
                <c:pt idx="74">
                  <c:v>4648.2817639149307</c:v>
                </c:pt>
                <c:pt idx="75">
                  <c:v>4472.1007229055522</c:v>
                </c:pt>
                <c:pt idx="76">
                  <c:v>4900.1684855930589</c:v>
                </c:pt>
                <c:pt idx="77">
                  <c:v>4530.6960703732611</c:v>
                </c:pt>
                <c:pt idx="78">
                  <c:v>2751.294878634375</c:v>
                </c:pt>
                <c:pt idx="79">
                  <c:v>153.42846183160276</c:v>
                </c:pt>
                <c:pt idx="80">
                  <c:v>-1263.2058665625002</c:v>
                </c:pt>
                <c:pt idx="81">
                  <c:v>-2679.653929626742</c:v>
                </c:pt>
                <c:pt idx="82">
                  <c:v>-2312.9643184350693</c:v>
                </c:pt>
                <c:pt idx="83">
                  <c:v>-518.68052684026657</c:v>
                </c:pt>
                <c:pt idx="84">
                  <c:v>-1528.3546797267393</c:v>
                </c:pt>
                <c:pt idx="85">
                  <c:v>-2150.8537604434141</c:v>
                </c:pt>
                <c:pt idx="86">
                  <c:v>-1966.4807702267303</c:v>
                </c:pt>
                <c:pt idx="87">
                  <c:v>-1584.1336954069332</c:v>
                </c:pt>
                <c:pt idx="88">
                  <c:v>-4798.9857391625064</c:v>
                </c:pt>
                <c:pt idx="89">
                  <c:v>-13267.696575360076</c:v>
                </c:pt>
                <c:pt idx="90">
                  <c:v>-19377.769124615625</c:v>
                </c:pt>
                <c:pt idx="91">
                  <c:v>-20276.257660694449</c:v>
                </c:pt>
                <c:pt idx="92">
                  <c:v>-15341.713639340282</c:v>
                </c:pt>
                <c:pt idx="93">
                  <c:v>-9766.2079177736123</c:v>
                </c:pt>
                <c:pt idx="94">
                  <c:v>-9987.9680849999986</c:v>
                </c:pt>
                <c:pt idx="95">
                  <c:v>-12213.925736068404</c:v>
                </c:pt>
                <c:pt idx="96">
                  <c:v>-10830.230568606945</c:v>
                </c:pt>
                <c:pt idx="97">
                  <c:v>-7032.472002649999</c:v>
                </c:pt>
                <c:pt idx="98">
                  <c:v>-7035.496951606945</c:v>
                </c:pt>
                <c:pt idx="99">
                  <c:v>-4233.2750000000005</c:v>
                </c:pt>
                <c:pt idx="100">
                  <c:v>173.05</c:v>
                </c:pt>
                <c:pt idx="101">
                  <c:v>173.05</c:v>
                </c:pt>
                <c:pt idx="102">
                  <c:v>173.05</c:v>
                </c:pt>
                <c:pt idx="103">
                  <c:v>173.05</c:v>
                </c:pt>
                <c:pt idx="104">
                  <c:v>173.05</c:v>
                </c:pt>
                <c:pt idx="105">
                  <c:v>173.05</c:v>
                </c:pt>
                <c:pt idx="106">
                  <c:v>173.05</c:v>
                </c:pt>
                <c:pt idx="107">
                  <c:v>173.05</c:v>
                </c:pt>
                <c:pt idx="108">
                  <c:v>173.05</c:v>
                </c:pt>
                <c:pt idx="109">
                  <c:v>173.05</c:v>
                </c:pt>
                <c:pt idx="110">
                  <c:v>173.05</c:v>
                </c:pt>
                <c:pt idx="111">
                  <c:v>173.05</c:v>
                </c:pt>
                <c:pt idx="112">
                  <c:v>173.05</c:v>
                </c:pt>
                <c:pt idx="113">
                  <c:v>173.05</c:v>
                </c:pt>
                <c:pt idx="114">
                  <c:v>173.05</c:v>
                </c:pt>
                <c:pt idx="115">
                  <c:v>173.05</c:v>
                </c:pt>
                <c:pt idx="116">
                  <c:v>173.05</c:v>
                </c:pt>
                <c:pt idx="117">
                  <c:v>173.05</c:v>
                </c:pt>
                <c:pt idx="118">
                  <c:v>173.05</c:v>
                </c:pt>
                <c:pt idx="119">
                  <c:v>173.05</c:v>
                </c:pt>
                <c:pt idx="120">
                  <c:v>173.05</c:v>
                </c:pt>
                <c:pt idx="121">
                  <c:v>173.05</c:v>
                </c:pt>
                <c:pt idx="122">
                  <c:v>173.05</c:v>
                </c:pt>
                <c:pt idx="123">
                  <c:v>173.05</c:v>
                </c:pt>
                <c:pt idx="124">
                  <c:v>173.05</c:v>
                </c:pt>
                <c:pt idx="125">
                  <c:v>173.05</c:v>
                </c:pt>
                <c:pt idx="126">
                  <c:v>173.05</c:v>
                </c:pt>
                <c:pt idx="127">
                  <c:v>173.05</c:v>
                </c:pt>
                <c:pt idx="128">
                  <c:v>173.05</c:v>
                </c:pt>
                <c:pt idx="129">
                  <c:v>173.05</c:v>
                </c:pt>
                <c:pt idx="130">
                  <c:v>173.05</c:v>
                </c:pt>
                <c:pt idx="131">
                  <c:v>173.05</c:v>
                </c:pt>
                <c:pt idx="132">
                  <c:v>173.05</c:v>
                </c:pt>
                <c:pt idx="133">
                  <c:v>173.05</c:v>
                </c:pt>
                <c:pt idx="134">
                  <c:v>173.05</c:v>
                </c:pt>
                <c:pt idx="135">
                  <c:v>173.05</c:v>
                </c:pt>
                <c:pt idx="136">
                  <c:v>173.05</c:v>
                </c:pt>
                <c:pt idx="137">
                  <c:v>573.625</c:v>
                </c:pt>
                <c:pt idx="138">
                  <c:v>3978.527401226389</c:v>
                </c:pt>
                <c:pt idx="139">
                  <c:v>11991.357335681594</c:v>
                </c:pt>
                <c:pt idx="140">
                  <c:v>19815.086865848261</c:v>
                </c:pt>
                <c:pt idx="141">
                  <c:v>20853.658222009373</c:v>
                </c:pt>
                <c:pt idx="142">
                  <c:v>14693.945846238887</c:v>
                </c:pt>
                <c:pt idx="143">
                  <c:v>7316.1841769593748</c:v>
                </c:pt>
                <c:pt idx="144">
                  <c:v>4126.0383665566014</c:v>
                </c:pt>
                <c:pt idx="145">
                  <c:v>6142.5591646222265</c:v>
                </c:pt>
                <c:pt idx="146">
                  <c:v>9579.931338149996</c:v>
                </c:pt>
                <c:pt idx="147">
                  <c:v>10227.479380426386</c:v>
                </c:pt>
                <c:pt idx="148">
                  <c:v>8069.8140498982657</c:v>
                </c:pt>
                <c:pt idx="149">
                  <c:v>4696.7220417055587</c:v>
                </c:pt>
                <c:pt idx="150">
                  <c:v>904.44712705972097</c:v>
                </c:pt>
                <c:pt idx="151">
                  <c:v>-4712.4243989625029</c:v>
                </c:pt>
                <c:pt idx="152">
                  <c:v>-13170.886916711106</c:v>
                </c:pt>
                <c:pt idx="153">
                  <c:v>-19465.138740240276</c:v>
                </c:pt>
                <c:pt idx="154">
                  <c:v>-18342.192798851738</c:v>
                </c:pt>
                <c:pt idx="155">
                  <c:v>-10376.290551601738</c:v>
                </c:pt>
                <c:pt idx="156">
                  <c:v>-1175.3180850000022</c:v>
                </c:pt>
                <c:pt idx="157">
                  <c:v>4438.2304675374999</c:v>
                </c:pt>
                <c:pt idx="158">
                  <c:v>9460.3378204593755</c:v>
                </c:pt>
                <c:pt idx="159">
                  <c:v>12300.509470372224</c:v>
                </c:pt>
                <c:pt idx="160">
                  <c:v>12741.381111834373</c:v>
                </c:pt>
                <c:pt idx="161">
                  <c:v>11192.557888037498</c:v>
                </c:pt>
                <c:pt idx="162">
                  <c:v>8827.3630614843805</c:v>
                </c:pt>
                <c:pt idx="163">
                  <c:v>8468.3289553500017</c:v>
                </c:pt>
                <c:pt idx="164">
                  <c:v>7507.3073066232637</c:v>
                </c:pt>
                <c:pt idx="165">
                  <c:v>5740.8403793899342</c:v>
                </c:pt>
                <c:pt idx="166">
                  <c:v>4762.9468170843784</c:v>
                </c:pt>
                <c:pt idx="167">
                  <c:v>6792.5806943722255</c:v>
                </c:pt>
                <c:pt idx="168">
                  <c:v>8646.1303886222231</c:v>
                </c:pt>
                <c:pt idx="169">
                  <c:v>6296.6228281499953</c:v>
                </c:pt>
                <c:pt idx="170">
                  <c:v>1111.5592726388804</c:v>
                </c:pt>
                <c:pt idx="171">
                  <c:v>-5114.2065144069411</c:v>
                </c:pt>
                <c:pt idx="172">
                  <c:v>-12186.388501915622</c:v>
                </c:pt>
                <c:pt idx="173">
                  <c:v>-15491.948036006946</c:v>
                </c:pt>
                <c:pt idx="174">
                  <c:v>-10969.747258193402</c:v>
                </c:pt>
                <c:pt idx="175">
                  <c:v>-3594.2468500184032</c:v>
                </c:pt>
                <c:pt idx="176">
                  <c:v>1609.473040931593</c:v>
                </c:pt>
                <c:pt idx="177">
                  <c:v>5830.7097918482632</c:v>
                </c:pt>
                <c:pt idx="178">
                  <c:v>7070.4440950597245</c:v>
                </c:pt>
                <c:pt idx="179">
                  <c:v>4095.8595417055576</c:v>
                </c:pt>
                <c:pt idx="180">
                  <c:v>1100.3089628222237</c:v>
                </c:pt>
                <c:pt idx="181">
                  <c:v>-303.90519337674039</c:v>
                </c:pt>
                <c:pt idx="182">
                  <c:v>-1912.7654582944433</c:v>
                </c:pt>
                <c:pt idx="183">
                  <c:v>-5737.5064199350654</c:v>
                </c:pt>
                <c:pt idx="184">
                  <c:v>-8986.6908892906249</c:v>
                </c:pt>
                <c:pt idx="185">
                  <c:v>-9834.1278237611132</c:v>
                </c:pt>
                <c:pt idx="186">
                  <c:v>-9076.1764790625075</c:v>
                </c:pt>
                <c:pt idx="187">
                  <c:v>-7505.0908230406221</c:v>
                </c:pt>
                <c:pt idx="188">
                  <c:v>-6127.2183097906227</c:v>
                </c:pt>
                <c:pt idx="189">
                  <c:v>-4942.5999176850728</c:v>
                </c:pt>
                <c:pt idx="190">
                  <c:v>-3754.375428793403</c:v>
                </c:pt>
                <c:pt idx="191">
                  <c:v>-2961.6297204767347</c:v>
                </c:pt>
                <c:pt idx="192">
                  <c:v>-2168.407172915624</c:v>
                </c:pt>
                <c:pt idx="193">
                  <c:v>-1170.7545844184049</c:v>
                </c:pt>
                <c:pt idx="194">
                  <c:v>-772.94003660694455</c:v>
                </c:pt>
                <c:pt idx="195">
                  <c:v>-173.88058499999863</c:v>
                </c:pt>
                <c:pt idx="196">
                  <c:v>226.69441499999999</c:v>
                </c:pt>
                <c:pt idx="197">
                  <c:v>226.69441499999999</c:v>
                </c:pt>
                <c:pt idx="198">
                  <c:v>1228.1319150000002</c:v>
                </c:pt>
                <c:pt idx="199">
                  <c:v>2234.1329155815974</c:v>
                </c:pt>
                <c:pt idx="200">
                  <c:v>3240.3201814930558</c:v>
                </c:pt>
                <c:pt idx="201">
                  <c:v>4251.8160093055558</c:v>
                </c:pt>
                <c:pt idx="202">
                  <c:v>5264.0568984375004</c:v>
                </c:pt>
                <c:pt idx="203">
                  <c:v>8285.9714721093769</c:v>
                </c:pt>
                <c:pt idx="204">
                  <c:v>9721.0460681597197</c:v>
                </c:pt>
                <c:pt idx="205">
                  <c:v>9954.2801797055563</c:v>
                </c:pt>
                <c:pt idx="206">
                  <c:v>11800.453766893053</c:v>
                </c:pt>
                <c:pt idx="207">
                  <c:v>12059.291910681597</c:v>
                </c:pt>
                <c:pt idx="208">
                  <c:v>10714.108962822223</c:v>
                </c:pt>
                <c:pt idx="209">
                  <c:v>11770.621395555558</c:v>
                </c:pt>
                <c:pt idx="210">
                  <c:v>11650.442888622221</c:v>
                </c:pt>
                <c:pt idx="211">
                  <c:v>8708.4212402343765</c:v>
                </c:pt>
                <c:pt idx="212">
                  <c:v>6754.1205129555556</c:v>
                </c:pt>
                <c:pt idx="213">
                  <c:v>5590.9934146093728</c:v>
                </c:pt>
                <c:pt idx="214">
                  <c:v>6025.2116584888918</c:v>
                </c:pt>
                <c:pt idx="215">
                  <c:v>7674.8416788065942</c:v>
                </c:pt>
                <c:pt idx="216">
                  <c:v>8938.9245859375005</c:v>
                </c:pt>
                <c:pt idx="217">
                  <c:v>9010.9757408343758</c:v>
                </c:pt>
                <c:pt idx="218">
                  <c:v>8077.5586139930556</c:v>
                </c:pt>
                <c:pt idx="219">
                  <c:v>6734.9125999263833</c:v>
                </c:pt>
                <c:pt idx="220">
                  <c:v>5378.6766673930588</c:v>
                </c:pt>
                <c:pt idx="221">
                  <c:v>3811.4131759399388</c:v>
                </c:pt>
                <c:pt idx="222">
                  <c:v>2825.7411734593693</c:v>
                </c:pt>
                <c:pt idx="223">
                  <c:v>2641.3383807899218</c:v>
                </c:pt>
                <c:pt idx="224">
                  <c:v>2653.3301427263941</c:v>
                </c:pt>
                <c:pt idx="225">
                  <c:v>3270.2859672263889</c:v>
                </c:pt>
                <c:pt idx="226">
                  <c:v>3494.9369723722107</c:v>
                </c:pt>
                <c:pt idx="227">
                  <c:v>3315.1572851899305</c:v>
                </c:pt>
                <c:pt idx="228">
                  <c:v>3135.5638633375111</c:v>
                </c:pt>
                <c:pt idx="229">
                  <c:v>2751.6782368930608</c:v>
                </c:pt>
                <c:pt idx="230">
                  <c:v>1963.123498498258</c:v>
                </c:pt>
                <c:pt idx="231">
                  <c:v>761.39849849826942</c:v>
                </c:pt>
                <c:pt idx="232">
                  <c:v>-1854.9342631069471</c:v>
                </c:pt>
                <c:pt idx="233">
                  <c:v>-5313.626366290634</c:v>
                </c:pt>
                <c:pt idx="234">
                  <c:v>-6595.6689765267329</c:v>
                </c:pt>
                <c:pt idx="235">
                  <c:v>-5066.9102540625026</c:v>
                </c:pt>
                <c:pt idx="236">
                  <c:v>-2508.2340626624946</c:v>
                </c:pt>
                <c:pt idx="237">
                  <c:v>-1729.2123838499972</c:v>
                </c:pt>
                <c:pt idx="238">
                  <c:v>-3560.8870777611196</c:v>
                </c:pt>
                <c:pt idx="239">
                  <c:v>-7219.3153355684071</c:v>
                </c:pt>
                <c:pt idx="240">
                  <c:v>-9911.3873056017346</c:v>
                </c:pt>
                <c:pt idx="241">
                  <c:v>-8799.1590712933994</c:v>
                </c:pt>
                <c:pt idx="242">
                  <c:v>-8258.6465381684029</c:v>
                </c:pt>
                <c:pt idx="243">
                  <c:v>-9131.0430268402761</c:v>
                </c:pt>
                <c:pt idx="244">
                  <c:v>-8794.4836954069506</c:v>
                </c:pt>
                <c:pt idx="245">
                  <c:v>-10654.392488018406</c:v>
                </c:pt>
                <c:pt idx="246">
                  <c:v>-13934.351715173603</c:v>
                </c:pt>
                <c:pt idx="247">
                  <c:v>-13211.801959068405</c:v>
                </c:pt>
                <c:pt idx="248">
                  <c:v>-8055.4269896625074</c:v>
                </c:pt>
                <c:pt idx="249">
                  <c:v>-3269.3998825267381</c:v>
                </c:pt>
                <c:pt idx="250">
                  <c:v>-2475.942640649997</c:v>
                </c:pt>
                <c:pt idx="251">
                  <c:v>-3691.0452166406253</c:v>
                </c:pt>
                <c:pt idx="252">
                  <c:v>-3105.7135198444425</c:v>
                </c:pt>
                <c:pt idx="253">
                  <c:v>-910.64238577360697</c:v>
                </c:pt>
                <c:pt idx="254">
                  <c:v>-510.06738577361534</c:v>
                </c:pt>
                <c:pt idx="255">
                  <c:v>-3920.2001174625029</c:v>
                </c:pt>
                <c:pt idx="256">
                  <c:v>-5543.4624176850666</c:v>
                </c:pt>
                <c:pt idx="257">
                  <c:v>-349.48792879340067</c:v>
                </c:pt>
                <c:pt idx="258">
                  <c:v>7071.174371259719</c:v>
                </c:pt>
                <c:pt idx="259">
                  <c:v>10707.362548681598</c:v>
                </c:pt>
                <c:pt idx="260">
                  <c:v>10946.374610759722</c:v>
                </c:pt>
                <c:pt idx="261">
                  <c:v>10588.223402288884</c:v>
                </c:pt>
                <c:pt idx="262">
                  <c:v>11434.915275439929</c:v>
                </c:pt>
                <c:pt idx="263">
                  <c:v>14099.449779106597</c:v>
                </c:pt>
                <c:pt idx="264">
                  <c:v>15387.810509331601</c:v>
                </c:pt>
                <c:pt idx="265">
                  <c:v>13677.223181056597</c:v>
                </c:pt>
                <c:pt idx="266">
                  <c:v>10153.181633437491</c:v>
                </c:pt>
                <c:pt idx="267">
                  <c:v>8604.3919373999961</c:v>
                </c:pt>
                <c:pt idx="268">
                  <c:v>8069.0091514593787</c:v>
                </c:pt>
                <c:pt idx="269">
                  <c:v>6916.0670413500002</c:v>
                </c:pt>
                <c:pt idx="270">
                  <c:v>4162.5013192093775</c:v>
                </c:pt>
                <c:pt idx="271">
                  <c:v>360.46237597222779</c:v>
                </c:pt>
                <c:pt idx="272">
                  <c:v>-454.33714740000596</c:v>
                </c:pt>
                <c:pt idx="273">
                  <c:v>-2867.9460584906219</c:v>
                </c:pt>
                <c:pt idx="274">
                  <c:v>-8128.4694244350703</c:v>
                </c:pt>
                <c:pt idx="275">
                  <c:v>-10623.208062600006</c:v>
                </c:pt>
                <c:pt idx="276">
                  <c:v>-12107.415727361107</c:v>
                </c:pt>
                <c:pt idx="277">
                  <c:v>-13606.524618511114</c:v>
                </c:pt>
                <c:pt idx="278">
                  <c:v>-17296.841500790622</c:v>
                </c:pt>
                <c:pt idx="279">
                  <c:v>-18612.024438515626</c:v>
                </c:pt>
                <c:pt idx="280">
                  <c:v>-10271.583359073613</c:v>
                </c:pt>
                <c:pt idx="281">
                  <c:v>3329.3699103930558</c:v>
                </c:pt>
                <c:pt idx="282">
                  <c:v>13186.808803264936</c:v>
                </c:pt>
                <c:pt idx="283">
                  <c:v>15057.625293593057</c:v>
                </c:pt>
                <c:pt idx="284">
                  <c:v>15534.375362893057</c:v>
                </c:pt>
                <c:pt idx="285">
                  <c:v>15026.932376431596</c:v>
                </c:pt>
                <c:pt idx="286">
                  <c:v>13913.105985593058</c:v>
                </c:pt>
                <c:pt idx="287">
                  <c:v>14009.118312523267</c:v>
                </c:pt>
                <c:pt idx="288">
                  <c:v>14113.244357222211</c:v>
                </c:pt>
                <c:pt idx="289">
                  <c:v>11421.459119689936</c:v>
                </c:pt>
                <c:pt idx="290">
                  <c:v>6082.0001161500004</c:v>
                </c:pt>
                <c:pt idx="291">
                  <c:v>1096.9409373374997</c:v>
                </c:pt>
                <c:pt idx="292">
                  <c:v>-2330.0748838499912</c:v>
                </c:pt>
                <c:pt idx="293">
                  <c:v>-2770.5218403600811</c:v>
                </c:pt>
                <c:pt idx="294">
                  <c:v>-1597.2283803100779</c:v>
                </c:pt>
                <c:pt idx="295">
                  <c:v>-212.74344784998891</c:v>
                </c:pt>
                <c:pt idx="296">
                  <c:v>985.4983904815972</c:v>
                </c:pt>
                <c:pt idx="297">
                  <c:v>1790.1315521499969</c:v>
                </c:pt>
                <c:pt idx="298">
                  <c:v>2000.9132408343751</c:v>
                </c:pt>
                <c:pt idx="299">
                  <c:v>1407.0841196899219</c:v>
                </c:pt>
                <c:pt idx="300">
                  <c:v>605.93411968993883</c:v>
                </c:pt>
                <c:pt idx="301">
                  <c:v>-402.53675916561656</c:v>
                </c:pt>
                <c:pt idx="302">
                  <c:v>-1621.7148205736194</c:v>
                </c:pt>
                <c:pt idx="303">
                  <c:v>-2650.6897869402865</c:v>
                </c:pt>
                <c:pt idx="304">
                  <c:v>-4086.4535647111111</c:v>
                </c:pt>
                <c:pt idx="305">
                  <c:v>-5137.1209913934026</c:v>
                </c:pt>
                <c:pt idx="306">
                  <c:v>-4183.2370301069441</c:v>
                </c:pt>
                <c:pt idx="307">
                  <c:v>-2211.1330625999999</c:v>
                </c:pt>
                <c:pt idx="308">
                  <c:v>-623.93918085172777</c:v>
                </c:pt>
                <c:pt idx="309">
                  <c:v>-429.64197386005799</c:v>
                </c:pt>
                <c:pt idx="310">
                  <c:v>-1042.3956525184003</c:v>
                </c:pt>
                <c:pt idx="311">
                  <c:v>-1657.9544870444502</c:v>
                </c:pt>
                <c:pt idx="312">
                  <c:v>-2879.941429626745</c:v>
                </c:pt>
                <c:pt idx="313">
                  <c:v>-4313.0565144069442</c:v>
                </c:pt>
                <c:pt idx="314">
                  <c:v>-5352.7752650000002</c:v>
                </c:pt>
                <c:pt idx="315">
                  <c:v>-5394.7371185111115</c:v>
                </c:pt>
                <c:pt idx="316">
                  <c:v>-4829.0266115624991</c:v>
                </c:pt>
                <c:pt idx="317">
                  <c:v>-5461.2226653517364</c:v>
                </c:pt>
                <c:pt idx="318">
                  <c:v>-6902.3099062499978</c:v>
                </c:pt>
                <c:pt idx="319">
                  <c:v>-7346.0984627777743</c:v>
                </c:pt>
                <c:pt idx="320">
                  <c:v>-4380.0783892906229</c:v>
                </c:pt>
                <c:pt idx="321">
                  <c:v>-1986.2583068444501</c:v>
                </c:pt>
                <c:pt idx="322">
                  <c:v>-997.98976566563078</c:v>
                </c:pt>
                <c:pt idx="323">
                  <c:v>-797.70226566562087</c:v>
                </c:pt>
                <c:pt idx="324">
                  <c:v>-1609.8493707406253</c:v>
                </c:pt>
                <c:pt idx="325">
                  <c:v>-415.30676186007372</c:v>
                </c:pt>
                <c:pt idx="326">
                  <c:v>-215.01926186006375</c:v>
                </c:pt>
                <c:pt idx="327">
                  <c:v>-821.19032376110704</c:v>
                </c:pt>
                <c:pt idx="328">
                  <c:v>-5833.6193301434059</c:v>
                </c:pt>
                <c:pt idx="329">
                  <c:v>-11287.068990251739</c:v>
                </c:pt>
                <c:pt idx="330">
                  <c:v>-6923.2124854600734</c:v>
                </c:pt>
                <c:pt idx="331">
                  <c:v>-1322.8515182767376</c:v>
                </c:pt>
                <c:pt idx="332">
                  <c:v>-1725.9299243100661</c:v>
                </c:pt>
                <c:pt idx="333">
                  <c:v>-1935.9330239156245</c:v>
                </c:pt>
                <c:pt idx="334">
                  <c:v>-1538.878438650001</c:v>
                </c:pt>
                <c:pt idx="335">
                  <c:v>-1946.2931015624995</c:v>
                </c:pt>
                <c:pt idx="336">
                  <c:v>-1150.6379287934014</c:v>
                </c:pt>
                <c:pt idx="337">
                  <c:v>249.22879460659723</c:v>
                </c:pt>
                <c:pt idx="338">
                  <c:v>2454.5370712065969</c:v>
                </c:pt>
                <c:pt idx="339">
                  <c:v>6870.8868712597241</c:v>
                </c:pt>
                <c:pt idx="340">
                  <c:v>11707.470114226391</c:v>
                </c:pt>
                <c:pt idx="341">
                  <c:v>12957.016875014933</c:v>
                </c:pt>
                <c:pt idx="342">
                  <c:v>8200.6320324732606</c:v>
                </c:pt>
                <c:pt idx="343">
                  <c:v>2809.3316623263881</c:v>
                </c:pt>
                <c:pt idx="344">
                  <c:v>1412.9406499815973</c:v>
                </c:pt>
                <c:pt idx="345">
                  <c:v>2618.4505614843711</c:v>
                </c:pt>
                <c:pt idx="346">
                  <c:v>2635.851468600003</c:v>
                </c:pt>
                <c:pt idx="347">
                  <c:v>1838.6502935930612</c:v>
                </c:pt>
                <c:pt idx="348">
                  <c:v>2649.8027418065931</c:v>
                </c:pt>
                <c:pt idx="349">
                  <c:v>2461.7640498982641</c:v>
                </c:pt>
                <c:pt idx="350">
                  <c:v>1468.641434223264</c:v>
                </c:pt>
                <c:pt idx="351">
                  <c:v>469.30128183749997</c:v>
                </c:pt>
                <c:pt idx="352">
                  <c:v>66.628934223265219</c:v>
                </c:pt>
                <c:pt idx="353">
                  <c:v>64.53903722221645</c:v>
                </c:pt>
                <c:pt idx="354">
                  <c:v>262.74409083437206</c:v>
                </c:pt>
                <c:pt idx="355">
                  <c:v>863.60659083438054</c:v>
                </c:pt>
                <c:pt idx="356">
                  <c:v>1068.0664342232653</c:v>
                </c:pt>
                <c:pt idx="357">
                  <c:v>269.01378183749711</c:v>
                </c:pt>
                <c:pt idx="358">
                  <c:v>-2138.6234627777794</c:v>
                </c:pt>
                <c:pt idx="359">
                  <c:v>-5566.0080893184022</c:v>
                </c:pt>
                <c:pt idx="360">
                  <c:v>-7004.7558376736088</c:v>
                </c:pt>
                <c:pt idx="361">
                  <c:v>-5835.3515977111138</c:v>
                </c:pt>
                <c:pt idx="362">
                  <c:v>-3854.3180702906207</c:v>
                </c:pt>
                <c:pt idx="363">
                  <c:v>-2064.5456249850681</c:v>
                </c:pt>
                <c:pt idx="364">
                  <c:v>-468.47433761562922</c:v>
                </c:pt>
                <c:pt idx="365">
                  <c:v>532.96316238437782</c:v>
                </c:pt>
                <c:pt idx="366">
                  <c:v>1335.6591646222223</c:v>
                </c:pt>
                <c:pt idx="367">
                  <c:v>2944.2176797055572</c:v>
                </c:pt>
                <c:pt idx="368">
                  <c:v>4961.610199514932</c:v>
                </c:pt>
                <c:pt idx="369">
                  <c:v>4785.1050568315959</c:v>
                </c:pt>
                <c:pt idx="370">
                  <c:v>2395.9006292593754</c:v>
                </c:pt>
                <c:pt idx="371">
                  <c:v>-604.77597150173619</c:v>
                </c:pt>
                <c:pt idx="372">
                  <c:v>-6025.1337331069426</c:v>
                </c:pt>
                <c:pt idx="373">
                  <c:v>-11875.474064990629</c:v>
                </c:pt>
                <c:pt idx="374">
                  <c:v>-13530.077369615627</c:v>
                </c:pt>
                <c:pt idx="375">
                  <c:v>-11366.377042399998</c:v>
                </c:pt>
                <c:pt idx="376">
                  <c:v>-8186.270933276739</c:v>
                </c:pt>
                <c:pt idx="377">
                  <c:v>-5796.8169101624999</c:v>
                </c:pt>
                <c:pt idx="378">
                  <c:v>-4203.7668464434018</c:v>
                </c:pt>
                <c:pt idx="379">
                  <c:v>-3207.9955377777778</c:v>
                </c:pt>
                <c:pt idx="380">
                  <c:v>-3613.1005106000007</c:v>
                </c:pt>
                <c:pt idx="381">
                  <c:v>-4419.7006341517363</c:v>
                </c:pt>
                <c:pt idx="382">
                  <c:v>-4624.9055388600682</c:v>
                </c:pt>
                <c:pt idx="383">
                  <c:v>-5029.325055268404</c:v>
                </c:pt>
                <c:pt idx="384">
                  <c:v>-5433.0293128100693</c:v>
                </c:pt>
                <c:pt idx="385">
                  <c:v>-4433.2607501656248</c:v>
                </c:pt>
                <c:pt idx="386">
                  <c:v>-1629.5375000000001</c:v>
                </c:pt>
                <c:pt idx="387">
                  <c:v>173.05</c:v>
                </c:pt>
                <c:pt idx="388">
                  <c:v>173.05</c:v>
                </c:pt>
                <c:pt idx="389">
                  <c:v>173.05</c:v>
                </c:pt>
                <c:pt idx="390">
                  <c:v>173.05</c:v>
                </c:pt>
                <c:pt idx="391">
                  <c:v>1174.4875000000002</c:v>
                </c:pt>
                <c:pt idx="392">
                  <c:v>4379.1806326649312</c:v>
                </c:pt>
                <c:pt idx="393">
                  <c:v>8787.0553602093751</c:v>
                </c:pt>
                <c:pt idx="394">
                  <c:v>12599.458106400001</c:v>
                </c:pt>
                <c:pt idx="395">
                  <c:v>15220.276137148265</c:v>
                </c:pt>
                <c:pt idx="396">
                  <c:v>16853.272663509379</c:v>
                </c:pt>
                <c:pt idx="397">
                  <c:v>17500.429548593052</c:v>
                </c:pt>
                <c:pt idx="398">
                  <c:v>15557.625117473259</c:v>
                </c:pt>
                <c:pt idx="399">
                  <c:v>9804.7313555597284</c:v>
                </c:pt>
                <c:pt idx="400">
                  <c:v>3221.2166931555598</c:v>
                </c:pt>
                <c:pt idx="401">
                  <c:v>-984.8208068444502</c:v>
                </c:pt>
                <c:pt idx="402">
                  <c:v>-4202.5897656656261</c:v>
                </c:pt>
                <c:pt idx="403">
                  <c:v>-6234.1943301433976</c:v>
                </c:pt>
                <c:pt idx="404">
                  <c:v>-5862.0545954000027</c:v>
                </c:pt>
                <c:pt idx="405">
                  <c:v>-5483.2800896069484</c:v>
                </c:pt>
                <c:pt idx="406">
                  <c:v>-6105.8797536017337</c:v>
                </c:pt>
                <c:pt idx="407">
                  <c:v>-6529.0636393402747</c:v>
                </c:pt>
                <c:pt idx="408">
                  <c:v>-5347.7942978656256</c:v>
                </c:pt>
                <c:pt idx="409">
                  <c:v>-2555.8579177736115</c:v>
                </c:pt>
                <c:pt idx="410">
                  <c:v>-155.54835123506808</c:v>
                </c:pt>
                <c:pt idx="411">
                  <c:v>846.92850930555346</c:v>
                </c:pt>
                <c:pt idx="412">
                  <c:v>1249.6045822263891</c:v>
                </c:pt>
                <c:pt idx="413">
                  <c:v>1653.3870712065993</c:v>
                </c:pt>
                <c:pt idx="414">
                  <c:v>3059.7805317649313</c:v>
                </c:pt>
                <c:pt idx="415">
                  <c:v>5274.4169760843724</c:v>
                </c:pt>
                <c:pt idx="416">
                  <c:v>5893.8873825374985</c:v>
                </c:pt>
                <c:pt idx="417">
                  <c:v>3708.2077463982696</c:v>
                </c:pt>
                <c:pt idx="418">
                  <c:v>509.24040997326676</c:v>
                </c:pt>
                <c:pt idx="419">
                  <c:v>-2699.5952636277775</c:v>
                </c:pt>
                <c:pt idx="420">
                  <c:v>-4117.8799028444428</c:v>
                </c:pt>
                <c:pt idx="421">
                  <c:v>-2528.3204514069485</c:v>
                </c:pt>
                <c:pt idx="422">
                  <c:v>-129.75805366250574</c:v>
                </c:pt>
                <c:pt idx="423">
                  <c:v>2276.120846238889</c:v>
                </c:pt>
                <c:pt idx="424">
                  <c:v>5691.0219703722287</c:v>
                </c:pt>
                <c:pt idx="425">
                  <c:v>11124.477909973266</c:v>
                </c:pt>
                <c:pt idx="426">
                  <c:v>16987.186259759717</c:v>
                </c:pt>
                <c:pt idx="427">
                  <c:v>18478.606118093056</c:v>
                </c:pt>
                <c:pt idx="428">
                  <c:v>12562.294215572221</c:v>
                </c:pt>
                <c:pt idx="429">
                  <c:v>4394.0928027597192</c:v>
                </c:pt>
                <c:pt idx="430">
                  <c:v>-610.60246712673916</c:v>
                </c:pt>
                <c:pt idx="431">
                  <c:v>-2630.766615044447</c:v>
                </c:pt>
                <c:pt idx="432">
                  <c:v>-2452.1715753600624</c:v>
                </c:pt>
                <c:pt idx="433">
                  <c:v>-1064.2854379767307</c:v>
                </c:pt>
                <c:pt idx="434">
                  <c:v>-868.64712061006821</c:v>
                </c:pt>
                <c:pt idx="435">
                  <c:v>-3283.5896914625041</c:v>
                </c:pt>
                <c:pt idx="436">
                  <c:v>-7320.5279582944495</c:v>
                </c:pt>
                <c:pt idx="437">
                  <c:v>-11979.201617990624</c:v>
                </c:pt>
                <c:pt idx="438">
                  <c:v>-16654.318781006947</c:v>
                </c:pt>
                <c:pt idx="439">
                  <c:v>-19932.59044427361</c:v>
                </c:pt>
                <c:pt idx="440">
                  <c:v>-20795.144672915627</c:v>
                </c:pt>
                <c:pt idx="441">
                  <c:v>-18031.025157185071</c:v>
                </c:pt>
                <c:pt idx="442">
                  <c:v>-12639.970657273614</c:v>
                </c:pt>
                <c:pt idx="443">
                  <c:v>-7036.670423185069</c:v>
                </c:pt>
                <c:pt idx="444">
                  <c:v>-2430.6725987736113</c:v>
                </c:pt>
                <c:pt idx="445">
                  <c:v>-227.52500000000003</c:v>
                </c:pt>
                <c:pt idx="446">
                  <c:v>173.05</c:v>
                </c:pt>
                <c:pt idx="447">
                  <c:v>173.05</c:v>
                </c:pt>
                <c:pt idx="448">
                  <c:v>173.05</c:v>
                </c:pt>
                <c:pt idx="449">
                  <c:v>173.05</c:v>
                </c:pt>
                <c:pt idx="450">
                  <c:v>173.05</c:v>
                </c:pt>
                <c:pt idx="451">
                  <c:v>173.05</c:v>
                </c:pt>
                <c:pt idx="452">
                  <c:v>173.05</c:v>
                </c:pt>
                <c:pt idx="453">
                  <c:v>173.05</c:v>
                </c:pt>
                <c:pt idx="454">
                  <c:v>173.05</c:v>
                </c:pt>
                <c:pt idx="455">
                  <c:v>173.05</c:v>
                </c:pt>
                <c:pt idx="456">
                  <c:v>173.05</c:v>
                </c:pt>
                <c:pt idx="457">
                  <c:v>173.05</c:v>
                </c:pt>
                <c:pt idx="458">
                  <c:v>173.05</c:v>
                </c:pt>
                <c:pt idx="459">
                  <c:v>173.05</c:v>
                </c:pt>
                <c:pt idx="460">
                  <c:v>173.05</c:v>
                </c:pt>
                <c:pt idx="461">
                  <c:v>173.05</c:v>
                </c:pt>
                <c:pt idx="462">
                  <c:v>173.05</c:v>
                </c:pt>
                <c:pt idx="463">
                  <c:v>173.05</c:v>
                </c:pt>
                <c:pt idx="464">
                  <c:v>173.05</c:v>
                </c:pt>
                <c:pt idx="465">
                  <c:v>173.05</c:v>
                </c:pt>
                <c:pt idx="466">
                  <c:v>173.05</c:v>
                </c:pt>
                <c:pt idx="467">
                  <c:v>173.05</c:v>
                </c:pt>
                <c:pt idx="468">
                  <c:v>173.05</c:v>
                </c:pt>
                <c:pt idx="469">
                  <c:v>173.05</c:v>
                </c:pt>
                <c:pt idx="470">
                  <c:v>173.05</c:v>
                </c:pt>
                <c:pt idx="471">
                  <c:v>173.05</c:v>
                </c:pt>
                <c:pt idx="472">
                  <c:v>173.05</c:v>
                </c:pt>
                <c:pt idx="473">
                  <c:v>173.05</c:v>
                </c:pt>
                <c:pt idx="474">
                  <c:v>173.05</c:v>
                </c:pt>
                <c:pt idx="475">
                  <c:v>173.05</c:v>
                </c:pt>
                <c:pt idx="476">
                  <c:v>173.05</c:v>
                </c:pt>
                <c:pt idx="477">
                  <c:v>173.05</c:v>
                </c:pt>
                <c:pt idx="478">
                  <c:v>173.05</c:v>
                </c:pt>
                <c:pt idx="479">
                  <c:v>173.05</c:v>
                </c:pt>
                <c:pt idx="480">
                  <c:v>173.05</c:v>
                </c:pt>
                <c:pt idx="481">
                  <c:v>173.05</c:v>
                </c:pt>
                <c:pt idx="482">
                  <c:v>173.05</c:v>
                </c:pt>
                <c:pt idx="483">
                  <c:v>173.05</c:v>
                </c:pt>
                <c:pt idx="484">
                  <c:v>173.05</c:v>
                </c:pt>
                <c:pt idx="485">
                  <c:v>173.05</c:v>
                </c:pt>
                <c:pt idx="486">
                  <c:v>173.05</c:v>
                </c:pt>
                <c:pt idx="487">
                  <c:v>173.05</c:v>
                </c:pt>
                <c:pt idx="488">
                  <c:v>173.05</c:v>
                </c:pt>
                <c:pt idx="489">
                  <c:v>173.05</c:v>
                </c:pt>
                <c:pt idx="490">
                  <c:v>173.05</c:v>
                </c:pt>
                <c:pt idx="491">
                  <c:v>173.05</c:v>
                </c:pt>
                <c:pt idx="492">
                  <c:v>173.05</c:v>
                </c:pt>
                <c:pt idx="493">
                  <c:v>173.05</c:v>
                </c:pt>
                <c:pt idx="494">
                  <c:v>173.05</c:v>
                </c:pt>
                <c:pt idx="495">
                  <c:v>173.05</c:v>
                </c:pt>
                <c:pt idx="496">
                  <c:v>173.05</c:v>
                </c:pt>
                <c:pt idx="497">
                  <c:v>173.05</c:v>
                </c:pt>
                <c:pt idx="498">
                  <c:v>173.05</c:v>
                </c:pt>
                <c:pt idx="499">
                  <c:v>173.05</c:v>
                </c:pt>
                <c:pt idx="500">
                  <c:v>173.05</c:v>
                </c:pt>
                <c:pt idx="501">
                  <c:v>173.05</c:v>
                </c:pt>
                <c:pt idx="502">
                  <c:v>173.05</c:v>
                </c:pt>
                <c:pt idx="503">
                  <c:v>173.05</c:v>
                </c:pt>
                <c:pt idx="504">
                  <c:v>173.05</c:v>
                </c:pt>
                <c:pt idx="505">
                  <c:v>173.05</c:v>
                </c:pt>
                <c:pt idx="506">
                  <c:v>173.05</c:v>
                </c:pt>
                <c:pt idx="507">
                  <c:v>173.05</c:v>
                </c:pt>
                <c:pt idx="508">
                  <c:v>173.05</c:v>
                </c:pt>
                <c:pt idx="509">
                  <c:v>173.05</c:v>
                </c:pt>
                <c:pt idx="510">
                  <c:v>173.05</c:v>
                </c:pt>
                <c:pt idx="511">
                  <c:v>1174.4875000000002</c:v>
                </c:pt>
                <c:pt idx="512">
                  <c:v>5180.3306326649308</c:v>
                </c:pt>
                <c:pt idx="513">
                  <c:v>12392.915816623261</c:v>
                </c:pt>
                <c:pt idx="514">
                  <c:v>18816.014935537503</c:v>
                </c:pt>
                <c:pt idx="515">
                  <c:v>20654.246169059723</c:v>
                </c:pt>
                <c:pt idx="516">
                  <c:v>17703.205553399999</c:v>
                </c:pt>
                <c:pt idx="517">
                  <c:v>10544.268509748259</c:v>
                </c:pt>
                <c:pt idx="518">
                  <c:v>3155.7444297093725</c:v>
                </c:pt>
                <c:pt idx="519">
                  <c:v>-850.00557029062088</c:v>
                </c:pt>
                <c:pt idx="520">
                  <c:v>-2862.5365649906207</c:v>
                </c:pt>
                <c:pt idx="521">
                  <c:v>-3879.4713404350723</c:v>
                </c:pt>
                <c:pt idx="522">
                  <c:v>-4696.8077975999995</c:v>
                </c:pt>
                <c:pt idx="523">
                  <c:v>-7119.5548857736085</c:v>
                </c:pt>
                <c:pt idx="524">
                  <c:v>-11554.412009001737</c:v>
                </c:pt>
                <c:pt idx="525">
                  <c:v>-15596.908433276738</c:v>
                </c:pt>
                <c:pt idx="526">
                  <c:v>-15628.145129094446</c:v>
                </c:pt>
                <c:pt idx="527">
                  <c:v>-11037.089509444444</c:v>
                </c:pt>
                <c:pt idx="528">
                  <c:v>-5834.0848773611106</c:v>
                </c:pt>
                <c:pt idx="529">
                  <c:v>-3832.3274693402782</c:v>
                </c:pt>
                <c:pt idx="530">
                  <c:v>-1829.8250000000003</c:v>
                </c:pt>
                <c:pt idx="531">
                  <c:v>173.05</c:v>
                </c:pt>
                <c:pt idx="532">
                  <c:v>573.625</c:v>
                </c:pt>
                <c:pt idx="533">
                  <c:v>2576.5149012263887</c:v>
                </c:pt>
                <c:pt idx="534">
                  <c:v>6182.2114441499998</c:v>
                </c:pt>
                <c:pt idx="535">
                  <c:v>8188.3647139555569</c:v>
                </c:pt>
                <c:pt idx="536">
                  <c:v>10197.498229038887</c:v>
                </c:pt>
                <c:pt idx="537">
                  <c:v>15820.52396155972</c:v>
                </c:pt>
                <c:pt idx="538">
                  <c:v>21466.482681493057</c:v>
                </c:pt>
                <c:pt idx="539">
                  <c:v>20533.754736372222</c:v>
                </c:pt>
                <c:pt idx="540">
                  <c:v>11788.223585334374</c:v>
                </c:pt>
                <c:pt idx="541">
                  <c:v>3200.6865284982614</c:v>
                </c:pt>
                <c:pt idx="542">
                  <c:v>-3.9134715017347617</c:v>
                </c:pt>
                <c:pt idx="543">
                  <c:v>-1409.5618707406225</c:v>
                </c:pt>
                <c:pt idx="544">
                  <c:v>-3625.2153237611114</c:v>
                </c:pt>
                <c:pt idx="545">
                  <c:v>-6651.7567282267355</c:v>
                </c:pt>
                <c:pt idx="546">
                  <c:v>-7287.3688881656271</c:v>
                </c:pt>
                <c:pt idx="547">
                  <c:v>-5507.7888817100738</c:v>
                </c:pt>
                <c:pt idx="548">
                  <c:v>-4123.0655296277764</c:v>
                </c:pt>
                <c:pt idx="549">
                  <c:v>-3333.1473290184003</c:v>
                </c:pt>
                <c:pt idx="550">
                  <c:v>-2943.2006287402801</c:v>
                </c:pt>
                <c:pt idx="551">
                  <c:v>-1949.6123497406245</c:v>
                </c:pt>
                <c:pt idx="552">
                  <c:v>-1753.6462053934031</c:v>
                </c:pt>
                <c:pt idx="553">
                  <c:v>-1759.9047204767364</c:v>
                </c:pt>
                <c:pt idx="554">
                  <c:v>-962.77805160173557</c:v>
                </c:pt>
                <c:pt idx="555">
                  <c:v>-163.5950134850716</c:v>
                </c:pt>
                <c:pt idx="556">
                  <c:v>637.55498651493269</c:v>
                </c:pt>
                <c:pt idx="557">
                  <c:v>1640.959448398266</c:v>
                </c:pt>
                <c:pt idx="558">
                  <c:v>2647.4447388374992</c:v>
                </c:pt>
                <c:pt idx="559">
                  <c:v>5659.1370712065964</c:v>
                </c:pt>
                <c:pt idx="560">
                  <c:v>5281.6589721093751</c:v>
                </c:pt>
                <c:pt idx="561">
                  <c:v>1282.1488606597225</c:v>
                </c:pt>
                <c:pt idx="562">
                  <c:v>280.71136065972223</c:v>
                </c:pt>
                <c:pt idx="563">
                  <c:v>-2923.8886393402768</c:v>
                </c:pt>
                <c:pt idx="564">
                  <c:v>-13558.438128740279</c:v>
                </c:pt>
                <c:pt idx="565">
                  <c:v>-21019.42314740174</c:v>
                </c:pt>
                <c:pt idx="566">
                  <c:v>-20047.404393599998</c:v>
                </c:pt>
                <c:pt idx="567">
                  <c:v>-9440.75</c:v>
                </c:pt>
                <c:pt idx="568">
                  <c:v>173.05</c:v>
                </c:pt>
                <c:pt idx="569">
                  <c:v>173.05</c:v>
                </c:pt>
                <c:pt idx="570">
                  <c:v>173.05</c:v>
                </c:pt>
                <c:pt idx="571">
                  <c:v>173.05</c:v>
                </c:pt>
                <c:pt idx="572">
                  <c:v>173.05</c:v>
                </c:pt>
                <c:pt idx="573">
                  <c:v>173.05</c:v>
                </c:pt>
                <c:pt idx="574">
                  <c:v>173.05</c:v>
                </c:pt>
                <c:pt idx="575">
                  <c:v>173.05</c:v>
                </c:pt>
                <c:pt idx="576">
                  <c:v>173.05</c:v>
                </c:pt>
                <c:pt idx="577">
                  <c:v>173.05</c:v>
                </c:pt>
                <c:pt idx="578">
                  <c:v>173.05</c:v>
                </c:pt>
                <c:pt idx="579">
                  <c:v>173.05</c:v>
                </c:pt>
                <c:pt idx="580">
                  <c:v>173.05</c:v>
                </c:pt>
                <c:pt idx="581">
                  <c:v>173.05</c:v>
                </c:pt>
                <c:pt idx="582">
                  <c:v>173.05</c:v>
                </c:pt>
                <c:pt idx="583">
                  <c:v>173.05</c:v>
                </c:pt>
                <c:pt idx="584">
                  <c:v>173.05</c:v>
                </c:pt>
                <c:pt idx="585">
                  <c:v>173.05</c:v>
                </c:pt>
                <c:pt idx="586">
                  <c:v>173.05</c:v>
                </c:pt>
                <c:pt idx="587">
                  <c:v>173.05</c:v>
                </c:pt>
                <c:pt idx="588">
                  <c:v>173.05</c:v>
                </c:pt>
                <c:pt idx="589">
                  <c:v>173.05</c:v>
                </c:pt>
                <c:pt idx="590">
                  <c:v>173.05</c:v>
                </c:pt>
                <c:pt idx="591">
                  <c:v>173.05</c:v>
                </c:pt>
                <c:pt idx="592">
                  <c:v>173.05</c:v>
                </c:pt>
                <c:pt idx="593">
                  <c:v>173.05</c:v>
                </c:pt>
                <c:pt idx="594">
                  <c:v>173.05</c:v>
                </c:pt>
                <c:pt idx="595">
                  <c:v>173.05</c:v>
                </c:pt>
                <c:pt idx="596">
                  <c:v>173.05</c:v>
                </c:pt>
                <c:pt idx="597">
                  <c:v>173.05</c:v>
                </c:pt>
                <c:pt idx="598">
                  <c:v>173.05</c:v>
                </c:pt>
                <c:pt idx="599">
                  <c:v>173.05</c:v>
                </c:pt>
                <c:pt idx="600">
                  <c:v>2175.9250000000002</c:v>
                </c:pt>
                <c:pt idx="601">
                  <c:v>4379.4600306597231</c:v>
                </c:pt>
                <c:pt idx="602">
                  <c:v>7785.6178602093751</c:v>
                </c:pt>
                <c:pt idx="603">
                  <c:v>14201.758106399999</c:v>
                </c:pt>
                <c:pt idx="604">
                  <c:v>19030.924263931593</c:v>
                </c:pt>
                <c:pt idx="605">
                  <c:v>21678.929582226388</c:v>
                </c:pt>
                <c:pt idx="606">
                  <c:v>22951.584419837498</c:v>
                </c:pt>
                <c:pt idx="607">
                  <c:v>21846.050561484371</c:v>
                </c:pt>
                <c:pt idx="608">
                  <c:v>19146.334146206591</c:v>
                </c:pt>
                <c:pt idx="609">
                  <c:v>17248.062030149995</c:v>
                </c:pt>
                <c:pt idx="610">
                  <c:v>16957.160056372228</c:v>
                </c:pt>
                <c:pt idx="611">
                  <c:v>16080.509151459379</c:v>
                </c:pt>
                <c:pt idx="612">
                  <c:v>11790.618609155552</c:v>
                </c:pt>
                <c:pt idx="613">
                  <c:v>5648.7355507593838</c:v>
                </c:pt>
                <c:pt idx="614">
                  <c:v>1457.1522403566028</c:v>
                </c:pt>
                <c:pt idx="615">
                  <c:v>448.47274433158844</c:v>
                </c:pt>
                <c:pt idx="616">
                  <c:v>444.86292223889433</c:v>
                </c:pt>
                <c:pt idx="617">
                  <c:v>-163.19687010694736</c:v>
                </c:pt>
                <c:pt idx="618">
                  <c:v>-1379.2270474402835</c:v>
                </c:pt>
                <c:pt idx="619">
                  <c:v>-2809.4922726736081</c:v>
                </c:pt>
                <c:pt idx="620">
                  <c:v>-3248.1361807906278</c:v>
                </c:pt>
                <c:pt idx="621">
                  <c:v>-2080.236964693403</c:v>
                </c:pt>
                <c:pt idx="622">
                  <c:v>-294.28295865000314</c:v>
                </c:pt>
                <c:pt idx="623">
                  <c:v>1104.4251943982665</c:v>
                </c:pt>
                <c:pt idx="624">
                  <c:v>2513.0538389149388</c:v>
                </c:pt>
                <c:pt idx="625">
                  <c:v>3334.231087181603</c:v>
                </c:pt>
                <c:pt idx="626">
                  <c:v>2753.6640575232614</c:v>
                </c:pt>
                <c:pt idx="627">
                  <c:v>1562.1873759722162</c:v>
                </c:pt>
                <c:pt idx="628">
                  <c:v>961.32487597222212</c:v>
                </c:pt>
                <c:pt idx="629">
                  <c:v>1161.612375972225</c:v>
                </c:pt>
                <c:pt idx="630">
                  <c:v>2366.7683833482697</c:v>
                </c:pt>
                <c:pt idx="631">
                  <c:v>4190.0983904816003</c:v>
                </c:pt>
                <c:pt idx="632">
                  <c:v>5426.9902847593667</c:v>
                </c:pt>
                <c:pt idx="633">
                  <c:v>6271.3240388343638</c:v>
                </c:pt>
                <c:pt idx="634">
                  <c:v>6523.3485968566038</c:v>
                </c:pt>
                <c:pt idx="635">
                  <c:v>5771.5477333500085</c:v>
                </c:pt>
                <c:pt idx="636">
                  <c:v>4007.7779280930527</c:v>
                </c:pt>
                <c:pt idx="637">
                  <c:v>2020.6386231597194</c:v>
                </c:pt>
                <c:pt idx="638">
                  <c:v>1019.2011231597191</c:v>
                </c:pt>
                <c:pt idx="639">
                  <c:v>614.68102347326931</c:v>
                </c:pt>
                <c:pt idx="640">
                  <c:v>606.81317593993617</c:v>
                </c:pt>
                <c:pt idx="641">
                  <c:v>2004.9029280930527</c:v>
                </c:pt>
                <c:pt idx="642">
                  <c:v>4628.3286734593667</c:v>
                </c:pt>
                <c:pt idx="643">
                  <c:v>5477.4904248843777</c:v>
                </c:pt>
                <c:pt idx="644">
                  <c:v>3711.6158214000061</c:v>
                </c:pt>
                <c:pt idx="645">
                  <c:v>2722.550064609366</c:v>
                </c:pt>
                <c:pt idx="646">
                  <c:v>2939.4375308065914</c:v>
                </c:pt>
                <c:pt idx="647">
                  <c:v>2956.1567068149388</c:v>
                </c:pt>
                <c:pt idx="648">
                  <c:v>2572.4200926343774</c:v>
                </c:pt>
                <c:pt idx="649">
                  <c:v>1579.4464892232522</c:v>
                </c:pt>
                <c:pt idx="650">
                  <c:v>-427.66418437777543</c:v>
                </c:pt>
                <c:pt idx="651">
                  <c:v>-3866.1688511110997</c:v>
                </c:pt>
                <c:pt idx="652">
                  <c:v>-6543.8015327736084</c:v>
                </c:pt>
                <c:pt idx="653">
                  <c:v>-7027.5365519434072</c:v>
                </c:pt>
                <c:pt idx="654">
                  <c:v>-8705.9818187906239</c:v>
                </c:pt>
                <c:pt idx="655">
                  <c:v>-12816.848795044443</c:v>
                </c:pt>
                <c:pt idx="656">
                  <c:v>-15154.718381600003</c:v>
                </c:pt>
                <c:pt idx="657">
                  <c:v>-12673.766987044452</c:v>
                </c:pt>
                <c:pt idx="658">
                  <c:v>-9144.7335285850822</c:v>
                </c:pt>
                <c:pt idx="659">
                  <c:v>-10404.483904143404</c:v>
                </c:pt>
                <c:pt idx="660">
                  <c:v>-16092.81053600694</c:v>
                </c:pt>
                <c:pt idx="661">
                  <c:v>-20204.731774027783</c:v>
                </c:pt>
                <c:pt idx="662">
                  <c:v>-20897.799337615623</c:v>
                </c:pt>
                <c:pt idx="663">
                  <c:v>-14960.450628740278</c:v>
                </c:pt>
                <c:pt idx="664">
                  <c:v>-6572.7950134850698</c:v>
                </c:pt>
                <c:pt idx="665">
                  <c:v>-975.03058499999952</c:v>
                </c:pt>
                <c:pt idx="666">
                  <c:v>4237.0079155815974</c:v>
                </c:pt>
                <c:pt idx="667">
                  <c:v>13264.753509305554</c:v>
                </c:pt>
                <c:pt idx="668">
                  <c:v>18733.983568159721</c:v>
                </c:pt>
                <c:pt idx="669">
                  <c:v>18399.435902288889</c:v>
                </c:pt>
                <c:pt idx="670">
                  <c:v>18090.414037222225</c:v>
                </c:pt>
                <c:pt idx="671">
                  <c:v>12571.771395555556</c:v>
                </c:pt>
                <c:pt idx="672">
                  <c:v>8615.1954426388893</c:v>
                </c:pt>
                <c:pt idx="673">
                  <c:v>8667.3497350000016</c:v>
                </c:pt>
                <c:pt idx="674">
                  <c:v>8722.4842726388906</c:v>
                </c:pt>
                <c:pt idx="675">
                  <c:v>5375.7115555555501</c:v>
                </c:pt>
                <c:pt idx="676">
                  <c:v>1779.5108191482639</c:v>
                </c:pt>
                <c:pt idx="677">
                  <c:v>-1819.6440853906192</c:v>
                </c:pt>
                <c:pt idx="678">
                  <c:v>-8874.1308665624965</c:v>
                </c:pt>
                <c:pt idx="679">
                  <c:v>-13772.863399490625</c:v>
                </c:pt>
                <c:pt idx="680">
                  <c:v>-16674.957095662503</c:v>
                </c:pt>
                <c:pt idx="681">
                  <c:v>-17579.234758193405</c:v>
                </c:pt>
                <c:pt idx="682">
                  <c:v>-11650.543661850001</c:v>
                </c:pt>
                <c:pt idx="683">
                  <c:v>-7472.3081249850748</c:v>
                </c:pt>
                <c:pt idx="684">
                  <c:v>-4100.2033230406314</c:v>
                </c:pt>
                <c:pt idx="685">
                  <c:v>5113.0216769593799</c:v>
                </c:pt>
                <c:pt idx="686">
                  <c:v>10356.438435009375</c:v>
                </c:pt>
                <c:pt idx="687">
                  <c:v>9599.0682381399274</c:v>
                </c:pt>
                <c:pt idx="688">
                  <c:v>9435.8847918482625</c:v>
                </c:pt>
                <c:pt idx="689">
                  <c:v>9286.16832890556</c:v>
                </c:pt>
                <c:pt idx="690">
                  <c:v>5522.2541733843755</c:v>
                </c:pt>
                <c:pt idx="691">
                  <c:v>2131.0459992093761</c:v>
                </c:pt>
                <c:pt idx="692">
                  <c:v>2335.9528793899349</c:v>
                </c:pt>
                <c:pt idx="693">
                  <c:v>3754.3679043375028</c:v>
                </c:pt>
                <c:pt idx="694">
                  <c:v>3375.4183091343793</c:v>
                </c:pt>
                <c:pt idx="695">
                  <c:v>-17.194305627786264</c:v>
                </c:pt>
                <c:pt idx="696">
                  <c:v>-9249.9697146500039</c:v>
                </c:pt>
                <c:pt idx="697">
                  <c:v>-12747.568919935065</c:v>
                </c:pt>
                <c:pt idx="698">
                  <c:v>-9993.9286916624987</c:v>
                </c:pt>
                <c:pt idx="699">
                  <c:v>-7639.6639146656253</c:v>
                </c:pt>
                <c:pt idx="700">
                  <c:v>-3455.371029273615</c:v>
                </c:pt>
                <c:pt idx="701">
                  <c:v>-1261.8198202944459</c:v>
                </c:pt>
                <c:pt idx="702">
                  <c:v>-63.238979062498657</c:v>
                </c:pt>
                <c:pt idx="703">
                  <c:v>137.0485209374971</c:v>
                </c:pt>
                <c:pt idx="704">
                  <c:v>-1867.3873825267392</c:v>
                </c:pt>
                <c:pt idx="705">
                  <c:v>-5688.0491334434028</c:v>
                </c:pt>
                <c:pt idx="706">
                  <c:v>-9321.3874513184019</c:v>
                </c:pt>
                <c:pt idx="707">
                  <c:v>-9956.6717842767339</c:v>
                </c:pt>
                <c:pt idx="708">
                  <c:v>-5974.8270767111107</c:v>
                </c:pt>
                <c:pt idx="709">
                  <c:v>1027.8444149999973</c:v>
                </c:pt>
                <c:pt idx="710">
                  <c:v>10452.622242150001</c:v>
                </c:pt>
                <c:pt idx="711">
                  <c:v>16104.694190209379</c:v>
                </c:pt>
                <c:pt idx="712">
                  <c:v>9752.4168750149292</c:v>
                </c:pt>
                <c:pt idx="713">
                  <c:v>550.37897072638464</c:v>
                </c:pt>
                <c:pt idx="714">
                  <c:v>-6269.0073202944459</c:v>
                </c:pt>
                <c:pt idx="715">
                  <c:v>-14320.438881710068</c:v>
                </c:pt>
                <c:pt idx="716">
                  <c:v>-12773.66085123507</c:v>
                </c:pt>
                <c:pt idx="717">
                  <c:v>-3578.7680850000006</c:v>
                </c:pt>
                <c:pt idx="718">
                  <c:v>2229.5694149999999</c:v>
                </c:pt>
                <c:pt idx="719">
                  <c:v>8247.5076814930562</c:v>
                </c:pt>
                <c:pt idx="720">
                  <c:v>11284.230348888888</c:v>
                </c:pt>
                <c:pt idx="721">
                  <c:v>9513.7736182899316</c:v>
                </c:pt>
                <c:pt idx="722">
                  <c:v>8342.6371107597224</c:v>
                </c:pt>
                <c:pt idx="723">
                  <c:v>7171.4186464843724</c:v>
                </c:pt>
                <c:pt idx="724">
                  <c:v>8599.4151600000041</c:v>
                </c:pt>
                <c:pt idx="725">
                  <c:v>12253.600293593052</c:v>
                </c:pt>
                <c:pt idx="726">
                  <c:v>16929.671135098251</c:v>
                </c:pt>
                <c:pt idx="727">
                  <c:v>16446.912030149997</c:v>
                </c:pt>
                <c:pt idx="728">
                  <c:v>11520.861707837512</c:v>
                </c:pt>
                <c:pt idx="729">
                  <c:v>8385.9994473375082</c:v>
                </c:pt>
                <c:pt idx="730">
                  <c:v>4222.6241584888803</c:v>
                </c:pt>
                <c:pt idx="731">
                  <c:v>1628.2185515149276</c:v>
                </c:pt>
                <c:pt idx="732">
                  <c:v>1431.0565837500085</c:v>
                </c:pt>
                <c:pt idx="733">
                  <c:v>1637.6175000597195</c:v>
                </c:pt>
                <c:pt idx="734">
                  <c:v>1844.2082188222221</c:v>
                </c:pt>
                <c:pt idx="735">
                  <c:v>2254.2939265649366</c:v>
                </c:pt>
                <c:pt idx="736">
                  <c:v>2867.9416788065973</c:v>
                </c:pt>
                <c:pt idx="737">
                  <c:v>2687.0555755649279</c:v>
                </c:pt>
                <c:pt idx="738">
                  <c:v>1695.4193572222193</c:v>
                </c:pt>
                <c:pt idx="739">
                  <c:v>3501.2888523343695</c:v>
                </c:pt>
                <c:pt idx="740">
                  <c:v>5544.1289415093697</c:v>
                </c:pt>
                <c:pt idx="741">
                  <c:v>4780.5561091555664</c:v>
                </c:pt>
                <c:pt idx="742">
                  <c:v>2805.5762049555528</c:v>
                </c:pt>
                <c:pt idx="743">
                  <c:v>1407.0841196899219</c:v>
                </c:pt>
                <c:pt idx="744">
                  <c:v>1210.3244850375027</c:v>
                </c:pt>
                <c:pt idx="745">
                  <c:v>1210.3244850375027</c:v>
                </c:pt>
                <c:pt idx="746">
                  <c:v>2015.0098009982639</c:v>
                </c:pt>
                <c:pt idx="747">
                  <c:v>3230.9505709732671</c:v>
                </c:pt>
                <c:pt idx="748">
                  <c:v>4057.2650170375</c:v>
                </c:pt>
                <c:pt idx="749">
                  <c:v>3485.6089207597138</c:v>
                </c:pt>
                <c:pt idx="750">
                  <c:v>1898.0909373374971</c:v>
                </c:pt>
                <c:pt idx="751">
                  <c:v>896.65343733751115</c:v>
                </c:pt>
                <c:pt idx="752">
                  <c:v>91.796757273263779</c:v>
                </c:pt>
                <c:pt idx="753">
                  <c:v>-1324.967956851742</c:v>
                </c:pt>
                <c:pt idx="754">
                  <c:v>-2355.5522556683945</c:v>
                </c:pt>
                <c:pt idx="755">
                  <c:v>-3389.2099324277842</c:v>
                </c:pt>
                <c:pt idx="756">
                  <c:v>-6839.5722500600659</c:v>
                </c:pt>
                <c:pt idx="757">
                  <c:v>-13135.65692443507</c:v>
                </c:pt>
                <c:pt idx="758">
                  <c:v>-18479.180121365629</c:v>
                </c:pt>
                <c:pt idx="759">
                  <c:v>-20023.3801235684</c:v>
                </c:pt>
                <c:pt idx="760">
                  <c:v>-20343.551715173617</c:v>
                </c:pt>
                <c:pt idx="761">
                  <c:v>-20848.178253740629</c:v>
                </c:pt>
                <c:pt idx="762">
                  <c:v>-18527.851019844442</c:v>
                </c:pt>
                <c:pt idx="763">
                  <c:v>-12569.171205393399</c:v>
                </c:pt>
                <c:pt idx="764">
                  <c:v>-2777.6180850000001</c:v>
                </c:pt>
                <c:pt idx="765">
                  <c:v>8245.5854232888905</c:v>
                </c:pt>
                <c:pt idx="766">
                  <c:v>12886.530348888891</c:v>
                </c:pt>
                <c:pt idx="767">
                  <c:v>13127.352909973259</c:v>
                </c:pt>
                <c:pt idx="768">
                  <c:v>13378.658483822221</c:v>
                </c:pt>
                <c:pt idx="769">
                  <c:v>15839.329193155561</c:v>
                </c:pt>
                <c:pt idx="770">
                  <c:v>19938.454003014922</c:v>
                </c:pt>
                <c:pt idx="771">
                  <c:v>20265.43172977326</c:v>
                </c:pt>
                <c:pt idx="772">
                  <c:v>19192.572535584379</c:v>
                </c:pt>
                <c:pt idx="773">
                  <c:v>16132.603838914934</c:v>
                </c:pt>
                <c:pt idx="774">
                  <c:v>13831.972300998259</c:v>
                </c:pt>
                <c:pt idx="775">
                  <c:v>14357.181158514933</c:v>
                </c:pt>
                <c:pt idx="776">
                  <c:v>12078.901460181594</c:v>
                </c:pt>
                <c:pt idx="777">
                  <c:v>9365.3567068149314</c:v>
                </c:pt>
                <c:pt idx="778">
                  <c:v>8440.6307202649314</c:v>
                </c:pt>
                <c:pt idx="779">
                  <c:v>7513.8595403930558</c:v>
                </c:pt>
                <c:pt idx="780">
                  <c:v>6170.3976841816057</c:v>
                </c:pt>
                <c:pt idx="781">
                  <c:v>5014.5684614593665</c:v>
                </c:pt>
                <c:pt idx="782">
                  <c:v>4045.7013170388805</c:v>
                </c:pt>
                <c:pt idx="783">
                  <c:v>3268.0393751343836</c:v>
                </c:pt>
                <c:pt idx="784">
                  <c:v>3081.9341173500056</c:v>
                </c:pt>
                <c:pt idx="785">
                  <c:v>3902.0980822222255</c:v>
                </c:pt>
                <c:pt idx="786">
                  <c:v>4135.9468693566032</c:v>
                </c:pt>
                <c:pt idx="787">
                  <c:v>2958.4177357055441</c:v>
                </c:pt>
                <c:pt idx="788">
                  <c:v>1961.8417608149193</c:v>
                </c:pt>
                <c:pt idx="789">
                  <c:v>1961.8417608149477</c:v>
                </c:pt>
                <c:pt idx="790">
                  <c:v>2567.5732365375115</c:v>
                </c:pt>
                <c:pt idx="791">
                  <c:v>2982.7998673843631</c:v>
                </c:pt>
                <c:pt idx="792">
                  <c:v>1595.5060537499828</c:v>
                </c:pt>
                <c:pt idx="793">
                  <c:v>-3231.003960177778</c:v>
                </c:pt>
                <c:pt idx="794">
                  <c:v>-10141.775747335054</c:v>
                </c:pt>
                <c:pt idx="795">
                  <c:v>-16324.804700990624</c:v>
                </c:pt>
                <c:pt idx="796">
                  <c:v>-19546.276498462514</c:v>
                </c:pt>
                <c:pt idx="797">
                  <c:v>-18349.405456851742</c:v>
                </c:pt>
                <c:pt idx="798">
                  <c:v>-13096.049464693404</c:v>
                </c:pt>
                <c:pt idx="799">
                  <c:v>-6170.4471158656252</c:v>
                </c:pt>
                <c:pt idx="800">
                  <c:v>-1191.3223504625003</c:v>
                </c:pt>
                <c:pt idx="801">
                  <c:v>2210.4843209816027</c:v>
                </c:pt>
                <c:pt idx="802">
                  <c:v>7643.102066598276</c:v>
                </c:pt>
                <c:pt idx="803">
                  <c:v>13535.512285884368</c:v>
                </c:pt>
                <c:pt idx="804">
                  <c:v>14464.987922238879</c:v>
                </c:pt>
                <c:pt idx="805">
                  <c:v>9769.6236017597294</c:v>
                </c:pt>
                <c:pt idx="806">
                  <c:v>4412.2756759399335</c:v>
                </c:pt>
                <c:pt idx="807">
                  <c:v>818.91362315971628</c:v>
                </c:pt>
                <c:pt idx="808">
                  <c:v>-2205.049869140631</c:v>
                </c:pt>
                <c:pt idx="809">
                  <c:v>-4454.6147881156203</c:v>
                </c:pt>
                <c:pt idx="810">
                  <c:v>-6717.9782427267328</c:v>
                </c:pt>
                <c:pt idx="811">
                  <c:v>-11007.213014962501</c:v>
                </c:pt>
                <c:pt idx="812">
                  <c:v>-14537.669424435062</c:v>
                </c:pt>
                <c:pt idx="813">
                  <c:v>-15663.383152518412</c:v>
                </c:pt>
                <c:pt idx="814">
                  <c:v>-16582.193236085073</c:v>
                </c:pt>
                <c:pt idx="815">
                  <c:v>-17893.084620610072</c:v>
                </c:pt>
                <c:pt idx="816">
                  <c:v>-17995.724267976741</c:v>
                </c:pt>
                <c:pt idx="817">
                  <c:v>-16272.143070290629</c:v>
                </c:pt>
                <c:pt idx="818">
                  <c:v>-9520.3375662499984</c:v>
                </c:pt>
                <c:pt idx="819">
                  <c:v>280.71136065972223</c:v>
                </c:pt>
                <c:pt idx="820">
                  <c:v>9106.3999337499972</c:v>
                </c:pt>
                <c:pt idx="821">
                  <c:v>13963.204140926389</c:v>
                </c:pt>
                <c:pt idx="822">
                  <c:v>13420.858756955555</c:v>
                </c:pt>
                <c:pt idx="823">
                  <c:v>12480.281590834375</c:v>
                </c:pt>
                <c:pt idx="824">
                  <c:v>10741.109985038891</c:v>
                </c:pt>
                <c:pt idx="825">
                  <c:v>9191.0983884375</c:v>
                </c:pt>
                <c:pt idx="826">
                  <c:v>8843.7989980843777</c:v>
                </c:pt>
                <c:pt idx="827">
                  <c:v>8296.7299253482579</c:v>
                </c:pt>
                <c:pt idx="828">
                  <c:v>9349.1296195982577</c:v>
                </c:pt>
                <c:pt idx="829">
                  <c:v>11026.215149537502</c:v>
                </c:pt>
                <c:pt idx="830">
                  <c:v>10708.356857222219</c:v>
                </c:pt>
                <c:pt idx="831">
                  <c:v>8382.2777499399363</c:v>
                </c:pt>
                <c:pt idx="832">
                  <c:v>4826.1277847593865</c:v>
                </c:pt>
                <c:pt idx="833">
                  <c:v>3041.4031298930558</c:v>
                </c:pt>
                <c:pt idx="834">
                  <c:v>3259.739740356586</c:v>
                </c:pt>
                <c:pt idx="835">
                  <c:v>3281.6445431482525</c:v>
                </c:pt>
                <c:pt idx="836">
                  <c:v>2899.5284373375107</c:v>
                </c:pt>
                <c:pt idx="837">
                  <c:v>3315.0046637263922</c:v>
                </c:pt>
                <c:pt idx="838">
                  <c:v>4342.8061585149198</c:v>
                </c:pt>
                <c:pt idx="839">
                  <c:v>4377.2391673930579</c:v>
                </c:pt>
                <c:pt idx="840">
                  <c:v>4204.1501308593752</c:v>
                </c:pt>
                <c:pt idx="841">
                  <c:v>5237.1186258982634</c:v>
                </c:pt>
                <c:pt idx="842">
                  <c:v>6086.4591920399416</c:v>
                </c:pt>
                <c:pt idx="843">
                  <c:v>5334.572646481598</c:v>
                </c:pt>
                <c:pt idx="844">
                  <c:v>3565.4234984982522</c:v>
                </c:pt>
                <c:pt idx="845">
                  <c:v>2376.3608156222222</c:v>
                </c:pt>
                <c:pt idx="846">
                  <c:v>2184.5521134375113</c:v>
                </c:pt>
                <c:pt idx="847">
                  <c:v>2793.9232137055615</c:v>
                </c:pt>
                <c:pt idx="848">
                  <c:v>4417.6251001065975</c:v>
                </c:pt>
                <c:pt idx="849">
                  <c:v>6263.5751688982618</c:v>
                </c:pt>
                <c:pt idx="850">
                  <c:v>6325.5344682232617</c:v>
                </c:pt>
                <c:pt idx="851">
                  <c:v>4768.3851841815995</c:v>
                </c:pt>
                <c:pt idx="852">
                  <c:v>3994.6832431899225</c:v>
                </c:pt>
                <c:pt idx="853">
                  <c:v>4022.3995242732553</c:v>
                </c:pt>
                <c:pt idx="854">
                  <c:v>3649.8090274315973</c:v>
                </c:pt>
                <c:pt idx="855">
                  <c:v>2667.1768751343752</c:v>
                </c:pt>
                <c:pt idx="856">
                  <c:v>2071.034338593061</c:v>
                </c:pt>
                <c:pt idx="857">
                  <c:v>3878.3492526649334</c:v>
                </c:pt>
                <c:pt idx="858">
                  <c:v>6329.4831771093704</c:v>
                </c:pt>
                <c:pt idx="859">
                  <c:v>6392.5861455597169</c:v>
                </c:pt>
                <c:pt idx="860">
                  <c:v>5039.9712110389055</c:v>
                </c:pt>
                <c:pt idx="861">
                  <c:v>5871.117379759723</c:v>
                </c:pt>
                <c:pt idx="862">
                  <c:v>9347.0390259555315</c:v>
                </c:pt>
                <c:pt idx="863">
                  <c:v>9066.3332163343748</c:v>
                </c:pt>
                <c:pt idx="864">
                  <c:v>5525.2632922593803</c:v>
                </c:pt>
                <c:pt idx="865">
                  <c:v>4350.5653916222391</c:v>
                </c:pt>
                <c:pt idx="866">
                  <c:v>5785.2562810930503</c:v>
                </c:pt>
                <c:pt idx="867">
                  <c:v>7453.7177262597106</c:v>
                </c:pt>
                <c:pt idx="868">
                  <c:v>6330.5370905555556</c:v>
                </c:pt>
                <c:pt idx="869">
                  <c:v>3360.3334977597215</c:v>
                </c:pt>
                <c:pt idx="870">
                  <c:v>1552.0425533593916</c:v>
                </c:pt>
                <c:pt idx="871">
                  <c:v>934.11442383749431</c:v>
                </c:pt>
                <c:pt idx="872">
                  <c:v>711.17705972639351</c:v>
                </c:pt>
                <c:pt idx="873">
                  <c:v>288.07140542638899</c:v>
                </c:pt>
                <c:pt idx="874">
                  <c:v>-746.93855762777821</c:v>
                </c:pt>
                <c:pt idx="875">
                  <c:v>-1998.5193358183913</c:v>
                </c:pt>
                <c:pt idx="876">
                  <c:v>-3065.4924294767525</c:v>
                </c:pt>
                <c:pt idx="877">
                  <c:v>-2539.7321104767311</c:v>
                </c:pt>
                <c:pt idx="878">
                  <c:v>-584.36594551110511</c:v>
                </c:pt>
                <c:pt idx="879">
                  <c:v>1197.3002326388769</c:v>
                </c:pt>
                <c:pt idx="880">
                  <c:v>-4.4247673611118898</c:v>
                </c:pt>
                <c:pt idx="881">
                  <c:v>-2059.0815290625005</c:v>
                </c:pt>
                <c:pt idx="882">
                  <c:v>-107.24322944444498</c:v>
                </c:pt>
                <c:pt idx="883">
                  <c:v>1895.6317705555552</c:v>
                </c:pt>
                <c:pt idx="884">
                  <c:v>2095.9192705555438</c:v>
                </c:pt>
                <c:pt idx="885">
                  <c:v>2701.851912834386</c:v>
                </c:pt>
                <c:pt idx="886">
                  <c:v>2917.3945433500003</c:v>
                </c:pt>
                <c:pt idx="887">
                  <c:v>2527.0268834263825</c:v>
                </c:pt>
                <c:pt idx="888">
                  <c:v>1730.9917293843862</c:v>
                </c:pt>
                <c:pt idx="889">
                  <c:v>719.33198808157999</c:v>
                </c:pt>
                <c:pt idx="890">
                  <c:v>-502.74808716563098</c:v>
                </c:pt>
                <c:pt idx="891">
                  <c:v>-1945.1131082267193</c:v>
                </c:pt>
                <c:pt idx="892">
                  <c:v>-3201.5442356069443</c:v>
                </c:pt>
                <c:pt idx="893">
                  <c:v>-3470.1538586000033</c:v>
                </c:pt>
                <c:pt idx="894">
                  <c:v>-2726.4033826499917</c:v>
                </c:pt>
                <c:pt idx="895">
                  <c:v>-1371.4042519069442</c:v>
                </c:pt>
                <c:pt idx="896">
                  <c:v>207.66846145936915</c:v>
                </c:pt>
                <c:pt idx="897">
                  <c:v>1199.8672010982577</c:v>
                </c:pt>
                <c:pt idx="898">
                  <c:v>1400.1547010982606</c:v>
                </c:pt>
                <c:pt idx="899">
                  <c:v>794.68399683750226</c:v>
                </c:pt>
                <c:pt idx="900">
                  <c:v>-220.53341226562293</c:v>
                </c:pt>
                <c:pt idx="901">
                  <c:v>-2050.47956391562</c:v>
                </c:pt>
                <c:pt idx="902">
                  <c:v>-11117.32970099062</c:v>
                </c:pt>
                <c:pt idx="903">
                  <c:v>-19546.276498462514</c:v>
                </c:pt>
                <c:pt idx="904">
                  <c:v>-18349.405456851742</c:v>
                </c:pt>
                <c:pt idx="905">
                  <c:v>-13096.049464693404</c:v>
                </c:pt>
                <c:pt idx="906">
                  <c:v>-6170.4471158656252</c:v>
                </c:pt>
                <c:pt idx="907">
                  <c:v>-1191.3223504625003</c:v>
                </c:pt>
                <c:pt idx="908">
                  <c:v>2210.4843209816027</c:v>
                </c:pt>
                <c:pt idx="909">
                  <c:v>7643.102066598276</c:v>
                </c:pt>
                <c:pt idx="910">
                  <c:v>13535.512285884368</c:v>
                </c:pt>
                <c:pt idx="911">
                  <c:v>14464.987922238879</c:v>
                </c:pt>
                <c:pt idx="912">
                  <c:v>9769.6236017597294</c:v>
                </c:pt>
                <c:pt idx="913">
                  <c:v>6415.1506759399335</c:v>
                </c:pt>
                <c:pt idx="914">
                  <c:v>9871.7119037499924</c:v>
                </c:pt>
                <c:pt idx="915">
                  <c:v>9595.189613437502</c:v>
                </c:pt>
                <c:pt idx="916">
                  <c:v>5836.8932202649366</c:v>
                </c:pt>
                <c:pt idx="917">
                  <c:v>3281.2233512888861</c:v>
                </c:pt>
                <c:pt idx="918">
                  <c:v>1269.5417264930525</c:v>
                </c:pt>
                <c:pt idx="919">
                  <c:v>2475.6663135843751</c:v>
                </c:pt>
                <c:pt idx="920">
                  <c:v>4295.9266680815945</c:v>
                </c:pt>
                <c:pt idx="921">
                  <c:v>7144.6553472482583</c:v>
                </c:pt>
                <c:pt idx="922">
                  <c:v>8428.7245242732606</c:v>
                </c:pt>
                <c:pt idx="923">
                  <c:v>7302.2209150843701</c:v>
                </c:pt>
                <c:pt idx="924">
                  <c:v>2152.4136612093662</c:v>
                </c:pt>
                <c:pt idx="925">
                  <c:v>-3103.1923000267197</c:v>
                </c:pt>
                <c:pt idx="926">
                  <c:v>-2568.4614427406132</c:v>
                </c:pt>
                <c:pt idx="927">
                  <c:v>-1198.9671440277893</c:v>
                </c:pt>
                <c:pt idx="928">
                  <c:v>-630.2577652684065</c:v>
                </c:pt>
                <c:pt idx="929">
                  <c:v>-47.60456391562002</c:v>
                </c:pt>
                <c:pt idx="930">
                  <c:v>134.59284724827216</c:v>
                </c:pt>
                <c:pt idx="931">
                  <c:v>121.10351205971619</c:v>
                </c:pt>
                <c:pt idx="932">
                  <c:v>-97.065459606953254</c:v>
                </c:pt>
                <c:pt idx="933">
                  <c:v>-915.97772146249167</c:v>
                </c:pt>
                <c:pt idx="934">
                  <c:v>-2353.1571157402745</c:v>
                </c:pt>
                <c:pt idx="935">
                  <c:v>-2601.0205062934033</c:v>
                </c:pt>
                <c:pt idx="936">
                  <c:v>-1637.8381797402778</c:v>
                </c:pt>
                <c:pt idx="937">
                  <c:v>-861.85635111111446</c:v>
                </c:pt>
                <c:pt idx="938">
                  <c:v>-682.33743539062561</c:v>
                </c:pt>
                <c:pt idx="939">
                  <c:v>-903.20725434028122</c:v>
                </c:pt>
                <c:pt idx="940">
                  <c:v>-527.08516684444203</c:v>
                </c:pt>
                <c:pt idx="941">
                  <c:v>462.22646018160003</c:v>
                </c:pt>
                <c:pt idx="942">
                  <c:v>858.77440374999401</c:v>
                </c:pt>
                <c:pt idx="943">
                  <c:v>1055.042297931594</c:v>
                </c:pt>
                <c:pt idx="944">
                  <c:v>1455.6172979315998</c:v>
                </c:pt>
                <c:pt idx="945">
                  <c:v>1860.2119037500083</c:v>
                </c:pt>
                <c:pt idx="946">
                  <c:v>3270.2859672263889</c:v>
                </c:pt>
                <c:pt idx="947">
                  <c:v>4504.5552456597106</c:v>
                </c:pt>
                <c:pt idx="948">
                  <c:v>3736.4263633375058</c:v>
                </c:pt>
                <c:pt idx="949">
                  <c:v>1950.5282368930639</c:v>
                </c:pt>
                <c:pt idx="950">
                  <c:v>-857.6802824156282</c:v>
                </c:pt>
                <c:pt idx="951">
                  <c:v>-5505.718191776733</c:v>
                </c:pt>
                <c:pt idx="952">
                  <c:v>-12211.586824060076</c:v>
                </c:pt>
                <c:pt idx="953">
                  <c:v>-18181.874577761115</c:v>
                </c:pt>
                <c:pt idx="954">
                  <c:v>-20365.408321193405</c:v>
                </c:pt>
                <c:pt idx="955">
                  <c:v>-20525.138292162505</c:v>
                </c:pt>
                <c:pt idx="956">
                  <c:v>-20663.939490668399</c:v>
                </c:pt>
                <c:pt idx="957">
                  <c:v>-14372.611916711108</c:v>
                </c:pt>
                <c:pt idx="958">
                  <c:v>-1995.7019590684015</c:v>
                </c:pt>
                <c:pt idx="959">
                  <c:v>8836.9557259722205</c:v>
                </c:pt>
                <c:pt idx="960">
                  <c:v>17717.588846064933</c:v>
                </c:pt>
                <c:pt idx="961">
                  <c:v>22850.941304593049</c:v>
                </c:pt>
                <c:pt idx="962">
                  <c:v>22211.842141572215</c:v>
                </c:pt>
                <c:pt idx="963">
                  <c:v>18162.241441509377</c:v>
                </c:pt>
                <c:pt idx="964">
                  <c:v>12684.171113993063</c:v>
                </c:pt>
                <c:pt idx="965">
                  <c:v>7354.7182839732668</c:v>
                </c:pt>
                <c:pt idx="966">
                  <c:v>3387.4134480566004</c:v>
                </c:pt>
                <c:pt idx="967">
                  <c:v>1188.1364428375</c:v>
                </c:pt>
                <c:pt idx="968">
                  <c:v>182.81344805659694</c:v>
                </c:pt>
                <c:pt idx="969">
                  <c:v>-1234.6665249350751</c:v>
                </c:pt>
                <c:pt idx="970">
                  <c:v>-3868.9813414850696</c:v>
                </c:pt>
                <c:pt idx="971">
                  <c:v>-8939.5623838500014</c:v>
                </c:pt>
                <c:pt idx="972">
                  <c:v>-16266.823680790629</c:v>
                </c:pt>
                <c:pt idx="973">
                  <c:v>-20443.36036174028</c:v>
                </c:pt>
                <c:pt idx="974">
                  <c:v>-20593.218270226738</c:v>
                </c:pt>
                <c:pt idx="975">
                  <c:v>-20722.147406249995</c:v>
                </c:pt>
                <c:pt idx="976">
                  <c:v>-21030.435269810067</c:v>
                </c:pt>
                <c:pt idx="977">
                  <c:v>-17113.198554560069</c:v>
                </c:pt>
                <c:pt idx="978">
                  <c:v>-11949.119651111116</c:v>
                </c:pt>
                <c:pt idx="979">
                  <c:v>-10377.277757850003</c:v>
                </c:pt>
                <c:pt idx="980">
                  <c:v>-8596.9489647684022</c:v>
                </c:pt>
                <c:pt idx="981">
                  <c:v>-6808.1637257111097</c:v>
                </c:pt>
                <c:pt idx="982">
                  <c:v>-6417.1255106000017</c:v>
                </c:pt>
                <c:pt idx="983">
                  <c:v>-7827.1809475434038</c:v>
                </c:pt>
                <c:pt idx="984">
                  <c:v>-8635.7852860444473</c:v>
                </c:pt>
                <c:pt idx="985">
                  <c:v>-6235.6992379017365</c:v>
                </c:pt>
                <c:pt idx="986">
                  <c:v>-2030.1125000000004</c:v>
                </c:pt>
                <c:pt idx="987">
                  <c:v>173.05</c:v>
                </c:pt>
                <c:pt idx="988">
                  <c:v>173.05</c:v>
                </c:pt>
                <c:pt idx="989">
                  <c:v>173.05</c:v>
                </c:pt>
                <c:pt idx="990">
                  <c:v>173.05</c:v>
                </c:pt>
                <c:pt idx="991">
                  <c:v>173.05</c:v>
                </c:pt>
                <c:pt idx="992">
                  <c:v>173.05</c:v>
                </c:pt>
                <c:pt idx="993">
                  <c:v>173.05</c:v>
                </c:pt>
                <c:pt idx="994">
                  <c:v>173.05</c:v>
                </c:pt>
                <c:pt idx="995">
                  <c:v>173.05</c:v>
                </c:pt>
                <c:pt idx="996">
                  <c:v>173.05</c:v>
                </c:pt>
                <c:pt idx="997">
                  <c:v>173.05</c:v>
                </c:pt>
                <c:pt idx="998">
                  <c:v>173.05</c:v>
                </c:pt>
                <c:pt idx="999">
                  <c:v>173.05</c:v>
                </c:pt>
                <c:pt idx="1000">
                  <c:v>173.05</c:v>
                </c:pt>
                <c:pt idx="1001">
                  <c:v>173.05</c:v>
                </c:pt>
                <c:pt idx="1002">
                  <c:v>173.05</c:v>
                </c:pt>
                <c:pt idx="1003">
                  <c:v>173.05</c:v>
                </c:pt>
                <c:pt idx="1004">
                  <c:v>173.05</c:v>
                </c:pt>
                <c:pt idx="1005">
                  <c:v>173.05</c:v>
                </c:pt>
                <c:pt idx="1006">
                  <c:v>173.05</c:v>
                </c:pt>
                <c:pt idx="1007">
                  <c:v>173.05</c:v>
                </c:pt>
                <c:pt idx="1008">
                  <c:v>173.05</c:v>
                </c:pt>
                <c:pt idx="1009">
                  <c:v>173.05</c:v>
                </c:pt>
                <c:pt idx="1010">
                  <c:v>173.05</c:v>
                </c:pt>
                <c:pt idx="1011">
                  <c:v>173.05</c:v>
                </c:pt>
                <c:pt idx="1012">
                  <c:v>173.05</c:v>
                </c:pt>
                <c:pt idx="1013">
                  <c:v>173.05</c:v>
                </c:pt>
                <c:pt idx="1014">
                  <c:v>173.05</c:v>
                </c:pt>
                <c:pt idx="1015">
                  <c:v>173.05</c:v>
                </c:pt>
                <c:pt idx="1016">
                  <c:v>173.05</c:v>
                </c:pt>
                <c:pt idx="1017">
                  <c:v>173.05</c:v>
                </c:pt>
                <c:pt idx="1018">
                  <c:v>173.05</c:v>
                </c:pt>
                <c:pt idx="1019">
                  <c:v>173.05</c:v>
                </c:pt>
                <c:pt idx="1020">
                  <c:v>173.05</c:v>
                </c:pt>
                <c:pt idx="1021">
                  <c:v>173.05</c:v>
                </c:pt>
                <c:pt idx="1022">
                  <c:v>173.05</c:v>
                </c:pt>
                <c:pt idx="1023">
                  <c:v>173.05</c:v>
                </c:pt>
                <c:pt idx="1024">
                  <c:v>173.05</c:v>
                </c:pt>
                <c:pt idx="1025">
                  <c:v>173.05</c:v>
                </c:pt>
                <c:pt idx="1026">
                  <c:v>1775.3500000000001</c:v>
                </c:pt>
                <c:pt idx="1027">
                  <c:v>7383.6384196222225</c:v>
                </c:pt>
                <c:pt idx="1028">
                  <c:v>15800.302997349998</c:v>
                </c:pt>
                <c:pt idx="1029">
                  <c:v>22232.227367593056</c:v>
                </c:pt>
                <c:pt idx="1030">
                  <c:v>23085.23363542639</c:v>
                </c:pt>
                <c:pt idx="1031">
                  <c:v>19950.237263888888</c:v>
                </c:pt>
                <c:pt idx="1032">
                  <c:v>16818.414853572223</c:v>
                </c:pt>
                <c:pt idx="1033">
                  <c:v>15090.288781837502</c:v>
                </c:pt>
                <c:pt idx="1034">
                  <c:v>14166.952334648264</c:v>
                </c:pt>
                <c:pt idx="1035">
                  <c:v>12446.362558159726</c:v>
                </c:pt>
                <c:pt idx="1036">
                  <c:v>10113.231445488895</c:v>
                </c:pt>
                <c:pt idx="1037">
                  <c:v>8571.4043474815935</c:v>
                </c:pt>
                <c:pt idx="1038">
                  <c:v>8625.8534287065941</c:v>
                </c:pt>
                <c:pt idx="1039">
                  <c:v>9894.1533829055552</c:v>
                </c:pt>
                <c:pt idx="1040">
                  <c:v>10575.124875972217</c:v>
                </c:pt>
                <c:pt idx="1041">
                  <c:v>10058.662922238887</c:v>
                </c:pt>
                <c:pt idx="1042">
                  <c:v>8133.1588149565969</c:v>
                </c:pt>
                <c:pt idx="1043">
                  <c:v>5382.5398103343778</c:v>
                </c:pt>
                <c:pt idx="1044">
                  <c:v>3006.3404280930527</c:v>
                </c:pt>
                <c:pt idx="1045">
                  <c:v>1812.468374399994</c:v>
                </c:pt>
                <c:pt idx="1046">
                  <c:v>1816.4060234732722</c:v>
                </c:pt>
                <c:pt idx="1047">
                  <c:v>2024.5911734593722</c:v>
                </c:pt>
                <c:pt idx="1048">
                  <c:v>1231.3686258982634</c:v>
                </c:pt>
                <c:pt idx="1049">
                  <c:v>-779.43382654062543</c:v>
                </c:pt>
                <c:pt idx="1050">
                  <c:v>-3614.8706117684005</c:v>
                </c:pt>
                <c:pt idx="1051">
                  <c:v>-5879.4261644906246</c:v>
                </c:pt>
                <c:pt idx="1052">
                  <c:v>-7351.865585711118</c:v>
                </c:pt>
                <c:pt idx="1053">
                  <c:v>-9035.8205810156251</c:v>
                </c:pt>
                <c:pt idx="1054">
                  <c:v>-11530.097281162507</c:v>
                </c:pt>
                <c:pt idx="1055">
                  <c:v>-14844.351680851731</c:v>
                </c:pt>
                <c:pt idx="1056">
                  <c:v>-18571.750264999995</c:v>
                </c:pt>
                <c:pt idx="1057">
                  <c:v>-20706.318578518407</c:v>
                </c:pt>
                <c:pt idx="1058">
                  <c:v>-19014.495619573612</c:v>
                </c:pt>
                <c:pt idx="1059">
                  <c:v>-17087.676479062502</c:v>
                </c:pt>
                <c:pt idx="1060">
                  <c:v>-14944.904924310071</c:v>
                </c:pt>
                <c:pt idx="1061">
                  <c:v>-9173.5708947402782</c:v>
                </c:pt>
                <c:pt idx="1062">
                  <c:v>-2377.0430850000012</c:v>
                </c:pt>
                <c:pt idx="1063">
                  <c:v>1829.8922138899318</c:v>
                </c:pt>
                <c:pt idx="1064">
                  <c:v>7244.1479232888887</c:v>
                </c:pt>
                <c:pt idx="1065">
                  <c:v>14484.121561349995</c:v>
                </c:pt>
                <c:pt idx="1066">
                  <c:v>15943.000866556597</c:v>
                </c:pt>
                <c:pt idx="1067">
                  <c:v>9790.5453880375062</c:v>
                </c:pt>
                <c:pt idx="1068">
                  <c:v>4003.665654037502</c:v>
                </c:pt>
                <c:pt idx="1069">
                  <c:v>4014.7968701499949</c:v>
                </c:pt>
                <c:pt idx="1070">
                  <c:v>7643.0389686000044</c:v>
                </c:pt>
                <c:pt idx="1071">
                  <c:v>11297.566830400003</c:v>
                </c:pt>
                <c:pt idx="1072">
                  <c:v>13568.455404337492</c:v>
                </c:pt>
                <c:pt idx="1073">
                  <c:v>16059.394229773265</c:v>
                </c:pt>
                <c:pt idx="1074">
                  <c:v>19180.740961831601</c:v>
                </c:pt>
                <c:pt idx="1075">
                  <c:v>20538.928838914926</c:v>
                </c:pt>
                <c:pt idx="1076">
                  <c:v>18703.782043148258</c:v>
                </c:pt>
                <c:pt idx="1077">
                  <c:v>15451.781125898266</c:v>
                </c:pt>
                <c:pt idx="1078">
                  <c:v>12574.155127350001</c:v>
                </c:pt>
                <c:pt idx="1079">
                  <c:v>11079.23709001494</c:v>
                </c:pt>
                <c:pt idx="1080">
                  <c:v>8978.9787341500069</c:v>
                </c:pt>
                <c:pt idx="1081">
                  <c:v>5238.0832480930503</c:v>
                </c:pt>
                <c:pt idx="1082">
                  <c:v>1451.3366884374968</c:v>
                </c:pt>
                <c:pt idx="1083">
                  <c:v>-2577.7896104600723</c:v>
                </c:pt>
                <c:pt idx="1084">
                  <c:v>-4854.5045639156306</c:v>
                </c:pt>
                <c:pt idx="1085">
                  <c:v>-3123.5621603933978</c:v>
                </c:pt>
                <c:pt idx="1086">
                  <c:v>50.292884259730727</c:v>
                </c:pt>
                <c:pt idx="1087">
                  <c:v>1652.592884259725</c:v>
                </c:pt>
                <c:pt idx="1088">
                  <c:v>1857.2501688982557</c:v>
                </c:pt>
                <c:pt idx="1089">
                  <c:v>1661.3399041499883</c:v>
                </c:pt>
                <c:pt idx="1090">
                  <c:v>1461.0524041499996</c:v>
                </c:pt>
                <c:pt idx="1091">
                  <c:v>2061.9149041500082</c:v>
                </c:pt>
                <c:pt idx="1092">
                  <c:v>4077.9663135843834</c:v>
                </c:pt>
                <c:pt idx="1093">
                  <c:v>6726.109468223267</c:v>
                </c:pt>
                <c:pt idx="1094">
                  <c:v>7399.5707431899282</c:v>
                </c:pt>
                <c:pt idx="1095">
                  <c:v>5657.3741884374995</c:v>
                </c:pt>
                <c:pt idx="1096">
                  <c:v>3487.2514326482615</c:v>
                </c:pt>
                <c:pt idx="1097">
                  <c:v>1293.5959150843692</c:v>
                </c:pt>
                <c:pt idx="1098">
                  <c:v>-1529.4132473350721</c:v>
                </c:pt>
                <c:pt idx="1099">
                  <c:v>-4790.2504757267416</c:v>
                </c:pt>
                <c:pt idx="1100">
                  <c:v>-5282.1699934906219</c:v>
                </c:pt>
                <c:pt idx="1101">
                  <c:v>-2340.0254099850663</c:v>
                </c:pt>
                <c:pt idx="1102">
                  <c:v>1243.300666822219</c:v>
                </c:pt>
                <c:pt idx="1103">
                  <c:v>5066.2274041500086</c:v>
                </c:pt>
                <c:pt idx="1104">
                  <c:v>8533.1785120597215</c:v>
                </c:pt>
                <c:pt idx="1105">
                  <c:v>9029.5870242732562</c:v>
                </c:pt>
                <c:pt idx="1106">
                  <c:v>6100.4959150843815</c:v>
                </c:pt>
                <c:pt idx="1107">
                  <c:v>2724.3081771093894</c:v>
                </c:pt>
                <c:pt idx="1108">
                  <c:v>-284.80624309444488</c:v>
                </c:pt>
                <c:pt idx="1109">
                  <c:v>-3131.7132473350812</c:v>
                </c:pt>
                <c:pt idx="1110">
                  <c:v>-3001.5546440277726</c:v>
                </c:pt>
                <c:pt idx="1111">
                  <c:v>166.32873414999403</c:v>
                </c:pt>
                <c:pt idx="1112">
                  <c:v>4376.9297347315942</c:v>
                </c:pt>
                <c:pt idx="1113">
                  <c:v>9644.4082480930574</c:v>
                </c:pt>
                <c:pt idx="1114">
                  <c:v>12577.079260814928</c:v>
                </c:pt>
                <c:pt idx="1115">
                  <c:v>10107.419270555572</c:v>
                </c:pt>
                <c:pt idx="1116">
                  <c:v>5372.1792682597279</c:v>
                </c:pt>
                <c:pt idx="1117">
                  <c:v>1782.5499726899134</c:v>
                </c:pt>
                <c:pt idx="1118">
                  <c:v>-1242.4752319906422</c:v>
                </c:pt>
                <c:pt idx="1119">
                  <c:v>-2906.1980871656087</c:v>
                </c:pt>
                <c:pt idx="1120">
                  <c:v>-1965.1105540406072</c:v>
                </c:pt>
                <c:pt idx="1121">
                  <c:v>-597.80673560695004</c:v>
                </c:pt>
                <c:pt idx="1122">
                  <c:v>-822.66263261561926</c:v>
                </c:pt>
                <c:pt idx="1123">
                  <c:v>-3265.0346359434025</c:v>
                </c:pt>
                <c:pt idx="1124">
                  <c:v>-7552.1981377111288</c:v>
                </c:pt>
                <c:pt idx="1125">
                  <c:v>-13293.669993490639</c:v>
                </c:pt>
                <c:pt idx="1126">
                  <c:v>-18295.198636662495</c:v>
                </c:pt>
                <c:pt idx="1127">
                  <c:v>-20107.378685043393</c:v>
                </c:pt>
                <c:pt idx="1128">
                  <c:v>-19895.754960961109</c:v>
                </c:pt>
                <c:pt idx="1129">
                  <c:v>-17253.791973860069</c:v>
                </c:pt>
                <c:pt idx="1130">
                  <c:v>-13759.47092227362</c:v>
                </c:pt>
                <c:pt idx="1131">
                  <c:v>-12242.119088610076</c:v>
                </c:pt>
                <c:pt idx="1132">
                  <c:v>-12114.240372940272</c:v>
                </c:pt>
                <c:pt idx="1133">
                  <c:v>-13182.912206406947</c:v>
                </c:pt>
                <c:pt idx="1134">
                  <c:v>-14050.581281006953</c:v>
                </c:pt>
                <c:pt idx="1135">
                  <c:v>-13106.006860906944</c:v>
                </c:pt>
                <c:pt idx="1136">
                  <c:v>-9341.7723290184003</c:v>
                </c:pt>
                <c:pt idx="1137">
                  <c:v>-3953.5788645736138</c:v>
                </c:pt>
                <c:pt idx="1138">
                  <c:v>-352.69541777360905</c:v>
                </c:pt>
                <c:pt idx="1139">
                  <c:v>1050.3787946065979</c:v>
                </c:pt>
                <c:pt idx="1140">
                  <c:v>1854.7586354263867</c:v>
                </c:pt>
                <c:pt idx="1141">
                  <c:v>3863.1657157232621</c:v>
                </c:pt>
                <c:pt idx="1142">
                  <c:v>8284.7458462388931</c:v>
                </c:pt>
                <c:pt idx="1143">
                  <c:v>12526.490409973267</c:v>
                </c:pt>
                <c:pt idx="1144">
                  <c:v>10976.881146484369</c:v>
                </c:pt>
                <c:pt idx="1145">
                  <c:v>5001.4523535722237</c:v>
                </c:pt>
                <c:pt idx="1146">
                  <c:v>-3002.7162430444428</c:v>
                </c:pt>
                <c:pt idx="1147">
                  <c:v>-14456.263676351742</c:v>
                </c:pt>
                <c:pt idx="1148">
                  <c:v>-17539.750117462499</c:v>
                </c:pt>
                <c:pt idx="1149">
                  <c:v>-10571.530261162499</c:v>
                </c:pt>
                <c:pt idx="1150">
                  <c:v>-3378.4805850000021</c:v>
                </c:pt>
                <c:pt idx="1151">
                  <c:v>226.69441499999999</c:v>
                </c:pt>
                <c:pt idx="1152">
                  <c:v>4032.1569150000014</c:v>
                </c:pt>
                <c:pt idx="1153">
                  <c:v>13864.576648764931</c:v>
                </c:pt>
                <c:pt idx="1154">
                  <c:v>22736.917236372221</c:v>
                </c:pt>
                <c:pt idx="1155">
                  <c:v>22439.373040931598</c:v>
                </c:pt>
                <c:pt idx="1156">
                  <c:v>17928.884627059713</c:v>
                </c:pt>
                <c:pt idx="1157">
                  <c:v>17422.79392689306</c:v>
                </c:pt>
                <c:pt idx="1158">
                  <c:v>19944.261639893059</c:v>
                </c:pt>
                <c:pt idx="1159">
                  <c:v>22305.496349426383</c:v>
                </c:pt>
                <c:pt idx="1160">
                  <c:v>21893.749038834372</c:v>
                </c:pt>
                <c:pt idx="1161">
                  <c:v>19076.905142726384</c:v>
                </c:pt>
                <c:pt idx="1162">
                  <c:v>16839.752829226392</c:v>
                </c:pt>
                <c:pt idx="1163">
                  <c:v>16002.754087734382</c:v>
                </c:pt>
                <c:pt idx="1164">
                  <c:v>15566.829537326401</c:v>
                </c:pt>
                <c:pt idx="1165">
                  <c:v>15134.932043349989</c:v>
                </c:pt>
                <c:pt idx="1166">
                  <c:v>11296.075778905544</c:v>
                </c:pt>
                <c:pt idx="1167">
                  <c:v>7566.0283856597289</c:v>
                </c:pt>
                <c:pt idx="1168">
                  <c:v>8638.8017816899355</c:v>
                </c:pt>
                <c:pt idx="1169">
                  <c:v>9546.4769238375175</c:v>
                </c:pt>
                <c:pt idx="1170">
                  <c:v>9043.2062807649254</c:v>
                </c:pt>
                <c:pt idx="1171">
                  <c:v>8736.4494021093633</c:v>
                </c:pt>
                <c:pt idx="1172">
                  <c:v>8225.2736584374943</c:v>
                </c:pt>
                <c:pt idx="1173">
                  <c:v>7703.4956921899302</c:v>
                </c:pt>
                <c:pt idx="1174">
                  <c:v>7377.0393922482581</c:v>
                </c:pt>
                <c:pt idx="1175">
                  <c:v>6845.0615365374997</c:v>
                </c:pt>
                <c:pt idx="1176">
                  <c:v>6301.2297552343807</c:v>
                </c:pt>
                <c:pt idx="1177">
                  <c:v>6152.1428691065857</c:v>
                </c:pt>
                <c:pt idx="1178">
                  <c:v>6604.3953222232576</c:v>
                </c:pt>
                <c:pt idx="1179">
                  <c:v>7070.2376938065972</c:v>
                </c:pt>
                <c:pt idx="1180">
                  <c:v>7136.2501267093739</c:v>
                </c:pt>
                <c:pt idx="1181">
                  <c:v>7002.7201209316081</c:v>
                </c:pt>
                <c:pt idx="1182">
                  <c:v>6462.5763931597394</c:v>
                </c:pt>
                <c:pt idx="1183">
                  <c:v>5909.3568392315919</c:v>
                </c:pt>
                <c:pt idx="1184">
                  <c:v>5549.9092240649188</c:v>
                </c:pt>
                <c:pt idx="1185">
                  <c:v>4983.5244366222159</c:v>
                </c:pt>
                <c:pt idx="1186">
                  <c:v>4002.8629715149236</c:v>
                </c:pt>
                <c:pt idx="1187">
                  <c:v>3402.0004715149298</c:v>
                </c:pt>
                <c:pt idx="1188">
                  <c:v>3402.0004715149298</c:v>
                </c:pt>
                <c:pt idx="1189">
                  <c:v>3402.0004715149298</c:v>
                </c:pt>
                <c:pt idx="1190">
                  <c:v>3402.0004715149298</c:v>
                </c:pt>
                <c:pt idx="1191">
                  <c:v>3402.0004715149298</c:v>
                </c:pt>
                <c:pt idx="1192">
                  <c:v>3402.0004715149298</c:v>
                </c:pt>
                <c:pt idx="1193">
                  <c:v>3402.0004715149298</c:v>
                </c:pt>
                <c:pt idx="1194">
                  <c:v>3402.0004715149298</c:v>
                </c:pt>
                <c:pt idx="1195">
                  <c:v>3602.2879715149465</c:v>
                </c:pt>
                <c:pt idx="1196">
                  <c:v>3609.2282177055727</c:v>
                </c:pt>
                <c:pt idx="1197">
                  <c:v>3609.2282177055445</c:v>
                </c:pt>
                <c:pt idx="1198">
                  <c:v>4417.3259145093743</c:v>
                </c:pt>
                <c:pt idx="1199">
                  <c:v>5246.3412078566089</c:v>
                </c:pt>
                <c:pt idx="1200">
                  <c:v>6082.4904633374936</c:v>
                </c:pt>
                <c:pt idx="1201">
                  <c:v>6739.7392039930437</c:v>
                </c:pt>
                <c:pt idx="1202">
                  <c:v>6396.0272838930669</c:v>
                </c:pt>
                <c:pt idx="1203">
                  <c:v>5637.8375195722219</c:v>
                </c:pt>
                <c:pt idx="1204">
                  <c:v>4865.4766889555431</c:v>
                </c:pt>
                <c:pt idx="1205">
                  <c:v>4279.0534773263826</c:v>
                </c:pt>
                <c:pt idx="1206">
                  <c:v>4085.9967974316023</c:v>
                </c:pt>
                <c:pt idx="1207">
                  <c:v>4093.2350681500056</c:v>
                </c:pt>
                <c:pt idx="1208">
                  <c:v>4100.4807894816022</c:v>
                </c:pt>
                <c:pt idx="1209">
                  <c:v>3907.4464614264057</c:v>
                </c:pt>
                <c:pt idx="1210">
                  <c:v>3707.1589614263889</c:v>
                </c:pt>
                <c:pt idx="1211">
                  <c:v>3707.1589614263889</c:v>
                </c:pt>
                <c:pt idx="1212">
                  <c:v>3506.8714614263718</c:v>
                </c:pt>
                <c:pt idx="1213">
                  <c:v>3499.6182894815793</c:v>
                </c:pt>
                <c:pt idx="1214">
                  <c:v>3699.9057894815965</c:v>
                </c:pt>
                <c:pt idx="1215">
                  <c:v>3699.9057894815965</c:v>
                </c:pt>
                <c:pt idx="1216">
                  <c:v>3499.6182894816075</c:v>
                </c:pt>
                <c:pt idx="1217">
                  <c:v>3292.0850681499942</c:v>
                </c:pt>
                <c:pt idx="1218">
                  <c:v>3284.8467974315913</c:v>
                </c:pt>
                <c:pt idx="1219">
                  <c:v>3277.6159773264108</c:v>
                </c:pt>
                <c:pt idx="1220">
                  <c:v>3070.1051078343808</c:v>
                </c:pt>
                <c:pt idx="1221">
                  <c:v>2655.1057206899304</c:v>
                </c:pt>
                <c:pt idx="1222">
                  <c:v>2433.2375195722052</c:v>
                </c:pt>
                <c:pt idx="1223">
                  <c:v>2211.436373973258</c:v>
                </c:pt>
                <c:pt idx="1224">
                  <c:v>2383.1433217593858</c:v>
                </c:pt>
                <c:pt idx="1225">
                  <c:v>2769.4727493315859</c:v>
                </c:pt>
                <c:pt idx="1226">
                  <c:v>2955.544479356603</c:v>
                </c:pt>
                <c:pt idx="1227">
                  <c:v>2948.4477702888939</c:v>
                </c:pt>
                <c:pt idx="1228">
                  <c:v>2934.2767039930609</c:v>
                </c:pt>
                <c:pt idx="1229">
                  <c:v>2927.202346764936</c:v>
                </c:pt>
                <c:pt idx="1230">
                  <c:v>2712.7884841482528</c:v>
                </c:pt>
                <c:pt idx="1231">
                  <c:v>2898.9794239843804</c:v>
                </c:pt>
                <c:pt idx="1232">
                  <c:v>3292.5173198222328</c:v>
                </c:pt>
                <c:pt idx="1233">
                  <c:v>3292.5173198222046</c:v>
                </c:pt>
                <c:pt idx="1234">
                  <c:v>3285.4876662732463</c:v>
                </c:pt>
                <c:pt idx="1235">
                  <c:v>3085.2001662732578</c:v>
                </c:pt>
                <c:pt idx="1236">
                  <c:v>2670.5882110149464</c:v>
                </c:pt>
                <c:pt idx="1237">
                  <c:v>2055.718558209398</c:v>
                </c:pt>
                <c:pt idx="1238">
                  <c:v>1219.6810619263717</c:v>
                </c:pt>
                <c:pt idx="1239">
                  <c:v>577.19943662220976</c:v>
                </c:pt>
                <c:pt idx="1240">
                  <c:v>321.83700388888838</c:v>
                </c:pt>
                <c:pt idx="1241">
                  <c:v>474.32509493991893</c:v>
                </c:pt>
                <c:pt idx="1242">
                  <c:v>627.17826603750473</c:v>
                </c:pt>
                <c:pt idx="1243">
                  <c:v>586.81084375000546</c:v>
                </c:pt>
                <c:pt idx="1244">
                  <c:v>540.05452064826932</c:v>
                </c:pt>
                <c:pt idx="1245">
                  <c:v>700.55574618992478</c:v>
                </c:pt>
                <c:pt idx="1246">
                  <c:v>460.75019380660251</c:v>
                </c:pt>
                <c:pt idx="1247">
                  <c:v>214.69730225973944</c:v>
                </c:pt>
                <c:pt idx="1248">
                  <c:v>169.29699075936287</c:v>
                </c:pt>
                <c:pt idx="1249">
                  <c:v>124.26175930554382</c:v>
                </c:pt>
                <c:pt idx="1250">
                  <c:v>279.87910789826901</c:v>
                </c:pt>
                <c:pt idx="1251">
                  <c:v>442.16848060659186</c:v>
                </c:pt>
                <c:pt idx="1252">
                  <c:v>404.43857538992461</c:v>
                </c:pt>
                <c:pt idx="1253">
                  <c:v>366.97689224828628</c:v>
                </c:pt>
                <c:pt idx="1254">
                  <c:v>329.78343118159137</c:v>
                </c:pt>
                <c:pt idx="1255">
                  <c:v>292.85819218992492</c:v>
                </c:pt>
                <c:pt idx="1256">
                  <c:v>256.20117527325874</c:v>
                </c:pt>
                <c:pt idx="1257">
                  <c:v>219.81238043159101</c:v>
                </c:pt>
                <c:pt idx="1258">
                  <c:v>183.6918076649531</c:v>
                </c:pt>
                <c:pt idx="1259">
                  <c:v>348.12695697327558</c:v>
                </c:pt>
                <c:pt idx="1260">
                  <c:v>719.02988992637756</c:v>
                </c:pt>
                <c:pt idx="1261">
                  <c:v>1096.0013473263823</c:v>
                </c:pt>
                <c:pt idx="1262">
                  <c:v>1879.5269218149358</c:v>
                </c:pt>
                <c:pt idx="1263">
                  <c:v>2680.6769218149188</c:v>
                </c:pt>
                <c:pt idx="1264">
                  <c:v>3287.4067797055386</c:v>
                </c:pt>
                <c:pt idx="1265">
                  <c:v>3705.6285570566142</c:v>
                </c:pt>
                <c:pt idx="1266">
                  <c:v>3523.054889926389</c:v>
                </c:pt>
                <c:pt idx="1267">
                  <c:v>3334.6138649055383</c:v>
                </c:pt>
                <c:pt idx="1268">
                  <c:v>2945.9151423375051</c:v>
                </c:pt>
                <c:pt idx="1269">
                  <c:v>2144.7651423374937</c:v>
                </c:pt>
                <c:pt idx="1270">
                  <c:v>1532.0263649055553</c:v>
                </c:pt>
                <c:pt idx="1271">
                  <c:v>1113.692828356619</c:v>
                </c:pt>
                <c:pt idx="1272">
                  <c:v>889.8315882093807</c:v>
                </c:pt>
                <c:pt idx="1273">
                  <c:v>1066.6645578732575</c:v>
                </c:pt>
                <c:pt idx="1274">
                  <c:v>1249.4393915597332</c:v>
                </c:pt>
                <c:pt idx="1275">
                  <c:v>1432.2812807649304</c:v>
                </c:pt>
                <c:pt idx="1276">
                  <c:v>2021.5506266343689</c:v>
                </c:pt>
                <c:pt idx="1277">
                  <c:v>2622.4131266343634</c:v>
                </c:pt>
                <c:pt idx="1278">
                  <c:v>2828.4934783930612</c:v>
                </c:pt>
                <c:pt idx="1279">
                  <c:v>3034.5812807649245</c:v>
                </c:pt>
                <c:pt idx="1280">
                  <c:v>3246.4917373482463</c:v>
                </c:pt>
                <c:pt idx="1281">
                  <c:v>2857.5694963843807</c:v>
                </c:pt>
                <c:pt idx="1282">
                  <c:v>2657.2819963843917</c:v>
                </c:pt>
                <c:pt idx="1283">
                  <c:v>2663.1195518222389</c:v>
                </c:pt>
                <c:pt idx="1284">
                  <c:v>2462.8320518222222</c:v>
                </c:pt>
                <c:pt idx="1285">
                  <c:v>2062.2570518222165</c:v>
                </c:pt>
                <c:pt idx="1286">
                  <c:v>1650.0143915597102</c:v>
                </c:pt>
                <c:pt idx="1287">
                  <c:v>1438.0890337500002</c:v>
                </c:pt>
                <c:pt idx="1288">
                  <c:v>1020.1131266343689</c:v>
                </c:pt>
                <c:pt idx="1289">
                  <c:v>796.72872573160203</c:v>
                </c:pt>
                <c:pt idx="1290">
                  <c:v>974.03853463992459</c:v>
                </c:pt>
                <c:pt idx="1291">
                  <c:v>956.88349775971551</c:v>
                </c:pt>
                <c:pt idx="1292">
                  <c:v>533.53942383751723</c:v>
                </c:pt>
                <c:pt idx="1293">
                  <c:v>304.9582202315969</c:v>
                </c:pt>
                <c:pt idx="1294">
                  <c:v>276.85078195555525</c:v>
                </c:pt>
                <c:pt idx="1295">
                  <c:v>649.50460900938015</c:v>
                </c:pt>
                <c:pt idx="1296">
                  <c:v>1433.9913125999885</c:v>
                </c:pt>
                <c:pt idx="1297">
                  <c:v>2229.6017816899307</c:v>
                </c:pt>
                <c:pt idx="1298">
                  <c:v>2836.0038125999945</c:v>
                </c:pt>
                <c:pt idx="1299">
                  <c:v>3247.6802262597221</c:v>
                </c:pt>
                <c:pt idx="1300">
                  <c:v>3264.3882263482642</c:v>
                </c:pt>
                <c:pt idx="1301">
                  <c:v>3075.2766461399133</c:v>
                </c:pt>
                <c:pt idx="1302">
                  <c:v>3086.4823683843861</c:v>
                </c:pt>
                <c:pt idx="1303">
                  <c:v>3298.005393081597</c:v>
                </c:pt>
                <c:pt idx="1304">
                  <c:v>3114.6270597263992</c:v>
                </c:pt>
                <c:pt idx="1305">
                  <c:v>2719.7033498343808</c:v>
                </c:pt>
                <c:pt idx="1306">
                  <c:v>2525.0745905555441</c:v>
                </c:pt>
                <c:pt idx="1307">
                  <c:v>2324.7870905555556</c:v>
                </c:pt>
                <c:pt idx="1308">
                  <c:v>2124.4995905555666</c:v>
                </c:pt>
                <c:pt idx="1309">
                  <c:v>2118.8408498343865</c:v>
                </c:pt>
                <c:pt idx="1310">
                  <c:v>2118.8408498343583</c:v>
                </c:pt>
                <c:pt idx="1311">
                  <c:v>1912.9020597263823</c:v>
                </c:pt>
                <c:pt idx="1312">
                  <c:v>1706.9707202316029</c:v>
                </c:pt>
                <c:pt idx="1313">
                  <c:v>1295.1303930815968</c:v>
                </c:pt>
                <c:pt idx="1314">
                  <c:v>1278.2882819555555</c:v>
                </c:pt>
                <c:pt idx="1315">
                  <c:v>1267.0974609374996</c:v>
                </c:pt>
                <c:pt idx="1316">
                  <c:v>449.21710900936341</c:v>
                </c:pt>
                <c:pt idx="1317">
                  <c:v>215.6700717093745</c:v>
                </c:pt>
                <c:pt idx="1318">
                  <c:v>594.2210591066023</c:v>
                </c:pt>
                <c:pt idx="1319">
                  <c:v>1774.0412563149246</c:v>
                </c:pt>
                <c:pt idx="1320">
                  <c:v>3587.5662564843806</c:v>
                </c:pt>
                <c:pt idx="1321">
                  <c:v>5017.0528926388997</c:v>
                </c:pt>
                <c:pt idx="1322">
                  <c:v>6468.9882263482523</c:v>
                </c:pt>
                <c:pt idx="1323">
                  <c:v>7938.5032818899253</c:v>
                </c:pt>
                <c:pt idx="1324">
                  <c:v>8631.038126634392</c:v>
                </c:pt>
                <c:pt idx="1325">
                  <c:v>7717.2757173999889</c:v>
                </c:pt>
                <c:pt idx="1326">
                  <c:v>5779.7612216482521</c:v>
                </c:pt>
                <c:pt idx="1327">
                  <c:v>4007.1810662888938</c:v>
                </c:pt>
                <c:pt idx="1328">
                  <c:v>3017.7986584375058</c:v>
                </c:pt>
                <c:pt idx="1329">
                  <c:v>2617.2236584375</c:v>
                </c:pt>
                <c:pt idx="1330">
                  <c:v>2617.2236584375</c:v>
                </c:pt>
                <c:pt idx="1331">
                  <c:v>2617.2236584375</c:v>
                </c:pt>
                <c:pt idx="1332">
                  <c:v>2416.936158437511</c:v>
                </c:pt>
                <c:pt idx="1333">
                  <c:v>1810.0423870565862</c:v>
                </c:pt>
                <c:pt idx="1334">
                  <c:v>1391.4182765930375</c:v>
                </c:pt>
                <c:pt idx="1335">
                  <c:v>1373.4362216482748</c:v>
                </c:pt>
                <c:pt idx="1336">
                  <c:v>1756.0962222222388</c:v>
                </c:pt>
                <c:pt idx="1337">
                  <c:v>2150.7144569732586</c:v>
                </c:pt>
                <c:pt idx="1338">
                  <c:v>2345.0526423374822</c:v>
                </c:pt>
                <c:pt idx="1339">
                  <c:v>2545.3401423374994</c:v>
                </c:pt>
                <c:pt idx="1340">
                  <c:v>2745.6276423375161</c:v>
                </c:pt>
                <c:pt idx="1341">
                  <c:v>2951.8644569732696</c:v>
                </c:pt>
                <c:pt idx="1342">
                  <c:v>3558.6837222222221</c:v>
                </c:pt>
                <c:pt idx="1343">
                  <c:v>4183.4477893499952</c:v>
                </c:pt>
                <c:pt idx="1344">
                  <c:v>4207.4685662888824</c:v>
                </c:pt>
                <c:pt idx="1345">
                  <c:v>4031.3210530388951</c:v>
                </c:pt>
                <c:pt idx="1346">
                  <c:v>3448.6417745399135</c:v>
                </c:pt>
                <c:pt idx="1347">
                  <c:v>2853.8552495999884</c:v>
                </c:pt>
                <c:pt idx="1348">
                  <c:v>2252.9927496000223</c:v>
                </c:pt>
                <c:pt idx="1349">
                  <c:v>838.83575009307265</c:v>
                </c:pt>
                <c:pt idx="1350">
                  <c:v>-1006.0228038656473</c:v>
                </c:pt>
                <c:pt idx="1351">
                  <c:v>-2473.7236350944445</c:v>
                </c:pt>
                <c:pt idx="1352">
                  <c:v>-3156.8856084402728</c:v>
                </c:pt>
                <c:pt idx="1353">
                  <c:v>-3438.0122616000117</c:v>
                </c:pt>
                <c:pt idx="1354">
                  <c:v>-3723.2926316156254</c:v>
                </c:pt>
                <c:pt idx="1355">
                  <c:v>-4207.1841136625053</c:v>
                </c:pt>
                <c:pt idx="1356">
                  <c:v>-5100.7328931933926</c:v>
                </c:pt>
                <c:pt idx="1357">
                  <c:v>-5802.3165076624846</c:v>
                </c:pt>
                <c:pt idx="1358">
                  <c:v>-6306.0079942736293</c:v>
                </c:pt>
                <c:pt idx="1359">
                  <c:v>-7011.9353162350826</c:v>
                </c:pt>
                <c:pt idx="1360">
                  <c:v>-7323.5238014402639</c:v>
                </c:pt>
                <c:pt idx="1361">
                  <c:v>-5623.710059844434</c:v>
                </c:pt>
                <c:pt idx="1362">
                  <c:v>-2082.0589879402869</c:v>
                </c:pt>
                <c:pt idx="1363">
                  <c:v>1905.809540393047</c:v>
                </c:pt>
                <c:pt idx="1364">
                  <c:v>5537.8514515722227</c:v>
                </c:pt>
                <c:pt idx="1365">
                  <c:v>6002.1589968375056</c:v>
                </c:pt>
                <c:pt idx="1366">
                  <c:v>3435.495748093067</c:v>
                </c:pt>
                <c:pt idx="1367">
                  <c:v>235.56355725936942</c:v>
                </c:pt>
                <c:pt idx="1368">
                  <c:v>-3807.3202989017427</c:v>
                </c:pt>
                <c:pt idx="1369">
                  <c:v>-5495.9021249999996</c:v>
                </c:pt>
                <c:pt idx="1370">
                  <c:v>-2962.7368331777843</c:v>
                </c:pt>
                <c:pt idx="1371">
                  <c:v>215.89032922638535</c:v>
                </c:pt>
                <c:pt idx="1372">
                  <c:v>1417.6153292263882</c:v>
                </c:pt>
                <c:pt idx="1373">
                  <c:v>416.17782922638821</c:v>
                </c:pt>
                <c:pt idx="1374">
                  <c:v>-1808.4238102406139</c:v>
                </c:pt>
                <c:pt idx="1375">
                  <c:v>-4658.9592631069445</c:v>
                </c:pt>
                <c:pt idx="1376">
                  <c:v>-9544.0720751156387</c:v>
                </c:pt>
                <c:pt idx="1377">
                  <c:v>-16490.882478294439</c:v>
                </c:pt>
                <c:pt idx="1378">
                  <c:v>-20286.193401710061</c:v>
                </c:pt>
                <c:pt idx="1379">
                  <c:v>-20455.400552662504</c:v>
                </c:pt>
                <c:pt idx="1380">
                  <c:v>-20603.678931151739</c:v>
                </c:pt>
                <c:pt idx="1381">
                  <c:v>-14722.403537177774</c:v>
                </c:pt>
                <c:pt idx="1382">
                  <c:v>-150.16912461562646</c:v>
                </c:pt>
                <c:pt idx="1383">
                  <c:v>11708.963846064926</c:v>
                </c:pt>
                <c:pt idx="1384">
                  <c:v>13194.393411389932</c:v>
                </c:pt>
                <c:pt idx="1385">
                  <c:v>8256.1054569055632</c:v>
                </c:pt>
                <c:pt idx="1386">
                  <c:v>4680.557820273264</c:v>
                </c:pt>
                <c:pt idx="1387">
                  <c:v>6107.481445488881</c:v>
                </c:pt>
                <c:pt idx="1388">
                  <c:v>10565.439194926386</c:v>
                </c:pt>
                <c:pt idx="1389">
                  <c:v>15066.346004123265</c:v>
                </c:pt>
                <c:pt idx="1390">
                  <c:v>16400.691918984379</c:v>
                </c:pt>
                <c:pt idx="1391">
                  <c:v>13729.954663726381</c:v>
                </c:pt>
                <c:pt idx="1392">
                  <c:v>9423.3933743999878</c:v>
                </c:pt>
                <c:pt idx="1393">
                  <c:v>5477.4904248843777</c:v>
                </c:pt>
                <c:pt idx="1394">
                  <c:v>2497.5861337093775</c:v>
                </c:pt>
                <c:pt idx="1395">
                  <c:v>895.28613370938342</c:v>
                </c:pt>
                <c:pt idx="1396">
                  <c:v>-314.6047383517307</c:v>
                </c:pt>
                <c:pt idx="1397">
                  <c:v>-1740.9360398184026</c:v>
                </c:pt>
                <c:pt idx="1398">
                  <c:v>-2778.3488256277778</c:v>
                </c:pt>
                <c:pt idx="1399">
                  <c:v>-3822.9365519434027</c:v>
                </c:pt>
                <c:pt idx="1400">
                  <c:v>-4877.9886644906246</c:v>
                </c:pt>
                <c:pt idx="1401">
                  <c:v>-5538.3368602350783</c:v>
                </c:pt>
                <c:pt idx="1402">
                  <c:v>-6801.1755149624969</c:v>
                </c:pt>
                <c:pt idx="1403">
                  <c:v>-10281.954960961115</c:v>
                </c:pt>
                <c:pt idx="1404">
                  <c:v>-16601.062030106954</c:v>
                </c:pt>
                <c:pt idx="1405">
                  <c:v>-20561.121028585065</c:v>
                </c:pt>
                <c:pt idx="1406">
                  <c:v>-17289.901254599998</c:v>
                </c:pt>
                <c:pt idx="1407">
                  <c:v>-8155.5335446500021</c:v>
                </c:pt>
                <c:pt idx="1408">
                  <c:v>-158.24558931840426</c:v>
                </c:pt>
                <c:pt idx="1409">
                  <c:v>1652.4183753843777</c:v>
                </c:pt>
                <c:pt idx="1410">
                  <c:v>655.06381141492625</c:v>
                </c:pt>
                <c:pt idx="1411">
                  <c:v>-348.41888190694169</c:v>
                </c:pt>
                <c:pt idx="1412">
                  <c:v>-955.37225819340154</c:v>
                </c:pt>
                <c:pt idx="1413">
                  <c:v>-162.23911799062648</c:v>
                </c:pt>
                <c:pt idx="1414">
                  <c:v>3444.9289210388888</c:v>
                </c:pt>
                <c:pt idx="1415">
                  <c:v>9081.6637818375002</c:v>
                </c:pt>
                <c:pt idx="1416">
                  <c:v>13752.340379389925</c:v>
                </c:pt>
                <c:pt idx="1417">
                  <c:v>15245.187030149993</c:v>
                </c:pt>
                <c:pt idx="1418">
                  <c:v>12939.906309600003</c:v>
                </c:pt>
                <c:pt idx="1419">
                  <c:v>7405.7105128899402</c:v>
                </c:pt>
                <c:pt idx="1420">
                  <c:v>820.83983888437501</c:v>
                </c:pt>
                <c:pt idx="1421">
                  <c:v>-6013.5519871100805</c:v>
                </c:pt>
                <c:pt idx="1422">
                  <c:v>-10496.588500560072</c:v>
                </c:pt>
                <c:pt idx="1423">
                  <c:v>-7374.243270226737</c:v>
                </c:pt>
                <c:pt idx="1424">
                  <c:v>-790.68390414339433</c:v>
                </c:pt>
                <c:pt idx="1425">
                  <c:v>4624.7788045930556</c:v>
                </c:pt>
                <c:pt idx="1426">
                  <c:v>10478.017425009371</c:v>
                </c:pt>
                <c:pt idx="1427">
                  <c:v>11770.103461831597</c:v>
                </c:pt>
                <c:pt idx="1428">
                  <c:v>6832.5754698930559</c:v>
                </c:pt>
                <c:pt idx="1429">
                  <c:v>1046.2210041232665</c:v>
                </c:pt>
                <c:pt idx="1430">
                  <c:v>-3979.8314484850671</c:v>
                </c:pt>
                <c:pt idx="1431">
                  <c:v>-9843.154473860066</c:v>
                </c:pt>
                <c:pt idx="1432">
                  <c:v>-16953.222829462502</c:v>
                </c:pt>
                <c:pt idx="1433">
                  <c:v>-20692.460437976741</c:v>
                </c:pt>
                <c:pt idx="1434">
                  <c:v>-21005.881774027777</c:v>
                </c:pt>
                <c:pt idx="1435">
                  <c:v>-13488.700389240277</c:v>
                </c:pt>
                <c:pt idx="1436">
                  <c:v>-1493.6345900267406</c:v>
                </c:pt>
                <c:pt idx="1437">
                  <c:v>4323.375423731597</c:v>
                </c:pt>
                <c:pt idx="1438">
                  <c:v>4945.5168750149314</c:v>
                </c:pt>
                <c:pt idx="1439">
                  <c:v>2356.2298393055557</c:v>
                </c:pt>
                <c:pt idx="1440">
                  <c:v>-846.72730048507231</c:v>
                </c:pt>
                <c:pt idx="1441">
                  <c:v>-4663.5333590736109</c:v>
                </c:pt>
                <c:pt idx="1442">
                  <c:v>-5892.7511217611063</c:v>
                </c:pt>
                <c:pt idx="1443">
                  <c:v>-2906.7932073656275</c:v>
                </c:pt>
                <c:pt idx="1444">
                  <c:v>293.74993374999997</c:v>
                </c:pt>
                <c:pt idx="1445">
                  <c:v>1299.2442926343751</c:v>
                </c:pt>
                <c:pt idx="1446">
                  <c:v>-500.60138171007372</c:v>
                </c:pt>
                <c:pt idx="1447">
                  <c:v>-6717.6499513184026</c:v>
                </c:pt>
                <c:pt idx="1448">
                  <c:v>-15766.1306015625</c:v>
                </c:pt>
                <c:pt idx="1449">
                  <c:v>-20620.338270040626</c:v>
                </c:pt>
                <c:pt idx="1450">
                  <c:v>-17244.079751240282</c:v>
                </c:pt>
                <c:pt idx="1451">
                  <c:v>-9039.6385558500006</c:v>
                </c:pt>
                <c:pt idx="1452">
                  <c:v>-2230.3999999999996</c:v>
                </c:pt>
                <c:pt idx="1453">
                  <c:v>173.05</c:v>
                </c:pt>
                <c:pt idx="1454">
                  <c:v>173.05</c:v>
                </c:pt>
                <c:pt idx="1455">
                  <c:v>173.05</c:v>
                </c:pt>
                <c:pt idx="1456">
                  <c:v>173.05</c:v>
                </c:pt>
                <c:pt idx="1457">
                  <c:v>173.05</c:v>
                </c:pt>
                <c:pt idx="1458">
                  <c:v>173.05</c:v>
                </c:pt>
                <c:pt idx="1459">
                  <c:v>173.05</c:v>
                </c:pt>
                <c:pt idx="1460">
                  <c:v>173.05</c:v>
                </c:pt>
                <c:pt idx="1461">
                  <c:v>173.05</c:v>
                </c:pt>
                <c:pt idx="1462">
                  <c:v>173.05</c:v>
                </c:pt>
                <c:pt idx="1463">
                  <c:v>173.05</c:v>
                </c:pt>
                <c:pt idx="1464">
                  <c:v>173.05</c:v>
                </c:pt>
                <c:pt idx="1465">
                  <c:v>173.05</c:v>
                </c:pt>
                <c:pt idx="1466">
                  <c:v>173.05</c:v>
                </c:pt>
                <c:pt idx="1467">
                  <c:v>173.05</c:v>
                </c:pt>
                <c:pt idx="1468">
                  <c:v>173.05</c:v>
                </c:pt>
                <c:pt idx="1469">
                  <c:v>173.05</c:v>
                </c:pt>
                <c:pt idx="1470">
                  <c:v>173.05</c:v>
                </c:pt>
                <c:pt idx="1471">
                  <c:v>173.05</c:v>
                </c:pt>
                <c:pt idx="1472">
                  <c:v>173.05</c:v>
                </c:pt>
                <c:pt idx="1473">
                  <c:v>173.05</c:v>
                </c:pt>
                <c:pt idx="1474">
                  <c:v>173.05</c:v>
                </c:pt>
                <c:pt idx="1475">
                  <c:v>173.05</c:v>
                </c:pt>
                <c:pt idx="1476">
                  <c:v>173.05</c:v>
                </c:pt>
                <c:pt idx="1477">
                  <c:v>173.05</c:v>
                </c:pt>
                <c:pt idx="1478">
                  <c:v>4579.3750000000009</c:v>
                </c:pt>
                <c:pt idx="1479">
                  <c:v>8987.5030483930568</c:v>
                </c:pt>
                <c:pt idx="1480">
                  <c:v>8392.0496935722222</c:v>
                </c:pt>
                <c:pt idx="1481">
                  <c:v>7197.8982418843752</c:v>
                </c:pt>
                <c:pt idx="1482">
                  <c:v>6004.6371384732629</c:v>
                </c:pt>
                <c:pt idx="1483">
                  <c:v>5211.7684950388893</c:v>
                </c:pt>
                <c:pt idx="1484">
                  <c:v>4819.955416155557</c:v>
                </c:pt>
                <c:pt idx="1485">
                  <c:v>5229.5046797482637</c:v>
                </c:pt>
                <c:pt idx="1486">
                  <c:v>6644.2428270843729</c:v>
                </c:pt>
                <c:pt idx="1487">
                  <c:v>8465.3376502593746</c:v>
                </c:pt>
                <c:pt idx="1488">
                  <c:v>10495.373860659724</c:v>
                </c:pt>
                <c:pt idx="1489">
                  <c:v>12536.634419837503</c:v>
                </c:pt>
                <c:pt idx="1490">
                  <c:v>14191.673585334373</c:v>
                </c:pt>
                <c:pt idx="1491">
                  <c:v>15259.898382009371</c:v>
                </c:pt>
                <c:pt idx="1492">
                  <c:v>15340.871646206602</c:v>
                </c:pt>
                <c:pt idx="1493">
                  <c:v>14626.357376431597</c:v>
                </c:pt>
                <c:pt idx="1494">
                  <c:v>13715.608740234375</c:v>
                </c:pt>
                <c:pt idx="1495">
                  <c:v>12403.789638259716</c:v>
                </c:pt>
                <c:pt idx="1496">
                  <c:v>11086.166508606599</c:v>
                </c:pt>
                <c:pt idx="1497">
                  <c:v>9763.7265575232759</c:v>
                </c:pt>
                <c:pt idx="1498">
                  <c:v>8231.0152847593654</c:v>
                </c:pt>
                <c:pt idx="1499">
                  <c:v>6686.5320431482587</c:v>
                </c:pt>
                <c:pt idx="1500">
                  <c:v>5128.8463149565969</c:v>
                </c:pt>
                <c:pt idx="1501">
                  <c:v>4358.0352118843775</c:v>
                </c:pt>
                <c:pt idx="1502">
                  <c:v>3988.2759480566087</c:v>
                </c:pt>
                <c:pt idx="1503">
                  <c:v>3811.4131759399252</c:v>
                </c:pt>
                <c:pt idx="1504">
                  <c:v>3839.0810280374944</c:v>
                </c:pt>
                <c:pt idx="1505">
                  <c:v>3462.5119037500031</c:v>
                </c:pt>
                <c:pt idx="1506">
                  <c:v>3282.4341920399306</c:v>
                </c:pt>
                <c:pt idx="1507">
                  <c:v>3503.1177456597252</c:v>
                </c:pt>
                <c:pt idx="1508">
                  <c:v>3928.4138802388834</c:v>
                </c:pt>
                <c:pt idx="1509">
                  <c:v>4558.4567068149336</c:v>
                </c:pt>
                <c:pt idx="1510">
                  <c:v>5798.2357137055624</c:v>
                </c:pt>
                <c:pt idx="1511">
                  <c:v>7456.5680502343748</c:v>
                </c:pt>
                <c:pt idx="1512">
                  <c:v>9134.0410120597153</c:v>
                </c:pt>
                <c:pt idx="1513">
                  <c:v>10631.887024273263</c:v>
                </c:pt>
                <c:pt idx="1514">
                  <c:v>11346.296869356593</c:v>
                </c:pt>
                <c:pt idx="1515">
                  <c:v>10863.273267639928</c:v>
                </c:pt>
                <c:pt idx="1516">
                  <c:v>9167.3152183722395</c:v>
                </c:pt>
                <c:pt idx="1517">
                  <c:v>7442.9032773149374</c:v>
                </c:pt>
                <c:pt idx="1518">
                  <c:v>6104.638223806598</c:v>
                </c:pt>
                <c:pt idx="1519">
                  <c:v>5146.2950705232643</c:v>
                </c:pt>
                <c:pt idx="1520">
                  <c:v>4383.2437810930442</c:v>
                </c:pt>
                <c:pt idx="1521">
                  <c:v>3604.0283863374771</c:v>
                </c:pt>
                <c:pt idx="1522">
                  <c:v>2619.1200717093807</c:v>
                </c:pt>
                <c:pt idx="1523">
                  <c:v>1211.5903926388883</c:v>
                </c:pt>
                <c:pt idx="1524">
                  <c:v>-813.27881751111158</c:v>
                </c:pt>
                <c:pt idx="1525">
                  <c:v>-3476.8857198350643</c:v>
                </c:pt>
                <c:pt idx="1526">
                  <c:v>-5770.8004138500119</c:v>
                </c:pt>
                <c:pt idx="1527">
                  <c:v>-7287.0606165736017</c:v>
                </c:pt>
                <c:pt idx="1528">
                  <c:v>-7407.5817356069347</c:v>
                </c:pt>
                <c:pt idx="1529">
                  <c:v>-6312.5644177777785</c:v>
                </c:pt>
                <c:pt idx="1530">
                  <c:v>-4594.6009824402809</c:v>
                </c:pt>
                <c:pt idx="1531">
                  <c:v>-2451.0545639156257</c:v>
                </c:pt>
                <c:pt idx="1532">
                  <c:v>-279.47148794027544</c:v>
                </c:pt>
                <c:pt idx="1533">
                  <c:v>1914.7353749999918</c:v>
                </c:pt>
                <c:pt idx="1534">
                  <c:v>4336.1264515722196</c:v>
                </c:pt>
                <c:pt idx="1535">
                  <c:v>7185.5256859263973</c:v>
                </c:pt>
                <c:pt idx="1536">
                  <c:v>10073.101862288881</c:v>
                </c:pt>
                <c:pt idx="1537">
                  <c:v>12191.133539822227</c:v>
                </c:pt>
                <c:pt idx="1538">
                  <c:v>13933.207043349999</c:v>
                </c:pt>
                <c:pt idx="1539">
                  <c:v>15101.538278905555</c:v>
                </c:pt>
                <c:pt idx="1540">
                  <c:v>15882.500726348286</c:v>
                </c:pt>
                <c:pt idx="1541">
                  <c:v>16282.669551822204</c:v>
                </c:pt>
                <c:pt idx="1542">
                  <c:v>15684.42955155972</c:v>
                </c:pt>
                <c:pt idx="1543">
                  <c:v>14074.354720584392</c:v>
                </c:pt>
                <c:pt idx="1544">
                  <c:v>11230.50980225971</c:v>
                </c:pt>
                <c:pt idx="1545">
                  <c:v>8331.3403556597113</c:v>
                </c:pt>
                <c:pt idx="1546">
                  <c:v>6395.1483437499883</c:v>
                </c:pt>
                <c:pt idx="1547">
                  <c:v>5233.7907660374985</c:v>
                </c:pt>
                <c:pt idx="1548">
                  <c:v>5060.5638931597332</c:v>
                </c:pt>
                <c:pt idx="1549">
                  <c:v>5294.8448158593746</c:v>
                </c:pt>
                <c:pt idx="1550">
                  <c:v>5729.5995038888941</c:v>
                </c:pt>
                <c:pt idx="1551">
                  <c:v>6178.3389928843862</c:v>
                </c:pt>
                <c:pt idx="1552">
                  <c:v>6427.1560619263892</c:v>
                </c:pt>
                <c:pt idx="1553">
                  <c:v>6483.0654633374998</c:v>
                </c:pt>
                <c:pt idx="1554">
                  <c:v>6532.3773467649298</c:v>
                </c:pt>
                <c:pt idx="1555">
                  <c:v>6989.7558217593523</c:v>
                </c:pt>
                <c:pt idx="1556">
                  <c:v>7655.0922030374995</c:v>
                </c:pt>
                <c:pt idx="1557">
                  <c:v>8335.5756809399536</c:v>
                </c:pt>
                <c:pt idx="1558">
                  <c:v>9224.6131141816022</c:v>
                </c:pt>
                <c:pt idx="1559">
                  <c:v>10137.131154905544</c:v>
                </c:pt>
                <c:pt idx="1560">
                  <c:v>10458.058983749977</c:v>
                </c:pt>
                <c:pt idx="1561">
                  <c:v>10580.606669572226</c:v>
                </c:pt>
                <c:pt idx="1562">
                  <c:v>10705.061712372226</c:v>
                </c:pt>
                <c:pt idx="1563">
                  <c:v>11031.711612149993</c:v>
                </c:pt>
                <c:pt idx="1564">
                  <c:v>11368.349058914942</c:v>
                </c:pt>
                <c:pt idx="1565">
                  <c:v>11506.852232893067</c:v>
                </c:pt>
                <c:pt idx="1566">
                  <c:v>11847.796134084376</c:v>
                </c:pt>
                <c:pt idx="1567">
                  <c:v>11798.785884384357</c:v>
                </c:pt>
                <c:pt idx="1568">
                  <c:v>11334.418618106585</c:v>
                </c:pt>
                <c:pt idx="1569">
                  <c:v>11063.540167288898</c:v>
                </c:pt>
                <c:pt idx="1570">
                  <c:v>10785.527754337505</c:v>
                </c:pt>
                <c:pt idx="1571">
                  <c:v>10500.068453498263</c:v>
                </c:pt>
                <c:pt idx="1572">
                  <c:v>10206.871690856591</c:v>
                </c:pt>
                <c:pt idx="1573">
                  <c:v>9505.0942443374806</c:v>
                </c:pt>
                <c:pt idx="1574">
                  <c:v>8576.4939389263982</c:v>
                </c:pt>
                <c:pt idx="1575">
                  <c:v>7830.2847606222222</c:v>
                </c:pt>
                <c:pt idx="1576">
                  <c:v>6865.623487349998</c:v>
                </c:pt>
                <c:pt idx="1577">
                  <c:v>5873.3986705649313</c:v>
                </c:pt>
                <c:pt idx="1578">
                  <c:v>5063.0359873499865</c:v>
                </c:pt>
                <c:pt idx="1579">
                  <c:v>4634.8676413843859</c:v>
                </c:pt>
                <c:pt idx="1580">
                  <c:v>4206.7663509375034</c:v>
                </c:pt>
                <c:pt idx="1581">
                  <c:v>3960.7507124565855</c:v>
                </c:pt>
                <c:pt idx="1582">
                  <c:v>3724.014812709373</c:v>
                </c:pt>
                <c:pt idx="1583">
                  <c:v>3068.7032314843805</c:v>
                </c:pt>
                <c:pt idx="1584">
                  <c:v>2604.9433062888893</c:v>
                </c:pt>
                <c:pt idx="1585">
                  <c:v>2132.6039999999953</c:v>
                </c:pt>
                <c:pt idx="1586">
                  <c:v>1651.8641273343619</c:v>
                </c:pt>
                <c:pt idx="1587">
                  <c:v>1363.2123548482609</c:v>
                </c:pt>
                <c:pt idx="1588">
                  <c:v>1475.8806436816135</c:v>
                </c:pt>
                <c:pt idx="1589">
                  <c:v>1998.5228810597332</c:v>
                </c:pt>
                <c:pt idx="1590">
                  <c:v>2538.9646333593805</c:v>
                </c:pt>
                <c:pt idx="1591">
                  <c:v>3088.3284949593749</c:v>
                </c:pt>
                <c:pt idx="1592">
                  <c:v>3454.7200816232398</c:v>
                </c:pt>
                <c:pt idx="1593">
                  <c:v>3821.2308780982748</c:v>
                </c:pt>
                <c:pt idx="1594">
                  <c:v>4204.8184800149475</c:v>
                </c:pt>
                <c:pt idx="1595">
                  <c:v>3787.2858843843569</c:v>
                </c:pt>
                <c:pt idx="1596">
                  <c:v>3352.8851004816024</c:v>
                </c:pt>
                <c:pt idx="1597">
                  <c:v>2718.3160263899417</c:v>
                </c:pt>
                <c:pt idx="1598">
                  <c:v>1858.4663703374999</c:v>
                </c:pt>
                <c:pt idx="1599">
                  <c:v>1391.2530859263838</c:v>
                </c:pt>
                <c:pt idx="1600">
                  <c:v>916.27998787325214</c:v>
                </c:pt>
                <c:pt idx="1601">
                  <c:v>634.0357427343738</c:v>
                </c:pt>
                <c:pt idx="1602">
                  <c:v>953.39905891493618</c:v>
                </c:pt>
                <c:pt idx="1603">
                  <c:v>1690.1161560093642</c:v>
                </c:pt>
                <c:pt idx="1604">
                  <c:v>2242.9669045843557</c:v>
                </c:pt>
                <c:pt idx="1605">
                  <c:v>3004.3120035930765</c:v>
                </c:pt>
                <c:pt idx="1606">
                  <c:v>3589.3046974889057</c:v>
                </c:pt>
                <c:pt idx="1607">
                  <c:v>3974.0396938374938</c:v>
                </c:pt>
                <c:pt idx="1608">
                  <c:v>4374.6146938374995</c:v>
                </c:pt>
                <c:pt idx="1609">
                  <c:v>4775.1896938375048</c:v>
                </c:pt>
                <c:pt idx="1610">
                  <c:v>4991.3171974888828</c:v>
                </c:pt>
                <c:pt idx="1611">
                  <c:v>5199.5358752343582</c:v>
                </c:pt>
                <c:pt idx="1612">
                  <c:v>5824.2366121500045</c:v>
                </c:pt>
                <c:pt idx="1613">
                  <c:v>6456.9877366222217</c:v>
                </c:pt>
                <c:pt idx="1614">
                  <c:v>7105.9066917263826</c:v>
                </c:pt>
                <c:pt idx="1615">
                  <c:v>7763.1740589149485</c:v>
                </c:pt>
                <c:pt idx="1616">
                  <c:v>8637.3810465930546</c:v>
                </c:pt>
                <c:pt idx="1617">
                  <c:v>9328.3549878732592</c:v>
                </c:pt>
                <c:pt idx="1618">
                  <c:v>9828.2615629815973</c:v>
                </c:pt>
                <c:pt idx="1619">
                  <c:v>9736.7939939930384</c:v>
                </c:pt>
                <c:pt idx="1620">
                  <c:v>9228.9933780982519</c:v>
                </c:pt>
                <c:pt idx="1621">
                  <c:v>8713.5149053066198</c:v>
                </c:pt>
                <c:pt idx="1622">
                  <c:v>7981.2085712232747</c:v>
                </c:pt>
                <c:pt idx="1623">
                  <c:v>6831.4292464149239</c:v>
                </c:pt>
                <c:pt idx="1624">
                  <c:v>5446.7915763843621</c:v>
                </c:pt>
                <c:pt idx="1625">
                  <c:v>4236.3754360930543</c:v>
                </c:pt>
                <c:pt idx="1626">
                  <c:v>2399.0978810597394</c:v>
                </c:pt>
                <c:pt idx="1627">
                  <c:v>310.01928639998823</c:v>
                </c:pt>
                <c:pt idx="1628">
                  <c:v>-1411.7140431069502</c:v>
                </c:pt>
                <c:pt idx="1629">
                  <c:v>-2564.5629044444513</c:v>
                </c:pt>
                <c:pt idx="1630">
                  <c:v>-2721.7671175406322</c:v>
                </c:pt>
                <c:pt idx="1631">
                  <c:v>-1666.4913704906139</c:v>
                </c:pt>
                <c:pt idx="1632">
                  <c:v>31.828523159715587</c:v>
                </c:pt>
                <c:pt idx="1633">
                  <c:v>1963.2558679315912</c:v>
                </c:pt>
                <c:pt idx="1634">
                  <c:v>3541.8740938930714</c:v>
                </c:pt>
                <c:pt idx="1635">
                  <c:v>4134.8575704399418</c:v>
                </c:pt>
                <c:pt idx="1636">
                  <c:v>4134.8575704399127</c:v>
                </c:pt>
                <c:pt idx="1637">
                  <c:v>3526.1234975999878</c:v>
                </c:pt>
                <c:pt idx="1638">
                  <c:v>2901.6909827593977</c:v>
                </c:pt>
                <c:pt idx="1639">
                  <c:v>2469.7936048899473</c:v>
                </c:pt>
                <c:pt idx="1640">
                  <c:v>2430.8082713499884</c:v>
                </c:pt>
                <c:pt idx="1641">
                  <c:v>3000.6166155555375</c:v>
                </c:pt>
                <c:pt idx="1642">
                  <c:v>3986.5717413375105</c:v>
                </c:pt>
                <c:pt idx="1643">
                  <c:v>5396.3217031399472</c:v>
                </c:pt>
                <c:pt idx="1644">
                  <c:v>6636.8457713499774</c:v>
                </c:pt>
                <c:pt idx="1645">
                  <c:v>7692.9148925982399</c:v>
                </c:pt>
                <c:pt idx="1646">
                  <c:v>8572.7433679316146</c:v>
                </c:pt>
                <c:pt idx="1647">
                  <c:v>9261.0127366222332</c:v>
                </c:pt>
                <c:pt idx="1648">
                  <c:v>9966.3365589149362</c:v>
                </c:pt>
                <c:pt idx="1649">
                  <c:v>10280.529033431592</c:v>
                </c:pt>
                <c:pt idx="1650">
                  <c:v>10395.894328134367</c:v>
                </c:pt>
                <c:pt idx="1651">
                  <c:v>10112.144943023281</c:v>
                </c:pt>
                <c:pt idx="1652">
                  <c:v>9612.5809800149254</c:v>
                </c:pt>
                <c:pt idx="1653">
                  <c:v>9305.8054748263767</c:v>
                </c:pt>
                <c:pt idx="1654">
                  <c:v>8790.9975572222174</c:v>
                </c:pt>
                <c:pt idx="1655">
                  <c:v>8459.8026672888773</c:v>
                </c:pt>
                <c:pt idx="1656">
                  <c:v>8529.6596166000163</c:v>
                </c:pt>
                <c:pt idx="1657">
                  <c:v>8599.9934051555738</c:v>
                </c:pt>
                <c:pt idx="1658">
                  <c:v>8670.8040329555461</c:v>
                </c:pt>
                <c:pt idx="1659">
                  <c:v>8742.0914999999895</c:v>
                </c:pt>
                <c:pt idx="1660">
                  <c:v>8813.8558062888787</c:v>
                </c:pt>
                <c:pt idx="1661">
                  <c:v>8685.8094518222224</c:v>
                </c:pt>
                <c:pt idx="1662">
                  <c:v>8749.4116113565979</c:v>
                </c:pt>
                <c:pt idx="1663">
                  <c:v>8822.546830473264</c:v>
                </c:pt>
                <c:pt idx="1664">
                  <c:v>8486.3563043930772</c:v>
                </c:pt>
                <c:pt idx="1665">
                  <c:v>8341.5460702388955</c:v>
                </c:pt>
                <c:pt idx="1666">
                  <c:v>7996.7165581597219</c:v>
                </c:pt>
                <c:pt idx="1667">
                  <c:v>7633.4542290374957</c:v>
                </c:pt>
                <c:pt idx="1668">
                  <c:v>7470.5986097263649</c:v>
                </c:pt>
                <c:pt idx="1669">
                  <c:v>7298.4632516816137</c:v>
                </c:pt>
                <c:pt idx="1670">
                  <c:v>7126.3949491555559</c:v>
                </c:pt>
                <c:pt idx="1671">
                  <c:v>6744.6700005374933</c:v>
                </c:pt>
                <c:pt idx="1672">
                  <c:v>6553.8187021482681</c:v>
                </c:pt>
                <c:pt idx="1673">
                  <c:v>6563.2623543722266</c:v>
                </c:pt>
                <c:pt idx="1674">
                  <c:v>6372.4259572093915</c:v>
                </c:pt>
                <c:pt idx="1675">
                  <c:v>6172.1384572093748</c:v>
                </c:pt>
                <c:pt idx="1676">
                  <c:v>5971.8509572093571</c:v>
                </c:pt>
                <c:pt idx="1677">
                  <c:v>5561.8248543721984</c:v>
                </c:pt>
                <c:pt idx="1678">
                  <c:v>5142.3700005374994</c:v>
                </c:pt>
                <c:pt idx="1679">
                  <c:v>4913.8185993843845</c:v>
                </c:pt>
                <c:pt idx="1680">
                  <c:v>4885.6217537500106</c:v>
                </c:pt>
                <c:pt idx="1681">
                  <c:v>5258.0669636343619</c:v>
                </c:pt>
                <c:pt idx="1682">
                  <c:v>5849.5677681555371</c:v>
                </c:pt>
                <c:pt idx="1683">
                  <c:v>6450.43026815556</c:v>
                </c:pt>
                <c:pt idx="1684">
                  <c:v>7270.3111097264045</c:v>
                </c:pt>
                <c:pt idx="1685">
                  <c:v>7708.4372002263826</c:v>
                </c:pt>
                <c:pt idx="1686">
                  <c:v>7746.1075005374933</c:v>
                </c:pt>
                <c:pt idx="1687">
                  <c:v>7783.8970106597444</c:v>
                </c:pt>
                <c:pt idx="1688">
                  <c:v>7421.2307305930453</c:v>
                </c:pt>
                <c:pt idx="1689">
                  <c:v>7039.6547942388715</c:v>
                </c:pt>
                <c:pt idx="1690">
                  <c:v>6858.3961603375228</c:v>
                </c:pt>
                <c:pt idx="1691">
                  <c:v>6667.6342693066017</c:v>
                </c:pt>
                <c:pt idx="1692">
                  <c:v>6677.167328888866</c:v>
                </c:pt>
                <c:pt idx="1693">
                  <c:v>6686.7078390843508</c:v>
                </c:pt>
                <c:pt idx="1694">
                  <c:v>6696.2557998930879</c:v>
                </c:pt>
                <c:pt idx="1695">
                  <c:v>6705.8112113149655</c:v>
                </c:pt>
                <c:pt idx="1696">
                  <c:v>6715.3740733499753</c:v>
                </c:pt>
                <c:pt idx="1697">
                  <c:v>6724.9443859982403</c:v>
                </c:pt>
                <c:pt idx="1698">
                  <c:v>6534.2346492597098</c:v>
                </c:pt>
                <c:pt idx="1699">
                  <c:v>6133.6596492597328</c:v>
                </c:pt>
                <c:pt idx="1700">
                  <c:v>5723.5068859982975</c:v>
                </c:pt>
                <c:pt idx="1701">
                  <c:v>5504.0862113149196</c:v>
                </c:pt>
                <c:pt idx="1702">
                  <c:v>5484.9828390843622</c:v>
                </c:pt>
                <c:pt idx="1703">
                  <c:v>5265.6217693065964</c:v>
                </c:pt>
                <c:pt idx="1704">
                  <c:v>5237.0672942388883</c:v>
                </c:pt>
                <c:pt idx="1705">
                  <c:v>5418.3557305930735</c:v>
                </c:pt>
                <c:pt idx="1706">
                  <c:v>5399.3864693999885</c:v>
                </c:pt>
                <c:pt idx="1707">
                  <c:v>5580.7345106597268</c:v>
                </c:pt>
                <c:pt idx="1708">
                  <c:v>5771.5634572093686</c:v>
                </c:pt>
                <c:pt idx="1709">
                  <c:v>5762.1123543722151</c:v>
                </c:pt>
                <c:pt idx="1710">
                  <c:v>6153.2437021482629</c:v>
                </c:pt>
                <c:pt idx="1711">
                  <c:v>6563.2623543722266</c:v>
                </c:pt>
                <c:pt idx="1712">
                  <c:v>6773.0009572093686</c:v>
                </c:pt>
                <c:pt idx="1713">
                  <c:v>7192.5005147232614</c:v>
                </c:pt>
                <c:pt idx="1714">
                  <c:v>7421.2307305930735</c:v>
                </c:pt>
                <c:pt idx="1715">
                  <c:v>7650.0280019815737</c:v>
                </c:pt>
                <c:pt idx="1716">
                  <c:v>7888.4328390843675</c:v>
                </c:pt>
                <c:pt idx="1717">
                  <c:v>8126.9568859982737</c:v>
                </c:pt>
                <c:pt idx="1718">
                  <c:v>8375.2077084375014</c:v>
                </c:pt>
                <c:pt idx="1719">
                  <c:v>8623.6447962065849</c:v>
                </c:pt>
                <c:pt idx="1720">
                  <c:v>8681.6701717649175</c:v>
                </c:pt>
                <c:pt idx="1721">
                  <c:v>8329.6545432597341</c:v>
                </c:pt>
                <c:pt idx="1722">
                  <c:v>7767.7736514930421</c:v>
                </c:pt>
                <c:pt idx="1723">
                  <c:v>7186.4466592889112</c:v>
                </c:pt>
                <c:pt idx="1724">
                  <c:v>6595.3630891065968</c:v>
                </c:pt>
                <c:pt idx="1725">
                  <c:v>5383.8591592888424</c:v>
                </c:pt>
                <c:pt idx="1726">
                  <c:v>3732.7762693983072</c:v>
                </c:pt>
                <c:pt idx="1727">
                  <c:v>1842.8489562264222</c:v>
                </c:pt>
                <c:pt idx="1728">
                  <c:v>-294.68842665002467</c:v>
                </c:pt>
                <c:pt idx="1729">
                  <c:v>-2477.9837504600946</c:v>
                </c:pt>
                <c:pt idx="1730">
                  <c:v>-3903.7635904434164</c:v>
                </c:pt>
                <c:pt idx="1731">
                  <c:v>-4533.1655481777661</c:v>
                </c:pt>
                <c:pt idx="1732">
                  <c:v>-4766.2058276735997</c:v>
                </c:pt>
                <c:pt idx="1733">
                  <c:v>-4584.9582535850841</c:v>
                </c:pt>
                <c:pt idx="1734">
                  <c:v>-4390.5566219017437</c:v>
                </c:pt>
                <c:pt idx="1735">
                  <c:v>-4383.8248767736022</c:v>
                </c:pt>
                <c:pt idx="1736">
                  <c:v>-4773.7267572656328</c:v>
                </c:pt>
                <c:pt idx="1737">
                  <c:v>-4967.3830954156338</c:v>
                </c:pt>
                <c:pt idx="1738">
                  <c:v>-4948.6558630444351</c:v>
                </c:pt>
                <c:pt idx="1739">
                  <c:v>-4725.6997562933875</c:v>
                </c:pt>
                <c:pt idx="1740">
                  <c:v>-3882.993845094456</c:v>
                </c:pt>
                <c:pt idx="1741">
                  <c:v>-2614.4218274069508</c:v>
                </c:pt>
                <c:pt idx="1742">
                  <c:v>-1715.1024318499772</c:v>
                </c:pt>
                <c:pt idx="1743">
                  <c:v>-1207.7563033600809</c:v>
                </c:pt>
                <c:pt idx="1744">
                  <c:v>-685.03955985001812</c:v>
                </c:pt>
                <c:pt idx="1745">
                  <c:v>-555.01134227361217</c:v>
                </c:pt>
                <c:pt idx="1746">
                  <c:v>-624.52556337777924</c:v>
                </c:pt>
                <c:pt idx="1747">
                  <c:v>-292.71972316249503</c:v>
                </c:pt>
                <c:pt idx="1748">
                  <c:v>53.376393159733198</c:v>
                </c:pt>
                <c:pt idx="1749">
                  <c:v>399.94934872637759</c:v>
                </c:pt>
                <c:pt idx="1750">
                  <c:v>960.62324115553724</c:v>
                </c:pt>
                <c:pt idx="1751">
                  <c:v>1127.6251267093735</c:v>
                </c:pt>
                <c:pt idx="1752">
                  <c:v>1094.525777593054</c:v>
                </c:pt>
                <c:pt idx="1753">
                  <c:v>1061.6126938065963</c:v>
                </c:pt>
                <c:pt idx="1754">
                  <c:v>1028.8858753499994</c:v>
                </c:pt>
                <c:pt idx="1755">
                  <c:v>996.34532222326288</c:v>
                </c:pt>
                <c:pt idx="1756">
                  <c:v>963.99103442638761</c:v>
                </c:pt>
                <c:pt idx="1757">
                  <c:v>731.53551195938576</c:v>
                </c:pt>
                <c:pt idx="1758">
                  <c:v>693.17975523438622</c:v>
                </c:pt>
                <c:pt idx="1759">
                  <c:v>661.42151649306629</c:v>
                </c:pt>
                <c:pt idx="1760">
                  <c:v>423.27000023888331</c:v>
                </c:pt>
                <c:pt idx="1761">
                  <c:v>385.6742060597162</c:v>
                </c:pt>
                <c:pt idx="1762">
                  <c:v>348.34663395554981</c:v>
                </c:pt>
                <c:pt idx="1763">
                  <c:v>311.28728392638277</c:v>
                </c:pt>
                <c:pt idx="1764">
                  <c:v>74.208655972228371</c:v>
                </c:pt>
                <c:pt idx="1765">
                  <c:v>-569.2378237406142</c:v>
                </c:pt>
                <c:pt idx="1766">
                  <c:v>-1825.1772106500057</c:v>
                </c:pt>
                <c:pt idx="1767">
                  <c:v>-3504.721442943403</c:v>
                </c:pt>
                <c:pt idx="1768">
                  <c:v>-5606.7082249625009</c:v>
                </c:pt>
                <c:pt idx="1769">
                  <c:v>-7940.5358538600867</c:v>
                </c:pt>
                <c:pt idx="1770">
                  <c:v>-9896.8742077406259</c:v>
                </c:pt>
                <c:pt idx="1771">
                  <c:v>-10866.586880651721</c:v>
                </c:pt>
                <c:pt idx="1772">
                  <c:v>-11027.520125651719</c:v>
                </c:pt>
                <c:pt idx="1773">
                  <c:v>-10780.248942740633</c:v>
                </c:pt>
                <c:pt idx="1774">
                  <c:v>-9915.6047009906324</c:v>
                </c:pt>
                <c:pt idx="1775">
                  <c:v>-8831.2603865625024</c:v>
                </c:pt>
                <c:pt idx="1776">
                  <c:v>-8330.176498462497</c:v>
                </c:pt>
                <c:pt idx="1777">
                  <c:v>-8625.9510571624978</c:v>
                </c:pt>
                <c:pt idx="1778">
                  <c:v>-9722.2907427267492</c:v>
                </c:pt>
                <c:pt idx="1779">
                  <c:v>-11428.843447850008</c:v>
                </c:pt>
                <c:pt idx="1780">
                  <c:v>-12941.866359140624</c:v>
                </c:pt>
                <c:pt idx="1781">
                  <c:v>-13454.289964415628</c:v>
                </c:pt>
                <c:pt idx="1782">
                  <c:v>-12752.624277094437</c:v>
                </c:pt>
                <c:pt idx="1783">
                  <c:v>-11233.294305627776</c:v>
                </c:pt>
                <c:pt idx="1784">
                  <c:v>-9294.4908537934061</c:v>
                </c:pt>
                <c:pt idx="1785">
                  <c:v>-7940.6689199350694</c:v>
                </c:pt>
                <c:pt idx="1786">
                  <c:v>-7380.4867679767412</c:v>
                </c:pt>
                <c:pt idx="1787">
                  <c:v>-7216.0851464277794</c:v>
                </c:pt>
                <c:pt idx="1788">
                  <c:v>-7449.5688535156214</c:v>
                </c:pt>
                <c:pt idx="1789">
                  <c:v>-8282.7564902517388</c:v>
                </c:pt>
                <c:pt idx="1790">
                  <c:v>-9717.9279442736115</c:v>
                </c:pt>
                <c:pt idx="1791">
                  <c:v>-11554.412009001735</c:v>
                </c:pt>
                <c:pt idx="1792">
                  <c:v>-13390.139836490627</c:v>
                </c:pt>
                <c:pt idx="1793">
                  <c:v>-14019.165654365628</c:v>
                </c:pt>
                <c:pt idx="1794">
                  <c:v>-17241.889270961114</c:v>
                </c:pt>
                <c:pt idx="1795">
                  <c:v>-10241.900000000001</c:v>
                </c:pt>
                <c:pt idx="1796">
                  <c:v>173.05</c:v>
                </c:pt>
                <c:pt idx="1797">
                  <c:v>173.05</c:v>
                </c:pt>
                <c:pt idx="1798">
                  <c:v>173.05</c:v>
                </c:pt>
                <c:pt idx="1799">
                  <c:v>173.05</c:v>
                </c:pt>
                <c:pt idx="1800">
                  <c:v>173.05</c:v>
                </c:pt>
              </c:numCache>
            </c:numRef>
          </c:yVal>
          <c:smooth val="0"/>
          <c:extLst>
            <c:ext xmlns:c16="http://schemas.microsoft.com/office/drawing/2014/chart" uri="{C3380CC4-5D6E-409C-BE32-E72D297353CC}">
              <c16:uniqueId val="{00000000-9B69-4B59-9AD2-3A40CF934669}"/>
            </c:ext>
          </c:extLst>
        </c:ser>
        <c:dLbls>
          <c:showLegendKey val="0"/>
          <c:showVal val="0"/>
          <c:showCatName val="0"/>
          <c:showSerName val="0"/>
          <c:showPercent val="0"/>
          <c:showBubbleSize val="0"/>
        </c:dLbls>
        <c:axId val="188780176"/>
        <c:axId val="914770832"/>
      </c:scatterChart>
      <c:valAx>
        <c:axId val="188780176"/>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Time</a:t>
                </a:r>
                <a:r>
                  <a:rPr lang="en-GB" baseline="0"/>
                  <a:t> (sec)</a:t>
                </a:r>
                <a:endParaRPr lang="en-GB"/>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914770832"/>
        <c:crosses val="autoZero"/>
        <c:crossBetween val="midCat"/>
      </c:valAx>
      <c:valAx>
        <c:axId val="914770832"/>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Energy</a:t>
                </a:r>
                <a:r>
                  <a:rPr lang="en-GB" baseline="0"/>
                  <a:t> (J)</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88780176"/>
        <c:crosses val="autoZero"/>
        <c:crossBetween val="midCat"/>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Reqierd</a:t>
            </a:r>
            <a:r>
              <a:rPr lang="en-GB" baseline="0"/>
              <a:t> power</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lineMarker"/>
        <c:varyColors val="0"/>
        <c:ser>
          <c:idx val="0"/>
          <c:order val="0"/>
          <c:spPr>
            <a:ln w="9525" cap="rnd">
              <a:solidFill>
                <a:schemeClr val="accent1"/>
              </a:solidFill>
              <a:round/>
            </a:ln>
            <a:effectLst/>
          </c:spPr>
          <c:marker>
            <c:symbol val="none"/>
          </c:marker>
          <c:xVal>
            <c:numRef>
              <c:f>WLTC_class_3!$C$8:$C$1808</c:f>
              <c:numCache>
                <c:formatCode>General</c:formatCode>
                <c:ptCount val="1801"/>
                <c:pt idx="0">
                  <c:v>0</c:v>
                </c:pt>
                <c:pt idx="1">
                  <c:v>1</c:v>
                </c:pt>
                <c:pt idx="2">
                  <c:v>2</c:v>
                </c:pt>
                <c:pt idx="3">
                  <c:v>3</c:v>
                </c:pt>
                <c:pt idx="4">
                  <c:v>4</c:v>
                </c:pt>
                <c:pt idx="5">
                  <c:v>5</c:v>
                </c:pt>
                <c:pt idx="6">
                  <c:v>6</c:v>
                </c:pt>
                <c:pt idx="7">
                  <c:v>7</c:v>
                </c:pt>
                <c:pt idx="8">
                  <c:v>8</c:v>
                </c:pt>
                <c:pt idx="9">
                  <c:v>9</c:v>
                </c:pt>
                <c:pt idx="10">
                  <c:v>10</c:v>
                </c:pt>
                <c:pt idx="11">
                  <c:v>11</c:v>
                </c:pt>
                <c:pt idx="12">
                  <c:v>12</c:v>
                </c:pt>
                <c:pt idx="13">
                  <c:v>13</c:v>
                </c:pt>
                <c:pt idx="14">
                  <c:v>14</c:v>
                </c:pt>
                <c:pt idx="15">
                  <c:v>15</c:v>
                </c:pt>
                <c:pt idx="16">
                  <c:v>16</c:v>
                </c:pt>
                <c:pt idx="17">
                  <c:v>17</c:v>
                </c:pt>
                <c:pt idx="18">
                  <c:v>18</c:v>
                </c:pt>
                <c:pt idx="19">
                  <c:v>19</c:v>
                </c:pt>
                <c:pt idx="20">
                  <c:v>20</c:v>
                </c:pt>
                <c:pt idx="21">
                  <c:v>21</c:v>
                </c:pt>
                <c:pt idx="22">
                  <c:v>22</c:v>
                </c:pt>
                <c:pt idx="23">
                  <c:v>23</c:v>
                </c:pt>
                <c:pt idx="24">
                  <c:v>24</c:v>
                </c:pt>
                <c:pt idx="25">
                  <c:v>25</c:v>
                </c:pt>
                <c:pt idx="26">
                  <c:v>26</c:v>
                </c:pt>
                <c:pt idx="27">
                  <c:v>27</c:v>
                </c:pt>
                <c:pt idx="28">
                  <c:v>28</c:v>
                </c:pt>
                <c:pt idx="29">
                  <c:v>29</c:v>
                </c:pt>
                <c:pt idx="30">
                  <c:v>30</c:v>
                </c:pt>
                <c:pt idx="31">
                  <c:v>31</c:v>
                </c:pt>
                <c:pt idx="32">
                  <c:v>32</c:v>
                </c:pt>
                <c:pt idx="33">
                  <c:v>33</c:v>
                </c:pt>
                <c:pt idx="34">
                  <c:v>34</c:v>
                </c:pt>
                <c:pt idx="35">
                  <c:v>35</c:v>
                </c:pt>
                <c:pt idx="36">
                  <c:v>36</c:v>
                </c:pt>
                <c:pt idx="37">
                  <c:v>37</c:v>
                </c:pt>
                <c:pt idx="38">
                  <c:v>38</c:v>
                </c:pt>
                <c:pt idx="39">
                  <c:v>39</c:v>
                </c:pt>
                <c:pt idx="40">
                  <c:v>40</c:v>
                </c:pt>
                <c:pt idx="41">
                  <c:v>41</c:v>
                </c:pt>
                <c:pt idx="42">
                  <c:v>42</c:v>
                </c:pt>
                <c:pt idx="43">
                  <c:v>43</c:v>
                </c:pt>
                <c:pt idx="44">
                  <c:v>44</c:v>
                </c:pt>
                <c:pt idx="45">
                  <c:v>45</c:v>
                </c:pt>
                <c:pt idx="46">
                  <c:v>46</c:v>
                </c:pt>
                <c:pt idx="47">
                  <c:v>47</c:v>
                </c:pt>
                <c:pt idx="48">
                  <c:v>48</c:v>
                </c:pt>
                <c:pt idx="49">
                  <c:v>49</c:v>
                </c:pt>
                <c:pt idx="50">
                  <c:v>50</c:v>
                </c:pt>
                <c:pt idx="51">
                  <c:v>51</c:v>
                </c:pt>
                <c:pt idx="52">
                  <c:v>52</c:v>
                </c:pt>
                <c:pt idx="53">
                  <c:v>53</c:v>
                </c:pt>
                <c:pt idx="54">
                  <c:v>54</c:v>
                </c:pt>
                <c:pt idx="55">
                  <c:v>55</c:v>
                </c:pt>
                <c:pt idx="56">
                  <c:v>56</c:v>
                </c:pt>
                <c:pt idx="57">
                  <c:v>57</c:v>
                </c:pt>
                <c:pt idx="58">
                  <c:v>58</c:v>
                </c:pt>
                <c:pt idx="59">
                  <c:v>59</c:v>
                </c:pt>
                <c:pt idx="60">
                  <c:v>60</c:v>
                </c:pt>
                <c:pt idx="61">
                  <c:v>61</c:v>
                </c:pt>
                <c:pt idx="62">
                  <c:v>62</c:v>
                </c:pt>
                <c:pt idx="63">
                  <c:v>63</c:v>
                </c:pt>
                <c:pt idx="64">
                  <c:v>64</c:v>
                </c:pt>
                <c:pt idx="65">
                  <c:v>65</c:v>
                </c:pt>
                <c:pt idx="66">
                  <c:v>66</c:v>
                </c:pt>
                <c:pt idx="67">
                  <c:v>67</c:v>
                </c:pt>
                <c:pt idx="68">
                  <c:v>68</c:v>
                </c:pt>
                <c:pt idx="69">
                  <c:v>69</c:v>
                </c:pt>
                <c:pt idx="70">
                  <c:v>70</c:v>
                </c:pt>
                <c:pt idx="71">
                  <c:v>71</c:v>
                </c:pt>
                <c:pt idx="72">
                  <c:v>72</c:v>
                </c:pt>
                <c:pt idx="73">
                  <c:v>73</c:v>
                </c:pt>
                <c:pt idx="74">
                  <c:v>74</c:v>
                </c:pt>
                <c:pt idx="75">
                  <c:v>75</c:v>
                </c:pt>
                <c:pt idx="76">
                  <c:v>76</c:v>
                </c:pt>
                <c:pt idx="77">
                  <c:v>77</c:v>
                </c:pt>
                <c:pt idx="78">
                  <c:v>78</c:v>
                </c:pt>
                <c:pt idx="79">
                  <c:v>79</c:v>
                </c:pt>
                <c:pt idx="80">
                  <c:v>80</c:v>
                </c:pt>
                <c:pt idx="81">
                  <c:v>81</c:v>
                </c:pt>
                <c:pt idx="82">
                  <c:v>82</c:v>
                </c:pt>
                <c:pt idx="83">
                  <c:v>83</c:v>
                </c:pt>
                <c:pt idx="84">
                  <c:v>84</c:v>
                </c:pt>
                <c:pt idx="85">
                  <c:v>85</c:v>
                </c:pt>
                <c:pt idx="86">
                  <c:v>86</c:v>
                </c:pt>
                <c:pt idx="87">
                  <c:v>87</c:v>
                </c:pt>
                <c:pt idx="88">
                  <c:v>88</c:v>
                </c:pt>
                <c:pt idx="89">
                  <c:v>89</c:v>
                </c:pt>
                <c:pt idx="90">
                  <c:v>90</c:v>
                </c:pt>
                <c:pt idx="91">
                  <c:v>91</c:v>
                </c:pt>
                <c:pt idx="92">
                  <c:v>92</c:v>
                </c:pt>
                <c:pt idx="93">
                  <c:v>93</c:v>
                </c:pt>
                <c:pt idx="94">
                  <c:v>94</c:v>
                </c:pt>
                <c:pt idx="95">
                  <c:v>95</c:v>
                </c:pt>
                <c:pt idx="96">
                  <c:v>96</c:v>
                </c:pt>
                <c:pt idx="97">
                  <c:v>97</c:v>
                </c:pt>
                <c:pt idx="98">
                  <c:v>98</c:v>
                </c:pt>
                <c:pt idx="99">
                  <c:v>99</c:v>
                </c:pt>
                <c:pt idx="100">
                  <c:v>100</c:v>
                </c:pt>
                <c:pt idx="101">
                  <c:v>101</c:v>
                </c:pt>
                <c:pt idx="102">
                  <c:v>102</c:v>
                </c:pt>
                <c:pt idx="103">
                  <c:v>103</c:v>
                </c:pt>
                <c:pt idx="104">
                  <c:v>104</c:v>
                </c:pt>
                <c:pt idx="105">
                  <c:v>105</c:v>
                </c:pt>
                <c:pt idx="106">
                  <c:v>106</c:v>
                </c:pt>
                <c:pt idx="107">
                  <c:v>107</c:v>
                </c:pt>
                <c:pt idx="108">
                  <c:v>108</c:v>
                </c:pt>
                <c:pt idx="109">
                  <c:v>109</c:v>
                </c:pt>
                <c:pt idx="110">
                  <c:v>110</c:v>
                </c:pt>
                <c:pt idx="111">
                  <c:v>111</c:v>
                </c:pt>
                <c:pt idx="112">
                  <c:v>112</c:v>
                </c:pt>
                <c:pt idx="113">
                  <c:v>113</c:v>
                </c:pt>
                <c:pt idx="114">
                  <c:v>114</c:v>
                </c:pt>
                <c:pt idx="115">
                  <c:v>115</c:v>
                </c:pt>
                <c:pt idx="116">
                  <c:v>116</c:v>
                </c:pt>
                <c:pt idx="117">
                  <c:v>117</c:v>
                </c:pt>
                <c:pt idx="118">
                  <c:v>118</c:v>
                </c:pt>
                <c:pt idx="119">
                  <c:v>119</c:v>
                </c:pt>
                <c:pt idx="120">
                  <c:v>120</c:v>
                </c:pt>
                <c:pt idx="121">
                  <c:v>121</c:v>
                </c:pt>
                <c:pt idx="122">
                  <c:v>122</c:v>
                </c:pt>
                <c:pt idx="123">
                  <c:v>123</c:v>
                </c:pt>
                <c:pt idx="124">
                  <c:v>124</c:v>
                </c:pt>
                <c:pt idx="125">
                  <c:v>125</c:v>
                </c:pt>
                <c:pt idx="126">
                  <c:v>126</c:v>
                </c:pt>
                <c:pt idx="127">
                  <c:v>127</c:v>
                </c:pt>
                <c:pt idx="128">
                  <c:v>128</c:v>
                </c:pt>
                <c:pt idx="129">
                  <c:v>129</c:v>
                </c:pt>
                <c:pt idx="130">
                  <c:v>130</c:v>
                </c:pt>
                <c:pt idx="131">
                  <c:v>131</c:v>
                </c:pt>
                <c:pt idx="132">
                  <c:v>132</c:v>
                </c:pt>
                <c:pt idx="133">
                  <c:v>133</c:v>
                </c:pt>
                <c:pt idx="134">
                  <c:v>134</c:v>
                </c:pt>
                <c:pt idx="135">
                  <c:v>135</c:v>
                </c:pt>
                <c:pt idx="136">
                  <c:v>136</c:v>
                </c:pt>
                <c:pt idx="137">
                  <c:v>137</c:v>
                </c:pt>
                <c:pt idx="138">
                  <c:v>138</c:v>
                </c:pt>
                <c:pt idx="139">
                  <c:v>139</c:v>
                </c:pt>
                <c:pt idx="140">
                  <c:v>140</c:v>
                </c:pt>
                <c:pt idx="141">
                  <c:v>141</c:v>
                </c:pt>
                <c:pt idx="142">
                  <c:v>142</c:v>
                </c:pt>
                <c:pt idx="143">
                  <c:v>143</c:v>
                </c:pt>
                <c:pt idx="144">
                  <c:v>144</c:v>
                </c:pt>
                <c:pt idx="145">
                  <c:v>145</c:v>
                </c:pt>
                <c:pt idx="146">
                  <c:v>146</c:v>
                </c:pt>
                <c:pt idx="147">
                  <c:v>147</c:v>
                </c:pt>
                <c:pt idx="148">
                  <c:v>148</c:v>
                </c:pt>
                <c:pt idx="149">
                  <c:v>149</c:v>
                </c:pt>
                <c:pt idx="150">
                  <c:v>150</c:v>
                </c:pt>
                <c:pt idx="151">
                  <c:v>151</c:v>
                </c:pt>
                <c:pt idx="152">
                  <c:v>152</c:v>
                </c:pt>
                <c:pt idx="153">
                  <c:v>153</c:v>
                </c:pt>
                <c:pt idx="154">
                  <c:v>154</c:v>
                </c:pt>
                <c:pt idx="155">
                  <c:v>155</c:v>
                </c:pt>
                <c:pt idx="156">
                  <c:v>156</c:v>
                </c:pt>
                <c:pt idx="157">
                  <c:v>157</c:v>
                </c:pt>
                <c:pt idx="158">
                  <c:v>158</c:v>
                </c:pt>
                <c:pt idx="159">
                  <c:v>159</c:v>
                </c:pt>
                <c:pt idx="160">
                  <c:v>160</c:v>
                </c:pt>
                <c:pt idx="161">
                  <c:v>161</c:v>
                </c:pt>
                <c:pt idx="162">
                  <c:v>162</c:v>
                </c:pt>
                <c:pt idx="163">
                  <c:v>163</c:v>
                </c:pt>
                <c:pt idx="164">
                  <c:v>164</c:v>
                </c:pt>
                <c:pt idx="165">
                  <c:v>165</c:v>
                </c:pt>
                <c:pt idx="166">
                  <c:v>166</c:v>
                </c:pt>
                <c:pt idx="167">
                  <c:v>167</c:v>
                </c:pt>
                <c:pt idx="168">
                  <c:v>168</c:v>
                </c:pt>
                <c:pt idx="169">
                  <c:v>169</c:v>
                </c:pt>
                <c:pt idx="170">
                  <c:v>170</c:v>
                </c:pt>
                <c:pt idx="171">
                  <c:v>171</c:v>
                </c:pt>
                <c:pt idx="172">
                  <c:v>172</c:v>
                </c:pt>
                <c:pt idx="173">
                  <c:v>173</c:v>
                </c:pt>
                <c:pt idx="174">
                  <c:v>174</c:v>
                </c:pt>
                <c:pt idx="175">
                  <c:v>175</c:v>
                </c:pt>
                <c:pt idx="176">
                  <c:v>176</c:v>
                </c:pt>
                <c:pt idx="177">
                  <c:v>177</c:v>
                </c:pt>
                <c:pt idx="178">
                  <c:v>178</c:v>
                </c:pt>
                <c:pt idx="179">
                  <c:v>179</c:v>
                </c:pt>
                <c:pt idx="180">
                  <c:v>180</c:v>
                </c:pt>
                <c:pt idx="181">
                  <c:v>181</c:v>
                </c:pt>
                <c:pt idx="182">
                  <c:v>182</c:v>
                </c:pt>
                <c:pt idx="183">
                  <c:v>183</c:v>
                </c:pt>
                <c:pt idx="184">
                  <c:v>184</c:v>
                </c:pt>
                <c:pt idx="185">
                  <c:v>185</c:v>
                </c:pt>
                <c:pt idx="186">
                  <c:v>186</c:v>
                </c:pt>
                <c:pt idx="187">
                  <c:v>187</c:v>
                </c:pt>
                <c:pt idx="188">
                  <c:v>188</c:v>
                </c:pt>
                <c:pt idx="189">
                  <c:v>189</c:v>
                </c:pt>
                <c:pt idx="190">
                  <c:v>190</c:v>
                </c:pt>
                <c:pt idx="191">
                  <c:v>191</c:v>
                </c:pt>
                <c:pt idx="192">
                  <c:v>192</c:v>
                </c:pt>
                <c:pt idx="193">
                  <c:v>193</c:v>
                </c:pt>
                <c:pt idx="194">
                  <c:v>194</c:v>
                </c:pt>
                <c:pt idx="195">
                  <c:v>195</c:v>
                </c:pt>
                <c:pt idx="196">
                  <c:v>196</c:v>
                </c:pt>
                <c:pt idx="197">
                  <c:v>197</c:v>
                </c:pt>
                <c:pt idx="198">
                  <c:v>198</c:v>
                </c:pt>
                <c:pt idx="199">
                  <c:v>199</c:v>
                </c:pt>
                <c:pt idx="200">
                  <c:v>200</c:v>
                </c:pt>
                <c:pt idx="201">
                  <c:v>201</c:v>
                </c:pt>
                <c:pt idx="202">
                  <c:v>202</c:v>
                </c:pt>
                <c:pt idx="203">
                  <c:v>203</c:v>
                </c:pt>
                <c:pt idx="204">
                  <c:v>204</c:v>
                </c:pt>
                <c:pt idx="205">
                  <c:v>205</c:v>
                </c:pt>
                <c:pt idx="206">
                  <c:v>206</c:v>
                </c:pt>
                <c:pt idx="207">
                  <c:v>207</c:v>
                </c:pt>
                <c:pt idx="208">
                  <c:v>208</c:v>
                </c:pt>
                <c:pt idx="209">
                  <c:v>209</c:v>
                </c:pt>
                <c:pt idx="210">
                  <c:v>210</c:v>
                </c:pt>
                <c:pt idx="211">
                  <c:v>211</c:v>
                </c:pt>
                <c:pt idx="212">
                  <c:v>212</c:v>
                </c:pt>
                <c:pt idx="213">
                  <c:v>213</c:v>
                </c:pt>
                <c:pt idx="214">
                  <c:v>214</c:v>
                </c:pt>
                <c:pt idx="215">
                  <c:v>215</c:v>
                </c:pt>
                <c:pt idx="216">
                  <c:v>216</c:v>
                </c:pt>
                <c:pt idx="217">
                  <c:v>217</c:v>
                </c:pt>
                <c:pt idx="218">
                  <c:v>218</c:v>
                </c:pt>
                <c:pt idx="219">
                  <c:v>219</c:v>
                </c:pt>
                <c:pt idx="220">
                  <c:v>220</c:v>
                </c:pt>
                <c:pt idx="221">
                  <c:v>221</c:v>
                </c:pt>
                <c:pt idx="222">
                  <c:v>222</c:v>
                </c:pt>
                <c:pt idx="223">
                  <c:v>223</c:v>
                </c:pt>
                <c:pt idx="224">
                  <c:v>224</c:v>
                </c:pt>
                <c:pt idx="225">
                  <c:v>225</c:v>
                </c:pt>
                <c:pt idx="226">
                  <c:v>226</c:v>
                </c:pt>
                <c:pt idx="227">
                  <c:v>227</c:v>
                </c:pt>
                <c:pt idx="228">
                  <c:v>228</c:v>
                </c:pt>
                <c:pt idx="229">
                  <c:v>229</c:v>
                </c:pt>
                <c:pt idx="230">
                  <c:v>230</c:v>
                </c:pt>
                <c:pt idx="231">
                  <c:v>231</c:v>
                </c:pt>
                <c:pt idx="232">
                  <c:v>232</c:v>
                </c:pt>
                <c:pt idx="233">
                  <c:v>233</c:v>
                </c:pt>
                <c:pt idx="234">
                  <c:v>234</c:v>
                </c:pt>
                <c:pt idx="235">
                  <c:v>235</c:v>
                </c:pt>
                <c:pt idx="236">
                  <c:v>236</c:v>
                </c:pt>
                <c:pt idx="237">
                  <c:v>237</c:v>
                </c:pt>
                <c:pt idx="238">
                  <c:v>238</c:v>
                </c:pt>
                <c:pt idx="239">
                  <c:v>239</c:v>
                </c:pt>
                <c:pt idx="240">
                  <c:v>240</c:v>
                </c:pt>
                <c:pt idx="241">
                  <c:v>241</c:v>
                </c:pt>
                <c:pt idx="242">
                  <c:v>242</c:v>
                </c:pt>
                <c:pt idx="243">
                  <c:v>243</c:v>
                </c:pt>
                <c:pt idx="244">
                  <c:v>244</c:v>
                </c:pt>
                <c:pt idx="245">
                  <c:v>245</c:v>
                </c:pt>
                <c:pt idx="246">
                  <c:v>246</c:v>
                </c:pt>
                <c:pt idx="247">
                  <c:v>247</c:v>
                </c:pt>
                <c:pt idx="248">
                  <c:v>248</c:v>
                </c:pt>
                <c:pt idx="249">
                  <c:v>249</c:v>
                </c:pt>
                <c:pt idx="250">
                  <c:v>250</c:v>
                </c:pt>
                <c:pt idx="251">
                  <c:v>251</c:v>
                </c:pt>
                <c:pt idx="252">
                  <c:v>252</c:v>
                </c:pt>
                <c:pt idx="253">
                  <c:v>253</c:v>
                </c:pt>
                <c:pt idx="254">
                  <c:v>254</c:v>
                </c:pt>
                <c:pt idx="255">
                  <c:v>255</c:v>
                </c:pt>
                <c:pt idx="256">
                  <c:v>256</c:v>
                </c:pt>
                <c:pt idx="257">
                  <c:v>257</c:v>
                </c:pt>
                <c:pt idx="258">
                  <c:v>258</c:v>
                </c:pt>
                <c:pt idx="259">
                  <c:v>259</c:v>
                </c:pt>
                <c:pt idx="260">
                  <c:v>260</c:v>
                </c:pt>
                <c:pt idx="261">
                  <c:v>261</c:v>
                </c:pt>
                <c:pt idx="262">
                  <c:v>262</c:v>
                </c:pt>
                <c:pt idx="263">
                  <c:v>263</c:v>
                </c:pt>
                <c:pt idx="264">
                  <c:v>264</c:v>
                </c:pt>
                <c:pt idx="265">
                  <c:v>265</c:v>
                </c:pt>
                <c:pt idx="266">
                  <c:v>266</c:v>
                </c:pt>
                <c:pt idx="267">
                  <c:v>267</c:v>
                </c:pt>
                <c:pt idx="268">
                  <c:v>268</c:v>
                </c:pt>
                <c:pt idx="269">
                  <c:v>269</c:v>
                </c:pt>
                <c:pt idx="270">
                  <c:v>270</c:v>
                </c:pt>
                <c:pt idx="271">
                  <c:v>271</c:v>
                </c:pt>
                <c:pt idx="272">
                  <c:v>272</c:v>
                </c:pt>
                <c:pt idx="273">
                  <c:v>273</c:v>
                </c:pt>
                <c:pt idx="274">
                  <c:v>274</c:v>
                </c:pt>
                <c:pt idx="275">
                  <c:v>275</c:v>
                </c:pt>
                <c:pt idx="276">
                  <c:v>276</c:v>
                </c:pt>
                <c:pt idx="277">
                  <c:v>277</c:v>
                </c:pt>
                <c:pt idx="278">
                  <c:v>278</c:v>
                </c:pt>
                <c:pt idx="279">
                  <c:v>279</c:v>
                </c:pt>
                <c:pt idx="280">
                  <c:v>280</c:v>
                </c:pt>
                <c:pt idx="281">
                  <c:v>281</c:v>
                </c:pt>
                <c:pt idx="282">
                  <c:v>282</c:v>
                </c:pt>
                <c:pt idx="283">
                  <c:v>283</c:v>
                </c:pt>
                <c:pt idx="284">
                  <c:v>284</c:v>
                </c:pt>
                <c:pt idx="285">
                  <c:v>285</c:v>
                </c:pt>
                <c:pt idx="286">
                  <c:v>286</c:v>
                </c:pt>
                <c:pt idx="287">
                  <c:v>287</c:v>
                </c:pt>
                <c:pt idx="288">
                  <c:v>288</c:v>
                </c:pt>
                <c:pt idx="289">
                  <c:v>289</c:v>
                </c:pt>
                <c:pt idx="290">
                  <c:v>290</c:v>
                </c:pt>
                <c:pt idx="291">
                  <c:v>291</c:v>
                </c:pt>
                <c:pt idx="292">
                  <c:v>292</c:v>
                </c:pt>
                <c:pt idx="293">
                  <c:v>293</c:v>
                </c:pt>
                <c:pt idx="294">
                  <c:v>294</c:v>
                </c:pt>
                <c:pt idx="295">
                  <c:v>295</c:v>
                </c:pt>
                <c:pt idx="296">
                  <c:v>296</c:v>
                </c:pt>
                <c:pt idx="297">
                  <c:v>297</c:v>
                </c:pt>
                <c:pt idx="298">
                  <c:v>298</c:v>
                </c:pt>
                <c:pt idx="299">
                  <c:v>299</c:v>
                </c:pt>
                <c:pt idx="300">
                  <c:v>300</c:v>
                </c:pt>
                <c:pt idx="301">
                  <c:v>301</c:v>
                </c:pt>
                <c:pt idx="302">
                  <c:v>302</c:v>
                </c:pt>
                <c:pt idx="303">
                  <c:v>303</c:v>
                </c:pt>
                <c:pt idx="304">
                  <c:v>304</c:v>
                </c:pt>
                <c:pt idx="305">
                  <c:v>305</c:v>
                </c:pt>
                <c:pt idx="306">
                  <c:v>306</c:v>
                </c:pt>
                <c:pt idx="307">
                  <c:v>307</c:v>
                </c:pt>
                <c:pt idx="308">
                  <c:v>308</c:v>
                </c:pt>
                <c:pt idx="309">
                  <c:v>309</c:v>
                </c:pt>
                <c:pt idx="310">
                  <c:v>310</c:v>
                </c:pt>
                <c:pt idx="311">
                  <c:v>311</c:v>
                </c:pt>
                <c:pt idx="312">
                  <c:v>312</c:v>
                </c:pt>
                <c:pt idx="313">
                  <c:v>313</c:v>
                </c:pt>
                <c:pt idx="314">
                  <c:v>314</c:v>
                </c:pt>
                <c:pt idx="315">
                  <c:v>315</c:v>
                </c:pt>
                <c:pt idx="316">
                  <c:v>316</c:v>
                </c:pt>
                <c:pt idx="317">
                  <c:v>317</c:v>
                </c:pt>
                <c:pt idx="318">
                  <c:v>318</c:v>
                </c:pt>
                <c:pt idx="319">
                  <c:v>319</c:v>
                </c:pt>
                <c:pt idx="320">
                  <c:v>320</c:v>
                </c:pt>
                <c:pt idx="321">
                  <c:v>321</c:v>
                </c:pt>
                <c:pt idx="322">
                  <c:v>322</c:v>
                </c:pt>
                <c:pt idx="323">
                  <c:v>323</c:v>
                </c:pt>
                <c:pt idx="324">
                  <c:v>324</c:v>
                </c:pt>
                <c:pt idx="325">
                  <c:v>325</c:v>
                </c:pt>
                <c:pt idx="326">
                  <c:v>326</c:v>
                </c:pt>
                <c:pt idx="327">
                  <c:v>327</c:v>
                </c:pt>
                <c:pt idx="328">
                  <c:v>328</c:v>
                </c:pt>
                <c:pt idx="329">
                  <c:v>329</c:v>
                </c:pt>
                <c:pt idx="330">
                  <c:v>330</c:v>
                </c:pt>
                <c:pt idx="331">
                  <c:v>331</c:v>
                </c:pt>
                <c:pt idx="332">
                  <c:v>332</c:v>
                </c:pt>
                <c:pt idx="333">
                  <c:v>333</c:v>
                </c:pt>
                <c:pt idx="334">
                  <c:v>334</c:v>
                </c:pt>
                <c:pt idx="335">
                  <c:v>335</c:v>
                </c:pt>
                <c:pt idx="336">
                  <c:v>336</c:v>
                </c:pt>
                <c:pt idx="337">
                  <c:v>337</c:v>
                </c:pt>
                <c:pt idx="338">
                  <c:v>338</c:v>
                </c:pt>
                <c:pt idx="339">
                  <c:v>339</c:v>
                </c:pt>
                <c:pt idx="340">
                  <c:v>340</c:v>
                </c:pt>
                <c:pt idx="341">
                  <c:v>341</c:v>
                </c:pt>
                <c:pt idx="342">
                  <c:v>342</c:v>
                </c:pt>
                <c:pt idx="343">
                  <c:v>343</c:v>
                </c:pt>
                <c:pt idx="344">
                  <c:v>344</c:v>
                </c:pt>
                <c:pt idx="345">
                  <c:v>345</c:v>
                </c:pt>
                <c:pt idx="346">
                  <c:v>346</c:v>
                </c:pt>
                <c:pt idx="347">
                  <c:v>347</c:v>
                </c:pt>
                <c:pt idx="348">
                  <c:v>348</c:v>
                </c:pt>
                <c:pt idx="349">
                  <c:v>349</c:v>
                </c:pt>
                <c:pt idx="350">
                  <c:v>350</c:v>
                </c:pt>
                <c:pt idx="351">
                  <c:v>351</c:v>
                </c:pt>
                <c:pt idx="352">
                  <c:v>352</c:v>
                </c:pt>
                <c:pt idx="353">
                  <c:v>353</c:v>
                </c:pt>
                <c:pt idx="354">
                  <c:v>354</c:v>
                </c:pt>
                <c:pt idx="355">
                  <c:v>355</c:v>
                </c:pt>
                <c:pt idx="356">
                  <c:v>356</c:v>
                </c:pt>
                <c:pt idx="357">
                  <c:v>357</c:v>
                </c:pt>
                <c:pt idx="358">
                  <c:v>358</c:v>
                </c:pt>
                <c:pt idx="359">
                  <c:v>359</c:v>
                </c:pt>
                <c:pt idx="360">
                  <c:v>360</c:v>
                </c:pt>
                <c:pt idx="361">
                  <c:v>361</c:v>
                </c:pt>
                <c:pt idx="362">
                  <c:v>362</c:v>
                </c:pt>
                <c:pt idx="363">
                  <c:v>363</c:v>
                </c:pt>
                <c:pt idx="364">
                  <c:v>364</c:v>
                </c:pt>
                <c:pt idx="365">
                  <c:v>365</c:v>
                </c:pt>
                <c:pt idx="366">
                  <c:v>366</c:v>
                </c:pt>
                <c:pt idx="367">
                  <c:v>367</c:v>
                </c:pt>
                <c:pt idx="368">
                  <c:v>368</c:v>
                </c:pt>
                <c:pt idx="369">
                  <c:v>369</c:v>
                </c:pt>
                <c:pt idx="370">
                  <c:v>370</c:v>
                </c:pt>
                <c:pt idx="371">
                  <c:v>371</c:v>
                </c:pt>
                <c:pt idx="372">
                  <c:v>372</c:v>
                </c:pt>
                <c:pt idx="373">
                  <c:v>373</c:v>
                </c:pt>
                <c:pt idx="374">
                  <c:v>374</c:v>
                </c:pt>
                <c:pt idx="375">
                  <c:v>375</c:v>
                </c:pt>
                <c:pt idx="376">
                  <c:v>376</c:v>
                </c:pt>
                <c:pt idx="377">
                  <c:v>377</c:v>
                </c:pt>
                <c:pt idx="378">
                  <c:v>378</c:v>
                </c:pt>
                <c:pt idx="379">
                  <c:v>379</c:v>
                </c:pt>
                <c:pt idx="380">
                  <c:v>380</c:v>
                </c:pt>
                <c:pt idx="381">
                  <c:v>381</c:v>
                </c:pt>
                <c:pt idx="382">
                  <c:v>382</c:v>
                </c:pt>
                <c:pt idx="383">
                  <c:v>383</c:v>
                </c:pt>
                <c:pt idx="384">
                  <c:v>384</c:v>
                </c:pt>
                <c:pt idx="385">
                  <c:v>385</c:v>
                </c:pt>
                <c:pt idx="386">
                  <c:v>386</c:v>
                </c:pt>
                <c:pt idx="387">
                  <c:v>387</c:v>
                </c:pt>
                <c:pt idx="388">
                  <c:v>388</c:v>
                </c:pt>
                <c:pt idx="389">
                  <c:v>389</c:v>
                </c:pt>
                <c:pt idx="390">
                  <c:v>390</c:v>
                </c:pt>
                <c:pt idx="391">
                  <c:v>391</c:v>
                </c:pt>
                <c:pt idx="392">
                  <c:v>392</c:v>
                </c:pt>
                <c:pt idx="393">
                  <c:v>393</c:v>
                </c:pt>
                <c:pt idx="394">
                  <c:v>394</c:v>
                </c:pt>
                <c:pt idx="395">
                  <c:v>395</c:v>
                </c:pt>
                <c:pt idx="396">
                  <c:v>396</c:v>
                </c:pt>
                <c:pt idx="397">
                  <c:v>397</c:v>
                </c:pt>
                <c:pt idx="398">
                  <c:v>398</c:v>
                </c:pt>
                <c:pt idx="399">
                  <c:v>399</c:v>
                </c:pt>
                <c:pt idx="400">
                  <c:v>400</c:v>
                </c:pt>
                <c:pt idx="401">
                  <c:v>401</c:v>
                </c:pt>
                <c:pt idx="402">
                  <c:v>402</c:v>
                </c:pt>
                <c:pt idx="403">
                  <c:v>403</c:v>
                </c:pt>
                <c:pt idx="404">
                  <c:v>404</c:v>
                </c:pt>
                <c:pt idx="405">
                  <c:v>405</c:v>
                </c:pt>
                <c:pt idx="406">
                  <c:v>406</c:v>
                </c:pt>
                <c:pt idx="407">
                  <c:v>407</c:v>
                </c:pt>
                <c:pt idx="408">
                  <c:v>408</c:v>
                </c:pt>
                <c:pt idx="409">
                  <c:v>409</c:v>
                </c:pt>
                <c:pt idx="410">
                  <c:v>410</c:v>
                </c:pt>
                <c:pt idx="411">
                  <c:v>411</c:v>
                </c:pt>
                <c:pt idx="412">
                  <c:v>412</c:v>
                </c:pt>
                <c:pt idx="413">
                  <c:v>413</c:v>
                </c:pt>
                <c:pt idx="414">
                  <c:v>414</c:v>
                </c:pt>
                <c:pt idx="415">
                  <c:v>415</c:v>
                </c:pt>
                <c:pt idx="416">
                  <c:v>416</c:v>
                </c:pt>
                <c:pt idx="417">
                  <c:v>417</c:v>
                </c:pt>
                <c:pt idx="418">
                  <c:v>418</c:v>
                </c:pt>
                <c:pt idx="419">
                  <c:v>419</c:v>
                </c:pt>
                <c:pt idx="420">
                  <c:v>420</c:v>
                </c:pt>
                <c:pt idx="421">
                  <c:v>421</c:v>
                </c:pt>
                <c:pt idx="422">
                  <c:v>422</c:v>
                </c:pt>
                <c:pt idx="423">
                  <c:v>423</c:v>
                </c:pt>
                <c:pt idx="424">
                  <c:v>424</c:v>
                </c:pt>
                <c:pt idx="425">
                  <c:v>425</c:v>
                </c:pt>
                <c:pt idx="426">
                  <c:v>426</c:v>
                </c:pt>
                <c:pt idx="427">
                  <c:v>427</c:v>
                </c:pt>
                <c:pt idx="428">
                  <c:v>428</c:v>
                </c:pt>
                <c:pt idx="429">
                  <c:v>429</c:v>
                </c:pt>
                <c:pt idx="430">
                  <c:v>430</c:v>
                </c:pt>
                <c:pt idx="431">
                  <c:v>431</c:v>
                </c:pt>
                <c:pt idx="432">
                  <c:v>432</c:v>
                </c:pt>
                <c:pt idx="433">
                  <c:v>433</c:v>
                </c:pt>
                <c:pt idx="434">
                  <c:v>434</c:v>
                </c:pt>
                <c:pt idx="435">
                  <c:v>435</c:v>
                </c:pt>
                <c:pt idx="436">
                  <c:v>436</c:v>
                </c:pt>
                <c:pt idx="437">
                  <c:v>437</c:v>
                </c:pt>
                <c:pt idx="438">
                  <c:v>438</c:v>
                </c:pt>
                <c:pt idx="439">
                  <c:v>439</c:v>
                </c:pt>
                <c:pt idx="440">
                  <c:v>440</c:v>
                </c:pt>
                <c:pt idx="441">
                  <c:v>441</c:v>
                </c:pt>
                <c:pt idx="442">
                  <c:v>442</c:v>
                </c:pt>
                <c:pt idx="443">
                  <c:v>443</c:v>
                </c:pt>
                <c:pt idx="444">
                  <c:v>444</c:v>
                </c:pt>
                <c:pt idx="445">
                  <c:v>445</c:v>
                </c:pt>
                <c:pt idx="446">
                  <c:v>446</c:v>
                </c:pt>
                <c:pt idx="447">
                  <c:v>447</c:v>
                </c:pt>
                <c:pt idx="448">
                  <c:v>448</c:v>
                </c:pt>
                <c:pt idx="449">
                  <c:v>449</c:v>
                </c:pt>
                <c:pt idx="450">
                  <c:v>450</c:v>
                </c:pt>
                <c:pt idx="451">
                  <c:v>451</c:v>
                </c:pt>
                <c:pt idx="452">
                  <c:v>452</c:v>
                </c:pt>
                <c:pt idx="453">
                  <c:v>453</c:v>
                </c:pt>
                <c:pt idx="454">
                  <c:v>454</c:v>
                </c:pt>
                <c:pt idx="455">
                  <c:v>455</c:v>
                </c:pt>
                <c:pt idx="456">
                  <c:v>456</c:v>
                </c:pt>
                <c:pt idx="457">
                  <c:v>457</c:v>
                </c:pt>
                <c:pt idx="458">
                  <c:v>458</c:v>
                </c:pt>
                <c:pt idx="459">
                  <c:v>459</c:v>
                </c:pt>
                <c:pt idx="460">
                  <c:v>460</c:v>
                </c:pt>
                <c:pt idx="461">
                  <c:v>461</c:v>
                </c:pt>
                <c:pt idx="462">
                  <c:v>462</c:v>
                </c:pt>
                <c:pt idx="463">
                  <c:v>463</c:v>
                </c:pt>
                <c:pt idx="464">
                  <c:v>464</c:v>
                </c:pt>
                <c:pt idx="465">
                  <c:v>465</c:v>
                </c:pt>
                <c:pt idx="466">
                  <c:v>466</c:v>
                </c:pt>
                <c:pt idx="467">
                  <c:v>467</c:v>
                </c:pt>
                <c:pt idx="468">
                  <c:v>468</c:v>
                </c:pt>
                <c:pt idx="469">
                  <c:v>469</c:v>
                </c:pt>
                <c:pt idx="470">
                  <c:v>470</c:v>
                </c:pt>
                <c:pt idx="471">
                  <c:v>471</c:v>
                </c:pt>
                <c:pt idx="472">
                  <c:v>472</c:v>
                </c:pt>
                <c:pt idx="473">
                  <c:v>473</c:v>
                </c:pt>
                <c:pt idx="474">
                  <c:v>474</c:v>
                </c:pt>
                <c:pt idx="475">
                  <c:v>475</c:v>
                </c:pt>
                <c:pt idx="476">
                  <c:v>476</c:v>
                </c:pt>
                <c:pt idx="477">
                  <c:v>477</c:v>
                </c:pt>
                <c:pt idx="478">
                  <c:v>478</c:v>
                </c:pt>
                <c:pt idx="479">
                  <c:v>479</c:v>
                </c:pt>
                <c:pt idx="480">
                  <c:v>480</c:v>
                </c:pt>
                <c:pt idx="481">
                  <c:v>481</c:v>
                </c:pt>
                <c:pt idx="482">
                  <c:v>482</c:v>
                </c:pt>
                <c:pt idx="483">
                  <c:v>483</c:v>
                </c:pt>
                <c:pt idx="484">
                  <c:v>484</c:v>
                </c:pt>
                <c:pt idx="485">
                  <c:v>485</c:v>
                </c:pt>
                <c:pt idx="486">
                  <c:v>486</c:v>
                </c:pt>
                <c:pt idx="487">
                  <c:v>487</c:v>
                </c:pt>
                <c:pt idx="488">
                  <c:v>488</c:v>
                </c:pt>
                <c:pt idx="489">
                  <c:v>489</c:v>
                </c:pt>
                <c:pt idx="490">
                  <c:v>490</c:v>
                </c:pt>
                <c:pt idx="491">
                  <c:v>491</c:v>
                </c:pt>
                <c:pt idx="492">
                  <c:v>492</c:v>
                </c:pt>
                <c:pt idx="493">
                  <c:v>493</c:v>
                </c:pt>
                <c:pt idx="494">
                  <c:v>494</c:v>
                </c:pt>
                <c:pt idx="495">
                  <c:v>495</c:v>
                </c:pt>
                <c:pt idx="496">
                  <c:v>496</c:v>
                </c:pt>
                <c:pt idx="497">
                  <c:v>497</c:v>
                </c:pt>
                <c:pt idx="498">
                  <c:v>498</c:v>
                </c:pt>
                <c:pt idx="499">
                  <c:v>499</c:v>
                </c:pt>
                <c:pt idx="500">
                  <c:v>500</c:v>
                </c:pt>
                <c:pt idx="501">
                  <c:v>501</c:v>
                </c:pt>
                <c:pt idx="502">
                  <c:v>502</c:v>
                </c:pt>
                <c:pt idx="503">
                  <c:v>503</c:v>
                </c:pt>
                <c:pt idx="504">
                  <c:v>504</c:v>
                </c:pt>
                <c:pt idx="505">
                  <c:v>505</c:v>
                </c:pt>
                <c:pt idx="506">
                  <c:v>506</c:v>
                </c:pt>
                <c:pt idx="507">
                  <c:v>507</c:v>
                </c:pt>
                <c:pt idx="508">
                  <c:v>508</c:v>
                </c:pt>
                <c:pt idx="509">
                  <c:v>509</c:v>
                </c:pt>
                <c:pt idx="510">
                  <c:v>510</c:v>
                </c:pt>
                <c:pt idx="511">
                  <c:v>511</c:v>
                </c:pt>
                <c:pt idx="512">
                  <c:v>512</c:v>
                </c:pt>
                <c:pt idx="513">
                  <c:v>513</c:v>
                </c:pt>
                <c:pt idx="514">
                  <c:v>514</c:v>
                </c:pt>
                <c:pt idx="515">
                  <c:v>515</c:v>
                </c:pt>
                <c:pt idx="516">
                  <c:v>516</c:v>
                </c:pt>
                <c:pt idx="517">
                  <c:v>517</c:v>
                </c:pt>
                <c:pt idx="518">
                  <c:v>518</c:v>
                </c:pt>
                <c:pt idx="519">
                  <c:v>519</c:v>
                </c:pt>
                <c:pt idx="520">
                  <c:v>520</c:v>
                </c:pt>
                <c:pt idx="521">
                  <c:v>521</c:v>
                </c:pt>
                <c:pt idx="522">
                  <c:v>522</c:v>
                </c:pt>
                <c:pt idx="523">
                  <c:v>523</c:v>
                </c:pt>
                <c:pt idx="524">
                  <c:v>524</c:v>
                </c:pt>
                <c:pt idx="525">
                  <c:v>525</c:v>
                </c:pt>
                <c:pt idx="526">
                  <c:v>526</c:v>
                </c:pt>
                <c:pt idx="527">
                  <c:v>527</c:v>
                </c:pt>
                <c:pt idx="528">
                  <c:v>528</c:v>
                </c:pt>
                <c:pt idx="529">
                  <c:v>529</c:v>
                </c:pt>
                <c:pt idx="530">
                  <c:v>530</c:v>
                </c:pt>
                <c:pt idx="531">
                  <c:v>531</c:v>
                </c:pt>
                <c:pt idx="532">
                  <c:v>532</c:v>
                </c:pt>
                <c:pt idx="533">
                  <c:v>533</c:v>
                </c:pt>
                <c:pt idx="534">
                  <c:v>534</c:v>
                </c:pt>
                <c:pt idx="535">
                  <c:v>535</c:v>
                </c:pt>
                <c:pt idx="536">
                  <c:v>536</c:v>
                </c:pt>
                <c:pt idx="537">
                  <c:v>537</c:v>
                </c:pt>
                <c:pt idx="538">
                  <c:v>538</c:v>
                </c:pt>
                <c:pt idx="539">
                  <c:v>539</c:v>
                </c:pt>
                <c:pt idx="540">
                  <c:v>540</c:v>
                </c:pt>
                <c:pt idx="541">
                  <c:v>541</c:v>
                </c:pt>
                <c:pt idx="542">
                  <c:v>542</c:v>
                </c:pt>
                <c:pt idx="543">
                  <c:v>543</c:v>
                </c:pt>
                <c:pt idx="544">
                  <c:v>544</c:v>
                </c:pt>
                <c:pt idx="545">
                  <c:v>545</c:v>
                </c:pt>
                <c:pt idx="546">
                  <c:v>546</c:v>
                </c:pt>
                <c:pt idx="547">
                  <c:v>547</c:v>
                </c:pt>
                <c:pt idx="548">
                  <c:v>548</c:v>
                </c:pt>
                <c:pt idx="549">
                  <c:v>549</c:v>
                </c:pt>
                <c:pt idx="550">
                  <c:v>550</c:v>
                </c:pt>
                <c:pt idx="551">
                  <c:v>551</c:v>
                </c:pt>
                <c:pt idx="552">
                  <c:v>552</c:v>
                </c:pt>
                <c:pt idx="553">
                  <c:v>553</c:v>
                </c:pt>
                <c:pt idx="554">
                  <c:v>554</c:v>
                </c:pt>
                <c:pt idx="555">
                  <c:v>555</c:v>
                </c:pt>
                <c:pt idx="556">
                  <c:v>556</c:v>
                </c:pt>
                <c:pt idx="557">
                  <c:v>557</c:v>
                </c:pt>
                <c:pt idx="558">
                  <c:v>558</c:v>
                </c:pt>
                <c:pt idx="559">
                  <c:v>559</c:v>
                </c:pt>
                <c:pt idx="560">
                  <c:v>560</c:v>
                </c:pt>
                <c:pt idx="561">
                  <c:v>561</c:v>
                </c:pt>
                <c:pt idx="562">
                  <c:v>562</c:v>
                </c:pt>
                <c:pt idx="563">
                  <c:v>563</c:v>
                </c:pt>
                <c:pt idx="564">
                  <c:v>564</c:v>
                </c:pt>
                <c:pt idx="565">
                  <c:v>565</c:v>
                </c:pt>
                <c:pt idx="566">
                  <c:v>566</c:v>
                </c:pt>
                <c:pt idx="567">
                  <c:v>567</c:v>
                </c:pt>
                <c:pt idx="568">
                  <c:v>568</c:v>
                </c:pt>
                <c:pt idx="569">
                  <c:v>569</c:v>
                </c:pt>
                <c:pt idx="570">
                  <c:v>570</c:v>
                </c:pt>
                <c:pt idx="571">
                  <c:v>571</c:v>
                </c:pt>
                <c:pt idx="572">
                  <c:v>572</c:v>
                </c:pt>
                <c:pt idx="573">
                  <c:v>573</c:v>
                </c:pt>
                <c:pt idx="574">
                  <c:v>574</c:v>
                </c:pt>
                <c:pt idx="575">
                  <c:v>575</c:v>
                </c:pt>
                <c:pt idx="576">
                  <c:v>576</c:v>
                </c:pt>
                <c:pt idx="577">
                  <c:v>577</c:v>
                </c:pt>
                <c:pt idx="578">
                  <c:v>578</c:v>
                </c:pt>
                <c:pt idx="579">
                  <c:v>579</c:v>
                </c:pt>
                <c:pt idx="580">
                  <c:v>580</c:v>
                </c:pt>
                <c:pt idx="581">
                  <c:v>581</c:v>
                </c:pt>
                <c:pt idx="582">
                  <c:v>582</c:v>
                </c:pt>
                <c:pt idx="583">
                  <c:v>583</c:v>
                </c:pt>
                <c:pt idx="584">
                  <c:v>584</c:v>
                </c:pt>
                <c:pt idx="585">
                  <c:v>585</c:v>
                </c:pt>
                <c:pt idx="586">
                  <c:v>586</c:v>
                </c:pt>
                <c:pt idx="587">
                  <c:v>587</c:v>
                </c:pt>
                <c:pt idx="588">
                  <c:v>588</c:v>
                </c:pt>
                <c:pt idx="589">
                  <c:v>589</c:v>
                </c:pt>
                <c:pt idx="590">
                  <c:v>590</c:v>
                </c:pt>
                <c:pt idx="591">
                  <c:v>591</c:v>
                </c:pt>
                <c:pt idx="592">
                  <c:v>592</c:v>
                </c:pt>
                <c:pt idx="593">
                  <c:v>593</c:v>
                </c:pt>
                <c:pt idx="594">
                  <c:v>594</c:v>
                </c:pt>
                <c:pt idx="595">
                  <c:v>595</c:v>
                </c:pt>
                <c:pt idx="596">
                  <c:v>596</c:v>
                </c:pt>
                <c:pt idx="597">
                  <c:v>597</c:v>
                </c:pt>
                <c:pt idx="598">
                  <c:v>598</c:v>
                </c:pt>
                <c:pt idx="599">
                  <c:v>599</c:v>
                </c:pt>
                <c:pt idx="600">
                  <c:v>600</c:v>
                </c:pt>
                <c:pt idx="601">
                  <c:v>601</c:v>
                </c:pt>
                <c:pt idx="602">
                  <c:v>602</c:v>
                </c:pt>
                <c:pt idx="603">
                  <c:v>603</c:v>
                </c:pt>
                <c:pt idx="604">
                  <c:v>604</c:v>
                </c:pt>
                <c:pt idx="605">
                  <c:v>605</c:v>
                </c:pt>
                <c:pt idx="606">
                  <c:v>606</c:v>
                </c:pt>
                <c:pt idx="607">
                  <c:v>607</c:v>
                </c:pt>
                <c:pt idx="608">
                  <c:v>608</c:v>
                </c:pt>
                <c:pt idx="609">
                  <c:v>609</c:v>
                </c:pt>
                <c:pt idx="610">
                  <c:v>610</c:v>
                </c:pt>
                <c:pt idx="611">
                  <c:v>611</c:v>
                </c:pt>
                <c:pt idx="612">
                  <c:v>612</c:v>
                </c:pt>
                <c:pt idx="613">
                  <c:v>613</c:v>
                </c:pt>
                <c:pt idx="614">
                  <c:v>614</c:v>
                </c:pt>
                <c:pt idx="615">
                  <c:v>615</c:v>
                </c:pt>
                <c:pt idx="616">
                  <c:v>616</c:v>
                </c:pt>
                <c:pt idx="617">
                  <c:v>617</c:v>
                </c:pt>
                <c:pt idx="618">
                  <c:v>618</c:v>
                </c:pt>
                <c:pt idx="619">
                  <c:v>619</c:v>
                </c:pt>
                <c:pt idx="620">
                  <c:v>620</c:v>
                </c:pt>
                <c:pt idx="621">
                  <c:v>621</c:v>
                </c:pt>
                <c:pt idx="622">
                  <c:v>622</c:v>
                </c:pt>
                <c:pt idx="623">
                  <c:v>623</c:v>
                </c:pt>
                <c:pt idx="624">
                  <c:v>624</c:v>
                </c:pt>
                <c:pt idx="625">
                  <c:v>625</c:v>
                </c:pt>
                <c:pt idx="626">
                  <c:v>626</c:v>
                </c:pt>
                <c:pt idx="627">
                  <c:v>627</c:v>
                </c:pt>
                <c:pt idx="628">
                  <c:v>628</c:v>
                </c:pt>
                <c:pt idx="629">
                  <c:v>629</c:v>
                </c:pt>
                <c:pt idx="630">
                  <c:v>630</c:v>
                </c:pt>
                <c:pt idx="631">
                  <c:v>631</c:v>
                </c:pt>
                <c:pt idx="632">
                  <c:v>632</c:v>
                </c:pt>
                <c:pt idx="633">
                  <c:v>633</c:v>
                </c:pt>
                <c:pt idx="634">
                  <c:v>634</c:v>
                </c:pt>
                <c:pt idx="635">
                  <c:v>635</c:v>
                </c:pt>
                <c:pt idx="636">
                  <c:v>636</c:v>
                </c:pt>
                <c:pt idx="637">
                  <c:v>637</c:v>
                </c:pt>
                <c:pt idx="638">
                  <c:v>638</c:v>
                </c:pt>
                <c:pt idx="639">
                  <c:v>639</c:v>
                </c:pt>
                <c:pt idx="640">
                  <c:v>640</c:v>
                </c:pt>
                <c:pt idx="641">
                  <c:v>641</c:v>
                </c:pt>
                <c:pt idx="642">
                  <c:v>642</c:v>
                </c:pt>
                <c:pt idx="643">
                  <c:v>643</c:v>
                </c:pt>
                <c:pt idx="644">
                  <c:v>644</c:v>
                </c:pt>
                <c:pt idx="645">
                  <c:v>645</c:v>
                </c:pt>
                <c:pt idx="646">
                  <c:v>646</c:v>
                </c:pt>
                <c:pt idx="647">
                  <c:v>647</c:v>
                </c:pt>
                <c:pt idx="648">
                  <c:v>648</c:v>
                </c:pt>
                <c:pt idx="649">
                  <c:v>649</c:v>
                </c:pt>
                <c:pt idx="650">
                  <c:v>650</c:v>
                </c:pt>
                <c:pt idx="651">
                  <c:v>651</c:v>
                </c:pt>
                <c:pt idx="652">
                  <c:v>652</c:v>
                </c:pt>
                <c:pt idx="653">
                  <c:v>653</c:v>
                </c:pt>
                <c:pt idx="654">
                  <c:v>654</c:v>
                </c:pt>
                <c:pt idx="655">
                  <c:v>655</c:v>
                </c:pt>
                <c:pt idx="656">
                  <c:v>656</c:v>
                </c:pt>
                <c:pt idx="657">
                  <c:v>657</c:v>
                </c:pt>
                <c:pt idx="658">
                  <c:v>658</c:v>
                </c:pt>
                <c:pt idx="659">
                  <c:v>659</c:v>
                </c:pt>
                <c:pt idx="660">
                  <c:v>660</c:v>
                </c:pt>
                <c:pt idx="661">
                  <c:v>661</c:v>
                </c:pt>
                <c:pt idx="662">
                  <c:v>662</c:v>
                </c:pt>
                <c:pt idx="663">
                  <c:v>663</c:v>
                </c:pt>
                <c:pt idx="664">
                  <c:v>664</c:v>
                </c:pt>
                <c:pt idx="665">
                  <c:v>665</c:v>
                </c:pt>
                <c:pt idx="666">
                  <c:v>666</c:v>
                </c:pt>
                <c:pt idx="667">
                  <c:v>667</c:v>
                </c:pt>
                <c:pt idx="668">
                  <c:v>668</c:v>
                </c:pt>
                <c:pt idx="669">
                  <c:v>669</c:v>
                </c:pt>
                <c:pt idx="670">
                  <c:v>670</c:v>
                </c:pt>
                <c:pt idx="671">
                  <c:v>671</c:v>
                </c:pt>
                <c:pt idx="672">
                  <c:v>672</c:v>
                </c:pt>
                <c:pt idx="673">
                  <c:v>673</c:v>
                </c:pt>
                <c:pt idx="674">
                  <c:v>674</c:v>
                </c:pt>
                <c:pt idx="675">
                  <c:v>675</c:v>
                </c:pt>
                <c:pt idx="676">
                  <c:v>676</c:v>
                </c:pt>
                <c:pt idx="677">
                  <c:v>677</c:v>
                </c:pt>
                <c:pt idx="678">
                  <c:v>678</c:v>
                </c:pt>
                <c:pt idx="679">
                  <c:v>679</c:v>
                </c:pt>
                <c:pt idx="680">
                  <c:v>680</c:v>
                </c:pt>
                <c:pt idx="681">
                  <c:v>681</c:v>
                </c:pt>
                <c:pt idx="682">
                  <c:v>682</c:v>
                </c:pt>
                <c:pt idx="683">
                  <c:v>683</c:v>
                </c:pt>
                <c:pt idx="684">
                  <c:v>684</c:v>
                </c:pt>
                <c:pt idx="685">
                  <c:v>685</c:v>
                </c:pt>
                <c:pt idx="686">
                  <c:v>686</c:v>
                </c:pt>
                <c:pt idx="687">
                  <c:v>687</c:v>
                </c:pt>
                <c:pt idx="688">
                  <c:v>688</c:v>
                </c:pt>
                <c:pt idx="689">
                  <c:v>689</c:v>
                </c:pt>
                <c:pt idx="690">
                  <c:v>690</c:v>
                </c:pt>
                <c:pt idx="691">
                  <c:v>691</c:v>
                </c:pt>
                <c:pt idx="692">
                  <c:v>692</c:v>
                </c:pt>
                <c:pt idx="693">
                  <c:v>693</c:v>
                </c:pt>
                <c:pt idx="694">
                  <c:v>694</c:v>
                </c:pt>
                <c:pt idx="695">
                  <c:v>695</c:v>
                </c:pt>
                <c:pt idx="696">
                  <c:v>696</c:v>
                </c:pt>
                <c:pt idx="697">
                  <c:v>697</c:v>
                </c:pt>
                <c:pt idx="698">
                  <c:v>698</c:v>
                </c:pt>
                <c:pt idx="699">
                  <c:v>699</c:v>
                </c:pt>
                <c:pt idx="700">
                  <c:v>700</c:v>
                </c:pt>
                <c:pt idx="701">
                  <c:v>701</c:v>
                </c:pt>
                <c:pt idx="702">
                  <c:v>702</c:v>
                </c:pt>
                <c:pt idx="703">
                  <c:v>703</c:v>
                </c:pt>
                <c:pt idx="704">
                  <c:v>704</c:v>
                </c:pt>
                <c:pt idx="705">
                  <c:v>705</c:v>
                </c:pt>
                <c:pt idx="706">
                  <c:v>706</c:v>
                </c:pt>
                <c:pt idx="707">
                  <c:v>707</c:v>
                </c:pt>
                <c:pt idx="708">
                  <c:v>708</c:v>
                </c:pt>
                <c:pt idx="709">
                  <c:v>709</c:v>
                </c:pt>
                <c:pt idx="710">
                  <c:v>710</c:v>
                </c:pt>
                <c:pt idx="711">
                  <c:v>711</c:v>
                </c:pt>
                <c:pt idx="712">
                  <c:v>712</c:v>
                </c:pt>
                <c:pt idx="713">
                  <c:v>713</c:v>
                </c:pt>
                <c:pt idx="714">
                  <c:v>714</c:v>
                </c:pt>
                <c:pt idx="715">
                  <c:v>715</c:v>
                </c:pt>
                <c:pt idx="716">
                  <c:v>716</c:v>
                </c:pt>
                <c:pt idx="717">
                  <c:v>717</c:v>
                </c:pt>
                <c:pt idx="718">
                  <c:v>718</c:v>
                </c:pt>
                <c:pt idx="719">
                  <c:v>719</c:v>
                </c:pt>
                <c:pt idx="720">
                  <c:v>720</c:v>
                </c:pt>
                <c:pt idx="721">
                  <c:v>721</c:v>
                </c:pt>
                <c:pt idx="722">
                  <c:v>722</c:v>
                </c:pt>
                <c:pt idx="723">
                  <c:v>723</c:v>
                </c:pt>
                <c:pt idx="724">
                  <c:v>724</c:v>
                </c:pt>
                <c:pt idx="725">
                  <c:v>725</c:v>
                </c:pt>
                <c:pt idx="726">
                  <c:v>726</c:v>
                </c:pt>
                <c:pt idx="727">
                  <c:v>727</c:v>
                </c:pt>
                <c:pt idx="728">
                  <c:v>728</c:v>
                </c:pt>
                <c:pt idx="729">
                  <c:v>729</c:v>
                </c:pt>
                <c:pt idx="730">
                  <c:v>730</c:v>
                </c:pt>
                <c:pt idx="731">
                  <c:v>731</c:v>
                </c:pt>
                <c:pt idx="732">
                  <c:v>732</c:v>
                </c:pt>
                <c:pt idx="733">
                  <c:v>733</c:v>
                </c:pt>
                <c:pt idx="734">
                  <c:v>734</c:v>
                </c:pt>
                <c:pt idx="735">
                  <c:v>735</c:v>
                </c:pt>
                <c:pt idx="736">
                  <c:v>736</c:v>
                </c:pt>
                <c:pt idx="737">
                  <c:v>737</c:v>
                </c:pt>
                <c:pt idx="738">
                  <c:v>738</c:v>
                </c:pt>
                <c:pt idx="739">
                  <c:v>739</c:v>
                </c:pt>
                <c:pt idx="740">
                  <c:v>740</c:v>
                </c:pt>
                <c:pt idx="741">
                  <c:v>741</c:v>
                </c:pt>
                <c:pt idx="742">
                  <c:v>742</c:v>
                </c:pt>
                <c:pt idx="743">
                  <c:v>743</c:v>
                </c:pt>
                <c:pt idx="744">
                  <c:v>744</c:v>
                </c:pt>
                <c:pt idx="745">
                  <c:v>745</c:v>
                </c:pt>
                <c:pt idx="746">
                  <c:v>746</c:v>
                </c:pt>
                <c:pt idx="747">
                  <c:v>747</c:v>
                </c:pt>
                <c:pt idx="748">
                  <c:v>748</c:v>
                </c:pt>
                <c:pt idx="749">
                  <c:v>749</c:v>
                </c:pt>
                <c:pt idx="750">
                  <c:v>750</c:v>
                </c:pt>
                <c:pt idx="751">
                  <c:v>751</c:v>
                </c:pt>
                <c:pt idx="752">
                  <c:v>752</c:v>
                </c:pt>
                <c:pt idx="753">
                  <c:v>753</c:v>
                </c:pt>
                <c:pt idx="754">
                  <c:v>754</c:v>
                </c:pt>
                <c:pt idx="755">
                  <c:v>755</c:v>
                </c:pt>
                <c:pt idx="756">
                  <c:v>756</c:v>
                </c:pt>
                <c:pt idx="757">
                  <c:v>757</c:v>
                </c:pt>
                <c:pt idx="758">
                  <c:v>758</c:v>
                </c:pt>
                <c:pt idx="759">
                  <c:v>759</c:v>
                </c:pt>
                <c:pt idx="760">
                  <c:v>760</c:v>
                </c:pt>
                <c:pt idx="761">
                  <c:v>761</c:v>
                </c:pt>
                <c:pt idx="762">
                  <c:v>762</c:v>
                </c:pt>
                <c:pt idx="763">
                  <c:v>763</c:v>
                </c:pt>
                <c:pt idx="764">
                  <c:v>764</c:v>
                </c:pt>
                <c:pt idx="765">
                  <c:v>765</c:v>
                </c:pt>
                <c:pt idx="766">
                  <c:v>766</c:v>
                </c:pt>
                <c:pt idx="767">
                  <c:v>767</c:v>
                </c:pt>
                <c:pt idx="768">
                  <c:v>768</c:v>
                </c:pt>
                <c:pt idx="769">
                  <c:v>769</c:v>
                </c:pt>
                <c:pt idx="770">
                  <c:v>770</c:v>
                </c:pt>
                <c:pt idx="771">
                  <c:v>771</c:v>
                </c:pt>
                <c:pt idx="772">
                  <c:v>772</c:v>
                </c:pt>
                <c:pt idx="773">
                  <c:v>773</c:v>
                </c:pt>
                <c:pt idx="774">
                  <c:v>774</c:v>
                </c:pt>
                <c:pt idx="775">
                  <c:v>775</c:v>
                </c:pt>
                <c:pt idx="776">
                  <c:v>776</c:v>
                </c:pt>
                <c:pt idx="777">
                  <c:v>777</c:v>
                </c:pt>
                <c:pt idx="778">
                  <c:v>778</c:v>
                </c:pt>
                <c:pt idx="779">
                  <c:v>779</c:v>
                </c:pt>
                <c:pt idx="780">
                  <c:v>780</c:v>
                </c:pt>
                <c:pt idx="781">
                  <c:v>781</c:v>
                </c:pt>
                <c:pt idx="782">
                  <c:v>782</c:v>
                </c:pt>
                <c:pt idx="783">
                  <c:v>783</c:v>
                </c:pt>
                <c:pt idx="784">
                  <c:v>784</c:v>
                </c:pt>
                <c:pt idx="785">
                  <c:v>785</c:v>
                </c:pt>
                <c:pt idx="786">
                  <c:v>786</c:v>
                </c:pt>
                <c:pt idx="787">
                  <c:v>787</c:v>
                </c:pt>
                <c:pt idx="788">
                  <c:v>788</c:v>
                </c:pt>
                <c:pt idx="789">
                  <c:v>789</c:v>
                </c:pt>
                <c:pt idx="790">
                  <c:v>790</c:v>
                </c:pt>
                <c:pt idx="791">
                  <c:v>791</c:v>
                </c:pt>
                <c:pt idx="792">
                  <c:v>792</c:v>
                </c:pt>
                <c:pt idx="793">
                  <c:v>793</c:v>
                </c:pt>
                <c:pt idx="794">
                  <c:v>794</c:v>
                </c:pt>
                <c:pt idx="795">
                  <c:v>795</c:v>
                </c:pt>
                <c:pt idx="796">
                  <c:v>796</c:v>
                </c:pt>
                <c:pt idx="797">
                  <c:v>797</c:v>
                </c:pt>
                <c:pt idx="798">
                  <c:v>798</c:v>
                </c:pt>
                <c:pt idx="799">
                  <c:v>799</c:v>
                </c:pt>
                <c:pt idx="800">
                  <c:v>800</c:v>
                </c:pt>
                <c:pt idx="801">
                  <c:v>801</c:v>
                </c:pt>
                <c:pt idx="802">
                  <c:v>802</c:v>
                </c:pt>
                <c:pt idx="803">
                  <c:v>803</c:v>
                </c:pt>
                <c:pt idx="804">
                  <c:v>804</c:v>
                </c:pt>
                <c:pt idx="805">
                  <c:v>805</c:v>
                </c:pt>
                <c:pt idx="806">
                  <c:v>806</c:v>
                </c:pt>
                <c:pt idx="807">
                  <c:v>807</c:v>
                </c:pt>
                <c:pt idx="808">
                  <c:v>808</c:v>
                </c:pt>
                <c:pt idx="809">
                  <c:v>809</c:v>
                </c:pt>
                <c:pt idx="810">
                  <c:v>810</c:v>
                </c:pt>
                <c:pt idx="811">
                  <c:v>811</c:v>
                </c:pt>
                <c:pt idx="812">
                  <c:v>812</c:v>
                </c:pt>
                <c:pt idx="813">
                  <c:v>813</c:v>
                </c:pt>
                <c:pt idx="814">
                  <c:v>814</c:v>
                </c:pt>
                <c:pt idx="815">
                  <c:v>815</c:v>
                </c:pt>
                <c:pt idx="816">
                  <c:v>816</c:v>
                </c:pt>
                <c:pt idx="817">
                  <c:v>817</c:v>
                </c:pt>
                <c:pt idx="818">
                  <c:v>818</c:v>
                </c:pt>
                <c:pt idx="819">
                  <c:v>819</c:v>
                </c:pt>
                <c:pt idx="820">
                  <c:v>820</c:v>
                </c:pt>
                <c:pt idx="821">
                  <c:v>821</c:v>
                </c:pt>
                <c:pt idx="822">
                  <c:v>822</c:v>
                </c:pt>
                <c:pt idx="823">
                  <c:v>823</c:v>
                </c:pt>
                <c:pt idx="824">
                  <c:v>824</c:v>
                </c:pt>
                <c:pt idx="825">
                  <c:v>825</c:v>
                </c:pt>
                <c:pt idx="826">
                  <c:v>826</c:v>
                </c:pt>
                <c:pt idx="827">
                  <c:v>827</c:v>
                </c:pt>
                <c:pt idx="828">
                  <c:v>828</c:v>
                </c:pt>
                <c:pt idx="829">
                  <c:v>829</c:v>
                </c:pt>
                <c:pt idx="830">
                  <c:v>830</c:v>
                </c:pt>
                <c:pt idx="831">
                  <c:v>831</c:v>
                </c:pt>
                <c:pt idx="832">
                  <c:v>832</c:v>
                </c:pt>
                <c:pt idx="833">
                  <c:v>833</c:v>
                </c:pt>
                <c:pt idx="834">
                  <c:v>834</c:v>
                </c:pt>
                <c:pt idx="835">
                  <c:v>835</c:v>
                </c:pt>
                <c:pt idx="836">
                  <c:v>836</c:v>
                </c:pt>
                <c:pt idx="837">
                  <c:v>837</c:v>
                </c:pt>
                <c:pt idx="838">
                  <c:v>838</c:v>
                </c:pt>
                <c:pt idx="839">
                  <c:v>839</c:v>
                </c:pt>
                <c:pt idx="840">
                  <c:v>840</c:v>
                </c:pt>
                <c:pt idx="841">
                  <c:v>841</c:v>
                </c:pt>
                <c:pt idx="842">
                  <c:v>842</c:v>
                </c:pt>
                <c:pt idx="843">
                  <c:v>843</c:v>
                </c:pt>
                <c:pt idx="844">
                  <c:v>844</c:v>
                </c:pt>
                <c:pt idx="845">
                  <c:v>845</c:v>
                </c:pt>
                <c:pt idx="846">
                  <c:v>846</c:v>
                </c:pt>
                <c:pt idx="847">
                  <c:v>847</c:v>
                </c:pt>
                <c:pt idx="848">
                  <c:v>848</c:v>
                </c:pt>
                <c:pt idx="849">
                  <c:v>849</c:v>
                </c:pt>
                <c:pt idx="850">
                  <c:v>850</c:v>
                </c:pt>
                <c:pt idx="851">
                  <c:v>851</c:v>
                </c:pt>
                <c:pt idx="852">
                  <c:v>852</c:v>
                </c:pt>
                <c:pt idx="853">
                  <c:v>853</c:v>
                </c:pt>
                <c:pt idx="854">
                  <c:v>854</c:v>
                </c:pt>
                <c:pt idx="855">
                  <c:v>855</c:v>
                </c:pt>
                <c:pt idx="856">
                  <c:v>856</c:v>
                </c:pt>
                <c:pt idx="857">
                  <c:v>857</c:v>
                </c:pt>
                <c:pt idx="858">
                  <c:v>858</c:v>
                </c:pt>
                <c:pt idx="859">
                  <c:v>859</c:v>
                </c:pt>
                <c:pt idx="860">
                  <c:v>860</c:v>
                </c:pt>
                <c:pt idx="861">
                  <c:v>861</c:v>
                </c:pt>
                <c:pt idx="862">
                  <c:v>862</c:v>
                </c:pt>
                <c:pt idx="863">
                  <c:v>863</c:v>
                </c:pt>
                <c:pt idx="864">
                  <c:v>864</c:v>
                </c:pt>
                <c:pt idx="865">
                  <c:v>865</c:v>
                </c:pt>
                <c:pt idx="866">
                  <c:v>866</c:v>
                </c:pt>
                <c:pt idx="867">
                  <c:v>867</c:v>
                </c:pt>
                <c:pt idx="868">
                  <c:v>868</c:v>
                </c:pt>
                <c:pt idx="869">
                  <c:v>869</c:v>
                </c:pt>
                <c:pt idx="870">
                  <c:v>870</c:v>
                </c:pt>
                <c:pt idx="871">
                  <c:v>871</c:v>
                </c:pt>
                <c:pt idx="872">
                  <c:v>872</c:v>
                </c:pt>
                <c:pt idx="873">
                  <c:v>873</c:v>
                </c:pt>
                <c:pt idx="874">
                  <c:v>874</c:v>
                </c:pt>
                <c:pt idx="875">
                  <c:v>875</c:v>
                </c:pt>
                <c:pt idx="876">
                  <c:v>876</c:v>
                </c:pt>
                <c:pt idx="877">
                  <c:v>877</c:v>
                </c:pt>
                <c:pt idx="878">
                  <c:v>878</c:v>
                </c:pt>
                <c:pt idx="879">
                  <c:v>879</c:v>
                </c:pt>
                <c:pt idx="880">
                  <c:v>880</c:v>
                </c:pt>
                <c:pt idx="881">
                  <c:v>881</c:v>
                </c:pt>
                <c:pt idx="882">
                  <c:v>882</c:v>
                </c:pt>
                <c:pt idx="883">
                  <c:v>883</c:v>
                </c:pt>
                <c:pt idx="884">
                  <c:v>884</c:v>
                </c:pt>
                <c:pt idx="885">
                  <c:v>885</c:v>
                </c:pt>
                <c:pt idx="886">
                  <c:v>886</c:v>
                </c:pt>
                <c:pt idx="887">
                  <c:v>887</c:v>
                </c:pt>
                <c:pt idx="888">
                  <c:v>888</c:v>
                </c:pt>
                <c:pt idx="889">
                  <c:v>889</c:v>
                </c:pt>
                <c:pt idx="890">
                  <c:v>890</c:v>
                </c:pt>
                <c:pt idx="891">
                  <c:v>891</c:v>
                </c:pt>
                <c:pt idx="892">
                  <c:v>892</c:v>
                </c:pt>
                <c:pt idx="893">
                  <c:v>893</c:v>
                </c:pt>
                <c:pt idx="894">
                  <c:v>894</c:v>
                </c:pt>
                <c:pt idx="895">
                  <c:v>895</c:v>
                </c:pt>
                <c:pt idx="896">
                  <c:v>896</c:v>
                </c:pt>
                <c:pt idx="897">
                  <c:v>897</c:v>
                </c:pt>
                <c:pt idx="898">
                  <c:v>898</c:v>
                </c:pt>
                <c:pt idx="899">
                  <c:v>899</c:v>
                </c:pt>
                <c:pt idx="900">
                  <c:v>900</c:v>
                </c:pt>
                <c:pt idx="901">
                  <c:v>901</c:v>
                </c:pt>
                <c:pt idx="902">
                  <c:v>902</c:v>
                </c:pt>
                <c:pt idx="903">
                  <c:v>903</c:v>
                </c:pt>
                <c:pt idx="904">
                  <c:v>904</c:v>
                </c:pt>
                <c:pt idx="905">
                  <c:v>905</c:v>
                </c:pt>
                <c:pt idx="906">
                  <c:v>906</c:v>
                </c:pt>
                <c:pt idx="907">
                  <c:v>907</c:v>
                </c:pt>
                <c:pt idx="908">
                  <c:v>908</c:v>
                </c:pt>
                <c:pt idx="909">
                  <c:v>909</c:v>
                </c:pt>
                <c:pt idx="910">
                  <c:v>910</c:v>
                </c:pt>
                <c:pt idx="911">
                  <c:v>911</c:v>
                </c:pt>
                <c:pt idx="912">
                  <c:v>912</c:v>
                </c:pt>
                <c:pt idx="913">
                  <c:v>913</c:v>
                </c:pt>
                <c:pt idx="914">
                  <c:v>914</c:v>
                </c:pt>
                <c:pt idx="915">
                  <c:v>915</c:v>
                </c:pt>
                <c:pt idx="916">
                  <c:v>916</c:v>
                </c:pt>
                <c:pt idx="917">
                  <c:v>917</c:v>
                </c:pt>
                <c:pt idx="918">
                  <c:v>918</c:v>
                </c:pt>
                <c:pt idx="919">
                  <c:v>919</c:v>
                </c:pt>
                <c:pt idx="920">
                  <c:v>920</c:v>
                </c:pt>
                <c:pt idx="921">
                  <c:v>921</c:v>
                </c:pt>
                <c:pt idx="922">
                  <c:v>922</c:v>
                </c:pt>
                <c:pt idx="923">
                  <c:v>923</c:v>
                </c:pt>
                <c:pt idx="924">
                  <c:v>924</c:v>
                </c:pt>
                <c:pt idx="925">
                  <c:v>925</c:v>
                </c:pt>
                <c:pt idx="926">
                  <c:v>926</c:v>
                </c:pt>
                <c:pt idx="927">
                  <c:v>927</c:v>
                </c:pt>
                <c:pt idx="928">
                  <c:v>928</c:v>
                </c:pt>
                <c:pt idx="929">
                  <c:v>929</c:v>
                </c:pt>
                <c:pt idx="930">
                  <c:v>930</c:v>
                </c:pt>
                <c:pt idx="931">
                  <c:v>931</c:v>
                </c:pt>
                <c:pt idx="932">
                  <c:v>932</c:v>
                </c:pt>
                <c:pt idx="933">
                  <c:v>933</c:v>
                </c:pt>
                <c:pt idx="934">
                  <c:v>934</c:v>
                </c:pt>
                <c:pt idx="935">
                  <c:v>935</c:v>
                </c:pt>
                <c:pt idx="936">
                  <c:v>936</c:v>
                </c:pt>
                <c:pt idx="937">
                  <c:v>937</c:v>
                </c:pt>
                <c:pt idx="938">
                  <c:v>938</c:v>
                </c:pt>
                <c:pt idx="939">
                  <c:v>939</c:v>
                </c:pt>
                <c:pt idx="940">
                  <c:v>940</c:v>
                </c:pt>
                <c:pt idx="941">
                  <c:v>941</c:v>
                </c:pt>
                <c:pt idx="942">
                  <c:v>942</c:v>
                </c:pt>
                <c:pt idx="943">
                  <c:v>943</c:v>
                </c:pt>
                <c:pt idx="944">
                  <c:v>944</c:v>
                </c:pt>
                <c:pt idx="945">
                  <c:v>945</c:v>
                </c:pt>
                <c:pt idx="946">
                  <c:v>946</c:v>
                </c:pt>
                <c:pt idx="947">
                  <c:v>947</c:v>
                </c:pt>
                <c:pt idx="948">
                  <c:v>948</c:v>
                </c:pt>
                <c:pt idx="949">
                  <c:v>949</c:v>
                </c:pt>
                <c:pt idx="950">
                  <c:v>950</c:v>
                </c:pt>
                <c:pt idx="951">
                  <c:v>951</c:v>
                </c:pt>
                <c:pt idx="952">
                  <c:v>952</c:v>
                </c:pt>
                <c:pt idx="953">
                  <c:v>953</c:v>
                </c:pt>
                <c:pt idx="954">
                  <c:v>954</c:v>
                </c:pt>
                <c:pt idx="955">
                  <c:v>955</c:v>
                </c:pt>
                <c:pt idx="956">
                  <c:v>956</c:v>
                </c:pt>
                <c:pt idx="957">
                  <c:v>957</c:v>
                </c:pt>
                <c:pt idx="958">
                  <c:v>958</c:v>
                </c:pt>
                <c:pt idx="959">
                  <c:v>959</c:v>
                </c:pt>
                <c:pt idx="960">
                  <c:v>960</c:v>
                </c:pt>
                <c:pt idx="961">
                  <c:v>961</c:v>
                </c:pt>
                <c:pt idx="962">
                  <c:v>962</c:v>
                </c:pt>
                <c:pt idx="963">
                  <c:v>963</c:v>
                </c:pt>
                <c:pt idx="964">
                  <c:v>964</c:v>
                </c:pt>
                <c:pt idx="965">
                  <c:v>965</c:v>
                </c:pt>
                <c:pt idx="966">
                  <c:v>966</c:v>
                </c:pt>
                <c:pt idx="967">
                  <c:v>967</c:v>
                </c:pt>
                <c:pt idx="968">
                  <c:v>968</c:v>
                </c:pt>
                <c:pt idx="969">
                  <c:v>969</c:v>
                </c:pt>
                <c:pt idx="970">
                  <c:v>970</c:v>
                </c:pt>
                <c:pt idx="971">
                  <c:v>971</c:v>
                </c:pt>
                <c:pt idx="972">
                  <c:v>972</c:v>
                </c:pt>
                <c:pt idx="973">
                  <c:v>973</c:v>
                </c:pt>
                <c:pt idx="974">
                  <c:v>974</c:v>
                </c:pt>
                <c:pt idx="975">
                  <c:v>975</c:v>
                </c:pt>
                <c:pt idx="976">
                  <c:v>976</c:v>
                </c:pt>
                <c:pt idx="977">
                  <c:v>977</c:v>
                </c:pt>
                <c:pt idx="978">
                  <c:v>978</c:v>
                </c:pt>
                <c:pt idx="979">
                  <c:v>979</c:v>
                </c:pt>
                <c:pt idx="980">
                  <c:v>980</c:v>
                </c:pt>
                <c:pt idx="981">
                  <c:v>981</c:v>
                </c:pt>
                <c:pt idx="982">
                  <c:v>982</c:v>
                </c:pt>
                <c:pt idx="983">
                  <c:v>983</c:v>
                </c:pt>
                <c:pt idx="984">
                  <c:v>984</c:v>
                </c:pt>
                <c:pt idx="985">
                  <c:v>985</c:v>
                </c:pt>
                <c:pt idx="986">
                  <c:v>986</c:v>
                </c:pt>
                <c:pt idx="987">
                  <c:v>987</c:v>
                </c:pt>
                <c:pt idx="988">
                  <c:v>988</c:v>
                </c:pt>
                <c:pt idx="989">
                  <c:v>989</c:v>
                </c:pt>
                <c:pt idx="990">
                  <c:v>990</c:v>
                </c:pt>
                <c:pt idx="991">
                  <c:v>991</c:v>
                </c:pt>
                <c:pt idx="992">
                  <c:v>992</c:v>
                </c:pt>
                <c:pt idx="993">
                  <c:v>993</c:v>
                </c:pt>
                <c:pt idx="994">
                  <c:v>994</c:v>
                </c:pt>
                <c:pt idx="995">
                  <c:v>995</c:v>
                </c:pt>
                <c:pt idx="996">
                  <c:v>996</c:v>
                </c:pt>
                <c:pt idx="997">
                  <c:v>997</c:v>
                </c:pt>
                <c:pt idx="998">
                  <c:v>998</c:v>
                </c:pt>
                <c:pt idx="999">
                  <c:v>999</c:v>
                </c:pt>
                <c:pt idx="1000">
                  <c:v>1000</c:v>
                </c:pt>
                <c:pt idx="1001">
                  <c:v>1001</c:v>
                </c:pt>
                <c:pt idx="1002">
                  <c:v>1002</c:v>
                </c:pt>
                <c:pt idx="1003">
                  <c:v>1003</c:v>
                </c:pt>
                <c:pt idx="1004">
                  <c:v>1004</c:v>
                </c:pt>
                <c:pt idx="1005">
                  <c:v>1005</c:v>
                </c:pt>
                <c:pt idx="1006">
                  <c:v>1006</c:v>
                </c:pt>
                <c:pt idx="1007">
                  <c:v>1007</c:v>
                </c:pt>
                <c:pt idx="1008">
                  <c:v>1008</c:v>
                </c:pt>
                <c:pt idx="1009">
                  <c:v>1009</c:v>
                </c:pt>
                <c:pt idx="1010">
                  <c:v>1010</c:v>
                </c:pt>
                <c:pt idx="1011">
                  <c:v>1011</c:v>
                </c:pt>
                <c:pt idx="1012">
                  <c:v>1012</c:v>
                </c:pt>
                <c:pt idx="1013">
                  <c:v>1013</c:v>
                </c:pt>
                <c:pt idx="1014">
                  <c:v>1014</c:v>
                </c:pt>
                <c:pt idx="1015">
                  <c:v>1015</c:v>
                </c:pt>
                <c:pt idx="1016">
                  <c:v>1016</c:v>
                </c:pt>
                <c:pt idx="1017">
                  <c:v>1017</c:v>
                </c:pt>
                <c:pt idx="1018">
                  <c:v>1018</c:v>
                </c:pt>
                <c:pt idx="1019">
                  <c:v>1019</c:v>
                </c:pt>
                <c:pt idx="1020">
                  <c:v>1020</c:v>
                </c:pt>
                <c:pt idx="1021">
                  <c:v>1021</c:v>
                </c:pt>
                <c:pt idx="1022">
                  <c:v>1022</c:v>
                </c:pt>
                <c:pt idx="1023">
                  <c:v>1023</c:v>
                </c:pt>
                <c:pt idx="1024">
                  <c:v>1024</c:v>
                </c:pt>
                <c:pt idx="1025">
                  <c:v>1025</c:v>
                </c:pt>
                <c:pt idx="1026">
                  <c:v>1026</c:v>
                </c:pt>
                <c:pt idx="1027">
                  <c:v>1027</c:v>
                </c:pt>
                <c:pt idx="1028">
                  <c:v>1028</c:v>
                </c:pt>
                <c:pt idx="1029">
                  <c:v>1029</c:v>
                </c:pt>
                <c:pt idx="1030">
                  <c:v>1030</c:v>
                </c:pt>
                <c:pt idx="1031">
                  <c:v>1031</c:v>
                </c:pt>
                <c:pt idx="1032">
                  <c:v>1032</c:v>
                </c:pt>
                <c:pt idx="1033">
                  <c:v>1033</c:v>
                </c:pt>
                <c:pt idx="1034">
                  <c:v>1034</c:v>
                </c:pt>
                <c:pt idx="1035">
                  <c:v>1035</c:v>
                </c:pt>
                <c:pt idx="1036">
                  <c:v>1036</c:v>
                </c:pt>
                <c:pt idx="1037">
                  <c:v>1037</c:v>
                </c:pt>
                <c:pt idx="1038">
                  <c:v>1038</c:v>
                </c:pt>
                <c:pt idx="1039">
                  <c:v>1039</c:v>
                </c:pt>
                <c:pt idx="1040">
                  <c:v>1040</c:v>
                </c:pt>
                <c:pt idx="1041">
                  <c:v>1041</c:v>
                </c:pt>
                <c:pt idx="1042">
                  <c:v>1042</c:v>
                </c:pt>
                <c:pt idx="1043">
                  <c:v>1043</c:v>
                </c:pt>
                <c:pt idx="1044">
                  <c:v>1044</c:v>
                </c:pt>
                <c:pt idx="1045">
                  <c:v>1045</c:v>
                </c:pt>
                <c:pt idx="1046">
                  <c:v>1046</c:v>
                </c:pt>
                <c:pt idx="1047">
                  <c:v>1047</c:v>
                </c:pt>
                <c:pt idx="1048">
                  <c:v>1048</c:v>
                </c:pt>
                <c:pt idx="1049">
                  <c:v>1049</c:v>
                </c:pt>
                <c:pt idx="1050">
                  <c:v>1050</c:v>
                </c:pt>
                <c:pt idx="1051">
                  <c:v>1051</c:v>
                </c:pt>
                <c:pt idx="1052">
                  <c:v>1052</c:v>
                </c:pt>
                <c:pt idx="1053">
                  <c:v>1053</c:v>
                </c:pt>
                <c:pt idx="1054">
                  <c:v>1054</c:v>
                </c:pt>
                <c:pt idx="1055">
                  <c:v>1055</c:v>
                </c:pt>
                <c:pt idx="1056">
                  <c:v>1056</c:v>
                </c:pt>
                <c:pt idx="1057">
                  <c:v>1057</c:v>
                </c:pt>
                <c:pt idx="1058">
                  <c:v>1058</c:v>
                </c:pt>
                <c:pt idx="1059">
                  <c:v>1059</c:v>
                </c:pt>
                <c:pt idx="1060">
                  <c:v>1060</c:v>
                </c:pt>
                <c:pt idx="1061">
                  <c:v>1061</c:v>
                </c:pt>
                <c:pt idx="1062">
                  <c:v>1062</c:v>
                </c:pt>
                <c:pt idx="1063">
                  <c:v>1063</c:v>
                </c:pt>
                <c:pt idx="1064">
                  <c:v>1064</c:v>
                </c:pt>
                <c:pt idx="1065">
                  <c:v>1065</c:v>
                </c:pt>
                <c:pt idx="1066">
                  <c:v>1066</c:v>
                </c:pt>
                <c:pt idx="1067">
                  <c:v>1067</c:v>
                </c:pt>
                <c:pt idx="1068">
                  <c:v>1068</c:v>
                </c:pt>
                <c:pt idx="1069">
                  <c:v>1069</c:v>
                </c:pt>
                <c:pt idx="1070">
                  <c:v>1070</c:v>
                </c:pt>
                <c:pt idx="1071">
                  <c:v>1071</c:v>
                </c:pt>
                <c:pt idx="1072">
                  <c:v>1072</c:v>
                </c:pt>
                <c:pt idx="1073">
                  <c:v>1073</c:v>
                </c:pt>
                <c:pt idx="1074">
                  <c:v>1074</c:v>
                </c:pt>
                <c:pt idx="1075">
                  <c:v>1075</c:v>
                </c:pt>
                <c:pt idx="1076">
                  <c:v>1076</c:v>
                </c:pt>
                <c:pt idx="1077">
                  <c:v>1077</c:v>
                </c:pt>
                <c:pt idx="1078">
                  <c:v>1078</c:v>
                </c:pt>
                <c:pt idx="1079">
                  <c:v>1079</c:v>
                </c:pt>
                <c:pt idx="1080">
                  <c:v>1080</c:v>
                </c:pt>
                <c:pt idx="1081">
                  <c:v>1081</c:v>
                </c:pt>
                <c:pt idx="1082">
                  <c:v>1082</c:v>
                </c:pt>
                <c:pt idx="1083">
                  <c:v>1083</c:v>
                </c:pt>
                <c:pt idx="1084">
                  <c:v>1084</c:v>
                </c:pt>
                <c:pt idx="1085">
                  <c:v>1085</c:v>
                </c:pt>
                <c:pt idx="1086">
                  <c:v>1086</c:v>
                </c:pt>
                <c:pt idx="1087">
                  <c:v>1087</c:v>
                </c:pt>
                <c:pt idx="1088">
                  <c:v>1088</c:v>
                </c:pt>
                <c:pt idx="1089">
                  <c:v>1089</c:v>
                </c:pt>
                <c:pt idx="1090">
                  <c:v>1090</c:v>
                </c:pt>
                <c:pt idx="1091">
                  <c:v>1091</c:v>
                </c:pt>
                <c:pt idx="1092">
                  <c:v>1092</c:v>
                </c:pt>
                <c:pt idx="1093">
                  <c:v>1093</c:v>
                </c:pt>
                <c:pt idx="1094">
                  <c:v>1094</c:v>
                </c:pt>
                <c:pt idx="1095">
                  <c:v>1095</c:v>
                </c:pt>
                <c:pt idx="1096">
                  <c:v>1096</c:v>
                </c:pt>
                <c:pt idx="1097">
                  <c:v>1097</c:v>
                </c:pt>
                <c:pt idx="1098">
                  <c:v>1098</c:v>
                </c:pt>
                <c:pt idx="1099">
                  <c:v>1099</c:v>
                </c:pt>
                <c:pt idx="1100">
                  <c:v>1100</c:v>
                </c:pt>
                <c:pt idx="1101">
                  <c:v>1101</c:v>
                </c:pt>
                <c:pt idx="1102">
                  <c:v>1102</c:v>
                </c:pt>
                <c:pt idx="1103">
                  <c:v>1103</c:v>
                </c:pt>
                <c:pt idx="1104">
                  <c:v>1104</c:v>
                </c:pt>
                <c:pt idx="1105">
                  <c:v>1105</c:v>
                </c:pt>
                <c:pt idx="1106">
                  <c:v>1106</c:v>
                </c:pt>
                <c:pt idx="1107">
                  <c:v>1107</c:v>
                </c:pt>
                <c:pt idx="1108">
                  <c:v>1108</c:v>
                </c:pt>
                <c:pt idx="1109">
                  <c:v>1109</c:v>
                </c:pt>
                <c:pt idx="1110">
                  <c:v>1110</c:v>
                </c:pt>
                <c:pt idx="1111">
                  <c:v>1111</c:v>
                </c:pt>
                <c:pt idx="1112">
                  <c:v>1112</c:v>
                </c:pt>
                <c:pt idx="1113">
                  <c:v>1113</c:v>
                </c:pt>
                <c:pt idx="1114">
                  <c:v>1114</c:v>
                </c:pt>
                <c:pt idx="1115">
                  <c:v>1115</c:v>
                </c:pt>
                <c:pt idx="1116">
                  <c:v>1116</c:v>
                </c:pt>
                <c:pt idx="1117">
                  <c:v>1117</c:v>
                </c:pt>
                <c:pt idx="1118">
                  <c:v>1118</c:v>
                </c:pt>
                <c:pt idx="1119">
                  <c:v>1119</c:v>
                </c:pt>
                <c:pt idx="1120">
                  <c:v>1120</c:v>
                </c:pt>
                <c:pt idx="1121">
                  <c:v>1121</c:v>
                </c:pt>
                <c:pt idx="1122">
                  <c:v>1122</c:v>
                </c:pt>
                <c:pt idx="1123">
                  <c:v>1123</c:v>
                </c:pt>
                <c:pt idx="1124">
                  <c:v>1124</c:v>
                </c:pt>
                <c:pt idx="1125">
                  <c:v>1125</c:v>
                </c:pt>
                <c:pt idx="1126">
                  <c:v>1126</c:v>
                </c:pt>
                <c:pt idx="1127">
                  <c:v>1127</c:v>
                </c:pt>
                <c:pt idx="1128">
                  <c:v>1128</c:v>
                </c:pt>
                <c:pt idx="1129">
                  <c:v>1129</c:v>
                </c:pt>
                <c:pt idx="1130">
                  <c:v>1130</c:v>
                </c:pt>
                <c:pt idx="1131">
                  <c:v>1131</c:v>
                </c:pt>
                <c:pt idx="1132">
                  <c:v>1132</c:v>
                </c:pt>
                <c:pt idx="1133">
                  <c:v>1133</c:v>
                </c:pt>
                <c:pt idx="1134">
                  <c:v>1134</c:v>
                </c:pt>
                <c:pt idx="1135">
                  <c:v>1135</c:v>
                </c:pt>
                <c:pt idx="1136">
                  <c:v>1136</c:v>
                </c:pt>
                <c:pt idx="1137">
                  <c:v>1137</c:v>
                </c:pt>
                <c:pt idx="1138">
                  <c:v>1138</c:v>
                </c:pt>
                <c:pt idx="1139">
                  <c:v>1139</c:v>
                </c:pt>
                <c:pt idx="1140">
                  <c:v>1140</c:v>
                </c:pt>
                <c:pt idx="1141">
                  <c:v>1141</c:v>
                </c:pt>
                <c:pt idx="1142">
                  <c:v>1142</c:v>
                </c:pt>
                <c:pt idx="1143">
                  <c:v>1143</c:v>
                </c:pt>
                <c:pt idx="1144">
                  <c:v>1144</c:v>
                </c:pt>
                <c:pt idx="1145">
                  <c:v>1145</c:v>
                </c:pt>
                <c:pt idx="1146">
                  <c:v>1146</c:v>
                </c:pt>
                <c:pt idx="1147">
                  <c:v>1147</c:v>
                </c:pt>
                <c:pt idx="1148">
                  <c:v>1148</c:v>
                </c:pt>
                <c:pt idx="1149">
                  <c:v>1149</c:v>
                </c:pt>
                <c:pt idx="1150">
                  <c:v>1150</c:v>
                </c:pt>
                <c:pt idx="1151">
                  <c:v>1151</c:v>
                </c:pt>
                <c:pt idx="1152">
                  <c:v>1152</c:v>
                </c:pt>
                <c:pt idx="1153">
                  <c:v>1153</c:v>
                </c:pt>
                <c:pt idx="1154">
                  <c:v>1154</c:v>
                </c:pt>
                <c:pt idx="1155">
                  <c:v>1155</c:v>
                </c:pt>
                <c:pt idx="1156">
                  <c:v>1156</c:v>
                </c:pt>
                <c:pt idx="1157">
                  <c:v>1157</c:v>
                </c:pt>
                <c:pt idx="1158">
                  <c:v>1158</c:v>
                </c:pt>
                <c:pt idx="1159">
                  <c:v>1159</c:v>
                </c:pt>
                <c:pt idx="1160">
                  <c:v>1160</c:v>
                </c:pt>
                <c:pt idx="1161">
                  <c:v>1161</c:v>
                </c:pt>
                <c:pt idx="1162">
                  <c:v>1162</c:v>
                </c:pt>
                <c:pt idx="1163">
                  <c:v>1163</c:v>
                </c:pt>
                <c:pt idx="1164">
                  <c:v>1164</c:v>
                </c:pt>
                <c:pt idx="1165">
                  <c:v>1165</c:v>
                </c:pt>
                <c:pt idx="1166">
                  <c:v>1166</c:v>
                </c:pt>
                <c:pt idx="1167">
                  <c:v>1167</c:v>
                </c:pt>
                <c:pt idx="1168">
                  <c:v>1168</c:v>
                </c:pt>
                <c:pt idx="1169">
                  <c:v>1169</c:v>
                </c:pt>
                <c:pt idx="1170">
                  <c:v>1170</c:v>
                </c:pt>
                <c:pt idx="1171">
                  <c:v>1171</c:v>
                </c:pt>
                <c:pt idx="1172">
                  <c:v>1172</c:v>
                </c:pt>
                <c:pt idx="1173">
                  <c:v>1173</c:v>
                </c:pt>
                <c:pt idx="1174">
                  <c:v>1174</c:v>
                </c:pt>
                <c:pt idx="1175">
                  <c:v>1175</c:v>
                </c:pt>
                <c:pt idx="1176">
                  <c:v>1176</c:v>
                </c:pt>
                <c:pt idx="1177">
                  <c:v>1177</c:v>
                </c:pt>
                <c:pt idx="1178">
                  <c:v>1178</c:v>
                </c:pt>
                <c:pt idx="1179">
                  <c:v>1179</c:v>
                </c:pt>
                <c:pt idx="1180">
                  <c:v>1180</c:v>
                </c:pt>
                <c:pt idx="1181">
                  <c:v>1181</c:v>
                </c:pt>
                <c:pt idx="1182">
                  <c:v>1182</c:v>
                </c:pt>
                <c:pt idx="1183">
                  <c:v>1183</c:v>
                </c:pt>
                <c:pt idx="1184">
                  <c:v>1184</c:v>
                </c:pt>
                <c:pt idx="1185">
                  <c:v>1185</c:v>
                </c:pt>
                <c:pt idx="1186">
                  <c:v>1186</c:v>
                </c:pt>
                <c:pt idx="1187">
                  <c:v>1187</c:v>
                </c:pt>
                <c:pt idx="1188">
                  <c:v>1188</c:v>
                </c:pt>
                <c:pt idx="1189">
                  <c:v>1189</c:v>
                </c:pt>
                <c:pt idx="1190">
                  <c:v>1190</c:v>
                </c:pt>
                <c:pt idx="1191">
                  <c:v>1191</c:v>
                </c:pt>
                <c:pt idx="1192">
                  <c:v>1192</c:v>
                </c:pt>
                <c:pt idx="1193">
                  <c:v>1193</c:v>
                </c:pt>
                <c:pt idx="1194">
                  <c:v>1194</c:v>
                </c:pt>
                <c:pt idx="1195">
                  <c:v>1195</c:v>
                </c:pt>
                <c:pt idx="1196">
                  <c:v>1196</c:v>
                </c:pt>
                <c:pt idx="1197">
                  <c:v>1197</c:v>
                </c:pt>
                <c:pt idx="1198">
                  <c:v>1198</c:v>
                </c:pt>
                <c:pt idx="1199">
                  <c:v>1199</c:v>
                </c:pt>
                <c:pt idx="1200">
                  <c:v>1200</c:v>
                </c:pt>
                <c:pt idx="1201">
                  <c:v>1201</c:v>
                </c:pt>
                <c:pt idx="1202">
                  <c:v>1202</c:v>
                </c:pt>
                <c:pt idx="1203">
                  <c:v>1203</c:v>
                </c:pt>
                <c:pt idx="1204">
                  <c:v>1204</c:v>
                </c:pt>
                <c:pt idx="1205">
                  <c:v>1205</c:v>
                </c:pt>
                <c:pt idx="1206">
                  <c:v>1206</c:v>
                </c:pt>
                <c:pt idx="1207">
                  <c:v>1207</c:v>
                </c:pt>
                <c:pt idx="1208">
                  <c:v>1208</c:v>
                </c:pt>
                <c:pt idx="1209">
                  <c:v>1209</c:v>
                </c:pt>
                <c:pt idx="1210">
                  <c:v>1210</c:v>
                </c:pt>
                <c:pt idx="1211">
                  <c:v>1211</c:v>
                </c:pt>
                <c:pt idx="1212">
                  <c:v>1212</c:v>
                </c:pt>
                <c:pt idx="1213">
                  <c:v>1213</c:v>
                </c:pt>
                <c:pt idx="1214">
                  <c:v>1214</c:v>
                </c:pt>
                <c:pt idx="1215">
                  <c:v>1215</c:v>
                </c:pt>
                <c:pt idx="1216">
                  <c:v>1216</c:v>
                </c:pt>
                <c:pt idx="1217">
                  <c:v>1217</c:v>
                </c:pt>
                <c:pt idx="1218">
                  <c:v>1218</c:v>
                </c:pt>
                <c:pt idx="1219">
                  <c:v>1219</c:v>
                </c:pt>
                <c:pt idx="1220">
                  <c:v>1220</c:v>
                </c:pt>
                <c:pt idx="1221">
                  <c:v>1221</c:v>
                </c:pt>
                <c:pt idx="1222">
                  <c:v>1222</c:v>
                </c:pt>
                <c:pt idx="1223">
                  <c:v>1223</c:v>
                </c:pt>
                <c:pt idx="1224">
                  <c:v>1224</c:v>
                </c:pt>
                <c:pt idx="1225">
                  <c:v>1225</c:v>
                </c:pt>
                <c:pt idx="1226">
                  <c:v>1226</c:v>
                </c:pt>
                <c:pt idx="1227">
                  <c:v>1227</c:v>
                </c:pt>
                <c:pt idx="1228">
                  <c:v>1228</c:v>
                </c:pt>
                <c:pt idx="1229">
                  <c:v>1229</c:v>
                </c:pt>
                <c:pt idx="1230">
                  <c:v>1230</c:v>
                </c:pt>
                <c:pt idx="1231">
                  <c:v>1231</c:v>
                </c:pt>
                <c:pt idx="1232">
                  <c:v>1232</c:v>
                </c:pt>
                <c:pt idx="1233">
                  <c:v>1233</c:v>
                </c:pt>
                <c:pt idx="1234">
                  <c:v>1234</c:v>
                </c:pt>
                <c:pt idx="1235">
                  <c:v>1235</c:v>
                </c:pt>
                <c:pt idx="1236">
                  <c:v>1236</c:v>
                </c:pt>
                <c:pt idx="1237">
                  <c:v>1237</c:v>
                </c:pt>
                <c:pt idx="1238">
                  <c:v>1238</c:v>
                </c:pt>
                <c:pt idx="1239">
                  <c:v>1239</c:v>
                </c:pt>
                <c:pt idx="1240">
                  <c:v>1240</c:v>
                </c:pt>
                <c:pt idx="1241">
                  <c:v>1241</c:v>
                </c:pt>
                <c:pt idx="1242">
                  <c:v>1242</c:v>
                </c:pt>
                <c:pt idx="1243">
                  <c:v>1243</c:v>
                </c:pt>
                <c:pt idx="1244">
                  <c:v>1244</c:v>
                </c:pt>
                <c:pt idx="1245">
                  <c:v>1245</c:v>
                </c:pt>
                <c:pt idx="1246">
                  <c:v>1246</c:v>
                </c:pt>
                <c:pt idx="1247">
                  <c:v>1247</c:v>
                </c:pt>
                <c:pt idx="1248">
                  <c:v>1248</c:v>
                </c:pt>
                <c:pt idx="1249">
                  <c:v>1249</c:v>
                </c:pt>
                <c:pt idx="1250">
                  <c:v>1250</c:v>
                </c:pt>
                <c:pt idx="1251">
                  <c:v>1251</c:v>
                </c:pt>
                <c:pt idx="1252">
                  <c:v>1252</c:v>
                </c:pt>
                <c:pt idx="1253">
                  <c:v>1253</c:v>
                </c:pt>
                <c:pt idx="1254">
                  <c:v>1254</c:v>
                </c:pt>
                <c:pt idx="1255">
                  <c:v>1255</c:v>
                </c:pt>
                <c:pt idx="1256">
                  <c:v>1256</c:v>
                </c:pt>
                <c:pt idx="1257">
                  <c:v>1257</c:v>
                </c:pt>
                <c:pt idx="1258">
                  <c:v>1258</c:v>
                </c:pt>
                <c:pt idx="1259">
                  <c:v>1259</c:v>
                </c:pt>
                <c:pt idx="1260">
                  <c:v>1260</c:v>
                </c:pt>
                <c:pt idx="1261">
                  <c:v>1261</c:v>
                </c:pt>
                <c:pt idx="1262">
                  <c:v>1262</c:v>
                </c:pt>
                <c:pt idx="1263">
                  <c:v>1263</c:v>
                </c:pt>
                <c:pt idx="1264">
                  <c:v>1264</c:v>
                </c:pt>
                <c:pt idx="1265">
                  <c:v>1265</c:v>
                </c:pt>
                <c:pt idx="1266">
                  <c:v>1266</c:v>
                </c:pt>
                <c:pt idx="1267">
                  <c:v>1267</c:v>
                </c:pt>
                <c:pt idx="1268">
                  <c:v>1268</c:v>
                </c:pt>
                <c:pt idx="1269">
                  <c:v>1269</c:v>
                </c:pt>
                <c:pt idx="1270">
                  <c:v>1270</c:v>
                </c:pt>
                <c:pt idx="1271">
                  <c:v>1271</c:v>
                </c:pt>
                <c:pt idx="1272">
                  <c:v>1272</c:v>
                </c:pt>
                <c:pt idx="1273">
                  <c:v>1273</c:v>
                </c:pt>
                <c:pt idx="1274">
                  <c:v>1274</c:v>
                </c:pt>
                <c:pt idx="1275">
                  <c:v>1275</c:v>
                </c:pt>
                <c:pt idx="1276">
                  <c:v>1276</c:v>
                </c:pt>
                <c:pt idx="1277">
                  <c:v>1277</c:v>
                </c:pt>
                <c:pt idx="1278">
                  <c:v>1278</c:v>
                </c:pt>
                <c:pt idx="1279">
                  <c:v>1279</c:v>
                </c:pt>
                <c:pt idx="1280">
                  <c:v>1280</c:v>
                </c:pt>
                <c:pt idx="1281">
                  <c:v>1281</c:v>
                </c:pt>
                <c:pt idx="1282">
                  <c:v>1282</c:v>
                </c:pt>
                <c:pt idx="1283">
                  <c:v>1283</c:v>
                </c:pt>
                <c:pt idx="1284">
                  <c:v>1284</c:v>
                </c:pt>
                <c:pt idx="1285">
                  <c:v>1285</c:v>
                </c:pt>
                <c:pt idx="1286">
                  <c:v>1286</c:v>
                </c:pt>
                <c:pt idx="1287">
                  <c:v>1287</c:v>
                </c:pt>
                <c:pt idx="1288">
                  <c:v>1288</c:v>
                </c:pt>
                <c:pt idx="1289">
                  <c:v>1289</c:v>
                </c:pt>
                <c:pt idx="1290">
                  <c:v>1290</c:v>
                </c:pt>
                <c:pt idx="1291">
                  <c:v>1291</c:v>
                </c:pt>
                <c:pt idx="1292">
                  <c:v>1292</c:v>
                </c:pt>
                <c:pt idx="1293">
                  <c:v>1293</c:v>
                </c:pt>
                <c:pt idx="1294">
                  <c:v>1294</c:v>
                </c:pt>
                <c:pt idx="1295">
                  <c:v>1295</c:v>
                </c:pt>
                <c:pt idx="1296">
                  <c:v>1296</c:v>
                </c:pt>
                <c:pt idx="1297">
                  <c:v>1297</c:v>
                </c:pt>
                <c:pt idx="1298">
                  <c:v>1298</c:v>
                </c:pt>
                <c:pt idx="1299">
                  <c:v>1299</c:v>
                </c:pt>
                <c:pt idx="1300">
                  <c:v>1300</c:v>
                </c:pt>
                <c:pt idx="1301">
                  <c:v>1301</c:v>
                </c:pt>
                <c:pt idx="1302">
                  <c:v>1302</c:v>
                </c:pt>
                <c:pt idx="1303">
                  <c:v>1303</c:v>
                </c:pt>
                <c:pt idx="1304">
                  <c:v>1304</c:v>
                </c:pt>
                <c:pt idx="1305">
                  <c:v>1305</c:v>
                </c:pt>
                <c:pt idx="1306">
                  <c:v>1306</c:v>
                </c:pt>
                <c:pt idx="1307">
                  <c:v>1307</c:v>
                </c:pt>
                <c:pt idx="1308">
                  <c:v>1308</c:v>
                </c:pt>
                <c:pt idx="1309">
                  <c:v>1309</c:v>
                </c:pt>
                <c:pt idx="1310">
                  <c:v>1310</c:v>
                </c:pt>
                <c:pt idx="1311">
                  <c:v>1311</c:v>
                </c:pt>
                <c:pt idx="1312">
                  <c:v>1312</c:v>
                </c:pt>
                <c:pt idx="1313">
                  <c:v>1313</c:v>
                </c:pt>
                <c:pt idx="1314">
                  <c:v>1314</c:v>
                </c:pt>
                <c:pt idx="1315">
                  <c:v>1315</c:v>
                </c:pt>
                <c:pt idx="1316">
                  <c:v>1316</c:v>
                </c:pt>
                <c:pt idx="1317">
                  <c:v>1317</c:v>
                </c:pt>
                <c:pt idx="1318">
                  <c:v>1318</c:v>
                </c:pt>
                <c:pt idx="1319">
                  <c:v>1319</c:v>
                </c:pt>
                <c:pt idx="1320">
                  <c:v>1320</c:v>
                </c:pt>
                <c:pt idx="1321">
                  <c:v>1321</c:v>
                </c:pt>
                <c:pt idx="1322">
                  <c:v>1322</c:v>
                </c:pt>
                <c:pt idx="1323">
                  <c:v>1323</c:v>
                </c:pt>
                <c:pt idx="1324">
                  <c:v>1324</c:v>
                </c:pt>
                <c:pt idx="1325">
                  <c:v>1325</c:v>
                </c:pt>
                <c:pt idx="1326">
                  <c:v>1326</c:v>
                </c:pt>
                <c:pt idx="1327">
                  <c:v>1327</c:v>
                </c:pt>
                <c:pt idx="1328">
                  <c:v>1328</c:v>
                </c:pt>
                <c:pt idx="1329">
                  <c:v>1329</c:v>
                </c:pt>
                <c:pt idx="1330">
                  <c:v>1330</c:v>
                </c:pt>
                <c:pt idx="1331">
                  <c:v>1331</c:v>
                </c:pt>
                <c:pt idx="1332">
                  <c:v>1332</c:v>
                </c:pt>
                <c:pt idx="1333">
                  <c:v>1333</c:v>
                </c:pt>
                <c:pt idx="1334">
                  <c:v>1334</c:v>
                </c:pt>
                <c:pt idx="1335">
                  <c:v>1335</c:v>
                </c:pt>
                <c:pt idx="1336">
                  <c:v>1336</c:v>
                </c:pt>
                <c:pt idx="1337">
                  <c:v>1337</c:v>
                </c:pt>
                <c:pt idx="1338">
                  <c:v>1338</c:v>
                </c:pt>
                <c:pt idx="1339">
                  <c:v>1339</c:v>
                </c:pt>
                <c:pt idx="1340">
                  <c:v>1340</c:v>
                </c:pt>
                <c:pt idx="1341">
                  <c:v>1341</c:v>
                </c:pt>
                <c:pt idx="1342">
                  <c:v>1342</c:v>
                </c:pt>
                <c:pt idx="1343">
                  <c:v>1343</c:v>
                </c:pt>
                <c:pt idx="1344">
                  <c:v>1344</c:v>
                </c:pt>
                <c:pt idx="1345">
                  <c:v>1345</c:v>
                </c:pt>
                <c:pt idx="1346">
                  <c:v>1346</c:v>
                </c:pt>
                <c:pt idx="1347">
                  <c:v>1347</c:v>
                </c:pt>
                <c:pt idx="1348">
                  <c:v>1348</c:v>
                </c:pt>
                <c:pt idx="1349">
                  <c:v>1349</c:v>
                </c:pt>
                <c:pt idx="1350">
                  <c:v>1350</c:v>
                </c:pt>
                <c:pt idx="1351">
                  <c:v>1351</c:v>
                </c:pt>
                <c:pt idx="1352">
                  <c:v>1352</c:v>
                </c:pt>
                <c:pt idx="1353">
                  <c:v>1353</c:v>
                </c:pt>
                <c:pt idx="1354">
                  <c:v>1354</c:v>
                </c:pt>
                <c:pt idx="1355">
                  <c:v>1355</c:v>
                </c:pt>
                <c:pt idx="1356">
                  <c:v>1356</c:v>
                </c:pt>
                <c:pt idx="1357">
                  <c:v>1357</c:v>
                </c:pt>
                <c:pt idx="1358">
                  <c:v>1358</c:v>
                </c:pt>
                <c:pt idx="1359">
                  <c:v>1359</c:v>
                </c:pt>
                <c:pt idx="1360">
                  <c:v>1360</c:v>
                </c:pt>
                <c:pt idx="1361">
                  <c:v>1361</c:v>
                </c:pt>
                <c:pt idx="1362">
                  <c:v>1362</c:v>
                </c:pt>
                <c:pt idx="1363">
                  <c:v>1363</c:v>
                </c:pt>
                <c:pt idx="1364">
                  <c:v>1364</c:v>
                </c:pt>
                <c:pt idx="1365">
                  <c:v>1365</c:v>
                </c:pt>
                <c:pt idx="1366">
                  <c:v>1366</c:v>
                </c:pt>
                <c:pt idx="1367">
                  <c:v>1367</c:v>
                </c:pt>
                <c:pt idx="1368">
                  <c:v>1368</c:v>
                </c:pt>
                <c:pt idx="1369">
                  <c:v>1369</c:v>
                </c:pt>
                <c:pt idx="1370">
                  <c:v>1370</c:v>
                </c:pt>
                <c:pt idx="1371">
                  <c:v>1371</c:v>
                </c:pt>
                <c:pt idx="1372">
                  <c:v>1372</c:v>
                </c:pt>
                <c:pt idx="1373">
                  <c:v>1373</c:v>
                </c:pt>
                <c:pt idx="1374">
                  <c:v>1374</c:v>
                </c:pt>
                <c:pt idx="1375">
                  <c:v>1375</c:v>
                </c:pt>
                <c:pt idx="1376">
                  <c:v>1376</c:v>
                </c:pt>
                <c:pt idx="1377">
                  <c:v>1377</c:v>
                </c:pt>
                <c:pt idx="1378">
                  <c:v>1378</c:v>
                </c:pt>
                <c:pt idx="1379">
                  <c:v>1379</c:v>
                </c:pt>
                <c:pt idx="1380">
                  <c:v>1380</c:v>
                </c:pt>
                <c:pt idx="1381">
                  <c:v>1381</c:v>
                </c:pt>
                <c:pt idx="1382">
                  <c:v>1382</c:v>
                </c:pt>
                <c:pt idx="1383">
                  <c:v>1383</c:v>
                </c:pt>
                <c:pt idx="1384">
                  <c:v>1384</c:v>
                </c:pt>
                <c:pt idx="1385">
                  <c:v>1385</c:v>
                </c:pt>
                <c:pt idx="1386">
                  <c:v>1386</c:v>
                </c:pt>
                <c:pt idx="1387">
                  <c:v>1387</c:v>
                </c:pt>
                <c:pt idx="1388">
                  <c:v>1388</c:v>
                </c:pt>
                <c:pt idx="1389">
                  <c:v>1389</c:v>
                </c:pt>
                <c:pt idx="1390">
                  <c:v>1390</c:v>
                </c:pt>
                <c:pt idx="1391">
                  <c:v>1391</c:v>
                </c:pt>
                <c:pt idx="1392">
                  <c:v>1392</c:v>
                </c:pt>
                <c:pt idx="1393">
                  <c:v>1393</c:v>
                </c:pt>
                <c:pt idx="1394">
                  <c:v>1394</c:v>
                </c:pt>
                <c:pt idx="1395">
                  <c:v>1395</c:v>
                </c:pt>
                <c:pt idx="1396">
                  <c:v>1396</c:v>
                </c:pt>
                <c:pt idx="1397">
                  <c:v>1397</c:v>
                </c:pt>
                <c:pt idx="1398">
                  <c:v>1398</c:v>
                </c:pt>
                <c:pt idx="1399">
                  <c:v>1399</c:v>
                </c:pt>
                <c:pt idx="1400">
                  <c:v>1400</c:v>
                </c:pt>
                <c:pt idx="1401">
                  <c:v>1401</c:v>
                </c:pt>
                <c:pt idx="1402">
                  <c:v>1402</c:v>
                </c:pt>
                <c:pt idx="1403">
                  <c:v>1403</c:v>
                </c:pt>
                <c:pt idx="1404">
                  <c:v>1404</c:v>
                </c:pt>
                <c:pt idx="1405">
                  <c:v>1405</c:v>
                </c:pt>
                <c:pt idx="1406">
                  <c:v>1406</c:v>
                </c:pt>
                <c:pt idx="1407">
                  <c:v>1407</c:v>
                </c:pt>
                <c:pt idx="1408">
                  <c:v>1408</c:v>
                </c:pt>
                <c:pt idx="1409">
                  <c:v>1409</c:v>
                </c:pt>
                <c:pt idx="1410">
                  <c:v>1410</c:v>
                </c:pt>
                <c:pt idx="1411">
                  <c:v>1411</c:v>
                </c:pt>
                <c:pt idx="1412">
                  <c:v>1412</c:v>
                </c:pt>
                <c:pt idx="1413">
                  <c:v>1413</c:v>
                </c:pt>
                <c:pt idx="1414">
                  <c:v>1414</c:v>
                </c:pt>
                <c:pt idx="1415">
                  <c:v>1415</c:v>
                </c:pt>
                <c:pt idx="1416">
                  <c:v>1416</c:v>
                </c:pt>
                <c:pt idx="1417">
                  <c:v>1417</c:v>
                </c:pt>
                <c:pt idx="1418">
                  <c:v>1418</c:v>
                </c:pt>
                <c:pt idx="1419">
                  <c:v>1419</c:v>
                </c:pt>
                <c:pt idx="1420">
                  <c:v>1420</c:v>
                </c:pt>
                <c:pt idx="1421">
                  <c:v>1421</c:v>
                </c:pt>
                <c:pt idx="1422">
                  <c:v>1422</c:v>
                </c:pt>
                <c:pt idx="1423">
                  <c:v>1423</c:v>
                </c:pt>
                <c:pt idx="1424">
                  <c:v>1424</c:v>
                </c:pt>
                <c:pt idx="1425">
                  <c:v>1425</c:v>
                </c:pt>
                <c:pt idx="1426">
                  <c:v>1426</c:v>
                </c:pt>
                <c:pt idx="1427">
                  <c:v>1427</c:v>
                </c:pt>
                <c:pt idx="1428">
                  <c:v>1428</c:v>
                </c:pt>
                <c:pt idx="1429">
                  <c:v>1429</c:v>
                </c:pt>
                <c:pt idx="1430">
                  <c:v>1430</c:v>
                </c:pt>
                <c:pt idx="1431">
                  <c:v>1431</c:v>
                </c:pt>
                <c:pt idx="1432">
                  <c:v>1432</c:v>
                </c:pt>
                <c:pt idx="1433">
                  <c:v>1433</c:v>
                </c:pt>
                <c:pt idx="1434">
                  <c:v>1434</c:v>
                </c:pt>
                <c:pt idx="1435">
                  <c:v>1435</c:v>
                </c:pt>
                <c:pt idx="1436">
                  <c:v>1436</c:v>
                </c:pt>
                <c:pt idx="1437">
                  <c:v>1437</c:v>
                </c:pt>
                <c:pt idx="1438">
                  <c:v>1438</c:v>
                </c:pt>
                <c:pt idx="1439">
                  <c:v>1439</c:v>
                </c:pt>
                <c:pt idx="1440">
                  <c:v>1440</c:v>
                </c:pt>
                <c:pt idx="1441">
                  <c:v>1441</c:v>
                </c:pt>
                <c:pt idx="1442">
                  <c:v>1442</c:v>
                </c:pt>
                <c:pt idx="1443">
                  <c:v>1443</c:v>
                </c:pt>
                <c:pt idx="1444">
                  <c:v>1444</c:v>
                </c:pt>
                <c:pt idx="1445">
                  <c:v>1445</c:v>
                </c:pt>
                <c:pt idx="1446">
                  <c:v>1446</c:v>
                </c:pt>
                <c:pt idx="1447">
                  <c:v>1447</c:v>
                </c:pt>
                <c:pt idx="1448">
                  <c:v>1448</c:v>
                </c:pt>
                <c:pt idx="1449">
                  <c:v>1449</c:v>
                </c:pt>
                <c:pt idx="1450">
                  <c:v>1450</c:v>
                </c:pt>
                <c:pt idx="1451">
                  <c:v>1451</c:v>
                </c:pt>
                <c:pt idx="1452">
                  <c:v>1452</c:v>
                </c:pt>
                <c:pt idx="1453">
                  <c:v>1453</c:v>
                </c:pt>
                <c:pt idx="1454">
                  <c:v>1454</c:v>
                </c:pt>
                <c:pt idx="1455">
                  <c:v>1455</c:v>
                </c:pt>
                <c:pt idx="1456">
                  <c:v>1456</c:v>
                </c:pt>
                <c:pt idx="1457">
                  <c:v>1457</c:v>
                </c:pt>
                <c:pt idx="1458">
                  <c:v>1458</c:v>
                </c:pt>
                <c:pt idx="1459">
                  <c:v>1459</c:v>
                </c:pt>
                <c:pt idx="1460">
                  <c:v>1460</c:v>
                </c:pt>
                <c:pt idx="1461">
                  <c:v>1461</c:v>
                </c:pt>
                <c:pt idx="1462">
                  <c:v>1462</c:v>
                </c:pt>
                <c:pt idx="1463">
                  <c:v>1463</c:v>
                </c:pt>
                <c:pt idx="1464">
                  <c:v>1464</c:v>
                </c:pt>
                <c:pt idx="1465">
                  <c:v>1465</c:v>
                </c:pt>
                <c:pt idx="1466">
                  <c:v>1466</c:v>
                </c:pt>
                <c:pt idx="1467">
                  <c:v>1467</c:v>
                </c:pt>
                <c:pt idx="1468">
                  <c:v>1468</c:v>
                </c:pt>
                <c:pt idx="1469">
                  <c:v>1469</c:v>
                </c:pt>
                <c:pt idx="1470">
                  <c:v>1470</c:v>
                </c:pt>
                <c:pt idx="1471">
                  <c:v>1471</c:v>
                </c:pt>
                <c:pt idx="1472">
                  <c:v>1472</c:v>
                </c:pt>
                <c:pt idx="1473">
                  <c:v>1473</c:v>
                </c:pt>
                <c:pt idx="1474">
                  <c:v>1474</c:v>
                </c:pt>
                <c:pt idx="1475">
                  <c:v>1475</c:v>
                </c:pt>
                <c:pt idx="1476">
                  <c:v>1476</c:v>
                </c:pt>
                <c:pt idx="1477">
                  <c:v>1477</c:v>
                </c:pt>
                <c:pt idx="1478">
                  <c:v>1478</c:v>
                </c:pt>
                <c:pt idx="1479">
                  <c:v>1479</c:v>
                </c:pt>
                <c:pt idx="1480">
                  <c:v>1480</c:v>
                </c:pt>
                <c:pt idx="1481">
                  <c:v>1481</c:v>
                </c:pt>
                <c:pt idx="1482">
                  <c:v>1482</c:v>
                </c:pt>
                <c:pt idx="1483">
                  <c:v>1483</c:v>
                </c:pt>
                <c:pt idx="1484">
                  <c:v>1484</c:v>
                </c:pt>
                <c:pt idx="1485">
                  <c:v>1485</c:v>
                </c:pt>
                <c:pt idx="1486">
                  <c:v>1486</c:v>
                </c:pt>
                <c:pt idx="1487">
                  <c:v>1487</c:v>
                </c:pt>
                <c:pt idx="1488">
                  <c:v>1488</c:v>
                </c:pt>
                <c:pt idx="1489">
                  <c:v>1489</c:v>
                </c:pt>
                <c:pt idx="1490">
                  <c:v>1490</c:v>
                </c:pt>
                <c:pt idx="1491">
                  <c:v>1491</c:v>
                </c:pt>
                <c:pt idx="1492">
                  <c:v>1492</c:v>
                </c:pt>
                <c:pt idx="1493">
                  <c:v>1493</c:v>
                </c:pt>
                <c:pt idx="1494">
                  <c:v>1494</c:v>
                </c:pt>
                <c:pt idx="1495">
                  <c:v>1495</c:v>
                </c:pt>
                <c:pt idx="1496">
                  <c:v>1496</c:v>
                </c:pt>
                <c:pt idx="1497">
                  <c:v>1497</c:v>
                </c:pt>
                <c:pt idx="1498">
                  <c:v>1498</c:v>
                </c:pt>
                <c:pt idx="1499">
                  <c:v>1499</c:v>
                </c:pt>
                <c:pt idx="1500">
                  <c:v>1500</c:v>
                </c:pt>
                <c:pt idx="1501">
                  <c:v>1501</c:v>
                </c:pt>
                <c:pt idx="1502">
                  <c:v>1502</c:v>
                </c:pt>
                <c:pt idx="1503">
                  <c:v>1503</c:v>
                </c:pt>
                <c:pt idx="1504">
                  <c:v>1504</c:v>
                </c:pt>
                <c:pt idx="1505">
                  <c:v>1505</c:v>
                </c:pt>
                <c:pt idx="1506">
                  <c:v>1506</c:v>
                </c:pt>
                <c:pt idx="1507">
                  <c:v>1507</c:v>
                </c:pt>
                <c:pt idx="1508">
                  <c:v>1508</c:v>
                </c:pt>
                <c:pt idx="1509">
                  <c:v>1509</c:v>
                </c:pt>
                <c:pt idx="1510">
                  <c:v>1510</c:v>
                </c:pt>
                <c:pt idx="1511">
                  <c:v>1511</c:v>
                </c:pt>
                <c:pt idx="1512">
                  <c:v>1512</c:v>
                </c:pt>
                <c:pt idx="1513">
                  <c:v>1513</c:v>
                </c:pt>
                <c:pt idx="1514">
                  <c:v>1514</c:v>
                </c:pt>
                <c:pt idx="1515">
                  <c:v>1515</c:v>
                </c:pt>
                <c:pt idx="1516">
                  <c:v>1516</c:v>
                </c:pt>
                <c:pt idx="1517">
                  <c:v>1517</c:v>
                </c:pt>
                <c:pt idx="1518">
                  <c:v>1518</c:v>
                </c:pt>
                <c:pt idx="1519">
                  <c:v>1519</c:v>
                </c:pt>
                <c:pt idx="1520">
                  <c:v>1520</c:v>
                </c:pt>
                <c:pt idx="1521">
                  <c:v>1521</c:v>
                </c:pt>
                <c:pt idx="1522">
                  <c:v>1522</c:v>
                </c:pt>
                <c:pt idx="1523">
                  <c:v>1523</c:v>
                </c:pt>
                <c:pt idx="1524">
                  <c:v>1524</c:v>
                </c:pt>
                <c:pt idx="1525">
                  <c:v>1525</c:v>
                </c:pt>
                <c:pt idx="1526">
                  <c:v>1526</c:v>
                </c:pt>
                <c:pt idx="1527">
                  <c:v>1527</c:v>
                </c:pt>
                <c:pt idx="1528">
                  <c:v>1528</c:v>
                </c:pt>
                <c:pt idx="1529">
                  <c:v>1529</c:v>
                </c:pt>
                <c:pt idx="1530">
                  <c:v>1530</c:v>
                </c:pt>
                <c:pt idx="1531">
                  <c:v>1531</c:v>
                </c:pt>
                <c:pt idx="1532">
                  <c:v>1532</c:v>
                </c:pt>
                <c:pt idx="1533">
                  <c:v>1533</c:v>
                </c:pt>
                <c:pt idx="1534">
                  <c:v>1534</c:v>
                </c:pt>
                <c:pt idx="1535">
                  <c:v>1535</c:v>
                </c:pt>
                <c:pt idx="1536">
                  <c:v>1536</c:v>
                </c:pt>
                <c:pt idx="1537">
                  <c:v>1537</c:v>
                </c:pt>
                <c:pt idx="1538">
                  <c:v>1538</c:v>
                </c:pt>
                <c:pt idx="1539">
                  <c:v>1539</c:v>
                </c:pt>
                <c:pt idx="1540">
                  <c:v>1540</c:v>
                </c:pt>
                <c:pt idx="1541">
                  <c:v>1541</c:v>
                </c:pt>
                <c:pt idx="1542">
                  <c:v>1542</c:v>
                </c:pt>
                <c:pt idx="1543">
                  <c:v>1543</c:v>
                </c:pt>
                <c:pt idx="1544">
                  <c:v>1544</c:v>
                </c:pt>
                <c:pt idx="1545">
                  <c:v>1545</c:v>
                </c:pt>
                <c:pt idx="1546">
                  <c:v>1546</c:v>
                </c:pt>
                <c:pt idx="1547">
                  <c:v>1547</c:v>
                </c:pt>
                <c:pt idx="1548">
                  <c:v>1548</c:v>
                </c:pt>
                <c:pt idx="1549">
                  <c:v>1549</c:v>
                </c:pt>
                <c:pt idx="1550">
                  <c:v>1550</c:v>
                </c:pt>
                <c:pt idx="1551">
                  <c:v>1551</c:v>
                </c:pt>
                <c:pt idx="1552">
                  <c:v>1552</c:v>
                </c:pt>
                <c:pt idx="1553">
                  <c:v>1553</c:v>
                </c:pt>
                <c:pt idx="1554">
                  <c:v>1554</c:v>
                </c:pt>
                <c:pt idx="1555">
                  <c:v>1555</c:v>
                </c:pt>
                <c:pt idx="1556">
                  <c:v>1556</c:v>
                </c:pt>
                <c:pt idx="1557">
                  <c:v>1557</c:v>
                </c:pt>
                <c:pt idx="1558">
                  <c:v>1558</c:v>
                </c:pt>
                <c:pt idx="1559">
                  <c:v>1559</c:v>
                </c:pt>
                <c:pt idx="1560">
                  <c:v>1560</c:v>
                </c:pt>
                <c:pt idx="1561">
                  <c:v>1561</c:v>
                </c:pt>
                <c:pt idx="1562">
                  <c:v>1562</c:v>
                </c:pt>
                <c:pt idx="1563">
                  <c:v>1563</c:v>
                </c:pt>
                <c:pt idx="1564">
                  <c:v>1564</c:v>
                </c:pt>
                <c:pt idx="1565">
                  <c:v>1565</c:v>
                </c:pt>
                <c:pt idx="1566">
                  <c:v>1566</c:v>
                </c:pt>
                <c:pt idx="1567">
                  <c:v>1567</c:v>
                </c:pt>
                <c:pt idx="1568">
                  <c:v>1568</c:v>
                </c:pt>
                <c:pt idx="1569">
                  <c:v>1569</c:v>
                </c:pt>
                <c:pt idx="1570">
                  <c:v>1570</c:v>
                </c:pt>
                <c:pt idx="1571">
                  <c:v>1571</c:v>
                </c:pt>
                <c:pt idx="1572">
                  <c:v>1572</c:v>
                </c:pt>
                <c:pt idx="1573">
                  <c:v>1573</c:v>
                </c:pt>
                <c:pt idx="1574">
                  <c:v>1574</c:v>
                </c:pt>
                <c:pt idx="1575">
                  <c:v>1575</c:v>
                </c:pt>
                <c:pt idx="1576">
                  <c:v>1576</c:v>
                </c:pt>
                <c:pt idx="1577">
                  <c:v>1577</c:v>
                </c:pt>
                <c:pt idx="1578">
                  <c:v>1578</c:v>
                </c:pt>
                <c:pt idx="1579">
                  <c:v>1579</c:v>
                </c:pt>
                <c:pt idx="1580">
                  <c:v>1580</c:v>
                </c:pt>
                <c:pt idx="1581">
                  <c:v>1581</c:v>
                </c:pt>
                <c:pt idx="1582">
                  <c:v>1582</c:v>
                </c:pt>
                <c:pt idx="1583">
                  <c:v>1583</c:v>
                </c:pt>
                <c:pt idx="1584">
                  <c:v>1584</c:v>
                </c:pt>
                <c:pt idx="1585">
                  <c:v>1585</c:v>
                </c:pt>
                <c:pt idx="1586">
                  <c:v>1586</c:v>
                </c:pt>
                <c:pt idx="1587">
                  <c:v>1587</c:v>
                </c:pt>
                <c:pt idx="1588">
                  <c:v>1588</c:v>
                </c:pt>
                <c:pt idx="1589">
                  <c:v>1589</c:v>
                </c:pt>
                <c:pt idx="1590">
                  <c:v>1590</c:v>
                </c:pt>
                <c:pt idx="1591">
                  <c:v>1591</c:v>
                </c:pt>
                <c:pt idx="1592">
                  <c:v>1592</c:v>
                </c:pt>
                <c:pt idx="1593">
                  <c:v>1593</c:v>
                </c:pt>
                <c:pt idx="1594">
                  <c:v>1594</c:v>
                </c:pt>
                <c:pt idx="1595">
                  <c:v>1595</c:v>
                </c:pt>
                <c:pt idx="1596">
                  <c:v>1596</c:v>
                </c:pt>
                <c:pt idx="1597">
                  <c:v>1597</c:v>
                </c:pt>
                <c:pt idx="1598">
                  <c:v>1598</c:v>
                </c:pt>
                <c:pt idx="1599">
                  <c:v>1599</c:v>
                </c:pt>
                <c:pt idx="1600">
                  <c:v>1600</c:v>
                </c:pt>
                <c:pt idx="1601">
                  <c:v>1601</c:v>
                </c:pt>
                <c:pt idx="1602">
                  <c:v>1602</c:v>
                </c:pt>
                <c:pt idx="1603">
                  <c:v>1603</c:v>
                </c:pt>
                <c:pt idx="1604">
                  <c:v>1604</c:v>
                </c:pt>
                <c:pt idx="1605">
                  <c:v>1605</c:v>
                </c:pt>
                <c:pt idx="1606">
                  <c:v>1606</c:v>
                </c:pt>
                <c:pt idx="1607">
                  <c:v>1607</c:v>
                </c:pt>
                <c:pt idx="1608">
                  <c:v>1608</c:v>
                </c:pt>
                <c:pt idx="1609">
                  <c:v>1609</c:v>
                </c:pt>
                <c:pt idx="1610">
                  <c:v>1610</c:v>
                </c:pt>
                <c:pt idx="1611">
                  <c:v>1611</c:v>
                </c:pt>
                <c:pt idx="1612">
                  <c:v>1612</c:v>
                </c:pt>
                <c:pt idx="1613">
                  <c:v>1613</c:v>
                </c:pt>
                <c:pt idx="1614">
                  <c:v>1614</c:v>
                </c:pt>
                <c:pt idx="1615">
                  <c:v>1615</c:v>
                </c:pt>
                <c:pt idx="1616">
                  <c:v>1616</c:v>
                </c:pt>
                <c:pt idx="1617">
                  <c:v>1617</c:v>
                </c:pt>
                <c:pt idx="1618">
                  <c:v>1618</c:v>
                </c:pt>
                <c:pt idx="1619">
                  <c:v>1619</c:v>
                </c:pt>
                <c:pt idx="1620">
                  <c:v>1620</c:v>
                </c:pt>
                <c:pt idx="1621">
                  <c:v>1621</c:v>
                </c:pt>
                <c:pt idx="1622">
                  <c:v>1622</c:v>
                </c:pt>
                <c:pt idx="1623">
                  <c:v>1623</c:v>
                </c:pt>
                <c:pt idx="1624">
                  <c:v>1624</c:v>
                </c:pt>
                <c:pt idx="1625">
                  <c:v>1625</c:v>
                </c:pt>
                <c:pt idx="1626">
                  <c:v>1626</c:v>
                </c:pt>
                <c:pt idx="1627">
                  <c:v>1627</c:v>
                </c:pt>
                <c:pt idx="1628">
                  <c:v>1628</c:v>
                </c:pt>
                <c:pt idx="1629">
                  <c:v>1629</c:v>
                </c:pt>
                <c:pt idx="1630">
                  <c:v>1630</c:v>
                </c:pt>
                <c:pt idx="1631">
                  <c:v>1631</c:v>
                </c:pt>
                <c:pt idx="1632">
                  <c:v>1632</c:v>
                </c:pt>
                <c:pt idx="1633">
                  <c:v>1633</c:v>
                </c:pt>
                <c:pt idx="1634">
                  <c:v>1634</c:v>
                </c:pt>
                <c:pt idx="1635">
                  <c:v>1635</c:v>
                </c:pt>
                <c:pt idx="1636">
                  <c:v>1636</c:v>
                </c:pt>
                <c:pt idx="1637">
                  <c:v>1637</c:v>
                </c:pt>
                <c:pt idx="1638">
                  <c:v>1638</c:v>
                </c:pt>
                <c:pt idx="1639">
                  <c:v>1639</c:v>
                </c:pt>
                <c:pt idx="1640">
                  <c:v>1640</c:v>
                </c:pt>
                <c:pt idx="1641">
                  <c:v>1641</c:v>
                </c:pt>
                <c:pt idx="1642">
                  <c:v>1642</c:v>
                </c:pt>
                <c:pt idx="1643">
                  <c:v>1643</c:v>
                </c:pt>
                <c:pt idx="1644">
                  <c:v>1644</c:v>
                </c:pt>
                <c:pt idx="1645">
                  <c:v>1645</c:v>
                </c:pt>
                <c:pt idx="1646">
                  <c:v>1646</c:v>
                </c:pt>
                <c:pt idx="1647">
                  <c:v>1647</c:v>
                </c:pt>
                <c:pt idx="1648">
                  <c:v>1648</c:v>
                </c:pt>
                <c:pt idx="1649">
                  <c:v>1649</c:v>
                </c:pt>
                <c:pt idx="1650">
                  <c:v>1650</c:v>
                </c:pt>
                <c:pt idx="1651">
                  <c:v>1651</c:v>
                </c:pt>
                <c:pt idx="1652">
                  <c:v>1652</c:v>
                </c:pt>
                <c:pt idx="1653">
                  <c:v>1653</c:v>
                </c:pt>
                <c:pt idx="1654">
                  <c:v>1654</c:v>
                </c:pt>
                <c:pt idx="1655">
                  <c:v>1655</c:v>
                </c:pt>
                <c:pt idx="1656">
                  <c:v>1656</c:v>
                </c:pt>
                <c:pt idx="1657">
                  <c:v>1657</c:v>
                </c:pt>
                <c:pt idx="1658">
                  <c:v>1658</c:v>
                </c:pt>
                <c:pt idx="1659">
                  <c:v>1659</c:v>
                </c:pt>
                <c:pt idx="1660">
                  <c:v>1660</c:v>
                </c:pt>
                <c:pt idx="1661">
                  <c:v>1661</c:v>
                </c:pt>
                <c:pt idx="1662">
                  <c:v>1662</c:v>
                </c:pt>
                <c:pt idx="1663">
                  <c:v>1663</c:v>
                </c:pt>
                <c:pt idx="1664">
                  <c:v>1664</c:v>
                </c:pt>
                <c:pt idx="1665">
                  <c:v>1665</c:v>
                </c:pt>
                <c:pt idx="1666">
                  <c:v>1666</c:v>
                </c:pt>
                <c:pt idx="1667">
                  <c:v>1667</c:v>
                </c:pt>
                <c:pt idx="1668">
                  <c:v>1668</c:v>
                </c:pt>
                <c:pt idx="1669">
                  <c:v>1669</c:v>
                </c:pt>
                <c:pt idx="1670">
                  <c:v>1670</c:v>
                </c:pt>
                <c:pt idx="1671">
                  <c:v>1671</c:v>
                </c:pt>
                <c:pt idx="1672">
                  <c:v>1672</c:v>
                </c:pt>
                <c:pt idx="1673">
                  <c:v>1673</c:v>
                </c:pt>
                <c:pt idx="1674">
                  <c:v>1674</c:v>
                </c:pt>
                <c:pt idx="1675">
                  <c:v>1675</c:v>
                </c:pt>
                <c:pt idx="1676">
                  <c:v>1676</c:v>
                </c:pt>
                <c:pt idx="1677">
                  <c:v>1677</c:v>
                </c:pt>
                <c:pt idx="1678">
                  <c:v>1678</c:v>
                </c:pt>
                <c:pt idx="1679">
                  <c:v>1679</c:v>
                </c:pt>
                <c:pt idx="1680">
                  <c:v>1680</c:v>
                </c:pt>
                <c:pt idx="1681">
                  <c:v>1681</c:v>
                </c:pt>
                <c:pt idx="1682">
                  <c:v>1682</c:v>
                </c:pt>
                <c:pt idx="1683">
                  <c:v>1683</c:v>
                </c:pt>
                <c:pt idx="1684">
                  <c:v>1684</c:v>
                </c:pt>
                <c:pt idx="1685">
                  <c:v>1685</c:v>
                </c:pt>
                <c:pt idx="1686">
                  <c:v>1686</c:v>
                </c:pt>
                <c:pt idx="1687">
                  <c:v>1687</c:v>
                </c:pt>
                <c:pt idx="1688">
                  <c:v>1688</c:v>
                </c:pt>
                <c:pt idx="1689">
                  <c:v>1689</c:v>
                </c:pt>
                <c:pt idx="1690">
                  <c:v>1690</c:v>
                </c:pt>
                <c:pt idx="1691">
                  <c:v>1691</c:v>
                </c:pt>
                <c:pt idx="1692">
                  <c:v>1692</c:v>
                </c:pt>
                <c:pt idx="1693">
                  <c:v>1693</c:v>
                </c:pt>
                <c:pt idx="1694">
                  <c:v>1694</c:v>
                </c:pt>
                <c:pt idx="1695">
                  <c:v>1695</c:v>
                </c:pt>
                <c:pt idx="1696">
                  <c:v>1696</c:v>
                </c:pt>
                <c:pt idx="1697">
                  <c:v>1697</c:v>
                </c:pt>
                <c:pt idx="1698">
                  <c:v>1698</c:v>
                </c:pt>
                <c:pt idx="1699">
                  <c:v>1699</c:v>
                </c:pt>
                <c:pt idx="1700">
                  <c:v>1700</c:v>
                </c:pt>
                <c:pt idx="1701">
                  <c:v>1701</c:v>
                </c:pt>
                <c:pt idx="1702">
                  <c:v>1702</c:v>
                </c:pt>
                <c:pt idx="1703">
                  <c:v>1703</c:v>
                </c:pt>
                <c:pt idx="1704">
                  <c:v>1704</c:v>
                </c:pt>
                <c:pt idx="1705">
                  <c:v>1705</c:v>
                </c:pt>
                <c:pt idx="1706">
                  <c:v>1706</c:v>
                </c:pt>
                <c:pt idx="1707">
                  <c:v>1707</c:v>
                </c:pt>
                <c:pt idx="1708">
                  <c:v>1708</c:v>
                </c:pt>
                <c:pt idx="1709">
                  <c:v>1709</c:v>
                </c:pt>
                <c:pt idx="1710">
                  <c:v>1710</c:v>
                </c:pt>
                <c:pt idx="1711">
                  <c:v>1711</c:v>
                </c:pt>
                <c:pt idx="1712">
                  <c:v>1712</c:v>
                </c:pt>
                <c:pt idx="1713">
                  <c:v>1713</c:v>
                </c:pt>
                <c:pt idx="1714">
                  <c:v>1714</c:v>
                </c:pt>
                <c:pt idx="1715">
                  <c:v>1715</c:v>
                </c:pt>
                <c:pt idx="1716">
                  <c:v>1716</c:v>
                </c:pt>
                <c:pt idx="1717">
                  <c:v>1717</c:v>
                </c:pt>
                <c:pt idx="1718">
                  <c:v>1718</c:v>
                </c:pt>
                <c:pt idx="1719">
                  <c:v>1719</c:v>
                </c:pt>
                <c:pt idx="1720">
                  <c:v>1720</c:v>
                </c:pt>
                <c:pt idx="1721">
                  <c:v>1721</c:v>
                </c:pt>
                <c:pt idx="1722">
                  <c:v>1722</c:v>
                </c:pt>
                <c:pt idx="1723">
                  <c:v>1723</c:v>
                </c:pt>
                <c:pt idx="1724">
                  <c:v>1724</c:v>
                </c:pt>
                <c:pt idx="1725">
                  <c:v>1725</c:v>
                </c:pt>
                <c:pt idx="1726">
                  <c:v>1726</c:v>
                </c:pt>
                <c:pt idx="1727">
                  <c:v>1727</c:v>
                </c:pt>
                <c:pt idx="1728">
                  <c:v>1728</c:v>
                </c:pt>
                <c:pt idx="1729">
                  <c:v>1729</c:v>
                </c:pt>
                <c:pt idx="1730">
                  <c:v>1730</c:v>
                </c:pt>
                <c:pt idx="1731">
                  <c:v>1731</c:v>
                </c:pt>
                <c:pt idx="1732">
                  <c:v>1732</c:v>
                </c:pt>
                <c:pt idx="1733">
                  <c:v>1733</c:v>
                </c:pt>
                <c:pt idx="1734">
                  <c:v>1734</c:v>
                </c:pt>
                <c:pt idx="1735">
                  <c:v>1735</c:v>
                </c:pt>
                <c:pt idx="1736">
                  <c:v>1736</c:v>
                </c:pt>
                <c:pt idx="1737">
                  <c:v>1737</c:v>
                </c:pt>
                <c:pt idx="1738">
                  <c:v>1738</c:v>
                </c:pt>
                <c:pt idx="1739">
                  <c:v>1739</c:v>
                </c:pt>
                <c:pt idx="1740">
                  <c:v>1740</c:v>
                </c:pt>
                <c:pt idx="1741">
                  <c:v>1741</c:v>
                </c:pt>
                <c:pt idx="1742">
                  <c:v>1742</c:v>
                </c:pt>
                <c:pt idx="1743">
                  <c:v>1743</c:v>
                </c:pt>
                <c:pt idx="1744">
                  <c:v>1744</c:v>
                </c:pt>
                <c:pt idx="1745">
                  <c:v>1745</c:v>
                </c:pt>
                <c:pt idx="1746">
                  <c:v>1746</c:v>
                </c:pt>
                <c:pt idx="1747">
                  <c:v>1747</c:v>
                </c:pt>
                <c:pt idx="1748">
                  <c:v>1748</c:v>
                </c:pt>
                <c:pt idx="1749">
                  <c:v>1749</c:v>
                </c:pt>
                <c:pt idx="1750">
                  <c:v>1750</c:v>
                </c:pt>
                <c:pt idx="1751">
                  <c:v>1751</c:v>
                </c:pt>
                <c:pt idx="1752">
                  <c:v>1752</c:v>
                </c:pt>
                <c:pt idx="1753">
                  <c:v>1753</c:v>
                </c:pt>
                <c:pt idx="1754">
                  <c:v>1754</c:v>
                </c:pt>
                <c:pt idx="1755">
                  <c:v>1755</c:v>
                </c:pt>
                <c:pt idx="1756">
                  <c:v>1756</c:v>
                </c:pt>
                <c:pt idx="1757">
                  <c:v>1757</c:v>
                </c:pt>
                <c:pt idx="1758">
                  <c:v>1758</c:v>
                </c:pt>
                <c:pt idx="1759">
                  <c:v>1759</c:v>
                </c:pt>
                <c:pt idx="1760">
                  <c:v>1760</c:v>
                </c:pt>
                <c:pt idx="1761">
                  <c:v>1761</c:v>
                </c:pt>
                <c:pt idx="1762">
                  <c:v>1762</c:v>
                </c:pt>
                <c:pt idx="1763">
                  <c:v>1763</c:v>
                </c:pt>
                <c:pt idx="1764">
                  <c:v>1764</c:v>
                </c:pt>
                <c:pt idx="1765">
                  <c:v>1765</c:v>
                </c:pt>
                <c:pt idx="1766">
                  <c:v>1766</c:v>
                </c:pt>
                <c:pt idx="1767">
                  <c:v>1767</c:v>
                </c:pt>
                <c:pt idx="1768">
                  <c:v>1768</c:v>
                </c:pt>
                <c:pt idx="1769">
                  <c:v>1769</c:v>
                </c:pt>
                <c:pt idx="1770">
                  <c:v>1770</c:v>
                </c:pt>
                <c:pt idx="1771">
                  <c:v>1771</c:v>
                </c:pt>
                <c:pt idx="1772">
                  <c:v>1772</c:v>
                </c:pt>
                <c:pt idx="1773">
                  <c:v>1773</c:v>
                </c:pt>
                <c:pt idx="1774">
                  <c:v>1774</c:v>
                </c:pt>
                <c:pt idx="1775">
                  <c:v>1775</c:v>
                </c:pt>
                <c:pt idx="1776">
                  <c:v>1776</c:v>
                </c:pt>
                <c:pt idx="1777">
                  <c:v>1777</c:v>
                </c:pt>
                <c:pt idx="1778">
                  <c:v>1778</c:v>
                </c:pt>
                <c:pt idx="1779">
                  <c:v>1779</c:v>
                </c:pt>
                <c:pt idx="1780">
                  <c:v>1780</c:v>
                </c:pt>
                <c:pt idx="1781">
                  <c:v>1781</c:v>
                </c:pt>
                <c:pt idx="1782">
                  <c:v>1782</c:v>
                </c:pt>
                <c:pt idx="1783">
                  <c:v>1783</c:v>
                </c:pt>
                <c:pt idx="1784">
                  <c:v>1784</c:v>
                </c:pt>
                <c:pt idx="1785">
                  <c:v>1785</c:v>
                </c:pt>
                <c:pt idx="1786">
                  <c:v>1786</c:v>
                </c:pt>
                <c:pt idx="1787">
                  <c:v>1787</c:v>
                </c:pt>
                <c:pt idx="1788">
                  <c:v>1788</c:v>
                </c:pt>
                <c:pt idx="1789">
                  <c:v>1789</c:v>
                </c:pt>
                <c:pt idx="1790">
                  <c:v>1790</c:v>
                </c:pt>
                <c:pt idx="1791">
                  <c:v>1791</c:v>
                </c:pt>
                <c:pt idx="1792">
                  <c:v>1792</c:v>
                </c:pt>
                <c:pt idx="1793">
                  <c:v>1793</c:v>
                </c:pt>
                <c:pt idx="1794">
                  <c:v>1794</c:v>
                </c:pt>
                <c:pt idx="1795">
                  <c:v>1795</c:v>
                </c:pt>
                <c:pt idx="1796">
                  <c:v>1796</c:v>
                </c:pt>
                <c:pt idx="1797">
                  <c:v>1797</c:v>
                </c:pt>
                <c:pt idx="1798">
                  <c:v>1798</c:v>
                </c:pt>
                <c:pt idx="1799">
                  <c:v>1799</c:v>
                </c:pt>
                <c:pt idx="1800">
                  <c:v>1800</c:v>
                </c:pt>
              </c:numCache>
            </c:numRef>
          </c:xVal>
          <c:yVal>
            <c:numRef>
              <c:f>WLTC_class_3!$Y$8:$Y$1808</c:f>
              <c:numCache>
                <c:formatCode>General</c:formatCode>
                <c:ptCount val="1801"/>
                <c:pt idx="0">
                  <c:v>0</c:v>
                </c:pt>
                <c:pt idx="1">
                  <c:v>0</c:v>
                </c:pt>
                <c:pt idx="2">
                  <c:v>0</c:v>
                </c:pt>
                <c:pt idx="3">
                  <c:v>0</c:v>
                </c:pt>
                <c:pt idx="4">
                  <c:v>0</c:v>
                </c:pt>
                <c:pt idx="5">
                  <c:v>0</c:v>
                </c:pt>
                <c:pt idx="6">
                  <c:v>0</c:v>
                </c:pt>
                <c:pt idx="7">
                  <c:v>0</c:v>
                </c:pt>
                <c:pt idx="8">
                  <c:v>0</c:v>
                </c:pt>
                <c:pt idx="9">
                  <c:v>0</c:v>
                </c:pt>
                <c:pt idx="10">
                  <c:v>0</c:v>
                </c:pt>
                <c:pt idx="11">
                  <c:v>0</c:v>
                </c:pt>
                <c:pt idx="12">
                  <c:v>198.78503443855561</c:v>
                </c:pt>
                <c:pt idx="13">
                  <c:v>5000.3972897586709</c:v>
                </c:pt>
                <c:pt idx="14">
                  <c:v>24911.231991056255</c:v>
                </c:pt>
                <c:pt idx="15">
                  <c:v>42987.17288238828</c:v>
                </c:pt>
                <c:pt idx="16">
                  <c:v>51880.020923151547</c:v>
                </c:pt>
                <c:pt idx="17">
                  <c:v>82172.369955867529</c:v>
                </c:pt>
                <c:pt idx="18">
                  <c:v>111963.76281476062</c:v>
                </c:pt>
                <c:pt idx="19">
                  <c:v>86966.791354243833</c:v>
                </c:pt>
                <c:pt idx="20">
                  <c:v>35603.438837197406</c:v>
                </c:pt>
                <c:pt idx="21">
                  <c:v>16153.627931020485</c:v>
                </c:pt>
                <c:pt idx="22">
                  <c:v>14727.151615510415</c:v>
                </c:pt>
                <c:pt idx="23">
                  <c:v>16674.734643200009</c:v>
                </c:pt>
                <c:pt idx="24">
                  <c:v>36328.62339433829</c:v>
                </c:pt>
                <c:pt idx="25">
                  <c:v>52484.034038666003</c:v>
                </c:pt>
                <c:pt idx="26">
                  <c:v>63459.985207226069</c:v>
                </c:pt>
                <c:pt idx="27">
                  <c:v>94909.250079532692</c:v>
                </c:pt>
                <c:pt idx="28">
                  <c:v>108645.59706713124</c:v>
                </c:pt>
                <c:pt idx="29">
                  <c:v>110306.43386874886</c:v>
                </c:pt>
                <c:pt idx="30">
                  <c:v>87398.220474038841</c:v>
                </c:pt>
                <c:pt idx="31">
                  <c:v>57276.819145899644</c:v>
                </c:pt>
                <c:pt idx="32">
                  <c:v>44208.446131295976</c:v>
                </c:pt>
                <c:pt idx="33">
                  <c:v>37731.529452375391</c:v>
                </c:pt>
                <c:pt idx="34">
                  <c:v>26013.060176650026</c:v>
                </c:pt>
                <c:pt idx="35">
                  <c:v>6306.377314365217</c:v>
                </c:pt>
                <c:pt idx="36">
                  <c:v>-33203.214368266679</c:v>
                </c:pt>
                <c:pt idx="37">
                  <c:v>-92043.183843243853</c:v>
                </c:pt>
                <c:pt idx="38">
                  <c:v>-118040.43668893991</c:v>
                </c:pt>
                <c:pt idx="39">
                  <c:v>-102080.87277585836</c:v>
                </c:pt>
                <c:pt idx="40">
                  <c:v>-84524.759961411241</c:v>
                </c:pt>
                <c:pt idx="41">
                  <c:v>-95593.577045276237</c:v>
                </c:pt>
                <c:pt idx="42">
                  <c:v>-112248.9443722318</c:v>
                </c:pt>
                <c:pt idx="43">
                  <c:v>-92115.619214615828</c:v>
                </c:pt>
                <c:pt idx="44">
                  <c:v>-49675.133102918793</c:v>
                </c:pt>
                <c:pt idx="45">
                  <c:v>-18980.682651335785</c:v>
                </c:pt>
                <c:pt idx="46">
                  <c:v>-14030.341630349982</c:v>
                </c:pt>
                <c:pt idx="47">
                  <c:v>-19993.161590136722</c:v>
                </c:pt>
                <c:pt idx="48">
                  <c:v>-15873.646879204927</c:v>
                </c:pt>
                <c:pt idx="49">
                  <c:v>-4502.6206852139458</c:v>
                </c:pt>
                <c:pt idx="50">
                  <c:v>-2521.9998518806538</c:v>
                </c:pt>
                <c:pt idx="51">
                  <c:v>-18947.633901068762</c:v>
                </c:pt>
                <c:pt idx="52">
                  <c:v>-36404.32012712655</c:v>
                </c:pt>
                <c:pt idx="53">
                  <c:v>-25375.318660181776</c:v>
                </c:pt>
                <c:pt idx="54">
                  <c:v>-6640.1112394255088</c:v>
                </c:pt>
                <c:pt idx="55">
                  <c:v>88.023050000002257</c:v>
                </c:pt>
                <c:pt idx="56">
                  <c:v>755.6480499999999</c:v>
                </c:pt>
                <c:pt idx="57">
                  <c:v>2758.5230500000048</c:v>
                </c:pt>
                <c:pt idx="58">
                  <c:v>4889.7118086570299</c:v>
                </c:pt>
                <c:pt idx="59">
                  <c:v>17636.825386381242</c:v>
                </c:pt>
                <c:pt idx="60">
                  <c:v>23117.026655225785</c:v>
                </c:pt>
                <c:pt idx="61">
                  <c:v>11320.749234071105</c:v>
                </c:pt>
                <c:pt idx="62">
                  <c:v>9141.6916443726459</c:v>
                </c:pt>
                <c:pt idx="63">
                  <c:v>12034.201258518762</c:v>
                </c:pt>
                <c:pt idx="64">
                  <c:v>16561.263028494544</c:v>
                </c:pt>
                <c:pt idx="65">
                  <c:v>11342.345981452701</c:v>
                </c:pt>
                <c:pt idx="66">
                  <c:v>7525.6771740866197</c:v>
                </c:pt>
                <c:pt idx="67">
                  <c:v>24050.328120795057</c:v>
                </c:pt>
                <c:pt idx="68">
                  <c:v>56052.620288657803</c:v>
                </c:pt>
                <c:pt idx="69">
                  <c:v>82433.375814750587</c:v>
                </c:pt>
                <c:pt idx="70">
                  <c:v>100505.92177178701</c:v>
                </c:pt>
                <c:pt idx="71">
                  <c:v>105305.00191288329</c:v>
                </c:pt>
                <c:pt idx="72">
                  <c:v>88583.125915555604</c:v>
                </c:pt>
                <c:pt idx="73">
                  <c:v>61367.931423116024</c:v>
                </c:pt>
                <c:pt idx="74">
                  <c:v>45837.222949716677</c:v>
                </c:pt>
                <c:pt idx="75">
                  <c:v>45217.907309378359</c:v>
                </c:pt>
                <c:pt idx="76">
                  <c:v>50907.305933661213</c:v>
                </c:pt>
                <c:pt idx="77">
                  <c:v>48453.277419269602</c:v>
                </c:pt>
                <c:pt idx="78">
                  <c:v>30034.96909175859</c:v>
                </c:pt>
                <c:pt idx="79">
                  <c:v>1683.4511784300857</c:v>
                </c:pt>
                <c:pt idx="80">
                  <c:v>-13684.730221093752</c:v>
                </c:pt>
                <c:pt idx="81">
                  <c:v>-28657.410080730435</c:v>
                </c:pt>
                <c:pt idx="82">
                  <c:v>-23964.880299341134</c:v>
                </c:pt>
                <c:pt idx="83">
                  <c:v>-5330.8831925249615</c:v>
                </c:pt>
                <c:pt idx="84">
                  <c:v>-15580.726873880925</c:v>
                </c:pt>
                <c:pt idx="85">
                  <c:v>-21448.791666644043</c:v>
                </c:pt>
                <c:pt idx="86">
                  <c:v>-19282.436441389884</c:v>
                </c:pt>
                <c:pt idx="87">
                  <c:v>-15225.284961411078</c:v>
                </c:pt>
                <c:pt idx="88">
                  <c:v>-45590.364522043812</c:v>
                </c:pt>
                <c:pt idx="89">
                  <c:v>-117566.53354277401</c:v>
                </c:pt>
                <c:pt idx="90">
                  <c:v>-146948.08252833516</c:v>
                </c:pt>
                <c:pt idx="91">
                  <c:v>-123910.46348202163</c:v>
                </c:pt>
                <c:pt idx="92">
                  <c:v>-72446.981074662443</c:v>
                </c:pt>
                <c:pt idx="93">
                  <c:v>-38522.264564551471</c:v>
                </c:pt>
                <c:pt idx="94">
                  <c:v>-33293.226949999989</c:v>
                </c:pt>
                <c:pt idx="95">
                  <c:v>-30874.090055061799</c:v>
                </c:pt>
                <c:pt idx="96">
                  <c:v>-17448.704804977853</c:v>
                </c:pt>
                <c:pt idx="97">
                  <c:v>-7032.472002649999</c:v>
                </c:pt>
                <c:pt idx="98">
                  <c:v>-4299.4703593153554</c:v>
                </c:pt>
                <c:pt idx="99">
                  <c:v>0</c:v>
                </c:pt>
                <c:pt idx="100">
                  <c:v>0</c:v>
                </c:pt>
                <c:pt idx="101">
                  <c:v>0</c:v>
                </c:pt>
                <c:pt idx="102">
                  <c:v>0</c:v>
                </c:pt>
                <c:pt idx="103">
                  <c:v>0</c:v>
                </c:pt>
                <c:pt idx="104">
                  <c:v>0</c:v>
                </c:pt>
                <c:pt idx="105">
                  <c:v>0</c:v>
                </c:pt>
                <c:pt idx="106">
                  <c:v>0</c:v>
                </c:pt>
                <c:pt idx="107">
                  <c:v>0</c:v>
                </c:pt>
                <c:pt idx="108">
                  <c:v>0</c:v>
                </c:pt>
                <c:pt idx="109">
                  <c:v>0</c:v>
                </c:pt>
                <c:pt idx="110">
                  <c:v>0</c:v>
                </c:pt>
                <c:pt idx="111">
                  <c:v>0</c:v>
                </c:pt>
                <c:pt idx="112">
                  <c:v>0</c:v>
                </c:pt>
                <c:pt idx="113">
                  <c:v>0</c:v>
                </c:pt>
                <c:pt idx="114">
                  <c:v>0</c:v>
                </c:pt>
                <c:pt idx="115">
                  <c:v>0</c:v>
                </c:pt>
                <c:pt idx="116">
                  <c:v>0</c:v>
                </c:pt>
                <c:pt idx="117">
                  <c:v>0</c:v>
                </c:pt>
                <c:pt idx="118">
                  <c:v>0</c:v>
                </c:pt>
                <c:pt idx="119">
                  <c:v>0</c:v>
                </c:pt>
                <c:pt idx="120">
                  <c:v>0</c:v>
                </c:pt>
                <c:pt idx="121">
                  <c:v>0</c:v>
                </c:pt>
                <c:pt idx="122">
                  <c:v>0</c:v>
                </c:pt>
                <c:pt idx="123">
                  <c:v>0</c:v>
                </c:pt>
                <c:pt idx="124">
                  <c:v>0</c:v>
                </c:pt>
                <c:pt idx="125">
                  <c:v>0</c:v>
                </c:pt>
                <c:pt idx="126">
                  <c:v>0</c:v>
                </c:pt>
                <c:pt idx="127">
                  <c:v>0</c:v>
                </c:pt>
                <c:pt idx="128">
                  <c:v>0</c:v>
                </c:pt>
                <c:pt idx="129">
                  <c:v>0</c:v>
                </c:pt>
                <c:pt idx="130">
                  <c:v>0</c:v>
                </c:pt>
                <c:pt idx="131">
                  <c:v>0</c:v>
                </c:pt>
                <c:pt idx="132">
                  <c:v>0</c:v>
                </c:pt>
                <c:pt idx="133">
                  <c:v>0</c:v>
                </c:pt>
                <c:pt idx="134">
                  <c:v>0</c:v>
                </c:pt>
                <c:pt idx="135">
                  <c:v>0</c:v>
                </c:pt>
                <c:pt idx="136">
                  <c:v>0</c:v>
                </c:pt>
                <c:pt idx="137">
                  <c:v>0</c:v>
                </c:pt>
                <c:pt idx="138">
                  <c:v>221.02930006813273</c:v>
                </c:pt>
                <c:pt idx="139">
                  <c:v>6328.7719271652859</c:v>
                </c:pt>
                <c:pt idx="140">
                  <c:v>33575.563856020657</c:v>
                </c:pt>
                <c:pt idx="141">
                  <c:v>67774.389221530451</c:v>
                </c:pt>
                <c:pt idx="142">
                  <c:v>66939.086632866034</c:v>
                </c:pt>
                <c:pt idx="143">
                  <c:v>38409.966929036709</c:v>
                </c:pt>
                <c:pt idx="144">
                  <c:v>22807.823192910102</c:v>
                </c:pt>
                <c:pt idx="145">
                  <c:v>35490.341840039531</c:v>
                </c:pt>
                <c:pt idx="146">
                  <c:v>60672.898474949972</c:v>
                </c:pt>
                <c:pt idx="147">
                  <c:v>72160.548961897279</c:v>
                </c:pt>
                <c:pt idx="148">
                  <c:v>62092.735883939429</c:v>
                </c:pt>
                <c:pt idx="149">
                  <c:v>38095.634338278418</c:v>
                </c:pt>
                <c:pt idx="150">
                  <c:v>7486.8123295499136</c:v>
                </c:pt>
                <c:pt idx="151">
                  <c:v>-38484.799258193772</c:v>
                </c:pt>
                <c:pt idx="152">
                  <c:v>-99513.367815150574</c:v>
                </c:pt>
                <c:pt idx="153">
                  <c:v>-122197.81542484173</c:v>
                </c:pt>
                <c:pt idx="154">
                  <c:v>-88144.426505593074</c:v>
                </c:pt>
                <c:pt idx="155">
                  <c:v>-38334.628982306422</c:v>
                </c:pt>
                <c:pt idx="156">
                  <c:v>-3917.726950000007</c:v>
                </c:pt>
                <c:pt idx="157">
                  <c:v>15533.80663638125</c:v>
                </c:pt>
                <c:pt idx="158">
                  <c:v>37052.989796799222</c:v>
                </c:pt>
                <c:pt idx="159">
                  <c:v>58769.100802889516</c:v>
                </c:pt>
                <c:pt idx="160">
                  <c:v>71139.377874408587</c:v>
                </c:pt>
                <c:pt idx="161">
                  <c:v>72751.626272243724</c:v>
                </c:pt>
                <c:pt idx="162">
                  <c:v>62527.15501884769</c:v>
                </c:pt>
                <c:pt idx="163">
                  <c:v>64923.855324350014</c:v>
                </c:pt>
                <c:pt idx="164">
                  <c:v>61518.212651496193</c:v>
                </c:pt>
                <c:pt idx="165">
                  <c:v>49594.482166396381</c:v>
                </c:pt>
                <c:pt idx="166">
                  <c:v>42469.609119002373</c:v>
                </c:pt>
                <c:pt idx="167">
                  <c:v>62642.688625877199</c:v>
                </c:pt>
                <c:pt idx="168">
                  <c:v>84539.941577639518</c:v>
                </c:pt>
                <c:pt idx="169">
                  <c:v>65065.102557549952</c:v>
                </c:pt>
                <c:pt idx="170">
                  <c:v>11733.125655632626</c:v>
                </c:pt>
                <c:pt idx="171">
                  <c:v>-53130.923233005436</c:v>
                </c:pt>
                <c:pt idx="172">
                  <c:v>-118817.28789367732</c:v>
                </c:pt>
                <c:pt idx="173">
                  <c:v>-133402.88586561536</c:v>
                </c:pt>
                <c:pt idx="174">
                  <c:v>-82577.819638066998</c:v>
                </c:pt>
                <c:pt idx="175">
                  <c:v>-25259.568140407111</c:v>
                </c:pt>
                <c:pt idx="176">
                  <c:v>11221.603702050828</c:v>
                </c:pt>
                <c:pt idx="177">
                  <c:v>41948.717669130558</c:v>
                </c:pt>
                <c:pt idx="178">
                  <c:v>54599.540511850093</c:v>
                </c:pt>
                <c:pt idx="179">
                  <c:v>33221.971838278412</c:v>
                </c:pt>
                <c:pt idx="180">
                  <c:v>9046.9848054271733</c:v>
                </c:pt>
                <c:pt idx="181">
                  <c:v>-2490.3342235038449</c:v>
                </c:pt>
                <c:pt idx="182">
                  <c:v>-15514.653161721595</c:v>
                </c:pt>
                <c:pt idx="183">
                  <c:v>-45103.175467822875</c:v>
                </c:pt>
                <c:pt idx="184">
                  <c:v>-65153.508947357033</c:v>
                </c:pt>
                <c:pt idx="185">
                  <c:v>-64468.171289100632</c:v>
                </c:pt>
                <c:pt idx="186">
                  <c:v>-52944.362794531291</c:v>
                </c:pt>
                <c:pt idx="187">
                  <c:v>-39401.72682096326</c:v>
                </c:pt>
                <c:pt idx="188">
                  <c:v>-29104.286971505458</c:v>
                </c:pt>
                <c:pt idx="189">
                  <c:v>-21555.227418793231</c:v>
                </c:pt>
                <c:pt idx="190">
                  <c:v>-15121.789921528984</c:v>
                </c:pt>
                <c:pt idx="191">
                  <c:v>-11270.646436258685</c:v>
                </c:pt>
                <c:pt idx="192">
                  <c:v>-7770.1257029476528</c:v>
                </c:pt>
                <c:pt idx="193">
                  <c:v>-4065.1200847861282</c:v>
                </c:pt>
                <c:pt idx="194">
                  <c:v>-2619.4079018346451</c:v>
                </c:pt>
                <c:pt idx="195">
                  <c:v>-579.60194999999544</c:v>
                </c:pt>
                <c:pt idx="196">
                  <c:v>755.6480499999999</c:v>
                </c:pt>
                <c:pt idx="197">
                  <c:v>755.6480499999999</c:v>
                </c:pt>
                <c:pt idx="198">
                  <c:v>4093.7730500000002</c:v>
                </c:pt>
                <c:pt idx="199">
                  <c:v>7757.4059568805469</c:v>
                </c:pt>
                <c:pt idx="200">
                  <c:v>11701.156210947145</c:v>
                </c:pt>
                <c:pt idx="201">
                  <c:v>16534.84003618827</c:v>
                </c:pt>
                <c:pt idx="202">
                  <c:v>21933.570410156255</c:v>
                </c:pt>
                <c:pt idx="203">
                  <c:v>37977.369247167975</c:v>
                </c:pt>
                <c:pt idx="204">
                  <c:v>51305.520915287409</c:v>
                </c:pt>
                <c:pt idx="205">
                  <c:v>58619.64994715494</c:v>
                </c:pt>
                <c:pt idx="206">
                  <c:v>78014.111014459631</c:v>
                </c:pt>
                <c:pt idx="207">
                  <c:v>90109.708999259703</c:v>
                </c:pt>
                <c:pt idx="208">
                  <c:v>88093.784805427174</c:v>
                </c:pt>
                <c:pt idx="209">
                  <c:v>104627.74573827162</c:v>
                </c:pt>
                <c:pt idx="210">
                  <c:v>113915.4415776395</c:v>
                </c:pt>
                <c:pt idx="211">
                  <c:v>90712.721252441421</c:v>
                </c:pt>
                <c:pt idx="212">
                  <c:v>73544.867807738279</c:v>
                </c:pt>
                <c:pt idx="213">
                  <c:v>62898.675914355445</c:v>
                </c:pt>
                <c:pt idx="214">
                  <c:v>69624.66805364941</c:v>
                </c:pt>
                <c:pt idx="215">
                  <c:v>91884.910099045621</c:v>
                </c:pt>
                <c:pt idx="216">
                  <c:v>111736.55732421875</c:v>
                </c:pt>
                <c:pt idx="217">
                  <c:v>117893.59927591642</c:v>
                </c:pt>
                <c:pt idx="218">
                  <c:v>109944.54780157215</c:v>
                </c:pt>
                <c:pt idx="219">
                  <c:v>94662.938210076391</c:v>
                </c:pt>
                <c:pt idx="220">
                  <c:v>77393.180936377888</c:v>
                </c:pt>
                <c:pt idx="221">
                  <c:v>55794.853992231881</c:v>
                </c:pt>
                <c:pt idx="222">
                  <c:v>41679.682308525698</c:v>
                </c:pt>
                <c:pt idx="223">
                  <c:v>39253.223158961337</c:v>
                </c:pt>
                <c:pt idx="224">
                  <c:v>39652.544910744444</c:v>
                </c:pt>
                <c:pt idx="225">
                  <c:v>49235.972062130633</c:v>
                </c:pt>
                <c:pt idx="226">
                  <c:v>53200.707246110316</c:v>
                </c:pt>
                <c:pt idx="227">
                  <c:v>50924.499408611984</c:v>
                </c:pt>
                <c:pt idx="228">
                  <c:v>48601.239881731417</c:v>
                </c:pt>
                <c:pt idx="229">
                  <c:v>42956.754698163895</c:v>
                </c:pt>
                <c:pt idx="230">
                  <c:v>30810.132684764325</c:v>
                </c:pt>
                <c:pt idx="231">
                  <c:v>11949.726434764507</c:v>
                </c:pt>
                <c:pt idx="232">
                  <c:v>-28957.584885169563</c:v>
                </c:pt>
                <c:pt idx="233">
                  <c:v>-81032.80208593217</c:v>
                </c:pt>
                <c:pt idx="234">
                  <c:v>-96919.691349517816</c:v>
                </c:pt>
                <c:pt idx="235">
                  <c:v>-71781.228599218783</c:v>
                </c:pt>
                <c:pt idx="236">
                  <c:v>-34697.237866831172</c:v>
                </c:pt>
                <c:pt idx="237">
                  <c:v>-23632.569245949962</c:v>
                </c:pt>
                <c:pt idx="238">
                  <c:v>-47874.14848989949</c:v>
                </c:pt>
                <c:pt idx="239">
                  <c:v>-94051.635899488407</c:v>
                </c:pt>
                <c:pt idx="240">
                  <c:v>-121965.12712171022</c:v>
                </c:pt>
                <c:pt idx="241">
                  <c:v>-101434.75040518779</c:v>
                </c:pt>
                <c:pt idx="242">
                  <c:v>-90615.705071569973</c:v>
                </c:pt>
                <c:pt idx="243">
                  <c:v>-93846.831109191713</c:v>
                </c:pt>
                <c:pt idx="244">
                  <c:v>-84524.759961411241</c:v>
                </c:pt>
                <c:pt idx="245">
                  <c:v>-95593.577045276237</c:v>
                </c:pt>
                <c:pt idx="246">
                  <c:v>-112248.9443722318</c:v>
                </c:pt>
                <c:pt idx="247">
                  <c:v>-92115.619214615828</c:v>
                </c:pt>
                <c:pt idx="248">
                  <c:v>-49675.133102918793</c:v>
                </c:pt>
                <c:pt idx="249">
                  <c:v>-18980.682651335785</c:v>
                </c:pt>
                <c:pt idx="250">
                  <c:v>-14030.341630349982</c:v>
                </c:pt>
                <c:pt idx="251">
                  <c:v>-19993.161590136722</c:v>
                </c:pt>
                <c:pt idx="252">
                  <c:v>-15873.646879204927</c:v>
                </c:pt>
                <c:pt idx="253">
                  <c:v>-4502.6206852139458</c:v>
                </c:pt>
                <c:pt idx="254">
                  <c:v>-2521.9998518806538</c:v>
                </c:pt>
                <c:pt idx="255">
                  <c:v>-18947.633901068762</c:v>
                </c:pt>
                <c:pt idx="256">
                  <c:v>-24175.655543793204</c:v>
                </c:pt>
                <c:pt idx="257">
                  <c:v>-1407.6597131956416</c:v>
                </c:pt>
                <c:pt idx="258">
                  <c:v>30248.912588166575</c:v>
                </c:pt>
                <c:pt idx="259">
                  <c:v>53239.386005944601</c:v>
                </c:pt>
                <c:pt idx="260">
                  <c:v>62637.588050458406</c:v>
                </c:pt>
                <c:pt idx="261">
                  <c:v>68235.217481417247</c:v>
                </c:pt>
                <c:pt idx="262">
                  <c:v>81632.58960522394</c:v>
                </c:pt>
                <c:pt idx="263">
                  <c:v>112403.9468500998</c:v>
                </c:pt>
                <c:pt idx="264">
                  <c:v>138917.73376479917</c:v>
                </c:pt>
                <c:pt idx="265">
                  <c:v>137152.15467670644</c:v>
                </c:pt>
                <c:pt idx="266">
                  <c:v>109992.80102890615</c:v>
                </c:pt>
                <c:pt idx="267">
                  <c:v>97516.441957199946</c:v>
                </c:pt>
                <c:pt idx="268">
                  <c:v>96155.692388224255</c:v>
                </c:pt>
                <c:pt idx="269">
                  <c:v>85298.160176649995</c:v>
                </c:pt>
                <c:pt idx="270">
                  <c:v>53071.891819919561</c:v>
                </c:pt>
                <c:pt idx="271">
                  <c:v>4605.9081374229099</c:v>
                </c:pt>
                <c:pt idx="272">
                  <c:v>-5754.9372004000752</c:v>
                </c:pt>
                <c:pt idx="273">
                  <c:v>-36088.321236006988</c:v>
                </c:pt>
                <c:pt idx="274">
                  <c:v>-98670.587179947936</c:v>
                </c:pt>
                <c:pt idx="275">
                  <c:v>-120396.35804280006</c:v>
                </c:pt>
                <c:pt idx="276">
                  <c:v>-127800.49934436724</c:v>
                </c:pt>
                <c:pt idx="277">
                  <c:v>-130017.9019102173</c:v>
                </c:pt>
                <c:pt idx="278">
                  <c:v>-148464.55621511949</c:v>
                </c:pt>
                <c:pt idx="279">
                  <c:v>-131835.17310615233</c:v>
                </c:pt>
                <c:pt idx="280">
                  <c:v>-61058.856634493139</c:v>
                </c:pt>
                <c:pt idx="281">
                  <c:v>18681.464497205478</c:v>
                </c:pt>
                <c:pt idx="282">
                  <c:v>83882.755998546389</c:v>
                </c:pt>
                <c:pt idx="283">
                  <c:v>111259.12022488203</c:v>
                </c:pt>
                <c:pt idx="284">
                  <c:v>130316.14887760287</c:v>
                </c:pt>
                <c:pt idx="285">
                  <c:v>142338.44278786596</c:v>
                </c:pt>
                <c:pt idx="286">
                  <c:v>144541.71218366121</c:v>
                </c:pt>
                <c:pt idx="287">
                  <c:v>158380.8653665825</c:v>
                </c:pt>
                <c:pt idx="288">
                  <c:v>172495.20881049367</c:v>
                </c:pt>
                <c:pt idx="289">
                  <c:v>150065.28232259277</c:v>
                </c:pt>
                <c:pt idx="290">
                  <c:v>83120.668254050019</c:v>
                </c:pt>
                <c:pt idx="291">
                  <c:v>15174.349633168744</c:v>
                </c:pt>
                <c:pt idx="292">
                  <c:v>-31844.356745949884</c:v>
                </c:pt>
                <c:pt idx="293">
                  <c:v>-37017.250144811085</c:v>
                </c:pt>
                <c:pt idx="294">
                  <c:v>-20985.806219074078</c:v>
                </c:pt>
                <c:pt idx="295">
                  <c:v>-2765.6648220498555</c:v>
                </c:pt>
                <c:pt idx="296">
                  <c:v>12784.104120969609</c:v>
                </c:pt>
                <c:pt idx="297">
                  <c:v>23271.710177949957</c:v>
                </c:pt>
                <c:pt idx="298">
                  <c:v>26178.614900916407</c:v>
                </c:pt>
                <c:pt idx="299">
                  <c:v>18487.521905925914</c:v>
                </c:pt>
                <c:pt idx="300">
                  <c:v>7961.3010725928061</c:v>
                </c:pt>
                <c:pt idx="301">
                  <c:v>-5266.5225990834833</c:v>
                </c:pt>
                <c:pt idx="302">
                  <c:v>-20992.197399647408</c:v>
                </c:pt>
                <c:pt idx="303">
                  <c:v>-33722.664511629198</c:v>
                </c:pt>
                <c:pt idx="304">
                  <c:v>-50853.644360849379</c:v>
                </c:pt>
                <c:pt idx="305">
                  <c:v>-61788.149702037306</c:v>
                </c:pt>
                <c:pt idx="306">
                  <c:v>-48572.029960686181</c:v>
                </c:pt>
                <c:pt idx="307">
                  <c:v>-25059.508042799996</c:v>
                </c:pt>
                <c:pt idx="308">
                  <c:v>-6984.6524967568403</c:v>
                </c:pt>
                <c:pt idx="309">
                  <c:v>-4785.7342088300902</c:v>
                </c:pt>
                <c:pt idx="310">
                  <c:v>-11495.307612494582</c:v>
                </c:pt>
                <c:pt idx="311">
                  <c:v>-18053.282192261791</c:v>
                </c:pt>
                <c:pt idx="312">
                  <c:v>-30799.373622397135</c:v>
                </c:pt>
                <c:pt idx="313">
                  <c:v>-44807.864899672139</c:v>
                </c:pt>
                <c:pt idx="314">
                  <c:v>-53527.752650000002</c:v>
                </c:pt>
                <c:pt idx="315">
                  <c:v>-51549.710243550617</c:v>
                </c:pt>
                <c:pt idx="316">
                  <c:v>-44266.077272656235</c:v>
                </c:pt>
                <c:pt idx="317">
                  <c:v>-48089.099581013899</c:v>
                </c:pt>
                <c:pt idx="318">
                  <c:v>-57519.249218749988</c:v>
                </c:pt>
                <c:pt idx="319">
                  <c:v>-57136.321377160464</c:v>
                </c:pt>
                <c:pt idx="320">
                  <c:v>-31755.568322357016</c:v>
                </c:pt>
                <c:pt idx="321">
                  <c:v>-14124.503515338312</c:v>
                </c:pt>
                <c:pt idx="322">
                  <c:v>-6902.762545853946</c:v>
                </c:pt>
                <c:pt idx="323">
                  <c:v>-5517.4406708538772</c:v>
                </c:pt>
                <c:pt idx="324">
                  <c:v>-10866.483252499222</c:v>
                </c:pt>
                <c:pt idx="325">
                  <c:v>-2757.1754467932669</c:v>
                </c:pt>
                <c:pt idx="326">
                  <c:v>-1427.4889884598676</c:v>
                </c:pt>
                <c:pt idx="327">
                  <c:v>-5383.35878910059</c:v>
                </c:pt>
                <c:pt idx="328">
                  <c:v>-37756.480664539267</c:v>
                </c:pt>
                <c:pt idx="329">
                  <c:v>-64273.58730560018</c:v>
                </c:pt>
                <c:pt idx="330">
                  <c:v>-33654.505137653134</c:v>
                </c:pt>
                <c:pt idx="331">
                  <c:v>-6210.0529607991284</c:v>
                </c:pt>
                <c:pt idx="332">
                  <c:v>-8006.3971488828056</c:v>
                </c:pt>
                <c:pt idx="333">
                  <c:v>-8550.3708556273414</c:v>
                </c:pt>
                <c:pt idx="334">
                  <c:v>-6668.4732341500039</c:v>
                </c:pt>
                <c:pt idx="335">
                  <c:v>-8109.5545898437485</c:v>
                </c:pt>
                <c:pt idx="336">
                  <c:v>-4634.5138798623111</c:v>
                </c:pt>
                <c:pt idx="337">
                  <c:v>989.99215635398343</c:v>
                </c:pt>
                <c:pt idx="338">
                  <c:v>9886.3298701376825</c:v>
                </c:pt>
                <c:pt idx="339">
                  <c:v>29392.127171499931</c:v>
                </c:pt>
                <c:pt idx="340">
                  <c:v>57886.93556478605</c:v>
                </c:pt>
                <c:pt idx="341">
                  <c:v>75942.515573004202</c:v>
                </c:pt>
                <c:pt idx="342">
                  <c:v>54898.675550723776</c:v>
                </c:pt>
                <c:pt idx="343">
                  <c:v>19509.247655044364</c:v>
                </c:pt>
                <c:pt idx="344">
                  <c:v>9929.8329012595586</c:v>
                </c:pt>
                <c:pt idx="345">
                  <c:v>18547.358143847629</c:v>
                </c:pt>
                <c:pt idx="346">
                  <c:v>19329.577436400021</c:v>
                </c:pt>
                <c:pt idx="347">
                  <c:v>13585.582724882064</c:v>
                </c:pt>
                <c:pt idx="348">
                  <c:v>19947.126195266297</c:v>
                </c:pt>
                <c:pt idx="349">
                  <c:v>18941.906717272752</c:v>
                </c:pt>
                <c:pt idx="350">
                  <c:v>11463.562306020478</c:v>
                </c:pt>
                <c:pt idx="351">
                  <c:v>3676.1933743937498</c:v>
                </c:pt>
                <c:pt idx="352">
                  <c:v>520.07584768715355</c:v>
                </c:pt>
                <c:pt idx="353">
                  <c:v>501.97028950612793</c:v>
                </c:pt>
                <c:pt idx="354">
                  <c:v>2036.2667039663831</c:v>
                </c:pt>
                <c:pt idx="355">
                  <c:v>6692.9510789664482</c:v>
                </c:pt>
                <c:pt idx="356">
                  <c:v>8336.8518893538203</c:v>
                </c:pt>
                <c:pt idx="357">
                  <c:v>2107.2746243937272</c:v>
                </c:pt>
                <c:pt idx="358">
                  <c:v>-16633.738043827172</c:v>
                </c:pt>
                <c:pt idx="359">
                  <c:v>-41590.449334073615</c:v>
                </c:pt>
                <c:pt idx="360">
                  <c:v>-48644.137761622282</c:v>
                </c:pt>
                <c:pt idx="361">
                  <c:v>-37605.599185249397</c:v>
                </c:pt>
                <c:pt idx="362">
                  <c:v>-23447.101594267941</c:v>
                </c:pt>
                <c:pt idx="363">
                  <c:v>-12100.531301995818</c:v>
                </c:pt>
                <c:pt idx="364">
                  <c:v>-2693.7274412898682</c:v>
                </c:pt>
                <c:pt idx="365">
                  <c:v>3064.5381837101727</c:v>
                </c:pt>
                <c:pt idx="366">
                  <c:v>7717.1418400395069</c:v>
                </c:pt>
                <c:pt idx="367">
                  <c:v>17338.170780488279</c:v>
                </c:pt>
                <c:pt idx="368">
                  <c:v>30458.773724800001</c:v>
                </c:pt>
                <c:pt idx="369">
                  <c:v>31236.102454317363</c:v>
                </c:pt>
                <c:pt idx="370">
                  <c:v>16172.329247500784</c:v>
                </c:pt>
                <c:pt idx="371">
                  <c:v>-4115.8364727201488</c:v>
                </c:pt>
                <c:pt idx="372">
                  <c:v>-39832.828568873672</c:v>
                </c:pt>
                <c:pt idx="373">
                  <c:v>-70263.221551194554</c:v>
                </c:pt>
                <c:pt idx="374">
                  <c:v>-66522.880400610156</c:v>
                </c:pt>
                <c:pt idx="375">
                  <c:v>-45465.508169599991</c:v>
                </c:pt>
                <c:pt idx="376">
                  <c:v>-27060.173362775884</c:v>
                </c:pt>
                <c:pt idx="377">
                  <c:v>-16424.314578793746</c:v>
                </c:pt>
                <c:pt idx="378">
                  <c:v>-10392.64581481841</c:v>
                </c:pt>
                <c:pt idx="379">
                  <c:v>-7128.8789728395068</c:v>
                </c:pt>
                <c:pt idx="380">
                  <c:v>-7226.2010212000014</c:v>
                </c:pt>
                <c:pt idx="381">
                  <c:v>-7488.9371856459966</c:v>
                </c:pt>
                <c:pt idx="382">
                  <c:v>-6295.0103167817597</c:v>
                </c:pt>
                <c:pt idx="383">
                  <c:v>-5169.0285290258598</c:v>
                </c:pt>
                <c:pt idx="384">
                  <c:v>-3471.1020609619886</c:v>
                </c:pt>
                <c:pt idx="385">
                  <c:v>-1108.3151875414062</c:v>
                </c:pt>
                <c:pt idx="386">
                  <c:v>0</c:v>
                </c:pt>
                <c:pt idx="387">
                  <c:v>0</c:v>
                </c:pt>
                <c:pt idx="388">
                  <c:v>0</c:v>
                </c:pt>
                <c:pt idx="389">
                  <c:v>0</c:v>
                </c:pt>
                <c:pt idx="390">
                  <c:v>0</c:v>
                </c:pt>
                <c:pt idx="391">
                  <c:v>0</c:v>
                </c:pt>
                <c:pt idx="392">
                  <c:v>608.21953231457383</c:v>
                </c:pt>
                <c:pt idx="393">
                  <c:v>5125.7822934554688</c:v>
                </c:pt>
                <c:pt idx="394">
                  <c:v>16799.2774752</c:v>
                </c:pt>
                <c:pt idx="395">
                  <c:v>35091.192205091837</c:v>
                </c:pt>
                <c:pt idx="396">
                  <c:v>57582.014933657047</c:v>
                </c:pt>
                <c:pt idx="397">
                  <c:v>80696.425140734646</c:v>
                </c:pt>
                <c:pt idx="398">
                  <c:v>90320.656931997524</c:v>
                </c:pt>
                <c:pt idx="399">
                  <c:v>65909.58300126261</c:v>
                </c:pt>
                <c:pt idx="400">
                  <c:v>22906.429817995093</c:v>
                </c:pt>
                <c:pt idx="401">
                  <c:v>-7003.1701820049793</c:v>
                </c:pt>
                <c:pt idx="402">
                  <c:v>-29067.912545853913</c:v>
                </c:pt>
                <c:pt idx="403">
                  <c:v>-40349.091081205879</c:v>
                </c:pt>
                <c:pt idx="404">
                  <c:v>-35172.327572400012</c:v>
                </c:pt>
                <c:pt idx="405">
                  <c:v>-30767.293836127876</c:v>
                </c:pt>
                <c:pt idx="406">
                  <c:v>-31716.653164542335</c:v>
                </c:pt>
                <c:pt idx="407">
                  <c:v>-30831.689407995742</c:v>
                </c:pt>
                <c:pt idx="408">
                  <c:v>-22728.125765928908</c:v>
                </c:pt>
                <c:pt idx="409">
                  <c:v>-10081.439564551467</c:v>
                </c:pt>
                <c:pt idx="410">
                  <c:v>-600.58946726873512</c:v>
                </c:pt>
                <c:pt idx="411">
                  <c:v>3293.6108695215967</c:v>
                </c:pt>
                <c:pt idx="412">
                  <c:v>4928.9958521152012</c:v>
                </c:pt>
                <c:pt idx="413">
                  <c:v>6659.4757034710246</c:v>
                </c:pt>
                <c:pt idx="414">
                  <c:v>12664.091645360411</c:v>
                </c:pt>
                <c:pt idx="415">
                  <c:v>23295.341644372646</c:v>
                </c:pt>
                <c:pt idx="416">
                  <c:v>28487.12234893124</c:v>
                </c:pt>
                <c:pt idx="417">
                  <c:v>19262.079127124343</c:v>
                </c:pt>
                <c:pt idx="418">
                  <c:v>2701.8032862470545</c:v>
                </c:pt>
                <c:pt idx="419">
                  <c:v>-14097.886376722838</c:v>
                </c:pt>
                <c:pt idx="420">
                  <c:v>-20131.857302795055</c:v>
                </c:pt>
                <c:pt idx="421">
                  <c:v>-11658.366525932041</c:v>
                </c:pt>
                <c:pt idx="422">
                  <c:v>-583.91124148127585</c:v>
                </c:pt>
                <c:pt idx="423">
                  <c:v>10368.994966199383</c:v>
                </c:pt>
                <c:pt idx="424">
                  <c:v>27190.438302889535</c:v>
                </c:pt>
                <c:pt idx="425">
                  <c:v>59021.535577913724</c:v>
                </c:pt>
                <c:pt idx="426">
                  <c:v>106641.78040849156</c:v>
                </c:pt>
                <c:pt idx="427">
                  <c:v>140642.72434326381</c:v>
                </c:pt>
                <c:pt idx="428">
                  <c:v>110269.02700335617</c:v>
                </c:pt>
                <c:pt idx="429">
                  <c:v>40767.416558937388</c:v>
                </c:pt>
                <c:pt idx="430">
                  <c:v>-5681.9951802071555</c:v>
                </c:pt>
                <c:pt idx="431">
                  <c:v>-23969.206937071627</c:v>
                </c:pt>
                <c:pt idx="432">
                  <c:v>-21728.964792773884</c:v>
                </c:pt>
                <c:pt idx="433">
                  <c:v>-9253.3706135199081</c:v>
                </c:pt>
                <c:pt idx="434">
                  <c:v>-7504.1459586036453</c:v>
                </c:pt>
                <c:pt idx="435">
                  <c:v>-27910.512377431285</c:v>
                </c:pt>
                <c:pt idx="436">
                  <c:v>-59377.61566172164</c:v>
                </c:pt>
                <c:pt idx="437">
                  <c:v>-88845.745333430459</c:v>
                </c:pt>
                <c:pt idx="438">
                  <c:v>-106402.59221198881</c:v>
                </c:pt>
                <c:pt idx="439">
                  <c:v>-100770.31835716103</c:v>
                </c:pt>
                <c:pt idx="440">
                  <c:v>-74515.935077947666</c:v>
                </c:pt>
                <c:pt idx="441">
                  <c:v>-38566.35936397918</c:v>
                </c:pt>
                <c:pt idx="442">
                  <c:v>-13342.191249344371</c:v>
                </c:pt>
                <c:pt idx="443">
                  <c:v>-2541.0198750390527</c:v>
                </c:pt>
                <c:pt idx="444">
                  <c:v>-135.03736659853396</c:v>
                </c:pt>
                <c:pt idx="445">
                  <c:v>0</c:v>
                </c:pt>
                <c:pt idx="446">
                  <c:v>0</c:v>
                </c:pt>
                <c:pt idx="447">
                  <c:v>0</c:v>
                </c:pt>
                <c:pt idx="448">
                  <c:v>0</c:v>
                </c:pt>
                <c:pt idx="449">
                  <c:v>0</c:v>
                </c:pt>
                <c:pt idx="450">
                  <c:v>0</c:v>
                </c:pt>
                <c:pt idx="451">
                  <c:v>0</c:v>
                </c:pt>
                <c:pt idx="452">
                  <c:v>0</c:v>
                </c:pt>
                <c:pt idx="453">
                  <c:v>0</c:v>
                </c:pt>
                <c:pt idx="454">
                  <c:v>0</c:v>
                </c:pt>
                <c:pt idx="455">
                  <c:v>0</c:v>
                </c:pt>
                <c:pt idx="456">
                  <c:v>0</c:v>
                </c:pt>
                <c:pt idx="457">
                  <c:v>0</c:v>
                </c:pt>
                <c:pt idx="458">
                  <c:v>0</c:v>
                </c:pt>
                <c:pt idx="459">
                  <c:v>0</c:v>
                </c:pt>
                <c:pt idx="460">
                  <c:v>0</c:v>
                </c:pt>
                <c:pt idx="461">
                  <c:v>0</c:v>
                </c:pt>
                <c:pt idx="462">
                  <c:v>0</c:v>
                </c:pt>
                <c:pt idx="463">
                  <c:v>0</c:v>
                </c:pt>
                <c:pt idx="464">
                  <c:v>0</c:v>
                </c:pt>
                <c:pt idx="465">
                  <c:v>0</c:v>
                </c:pt>
                <c:pt idx="466">
                  <c:v>0</c:v>
                </c:pt>
                <c:pt idx="467">
                  <c:v>0</c:v>
                </c:pt>
                <c:pt idx="468">
                  <c:v>0</c:v>
                </c:pt>
                <c:pt idx="469">
                  <c:v>0</c:v>
                </c:pt>
                <c:pt idx="470">
                  <c:v>0</c:v>
                </c:pt>
                <c:pt idx="471">
                  <c:v>0</c:v>
                </c:pt>
                <c:pt idx="472">
                  <c:v>0</c:v>
                </c:pt>
                <c:pt idx="473">
                  <c:v>0</c:v>
                </c:pt>
                <c:pt idx="474">
                  <c:v>0</c:v>
                </c:pt>
                <c:pt idx="475">
                  <c:v>0</c:v>
                </c:pt>
                <c:pt idx="476">
                  <c:v>0</c:v>
                </c:pt>
                <c:pt idx="477">
                  <c:v>0</c:v>
                </c:pt>
                <c:pt idx="478">
                  <c:v>0</c:v>
                </c:pt>
                <c:pt idx="479">
                  <c:v>0</c:v>
                </c:pt>
                <c:pt idx="480">
                  <c:v>0</c:v>
                </c:pt>
                <c:pt idx="481">
                  <c:v>0</c:v>
                </c:pt>
                <c:pt idx="482">
                  <c:v>0</c:v>
                </c:pt>
                <c:pt idx="483">
                  <c:v>0</c:v>
                </c:pt>
                <c:pt idx="484">
                  <c:v>0</c:v>
                </c:pt>
                <c:pt idx="485">
                  <c:v>0</c:v>
                </c:pt>
                <c:pt idx="486">
                  <c:v>0</c:v>
                </c:pt>
                <c:pt idx="487">
                  <c:v>0</c:v>
                </c:pt>
                <c:pt idx="488">
                  <c:v>0</c:v>
                </c:pt>
                <c:pt idx="489">
                  <c:v>0</c:v>
                </c:pt>
                <c:pt idx="490">
                  <c:v>0</c:v>
                </c:pt>
                <c:pt idx="491">
                  <c:v>0</c:v>
                </c:pt>
                <c:pt idx="492">
                  <c:v>0</c:v>
                </c:pt>
                <c:pt idx="493">
                  <c:v>0</c:v>
                </c:pt>
                <c:pt idx="494">
                  <c:v>0</c:v>
                </c:pt>
                <c:pt idx="495">
                  <c:v>0</c:v>
                </c:pt>
                <c:pt idx="496">
                  <c:v>0</c:v>
                </c:pt>
                <c:pt idx="497">
                  <c:v>0</c:v>
                </c:pt>
                <c:pt idx="498">
                  <c:v>0</c:v>
                </c:pt>
                <c:pt idx="499">
                  <c:v>0</c:v>
                </c:pt>
                <c:pt idx="500">
                  <c:v>0</c:v>
                </c:pt>
                <c:pt idx="501">
                  <c:v>0</c:v>
                </c:pt>
                <c:pt idx="502">
                  <c:v>0</c:v>
                </c:pt>
                <c:pt idx="503">
                  <c:v>0</c:v>
                </c:pt>
                <c:pt idx="504">
                  <c:v>0</c:v>
                </c:pt>
                <c:pt idx="505">
                  <c:v>0</c:v>
                </c:pt>
                <c:pt idx="506">
                  <c:v>0</c:v>
                </c:pt>
                <c:pt idx="507">
                  <c:v>0</c:v>
                </c:pt>
                <c:pt idx="508">
                  <c:v>0</c:v>
                </c:pt>
                <c:pt idx="509">
                  <c:v>0</c:v>
                </c:pt>
                <c:pt idx="510">
                  <c:v>0</c:v>
                </c:pt>
                <c:pt idx="511">
                  <c:v>0</c:v>
                </c:pt>
                <c:pt idx="512">
                  <c:v>719.49036564790708</c:v>
                </c:pt>
                <c:pt idx="513">
                  <c:v>8606.1915393217096</c:v>
                </c:pt>
                <c:pt idx="514">
                  <c:v>34496.027381818756</c:v>
                </c:pt>
                <c:pt idx="515">
                  <c:v>67700.029109695752</c:v>
                </c:pt>
                <c:pt idx="516">
                  <c:v>82614.959249200008</c:v>
                </c:pt>
                <c:pt idx="517">
                  <c:v>60043.751236066477</c:v>
                </c:pt>
                <c:pt idx="518">
                  <c:v>19197.445280732016</c:v>
                </c:pt>
                <c:pt idx="519">
                  <c:v>-5170.8672192679433</c:v>
                </c:pt>
                <c:pt idx="520">
                  <c:v>-16936.674676194507</c:v>
                </c:pt>
                <c:pt idx="521">
                  <c:v>-21875.907836342216</c:v>
                </c:pt>
                <c:pt idx="522">
                  <c:v>-25049.641587199996</c:v>
                </c:pt>
                <c:pt idx="523">
                  <c:v>-35202.243601880618</c:v>
                </c:pt>
                <c:pt idx="524">
                  <c:v>-49748.162816535252</c:v>
                </c:pt>
                <c:pt idx="525">
                  <c:v>-51556.447321109212</c:v>
                </c:pt>
                <c:pt idx="526">
                  <c:v>-32992.750828088276</c:v>
                </c:pt>
                <c:pt idx="527">
                  <c:v>-12263.432788271604</c:v>
                </c:pt>
                <c:pt idx="528">
                  <c:v>-3241.1582652006173</c:v>
                </c:pt>
                <c:pt idx="529">
                  <c:v>-1064.5354081500773</c:v>
                </c:pt>
                <c:pt idx="530">
                  <c:v>0</c:v>
                </c:pt>
                <c:pt idx="531">
                  <c:v>0</c:v>
                </c:pt>
                <c:pt idx="532">
                  <c:v>0</c:v>
                </c:pt>
                <c:pt idx="533">
                  <c:v>143.13971673479938</c:v>
                </c:pt>
                <c:pt idx="534">
                  <c:v>2060.7371480499996</c:v>
                </c:pt>
                <c:pt idx="535">
                  <c:v>7278.5464124049404</c:v>
                </c:pt>
                <c:pt idx="536">
                  <c:v>14729.719664167282</c:v>
                </c:pt>
                <c:pt idx="537">
                  <c:v>36035.637912441583</c:v>
                </c:pt>
                <c:pt idx="538">
                  <c:v>77517.854127613813</c:v>
                </c:pt>
                <c:pt idx="539">
                  <c:v>107231.83028994383</c:v>
                </c:pt>
                <c:pt idx="540">
                  <c:v>75641.101339228902</c:v>
                </c:pt>
                <c:pt idx="541">
                  <c:v>21782.449985613166</c:v>
                </c:pt>
                <c:pt idx="542">
                  <c:v>-26.633347720139348</c:v>
                </c:pt>
                <c:pt idx="543">
                  <c:v>-9514.5426274992024</c:v>
                </c:pt>
                <c:pt idx="544">
                  <c:v>-23765.300455767287</c:v>
                </c:pt>
                <c:pt idx="545">
                  <c:v>-41203.937510960059</c:v>
                </c:pt>
                <c:pt idx="546">
                  <c:v>-40687.809625591421</c:v>
                </c:pt>
                <c:pt idx="547">
                  <c:v>-28303.915086565656</c:v>
                </c:pt>
                <c:pt idx="548">
                  <c:v>-19699.090863777154</c:v>
                </c:pt>
                <c:pt idx="549">
                  <c:v>-15091.750406388868</c:v>
                </c:pt>
                <c:pt idx="550">
                  <c:v>-12590.358245166753</c:v>
                </c:pt>
                <c:pt idx="551">
                  <c:v>-7960.9170947742159</c:v>
                </c:pt>
                <c:pt idx="552">
                  <c:v>-6965.8724269793511</c:v>
                </c:pt>
                <c:pt idx="553">
                  <c:v>-6697.4151862586914</c:v>
                </c:pt>
                <c:pt idx="554">
                  <c:v>-3556.9300239730787</c:v>
                </c:pt>
                <c:pt idx="555">
                  <c:v>-595.304076848455</c:v>
                </c:pt>
                <c:pt idx="556">
                  <c:v>2319.9917564848938</c:v>
                </c:pt>
                <c:pt idx="557">
                  <c:v>6062.4335176935938</c:v>
                </c:pt>
                <c:pt idx="558">
                  <c:v>10148.538165543747</c:v>
                </c:pt>
                <c:pt idx="559">
                  <c:v>22793.746536804345</c:v>
                </c:pt>
                <c:pt idx="560">
                  <c:v>24207.603622167968</c:v>
                </c:pt>
                <c:pt idx="561">
                  <c:v>6054.5918420042453</c:v>
                </c:pt>
                <c:pt idx="562">
                  <c:v>1325.5814253375772</c:v>
                </c:pt>
                <c:pt idx="563">
                  <c:v>-13807.251907995751</c:v>
                </c:pt>
                <c:pt idx="564">
                  <c:v>-57999.985328500079</c:v>
                </c:pt>
                <c:pt idx="565">
                  <c:v>-58971.15938576599</c:v>
                </c:pt>
                <c:pt idx="566">
                  <c:v>-26729.872524799997</c:v>
                </c:pt>
                <c:pt idx="567">
                  <c:v>0</c:v>
                </c:pt>
                <c:pt idx="568">
                  <c:v>0</c:v>
                </c:pt>
                <c:pt idx="569">
                  <c:v>0</c:v>
                </c:pt>
                <c:pt idx="570">
                  <c:v>0</c:v>
                </c:pt>
                <c:pt idx="571">
                  <c:v>0</c:v>
                </c:pt>
                <c:pt idx="572">
                  <c:v>0</c:v>
                </c:pt>
                <c:pt idx="573">
                  <c:v>0</c:v>
                </c:pt>
                <c:pt idx="574">
                  <c:v>0</c:v>
                </c:pt>
                <c:pt idx="575">
                  <c:v>0</c:v>
                </c:pt>
                <c:pt idx="576">
                  <c:v>0</c:v>
                </c:pt>
                <c:pt idx="577">
                  <c:v>0</c:v>
                </c:pt>
                <c:pt idx="578">
                  <c:v>0</c:v>
                </c:pt>
                <c:pt idx="579">
                  <c:v>0</c:v>
                </c:pt>
                <c:pt idx="580">
                  <c:v>0</c:v>
                </c:pt>
                <c:pt idx="581">
                  <c:v>0</c:v>
                </c:pt>
                <c:pt idx="582">
                  <c:v>0</c:v>
                </c:pt>
                <c:pt idx="583">
                  <c:v>0</c:v>
                </c:pt>
                <c:pt idx="584">
                  <c:v>0</c:v>
                </c:pt>
                <c:pt idx="585">
                  <c:v>0</c:v>
                </c:pt>
                <c:pt idx="586">
                  <c:v>0</c:v>
                </c:pt>
                <c:pt idx="587">
                  <c:v>0</c:v>
                </c:pt>
                <c:pt idx="588">
                  <c:v>0</c:v>
                </c:pt>
                <c:pt idx="589">
                  <c:v>0</c:v>
                </c:pt>
                <c:pt idx="590">
                  <c:v>0</c:v>
                </c:pt>
                <c:pt idx="591">
                  <c:v>0</c:v>
                </c:pt>
                <c:pt idx="592">
                  <c:v>0</c:v>
                </c:pt>
                <c:pt idx="593">
                  <c:v>0</c:v>
                </c:pt>
                <c:pt idx="594">
                  <c:v>0</c:v>
                </c:pt>
                <c:pt idx="595">
                  <c:v>0</c:v>
                </c:pt>
                <c:pt idx="596">
                  <c:v>0</c:v>
                </c:pt>
                <c:pt idx="597">
                  <c:v>0</c:v>
                </c:pt>
                <c:pt idx="598">
                  <c:v>0</c:v>
                </c:pt>
                <c:pt idx="599">
                  <c:v>0</c:v>
                </c:pt>
                <c:pt idx="600">
                  <c:v>0</c:v>
                </c:pt>
                <c:pt idx="601">
                  <c:v>1216.5166751832564</c:v>
                </c:pt>
                <c:pt idx="602">
                  <c:v>4541.6104184554688</c:v>
                </c:pt>
                <c:pt idx="603">
                  <c:v>18935.677475199998</c:v>
                </c:pt>
                <c:pt idx="604">
                  <c:v>48105.947444938189</c:v>
                </c:pt>
                <c:pt idx="605">
                  <c:v>85511.333352115194</c:v>
                </c:pt>
                <c:pt idx="606">
                  <c:v>126233.71430910623</c:v>
                </c:pt>
                <c:pt idx="607">
                  <c:v>154742.85814384761</c:v>
                </c:pt>
                <c:pt idx="608">
                  <c:v>162211.99762758359</c:v>
                </c:pt>
                <c:pt idx="609">
                  <c:v>166731.26629144995</c:v>
                </c:pt>
                <c:pt idx="610">
                  <c:v>182760.50282978956</c:v>
                </c:pt>
                <c:pt idx="611">
                  <c:v>191626.06738822424</c:v>
                </c:pt>
                <c:pt idx="612">
                  <c:v>151967.97318467154</c:v>
                </c:pt>
                <c:pt idx="613">
                  <c:v>75787.201972688403</c:v>
                </c:pt>
                <c:pt idx="614">
                  <c:v>19712.031695935155</c:v>
                </c:pt>
                <c:pt idx="615">
                  <c:v>6041.9244722450103</c:v>
                </c:pt>
                <c:pt idx="616">
                  <c:v>5980.9348434340227</c:v>
                </c:pt>
                <c:pt idx="617">
                  <c:v>-2185.0247608763507</c:v>
                </c:pt>
                <c:pt idx="618">
                  <c:v>-18313.070241012651</c:v>
                </c:pt>
                <c:pt idx="619">
                  <c:v>-36679.482448794326</c:v>
                </c:pt>
                <c:pt idx="620">
                  <c:v>-41413.736305080507</c:v>
                </c:pt>
                <c:pt idx="621">
                  <c:v>-25945.177698537165</c:v>
                </c:pt>
                <c:pt idx="622">
                  <c:v>-3629.4898233500385</c:v>
                </c:pt>
                <c:pt idx="623">
                  <c:v>13590.56558662311</c:v>
                </c:pt>
                <c:pt idx="624">
                  <c:v>31064.137731031882</c:v>
                </c:pt>
                <c:pt idx="625">
                  <c:v>41770.506119969526</c:v>
                </c:pt>
                <c:pt idx="626">
                  <c:v>34956.235396892516</c:v>
                </c:pt>
                <c:pt idx="627">
                  <c:v>19961.283137422761</c:v>
                </c:pt>
                <c:pt idx="628">
                  <c:v>12283.595637422837</c:v>
                </c:pt>
                <c:pt idx="629">
                  <c:v>14842.82480408954</c:v>
                </c:pt>
                <c:pt idx="630">
                  <c:v>30307.784020098676</c:v>
                </c:pt>
                <c:pt idx="631">
                  <c:v>54354.887454302989</c:v>
                </c:pt>
                <c:pt idx="632">
                  <c:v>71907.62127306161</c:v>
                </c:pt>
                <c:pt idx="633">
                  <c:v>85185.484860833429</c:v>
                </c:pt>
                <c:pt idx="634">
                  <c:v>91145.676228301993</c:v>
                </c:pt>
                <c:pt idx="635">
                  <c:v>82725.517511350132</c:v>
                </c:pt>
                <c:pt idx="636">
                  <c:v>58558.088616026267</c:v>
                </c:pt>
                <c:pt idx="637">
                  <c:v>29748.290840962534</c:v>
                </c:pt>
                <c:pt idx="638">
                  <c:v>15004.905424295865</c:v>
                </c:pt>
                <c:pt idx="639">
                  <c:v>9032.3961504822055</c:v>
                </c:pt>
                <c:pt idx="640">
                  <c:v>8883.0706588985104</c:v>
                </c:pt>
                <c:pt idx="641">
                  <c:v>29293.859449359603</c:v>
                </c:pt>
                <c:pt idx="642">
                  <c:v>68267.847933525656</c:v>
                </c:pt>
                <c:pt idx="643">
                  <c:v>82618.813908672688</c:v>
                </c:pt>
                <c:pt idx="644">
                  <c:v>56911.442594800094</c:v>
                </c:pt>
                <c:pt idx="645">
                  <c:v>41972.646829394391</c:v>
                </c:pt>
                <c:pt idx="646">
                  <c:v>45642.93277002457</c:v>
                </c:pt>
                <c:pt idx="647">
                  <c:v>46231.006276022512</c:v>
                </c:pt>
                <c:pt idx="648">
                  <c:v>40515.616458991441</c:v>
                </c:pt>
                <c:pt idx="649">
                  <c:v>24964.029232445293</c:v>
                </c:pt>
                <c:pt idx="650">
                  <c:v>-6747.5904646271229</c:v>
                </c:pt>
                <c:pt idx="651">
                  <c:v>-60140.404350617107</c:v>
                </c:pt>
                <c:pt idx="652">
                  <c:v>-98520.567521202654</c:v>
                </c:pt>
                <c:pt idx="653">
                  <c:v>-101704.0706545143</c:v>
                </c:pt>
                <c:pt idx="654">
                  <c:v>-121158.24697816951</c:v>
                </c:pt>
                <c:pt idx="655">
                  <c:v>-168043.12864613824</c:v>
                </c:pt>
                <c:pt idx="656">
                  <c:v>-181856.62057920004</c:v>
                </c:pt>
                <c:pt idx="657">
                  <c:v>-138003.24052559515</c:v>
                </c:pt>
                <c:pt idx="658">
                  <c:v>-92717.437164820978</c:v>
                </c:pt>
                <c:pt idx="659">
                  <c:v>-99131.610531144092</c:v>
                </c:pt>
                <c:pt idx="660">
                  <c:v>-138576.9796156153</c:v>
                </c:pt>
                <c:pt idx="661">
                  <c:v>-145923.06281242287</c:v>
                </c:pt>
                <c:pt idx="662">
                  <c:v>-120162.34619128983</c:v>
                </c:pt>
                <c:pt idx="663">
                  <c:v>-63997.483245166746</c:v>
                </c:pt>
                <c:pt idx="664">
                  <c:v>-23917.670743515115</c:v>
                </c:pt>
                <c:pt idx="665">
                  <c:v>-3250.1019499999979</c:v>
                </c:pt>
                <c:pt idx="666">
                  <c:v>14711.83304021388</c:v>
                </c:pt>
                <c:pt idx="667">
                  <c:v>51585.152536188267</c:v>
                </c:pt>
                <c:pt idx="668">
                  <c:v>98873.802165287416</c:v>
                </c:pt>
                <c:pt idx="669">
                  <c:v>118574.14248141728</c:v>
                </c:pt>
                <c:pt idx="670">
                  <c:v>140703.22028950619</c:v>
                </c:pt>
                <c:pt idx="671">
                  <c:v>111749.07907160494</c:v>
                </c:pt>
                <c:pt idx="672">
                  <c:v>81365.734736033963</c:v>
                </c:pt>
                <c:pt idx="673">
                  <c:v>86673.49735000002</c:v>
                </c:pt>
                <c:pt idx="674">
                  <c:v>92070.6673222994</c:v>
                </c:pt>
                <c:pt idx="675">
                  <c:v>59730.128395061663</c:v>
                </c:pt>
                <c:pt idx="676">
                  <c:v>19920.635003243064</c:v>
                </c:pt>
                <c:pt idx="677">
                  <c:v>-20470.995960644468</c:v>
                </c:pt>
                <c:pt idx="678">
                  <c:v>-96136.41772109372</c:v>
                </c:pt>
                <c:pt idx="679">
                  <c:v>-136580.89537828206</c:v>
                </c:pt>
                <c:pt idx="680">
                  <c:v>-147295.45434501878</c:v>
                </c:pt>
                <c:pt idx="681">
                  <c:v>-132332.57276306703</c:v>
                </c:pt>
                <c:pt idx="682">
                  <c:v>-73786.776525049994</c:v>
                </c:pt>
                <c:pt idx="683">
                  <c:v>-43796.02817699586</c:v>
                </c:pt>
                <c:pt idx="684">
                  <c:v>-21526.067445963312</c:v>
                </c:pt>
                <c:pt idx="685">
                  <c:v>26843.36380403674</c:v>
                </c:pt>
                <c:pt idx="686">
                  <c:v>61275.594073805471</c:v>
                </c:pt>
                <c:pt idx="687">
                  <c:v>63727.147469873402</c:v>
                </c:pt>
                <c:pt idx="688">
                  <c:v>67885.948919130547</c:v>
                </c:pt>
                <c:pt idx="689">
                  <c:v>73257.550150254974</c:v>
                </c:pt>
                <c:pt idx="690">
                  <c:v>46478.97262598516</c:v>
                </c:pt>
                <c:pt idx="691">
                  <c:v>18291.478159880477</c:v>
                </c:pt>
                <c:pt idx="692">
                  <c:v>20180.037374729716</c:v>
                </c:pt>
                <c:pt idx="693">
                  <c:v>33163.583154981279</c:v>
                </c:pt>
                <c:pt idx="694">
                  <c:v>30660.049641303947</c:v>
                </c:pt>
                <c:pt idx="695">
                  <c:v>-158.56970745625111</c:v>
                </c:pt>
                <c:pt idx="696">
                  <c:v>-83249.727431850042</c:v>
                </c:pt>
                <c:pt idx="697">
                  <c:v>-100210.0556761562</c:v>
                </c:pt>
                <c:pt idx="698">
                  <c:v>-71623.155623581246</c:v>
                </c:pt>
                <c:pt idx="699">
                  <c:v>-49021.176785771095</c:v>
                </c:pt>
                <c:pt idx="700">
                  <c:v>-20924.191232823556</c:v>
                </c:pt>
                <c:pt idx="701">
                  <c:v>-7430.7167195117363</c:v>
                </c:pt>
                <c:pt idx="702">
                  <c:v>-368.89404453124217</c:v>
                </c:pt>
                <c:pt idx="703">
                  <c:v>799.4497054687331</c:v>
                </c:pt>
                <c:pt idx="704">
                  <c:v>-10841.221193002459</c:v>
                </c:pt>
                <c:pt idx="705">
                  <c:v>-31442.271598756586</c:v>
                </c:pt>
                <c:pt idx="706">
                  <c:v>-46348.009827388712</c:v>
                </c:pt>
                <c:pt idx="707">
                  <c:v>-41762.706650716304</c:v>
                </c:pt>
                <c:pt idx="708">
                  <c:v>-21243.829606083949</c:v>
                </c:pt>
                <c:pt idx="709">
                  <c:v>3426.1480499999907</c:v>
                </c:pt>
                <c:pt idx="710">
                  <c:v>38326.281554549998</c:v>
                </c:pt>
                <c:pt idx="711">
                  <c:v>76497.297403494551</c:v>
                </c:pt>
                <c:pt idx="712">
                  <c:v>57159.998906337503</c:v>
                </c:pt>
                <c:pt idx="713">
                  <c:v>3332.8504338431067</c:v>
                </c:pt>
                <c:pt idx="714">
                  <c:v>-36917.487552845065</c:v>
                </c:pt>
                <c:pt idx="715">
                  <c:v>-73591.144253232284</c:v>
                </c:pt>
                <c:pt idx="716">
                  <c:v>-49320.523842268747</c:v>
                </c:pt>
                <c:pt idx="717">
                  <c:v>-11929.22695</c:v>
                </c:pt>
                <c:pt idx="718">
                  <c:v>7431.8980499999989</c:v>
                </c:pt>
                <c:pt idx="719">
                  <c:v>29782.666627613813</c:v>
                </c:pt>
                <c:pt idx="720">
                  <c:v>50152.134883950617</c:v>
                </c:pt>
                <c:pt idx="721">
                  <c:v>48890.225538434366</c:v>
                </c:pt>
                <c:pt idx="722">
                  <c:v>47738.423467125082</c:v>
                </c:pt>
                <c:pt idx="723">
                  <c:v>44821.366540527328</c:v>
                </c:pt>
                <c:pt idx="724">
                  <c:v>57329.43440000002</c:v>
                </c:pt>
                <c:pt idx="725">
                  <c:v>90540.491058215339</c:v>
                </c:pt>
                <c:pt idx="726">
                  <c:v>140610.3241498438</c:v>
                </c:pt>
                <c:pt idx="727">
                  <c:v>158986.81629144997</c:v>
                </c:pt>
                <c:pt idx="728">
                  <c:v>120969.04793229385</c:v>
                </c:pt>
                <c:pt idx="729">
                  <c:v>93643.66049526885</c:v>
                </c:pt>
                <c:pt idx="730">
                  <c:v>48794.768053649284</c:v>
                </c:pt>
                <c:pt idx="731">
                  <c:v>18950.65480790985</c:v>
                </c:pt>
                <c:pt idx="732">
                  <c:v>16695.660143750098</c:v>
                </c:pt>
                <c:pt idx="733">
                  <c:v>19196.516250700046</c:v>
                </c:pt>
                <c:pt idx="734">
                  <c:v>21720.674577239504</c:v>
                </c:pt>
                <c:pt idx="735">
                  <c:v>26738.430740089669</c:v>
                </c:pt>
                <c:pt idx="736">
                  <c:v>34335.635099045656</c:v>
                </c:pt>
                <c:pt idx="737">
                  <c:v>32617.869070052042</c:v>
                </c:pt>
                <c:pt idx="738">
                  <c:v>20721.792143827122</c:v>
                </c:pt>
                <c:pt idx="739">
                  <c:v>42890.788441096025</c:v>
                </c:pt>
                <c:pt idx="740">
                  <c:v>69763.622513992901</c:v>
                </c:pt>
                <c:pt idx="741">
                  <c:v>61616.056518005069</c:v>
                </c:pt>
                <c:pt idx="742">
                  <c:v>36784.221353861692</c:v>
                </c:pt>
                <c:pt idx="743">
                  <c:v>18487.521905925914</c:v>
                </c:pt>
                <c:pt idx="744">
                  <c:v>15935.939052993785</c:v>
                </c:pt>
                <c:pt idx="745">
                  <c:v>15935.939052993785</c:v>
                </c:pt>
                <c:pt idx="746">
                  <c:v>26586.934874282648</c:v>
                </c:pt>
                <c:pt idx="747">
                  <c:v>42989.59231933875</c:v>
                </c:pt>
                <c:pt idx="748">
                  <c:v>54773.077730006247</c:v>
                </c:pt>
                <c:pt idx="749">
                  <c:v>47830.300190424961</c:v>
                </c:pt>
                <c:pt idx="750">
                  <c:v>26256.924633168706</c:v>
                </c:pt>
                <c:pt idx="751">
                  <c:v>12403.705883168903</c:v>
                </c:pt>
                <c:pt idx="752">
                  <c:v>1267.3052323558916</c:v>
                </c:pt>
                <c:pt idx="753">
                  <c:v>-18144.700075775243</c:v>
                </c:pt>
                <c:pt idx="754">
                  <c:v>-31734.523444421426</c:v>
                </c:pt>
                <c:pt idx="755">
                  <c:v>-44812.886884322921</c:v>
                </c:pt>
                <c:pt idx="756">
                  <c:v>-87964.498660494733</c:v>
                </c:pt>
                <c:pt idx="757">
                  <c:v>-159452.27988828128</c:v>
                </c:pt>
                <c:pt idx="758">
                  <c:v>-201731.04965824145</c:v>
                </c:pt>
                <c:pt idx="759">
                  <c:v>-189665.90617046738</c:v>
                </c:pt>
                <c:pt idx="760">
                  <c:v>-163878.61103889858</c:v>
                </c:pt>
                <c:pt idx="761">
                  <c:v>-137250.50683712581</c:v>
                </c:pt>
                <c:pt idx="762">
                  <c:v>-94697.905212538244</c:v>
                </c:pt>
                <c:pt idx="763">
                  <c:v>-49927.541176979335</c:v>
                </c:pt>
                <c:pt idx="764">
                  <c:v>-9258.7269500000002</c:v>
                </c:pt>
                <c:pt idx="765">
                  <c:v>29317.637060582725</c:v>
                </c:pt>
                <c:pt idx="766">
                  <c:v>57273.46821728396</c:v>
                </c:pt>
                <c:pt idx="767">
                  <c:v>69647.900161247017</c:v>
                </c:pt>
                <c:pt idx="768">
                  <c:v>83244.986121560476</c:v>
                </c:pt>
                <c:pt idx="769">
                  <c:v>112635.22981799512</c:v>
                </c:pt>
                <c:pt idx="770">
                  <c:v>166707.62930298588</c:v>
                </c:pt>
                <c:pt idx="771">
                  <c:v>198713.81668361</c:v>
                </c:pt>
                <c:pt idx="772">
                  <c:v>212717.67893606017</c:v>
                </c:pt>
                <c:pt idx="773">
                  <c:v>199416.90856436515</c:v>
                </c:pt>
                <c:pt idx="774">
                  <c:v>182505.19008261591</c:v>
                </c:pt>
                <c:pt idx="775">
                  <c:v>202994.58915789169</c:v>
                </c:pt>
                <c:pt idx="776">
                  <c:v>181519.04694328451</c:v>
                </c:pt>
                <c:pt idx="777">
                  <c:v>146463.77294268904</c:v>
                </c:pt>
                <c:pt idx="778">
                  <c:v>136222.40134649794</c:v>
                </c:pt>
                <c:pt idx="779">
                  <c:v>124813.55569875131</c:v>
                </c:pt>
                <c:pt idx="780">
                  <c:v>104725.36069541558</c:v>
                </c:pt>
                <c:pt idx="781">
                  <c:v>86501.305960174068</c:v>
                </c:pt>
                <c:pt idx="782">
                  <c:v>70575.011863900465</c:v>
                </c:pt>
                <c:pt idx="783">
                  <c:v>57463.02567944624</c:v>
                </c:pt>
                <c:pt idx="784">
                  <c:v>54447.502739850104</c:v>
                </c:pt>
                <c:pt idx="785">
                  <c:v>69370.63257283956</c:v>
                </c:pt>
                <c:pt idx="786">
                  <c:v>74332.156235381175</c:v>
                </c:pt>
                <c:pt idx="787">
                  <c:v>53580.232324444856</c:v>
                </c:pt>
                <c:pt idx="788">
                  <c:v>35585.629717003954</c:v>
                </c:pt>
                <c:pt idx="789">
                  <c:v>35585.629717004471</c:v>
                </c:pt>
                <c:pt idx="790">
                  <c:v>46644.24713043146</c:v>
                </c:pt>
                <c:pt idx="791">
                  <c:v>54436.097579764624</c:v>
                </c:pt>
                <c:pt idx="792">
                  <c:v>29250.944318749684</c:v>
                </c:pt>
                <c:pt idx="793">
                  <c:v>-58876.072163239507</c:v>
                </c:pt>
                <c:pt idx="794">
                  <c:v>-178889.6555432711</c:v>
                </c:pt>
                <c:pt idx="795">
                  <c:v>-270719.67795809451</c:v>
                </c:pt>
                <c:pt idx="796">
                  <c:v>-296451.86022668146</c:v>
                </c:pt>
                <c:pt idx="797">
                  <c:v>-251284.9136174419</c:v>
                </c:pt>
                <c:pt idx="798">
                  <c:v>-163336.8391568705</c:v>
                </c:pt>
                <c:pt idx="799">
                  <c:v>-72502.753611421082</c:v>
                </c:pt>
                <c:pt idx="800">
                  <c:v>-13700.207030318754</c:v>
                </c:pt>
                <c:pt idx="801">
                  <c:v>25359.16734903894</c:v>
                </c:pt>
                <c:pt idx="802">
                  <c:v>89381.832501052064</c:v>
                </c:pt>
                <c:pt idx="803">
                  <c:v>168065.94421639759</c:v>
                </c:pt>
                <c:pt idx="804">
                  <c:v>194473.72651010047</c:v>
                </c:pt>
                <c:pt idx="805">
                  <c:v>139488.51475845836</c:v>
                </c:pt>
                <c:pt idx="806">
                  <c:v>64590.813367231807</c:v>
                </c:pt>
                <c:pt idx="807">
                  <c:v>12056.228340962489</c:v>
                </c:pt>
                <c:pt idx="808">
                  <c:v>-32156.977258300867</c:v>
                </c:pt>
                <c:pt idx="809">
                  <c:v>-63478.260730647584</c:v>
                </c:pt>
                <c:pt idx="810">
                  <c:v>-92745.421850977393</c:v>
                </c:pt>
                <c:pt idx="811">
                  <c:v>-144928.30469700624</c:v>
                </c:pt>
                <c:pt idx="812">
                  <c:v>-176471.1538466145</c:v>
                </c:pt>
                <c:pt idx="813">
                  <c:v>-172732.3086541614</c:v>
                </c:pt>
                <c:pt idx="814">
                  <c:v>-163518.84996695002</c:v>
                </c:pt>
                <c:pt idx="815">
                  <c:v>-154576.36991693702</c:v>
                </c:pt>
                <c:pt idx="816">
                  <c:v>-131468.7634021634</c:v>
                </c:pt>
                <c:pt idx="817">
                  <c:v>-98988.870344267983</c:v>
                </c:pt>
                <c:pt idx="818">
                  <c:v>-47601.68783124999</c:v>
                </c:pt>
                <c:pt idx="819">
                  <c:v>1325.5814253375772</c:v>
                </c:pt>
                <c:pt idx="820">
                  <c:v>45531.999668749988</c:v>
                </c:pt>
                <c:pt idx="821">
                  <c:v>83003.49128217352</c:v>
                </c:pt>
                <c:pt idx="822">
                  <c:v>92454.804770138275</c:v>
                </c:pt>
                <c:pt idx="823">
                  <c:v>96722.182328966388</c:v>
                </c:pt>
                <c:pt idx="824">
                  <c:v>91896.163205332734</c:v>
                </c:pt>
                <c:pt idx="825">
                  <c:v>84251.735227343743</c:v>
                </c:pt>
                <c:pt idx="826">
                  <c:v>86227.04023132268</c:v>
                </c:pt>
                <c:pt idx="827">
                  <c:v>85502.411175116766</c:v>
                </c:pt>
                <c:pt idx="828">
                  <c:v>101022.53950065895</c:v>
                </c:pt>
                <c:pt idx="829">
                  <c:v>126801.47421968127</c:v>
                </c:pt>
                <c:pt idx="830">
                  <c:v>130879.91714382712</c:v>
                </c:pt>
                <c:pt idx="831">
                  <c:v>107805.40550617196</c:v>
                </c:pt>
                <c:pt idx="832">
                  <c:v>63946.193148061873</c:v>
                </c:pt>
                <c:pt idx="833">
                  <c:v>40721.008572457024</c:v>
                </c:pt>
                <c:pt idx="834">
                  <c:v>44097.034820934932</c:v>
                </c:pt>
                <c:pt idx="835">
                  <c:v>44940.298882558011</c:v>
                </c:pt>
                <c:pt idx="836">
                  <c:v>40110.143383168892</c:v>
                </c:pt>
                <c:pt idx="837">
                  <c:v>46225.898366406916</c:v>
                </c:pt>
                <c:pt idx="838">
                  <c:v>61402.453741224832</c:v>
                </c:pt>
                <c:pt idx="839">
                  <c:v>62983.608019711217</c:v>
                </c:pt>
                <c:pt idx="840">
                  <c:v>61310.522741699213</c:v>
                </c:pt>
                <c:pt idx="841">
                  <c:v>77538.450766771508</c:v>
                </c:pt>
                <c:pt idx="842">
                  <c:v>92142.229435049114</c:v>
                </c:pt>
                <c:pt idx="843">
                  <c:v>82537.693446951394</c:v>
                </c:pt>
                <c:pt idx="844">
                  <c:v>55957.34101809757</c:v>
                </c:pt>
                <c:pt idx="845">
                  <c:v>37493.692868706166</c:v>
                </c:pt>
                <c:pt idx="846">
                  <c:v>34588.741796093927</c:v>
                </c:pt>
                <c:pt idx="847">
                  <c:v>44392.335506655036</c:v>
                </c:pt>
                <c:pt idx="848">
                  <c:v>70804.713410041863</c:v>
                </c:pt>
                <c:pt idx="849">
                  <c:v>102131.07289286889</c:v>
                </c:pt>
                <c:pt idx="850">
                  <c:v>105601.28376117167</c:v>
                </c:pt>
                <c:pt idx="851">
                  <c:v>80930.092987082142</c:v>
                </c:pt>
                <c:pt idx="852">
                  <c:v>68464.432251338396</c:v>
                </c:pt>
                <c:pt idx="853">
                  <c:v>69609.858433951056</c:v>
                </c:pt>
                <c:pt idx="854">
                  <c:v>63770.274395957626</c:v>
                </c:pt>
                <c:pt idx="855">
                  <c:v>46897.860054446093</c:v>
                </c:pt>
                <c:pt idx="856">
                  <c:v>36473.215851888905</c:v>
                </c:pt>
                <c:pt idx="857">
                  <c:v>68409.771540062022</c:v>
                </c:pt>
                <c:pt idx="858">
                  <c:v>113403.24025654289</c:v>
                </c:pt>
                <c:pt idx="859">
                  <c:v>116842.26899384147</c:v>
                </c:pt>
                <c:pt idx="860">
                  <c:v>93519.465804833017</c:v>
                </c:pt>
                <c:pt idx="861">
                  <c:v>109920.36427661261</c:v>
                </c:pt>
                <c:pt idx="862">
                  <c:v>178632.30138492794</c:v>
                </c:pt>
                <c:pt idx="863">
                  <c:v>179060.08102260387</c:v>
                </c:pt>
                <c:pt idx="864">
                  <c:v>110965.70445287589</c:v>
                </c:pt>
                <c:pt idx="865">
                  <c:v>87978.100141694158</c:v>
                </c:pt>
                <c:pt idx="866">
                  <c:v>117954.94750895276</c:v>
                </c:pt>
                <c:pt idx="867">
                  <c:v>154457.59510527065</c:v>
                </c:pt>
                <c:pt idx="868">
                  <c:v>133644.67191172839</c:v>
                </c:pt>
                <c:pt idx="869">
                  <c:v>71500.429424554066</c:v>
                </c:pt>
                <c:pt idx="870">
                  <c:v>32980.904258887073</c:v>
                </c:pt>
                <c:pt idx="871">
                  <c:v>19772.08863789363</c:v>
                </c:pt>
                <c:pt idx="872">
                  <c:v>14974.228090905728</c:v>
                </c:pt>
                <c:pt idx="873">
                  <c:v>6033.495546986037</c:v>
                </c:pt>
                <c:pt idx="874">
                  <c:v>-15519.723364043833</c:v>
                </c:pt>
                <c:pt idx="875">
                  <c:v>-41025.160810271977</c:v>
                </c:pt>
                <c:pt idx="876">
                  <c:v>-61905.916561933314</c:v>
                </c:pt>
                <c:pt idx="877">
                  <c:v>-50300.80541027525</c:v>
                </c:pt>
                <c:pt idx="878">
                  <c:v>-11427.600712217167</c:v>
                </c:pt>
                <c:pt idx="879">
                  <c:v>23280.837856867049</c:v>
                </c:pt>
                <c:pt idx="880">
                  <c:v>-86.037143132731188</c:v>
                </c:pt>
                <c:pt idx="881">
                  <c:v>-39465.729307031259</c:v>
                </c:pt>
                <c:pt idx="882">
                  <c:v>-2025.7054450617386</c:v>
                </c:pt>
                <c:pt idx="883">
                  <c:v>35806.3778882716</c:v>
                </c:pt>
                <c:pt idx="884">
                  <c:v>39589.586221604717</c:v>
                </c:pt>
                <c:pt idx="885">
                  <c:v>51110.032017783793</c:v>
                </c:pt>
                <c:pt idx="886">
                  <c:v>55430.496323650004</c:v>
                </c:pt>
                <c:pt idx="887">
                  <c:v>48153.901167513839</c:v>
                </c:pt>
                <c:pt idx="888">
                  <c:v>33033.092169085365</c:v>
                </c:pt>
                <c:pt idx="889">
                  <c:v>13687.289217663398</c:v>
                </c:pt>
                <c:pt idx="890">
                  <c:v>-9510.3179822165184</c:v>
                </c:pt>
                <c:pt idx="891">
                  <c:v>-36362.808939905059</c:v>
                </c:pt>
                <c:pt idx="892">
                  <c:v>-58872.841221438808</c:v>
                </c:pt>
                <c:pt idx="893">
                  <c:v>-62462.769454800058</c:v>
                </c:pt>
                <c:pt idx="894">
                  <c:v>-48166.459760149854</c:v>
                </c:pt>
                <c:pt idx="895">
                  <c:v>-23847.196158159641</c:v>
                </c:pt>
                <c:pt idx="896">
                  <c:v>3582.2809601741178</c:v>
                </c:pt>
                <c:pt idx="897">
                  <c:v>20631.049929995042</c:v>
                </c:pt>
                <c:pt idx="898">
                  <c:v>24074.882221661755</c:v>
                </c:pt>
                <c:pt idx="899">
                  <c:v>13642.075279043787</c:v>
                </c:pt>
                <c:pt idx="900">
                  <c:v>-3767.4457928710581</c:v>
                </c:pt>
                <c:pt idx="901">
                  <c:v>-34687.279289572565</c:v>
                </c:pt>
                <c:pt idx="902">
                  <c:v>-184362.38420809445</c:v>
                </c:pt>
                <c:pt idx="903">
                  <c:v>-296451.86022668146</c:v>
                </c:pt>
                <c:pt idx="904">
                  <c:v>-251284.9136174419</c:v>
                </c:pt>
                <c:pt idx="905">
                  <c:v>-163336.8391568705</c:v>
                </c:pt>
                <c:pt idx="906">
                  <c:v>-72502.753611421082</c:v>
                </c:pt>
                <c:pt idx="907">
                  <c:v>-13700.207030318754</c:v>
                </c:pt>
                <c:pt idx="908">
                  <c:v>25359.16734903894</c:v>
                </c:pt>
                <c:pt idx="909">
                  <c:v>89381.832501052064</c:v>
                </c:pt>
                <c:pt idx="910">
                  <c:v>168065.94421639759</c:v>
                </c:pt>
                <c:pt idx="911">
                  <c:v>194473.72651010047</c:v>
                </c:pt>
                <c:pt idx="912">
                  <c:v>139488.51475845836</c:v>
                </c:pt>
                <c:pt idx="913">
                  <c:v>93910.677950565136</c:v>
                </c:pt>
                <c:pt idx="914">
                  <c:v>148075.67855624988</c:v>
                </c:pt>
                <c:pt idx="915">
                  <c:v>151923.83554609376</c:v>
                </c:pt>
                <c:pt idx="916">
                  <c:v>94200.971138164678</c:v>
                </c:pt>
                <c:pt idx="917">
                  <c:v>53957.895110083911</c:v>
                </c:pt>
                <c:pt idx="918">
                  <c:v>20806.378295302806</c:v>
                </c:pt>
                <c:pt idx="919">
                  <c:v>40642.18864801016</c:v>
                </c:pt>
                <c:pt idx="920">
                  <c:v>71002.121319681915</c:v>
                </c:pt>
                <c:pt idx="921">
                  <c:v>120069.90236347765</c:v>
                </c:pt>
                <c:pt idx="922">
                  <c:v>145863.76051728448</c:v>
                </c:pt>
                <c:pt idx="923">
                  <c:v>129614.42124274757</c:v>
                </c:pt>
                <c:pt idx="924">
                  <c:v>38922.813706869369</c:v>
                </c:pt>
                <c:pt idx="925">
                  <c:v>-55254.062897697979</c:v>
                </c:pt>
                <c:pt idx="926">
                  <c:v>-44734.036794399013</c:v>
                </c:pt>
                <c:pt idx="927">
                  <c:v>-20648.878591589706</c:v>
                </c:pt>
                <c:pt idx="928">
                  <c:v>-10731.889169709253</c:v>
                </c:pt>
                <c:pt idx="929">
                  <c:v>-805.31053957257188</c:v>
                </c:pt>
                <c:pt idx="930">
                  <c:v>2261.9075718112404</c:v>
                </c:pt>
                <c:pt idx="931">
                  <c:v>2025.1198405541429</c:v>
                </c:pt>
                <c:pt idx="932">
                  <c:v>-1612.3651345821679</c:v>
                </c:pt>
                <c:pt idx="933">
                  <c:v>-15113.632404131113</c:v>
                </c:pt>
                <c:pt idx="934">
                  <c:v>-38304.168606216692</c:v>
                </c:pt>
                <c:pt idx="935">
                  <c:v>-41544.077531075192</c:v>
                </c:pt>
                <c:pt idx="936">
                  <c:v>-25750.45582591659</c:v>
                </c:pt>
                <c:pt idx="937">
                  <c:v>-13406.654350617337</c:v>
                </c:pt>
                <c:pt idx="938">
                  <c:v>-10519.368795605478</c:v>
                </c:pt>
                <c:pt idx="939">
                  <c:v>-13798.999719087629</c:v>
                </c:pt>
                <c:pt idx="940">
                  <c:v>-7964.8425212049015</c:v>
                </c:pt>
                <c:pt idx="941">
                  <c:v>6946.236526617934</c:v>
                </c:pt>
                <c:pt idx="942">
                  <c:v>12881.61605624991</c:v>
                </c:pt>
                <c:pt idx="943">
                  <c:v>15796.327738475809</c:v>
                </c:pt>
                <c:pt idx="944">
                  <c:v>21793.825655142562</c:v>
                </c:pt>
                <c:pt idx="945">
                  <c:v>27903.178556250125</c:v>
                </c:pt>
                <c:pt idx="946">
                  <c:v>49235.972062130633</c:v>
                </c:pt>
                <c:pt idx="947">
                  <c:v>68819.594030912238</c:v>
                </c:pt>
                <c:pt idx="948">
                  <c:v>57914.608631731331</c:v>
                </c:pt>
                <c:pt idx="949">
                  <c:v>30449.913031497275</c:v>
                </c:pt>
                <c:pt idx="950">
                  <c:v>-13365.517734310206</c:v>
                </c:pt>
                <c:pt idx="951">
                  <c:v>-84268.075657471665</c:v>
                </c:pt>
                <c:pt idx="952">
                  <c:v>-178764.062674435</c:v>
                </c:pt>
                <c:pt idx="953">
                  <c:v>-244445.20265656608</c:v>
                </c:pt>
                <c:pt idx="954">
                  <c:v>-243819.19406762105</c:v>
                </c:pt>
                <c:pt idx="955">
                  <c:v>-215513.95206770627</c:v>
                </c:pt>
                <c:pt idx="956">
                  <c:v>-186549.4537352008</c:v>
                </c:pt>
                <c:pt idx="957">
                  <c:v>-108593.0678151506</c:v>
                </c:pt>
                <c:pt idx="958">
                  <c:v>-13914.477547949133</c:v>
                </c:pt>
                <c:pt idx="959">
                  <c:v>63822.458020910482</c:v>
                </c:pt>
                <c:pt idx="960">
                  <c:v>144201.48699713961</c:v>
                </c:pt>
                <c:pt idx="961">
                  <c:v>219622.93587192206</c:v>
                </c:pt>
                <c:pt idx="962">
                  <c:v>249266.22847764372</c:v>
                </c:pt>
                <c:pt idx="963">
                  <c:v>228541.53813899297</c:v>
                </c:pt>
                <c:pt idx="964">
                  <c:v>172645.66238490556</c:v>
                </c:pt>
                <c:pt idx="965">
                  <c:v>104396.14008639831</c:v>
                </c:pt>
                <c:pt idx="966">
                  <c:v>49023.400178819131</c:v>
                </c:pt>
                <c:pt idx="967">
                  <c:v>17227.978421143751</c:v>
                </c:pt>
                <c:pt idx="968">
                  <c:v>2645.7168454857501</c:v>
                </c:pt>
                <c:pt idx="969">
                  <c:v>-17731.183149762051</c:v>
                </c:pt>
                <c:pt idx="970">
                  <c:v>-54703.097300441674</c:v>
                </c:pt>
                <c:pt idx="971">
                  <c:v>-122174.01924595002</c:v>
                </c:pt>
                <c:pt idx="972">
                  <c:v>-207402.00193008053</c:v>
                </c:pt>
                <c:pt idx="973">
                  <c:v>-230555.67519073762</c:v>
                </c:pt>
                <c:pt idx="974">
                  <c:v>-201927.94581638995</c:v>
                </c:pt>
                <c:pt idx="975">
                  <c:v>-172684.56171874996</c:v>
                </c:pt>
                <c:pt idx="976">
                  <c:v>-144292.15310119683</c:v>
                </c:pt>
                <c:pt idx="977">
                  <c:v>-91745.758917502608</c:v>
                </c:pt>
                <c:pt idx="978">
                  <c:v>-53107.19844938274</c:v>
                </c:pt>
                <c:pt idx="979">
                  <c:v>-38050.018445450005</c:v>
                </c:pt>
                <c:pt idx="980">
                  <c:v>-25552.042756394971</c:v>
                </c:pt>
                <c:pt idx="981">
                  <c:v>-16642.177996182712</c:v>
                </c:pt>
                <c:pt idx="982">
                  <c:v>-12834.251021200003</c:v>
                </c:pt>
                <c:pt idx="983">
                  <c:v>-11958.193114302421</c:v>
                </c:pt>
                <c:pt idx="984">
                  <c:v>-7676.2535875950643</c:v>
                </c:pt>
                <c:pt idx="985">
                  <c:v>-1905.3525449144197</c:v>
                </c:pt>
                <c:pt idx="986">
                  <c:v>0</c:v>
                </c:pt>
                <c:pt idx="987">
                  <c:v>0</c:v>
                </c:pt>
                <c:pt idx="988">
                  <c:v>0</c:v>
                </c:pt>
                <c:pt idx="989">
                  <c:v>0</c:v>
                </c:pt>
                <c:pt idx="990">
                  <c:v>0</c:v>
                </c:pt>
                <c:pt idx="991">
                  <c:v>0</c:v>
                </c:pt>
                <c:pt idx="992">
                  <c:v>0</c:v>
                </c:pt>
                <c:pt idx="993">
                  <c:v>0</c:v>
                </c:pt>
                <c:pt idx="994">
                  <c:v>0</c:v>
                </c:pt>
                <c:pt idx="995">
                  <c:v>0</c:v>
                </c:pt>
                <c:pt idx="996">
                  <c:v>0</c:v>
                </c:pt>
                <c:pt idx="997">
                  <c:v>0</c:v>
                </c:pt>
                <c:pt idx="998">
                  <c:v>0</c:v>
                </c:pt>
                <c:pt idx="999">
                  <c:v>0</c:v>
                </c:pt>
                <c:pt idx="1000">
                  <c:v>0</c:v>
                </c:pt>
                <c:pt idx="1001">
                  <c:v>0</c:v>
                </c:pt>
                <c:pt idx="1002">
                  <c:v>0</c:v>
                </c:pt>
                <c:pt idx="1003">
                  <c:v>0</c:v>
                </c:pt>
                <c:pt idx="1004">
                  <c:v>0</c:v>
                </c:pt>
                <c:pt idx="1005">
                  <c:v>0</c:v>
                </c:pt>
                <c:pt idx="1006">
                  <c:v>0</c:v>
                </c:pt>
                <c:pt idx="1007">
                  <c:v>0</c:v>
                </c:pt>
                <c:pt idx="1008">
                  <c:v>0</c:v>
                </c:pt>
                <c:pt idx="1009">
                  <c:v>0</c:v>
                </c:pt>
                <c:pt idx="1010">
                  <c:v>0</c:v>
                </c:pt>
                <c:pt idx="1011">
                  <c:v>0</c:v>
                </c:pt>
                <c:pt idx="1012">
                  <c:v>0</c:v>
                </c:pt>
                <c:pt idx="1013">
                  <c:v>0</c:v>
                </c:pt>
                <c:pt idx="1014">
                  <c:v>0</c:v>
                </c:pt>
                <c:pt idx="1015">
                  <c:v>0</c:v>
                </c:pt>
                <c:pt idx="1016">
                  <c:v>0</c:v>
                </c:pt>
                <c:pt idx="1017">
                  <c:v>0</c:v>
                </c:pt>
                <c:pt idx="1018">
                  <c:v>0</c:v>
                </c:pt>
                <c:pt idx="1019">
                  <c:v>0</c:v>
                </c:pt>
                <c:pt idx="1020">
                  <c:v>0</c:v>
                </c:pt>
                <c:pt idx="1021">
                  <c:v>0</c:v>
                </c:pt>
                <c:pt idx="1022">
                  <c:v>0</c:v>
                </c:pt>
                <c:pt idx="1023">
                  <c:v>0</c:v>
                </c:pt>
                <c:pt idx="1024">
                  <c:v>0</c:v>
                </c:pt>
                <c:pt idx="1025">
                  <c:v>0</c:v>
                </c:pt>
                <c:pt idx="1026">
                  <c:v>0</c:v>
                </c:pt>
                <c:pt idx="1027">
                  <c:v>1640.8085376938272</c:v>
                </c:pt>
                <c:pt idx="1028">
                  <c:v>15800.302997349998</c:v>
                </c:pt>
                <c:pt idx="1029">
                  <c:v>53110.320933694522</c:v>
                </c:pt>
                <c:pt idx="1030">
                  <c:v>93623.447521451468</c:v>
                </c:pt>
                <c:pt idx="1031">
                  <c:v>110834.65146604937</c:v>
                </c:pt>
                <c:pt idx="1032">
                  <c:v>113991.4784519895</c:v>
                </c:pt>
                <c:pt idx="1033">
                  <c:v>118207.26212439376</c:v>
                </c:pt>
                <c:pt idx="1034">
                  <c:v>124747.88583565276</c:v>
                </c:pt>
                <c:pt idx="1035">
                  <c:v>121006.3026487751</c:v>
                </c:pt>
                <c:pt idx="1036">
                  <c:v>105627.08398621735</c:v>
                </c:pt>
                <c:pt idx="1037">
                  <c:v>94523.542387505353</c:v>
                </c:pt>
                <c:pt idx="1038">
                  <c:v>99436.921469812121</c:v>
                </c:pt>
                <c:pt idx="1039">
                  <c:v>119829.19097074505</c:v>
                </c:pt>
                <c:pt idx="1040">
                  <c:v>135126.59563742275</c:v>
                </c:pt>
                <c:pt idx="1041">
                  <c:v>135233.13484343392</c:v>
                </c:pt>
                <c:pt idx="1042">
                  <c:v>114090.14448758558</c:v>
                </c:pt>
                <c:pt idx="1043">
                  <c:v>77598.282265653936</c:v>
                </c:pt>
                <c:pt idx="1044">
                  <c:v>43925.974032692931</c:v>
                </c:pt>
                <c:pt idx="1045">
                  <c:v>26582.869491199912</c:v>
                </c:pt>
                <c:pt idx="1046">
                  <c:v>26691.077400482245</c:v>
                </c:pt>
                <c:pt idx="1047">
                  <c:v>29862.719808525741</c:v>
                </c:pt>
                <c:pt idx="1048">
                  <c:v>18231.096600104844</c:v>
                </c:pt>
                <c:pt idx="1049">
                  <c:v>-11496.648941474225</c:v>
                </c:pt>
                <c:pt idx="1050">
                  <c:v>-52516.036943190928</c:v>
                </c:pt>
                <c:pt idx="1051">
                  <c:v>-82801.91848324296</c:v>
                </c:pt>
                <c:pt idx="1052">
                  <c:v>-99658.622384084025</c:v>
                </c:pt>
                <c:pt idx="1053">
                  <c:v>-116712.68250478515</c:v>
                </c:pt>
                <c:pt idx="1054">
                  <c:v>-140282.85025414382</c:v>
                </c:pt>
                <c:pt idx="1055">
                  <c:v>-166174.27020509017</c:v>
                </c:pt>
                <c:pt idx="1056">
                  <c:v>-185717.50264999995</c:v>
                </c:pt>
                <c:pt idx="1057">
                  <c:v>-176578.88343347638</c:v>
                </c:pt>
                <c:pt idx="1058">
                  <c:v>-134157.83020476936</c:v>
                </c:pt>
                <c:pt idx="1059">
                  <c:v>-99678.112794531262</c:v>
                </c:pt>
                <c:pt idx="1060">
                  <c:v>-69327.753398882822</c:v>
                </c:pt>
                <c:pt idx="1061">
                  <c:v>-34146.069441533262</c:v>
                </c:pt>
                <c:pt idx="1062">
                  <c:v>-7923.4769500000029</c:v>
                </c:pt>
                <c:pt idx="1063">
                  <c:v>6150.4710522411588</c:v>
                </c:pt>
                <c:pt idx="1064">
                  <c:v>25756.97039391605</c:v>
                </c:pt>
                <c:pt idx="1065">
                  <c:v>62764.526765849972</c:v>
                </c:pt>
                <c:pt idx="1066">
                  <c:v>88129.365901243407</c:v>
                </c:pt>
                <c:pt idx="1067">
                  <c:v>63638.545022243779</c:v>
                </c:pt>
                <c:pt idx="1068">
                  <c:v>27358.381969256265</c:v>
                </c:pt>
                <c:pt idx="1069">
                  <c:v>28103.578091049963</c:v>
                </c:pt>
                <c:pt idx="1070">
                  <c:v>56048.952436400032</c:v>
                </c:pt>
                <c:pt idx="1071">
                  <c:v>90380.534643200022</c:v>
                </c:pt>
                <c:pt idx="1072">
                  <c:v>119854.68940498118</c:v>
                </c:pt>
                <c:pt idx="1073">
                  <c:v>157471.28230861007</c:v>
                </c:pt>
                <c:pt idx="1074">
                  <c:v>210455.35222009671</c:v>
                </c:pt>
                <c:pt idx="1075">
                  <c:v>253883.98148103172</c:v>
                </c:pt>
                <c:pt idx="1076">
                  <c:v>256137.90409089139</c:v>
                </c:pt>
                <c:pt idx="1077">
                  <c:v>228772.20389177153</c:v>
                </c:pt>
                <c:pt idx="1078">
                  <c:v>196995.09699515</c:v>
                </c:pt>
                <c:pt idx="1079">
                  <c:v>181268.62905607777</c:v>
                </c:pt>
                <c:pt idx="1080">
                  <c:v>152642.63848055011</c:v>
                </c:pt>
                <c:pt idx="1081">
                  <c:v>91084.44759184026</c:v>
                </c:pt>
                <c:pt idx="1082">
                  <c:v>25398.392047656194</c:v>
                </c:pt>
                <c:pt idx="1083">
                  <c:v>-44753.291848265144</c:v>
                </c:pt>
                <c:pt idx="1084">
                  <c:v>-82122.035539572738</c:v>
                </c:pt>
                <c:pt idx="1085">
                  <c:v>-51452.010030924575</c:v>
                </c:pt>
                <c:pt idx="1086">
                  <c:v>818.65639378339461</c:v>
                </c:pt>
                <c:pt idx="1087">
                  <c:v>26900.539727116637</c:v>
                </c:pt>
                <c:pt idx="1088">
                  <c:v>30283.495809535449</c:v>
                </c:pt>
                <c:pt idx="1089">
                  <c:v>27135.218434449809</c:v>
                </c:pt>
                <c:pt idx="1090">
                  <c:v>23863.855934449992</c:v>
                </c:pt>
                <c:pt idx="1091">
                  <c:v>33677.943434450128</c:v>
                </c:pt>
                <c:pt idx="1092">
                  <c:v>66946.613648010301</c:v>
                </c:pt>
                <c:pt idx="1093">
                  <c:v>112288.66084450508</c:v>
                </c:pt>
                <c:pt idx="1094">
                  <c:v>126820.42079300516</c:v>
                </c:pt>
                <c:pt idx="1095">
                  <c:v>99004.048297656234</c:v>
                </c:pt>
                <c:pt idx="1096">
                  <c:v>61704.976738803969</c:v>
                </c:pt>
                <c:pt idx="1097">
                  <c:v>22961.327492747554</c:v>
                </c:pt>
                <c:pt idx="1098">
                  <c:v>-26977.15033493808</c:v>
                </c:pt>
                <c:pt idx="1099">
                  <c:v>-82897.94573271554</c:v>
                </c:pt>
                <c:pt idx="1100">
                  <c:v>-88476.347390967916</c:v>
                </c:pt>
                <c:pt idx="1101">
                  <c:v>-38285.415735588998</c:v>
                </c:pt>
                <c:pt idx="1102">
                  <c:v>20169.099706227109</c:v>
                </c:pt>
                <c:pt idx="1103">
                  <c:v>82748.380934450135</c:v>
                </c:pt>
                <c:pt idx="1104">
                  <c:v>142693.70734055422</c:v>
                </c:pt>
                <c:pt idx="1105">
                  <c:v>156262.01989228438</c:v>
                </c:pt>
                <c:pt idx="1106">
                  <c:v>108283.80249274777</c:v>
                </c:pt>
                <c:pt idx="1107">
                  <c:v>48810.521506543228</c:v>
                </c:pt>
                <c:pt idx="1108">
                  <c:v>-5094.8672375784026</c:v>
                </c:pt>
                <c:pt idx="1109">
                  <c:v>-55239.942001604904</c:v>
                </c:pt>
                <c:pt idx="1110">
                  <c:v>-51693.441091589411</c:v>
                </c:pt>
                <c:pt idx="1111">
                  <c:v>2827.5884805498986</c:v>
                </c:pt>
                <c:pt idx="1112">
                  <c:v>74529.386871957409</c:v>
                </c:pt>
                <c:pt idx="1113">
                  <c:v>167705.54342517373</c:v>
                </c:pt>
                <c:pt idx="1114">
                  <c:v>228134.24325867079</c:v>
                </c:pt>
                <c:pt idx="1115">
                  <c:v>190917.91955493859</c:v>
                </c:pt>
                <c:pt idx="1116">
                  <c:v>103563.67811589588</c:v>
                </c:pt>
                <c:pt idx="1117">
                  <c:v>34512.148082357489</c:v>
                </c:pt>
                <c:pt idx="1118">
                  <c:v>-23917.648215819863</c:v>
                </c:pt>
                <c:pt idx="1119">
                  <c:v>-54975.580482216094</c:v>
                </c:pt>
                <c:pt idx="1120">
                  <c:v>-36518.304462587956</c:v>
                </c:pt>
                <c:pt idx="1121">
                  <c:v>-10993.001638105581</c:v>
                </c:pt>
                <c:pt idx="1122">
                  <c:v>-15013.593045235051</c:v>
                </c:pt>
                <c:pt idx="1123">
                  <c:v>-58861.318853535231</c:v>
                </c:pt>
                <c:pt idx="1124">
                  <c:v>-132583.03397315094</c:v>
                </c:pt>
                <c:pt idx="1125">
                  <c:v>-222668.97239096821</c:v>
                </c:pt>
                <c:pt idx="1126">
                  <c:v>-283575.57886826864</c:v>
                </c:pt>
                <c:pt idx="1127">
                  <c:v>-282061.83988741424</c:v>
                </c:pt>
                <c:pt idx="1128">
                  <c:v>-249802.25673206724</c:v>
                </c:pt>
                <c:pt idx="1129">
                  <c:v>-192188.07170883022</c:v>
                </c:pt>
                <c:pt idx="1130">
                  <c:v>-138359.12427397363</c:v>
                </c:pt>
                <c:pt idx="1131">
                  <c:v>-111879.36611535317</c:v>
                </c:pt>
                <c:pt idx="1132">
                  <c:v>-100278.98975378337</c:v>
                </c:pt>
                <c:pt idx="1133">
                  <c:v>-97407.073525118001</c:v>
                </c:pt>
                <c:pt idx="1134">
                  <c:v>-89767.602628655528</c:v>
                </c:pt>
                <c:pt idx="1135">
                  <c:v>-70626.814750442965</c:v>
                </c:pt>
                <c:pt idx="1136">
                  <c:v>-42297.46915638887</c:v>
                </c:pt>
                <c:pt idx="1137">
                  <c:v>-16033.958728548545</c:v>
                </c:pt>
                <c:pt idx="1138">
                  <c:v>-1391.1874812181245</c:v>
                </c:pt>
                <c:pt idx="1139">
                  <c:v>4172.3379896873194</c:v>
                </c:pt>
                <c:pt idx="1140">
                  <c:v>7522.0766881181235</c:v>
                </c:pt>
                <c:pt idx="1141">
                  <c:v>16203.833974283683</c:v>
                </c:pt>
                <c:pt idx="1142">
                  <c:v>37741.619966199403</c:v>
                </c:pt>
                <c:pt idx="1143">
                  <c:v>66459.990786247057</c:v>
                </c:pt>
                <c:pt idx="1144">
                  <c:v>68605.507165527306</c:v>
                </c:pt>
                <c:pt idx="1145">
                  <c:v>33898.732618656177</c:v>
                </c:pt>
                <c:pt idx="1146">
                  <c:v>-20685.378563195052</c:v>
                </c:pt>
                <c:pt idx="1147">
                  <c:v>-91154.773736995703</c:v>
                </c:pt>
                <c:pt idx="1148">
                  <c:v>-84775.458901068749</c:v>
                </c:pt>
                <c:pt idx="1149">
                  <c:v>-40524.199334456251</c:v>
                </c:pt>
                <c:pt idx="1150">
                  <c:v>-11261.601950000006</c:v>
                </c:pt>
                <c:pt idx="1151">
                  <c:v>755.6480499999999</c:v>
                </c:pt>
                <c:pt idx="1152">
                  <c:v>13440.523050000003</c:v>
                </c:pt>
                <c:pt idx="1153">
                  <c:v>53532.670949397929</c:v>
                </c:pt>
                <c:pt idx="1154">
                  <c:v>118737.23445661049</c:v>
                </c:pt>
                <c:pt idx="1155">
                  <c:v>156452.29536871752</c:v>
                </c:pt>
                <c:pt idx="1156">
                  <c:v>148411.32274621652</c:v>
                </c:pt>
                <c:pt idx="1157">
                  <c:v>163580.67631360705</c:v>
                </c:pt>
                <c:pt idx="1158">
                  <c:v>211630.77628997638</c:v>
                </c:pt>
                <c:pt idx="1159">
                  <c:v>268905.15043475141</c:v>
                </c:pt>
                <c:pt idx="1160">
                  <c:v>297390.09111083351</c:v>
                </c:pt>
                <c:pt idx="1161">
                  <c:v>285093.7490774109</c:v>
                </c:pt>
                <c:pt idx="1162">
                  <c:v>270371.58709146816</c:v>
                </c:pt>
                <c:pt idx="1163">
                  <c:v>273380.382332129</c:v>
                </c:pt>
                <c:pt idx="1164">
                  <c:v>281067.75553505996</c:v>
                </c:pt>
                <c:pt idx="1165">
                  <c:v>287563.70882364979</c:v>
                </c:pt>
                <c:pt idx="1166">
                  <c:v>224666.39604712135</c:v>
                </c:pt>
                <c:pt idx="1167">
                  <c:v>153422.24226476674</c:v>
                </c:pt>
                <c:pt idx="1168">
                  <c:v>178295.27010543394</c:v>
                </c:pt>
                <c:pt idx="1169">
                  <c:v>202067.09488789414</c:v>
                </c:pt>
                <c:pt idx="1170">
                  <c:v>195684.93590877435</c:v>
                </c:pt>
                <c:pt idx="1171">
                  <c:v>192929.92429658177</c:v>
                </c:pt>
                <c:pt idx="1172">
                  <c:v>185068.65731484361</c:v>
                </c:pt>
                <c:pt idx="1173">
                  <c:v>176110.47096311979</c:v>
                </c:pt>
                <c:pt idx="1174">
                  <c:v>171106.33034798043</c:v>
                </c:pt>
                <c:pt idx="1175">
                  <c:v>160858.94610863121</c:v>
                </c:pt>
                <c:pt idx="1176">
                  <c:v>149654.20668681653</c:v>
                </c:pt>
                <c:pt idx="1177">
                  <c:v>147480.53600108286</c:v>
                </c:pt>
                <c:pt idx="1178">
                  <c:v>159789.67571267937</c:v>
                </c:pt>
                <c:pt idx="1179">
                  <c:v>173024.428006767</c:v>
                </c:pt>
                <c:pt idx="1180">
                  <c:v>176622.19063605697</c:v>
                </c:pt>
                <c:pt idx="1181">
                  <c:v>175262.5230266494</c:v>
                </c:pt>
                <c:pt idx="1182">
                  <c:v>163359.56993820454</c:v>
                </c:pt>
                <c:pt idx="1183">
                  <c:v>150524.45059931581</c:v>
                </c:pt>
                <c:pt idx="1184">
                  <c:v>142293.50593921999</c:v>
                </c:pt>
                <c:pt idx="1185">
                  <c:v>128464.18547737267</c:v>
                </c:pt>
                <c:pt idx="1186">
                  <c:v>103518.48406889981</c:v>
                </c:pt>
                <c:pt idx="1187">
                  <c:v>87979.51219389998</c:v>
                </c:pt>
                <c:pt idx="1188">
                  <c:v>87979.51219389998</c:v>
                </c:pt>
                <c:pt idx="1189">
                  <c:v>87979.51219389998</c:v>
                </c:pt>
                <c:pt idx="1190">
                  <c:v>87979.51219389998</c:v>
                </c:pt>
                <c:pt idx="1191">
                  <c:v>87979.51219389998</c:v>
                </c:pt>
                <c:pt idx="1192">
                  <c:v>87979.51219389998</c:v>
                </c:pt>
                <c:pt idx="1193">
                  <c:v>87979.51219389998</c:v>
                </c:pt>
                <c:pt idx="1194">
                  <c:v>87979.51219389998</c:v>
                </c:pt>
                <c:pt idx="1195">
                  <c:v>93159.169485567079</c:v>
                </c:pt>
                <c:pt idx="1196">
                  <c:v>93438.908302822048</c:v>
                </c:pt>
                <c:pt idx="1197">
                  <c:v>93438.908302821321</c:v>
                </c:pt>
                <c:pt idx="1198">
                  <c:v>114482.36328436794</c:v>
                </c:pt>
                <c:pt idx="1199">
                  <c:v>136550.60310449009</c:v>
                </c:pt>
                <c:pt idx="1200">
                  <c:v>159158.5004573311</c:v>
                </c:pt>
                <c:pt idx="1201">
                  <c:v>177854.22899426089</c:v>
                </c:pt>
                <c:pt idx="1202">
                  <c:v>170205.39272137661</c:v>
                </c:pt>
                <c:pt idx="1203">
                  <c:v>150968.76024632284</c:v>
                </c:pt>
                <c:pt idx="1204">
                  <c:v>130827.26208080459</c:v>
                </c:pt>
                <c:pt idx="1205">
                  <c:v>115296.71869462752</c:v>
                </c:pt>
                <c:pt idx="1206">
                  <c:v>110208.41361961349</c:v>
                </c:pt>
                <c:pt idx="1207">
                  <c:v>110517.34684005016</c:v>
                </c:pt>
                <c:pt idx="1208">
                  <c:v>110826.88356015552</c:v>
                </c:pt>
                <c:pt idx="1209">
                  <c:v>105718.1348174811</c:v>
                </c:pt>
                <c:pt idx="1210">
                  <c:v>100299.24523414731</c:v>
                </c:pt>
                <c:pt idx="1211">
                  <c:v>100299.24523414731</c:v>
                </c:pt>
                <c:pt idx="1212">
                  <c:v>94880.355650813508</c:v>
                </c:pt>
                <c:pt idx="1213">
                  <c:v>94586.905435154898</c:v>
                </c:pt>
                <c:pt idx="1214">
                  <c:v>100000.23147682202</c:v>
                </c:pt>
                <c:pt idx="1215">
                  <c:v>100000.23147682202</c:v>
                </c:pt>
                <c:pt idx="1216">
                  <c:v>94586.905435155655</c:v>
                </c:pt>
                <c:pt idx="1217">
                  <c:v>88886.29684004985</c:v>
                </c:pt>
                <c:pt idx="1218">
                  <c:v>88599.617786279865</c:v>
                </c:pt>
                <c:pt idx="1219">
                  <c:v>88313.541611294946</c:v>
                </c:pt>
                <c:pt idx="1220">
                  <c:v>82636.995819208751</c:v>
                </c:pt>
                <c:pt idx="1221">
                  <c:v>71319.089775198969</c:v>
                </c:pt>
                <c:pt idx="1222">
                  <c:v>65156.693579655715</c:v>
                </c:pt>
                <c:pt idx="1223">
                  <c:v>59033.065427452799</c:v>
                </c:pt>
                <c:pt idx="1224">
                  <c:v>63351.893303437006</c:v>
                </c:pt>
                <c:pt idx="1225">
                  <c:v>73467.957655879567</c:v>
                </c:pt>
                <c:pt idx="1226">
                  <c:v>78239.830245190067</c:v>
                </c:pt>
                <c:pt idx="1227">
                  <c:v>77970.063258750743</c:v>
                </c:pt>
                <c:pt idx="1228">
                  <c:v>77432.301910927999</c:v>
                </c:pt>
                <c:pt idx="1229">
                  <c:v>77164.306307775667</c:v>
                </c:pt>
                <c:pt idx="1230">
                  <c:v>71361.408180233208</c:v>
                </c:pt>
                <c:pt idx="1231">
                  <c:v>76098.20987958998</c:v>
                </c:pt>
                <c:pt idx="1232">
                  <c:v>86337.120830894099</c:v>
                </c:pt>
                <c:pt idx="1233">
                  <c:v>86337.120830893356</c:v>
                </c:pt>
                <c:pt idx="1234">
                  <c:v>86061.524147101969</c:v>
                </c:pt>
                <c:pt idx="1235">
                  <c:v>80815.104355435615</c:v>
                </c:pt>
                <c:pt idx="1236">
                  <c:v>69806.208515696228</c:v>
                </c:pt>
                <c:pt idx="1237">
                  <c:v>53619.992393295135</c:v>
                </c:pt>
                <c:pt idx="1238">
                  <c:v>31643.947551089757</c:v>
                </c:pt>
                <c:pt idx="1239">
                  <c:v>14878.918810705851</c:v>
                </c:pt>
                <c:pt idx="1240">
                  <c:v>8224.7234327160349</c:v>
                </c:pt>
                <c:pt idx="1241">
                  <c:v>12029.41143555961</c:v>
                </c:pt>
                <c:pt idx="1242">
                  <c:v>15783.986361943867</c:v>
                </c:pt>
                <c:pt idx="1243">
                  <c:v>14670.271093750136</c:v>
                </c:pt>
                <c:pt idx="1244">
                  <c:v>13396.352414969568</c:v>
                </c:pt>
                <c:pt idx="1245">
                  <c:v>17260.915190846201</c:v>
                </c:pt>
                <c:pt idx="1246">
                  <c:v>11275.581131767134</c:v>
                </c:pt>
                <c:pt idx="1247">
                  <c:v>5212.3733937503412</c:v>
                </c:pt>
                <c:pt idx="1248">
                  <c:v>4077.2358607879887</c:v>
                </c:pt>
                <c:pt idx="1249">
                  <c:v>2968.4753611879914</c:v>
                </c:pt>
                <c:pt idx="1250">
                  <c:v>6631.5799732562073</c:v>
                </c:pt>
                <c:pt idx="1251">
                  <c:v>10403.241752049536</c:v>
                </c:pt>
                <c:pt idx="1252">
                  <c:v>9448.1344973035157</c:v>
                </c:pt>
                <c:pt idx="1253">
                  <c:v>8511.8251396477499</c:v>
                </c:pt>
                <c:pt idx="1254">
                  <c:v>7594.1795680427567</c:v>
                </c:pt>
                <c:pt idx="1255">
                  <c:v>6695.0636714530056</c:v>
                </c:pt>
                <c:pt idx="1256">
                  <c:v>5814.3433388403446</c:v>
                </c:pt>
                <c:pt idx="1257">
                  <c:v>4951.8844591672305</c:v>
                </c:pt>
                <c:pt idx="1258">
                  <c:v>4107.5529213968675</c:v>
                </c:pt>
                <c:pt idx="1259">
                  <c:v>7726.4844061568674</c:v>
                </c:pt>
                <c:pt idx="1260">
                  <c:v>15858.603683376217</c:v>
                </c:pt>
                <c:pt idx="1261">
                  <c:v>24051.140677440053</c:v>
                </c:pt>
                <c:pt idx="1262">
                  <c:v>41088.546874120955</c:v>
                </c:pt>
                <c:pt idx="1263">
                  <c:v>58602.576040787251</c:v>
                </c:pt>
                <c:pt idx="1264">
                  <c:v>71957.681733554564</c:v>
                </c:pt>
                <c:pt idx="1265">
                  <c:v>81420.894128660599</c:v>
                </c:pt>
                <c:pt idx="1266">
                  <c:v>77702.932850043144</c:v>
                </c:pt>
                <c:pt idx="1267">
                  <c:v>73732.017679578013</c:v>
                </c:pt>
                <c:pt idx="1268">
                  <c:v>65301.118988481358</c:v>
                </c:pt>
                <c:pt idx="1269">
                  <c:v>47542.293988481106</c:v>
                </c:pt>
                <c:pt idx="1270">
                  <c:v>33874.80517957839</c:v>
                </c:pt>
                <c:pt idx="1271">
                  <c:v>24532.178135744409</c:v>
                </c:pt>
                <c:pt idx="1272">
                  <c:v>19502.142308255596</c:v>
                </c:pt>
                <c:pt idx="1273">
                  <c:v>23259.213275847418</c:v>
                </c:pt>
                <c:pt idx="1274">
                  <c:v>27140.600116658647</c:v>
                </c:pt>
                <c:pt idx="1275">
                  <c:v>30992.975492107802</c:v>
                </c:pt>
                <c:pt idx="1276">
                  <c:v>43631.801024858461</c:v>
                </c:pt>
                <c:pt idx="1277">
                  <c:v>56600.416649858336</c:v>
                </c:pt>
                <c:pt idx="1278">
                  <c:v>61126.886838605598</c:v>
                </c:pt>
                <c:pt idx="1279">
                  <c:v>65664.967158774336</c:v>
                </c:pt>
                <c:pt idx="1280">
                  <c:v>70430.834635249455</c:v>
                </c:pt>
                <c:pt idx="1281">
                  <c:v>62152.136546360278</c:v>
                </c:pt>
                <c:pt idx="1282">
                  <c:v>57795.883421360522</c:v>
                </c:pt>
                <c:pt idx="1283">
                  <c:v>57996.825795239871</c:v>
                </c:pt>
                <c:pt idx="1284">
                  <c:v>53635.009128572841</c:v>
                </c:pt>
                <c:pt idx="1285">
                  <c:v>44911.375795239379</c:v>
                </c:pt>
                <c:pt idx="1286">
                  <c:v>35841.979283324814</c:v>
                </c:pt>
                <c:pt idx="1287">
                  <c:v>31158.595731250007</c:v>
                </c:pt>
                <c:pt idx="1288">
                  <c:v>22017.441649858461</c:v>
                </c:pt>
                <c:pt idx="1289">
                  <c:v>17107.536249736899</c:v>
                </c:pt>
                <c:pt idx="1290">
                  <c:v>20806.545364947277</c:v>
                </c:pt>
                <c:pt idx="1291">
                  <c:v>20360.354424553945</c:v>
                </c:pt>
                <c:pt idx="1292">
                  <c:v>11293.251137894116</c:v>
                </c:pt>
                <c:pt idx="1293">
                  <c:v>6412.5936865366348</c:v>
                </c:pt>
                <c:pt idx="1294">
                  <c:v>5783.1052230715986</c:v>
                </c:pt>
                <c:pt idx="1295">
                  <c:v>13477.220636944638</c:v>
                </c:pt>
                <c:pt idx="1296">
                  <c:v>29635.820460399766</c:v>
                </c:pt>
                <c:pt idx="1297">
                  <c:v>46016.503438767184</c:v>
                </c:pt>
                <c:pt idx="1298">
                  <c:v>58610.745460399892</c:v>
                </c:pt>
                <c:pt idx="1299">
                  <c:v>67299.151355270908</c:v>
                </c:pt>
                <c:pt idx="1300">
                  <c:v>67917.410598190283</c:v>
                </c:pt>
                <c:pt idx="1301">
                  <c:v>64153.687812529854</c:v>
                </c:pt>
                <c:pt idx="1302">
                  <c:v>64558.922872040064</c:v>
                </c:pt>
                <c:pt idx="1303">
                  <c:v>69166.501993794605</c:v>
                </c:pt>
                <c:pt idx="1304">
                  <c:v>65580.203090905838</c:v>
                </c:pt>
                <c:pt idx="1305">
                  <c:v>57340.412292341534</c:v>
                </c:pt>
                <c:pt idx="1306">
                  <c:v>53307.130245061482</c:v>
                </c:pt>
                <c:pt idx="1307">
                  <c:v>49078.838578395058</c:v>
                </c:pt>
                <c:pt idx="1308">
                  <c:v>44850.546911728627</c:v>
                </c:pt>
                <c:pt idx="1309">
                  <c:v>44672.227917341654</c:v>
                </c:pt>
                <c:pt idx="1310">
                  <c:v>44672.227917341057</c:v>
                </c:pt>
                <c:pt idx="1311">
                  <c:v>40277.215590905493</c:v>
                </c:pt>
                <c:pt idx="1312">
                  <c:v>35893.800978203428</c:v>
                </c:pt>
                <c:pt idx="1313">
                  <c:v>27161.762410461266</c:v>
                </c:pt>
                <c:pt idx="1314">
                  <c:v>26702.021889738269</c:v>
                </c:pt>
                <c:pt idx="1315">
                  <c:v>26397.863769531239</c:v>
                </c:pt>
                <c:pt idx="1316">
                  <c:v>9321.2550119442913</c:v>
                </c:pt>
                <c:pt idx="1317">
                  <c:v>4439.2089760179579</c:v>
                </c:pt>
                <c:pt idx="1318">
                  <c:v>12165.025571154607</c:v>
                </c:pt>
                <c:pt idx="1319">
                  <c:v>36121.451135523326</c:v>
                </c:pt>
                <c:pt idx="1320">
                  <c:v>73246.144403222774</c:v>
                </c:pt>
                <c:pt idx="1321">
                  <c:v>103128.3094597996</c:v>
                </c:pt>
                <c:pt idx="1322">
                  <c:v>134590.89393152337</c:v>
                </c:pt>
                <c:pt idx="1323">
                  <c:v>167811.13881995089</c:v>
                </c:pt>
                <c:pt idx="1324">
                  <c:v>186286.57289985896</c:v>
                </c:pt>
                <c:pt idx="1325">
                  <c:v>169780.06578279976</c:v>
                </c:pt>
                <c:pt idx="1326">
                  <c:v>128920.78502732073</c:v>
                </c:pt>
                <c:pt idx="1327">
                  <c:v>89938.952821150728</c:v>
                </c:pt>
                <c:pt idx="1328">
                  <c:v>67900.469814843877</c:v>
                </c:pt>
                <c:pt idx="1329">
                  <c:v>58887.532314843753</c:v>
                </c:pt>
                <c:pt idx="1330">
                  <c:v>58887.532314843753</c:v>
                </c:pt>
                <c:pt idx="1331">
                  <c:v>58887.532314843753</c:v>
                </c:pt>
                <c:pt idx="1332">
                  <c:v>54381.063564844</c:v>
                </c:pt>
                <c:pt idx="1333">
                  <c:v>40675.674753577179</c:v>
                </c:pt>
                <c:pt idx="1334">
                  <c:v>31152.309192610781</c:v>
                </c:pt>
                <c:pt idx="1335">
                  <c:v>30635.257943987905</c:v>
                </c:pt>
                <c:pt idx="1336">
                  <c:v>39024.360493827524</c:v>
                </c:pt>
                <c:pt idx="1337">
                  <c:v>47733.912531156493</c:v>
                </c:pt>
                <c:pt idx="1338">
                  <c:v>51982.000238480847</c:v>
                </c:pt>
                <c:pt idx="1339">
                  <c:v>56421.706488481228</c:v>
                </c:pt>
                <c:pt idx="1340">
                  <c:v>60861.412738481602</c:v>
                </c:pt>
                <c:pt idx="1341">
                  <c:v>65514.991697823403</c:v>
                </c:pt>
                <c:pt idx="1342">
                  <c:v>79081.86049382716</c:v>
                </c:pt>
                <c:pt idx="1343">
                  <c:v>93430.333962149904</c:v>
                </c:pt>
                <c:pt idx="1344">
                  <c:v>94434.294487817126</c:v>
                </c:pt>
                <c:pt idx="1345">
                  <c:v>90928.685974099528</c:v>
                </c:pt>
                <c:pt idx="1346">
                  <c:v>78073.417951389711</c:v>
                </c:pt>
                <c:pt idx="1347">
                  <c:v>64687.385657599727</c:v>
                </c:pt>
                <c:pt idx="1348">
                  <c:v>51067.835657600503</c:v>
                </c:pt>
                <c:pt idx="1349">
                  <c:v>18967.008349326697</c:v>
                </c:pt>
                <c:pt idx="1350">
                  <c:v>-22551.677853321595</c:v>
                </c:pt>
                <c:pt idx="1351">
                  <c:v>-54696.778153754938</c:v>
                </c:pt>
                <c:pt idx="1352">
                  <c:v>-68574.570716674818</c:v>
                </c:pt>
                <c:pt idx="1353">
                  <c:v>-73344.261580800245</c:v>
                </c:pt>
                <c:pt idx="1354">
                  <c:v>-77878.870877960158</c:v>
                </c:pt>
                <c:pt idx="1355">
                  <c:v>-86247.27433008136</c:v>
                </c:pt>
                <c:pt idx="1356">
                  <c:v>-102156.34488867877</c:v>
                </c:pt>
                <c:pt idx="1357">
                  <c:v>-113145.17189941845</c:v>
                </c:pt>
                <c:pt idx="1358">
                  <c:v>-119463.81811373933</c:v>
                </c:pt>
                <c:pt idx="1359">
                  <c:v>-128746.92344531638</c:v>
                </c:pt>
                <c:pt idx="1360">
                  <c:v>-129789.116258858</c:v>
                </c:pt>
                <c:pt idx="1361">
                  <c:v>-96227.927690671422</c:v>
                </c:pt>
                <c:pt idx="1362">
                  <c:v>-34816.653076112576</c:v>
                </c:pt>
                <c:pt idx="1363">
                  <c:v>31657.614032084501</c:v>
                </c:pt>
                <c:pt idx="1364">
                  <c:v>92912.841020822845</c:v>
                </c:pt>
                <c:pt idx="1365">
                  <c:v>103037.06277904383</c:v>
                </c:pt>
                <c:pt idx="1366">
                  <c:v>59739.453841840557</c:v>
                </c:pt>
                <c:pt idx="1367">
                  <c:v>4102.7319556006842</c:v>
                </c:pt>
                <c:pt idx="1368">
                  <c:v>-65464.757361671625</c:v>
                </c:pt>
                <c:pt idx="1369">
                  <c:v>-91598.368749999994</c:v>
                </c:pt>
                <c:pt idx="1370">
                  <c:v>-48062.17529377294</c:v>
                </c:pt>
                <c:pt idx="1371">
                  <c:v>3466.2391748014088</c:v>
                </c:pt>
                <c:pt idx="1372">
                  <c:v>22760.601674801452</c:v>
                </c:pt>
                <c:pt idx="1373">
                  <c:v>6681.9662581347875</c:v>
                </c:pt>
                <c:pt idx="1374">
                  <c:v>-28784.078979663103</c:v>
                </c:pt>
                <c:pt idx="1375">
                  <c:v>-72731.530718502851</c:v>
                </c:pt>
                <c:pt idx="1376">
                  <c:v>-143956.42046632755</c:v>
                </c:pt>
                <c:pt idx="1377">
                  <c:v>-232704.67497148819</c:v>
                </c:pt>
                <c:pt idx="1378">
                  <c:v>-256394.94438272438</c:v>
                </c:pt>
                <c:pt idx="1379">
                  <c:v>-228418.63950473131</c:v>
                </c:pt>
                <c:pt idx="1380">
                  <c:v>-199741.22074922101</c:v>
                </c:pt>
                <c:pt idx="1381">
                  <c:v>-121050.87352790615</c:v>
                </c:pt>
                <c:pt idx="1382">
                  <c:v>-1138.7825283351672</c:v>
                </c:pt>
                <c:pt idx="1383">
                  <c:v>95297.955747139538</c:v>
                </c:pt>
                <c:pt idx="1384">
                  <c:v>120582.0953429802</c:v>
                </c:pt>
                <c:pt idx="1385">
                  <c:v>81643.709518288349</c:v>
                </c:pt>
                <c:pt idx="1386">
                  <c:v>47715.686667785776</c:v>
                </c:pt>
                <c:pt idx="1387">
                  <c:v>63789.250652883871</c:v>
                </c:pt>
                <c:pt idx="1388">
                  <c:v>115632.86230002767</c:v>
                </c:pt>
                <c:pt idx="1389">
                  <c:v>177866.58477089964</c:v>
                </c:pt>
                <c:pt idx="1390">
                  <c:v>211842.2706202149</c:v>
                </c:pt>
                <c:pt idx="1391">
                  <c:v>191456.59003307341</c:v>
                </c:pt>
                <c:pt idx="1392">
                  <c:v>138209.76949119981</c:v>
                </c:pt>
                <c:pt idx="1393">
                  <c:v>82618.813908672688</c:v>
                </c:pt>
                <c:pt idx="1394">
                  <c:v>38088.188539068004</c:v>
                </c:pt>
                <c:pt idx="1395">
                  <c:v>13653.113539068097</c:v>
                </c:pt>
                <c:pt idx="1396">
                  <c:v>-4780.2442188443529</c:v>
                </c:pt>
                <c:pt idx="1397">
                  <c:v>-26162.399931715441</c:v>
                </c:pt>
                <c:pt idx="1398">
                  <c:v>-41057.821534277165</c:v>
                </c:pt>
                <c:pt idx="1399">
                  <c:v>-55326.387321180911</c:v>
                </c:pt>
                <c:pt idx="1400">
                  <c:v>-68698.34035824296</c:v>
                </c:pt>
                <c:pt idx="1401">
                  <c:v>-75536.761065983985</c:v>
                </c:pt>
                <c:pt idx="1402">
                  <c:v>-89548.810947006205</c:v>
                </c:pt>
                <c:pt idx="1403">
                  <c:v>-129095.65673206733</c:v>
                </c:pt>
                <c:pt idx="1404">
                  <c:v>-192756.77579401963</c:v>
                </c:pt>
                <c:pt idx="1405">
                  <c:v>-208466.92153982082</c:v>
                </c:pt>
                <c:pt idx="1406">
                  <c:v>-149845.81087319998</c:v>
                </c:pt>
                <c:pt idx="1407">
                  <c:v>-62525.757175650018</c:v>
                </c:pt>
                <c:pt idx="1408">
                  <c:v>-1182.4462090736317</c:v>
                </c:pt>
                <c:pt idx="1409">
                  <c:v>12530.839346664863</c:v>
                </c:pt>
                <c:pt idx="1410">
                  <c:v>5003.9596705306867</c:v>
                </c:pt>
                <c:pt idx="1411">
                  <c:v>-2651.854823402834</c:v>
                </c:pt>
                <c:pt idx="1412">
                  <c:v>-7191.8300547336612</c:v>
                </c:pt>
                <c:pt idx="1413">
                  <c:v>-1203.2734584304796</c:v>
                </c:pt>
                <c:pt idx="1414">
                  <c:v>25645.58196773395</c:v>
                </c:pt>
                <c:pt idx="1415">
                  <c:v>71139.699624393746</c:v>
                </c:pt>
                <c:pt idx="1416">
                  <c:v>118804.94049972964</c:v>
                </c:pt>
                <c:pt idx="1417">
                  <c:v>147370.14129144992</c:v>
                </c:pt>
                <c:pt idx="1418">
                  <c:v>138025.66730240002</c:v>
                </c:pt>
                <c:pt idx="1419">
                  <c:v>84137.099993666256</c:v>
                </c:pt>
                <c:pt idx="1420">
                  <c:v>9508.0614670773448</c:v>
                </c:pt>
                <c:pt idx="1421">
                  <c:v>-68320.632298000637</c:v>
                </c:pt>
                <c:pt idx="1422">
                  <c:v>-111672.03876984742</c:v>
                </c:pt>
                <c:pt idx="1423">
                  <c:v>-72308.552066389952</c:v>
                </c:pt>
                <c:pt idx="1424">
                  <c:v>-7533.4605311440064</c:v>
                </c:pt>
                <c:pt idx="1425">
                  <c:v>44449.262955255479</c:v>
                </c:pt>
                <c:pt idx="1426">
                  <c:v>105653.34236884449</c:v>
                </c:pt>
                <c:pt idx="1427">
                  <c:v>129144.19076176334</c:v>
                </c:pt>
                <c:pt idx="1428">
                  <c:v>79333.792955980476</c:v>
                </c:pt>
                <c:pt idx="1429">
                  <c:v>12351.220187566341</c:v>
                </c:pt>
                <c:pt idx="1430">
                  <c:v>-46320.816025423417</c:v>
                </c:pt>
                <c:pt idx="1431">
                  <c:v>-109641.80400049685</c:v>
                </c:pt>
                <c:pt idx="1432">
                  <c:v>-172357.76543286876</c:v>
                </c:pt>
                <c:pt idx="1433">
                  <c:v>-179909.44769685334</c:v>
                </c:pt>
                <c:pt idx="1434">
                  <c:v>-151709.14614575618</c:v>
                </c:pt>
                <c:pt idx="1435">
                  <c:v>-77185.341116208248</c:v>
                </c:pt>
                <c:pt idx="1436">
                  <c:v>-7924.5612970863194</c:v>
                </c:pt>
                <c:pt idx="1437">
                  <c:v>23658.471068753461</c:v>
                </c:pt>
                <c:pt idx="1438">
                  <c:v>28986.223906337516</c:v>
                </c:pt>
                <c:pt idx="1439">
                  <c:v>14399.182351311729</c:v>
                </c:pt>
                <c:pt idx="1440">
                  <c:v>-5197.9648168666945</c:v>
                </c:pt>
                <c:pt idx="1441">
                  <c:v>-27722.114967826463</c:v>
                </c:pt>
                <c:pt idx="1442">
                  <c:v>-32082.756107366025</c:v>
                </c:pt>
                <c:pt idx="1443">
                  <c:v>-14776.198804108606</c:v>
                </c:pt>
                <c:pt idx="1444">
                  <c:v>1468.7496687499997</c:v>
                </c:pt>
                <c:pt idx="1445">
                  <c:v>6604.4918208914069</c:v>
                </c:pt>
                <c:pt idx="1446">
                  <c:v>-2572.5348782323231</c:v>
                </c:pt>
                <c:pt idx="1447">
                  <c:v>-33401.648369055387</c:v>
                </c:pt>
                <c:pt idx="1448">
                  <c:v>-65692.210839843756</c:v>
                </c:pt>
                <c:pt idx="1449">
                  <c:v>-56705.930242611721</c:v>
                </c:pt>
                <c:pt idx="1450">
                  <c:v>-22034.101904362582</c:v>
                </c:pt>
                <c:pt idx="1451">
                  <c:v>-3013.2128519500002</c:v>
                </c:pt>
                <c:pt idx="1452">
                  <c:v>0</c:v>
                </c:pt>
                <c:pt idx="1453">
                  <c:v>0</c:v>
                </c:pt>
                <c:pt idx="1454">
                  <c:v>0</c:v>
                </c:pt>
                <c:pt idx="1455">
                  <c:v>0</c:v>
                </c:pt>
                <c:pt idx="1456">
                  <c:v>0</c:v>
                </c:pt>
                <c:pt idx="1457">
                  <c:v>0</c:v>
                </c:pt>
                <c:pt idx="1458">
                  <c:v>0</c:v>
                </c:pt>
                <c:pt idx="1459">
                  <c:v>0</c:v>
                </c:pt>
                <c:pt idx="1460">
                  <c:v>0</c:v>
                </c:pt>
                <c:pt idx="1461">
                  <c:v>0</c:v>
                </c:pt>
                <c:pt idx="1462">
                  <c:v>0</c:v>
                </c:pt>
                <c:pt idx="1463">
                  <c:v>0</c:v>
                </c:pt>
                <c:pt idx="1464">
                  <c:v>0</c:v>
                </c:pt>
                <c:pt idx="1465">
                  <c:v>0</c:v>
                </c:pt>
                <c:pt idx="1466">
                  <c:v>0</c:v>
                </c:pt>
                <c:pt idx="1467">
                  <c:v>0</c:v>
                </c:pt>
                <c:pt idx="1468">
                  <c:v>0</c:v>
                </c:pt>
                <c:pt idx="1469">
                  <c:v>0</c:v>
                </c:pt>
                <c:pt idx="1470">
                  <c:v>0</c:v>
                </c:pt>
                <c:pt idx="1471">
                  <c:v>0</c:v>
                </c:pt>
                <c:pt idx="1472">
                  <c:v>0</c:v>
                </c:pt>
                <c:pt idx="1473">
                  <c:v>0</c:v>
                </c:pt>
                <c:pt idx="1474">
                  <c:v>0</c:v>
                </c:pt>
                <c:pt idx="1475">
                  <c:v>0</c:v>
                </c:pt>
                <c:pt idx="1476">
                  <c:v>0</c:v>
                </c:pt>
                <c:pt idx="1477">
                  <c:v>0</c:v>
                </c:pt>
                <c:pt idx="1478">
                  <c:v>0</c:v>
                </c:pt>
                <c:pt idx="1479">
                  <c:v>5492.3629740179795</c:v>
                </c:pt>
                <c:pt idx="1480">
                  <c:v>10256.949625477162</c:v>
                </c:pt>
                <c:pt idx="1481">
                  <c:v>12596.321923297657</c:v>
                </c:pt>
                <c:pt idx="1482">
                  <c:v>13176.84260942744</c:v>
                </c:pt>
                <c:pt idx="1483">
                  <c:v>13318.963931766049</c:v>
                </c:pt>
                <c:pt idx="1484">
                  <c:v>13924.315646671608</c:v>
                </c:pt>
                <c:pt idx="1485">
                  <c:v>16705.362171418063</c:v>
                </c:pt>
                <c:pt idx="1486">
                  <c:v>23808.536797052337</c:v>
                </c:pt>
                <c:pt idx="1487">
                  <c:v>34566.795405225777</c:v>
                </c:pt>
                <c:pt idx="1488">
                  <c:v>49561.487675337587</c:v>
                </c:pt>
                <c:pt idx="1489">
                  <c:v>68951.48930910627</c:v>
                </c:pt>
                <c:pt idx="1490">
                  <c:v>91063.238839228899</c:v>
                </c:pt>
                <c:pt idx="1491">
                  <c:v>113177.57966656949</c:v>
                </c:pt>
                <c:pt idx="1492">
                  <c:v>129971.27366925037</c:v>
                </c:pt>
                <c:pt idx="1493">
                  <c:v>138544.10737119929</c:v>
                </c:pt>
                <c:pt idx="1494">
                  <c:v>142870.92437744141</c:v>
                </c:pt>
                <c:pt idx="1495">
                  <c:v>139887.18314259569</c:v>
                </c:pt>
                <c:pt idx="1496">
                  <c:v>133341.94717296268</c:v>
                </c:pt>
                <c:pt idx="1497">
                  <c:v>123945.08435522603</c:v>
                </c:pt>
                <c:pt idx="1498">
                  <c:v>109060.9525230616</c:v>
                </c:pt>
                <c:pt idx="1499">
                  <c:v>91568.341590891418</c:v>
                </c:pt>
                <c:pt idx="1500">
                  <c:v>71946.316362585596</c:v>
                </c:pt>
                <c:pt idx="1501">
                  <c:v>62102.00176935237</c:v>
                </c:pt>
                <c:pt idx="1502">
                  <c:v>57719.21580381925</c:v>
                </c:pt>
                <c:pt idx="1503">
                  <c:v>55794.853992231685</c:v>
                </c:pt>
                <c:pt idx="1504">
                  <c:v>56946.368582556162</c:v>
                </c:pt>
                <c:pt idx="1505">
                  <c:v>51937.678556250044</c:v>
                </c:pt>
                <c:pt idx="1506">
                  <c:v>49692.406518382282</c:v>
                </c:pt>
                <c:pt idx="1507">
                  <c:v>53519.854447579128</c:v>
                </c:pt>
                <c:pt idx="1508">
                  <c:v>60672.169928133866</c:v>
                </c:pt>
                <c:pt idx="1509">
                  <c:v>71289.19794268909</c:v>
                </c:pt>
                <c:pt idx="1510">
                  <c:v>92127.523006655043</c:v>
                </c:pt>
                <c:pt idx="1511">
                  <c:v>121169.23081630858</c:v>
                </c:pt>
                <c:pt idx="1512">
                  <c:v>152741.46359055411</c:v>
                </c:pt>
                <c:pt idx="1513">
                  <c:v>183990.71155895115</c:v>
                </c:pt>
                <c:pt idx="1514">
                  <c:v>203918.16873538098</c:v>
                </c:pt>
                <c:pt idx="1515">
                  <c:v>202479.34340517753</c:v>
                </c:pt>
                <c:pt idx="1516">
                  <c:v>176216.17030871083</c:v>
                </c:pt>
                <c:pt idx="1517">
                  <c:v>146170.35047393502</c:v>
                </c:pt>
                <c:pt idx="1518">
                  <c:v>121923.19119213735</c:v>
                </c:pt>
                <c:pt idx="1519">
                  <c:v>103926.56989640037</c:v>
                </c:pt>
                <c:pt idx="1520">
                  <c:v>89369.470425619293</c:v>
                </c:pt>
                <c:pt idx="1521">
                  <c:v>73882.581919918273</c:v>
                </c:pt>
                <c:pt idx="1522">
                  <c:v>53910.22147601808</c:v>
                </c:pt>
                <c:pt idx="1523">
                  <c:v>24904.913626466034</c:v>
                </c:pt>
                <c:pt idx="1524">
                  <c:v>-16627.033602449392</c:v>
                </c:pt>
                <c:pt idx="1525">
                  <c:v>-70020.615191122823</c:v>
                </c:pt>
                <c:pt idx="1526">
                  <c:v>-113492.40813905023</c:v>
                </c:pt>
                <c:pt idx="1527">
                  <c:v>-138858.98841581919</c:v>
                </c:pt>
                <c:pt idx="1528">
                  <c:v>-136217.19747143865</c:v>
                </c:pt>
                <c:pt idx="1529">
                  <c:v>-112223.36742716051</c:v>
                </c:pt>
                <c:pt idx="1530">
                  <c:v>-79384.494752162631</c:v>
                </c:pt>
                <c:pt idx="1531">
                  <c:v>-41463.673039572663</c:v>
                </c:pt>
                <c:pt idx="1532">
                  <c:v>-4673.3843261123839</c:v>
                </c:pt>
                <c:pt idx="1533">
                  <c:v>31912.256249999864</c:v>
                </c:pt>
                <c:pt idx="1534">
                  <c:v>72750.566020822793</c:v>
                </c:pt>
                <c:pt idx="1535">
                  <c:v>122553.13253218909</c:v>
                </c:pt>
                <c:pt idx="1536">
                  <c:v>176838.89936018258</c:v>
                </c:pt>
                <c:pt idx="1537">
                  <c:v>222149.54450342726</c:v>
                </c:pt>
                <c:pt idx="1538">
                  <c:v>264730.93382365</c:v>
                </c:pt>
                <c:pt idx="1539">
                  <c:v>300352.81688045489</c:v>
                </c:pt>
                <c:pt idx="1540">
                  <c:v>330444.25122319075</c:v>
                </c:pt>
                <c:pt idx="1541">
                  <c:v>354600.35912857245</c:v>
                </c:pt>
                <c:pt idx="1542">
                  <c:v>356385.09369932918</c:v>
                </c:pt>
                <c:pt idx="1543">
                  <c:v>331920.19882711529</c:v>
                </c:pt>
                <c:pt idx="1544">
                  <c:v>272651.82131041633</c:v>
                </c:pt>
                <c:pt idx="1545">
                  <c:v>205969.24768158729</c:v>
                </c:pt>
                <c:pt idx="1546">
                  <c:v>159878.7085937497</c:v>
                </c:pt>
                <c:pt idx="1547">
                  <c:v>131717.0676119437</c:v>
                </c:pt>
                <c:pt idx="1548">
                  <c:v>127919.80952153771</c:v>
                </c:pt>
                <c:pt idx="1549">
                  <c:v>134577.30573642577</c:v>
                </c:pt>
                <c:pt idx="1550">
                  <c:v>146423.09843271619</c:v>
                </c:pt>
                <c:pt idx="1551">
                  <c:v>159092.22906677294</c:v>
                </c:pt>
                <c:pt idx="1552">
                  <c:v>166748.99338442355</c:v>
                </c:pt>
                <c:pt idx="1553">
                  <c:v>169640.21295733124</c:v>
                </c:pt>
                <c:pt idx="1554">
                  <c:v>172200.7250577755</c:v>
                </c:pt>
                <c:pt idx="1555">
                  <c:v>185811.00892843612</c:v>
                </c:pt>
                <c:pt idx="1556">
                  <c:v>205411.64078150623</c:v>
                </c:pt>
                <c:pt idx="1557">
                  <c:v>226218.26222995375</c:v>
                </c:pt>
                <c:pt idx="1558">
                  <c:v>253420.62138682234</c:v>
                </c:pt>
                <c:pt idx="1559">
                  <c:v>282713.32443125464</c:v>
                </c:pt>
                <c:pt idx="1560">
                  <c:v>296311.67120624933</c:v>
                </c:pt>
                <c:pt idx="1561">
                  <c:v>304486.3474910229</c:v>
                </c:pt>
                <c:pt idx="1562">
                  <c:v>312825.69226154394</c:v>
                </c:pt>
                <c:pt idx="1563">
                  <c:v>327274.11116044974</c:v>
                </c:pt>
                <c:pt idx="1564">
                  <c:v>342629.409136742</c:v>
                </c:pt>
                <c:pt idx="1565">
                  <c:v>352237.53224022663</c:v>
                </c:pt>
                <c:pt idx="1566">
                  <c:v>368268.99650112272</c:v>
                </c:pt>
                <c:pt idx="1567">
                  <c:v>372644.98751513928</c:v>
                </c:pt>
                <c:pt idx="1568">
                  <c:v>363016.24074102478</c:v>
                </c:pt>
                <c:pt idx="1569">
                  <c:v>358950.41431648424</c:v>
                </c:pt>
                <c:pt idx="1570">
                  <c:v>354124.82793408143</c:v>
                </c:pt>
                <c:pt idx="1571">
                  <c:v>348543.93894251174</c:v>
                </c:pt>
                <c:pt idx="1572">
                  <c:v>342213.72585733072</c:v>
                </c:pt>
                <c:pt idx="1573">
                  <c:v>321589.02193341806</c:v>
                </c:pt>
                <c:pt idx="1574">
                  <c:v>292077.26580899343</c:v>
                </c:pt>
                <c:pt idx="1575">
                  <c:v>267969.7451412938</c:v>
                </c:pt>
                <c:pt idx="1576">
                  <c:v>235719.7397323499</c:v>
                </c:pt>
                <c:pt idx="1577">
                  <c:v>201816.50431913391</c:v>
                </c:pt>
                <c:pt idx="1578">
                  <c:v>173830.9022323495</c:v>
                </c:pt>
                <c:pt idx="1579">
                  <c:v>158744.21671741523</c:v>
                </c:pt>
                <c:pt idx="1580">
                  <c:v>143731.18365703136</c:v>
                </c:pt>
                <c:pt idx="1581">
                  <c:v>134775.54507664772</c:v>
                </c:pt>
                <c:pt idx="1582">
                  <c:v>126306.16906439289</c:v>
                </c:pt>
                <c:pt idx="1583">
                  <c:v>103568.73406259784</c:v>
                </c:pt>
                <c:pt idx="1584">
                  <c:v>87410.319833249407</c:v>
                </c:pt>
                <c:pt idx="1585">
                  <c:v>71086.799999999843</c:v>
                </c:pt>
                <c:pt idx="1586">
                  <c:v>54649.171545978468</c:v>
                </c:pt>
                <c:pt idx="1587">
                  <c:v>44720.938640994333</c:v>
                </c:pt>
                <c:pt idx="1588">
                  <c:v>48007.117604199149</c:v>
                </c:pt>
                <c:pt idx="1589">
                  <c:v>64507.877438650277</c:v>
                </c:pt>
                <c:pt idx="1590">
                  <c:v>81458.448653613465</c:v>
                </c:pt>
                <c:pt idx="1591">
                  <c:v>98569.151130786719</c:v>
                </c:pt>
                <c:pt idx="1592">
                  <c:v>109879.29148496137</c:v>
                </c:pt>
                <c:pt idx="1593">
                  <c:v>121111.78977528143</c:v>
                </c:pt>
                <c:pt idx="1594">
                  <c:v>133035.78468713959</c:v>
                </c:pt>
                <c:pt idx="1595">
                  <c:v>119615.11251513926</c:v>
                </c:pt>
                <c:pt idx="1596">
                  <c:v>105522.74496793488</c:v>
                </c:pt>
                <c:pt idx="1597">
                  <c:v>85249.410938729008</c:v>
                </c:pt>
                <c:pt idx="1598">
                  <c:v>57922.201875518753</c:v>
                </c:pt>
                <c:pt idx="1599">
                  <c:v>43051.553825610878</c:v>
                </c:pt>
                <c:pt idx="1600">
                  <c:v>28124.705183331767</c:v>
                </c:pt>
                <c:pt idx="1601">
                  <c:v>19285.253841503869</c:v>
                </c:pt>
                <c:pt idx="1602">
                  <c:v>28734.388303408494</c:v>
                </c:pt>
                <c:pt idx="1603">
                  <c:v>50562.64166728015</c:v>
                </c:pt>
                <c:pt idx="1604">
                  <c:v>66728.265411384578</c:v>
                </c:pt>
                <c:pt idx="1605">
                  <c:v>88961.016550839413</c:v>
                </c:pt>
                <c:pt idx="1606">
                  <c:v>106083.89439244989</c:v>
                </c:pt>
                <c:pt idx="1607">
                  <c:v>117234.17096820606</c:v>
                </c:pt>
                <c:pt idx="1608">
                  <c:v>129051.13346820623</c:v>
                </c:pt>
                <c:pt idx="1609">
                  <c:v>140868.09596820638</c:v>
                </c:pt>
                <c:pt idx="1610">
                  <c:v>147521.15272578254</c:v>
                </c:pt>
                <c:pt idx="1611">
                  <c:v>153819.60297568308</c:v>
                </c:pt>
                <c:pt idx="1612">
                  <c:v>172785.68616045013</c:v>
                </c:pt>
                <c:pt idx="1613">
                  <c:v>192274.74593497283</c:v>
                </c:pt>
                <c:pt idx="1614">
                  <c:v>212782.42815780666</c:v>
                </c:pt>
                <c:pt idx="1615">
                  <c:v>233973.44038674221</c:v>
                </c:pt>
                <c:pt idx="1616">
                  <c:v>262480.41291591118</c:v>
                </c:pt>
                <c:pt idx="1617">
                  <c:v>286328.67393333197</c:v>
                </c:pt>
                <c:pt idx="1618">
                  <c:v>304949.11571806791</c:v>
                </c:pt>
                <c:pt idx="1619">
                  <c:v>305627.14481144818</c:v>
                </c:pt>
                <c:pt idx="1620">
                  <c:v>292507.8179002807</c:v>
                </c:pt>
                <c:pt idx="1621">
                  <c:v>278590.43488910887</c:v>
                </c:pt>
                <c:pt idx="1622">
                  <c:v>256950.57594577153</c:v>
                </c:pt>
                <c:pt idx="1623">
                  <c:v>221072.64089092737</c:v>
                </c:pt>
                <c:pt idx="1624">
                  <c:v>176566.82693445974</c:v>
                </c:pt>
                <c:pt idx="1625">
                  <c:v>137211.49329123614</c:v>
                </c:pt>
                <c:pt idx="1626">
                  <c:v>77437.548271983818</c:v>
                </c:pt>
                <c:pt idx="1627">
                  <c:v>9920.6171647996234</c:v>
                </c:pt>
                <c:pt idx="1628">
                  <c:v>-44625.849473769704</c:v>
                </c:pt>
                <c:pt idx="1629">
                  <c:v>-79786.401471605146</c:v>
                </c:pt>
                <c:pt idx="1630">
                  <c:v>-83240.711011451</c:v>
                </c:pt>
                <c:pt idx="1631">
                  <c:v>-50133.615395592635</c:v>
                </c:pt>
                <c:pt idx="1632">
                  <c:v>946.01443835821328</c:v>
                </c:pt>
                <c:pt idx="1633">
                  <c:v>57861.513218761618</c:v>
                </c:pt>
                <c:pt idx="1634">
                  <c:v>104091.74420385748</c:v>
                </c:pt>
                <c:pt idx="1635">
                  <c:v>121404.01255430607</c:v>
                </c:pt>
                <c:pt idx="1636">
                  <c:v>121404.01255430521</c:v>
                </c:pt>
                <c:pt idx="1637">
                  <c:v>103432.95592959964</c:v>
                </c:pt>
                <c:pt idx="1638">
                  <c:v>84874.461245712388</c:v>
                </c:pt>
                <c:pt idx="1639">
                  <c:v>71967.041431376521</c:v>
                </c:pt>
                <c:pt idx="1640">
                  <c:v>70493.439869149661</c:v>
                </c:pt>
                <c:pt idx="1641">
                  <c:v>86684.480004937752</c:v>
                </c:pt>
                <c:pt idx="1642">
                  <c:v>114946.15187523155</c:v>
                </c:pt>
                <c:pt idx="1643">
                  <c:v>155743.84026562236</c:v>
                </c:pt>
                <c:pt idx="1644">
                  <c:v>192468.52736914935</c:v>
                </c:pt>
                <c:pt idx="1645">
                  <c:v>224590.3764477986</c:v>
                </c:pt>
                <c:pt idx="1646">
                  <c:v>252657.79759376231</c:v>
                </c:pt>
                <c:pt idx="1647">
                  <c:v>275772.37926830648</c:v>
                </c:pt>
                <c:pt idx="1648">
                  <c:v>300374.31017840852</c:v>
                </c:pt>
                <c:pt idx="1649">
                  <c:v>313841.70577059221</c:v>
                </c:pt>
                <c:pt idx="1650">
                  <c:v>321406.39964482083</c:v>
                </c:pt>
                <c:pt idx="1651">
                  <c:v>316566.31529964547</c:v>
                </c:pt>
                <c:pt idx="1652">
                  <c:v>304131.38156213891</c:v>
                </c:pt>
                <c:pt idx="1653">
                  <c:v>297268.78600139811</c:v>
                </c:pt>
                <c:pt idx="1654">
                  <c:v>283265.476843827</c:v>
                </c:pt>
                <c:pt idx="1655">
                  <c:v>274473.59764981689</c:v>
                </c:pt>
                <c:pt idx="1656">
                  <c:v>278635.5474756005</c:v>
                </c:pt>
                <c:pt idx="1657">
                  <c:v>282844.22754733893</c:v>
                </c:pt>
                <c:pt idx="1658">
                  <c:v>287099.95575786143</c:v>
                </c:pt>
                <c:pt idx="1659">
                  <c:v>291403.0499999997</c:v>
                </c:pt>
                <c:pt idx="1660">
                  <c:v>295753.82816658239</c:v>
                </c:pt>
                <c:pt idx="1661">
                  <c:v>293387.34148377285</c:v>
                </c:pt>
                <c:pt idx="1662">
                  <c:v>297236.95557469776</c:v>
                </c:pt>
                <c:pt idx="1663">
                  <c:v>301682.08745312743</c:v>
                </c:pt>
                <c:pt idx="1664">
                  <c:v>291836.36402329523</c:v>
                </c:pt>
                <c:pt idx="1665">
                  <c:v>288246.75864936627</c:v>
                </c:pt>
                <c:pt idx="1666">
                  <c:v>277663.76938054588</c:v>
                </c:pt>
                <c:pt idx="1667">
                  <c:v>265898.6556448061</c:v>
                </c:pt>
                <c:pt idx="1668">
                  <c:v>261055.91808432684</c:v>
                </c:pt>
                <c:pt idx="1669">
                  <c:v>255648.94889918098</c:v>
                </c:pt>
                <c:pt idx="1670">
                  <c:v>250215.64488146178</c:v>
                </c:pt>
                <c:pt idx="1671">
                  <c:v>237187.56168556851</c:v>
                </c:pt>
                <c:pt idx="1672">
                  <c:v>230658.0082117182</c:v>
                </c:pt>
                <c:pt idx="1673">
                  <c:v>231172.68514844397</c:v>
                </c:pt>
                <c:pt idx="1674">
                  <c:v>224628.01499163106</c:v>
                </c:pt>
                <c:pt idx="1675">
                  <c:v>217567.88061663046</c:v>
                </c:pt>
                <c:pt idx="1676">
                  <c:v>210507.74624162985</c:v>
                </c:pt>
                <c:pt idx="1677">
                  <c:v>195899.83098177632</c:v>
                </c:pt>
                <c:pt idx="1678">
                  <c:v>180840.01168556872</c:v>
                </c:pt>
                <c:pt idx="1679">
                  <c:v>172393.13586173547</c:v>
                </c:pt>
                <c:pt idx="1680">
                  <c:v>170996.76138125037</c:v>
                </c:pt>
                <c:pt idx="1681">
                  <c:v>183594.17148023311</c:v>
                </c:pt>
                <c:pt idx="1682">
                  <c:v>204084.91991120428</c:v>
                </c:pt>
                <c:pt idx="1683">
                  <c:v>225048.34491120509</c:v>
                </c:pt>
                <c:pt idx="1684">
                  <c:v>254056.98266766156</c:v>
                </c:pt>
                <c:pt idx="1685">
                  <c:v>270223.54851904709</c:v>
                </c:pt>
                <c:pt idx="1686">
                  <c:v>272404.78043556848</c:v>
                </c:pt>
                <c:pt idx="1687">
                  <c:v>274598.58898716321</c:v>
                </c:pt>
                <c:pt idx="1688">
                  <c:v>262629.10974376503</c:v>
                </c:pt>
                <c:pt idx="1689">
                  <c:v>249516.65326246666</c:v>
                </c:pt>
                <c:pt idx="1690">
                  <c:v>243473.06369198207</c:v>
                </c:pt>
                <c:pt idx="1691">
                  <c:v>236886.22862342067</c:v>
                </c:pt>
                <c:pt idx="1692">
                  <c:v>237410.39391604858</c:v>
                </c:pt>
                <c:pt idx="1693">
                  <c:v>237935.35394075146</c:v>
                </c:pt>
                <c:pt idx="1694">
                  <c:v>238461.10931841494</c:v>
                </c:pt>
                <c:pt idx="1695">
                  <c:v>238987.66066991948</c:v>
                </c:pt>
                <c:pt idx="1696">
                  <c:v>239515.00861614911</c:v>
                </c:pt>
                <c:pt idx="1697">
                  <c:v>240043.15377799273</c:v>
                </c:pt>
                <c:pt idx="1698">
                  <c:v>233417.38219299962</c:v>
                </c:pt>
                <c:pt idx="1699">
                  <c:v>219107.95302633379</c:v>
                </c:pt>
                <c:pt idx="1700">
                  <c:v>204297.39856966145</c:v>
                </c:pt>
                <c:pt idx="1701">
                  <c:v>196159.51691991786</c:v>
                </c:pt>
                <c:pt idx="1702">
                  <c:v>195173.97269075186</c:v>
                </c:pt>
                <c:pt idx="1703">
                  <c:v>187075.84008175379</c:v>
                </c:pt>
                <c:pt idx="1704">
                  <c:v>185624.94076246725</c:v>
                </c:pt>
                <c:pt idx="1705">
                  <c:v>191749.58891043268</c:v>
                </c:pt>
                <c:pt idx="1706">
                  <c:v>190778.3219187996</c:v>
                </c:pt>
                <c:pt idx="1707">
                  <c:v>196875.91190382926</c:v>
                </c:pt>
                <c:pt idx="1708">
                  <c:v>203447.61186663024</c:v>
                </c:pt>
                <c:pt idx="1709">
                  <c:v>202954.40181511024</c:v>
                </c:pt>
                <c:pt idx="1710">
                  <c:v>216559.99362838469</c:v>
                </c:pt>
                <c:pt idx="1711">
                  <c:v>231172.68514844397</c:v>
                </c:pt>
                <c:pt idx="1712">
                  <c:v>238748.28374163024</c:v>
                </c:pt>
                <c:pt idx="1713">
                  <c:v>253935.22650592399</c:v>
                </c:pt>
                <c:pt idx="1714">
                  <c:v>262629.10974376602</c:v>
                </c:pt>
                <c:pt idx="1715">
                  <c:v>271363.49329251301</c:v>
                </c:pt>
                <c:pt idx="1716">
                  <c:v>280696.73519075202</c:v>
                </c:pt>
                <c:pt idx="1717">
                  <c:v>290087.21106966061</c:v>
                </c:pt>
                <c:pt idx="1718">
                  <c:v>300111.60955234384</c:v>
                </c:pt>
                <c:pt idx="1719">
                  <c:v>310211.66697465355</c:v>
                </c:pt>
                <c:pt idx="1720">
                  <c:v>313745.91370739322</c:v>
                </c:pt>
                <c:pt idx="1721">
                  <c:v>302181.35648603371</c:v>
                </c:pt>
                <c:pt idx="1722">
                  <c:v>282660.65231821901</c:v>
                </c:pt>
                <c:pt idx="1723">
                  <c:v>261906.05602741809</c:v>
                </c:pt>
                <c:pt idx="1724">
                  <c:v>240547.54822213782</c:v>
                </c:pt>
                <c:pt idx="1725">
                  <c:v>196211.75602741557</c:v>
                </c:pt>
                <c:pt idx="1726">
                  <c:v>135520.51622509962</c:v>
                </c:pt>
                <c:pt idx="1727">
                  <c:v>66444.942921719339</c:v>
                </c:pt>
                <c:pt idx="1728">
                  <c:v>-10510.553883850878</c:v>
                </c:pt>
                <c:pt idx="1729">
                  <c:v>-87073.595675889432</c:v>
                </c:pt>
                <c:pt idx="1730">
                  <c:v>-134571.40599278556</c:v>
                </c:pt>
                <c:pt idx="1731">
                  <c:v>-153120.25851622678</c:v>
                </c:pt>
                <c:pt idx="1732">
                  <c:v>-157549.58152587732</c:v>
                </c:pt>
                <c:pt idx="1733">
                  <c:v>-148374.34348407283</c:v>
                </c:pt>
                <c:pt idx="1734">
                  <c:v>-139156.25293305248</c:v>
                </c:pt>
                <c:pt idx="1735">
                  <c:v>-136142.11700646908</c:v>
                </c:pt>
                <c:pt idx="1736">
                  <c:v>-145200.85553349633</c:v>
                </c:pt>
                <c:pt idx="1737">
                  <c:v>-147779.64708861508</c:v>
                </c:pt>
                <c:pt idx="1738">
                  <c:v>-144060.870679738</c:v>
                </c:pt>
                <c:pt idx="1739">
                  <c:v>-134551.17361668672</c:v>
                </c:pt>
                <c:pt idx="1740">
                  <c:v>-108292.38390207871</c:v>
                </c:pt>
                <c:pt idx="1741">
                  <c:v>-71606.10893953481</c:v>
                </c:pt>
                <c:pt idx="1742">
                  <c:v>-46307.765659949386</c:v>
                </c:pt>
                <c:pt idx="1743">
                  <c:v>-32173.285970064378</c:v>
                </c:pt>
                <c:pt idx="1744">
                  <c:v>-18039.375076050477</c:v>
                </c:pt>
                <c:pt idx="1745">
                  <c:v>-14461.12886257356</c:v>
                </c:pt>
                <c:pt idx="1746">
                  <c:v>-16098.881189293863</c:v>
                </c:pt>
                <c:pt idx="1747">
                  <c:v>-7464.3529406436228</c:v>
                </c:pt>
                <c:pt idx="1748">
                  <c:v>1349.2366048710337</c:v>
                </c:pt>
                <c:pt idx="1749">
                  <c:v>10020.953126422017</c:v>
                </c:pt>
                <c:pt idx="1750">
                  <c:v>23908.845113204479</c:v>
                </c:pt>
                <c:pt idx="1751">
                  <c:v>27908.721886056988</c:v>
                </c:pt>
                <c:pt idx="1752">
                  <c:v>26937.495526317936</c:v>
                </c:pt>
                <c:pt idx="1753">
                  <c:v>25980.021756766982</c:v>
                </c:pt>
                <c:pt idx="1754">
                  <c:v>25036.222966849986</c:v>
                </c:pt>
                <c:pt idx="1755">
                  <c:v>24106.021546012831</c:v>
                </c:pt>
                <c:pt idx="1756">
                  <c:v>23189.339883701432</c:v>
                </c:pt>
                <c:pt idx="1757">
                  <c:v>17495.890994361973</c:v>
                </c:pt>
                <c:pt idx="1758">
                  <c:v>16463.019186816673</c:v>
                </c:pt>
                <c:pt idx="1759">
                  <c:v>15616.896917197399</c:v>
                </c:pt>
                <c:pt idx="1760">
                  <c:v>9923.3300056004882</c:v>
                </c:pt>
                <c:pt idx="1761">
                  <c:v>8977.6384632789486</c:v>
                </c:pt>
                <c:pt idx="1762">
                  <c:v>8050.6777625282621</c:v>
                </c:pt>
                <c:pt idx="1763">
                  <c:v>7142.3137923108934</c:v>
                </c:pt>
                <c:pt idx="1764">
                  <c:v>1690.3082749229795</c:v>
                </c:pt>
                <c:pt idx="1765">
                  <c:v>-12855.287519475536</c:v>
                </c:pt>
                <c:pt idx="1766">
                  <c:v>-40762.291037850133</c:v>
                </c:pt>
                <c:pt idx="1767">
                  <c:v>-77006.518371339771</c:v>
                </c:pt>
                <c:pt idx="1768">
                  <c:v>-120544.22683669376</c:v>
                </c:pt>
                <c:pt idx="1769">
                  <c:v>-165648.4007291368</c:v>
                </c:pt>
                <c:pt idx="1770">
                  <c:v>-198762.22367212424</c:v>
                </c:pt>
                <c:pt idx="1771">
                  <c:v>-208578.09818139829</c:v>
                </c:pt>
                <c:pt idx="1772">
                  <c:v>-201864.88230012453</c:v>
                </c:pt>
                <c:pt idx="1773">
                  <c:v>-187756.00241939936</c:v>
                </c:pt>
                <c:pt idx="1774">
                  <c:v>-164433.77795809464</c:v>
                </c:pt>
                <c:pt idx="1775">
                  <c:v>-139828.28945390627</c:v>
                </c:pt>
                <c:pt idx="1776">
                  <c:v>-126341.0102266812</c:v>
                </c:pt>
                <c:pt idx="1777">
                  <c:v>-125076.29032885622</c:v>
                </c:pt>
                <c:pt idx="1778">
                  <c:v>-134221.62497597761</c:v>
                </c:pt>
                <c:pt idx="1779">
                  <c:v>-148574.96482205007</c:v>
                </c:pt>
                <c:pt idx="1780">
                  <c:v>-156380.8851729492</c:v>
                </c:pt>
                <c:pt idx="1781">
                  <c:v>-149118.38043893987</c:v>
                </c:pt>
                <c:pt idx="1782">
                  <c:v>-128943.20102395485</c:v>
                </c:pt>
                <c:pt idx="1783">
                  <c:v>-103595.93637412284</c:v>
                </c:pt>
                <c:pt idx="1784">
                  <c:v>-78744.991955749691</c:v>
                </c:pt>
                <c:pt idx="1785">
                  <c:v>-62422.480676156236</c:v>
                </c:pt>
                <c:pt idx="1786">
                  <c:v>-53918.556110496749</c:v>
                </c:pt>
                <c:pt idx="1787">
                  <c:v>-48909.021548010496</c:v>
                </c:pt>
                <c:pt idx="1788">
                  <c:v>-46559.805334472636</c:v>
                </c:pt>
                <c:pt idx="1789">
                  <c:v>-47165.69668060018</c:v>
                </c:pt>
                <c:pt idx="1790">
                  <c:v>-49129.524607161031</c:v>
                </c:pt>
                <c:pt idx="1791">
                  <c:v>-49748.162816535245</c:v>
                </c:pt>
                <c:pt idx="1792">
                  <c:v>-45749.644441342978</c:v>
                </c:pt>
                <c:pt idx="1793">
                  <c:v>-33879.6503313836</c:v>
                </c:pt>
                <c:pt idx="1794">
                  <c:v>-24904.951169166052</c:v>
                </c:pt>
                <c:pt idx="1795">
                  <c:v>0</c:v>
                </c:pt>
                <c:pt idx="1796">
                  <c:v>0</c:v>
                </c:pt>
                <c:pt idx="1797">
                  <c:v>0</c:v>
                </c:pt>
                <c:pt idx="1798">
                  <c:v>0</c:v>
                </c:pt>
                <c:pt idx="1799">
                  <c:v>0</c:v>
                </c:pt>
                <c:pt idx="1800">
                  <c:v>0</c:v>
                </c:pt>
              </c:numCache>
            </c:numRef>
          </c:yVal>
          <c:smooth val="0"/>
          <c:extLst>
            <c:ext xmlns:c16="http://schemas.microsoft.com/office/drawing/2014/chart" uri="{C3380CC4-5D6E-409C-BE32-E72D297353CC}">
              <c16:uniqueId val="{00000000-1516-495F-83B1-CABFEBC47EF7}"/>
            </c:ext>
          </c:extLst>
        </c:ser>
        <c:dLbls>
          <c:showLegendKey val="0"/>
          <c:showVal val="0"/>
          <c:showCatName val="0"/>
          <c:showSerName val="0"/>
          <c:showPercent val="0"/>
          <c:showBubbleSize val="0"/>
        </c:dLbls>
        <c:axId val="174387888"/>
        <c:axId val="2062284688"/>
      </c:scatterChart>
      <c:valAx>
        <c:axId val="174387888"/>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Time</a:t>
                </a:r>
                <a:r>
                  <a:rPr lang="en-GB" baseline="0"/>
                  <a:t> (Sec)</a:t>
                </a:r>
                <a:endParaRPr lang="en-GB"/>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062284688"/>
        <c:crosses val="autoZero"/>
        <c:crossBetween val="midCat"/>
      </c:valAx>
      <c:valAx>
        <c:axId val="2062284688"/>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Power</a:t>
                </a:r>
                <a:r>
                  <a:rPr lang="en-GB" baseline="0"/>
                  <a:t> (W)</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74387888"/>
        <c:crosses val="autoZero"/>
        <c:crossBetween val="midCat"/>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Energy</a:t>
            </a:r>
            <a:r>
              <a:rPr lang="en-GB" baseline="0"/>
              <a:t> lost due to braking </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lineMarker"/>
        <c:varyColors val="0"/>
        <c:ser>
          <c:idx val="0"/>
          <c:order val="0"/>
          <c:spPr>
            <a:ln w="19050" cap="rnd">
              <a:solidFill>
                <a:schemeClr val="accent1"/>
              </a:solidFill>
              <a:round/>
            </a:ln>
            <a:effectLst/>
          </c:spPr>
          <c:marker>
            <c:symbol val="circle"/>
            <c:size val="5"/>
            <c:spPr>
              <a:solidFill>
                <a:schemeClr val="accent1"/>
              </a:solidFill>
              <a:ln w="9525">
                <a:solidFill>
                  <a:schemeClr val="accent1"/>
                </a:solidFill>
              </a:ln>
              <a:effectLst/>
            </c:spPr>
          </c:marker>
          <c:yVal>
            <c:numRef>
              <c:f>WLTC_class_3!$AA$8:$AA$26</c:f>
              <c:numCache>
                <c:formatCode>General</c:formatCode>
                <c:ptCount val="19"/>
                <c:pt idx="0">
                  <c:v>154533.75</c:v>
                </c:pt>
                <c:pt idx="1">
                  <c:v>308475.98379629629</c:v>
                </c:pt>
                <c:pt idx="2">
                  <c:v>460063.49537037034</c:v>
                </c:pt>
                <c:pt idx="3">
                  <c:v>606996.00694444438</c:v>
                </c:pt>
                <c:pt idx="4">
                  <c:v>744277.67361111101</c:v>
                </c:pt>
                <c:pt idx="5">
                  <c:v>863761.11111111101</c:v>
                </c:pt>
                <c:pt idx="6">
                  <c:v>957244.49074074067</c:v>
                </c:pt>
                <c:pt idx="7">
                  <c:v>1027913.9467592592</c:v>
                </c:pt>
                <c:pt idx="8">
                  <c:v>1078955.6134259258</c:v>
                </c:pt>
                <c:pt idx="9">
                  <c:v>1113555.625</c:v>
                </c:pt>
                <c:pt idx="10">
                  <c:v>1134680.6365740742</c:v>
                </c:pt>
                <c:pt idx="11">
                  <c:v>1149199.1550925926</c:v>
                </c:pt>
                <c:pt idx="12">
                  <c:v>1159080.8217592593</c:v>
                </c:pt>
                <c:pt idx="13">
                  <c:v>1165573.888888889</c:v>
                </c:pt>
                <c:pt idx="14">
                  <c:v>1169965.7407407409</c:v>
                </c:pt>
                <c:pt idx="15">
                  <c:v>1172905.7407407409</c:v>
                </c:pt>
                <c:pt idx="16">
                  <c:v>1174621.3078703706</c:v>
                </c:pt>
                <c:pt idx="17">
                  <c:v>1175202.0486111112</c:v>
                </c:pt>
                <c:pt idx="18">
                  <c:v>1175270.6712962964</c:v>
                </c:pt>
              </c:numCache>
            </c:numRef>
          </c:yVal>
          <c:smooth val="0"/>
          <c:extLst>
            <c:ext xmlns:c16="http://schemas.microsoft.com/office/drawing/2014/chart" uri="{C3380CC4-5D6E-409C-BE32-E72D297353CC}">
              <c16:uniqueId val="{00000000-A0E9-4BC5-90C9-35F2A91A9FFF}"/>
            </c:ext>
          </c:extLst>
        </c:ser>
        <c:dLbls>
          <c:showLegendKey val="0"/>
          <c:showVal val="0"/>
          <c:showCatName val="0"/>
          <c:showSerName val="0"/>
          <c:showPercent val="0"/>
          <c:showBubbleSize val="0"/>
        </c:dLbls>
        <c:axId val="174389328"/>
        <c:axId val="535504096"/>
      </c:scatterChart>
      <c:valAx>
        <c:axId val="174389328"/>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Time</a:t>
                </a:r>
                <a:r>
                  <a:rPr lang="en-GB" baseline="0"/>
                  <a:t> (sec)</a:t>
                </a:r>
                <a:endParaRPr lang="en-GB"/>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35504096"/>
        <c:crosses val="autoZero"/>
        <c:crossBetween val="midCat"/>
      </c:valAx>
      <c:valAx>
        <c:axId val="535504096"/>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Energy</a:t>
                </a:r>
                <a:r>
                  <a:rPr lang="en-GB" baseline="0"/>
                  <a:t> (J)</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74389328"/>
        <c:crosses val="autoZero"/>
        <c:crossBetween val="midCat"/>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Comulative</a:t>
            </a:r>
            <a:r>
              <a:rPr lang="en-GB" baseline="0"/>
              <a:t> power</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0.17230462161811522"/>
          <c:y val="0.15850427350427351"/>
          <c:w val="0.62222009321078209"/>
          <c:h val="0.65173800390335823"/>
        </c:manualLayout>
      </c:layout>
      <c:scatterChart>
        <c:scatterStyle val="lineMarker"/>
        <c:varyColors val="0"/>
        <c:ser>
          <c:idx val="0"/>
          <c:order val="0"/>
          <c:tx>
            <c:v>power needed to accelerate </c:v>
          </c:tx>
          <c:spPr>
            <a:ln w="19050" cap="rnd">
              <a:solidFill>
                <a:schemeClr val="accent1"/>
              </a:solidFill>
              <a:round/>
            </a:ln>
            <a:effectLst/>
          </c:spPr>
          <c:marker>
            <c:symbol val="circle"/>
            <c:size val="5"/>
            <c:spPr>
              <a:solidFill>
                <a:schemeClr val="accent1"/>
              </a:solidFill>
              <a:ln w="9525">
                <a:solidFill>
                  <a:schemeClr val="accent1"/>
                </a:solidFill>
              </a:ln>
              <a:effectLst/>
            </c:spPr>
          </c:marker>
          <c:yVal>
            <c:numRef>
              <c:f>WLTC_class_3!$AB$1035:$AB$1056</c:f>
              <c:numCache>
                <c:formatCode>General</c:formatCode>
                <c:ptCount val="22"/>
                <c:pt idx="0">
                  <c:v>1640.8085376938272</c:v>
                </c:pt>
                <c:pt idx="1">
                  <c:v>17441.111535043827</c:v>
                </c:pt>
                <c:pt idx="2">
                  <c:v>70551.432468738349</c:v>
                </c:pt>
                <c:pt idx="3">
                  <c:v>164174.8799901898</c:v>
                </c:pt>
                <c:pt idx="4">
                  <c:v>275009.53145623917</c:v>
                </c:pt>
                <c:pt idx="5">
                  <c:v>389001.00990822865</c:v>
                </c:pt>
                <c:pt idx="6">
                  <c:v>507208.27203262242</c:v>
                </c:pt>
                <c:pt idx="7">
                  <c:v>631956.15786827519</c:v>
                </c:pt>
                <c:pt idx="8">
                  <c:v>752962.46051705023</c:v>
                </c:pt>
                <c:pt idx="9">
                  <c:v>858589.54450326762</c:v>
                </c:pt>
                <c:pt idx="10">
                  <c:v>953113.08689077292</c:v>
                </c:pt>
                <c:pt idx="11">
                  <c:v>1052550.008360585</c:v>
                </c:pt>
                <c:pt idx="12">
                  <c:v>1172379.1993313301</c:v>
                </c:pt>
                <c:pt idx="13">
                  <c:v>1307505.7949687529</c:v>
                </c:pt>
                <c:pt idx="14">
                  <c:v>1442738.9298121869</c:v>
                </c:pt>
                <c:pt idx="15">
                  <c:v>1556829.0742997725</c:v>
                </c:pt>
                <c:pt idx="16">
                  <c:v>1634427.3565654263</c:v>
                </c:pt>
                <c:pt idx="17">
                  <c:v>1678353.3305981192</c:v>
                </c:pt>
                <c:pt idx="18">
                  <c:v>1704936.2000893191</c:v>
                </c:pt>
                <c:pt idx="19">
                  <c:v>1731627.2774898014</c:v>
                </c:pt>
                <c:pt idx="20">
                  <c:v>1761489.997298327</c:v>
                </c:pt>
                <c:pt idx="21">
                  <c:v>1779721.0938984319</c:v>
                </c:pt>
              </c:numCache>
            </c:numRef>
          </c:yVal>
          <c:smooth val="0"/>
          <c:extLst>
            <c:ext xmlns:c16="http://schemas.microsoft.com/office/drawing/2014/chart" uri="{C3380CC4-5D6E-409C-BE32-E72D297353CC}">
              <c16:uniqueId val="{00000000-29AD-4722-88DA-C2BC82E60E14}"/>
            </c:ext>
          </c:extLst>
        </c:ser>
        <c:ser>
          <c:idx val="1"/>
          <c:order val="1"/>
          <c:tx>
            <c:v>power of fly wheel </c:v>
          </c:tx>
          <c:spPr>
            <a:ln w="19050" cap="rnd">
              <a:solidFill>
                <a:schemeClr val="accent2"/>
              </a:solidFill>
              <a:round/>
            </a:ln>
            <a:effectLst/>
          </c:spPr>
          <c:marker>
            <c:symbol val="circle"/>
            <c:size val="5"/>
            <c:spPr>
              <a:solidFill>
                <a:schemeClr val="accent2"/>
              </a:solidFill>
              <a:ln w="9525">
                <a:solidFill>
                  <a:schemeClr val="accent2"/>
                </a:solidFill>
              </a:ln>
              <a:effectLst/>
            </c:spPr>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xVal>
            <c:numLit>
              <c:formatCode>General</c:formatCode>
              <c:ptCount val="1"/>
              <c:pt idx="0">
                <c:v>4.2699999999999996</c:v>
              </c:pt>
            </c:numLit>
          </c:xVal>
          <c:yVal>
            <c:numLit>
              <c:formatCode>General</c:formatCode>
              <c:ptCount val="1"/>
              <c:pt idx="0">
                <c:v>275009.5</c:v>
              </c:pt>
            </c:numLit>
          </c:yVal>
          <c:smooth val="0"/>
          <c:extLst>
            <c:ext xmlns:c16="http://schemas.microsoft.com/office/drawing/2014/chart" uri="{C3380CC4-5D6E-409C-BE32-E72D297353CC}">
              <c16:uniqueId val="{00000001-29AD-4722-88DA-C2BC82E60E14}"/>
            </c:ext>
          </c:extLst>
        </c:ser>
        <c:dLbls>
          <c:showLegendKey val="0"/>
          <c:showVal val="0"/>
          <c:showCatName val="0"/>
          <c:showSerName val="0"/>
          <c:showPercent val="0"/>
          <c:showBubbleSize val="0"/>
        </c:dLbls>
        <c:axId val="896153056"/>
        <c:axId val="515009088"/>
      </c:scatterChart>
      <c:valAx>
        <c:axId val="896153056"/>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Time</a:t>
                </a:r>
                <a:r>
                  <a:rPr lang="en-GB" baseline="0"/>
                  <a:t> (Sec)</a:t>
                </a:r>
                <a:endParaRPr lang="en-GB"/>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15009088"/>
        <c:crosses val="autoZero"/>
        <c:crossBetween val="midCat"/>
      </c:valAx>
      <c:valAx>
        <c:axId val="515009088"/>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Power</a:t>
                </a:r>
                <a:r>
                  <a:rPr lang="en-GB" baseline="0"/>
                  <a:t> (W)</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96153056"/>
        <c:crosses val="autoZero"/>
        <c:crossBetween val="midCat"/>
      </c:valAx>
      <c:spPr>
        <a:noFill/>
        <a:ln>
          <a:noFill/>
        </a:ln>
        <a:effectLst/>
      </c:spPr>
    </c:plotArea>
    <c:legend>
      <c:legendPos val="r"/>
      <c:layout>
        <c:manualLayout>
          <c:xMode val="edge"/>
          <c:yMode val="edge"/>
          <c:x val="0.79594423320659058"/>
          <c:y val="0.12893095093882492"/>
          <c:w val="0.18884664131812423"/>
          <c:h val="0.78525741974560892"/>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8.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9.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0EEA2F366178047808FA03462A57F61" ma:contentTypeVersion="10" ma:contentTypeDescription="Create a new document." ma:contentTypeScope="" ma:versionID="d389b17bbae49119cb7837088ffcdfe2">
  <xsd:schema xmlns:xsd="http://www.w3.org/2001/XMLSchema" xmlns:xs="http://www.w3.org/2001/XMLSchema" xmlns:p="http://schemas.microsoft.com/office/2006/metadata/properties" xmlns:ns3="da3f2772-8f1e-4acb-bd98-3a0ee892f48a" xmlns:ns4="0cb976d4-72d8-43fd-a100-21d54766e958" targetNamespace="http://schemas.microsoft.com/office/2006/metadata/properties" ma:root="true" ma:fieldsID="922f1e58f9beec6b82283838d028d280" ns3:_="" ns4:_="">
    <xsd:import namespace="da3f2772-8f1e-4acb-bd98-3a0ee892f48a"/>
    <xsd:import namespace="0cb976d4-72d8-43fd-a100-21d54766e95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4:SharedWithUsers" minOccurs="0"/>
                <xsd:element ref="ns4:SharedWithDetails" minOccurs="0"/>
                <xsd:element ref="ns4:SharingHintHash"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a3f2772-8f1e-4acb-bd98-3a0ee892f48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SearchProperties" ma:index="1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cb976d4-72d8-43fd-a100-21d54766e958"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4012F4D-8C3E-4D2B-AA7A-AA25ED06188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a3f2772-8f1e-4acb-bd98-3a0ee892f48a"/>
    <ds:schemaRef ds:uri="0cb976d4-72d8-43fd-a100-21d54766e95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B501000-2D33-4E5C-A45D-0B7B2D3AB3F7}">
  <ds:schemaRefs>
    <ds:schemaRef ds:uri="http://schemas.microsoft.com/sharepoint/v3/contenttype/forms"/>
  </ds:schemaRefs>
</ds:datastoreItem>
</file>

<file path=customXml/itemProps3.xml><?xml version="1.0" encoding="utf-8"?>
<ds:datastoreItem xmlns:ds="http://schemas.openxmlformats.org/officeDocument/2006/customXml" ds:itemID="{E5BB51AC-BED1-4EEA-8F99-12E602DCF87D}">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2591E5AA-6B83-4539-85E5-55D55370A2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Engineering Report Template</Template>
  <TotalTime>4774</TotalTime>
  <Pages>14</Pages>
  <Words>2965</Words>
  <Characters>16904</Characters>
  <Application>Microsoft Office Word</Application>
  <DocSecurity>0</DocSecurity>
  <Lines>140</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19830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Sami</dc:creator>
  <cp:keywords/>
  <dc:description/>
  <cp:lastModifiedBy>Sami Naas</cp:lastModifiedBy>
  <cp:revision>4</cp:revision>
  <dcterms:created xsi:type="dcterms:W3CDTF">2024-01-09T19:28:00Z</dcterms:created>
  <dcterms:modified xsi:type="dcterms:W3CDTF">2024-01-14T17:11:00Z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0x01010060EEA2F366178047808FA03462A57F61</vt:lpwstr>
  </property>
</Properties>
</file>