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A34F1E" w:rsidRDefault="00EF0BE1" w:rsidP="00EF0BE1">
      <w:pPr>
        <w:sectPr w:rsidR="00EF0BE1" w:rsidRPr="00A34F1E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A34F1E" w:rsidRDefault="00D46A8E" w:rsidP="00B24C18">
      <w:pPr>
        <w:pStyle w:val="Heading1"/>
        <w:rPr>
          <w:b/>
        </w:rPr>
      </w:pPr>
      <w:r w:rsidRPr="00A34F1E">
        <w:rPr>
          <w:b/>
        </w:rPr>
        <w:t>Lesson Plan Phase 1</w:t>
      </w:r>
    </w:p>
    <w:p w14:paraId="41FC62E2" w14:textId="77777777" w:rsidR="00EF0BE1" w:rsidRPr="00A34F1E" w:rsidRDefault="00EF0BE1" w:rsidP="00EF0BE1">
      <w:pPr>
        <w:sectPr w:rsidR="00EF0BE1" w:rsidRPr="00A34F1E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A34F1E" w:rsidRDefault="00D46A8E" w:rsidP="00D46A8E">
      <w:pPr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>Lesson Plan – Step 1 Cynllun Gwers – Cam 1</w:t>
      </w:r>
    </w:p>
    <w:p w14:paraId="2DA80746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A34F1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A34F1E" w:rsidRDefault="00D46A8E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1942EDB2" w:rsidR="00D46A8E" w:rsidRPr="00A34F1E" w:rsidRDefault="00D46A8E" w:rsidP="008C3513">
            <w:pPr>
              <w:jc w:val="center"/>
            </w:pPr>
            <w:bookmarkStart w:id="0" w:name="_GoBack"/>
            <w:bookmarkEnd w:id="0"/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A34F1E" w:rsidRDefault="00D46A8E" w:rsidP="00E4674D">
            <w:r w:rsidRPr="00A34F1E">
              <w:t>Class:</w:t>
            </w:r>
          </w:p>
        </w:tc>
        <w:tc>
          <w:tcPr>
            <w:tcW w:w="2253" w:type="dxa"/>
          </w:tcPr>
          <w:p w14:paraId="497B23F6" w14:textId="300A089D" w:rsidR="00D46A8E" w:rsidRPr="00A34F1E" w:rsidRDefault="00DE3F5F" w:rsidP="00E4674D">
            <w:r w:rsidRPr="00A34F1E">
              <w:t>8.</w:t>
            </w:r>
            <w:r w:rsidR="00993EB8" w:rsidRPr="00A34F1E">
              <w:t>1</w:t>
            </w:r>
          </w:p>
        </w:tc>
      </w:tr>
      <w:tr w:rsidR="00D46A8E" w:rsidRPr="00A34F1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A34F1E" w:rsidRDefault="000B6B62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492D88ED" w:rsidR="00D46A8E" w:rsidRPr="00A34F1E" w:rsidRDefault="00DE3F5F" w:rsidP="008C3513">
            <w:pPr>
              <w:jc w:val="center"/>
            </w:pPr>
            <w:r w:rsidRPr="00A34F1E">
              <w:t>Geography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A34F1E" w:rsidRDefault="00D46A8E" w:rsidP="00E4674D">
            <w:r w:rsidRPr="00A34F1E">
              <w:t>Date:</w:t>
            </w:r>
          </w:p>
        </w:tc>
        <w:tc>
          <w:tcPr>
            <w:tcW w:w="2253" w:type="dxa"/>
          </w:tcPr>
          <w:p w14:paraId="4A9CFCAE" w14:textId="69F27833" w:rsidR="00D46A8E" w:rsidRPr="00A34F1E" w:rsidRDefault="00DE3F5F" w:rsidP="00E4674D">
            <w:r w:rsidRPr="00A34F1E">
              <w:t>0</w:t>
            </w:r>
            <w:r w:rsidR="00993EB8" w:rsidRPr="00A34F1E">
              <w:t>8</w:t>
            </w:r>
            <w:r w:rsidRPr="00A34F1E">
              <w:t>.11.19</w:t>
            </w:r>
            <w:r w:rsidR="003303DF" w:rsidRPr="00A34F1E">
              <w:t xml:space="preserve">   L</w:t>
            </w:r>
            <w:r w:rsidR="00D624A4" w:rsidRPr="00A34F1E">
              <w:t>5</w:t>
            </w:r>
          </w:p>
        </w:tc>
      </w:tr>
      <w:tr w:rsidR="00D46A8E" w:rsidRPr="00A34F1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A34F1E" w:rsidRDefault="000B6B62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Lesson Focus</w:t>
            </w:r>
            <w:r w:rsidR="00D46A8E" w:rsidRPr="00A34F1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F2B20DA" w:rsidR="00D46A8E" w:rsidRPr="00A34F1E" w:rsidRDefault="00DE3F5F" w:rsidP="00E4674D">
            <w:r w:rsidRPr="00A34F1E">
              <w:t>Antarctica</w:t>
            </w:r>
          </w:p>
        </w:tc>
      </w:tr>
      <w:tr w:rsidR="00EB6268" w:rsidRPr="00A34F1E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A34F1E" w:rsidRDefault="00816DB9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Meaningful</w:t>
            </w:r>
            <w:r w:rsidR="00BC35BE" w:rsidRPr="00A34F1E">
              <w:rPr>
                <w:szCs w:val="28"/>
              </w:rPr>
              <w:t xml:space="preserve"> links to</w:t>
            </w:r>
            <w:r w:rsidRPr="00A34F1E">
              <w:rPr>
                <w:szCs w:val="28"/>
              </w:rPr>
              <w:t xml:space="preserve"> </w:t>
            </w:r>
            <w:r w:rsidR="00BC35BE" w:rsidRPr="00A34F1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787155F5" w:rsidR="00EB6268" w:rsidRPr="00A34F1E" w:rsidRDefault="006808A1" w:rsidP="00E4674D">
            <w:r w:rsidRPr="00A34F1E">
              <w:t>Weathe</w:t>
            </w:r>
            <w:r w:rsidR="004D1343">
              <w:t xml:space="preserve">r, </w:t>
            </w:r>
            <w:r w:rsidRPr="00A34F1E">
              <w:t>Climate</w:t>
            </w:r>
            <w:r w:rsidR="00040A5F" w:rsidRPr="00A34F1E">
              <w:t xml:space="preserve"> </w:t>
            </w:r>
            <w:r w:rsidR="004D1343">
              <w:t>and Ecosystems</w:t>
            </w:r>
            <w:r w:rsidR="00040A5F" w:rsidRPr="00A34F1E">
              <w:br/>
              <w:t xml:space="preserve">Identifying </w:t>
            </w:r>
            <w:r w:rsidR="001F4B5F">
              <w:t xml:space="preserve">and describing features of </w:t>
            </w:r>
            <w:r w:rsidR="00FC28AB">
              <w:t>an unfamiliar</w:t>
            </w:r>
            <w:r w:rsidR="001F4B5F">
              <w:t xml:space="preserve"> landscape</w:t>
            </w:r>
            <w:r w:rsidR="00FC28AB">
              <w:t xml:space="preserve"> in an unfamiliar place</w:t>
            </w:r>
            <w:r w:rsidR="001F4B5F">
              <w:t xml:space="preserve">. </w:t>
            </w:r>
          </w:p>
        </w:tc>
      </w:tr>
      <w:tr w:rsidR="00EB6268" w:rsidRPr="00A34F1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A34F1E" w:rsidRDefault="00816DB9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Meaningful</w:t>
            </w:r>
            <w:r w:rsidR="00BC35BE" w:rsidRPr="00A34F1E">
              <w:rPr>
                <w:szCs w:val="28"/>
              </w:rPr>
              <w:t xml:space="preserve"> links to:</w:t>
            </w:r>
          </w:p>
          <w:p w14:paraId="03F43AE1" w14:textId="493A4859" w:rsidR="009D68DF" w:rsidRPr="00A34F1E" w:rsidRDefault="009D68DF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592ED0BD" w:rsidR="00EB6268" w:rsidRPr="00A34F1E" w:rsidRDefault="00DE3F5F" w:rsidP="00C0123A">
            <w:r w:rsidRPr="00A34F1E">
              <w:t>Literacy –</w:t>
            </w:r>
            <w:r w:rsidR="00FD28F0">
              <w:t xml:space="preserve"> </w:t>
            </w:r>
            <w:r w:rsidR="004B2F62" w:rsidRPr="00A34F1E">
              <w:t xml:space="preserve">Pupils will think of </w:t>
            </w:r>
            <w:r w:rsidRPr="00A34F1E">
              <w:t>adjective</w:t>
            </w:r>
            <w:r w:rsidR="002725BB" w:rsidRPr="00A34F1E">
              <w:t xml:space="preserve">s </w:t>
            </w:r>
            <w:r w:rsidR="00C0123A" w:rsidRPr="00A34F1E">
              <w:t>to describe an unfamiliar pla</w:t>
            </w:r>
            <w:r w:rsidR="00A64BE3" w:rsidRPr="00A34F1E">
              <w:t>c</w:t>
            </w:r>
            <w:r w:rsidR="00C0123A" w:rsidRPr="00A34F1E">
              <w:t>e</w:t>
            </w:r>
            <w:r w:rsidR="00FD28F0">
              <w:t xml:space="preserve">. </w:t>
            </w:r>
          </w:p>
        </w:tc>
      </w:tr>
      <w:tr w:rsidR="00D46A8E" w:rsidRPr="00A34F1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0151C81C" w:rsidR="00D46A8E" w:rsidRPr="00A34F1E" w:rsidRDefault="000B6B62" w:rsidP="00E4674D">
            <w:pPr>
              <w:rPr>
                <w:sz w:val="22"/>
                <w:szCs w:val="28"/>
              </w:rPr>
            </w:pPr>
            <w:r w:rsidRPr="00A34F1E">
              <w:rPr>
                <w:szCs w:val="28"/>
              </w:rPr>
              <w:t>Personal</w:t>
            </w:r>
            <w:r w:rsidR="000432F2" w:rsidRPr="00A34F1E">
              <w:rPr>
                <w:szCs w:val="28"/>
              </w:rPr>
              <w:t xml:space="preserve"> Targets </w:t>
            </w:r>
            <w:r w:rsidR="000432F2" w:rsidRPr="00A34F1E">
              <w:rPr>
                <w:sz w:val="22"/>
                <w:szCs w:val="28"/>
              </w:rPr>
              <w:t>(</w:t>
            </w:r>
            <w:r w:rsidR="00D46A8E" w:rsidRPr="00A34F1E">
              <w:rPr>
                <w:sz w:val="22"/>
                <w:szCs w:val="28"/>
              </w:rPr>
              <w:t>Linked to QTS</w:t>
            </w:r>
            <w:r w:rsidR="00816DB9" w:rsidRPr="00A34F1E">
              <w:rPr>
                <w:sz w:val="22"/>
                <w:szCs w:val="28"/>
              </w:rPr>
              <w:t xml:space="preserve"> and identif</w:t>
            </w:r>
            <w:r w:rsidR="00A34F1E">
              <w:rPr>
                <w:sz w:val="22"/>
                <w:szCs w:val="28"/>
              </w:rPr>
              <w:t>i</w:t>
            </w:r>
            <w:r w:rsidR="00816DB9" w:rsidRPr="00A34F1E">
              <w:rPr>
                <w:sz w:val="22"/>
                <w:szCs w:val="28"/>
              </w:rPr>
              <w:t xml:space="preserve">ed in </w:t>
            </w:r>
            <w:r w:rsidRPr="00A34F1E">
              <w:rPr>
                <w:sz w:val="22"/>
                <w:szCs w:val="28"/>
              </w:rPr>
              <w:t>weekly review)</w:t>
            </w:r>
          </w:p>
          <w:p w14:paraId="159C509D" w14:textId="6095DDA0" w:rsidR="00D46A8E" w:rsidRPr="00A34F1E" w:rsidRDefault="004763DC" w:rsidP="00E4674D">
            <w:r w:rsidRPr="00A34F1E">
              <w:t>N/A</w:t>
            </w:r>
          </w:p>
        </w:tc>
      </w:tr>
    </w:tbl>
    <w:p w14:paraId="68E97BA7" w14:textId="77777777" w:rsidR="00D46A8E" w:rsidRPr="00A34F1E" w:rsidRDefault="00D46A8E" w:rsidP="00D46A8E">
      <w:pPr>
        <w:rPr>
          <w:sz w:val="28"/>
          <w:szCs w:val="28"/>
        </w:rPr>
      </w:pPr>
    </w:p>
    <w:p w14:paraId="6039AB14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A34F1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A34F1E" w:rsidRDefault="00D46A8E" w:rsidP="00E4674D">
            <w:pPr>
              <w:rPr>
                <w:szCs w:val="28"/>
              </w:rPr>
            </w:pPr>
            <w:r w:rsidRPr="00A34F1E">
              <w:rPr>
                <w:szCs w:val="28"/>
              </w:rPr>
              <w:t>Lea</w:t>
            </w:r>
            <w:r w:rsidR="00BC35BE" w:rsidRPr="00A34F1E">
              <w:rPr>
                <w:szCs w:val="28"/>
              </w:rPr>
              <w:t>rning Objectives (f</w:t>
            </w:r>
            <w:r w:rsidR="00D91956" w:rsidRPr="00A34F1E">
              <w:rPr>
                <w:szCs w:val="28"/>
              </w:rPr>
              <w:t xml:space="preserve">ocus on </w:t>
            </w:r>
            <w:r w:rsidRPr="00A34F1E">
              <w:rPr>
                <w:szCs w:val="28"/>
              </w:rPr>
              <w:t>Learning- use a</w:t>
            </w:r>
            <w:r w:rsidR="00DB1D3B" w:rsidRPr="00A34F1E">
              <w:rPr>
                <w:szCs w:val="28"/>
              </w:rPr>
              <w:t>ccessi</w:t>
            </w:r>
            <w:r w:rsidR="00D91956" w:rsidRPr="00A34F1E">
              <w:rPr>
                <w:szCs w:val="28"/>
              </w:rPr>
              <w:t>ble vocabulary</w:t>
            </w:r>
            <w:r w:rsidRPr="00A34F1E">
              <w:rPr>
                <w:szCs w:val="28"/>
              </w:rPr>
              <w:t>):</w:t>
            </w:r>
          </w:p>
        </w:tc>
      </w:tr>
      <w:tr w:rsidR="00D46A8E" w:rsidRPr="00A34F1E" w14:paraId="35602596" w14:textId="77777777" w:rsidTr="00E4674D">
        <w:tc>
          <w:tcPr>
            <w:tcW w:w="9010" w:type="dxa"/>
          </w:tcPr>
          <w:p w14:paraId="4D43E3C2" w14:textId="77777777" w:rsidR="00D46A8E" w:rsidRPr="00A34F1E" w:rsidRDefault="00D46A8E" w:rsidP="00E4674D">
            <w:r w:rsidRPr="00A34F1E">
              <w:t>The pupils will learn to:</w:t>
            </w:r>
          </w:p>
          <w:p w14:paraId="40855DA0" w14:textId="77777777" w:rsidR="00D46A8E" w:rsidRPr="00A34F1E" w:rsidRDefault="00D46A8E" w:rsidP="00E4674D"/>
          <w:p w14:paraId="1F94391C" w14:textId="28FE0885" w:rsidR="00D46A8E" w:rsidRPr="00A34F1E" w:rsidRDefault="004763DC" w:rsidP="00E4674D">
            <w:pPr>
              <w:pStyle w:val="ListParagraph"/>
              <w:numPr>
                <w:ilvl w:val="0"/>
                <w:numId w:val="2"/>
              </w:numPr>
            </w:pPr>
            <w:r w:rsidRPr="00A34F1E">
              <w:t>Find the language to describe Antarctica</w:t>
            </w:r>
          </w:p>
          <w:p w14:paraId="3499B09B" w14:textId="31782A14" w:rsidR="004763DC" w:rsidRPr="00A34F1E" w:rsidRDefault="00733D7A" w:rsidP="00E4674D">
            <w:pPr>
              <w:pStyle w:val="ListParagraph"/>
              <w:numPr>
                <w:ilvl w:val="0"/>
                <w:numId w:val="2"/>
              </w:numPr>
            </w:pPr>
            <w:r>
              <w:t xml:space="preserve">Compare </w:t>
            </w:r>
            <w:r w:rsidR="004763DC" w:rsidRPr="00A34F1E">
              <w:t>descriptions of Antarctica</w:t>
            </w:r>
          </w:p>
          <w:p w14:paraId="145FAC42" w14:textId="77777777" w:rsidR="00D46A8E" w:rsidRPr="00A34F1E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A34F1E" w:rsidRDefault="00D46A8E" w:rsidP="00D46A8E">
      <w:pPr>
        <w:rPr>
          <w:sz w:val="28"/>
          <w:szCs w:val="28"/>
        </w:rPr>
      </w:pPr>
    </w:p>
    <w:p w14:paraId="32BC907E" w14:textId="77777777" w:rsidR="00D46A8E" w:rsidRPr="00A34F1E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A34F1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A34F1E" w:rsidRDefault="00D46A8E" w:rsidP="00E4674D">
            <w:pPr>
              <w:rPr>
                <w:sz w:val="28"/>
                <w:szCs w:val="28"/>
              </w:rPr>
            </w:pPr>
            <w:r w:rsidRPr="00A34F1E">
              <w:rPr>
                <w:szCs w:val="28"/>
              </w:rPr>
              <w:t>Success Crit</w:t>
            </w:r>
            <w:r w:rsidR="006E32EF" w:rsidRPr="00A34F1E">
              <w:rPr>
                <w:szCs w:val="28"/>
              </w:rPr>
              <w:t xml:space="preserve">eria </w:t>
            </w:r>
            <w:r w:rsidR="006E32EF" w:rsidRPr="00A34F1E">
              <w:rPr>
                <w:sz w:val="20"/>
                <w:szCs w:val="28"/>
              </w:rPr>
              <w:t>(</w:t>
            </w:r>
            <w:r w:rsidR="008B2B15" w:rsidRPr="00A34F1E">
              <w:rPr>
                <w:sz w:val="20"/>
                <w:szCs w:val="28"/>
              </w:rPr>
              <w:t>c</w:t>
            </w:r>
            <w:r w:rsidR="00D91956" w:rsidRPr="00A34F1E">
              <w:rPr>
                <w:sz w:val="20"/>
                <w:szCs w:val="28"/>
              </w:rPr>
              <w:t>learly linked to each Learning Objective</w:t>
            </w:r>
            <w:r w:rsidRPr="00A34F1E">
              <w:rPr>
                <w:sz w:val="20"/>
                <w:szCs w:val="28"/>
              </w:rPr>
              <w:t xml:space="preserve"> and related to the process</w:t>
            </w:r>
            <w:r w:rsidR="00F636FF" w:rsidRPr="00A34F1E">
              <w:rPr>
                <w:sz w:val="20"/>
                <w:szCs w:val="28"/>
              </w:rPr>
              <w:t xml:space="preserve"> and</w:t>
            </w:r>
            <w:r w:rsidR="0031228F" w:rsidRPr="00A34F1E">
              <w:rPr>
                <w:sz w:val="20"/>
                <w:szCs w:val="28"/>
              </w:rPr>
              <w:t>/</w:t>
            </w:r>
            <w:r w:rsidR="00F636FF" w:rsidRPr="00A34F1E">
              <w:rPr>
                <w:sz w:val="20"/>
                <w:szCs w:val="28"/>
              </w:rPr>
              <w:t>or pro</w:t>
            </w:r>
            <w:r w:rsidR="006E32EF" w:rsidRPr="00A34F1E">
              <w:rPr>
                <w:sz w:val="20"/>
                <w:szCs w:val="28"/>
              </w:rPr>
              <w:t>duct</w:t>
            </w:r>
            <w:r w:rsidR="008B2B15" w:rsidRPr="00A34F1E">
              <w:rPr>
                <w:sz w:val="20"/>
                <w:szCs w:val="28"/>
              </w:rPr>
              <w:t xml:space="preserve"> of learning</w:t>
            </w:r>
            <w:r w:rsidRPr="00A34F1E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A34F1E" w:rsidRDefault="00D91956" w:rsidP="00E4674D">
            <w:pPr>
              <w:rPr>
                <w:sz w:val="28"/>
                <w:szCs w:val="28"/>
              </w:rPr>
            </w:pPr>
            <w:r w:rsidRPr="00A34F1E">
              <w:rPr>
                <w:szCs w:val="28"/>
              </w:rPr>
              <w:t>Assessment of Pupil</w:t>
            </w:r>
            <w:r w:rsidR="00F636FF" w:rsidRPr="00A34F1E">
              <w:rPr>
                <w:szCs w:val="28"/>
              </w:rPr>
              <w:t>s’</w:t>
            </w:r>
            <w:r w:rsidR="00D46A8E" w:rsidRPr="00A34F1E">
              <w:rPr>
                <w:szCs w:val="28"/>
              </w:rPr>
              <w:t xml:space="preserve"> Learning</w:t>
            </w:r>
          </w:p>
          <w:p w14:paraId="731A66C0" w14:textId="77777777" w:rsidR="00D46A8E" w:rsidRPr="00A34F1E" w:rsidRDefault="00D46A8E" w:rsidP="00E4674D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A34F1E" w:rsidRDefault="00F636FF" w:rsidP="00E4674D">
            <w:pPr>
              <w:rPr>
                <w:sz w:val="28"/>
                <w:szCs w:val="28"/>
              </w:rPr>
            </w:pPr>
            <w:r w:rsidRPr="00A34F1E">
              <w:rPr>
                <w:sz w:val="20"/>
                <w:szCs w:val="20"/>
              </w:rPr>
              <w:t>(</w:t>
            </w:r>
            <w:r w:rsidR="00D46A8E" w:rsidRPr="00A34F1E">
              <w:rPr>
                <w:sz w:val="20"/>
                <w:szCs w:val="20"/>
              </w:rPr>
              <w:t>What have the learners</w:t>
            </w:r>
            <w:r w:rsidR="00BC35BE" w:rsidRPr="00A34F1E">
              <w:rPr>
                <w:sz w:val="20"/>
                <w:szCs w:val="20"/>
              </w:rPr>
              <w:t xml:space="preserve"> </w:t>
            </w:r>
            <w:r w:rsidR="00D46A8E" w:rsidRPr="00A34F1E">
              <w:rPr>
                <w:sz w:val="20"/>
                <w:szCs w:val="20"/>
              </w:rPr>
              <w:t>to say/write/do/produce – to demonstrate</w:t>
            </w:r>
            <w:r w:rsidR="00BC35BE" w:rsidRPr="00A34F1E">
              <w:rPr>
                <w:sz w:val="20"/>
                <w:szCs w:val="20"/>
              </w:rPr>
              <w:t xml:space="preserve"> learning</w:t>
            </w:r>
            <w:r w:rsidR="00D46A8E" w:rsidRPr="00A34F1E">
              <w:rPr>
                <w:sz w:val="20"/>
                <w:szCs w:val="20"/>
              </w:rPr>
              <w:t>)</w:t>
            </w:r>
          </w:p>
        </w:tc>
      </w:tr>
      <w:tr w:rsidR="00A33989" w:rsidRPr="00A34F1E" w14:paraId="444AED9B" w14:textId="77777777" w:rsidTr="00E4674D">
        <w:tc>
          <w:tcPr>
            <w:tcW w:w="4505" w:type="dxa"/>
          </w:tcPr>
          <w:p w14:paraId="57C8CE9B" w14:textId="77777777" w:rsidR="00A33989" w:rsidRPr="004955F4" w:rsidRDefault="00A33989" w:rsidP="00A33989">
            <w:pPr>
              <w:pStyle w:val="ListParagraph"/>
              <w:numPr>
                <w:ilvl w:val="0"/>
                <w:numId w:val="4"/>
              </w:numPr>
              <w:rPr>
                <w:lang w:val="cy-GB"/>
              </w:rPr>
            </w:pPr>
            <w:r w:rsidRPr="004955F4">
              <w:rPr>
                <w:lang w:val="cy-GB"/>
              </w:rPr>
              <w:t>Complete adjective wheel to describe images of Antarctica</w:t>
            </w:r>
          </w:p>
          <w:p w14:paraId="2C94450B" w14:textId="77777777" w:rsidR="00A33989" w:rsidRPr="00A33989" w:rsidRDefault="00A33989" w:rsidP="00A33989">
            <w:pPr>
              <w:pStyle w:val="ListParagraph"/>
              <w:numPr>
                <w:ilvl w:val="0"/>
                <w:numId w:val="4"/>
              </w:numPr>
            </w:pPr>
            <w:r>
              <w:rPr>
                <w:lang w:val="cy-GB"/>
              </w:rPr>
              <w:t>Peer assess adjective wheel to develop language.</w:t>
            </w:r>
          </w:p>
          <w:p w14:paraId="7BD7E8D0" w14:textId="441D2153" w:rsidR="00A33989" w:rsidRPr="00A34F1E" w:rsidRDefault="00A33989" w:rsidP="00A33989">
            <w:pPr>
              <w:pStyle w:val="ListParagraph"/>
              <w:numPr>
                <w:ilvl w:val="0"/>
                <w:numId w:val="4"/>
              </w:numPr>
            </w:pPr>
            <w:r>
              <w:rPr>
                <w:lang w:val="cy-GB"/>
              </w:rPr>
              <w:t>Compare explorer’s description to their own description of Antarctica</w:t>
            </w:r>
          </w:p>
        </w:tc>
        <w:tc>
          <w:tcPr>
            <w:tcW w:w="4505" w:type="dxa"/>
          </w:tcPr>
          <w:p w14:paraId="4B7FEFD1" w14:textId="77777777" w:rsidR="00A33989" w:rsidRDefault="00A33989" w:rsidP="00A33989">
            <w:pPr>
              <w:pStyle w:val="ListParagraph"/>
              <w:numPr>
                <w:ilvl w:val="0"/>
                <w:numId w:val="3"/>
              </w:numPr>
              <w:rPr>
                <w:lang w:val="cy-GB"/>
              </w:rPr>
            </w:pPr>
            <w:r>
              <w:rPr>
                <w:lang w:val="cy-GB"/>
              </w:rPr>
              <w:t>Peer assess partner’s adjective</w:t>
            </w:r>
            <w:r w:rsidRPr="004955F4">
              <w:rPr>
                <w:lang w:val="cy-GB"/>
              </w:rPr>
              <w:t xml:space="preserve"> wheel</w:t>
            </w:r>
            <w:r>
              <w:rPr>
                <w:lang w:val="cy-GB"/>
              </w:rPr>
              <w:t>.</w:t>
            </w:r>
          </w:p>
          <w:p w14:paraId="250B79C3" w14:textId="062007C3" w:rsidR="00A33989" w:rsidRPr="00A34F1E" w:rsidRDefault="00A33989" w:rsidP="00A33989">
            <w:pPr>
              <w:pStyle w:val="ListParagraph"/>
              <w:numPr>
                <w:ilvl w:val="0"/>
                <w:numId w:val="3"/>
              </w:numPr>
            </w:pPr>
            <w:r>
              <w:rPr>
                <w:lang w:val="cy-GB"/>
              </w:rPr>
              <w:t>Adjective bingo to compare adjectives used to describe Antarctica.</w:t>
            </w:r>
          </w:p>
        </w:tc>
      </w:tr>
    </w:tbl>
    <w:p w14:paraId="30135971" w14:textId="77777777" w:rsidR="00045D70" w:rsidRPr="00A34F1E" w:rsidRDefault="00045D70" w:rsidP="00D46A8E">
      <w:pPr>
        <w:rPr>
          <w:sz w:val="28"/>
          <w:szCs w:val="28"/>
        </w:rPr>
        <w:sectPr w:rsidR="00045D70" w:rsidRPr="00A34F1E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04"/>
        <w:gridCol w:w="4298"/>
        <w:gridCol w:w="3908"/>
        <w:gridCol w:w="5412"/>
      </w:tblGrid>
      <w:tr w:rsidR="002B2D5B" w:rsidRPr="00A34F1E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A34F1E" w:rsidRDefault="002B2D5B" w:rsidP="002B2D5B">
            <w:pPr>
              <w:jc w:val="center"/>
              <w:rPr>
                <w:b/>
              </w:rPr>
            </w:pPr>
            <w:r w:rsidRPr="00A34F1E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A34F1E" w:rsidRDefault="002B2D5B" w:rsidP="003D443E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AA5380" w:rsidRPr="00A34F1E">
              <w:rPr>
                <w:sz w:val="22"/>
                <w:szCs w:val="22"/>
              </w:rPr>
              <w:t>Teacher’s Role – including key teaching points</w:t>
            </w:r>
            <w:r w:rsidR="003D443E" w:rsidRPr="00A34F1E">
              <w:rPr>
                <w:sz w:val="22"/>
                <w:szCs w:val="22"/>
              </w:rPr>
              <w:t xml:space="preserve">,  differentiation strategies </w:t>
            </w:r>
            <w:r w:rsidR="00AA5380" w:rsidRPr="00A34F1E">
              <w:rPr>
                <w:sz w:val="22"/>
                <w:szCs w:val="22"/>
              </w:rPr>
              <w:t>and key questions</w:t>
            </w:r>
            <w:r w:rsidRPr="00A34F1E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A34F1E" w:rsidRDefault="00610C4A" w:rsidP="002B2D5B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AA5380" w:rsidRPr="00A34F1E">
              <w:rPr>
                <w:sz w:val="22"/>
                <w:szCs w:val="22"/>
              </w:rPr>
              <w:t>Pupils’</w:t>
            </w:r>
            <w:r w:rsidRPr="00A34F1E">
              <w:rPr>
                <w:sz w:val="22"/>
                <w:szCs w:val="22"/>
              </w:rPr>
              <w:t xml:space="preserve"> role </w:t>
            </w:r>
            <w:r w:rsidR="003D443E" w:rsidRPr="00A34F1E">
              <w:rPr>
                <w:sz w:val="22"/>
                <w:szCs w:val="22"/>
              </w:rPr>
              <w:t>–</w:t>
            </w:r>
            <w:r w:rsidRPr="00A34F1E">
              <w:rPr>
                <w:sz w:val="22"/>
                <w:szCs w:val="22"/>
              </w:rPr>
              <w:t>including</w:t>
            </w:r>
            <w:r w:rsidR="003D443E" w:rsidRPr="00A34F1E">
              <w:rPr>
                <w:sz w:val="22"/>
                <w:szCs w:val="22"/>
              </w:rPr>
              <w:t xml:space="preserve"> differentiation,</w:t>
            </w:r>
            <w:r w:rsidRPr="00A34F1E">
              <w:rPr>
                <w:sz w:val="22"/>
                <w:szCs w:val="22"/>
              </w:rPr>
              <w:t xml:space="preserve"> </w:t>
            </w:r>
            <w:r w:rsidR="00B0430A" w:rsidRPr="00A34F1E">
              <w:rPr>
                <w:sz w:val="22"/>
                <w:szCs w:val="22"/>
              </w:rPr>
              <w:t xml:space="preserve">engagement in </w:t>
            </w:r>
            <w:r w:rsidR="002B2D5B" w:rsidRPr="00A34F1E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A34F1E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A34F1E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A34F1E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A34F1E" w:rsidRDefault="00B0430A" w:rsidP="002B2D5B">
            <w:pPr>
              <w:jc w:val="center"/>
              <w:rPr>
                <w:sz w:val="22"/>
                <w:szCs w:val="22"/>
              </w:rPr>
            </w:pPr>
            <w:r w:rsidRPr="00A34F1E">
              <w:rPr>
                <w:sz w:val="22"/>
                <w:szCs w:val="22"/>
              </w:rPr>
              <w:t>(</w:t>
            </w:r>
            <w:r w:rsidR="002B2D5B" w:rsidRPr="00A34F1E">
              <w:rPr>
                <w:sz w:val="22"/>
                <w:szCs w:val="22"/>
              </w:rPr>
              <w:t>Including Health and Safety requirement)</w:t>
            </w:r>
          </w:p>
        </w:tc>
      </w:tr>
      <w:tr w:rsidR="0022305C" w:rsidRPr="00A34F1E" w14:paraId="1D96C72E" w14:textId="77777777" w:rsidTr="00A52E7E">
        <w:trPr>
          <w:trHeight w:val="884"/>
        </w:trPr>
        <w:tc>
          <w:tcPr>
            <w:tcW w:w="1249" w:type="dxa"/>
          </w:tcPr>
          <w:p w14:paraId="3F62BF48" w14:textId="5DCC92BB" w:rsidR="0022305C" w:rsidRPr="00A34F1E" w:rsidRDefault="0022305C" w:rsidP="0022305C">
            <w:pPr>
              <w:jc w:val="center"/>
              <w:rPr>
                <w:sz w:val="20"/>
              </w:rPr>
            </w:pPr>
            <w:r w:rsidRPr="00A34F1E">
              <w:rPr>
                <w:b/>
              </w:rPr>
              <w:t xml:space="preserve">Opening phase </w:t>
            </w:r>
            <w:r w:rsidRPr="00A34F1E">
              <w:rPr>
                <w:sz w:val="20"/>
              </w:rPr>
              <w:t xml:space="preserve"> </w:t>
            </w:r>
          </w:p>
          <w:p w14:paraId="411C5BFF" w14:textId="5372037D" w:rsidR="0022305C" w:rsidRPr="00A34F1E" w:rsidRDefault="0022305C" w:rsidP="0022305C">
            <w:pPr>
              <w:jc w:val="center"/>
              <w:rPr>
                <w:bCs/>
              </w:rPr>
            </w:pPr>
            <w:r w:rsidRPr="00A34F1E">
              <w:rPr>
                <w:bCs/>
                <w:sz w:val="20"/>
              </w:rPr>
              <w:t>5 min</w:t>
            </w:r>
            <w:r w:rsidR="000C26F6">
              <w:rPr>
                <w:bCs/>
                <w:sz w:val="20"/>
              </w:rPr>
              <w:t>s</w:t>
            </w:r>
          </w:p>
        </w:tc>
        <w:tc>
          <w:tcPr>
            <w:tcW w:w="4971" w:type="dxa"/>
          </w:tcPr>
          <w:p w14:paraId="1C443510" w14:textId="77777777" w:rsidR="0022305C" w:rsidRPr="00FF6452" w:rsidRDefault="0022305C" w:rsidP="0022305C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Incidental Welsh – greetings, date etc</w:t>
            </w:r>
            <w:r>
              <w:rPr>
                <w:rFonts w:asciiTheme="majorHAnsi" w:hAnsiTheme="majorHAnsi" w:cstheme="majorHAnsi"/>
                <w:lang w:val="cy-GB"/>
              </w:rPr>
              <w:br/>
            </w:r>
            <w:r w:rsidRPr="00FF6452">
              <w:rPr>
                <w:rFonts w:asciiTheme="majorHAnsi" w:hAnsiTheme="majorHAnsi" w:cstheme="majorHAnsi"/>
                <w:lang w:val="cy-GB"/>
              </w:rPr>
              <w:t xml:space="preserve">Ask class where they think a photo was taken, and how do they know. </w:t>
            </w:r>
          </w:p>
          <w:p w14:paraId="3BC8E289" w14:textId="0A831460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cy-GB"/>
              </w:rPr>
              <w:t>Show Learning Objective</w:t>
            </w:r>
            <w:r w:rsidR="00CF4559">
              <w:rPr>
                <w:rFonts w:asciiTheme="majorHAnsi" w:hAnsiTheme="majorHAnsi" w:cstheme="majorHAnsi"/>
                <w:lang w:val="cy-GB"/>
              </w:rPr>
              <w:t>s</w:t>
            </w:r>
            <w:r>
              <w:rPr>
                <w:rFonts w:asciiTheme="majorHAnsi" w:hAnsiTheme="majorHAnsi" w:cstheme="majorHAnsi"/>
                <w:lang w:val="cy-GB"/>
              </w:rPr>
              <w:t xml:space="preserve"> on board</w:t>
            </w:r>
          </w:p>
        </w:tc>
        <w:tc>
          <w:tcPr>
            <w:tcW w:w="4971" w:type="dxa"/>
          </w:tcPr>
          <w:p w14:paraId="7F17A4E6" w14:textId="19EFA47B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r w:rsidRPr="00FF6452">
              <w:rPr>
                <w:rFonts w:asciiTheme="majorHAnsi" w:hAnsiTheme="majorHAnsi" w:cstheme="majorHAnsi"/>
              </w:rPr>
              <w:t xml:space="preserve">Identify Antarctica from a photograph. </w:t>
            </w:r>
            <w:r w:rsidRPr="00FF6452">
              <w:rPr>
                <w:rFonts w:asciiTheme="majorHAnsi" w:hAnsiTheme="majorHAnsi" w:cstheme="majorHAnsi"/>
              </w:rPr>
              <w:br/>
            </w:r>
            <w:r w:rsidRPr="00FF6452">
              <w:rPr>
                <w:rFonts w:asciiTheme="majorHAnsi" w:hAnsiTheme="majorHAnsi" w:cstheme="majorHAnsi"/>
                <w:lang w:val="cy-GB"/>
              </w:rPr>
              <w:t xml:space="preserve">Antarctica was introduced with a short video clip the previous lesson. </w:t>
            </w:r>
          </w:p>
        </w:tc>
        <w:tc>
          <w:tcPr>
            <w:tcW w:w="2903" w:type="dxa"/>
          </w:tcPr>
          <w:p w14:paraId="491DF6ED" w14:textId="39ACF470" w:rsidR="0022305C" w:rsidRPr="00A34F1E" w:rsidRDefault="0022305C" w:rsidP="0022305C">
            <w:pPr>
              <w:rPr>
                <w:rFonts w:asciiTheme="majorHAnsi" w:hAnsiTheme="majorHAnsi" w:cstheme="majorHAnsi"/>
              </w:rPr>
            </w:pPr>
            <w:r w:rsidRPr="00FF6452">
              <w:rPr>
                <w:rFonts w:asciiTheme="majorHAnsi" w:hAnsiTheme="majorHAnsi" w:cstheme="majorHAnsi"/>
                <w:lang w:val="cy-GB"/>
              </w:rPr>
              <w:t xml:space="preserve">Photograph of penguins on ice in Antarctica. </w:t>
            </w:r>
          </w:p>
        </w:tc>
      </w:tr>
      <w:tr w:rsidR="00831EFB" w:rsidRPr="00A34F1E" w14:paraId="3E425A8C" w14:textId="77777777" w:rsidTr="002B2D5B">
        <w:trPr>
          <w:trHeight w:val="2043"/>
        </w:trPr>
        <w:tc>
          <w:tcPr>
            <w:tcW w:w="1249" w:type="dxa"/>
          </w:tcPr>
          <w:p w14:paraId="587CE062" w14:textId="5A97A931" w:rsidR="00831EFB" w:rsidRPr="00A34F1E" w:rsidRDefault="00831EFB" w:rsidP="00831EFB">
            <w:pPr>
              <w:jc w:val="center"/>
              <w:rPr>
                <w:bCs/>
              </w:rPr>
            </w:pPr>
            <w:r w:rsidRPr="00A34F1E">
              <w:rPr>
                <w:b/>
              </w:rPr>
              <w:t>Teaching &amp; Core Learning</w:t>
            </w:r>
            <w:r w:rsidRPr="00A34F1E">
              <w:rPr>
                <w:b/>
              </w:rPr>
              <w:br/>
            </w:r>
            <w:r w:rsidR="002F0037">
              <w:rPr>
                <w:bCs/>
              </w:rPr>
              <w:t>15</w:t>
            </w:r>
            <w:r w:rsidRPr="00A34F1E">
              <w:rPr>
                <w:bCs/>
              </w:rPr>
              <w:t xml:space="preserve"> mins</w:t>
            </w:r>
          </w:p>
          <w:p w14:paraId="54C0F2A7" w14:textId="0B0E5F52" w:rsidR="00831EFB" w:rsidRDefault="00831EFB" w:rsidP="00831EFB">
            <w:pPr>
              <w:jc w:val="center"/>
              <w:rPr>
                <w:bCs/>
              </w:rPr>
            </w:pPr>
          </w:p>
          <w:p w14:paraId="416B8F7A" w14:textId="566C081F" w:rsidR="00424E49" w:rsidRDefault="00424E49" w:rsidP="00831EFB">
            <w:pPr>
              <w:jc w:val="center"/>
              <w:rPr>
                <w:bCs/>
              </w:rPr>
            </w:pPr>
          </w:p>
          <w:p w14:paraId="09806E13" w14:textId="77777777" w:rsidR="00424E49" w:rsidRDefault="00424E49" w:rsidP="00831EFB">
            <w:pPr>
              <w:jc w:val="center"/>
              <w:rPr>
                <w:bCs/>
              </w:rPr>
            </w:pPr>
          </w:p>
          <w:p w14:paraId="2A2C2451" w14:textId="77777777" w:rsidR="00E8318E" w:rsidRPr="00A34F1E" w:rsidRDefault="00E8318E" w:rsidP="00831EFB">
            <w:pPr>
              <w:jc w:val="center"/>
              <w:rPr>
                <w:bCs/>
              </w:rPr>
            </w:pPr>
          </w:p>
          <w:p w14:paraId="20E8D639" w14:textId="77777777" w:rsidR="00831EFB" w:rsidRPr="00A34F1E" w:rsidRDefault="00831EFB" w:rsidP="00831EFB">
            <w:pPr>
              <w:jc w:val="center"/>
              <w:rPr>
                <w:bCs/>
              </w:rPr>
            </w:pPr>
            <w:r w:rsidRPr="00A34F1E">
              <w:rPr>
                <w:bCs/>
              </w:rPr>
              <w:t>5 mins</w:t>
            </w:r>
          </w:p>
          <w:p w14:paraId="04765314" w14:textId="77777777" w:rsidR="00831EFB" w:rsidRPr="00A34F1E" w:rsidRDefault="00831EFB" w:rsidP="00831EFB">
            <w:pPr>
              <w:jc w:val="center"/>
              <w:rPr>
                <w:bCs/>
              </w:rPr>
            </w:pPr>
          </w:p>
          <w:p w14:paraId="0FCFE4AB" w14:textId="11BA867C" w:rsidR="00831EFB" w:rsidRDefault="00831EFB" w:rsidP="00831EFB">
            <w:pPr>
              <w:jc w:val="center"/>
              <w:rPr>
                <w:bCs/>
              </w:rPr>
            </w:pPr>
          </w:p>
          <w:p w14:paraId="3BC5F0FA" w14:textId="33BA8DEC" w:rsidR="00BC136E" w:rsidRDefault="00BC136E" w:rsidP="00831EFB">
            <w:pPr>
              <w:jc w:val="center"/>
              <w:rPr>
                <w:bCs/>
              </w:rPr>
            </w:pPr>
          </w:p>
          <w:p w14:paraId="16E36E2E" w14:textId="77777777" w:rsidR="00BC136E" w:rsidRPr="00A34F1E" w:rsidRDefault="00BC136E" w:rsidP="00831EFB">
            <w:pPr>
              <w:jc w:val="center"/>
              <w:rPr>
                <w:bCs/>
              </w:rPr>
            </w:pPr>
          </w:p>
          <w:p w14:paraId="29C6DD94" w14:textId="77777777" w:rsidR="00831EFB" w:rsidRDefault="00831EFB" w:rsidP="00831EFB">
            <w:pPr>
              <w:jc w:val="center"/>
              <w:rPr>
                <w:b/>
              </w:rPr>
            </w:pPr>
          </w:p>
          <w:p w14:paraId="35CC54FA" w14:textId="77777777" w:rsidR="000F32F3" w:rsidRDefault="000F32F3" w:rsidP="00831EFB">
            <w:pPr>
              <w:jc w:val="center"/>
              <w:rPr>
                <w:bCs/>
              </w:rPr>
            </w:pPr>
            <w:r w:rsidRPr="000F32F3">
              <w:rPr>
                <w:bCs/>
              </w:rPr>
              <w:t>10 mins</w:t>
            </w:r>
          </w:p>
          <w:p w14:paraId="34A2ECE4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2484829B" w14:textId="2CC73DE3" w:rsidR="00A36B73" w:rsidRDefault="00A36B73" w:rsidP="00831EFB">
            <w:pPr>
              <w:jc w:val="center"/>
              <w:rPr>
                <w:bCs/>
              </w:rPr>
            </w:pPr>
          </w:p>
          <w:p w14:paraId="729E00C8" w14:textId="67C17C74" w:rsidR="00E8318E" w:rsidRDefault="00E8318E" w:rsidP="00831EFB">
            <w:pPr>
              <w:jc w:val="center"/>
              <w:rPr>
                <w:bCs/>
              </w:rPr>
            </w:pPr>
          </w:p>
          <w:p w14:paraId="04D0685A" w14:textId="77777777" w:rsidR="00267BDF" w:rsidRDefault="00267BDF" w:rsidP="00831EFB">
            <w:pPr>
              <w:jc w:val="center"/>
              <w:rPr>
                <w:bCs/>
              </w:rPr>
            </w:pPr>
          </w:p>
          <w:p w14:paraId="501D92AA" w14:textId="77777777" w:rsidR="00A36B73" w:rsidRDefault="00A36B73" w:rsidP="00831EFB">
            <w:pPr>
              <w:jc w:val="center"/>
              <w:rPr>
                <w:bCs/>
              </w:rPr>
            </w:pPr>
            <w:r>
              <w:rPr>
                <w:bCs/>
              </w:rPr>
              <w:t>5 mins</w:t>
            </w:r>
          </w:p>
          <w:p w14:paraId="547D1012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58F82D81" w14:textId="559F0D24" w:rsidR="00A36B73" w:rsidRDefault="00A36B73" w:rsidP="00831EFB">
            <w:pPr>
              <w:jc w:val="center"/>
              <w:rPr>
                <w:bCs/>
              </w:rPr>
            </w:pPr>
          </w:p>
          <w:p w14:paraId="51C80015" w14:textId="00B815F3" w:rsidR="003625D5" w:rsidRDefault="003625D5" w:rsidP="00831EFB">
            <w:pPr>
              <w:jc w:val="center"/>
              <w:rPr>
                <w:bCs/>
              </w:rPr>
            </w:pPr>
          </w:p>
          <w:p w14:paraId="312EC978" w14:textId="77777777" w:rsidR="003625D5" w:rsidRDefault="003625D5" w:rsidP="00831EFB">
            <w:pPr>
              <w:jc w:val="center"/>
              <w:rPr>
                <w:bCs/>
              </w:rPr>
            </w:pPr>
          </w:p>
          <w:p w14:paraId="1275A871" w14:textId="77777777" w:rsidR="00A36B73" w:rsidRDefault="00A36B73" w:rsidP="00831EFB">
            <w:pPr>
              <w:jc w:val="center"/>
              <w:rPr>
                <w:bCs/>
              </w:rPr>
            </w:pPr>
            <w:r>
              <w:rPr>
                <w:bCs/>
              </w:rPr>
              <w:t>10 mins</w:t>
            </w:r>
          </w:p>
          <w:p w14:paraId="0D59FA3A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111E2632" w14:textId="77777777" w:rsidR="00A36B73" w:rsidRDefault="00A36B73" w:rsidP="00831EFB">
            <w:pPr>
              <w:jc w:val="center"/>
              <w:rPr>
                <w:bCs/>
              </w:rPr>
            </w:pPr>
          </w:p>
          <w:p w14:paraId="4C51B553" w14:textId="77777777" w:rsidR="00A36B73" w:rsidRDefault="00A36B73" w:rsidP="00831EFB">
            <w:pPr>
              <w:jc w:val="center"/>
              <w:rPr>
                <w:b/>
              </w:rPr>
            </w:pPr>
          </w:p>
          <w:p w14:paraId="7D768A26" w14:textId="5EB8C416" w:rsidR="00A36B73" w:rsidRDefault="00A36B73" w:rsidP="00831EFB">
            <w:pPr>
              <w:jc w:val="center"/>
              <w:rPr>
                <w:b/>
              </w:rPr>
            </w:pPr>
          </w:p>
          <w:p w14:paraId="714771A8" w14:textId="3EA1F043" w:rsidR="00BC136E" w:rsidRDefault="00BC136E" w:rsidP="00831EFB">
            <w:pPr>
              <w:jc w:val="center"/>
              <w:rPr>
                <w:b/>
              </w:rPr>
            </w:pPr>
          </w:p>
          <w:p w14:paraId="658B11EE" w14:textId="77777777" w:rsidR="007853A6" w:rsidRDefault="007853A6" w:rsidP="00831EFB">
            <w:pPr>
              <w:jc w:val="center"/>
              <w:rPr>
                <w:b/>
              </w:rPr>
            </w:pPr>
          </w:p>
          <w:p w14:paraId="341298A5" w14:textId="77777777" w:rsidR="00A36B73" w:rsidRPr="00E8318E" w:rsidRDefault="00A36B73" w:rsidP="00831EFB">
            <w:pPr>
              <w:jc w:val="center"/>
              <w:rPr>
                <w:bCs/>
              </w:rPr>
            </w:pPr>
          </w:p>
          <w:p w14:paraId="427965B4" w14:textId="54204607" w:rsidR="00A36B73" w:rsidRPr="00A34F1E" w:rsidRDefault="00A36B73" w:rsidP="00831EFB">
            <w:pPr>
              <w:jc w:val="center"/>
              <w:rPr>
                <w:b/>
              </w:rPr>
            </w:pPr>
            <w:r w:rsidRPr="00E8318E">
              <w:rPr>
                <w:bCs/>
              </w:rPr>
              <w:t>5 mins</w:t>
            </w:r>
          </w:p>
        </w:tc>
        <w:tc>
          <w:tcPr>
            <w:tcW w:w="4971" w:type="dxa"/>
          </w:tcPr>
          <w:p w14:paraId="1AC79261" w14:textId="07472D63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lastRenderedPageBreak/>
              <w:t xml:space="preserve">Images of Antarctica to be shown by Powerpoint. </w:t>
            </w:r>
            <w:r>
              <w:rPr>
                <w:rFonts w:asciiTheme="majorHAnsi" w:hAnsiTheme="majorHAnsi" w:cstheme="majorHAnsi"/>
                <w:lang w:val="cy-GB"/>
              </w:rPr>
              <w:br/>
              <w:t xml:space="preserve">Instruct class to list adjectives on their adjective wheel worksheet to describe the images. </w:t>
            </w:r>
            <w:r>
              <w:rPr>
                <w:rFonts w:asciiTheme="majorHAnsi" w:hAnsiTheme="majorHAnsi" w:cstheme="majorHAnsi"/>
                <w:lang w:val="cy-GB"/>
              </w:rPr>
              <w:br/>
            </w:r>
          </w:p>
          <w:p w14:paraId="50A4DEFE" w14:textId="77777777" w:rsidR="00BC136E" w:rsidRPr="00FF6452" w:rsidRDefault="00BC136E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547576C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Tell class to swap with a partner. </w:t>
            </w:r>
            <w:r>
              <w:rPr>
                <w:rFonts w:asciiTheme="majorHAnsi" w:hAnsiTheme="majorHAnsi" w:cstheme="majorHAnsi"/>
                <w:lang w:val="cy-GB"/>
              </w:rPr>
              <w:br/>
              <w:t xml:space="preserve">Instruct class to add adjectives to partner’s adjective wheel to develop the language of the pupils. </w:t>
            </w:r>
          </w:p>
          <w:p w14:paraId="4CF1AF50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EDF6B3F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C225244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Explain that Antarctica is a place of extremes – show superlative words that emphasise this. </w:t>
            </w:r>
          </w:p>
          <w:p w14:paraId="1BBAB048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40968C3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 </w:t>
            </w:r>
          </w:p>
          <w:p w14:paraId="5804D9EE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D29582D" w14:textId="6AF3D14A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6B10147" w14:textId="6F8AC68C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9EFED2F" w14:textId="446AF585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659DA2A" w14:textId="77777777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1D8C4EF9" w14:textId="565D5086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Play video of Palin’s journey to Antarctica. Explain ‘Adjective Bingo’ to class. </w:t>
            </w:r>
          </w:p>
          <w:p w14:paraId="54E70B1B" w14:textId="77777777" w:rsidR="007853A6" w:rsidRDefault="007853A6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ABE6F10" w14:textId="36C4A3D2" w:rsidR="00831EFB" w:rsidRDefault="006743BA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A second Youtube Video if time allows.</w:t>
            </w:r>
          </w:p>
          <w:p w14:paraId="66B79306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B9041B2" w14:textId="2AC3CA3A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431D109" w14:textId="49B83AF6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BBACDB4" w14:textId="77777777" w:rsidR="00A55AFF" w:rsidRDefault="00A55AFF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67821E1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5481C09" w14:textId="49B86EE2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cy-GB"/>
              </w:rPr>
              <w:t>Ask class how many adjectives they matched with Palin’s.</w:t>
            </w:r>
          </w:p>
        </w:tc>
        <w:tc>
          <w:tcPr>
            <w:tcW w:w="4971" w:type="dxa"/>
          </w:tcPr>
          <w:p w14:paraId="0712CB55" w14:textId="7F039984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As the images are being shown, class to l</w:t>
            </w:r>
            <w:r w:rsidRPr="006E0E8C">
              <w:rPr>
                <w:rFonts w:asciiTheme="majorHAnsi" w:hAnsiTheme="majorHAnsi" w:cstheme="majorHAnsi"/>
              </w:rPr>
              <w:t xml:space="preserve">ist adjectives </w:t>
            </w:r>
            <w:r>
              <w:rPr>
                <w:rFonts w:asciiTheme="majorHAnsi" w:hAnsiTheme="majorHAnsi" w:cstheme="majorHAnsi"/>
              </w:rPr>
              <w:t>that describe the images of</w:t>
            </w:r>
            <w:r w:rsidRPr="006E0E8C">
              <w:rPr>
                <w:rFonts w:asciiTheme="majorHAnsi" w:hAnsiTheme="majorHAnsi" w:cstheme="majorHAnsi"/>
              </w:rPr>
              <w:t xml:space="preserve"> Antarctica on</w:t>
            </w:r>
            <w:r>
              <w:rPr>
                <w:rFonts w:asciiTheme="majorHAnsi" w:hAnsiTheme="majorHAnsi" w:cstheme="majorHAnsi"/>
              </w:rPr>
              <w:t xml:space="preserve"> an</w:t>
            </w:r>
            <w:r w:rsidRPr="006E0E8C">
              <w:rPr>
                <w:rFonts w:asciiTheme="majorHAnsi" w:hAnsiTheme="majorHAnsi" w:cstheme="majorHAnsi"/>
              </w:rPr>
              <w:t xml:space="preserve"> adjective wheel.  </w:t>
            </w:r>
            <w:r>
              <w:rPr>
                <w:rFonts w:asciiTheme="majorHAnsi" w:hAnsiTheme="majorHAnsi" w:cstheme="majorHAnsi"/>
              </w:rPr>
              <w:br/>
              <w:t>(MAT to fill outer circle)</w:t>
            </w:r>
          </w:p>
          <w:p w14:paraId="4825604D" w14:textId="77777777" w:rsidR="00424E49" w:rsidRDefault="00424E49" w:rsidP="00831EFB">
            <w:pPr>
              <w:rPr>
                <w:rFonts w:asciiTheme="majorHAnsi" w:hAnsiTheme="majorHAnsi" w:cstheme="majorHAnsi"/>
              </w:rPr>
            </w:pPr>
          </w:p>
          <w:p w14:paraId="770F1EB8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1A1A6472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Swap adjective wheel with partner. </w:t>
            </w:r>
            <w:r>
              <w:rPr>
                <w:rFonts w:asciiTheme="majorHAnsi" w:hAnsiTheme="majorHAnsi" w:cstheme="majorHAnsi"/>
              </w:rPr>
              <w:br/>
              <w:t xml:space="preserve">Pupils to add additional adjectives to the wheel with purple pens. </w:t>
            </w:r>
          </w:p>
          <w:p w14:paraId="018C169A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764BB35C" w14:textId="3CF5B871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39B1926E" w14:textId="77777777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512CD113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 to add superlatives to their adjective wheel.</w:t>
            </w:r>
          </w:p>
          <w:p w14:paraId="3F5DA6A3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06CE81CD" w14:textId="4A4001FD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149910B8" w14:textId="77777777" w:rsidR="00267BDF" w:rsidRDefault="00267BDF" w:rsidP="00831EFB">
            <w:pPr>
              <w:rPr>
                <w:rFonts w:asciiTheme="majorHAnsi" w:hAnsiTheme="majorHAnsi" w:cstheme="majorHAnsi"/>
              </w:rPr>
            </w:pPr>
          </w:p>
          <w:p w14:paraId="3B564CFF" w14:textId="45575DF3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 to glue adjective wheels worksheets into their exercise books.</w:t>
            </w:r>
          </w:p>
          <w:p w14:paraId="43BC14D6" w14:textId="501357D8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111DEA77" w14:textId="43B88769" w:rsidR="003625D5" w:rsidRDefault="003625D5" w:rsidP="00831EFB">
            <w:pPr>
              <w:rPr>
                <w:rFonts w:asciiTheme="majorHAnsi" w:hAnsiTheme="majorHAnsi" w:cstheme="majorHAnsi"/>
              </w:rPr>
            </w:pPr>
          </w:p>
          <w:p w14:paraId="0F9690C4" w14:textId="77777777" w:rsidR="00831EFB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Class to play ‘Adjective bingo’ whilst watching video, circling the adjectives they have written in their wheel as they hear them used by Palin.  </w:t>
            </w:r>
          </w:p>
          <w:p w14:paraId="1E3C6B5F" w14:textId="49723C6E" w:rsidR="00831EFB" w:rsidRDefault="00831EFB" w:rsidP="00831EFB">
            <w:pPr>
              <w:rPr>
                <w:rFonts w:asciiTheme="majorHAnsi" w:hAnsiTheme="majorHAnsi" w:cstheme="majorHAnsi"/>
              </w:rPr>
            </w:pPr>
          </w:p>
          <w:p w14:paraId="3E852C11" w14:textId="3C303FFC" w:rsidR="00E8318E" w:rsidRDefault="00E8318E" w:rsidP="00831EFB">
            <w:pPr>
              <w:rPr>
                <w:rFonts w:asciiTheme="majorHAnsi" w:hAnsiTheme="majorHAnsi" w:cstheme="majorHAnsi"/>
              </w:rPr>
            </w:pPr>
          </w:p>
          <w:p w14:paraId="22136FE7" w14:textId="77777777" w:rsidR="00BC136E" w:rsidRDefault="00BC136E" w:rsidP="00831EFB">
            <w:pPr>
              <w:rPr>
                <w:rFonts w:asciiTheme="majorHAnsi" w:hAnsiTheme="majorHAnsi" w:cstheme="majorHAnsi"/>
              </w:rPr>
            </w:pPr>
          </w:p>
          <w:p w14:paraId="7676E190" w14:textId="233BBE44" w:rsidR="00A55AFF" w:rsidRDefault="00A55AFF" w:rsidP="00831EFB">
            <w:pPr>
              <w:rPr>
                <w:rFonts w:asciiTheme="majorHAnsi" w:hAnsiTheme="majorHAnsi" w:cstheme="majorHAnsi"/>
              </w:rPr>
            </w:pPr>
          </w:p>
          <w:p w14:paraId="45FEF245" w14:textId="77777777" w:rsidR="007853A6" w:rsidRDefault="007853A6" w:rsidP="00831EFB">
            <w:pPr>
              <w:rPr>
                <w:rFonts w:asciiTheme="majorHAnsi" w:hAnsiTheme="majorHAnsi" w:cstheme="majorHAnsi"/>
              </w:rPr>
            </w:pPr>
          </w:p>
          <w:p w14:paraId="72F21AD9" w14:textId="762D286C" w:rsidR="00E8318E" w:rsidRDefault="00E8318E" w:rsidP="00831EFB">
            <w:pPr>
              <w:rPr>
                <w:rFonts w:asciiTheme="majorHAnsi" w:hAnsiTheme="majorHAnsi" w:cstheme="majorHAnsi"/>
              </w:rPr>
            </w:pPr>
          </w:p>
          <w:p w14:paraId="6F32319A" w14:textId="0EEFEFE2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Hands up to however many they matched.</w:t>
            </w:r>
          </w:p>
        </w:tc>
        <w:tc>
          <w:tcPr>
            <w:tcW w:w="2903" w:type="dxa"/>
          </w:tcPr>
          <w:p w14:paraId="16717086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lastRenderedPageBreak/>
              <w:t xml:space="preserve">Powerpoint images of Antarctica. </w:t>
            </w:r>
          </w:p>
          <w:p w14:paraId="18F6778F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Adjective wheels x 29+</w:t>
            </w:r>
          </w:p>
          <w:p w14:paraId="4255693D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1B31D27" w14:textId="715EF7DE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357E40D" w14:textId="3DD4BB63" w:rsidR="009B36C8" w:rsidRDefault="009B36C8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C2D0700" w14:textId="600BA0AC" w:rsidR="009B36C8" w:rsidRDefault="009B36C8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391FBDA0" w14:textId="77777777" w:rsidR="00BC136E" w:rsidRDefault="00BC136E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F7252C3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Purple pens x 29+</w:t>
            </w:r>
          </w:p>
          <w:p w14:paraId="4FDDC467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9C47ACA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51A742EA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18BEF94E" w14:textId="5CEC53D8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159788E" w14:textId="1072DFCB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6A85C67" w14:textId="59B15C23" w:rsidR="00831EFB" w:rsidRDefault="00094C95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Powerpoint slide</w:t>
            </w:r>
            <w:r w:rsidR="001D067B">
              <w:rPr>
                <w:rFonts w:asciiTheme="majorHAnsi" w:hAnsiTheme="majorHAnsi" w:cstheme="majorHAnsi"/>
                <w:lang w:val="cy-GB"/>
              </w:rPr>
              <w:t xml:space="preserve"> with superlatives</w:t>
            </w:r>
          </w:p>
          <w:p w14:paraId="43EDC358" w14:textId="77777777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C3D5B24" w14:textId="0F7DAFC6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63CCEF55" w14:textId="4F231319" w:rsidR="00424E49" w:rsidRDefault="00424E49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FA07F06" w14:textId="77777777" w:rsidR="00267BDF" w:rsidRDefault="00267BDF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48DE3C02" w14:textId="1E873213" w:rsidR="00831EFB" w:rsidRDefault="00831EFB" w:rsidP="00831EFB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Glue</w:t>
            </w:r>
            <w:r>
              <w:rPr>
                <w:rFonts w:asciiTheme="majorHAnsi" w:hAnsiTheme="majorHAnsi" w:cstheme="majorHAnsi"/>
                <w:lang w:val="cy-GB"/>
              </w:rPr>
              <w:br/>
              <w:t>Exercise books</w:t>
            </w:r>
          </w:p>
          <w:p w14:paraId="4398BD32" w14:textId="2E183927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72556222" w14:textId="50A2B1CE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0C8C04A1" w14:textId="729A5154" w:rsidR="003625D5" w:rsidRDefault="003625D5" w:rsidP="00831EFB">
            <w:pPr>
              <w:rPr>
                <w:rFonts w:asciiTheme="majorHAnsi" w:hAnsiTheme="majorHAnsi" w:cstheme="majorHAnsi"/>
                <w:lang w:val="cy-GB"/>
              </w:rPr>
            </w:pPr>
          </w:p>
          <w:p w14:paraId="252EF03D" w14:textId="153BBF86" w:rsidR="003625D5" w:rsidRDefault="00D17778" w:rsidP="00831EFB">
            <w:pPr>
              <w:rPr>
                <w:rFonts w:asciiTheme="majorHAnsi" w:hAnsiTheme="majorHAnsi" w:cstheme="majorHAnsi"/>
                <w:lang w:val="cy-GB"/>
              </w:rPr>
            </w:pPr>
            <w:hyperlink r:id="rId10" w:history="1">
              <w:r w:rsidR="005465B5">
                <w:rPr>
                  <w:rStyle w:val="Hyperlink"/>
                </w:rPr>
                <w:t>https://www.youtube.com/watch?v=on1Xdy_PmWQ</w:t>
              </w:r>
            </w:hyperlink>
          </w:p>
          <w:p w14:paraId="17D678BB" w14:textId="71321E5D" w:rsidR="00831EFB" w:rsidRPr="00424E49" w:rsidRDefault="00831EFB" w:rsidP="00831EFB">
            <w:pPr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65444A">
              <w:rPr>
                <w:rFonts w:asciiTheme="majorHAnsi" w:hAnsiTheme="majorHAnsi" w:cstheme="majorHAnsi"/>
                <w:lang w:val="cy-GB"/>
              </w:rPr>
              <w:t xml:space="preserve">Video clip of Michael Palin’s Pole to Pole </w:t>
            </w:r>
            <w:r w:rsidRPr="0065444A">
              <w:rPr>
                <w:rFonts w:asciiTheme="majorHAnsi" w:hAnsiTheme="majorHAnsi" w:cstheme="majorHAnsi"/>
                <w:bCs/>
              </w:rPr>
              <w:t xml:space="preserve"> Episode 8, Scenes 3 &amp; 4</w:t>
            </w:r>
            <w:r w:rsidR="00424E49">
              <w:rPr>
                <w:rFonts w:asciiTheme="majorHAnsi" w:hAnsiTheme="majorHAnsi" w:cstheme="majorHAnsi"/>
                <w:bCs/>
              </w:rPr>
              <w:br/>
            </w:r>
          </w:p>
          <w:p w14:paraId="4F9B63F7" w14:textId="77777777" w:rsidR="00E9505B" w:rsidRPr="00424E49" w:rsidRDefault="00D17778" w:rsidP="00E9505B">
            <w:pPr>
              <w:jc w:val="center"/>
              <w:rPr>
                <w:sz w:val="22"/>
                <w:szCs w:val="22"/>
              </w:rPr>
            </w:pPr>
            <w:hyperlink r:id="rId11" w:history="1">
              <w:r w:rsidR="00E9505B" w:rsidRPr="00424E49">
                <w:rPr>
                  <w:rStyle w:val="Hyperlink"/>
                  <w:sz w:val="22"/>
                  <w:szCs w:val="22"/>
                </w:rPr>
                <w:t>https://www.youtube.com/watch?v=X3uT89xoKuc</w:t>
              </w:r>
            </w:hyperlink>
          </w:p>
          <w:p w14:paraId="1756DC71" w14:textId="77777777" w:rsidR="00E9505B" w:rsidRPr="00424E49" w:rsidRDefault="00E9505B" w:rsidP="00E9505B">
            <w:pPr>
              <w:rPr>
                <w:sz w:val="22"/>
                <w:szCs w:val="22"/>
              </w:rPr>
            </w:pPr>
            <w:r w:rsidRPr="00424E49">
              <w:rPr>
                <w:sz w:val="22"/>
                <w:szCs w:val="22"/>
              </w:rPr>
              <w:t>National Geographic Kids Youtube Video</w:t>
            </w:r>
            <w:r w:rsidRPr="00424E49">
              <w:rPr>
                <w:sz w:val="22"/>
                <w:szCs w:val="22"/>
              </w:rPr>
              <w:br/>
              <w:t>Antarctica – Destination World</w:t>
            </w:r>
          </w:p>
          <w:p w14:paraId="55AE4435" w14:textId="77777777" w:rsidR="006743BA" w:rsidRPr="0065444A" w:rsidRDefault="006743BA" w:rsidP="00831EFB">
            <w:pPr>
              <w:rPr>
                <w:rFonts w:asciiTheme="majorHAnsi" w:hAnsiTheme="majorHAnsi" w:cstheme="majorHAnsi"/>
                <w:bCs/>
              </w:rPr>
            </w:pPr>
          </w:p>
          <w:p w14:paraId="73A5E4AB" w14:textId="25D278CF" w:rsidR="00831EFB" w:rsidRPr="00A34F1E" w:rsidRDefault="00831EFB" w:rsidP="00831EFB">
            <w:pPr>
              <w:rPr>
                <w:rFonts w:asciiTheme="majorHAnsi" w:hAnsiTheme="majorHAnsi" w:cstheme="majorHAnsi"/>
              </w:rPr>
            </w:pPr>
          </w:p>
        </w:tc>
      </w:tr>
      <w:tr w:rsidR="00D55D89" w:rsidRPr="00A34F1E" w14:paraId="78EBC3C5" w14:textId="77777777" w:rsidTr="002B2D5B">
        <w:trPr>
          <w:trHeight w:val="2051"/>
        </w:trPr>
        <w:tc>
          <w:tcPr>
            <w:tcW w:w="1249" w:type="dxa"/>
          </w:tcPr>
          <w:p w14:paraId="35C09B5C" w14:textId="77777777" w:rsidR="00D55D89" w:rsidRPr="00A34F1E" w:rsidRDefault="00D55D89" w:rsidP="00D55D89">
            <w:pPr>
              <w:jc w:val="center"/>
              <w:rPr>
                <w:b/>
              </w:rPr>
            </w:pPr>
            <w:r w:rsidRPr="00A34F1E">
              <w:rPr>
                <w:b/>
              </w:rPr>
              <w:lastRenderedPageBreak/>
              <w:t>Plenary</w:t>
            </w:r>
          </w:p>
          <w:p w14:paraId="3C7DFD5C" w14:textId="3F7E5C86" w:rsidR="00D55D89" w:rsidRPr="00A34F1E" w:rsidRDefault="00D55D89" w:rsidP="00D55D89">
            <w:pPr>
              <w:jc w:val="center"/>
              <w:rPr>
                <w:b/>
              </w:rPr>
            </w:pPr>
            <w:r w:rsidRPr="00A34F1E">
              <w:rPr>
                <w:bCs/>
              </w:rPr>
              <w:t>5 mins</w:t>
            </w:r>
          </w:p>
        </w:tc>
        <w:tc>
          <w:tcPr>
            <w:tcW w:w="4971" w:type="dxa"/>
          </w:tcPr>
          <w:p w14:paraId="447838E4" w14:textId="77777777" w:rsidR="00D55D89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</w:p>
          <w:p w14:paraId="532B619D" w14:textId="77777777" w:rsidR="00D55D89" w:rsidRPr="00FF6452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  <w:r>
              <w:rPr>
                <w:rFonts w:asciiTheme="majorHAnsi" w:hAnsiTheme="majorHAnsi" w:cstheme="majorHAnsi"/>
                <w:lang w:val="cy-GB"/>
              </w:rPr>
              <w:t>What have we learned today?</w:t>
            </w:r>
          </w:p>
          <w:p w14:paraId="483EB441" w14:textId="77777777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971" w:type="dxa"/>
          </w:tcPr>
          <w:p w14:paraId="0F06DAEC" w14:textId="77777777" w:rsidR="00D55D89" w:rsidRPr="00FF6452" w:rsidRDefault="00D55D89" w:rsidP="00D55D89">
            <w:pPr>
              <w:rPr>
                <w:rFonts w:asciiTheme="majorHAnsi" w:hAnsiTheme="majorHAnsi" w:cstheme="majorHAnsi"/>
                <w:lang w:val="cy-GB"/>
              </w:rPr>
            </w:pPr>
          </w:p>
          <w:p w14:paraId="46716F0C" w14:textId="15095053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cy-GB"/>
              </w:rPr>
              <w:t xml:space="preserve">Pupils to raise hands to suggest what we have learned about Antarctica today. </w:t>
            </w:r>
          </w:p>
        </w:tc>
        <w:tc>
          <w:tcPr>
            <w:tcW w:w="2903" w:type="dxa"/>
          </w:tcPr>
          <w:p w14:paraId="08BDEAF7" w14:textId="4387D0EA" w:rsidR="00D55D89" w:rsidRPr="00A34F1E" w:rsidRDefault="00D55D89" w:rsidP="00D55D89">
            <w:pPr>
              <w:rPr>
                <w:rFonts w:asciiTheme="majorHAnsi" w:hAnsiTheme="majorHAnsi" w:cstheme="majorHAnsi"/>
              </w:rPr>
            </w:pPr>
          </w:p>
        </w:tc>
      </w:tr>
    </w:tbl>
    <w:p w14:paraId="21627C5E" w14:textId="4D32C744" w:rsidR="004E1B77" w:rsidRPr="00A34F1E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2294F27D" w14:textId="77777777" w:rsidR="00EF0BE1" w:rsidRPr="00A34F1E" w:rsidRDefault="00EF0BE1" w:rsidP="00EF0BE1">
      <w:pPr>
        <w:rPr>
          <w:sz w:val="28"/>
          <w:szCs w:val="28"/>
        </w:rPr>
      </w:pPr>
    </w:p>
    <w:p w14:paraId="47276F70" w14:textId="77777777" w:rsidR="00EF0BE1" w:rsidRPr="00A34F1E" w:rsidRDefault="00EF0BE1" w:rsidP="00EF0BE1">
      <w:pPr>
        <w:rPr>
          <w:sz w:val="28"/>
          <w:szCs w:val="28"/>
        </w:rPr>
      </w:pPr>
    </w:p>
    <w:p w14:paraId="4EEB0736" w14:textId="77777777" w:rsidR="00EF0BE1" w:rsidRPr="00A34F1E" w:rsidRDefault="00EF0BE1" w:rsidP="00EF0BE1">
      <w:pPr>
        <w:rPr>
          <w:sz w:val="28"/>
          <w:szCs w:val="28"/>
        </w:rPr>
      </w:pPr>
    </w:p>
    <w:p w14:paraId="29806F32" w14:textId="77777777" w:rsidR="00EF0BE1" w:rsidRPr="00A34F1E" w:rsidRDefault="00EF0BE1" w:rsidP="00EF0BE1">
      <w:pPr>
        <w:rPr>
          <w:sz w:val="28"/>
          <w:szCs w:val="28"/>
        </w:rPr>
      </w:pPr>
    </w:p>
    <w:p w14:paraId="3F369D11" w14:textId="77777777" w:rsidR="00EF0BE1" w:rsidRPr="00A34F1E" w:rsidRDefault="00EF0BE1" w:rsidP="00EF0BE1">
      <w:pPr>
        <w:rPr>
          <w:sz w:val="28"/>
          <w:szCs w:val="28"/>
        </w:rPr>
      </w:pPr>
    </w:p>
    <w:p w14:paraId="2D346F17" w14:textId="77777777" w:rsidR="00EF0BE1" w:rsidRPr="00A34F1E" w:rsidRDefault="00EF0BE1" w:rsidP="00EF0BE1">
      <w:pPr>
        <w:rPr>
          <w:sz w:val="28"/>
          <w:szCs w:val="28"/>
        </w:rPr>
      </w:pPr>
    </w:p>
    <w:p w14:paraId="4F969DFF" w14:textId="77777777" w:rsidR="00EF0BE1" w:rsidRPr="00A34F1E" w:rsidRDefault="00EF0BE1" w:rsidP="00EF0BE1">
      <w:pPr>
        <w:rPr>
          <w:sz w:val="28"/>
          <w:szCs w:val="28"/>
        </w:rPr>
      </w:pPr>
    </w:p>
    <w:p w14:paraId="603814E7" w14:textId="77777777" w:rsidR="00EF0BE1" w:rsidRPr="00A34F1E" w:rsidRDefault="00EF0BE1" w:rsidP="00EF0BE1">
      <w:pPr>
        <w:rPr>
          <w:sz w:val="28"/>
          <w:szCs w:val="28"/>
        </w:rPr>
      </w:pPr>
    </w:p>
    <w:p w14:paraId="6286D6E1" w14:textId="77777777" w:rsidR="00EF0BE1" w:rsidRPr="00A34F1E" w:rsidRDefault="00EF0BE1" w:rsidP="00EF0BE1">
      <w:pPr>
        <w:rPr>
          <w:sz w:val="28"/>
          <w:szCs w:val="28"/>
        </w:rPr>
      </w:pPr>
    </w:p>
    <w:p w14:paraId="69EE6455" w14:textId="77777777" w:rsidR="00EF0BE1" w:rsidRPr="00A34F1E" w:rsidRDefault="00EF0BE1" w:rsidP="00EF0BE1">
      <w:pPr>
        <w:rPr>
          <w:sz w:val="28"/>
          <w:szCs w:val="28"/>
        </w:rPr>
      </w:pPr>
    </w:p>
    <w:p w14:paraId="798BEE9C" w14:textId="77777777" w:rsidR="00EF0BE1" w:rsidRPr="00A34F1E" w:rsidRDefault="00EF0BE1" w:rsidP="00EF0BE1">
      <w:pPr>
        <w:rPr>
          <w:sz w:val="28"/>
          <w:szCs w:val="28"/>
        </w:rPr>
      </w:pPr>
    </w:p>
    <w:p w14:paraId="084DDFCB" w14:textId="77777777" w:rsidR="00EF0BE1" w:rsidRPr="00A34F1E" w:rsidRDefault="00EF0BE1" w:rsidP="00EF0BE1">
      <w:pPr>
        <w:rPr>
          <w:sz w:val="28"/>
          <w:szCs w:val="28"/>
        </w:rPr>
      </w:pPr>
    </w:p>
    <w:p w14:paraId="2E8F31CF" w14:textId="77777777" w:rsidR="00EF0BE1" w:rsidRPr="00A34F1E" w:rsidRDefault="00EF0BE1" w:rsidP="00EF0BE1">
      <w:pPr>
        <w:rPr>
          <w:sz w:val="28"/>
          <w:szCs w:val="28"/>
        </w:rPr>
      </w:pPr>
    </w:p>
    <w:p w14:paraId="46769B7B" w14:textId="77777777" w:rsidR="00EF0BE1" w:rsidRPr="00A34F1E" w:rsidRDefault="00EF0BE1" w:rsidP="00EF0BE1">
      <w:pPr>
        <w:rPr>
          <w:sz w:val="28"/>
          <w:szCs w:val="28"/>
        </w:rPr>
      </w:pPr>
    </w:p>
    <w:p w14:paraId="4F3789E3" w14:textId="77777777" w:rsidR="00EF0BE1" w:rsidRPr="00A34F1E" w:rsidRDefault="00EF0BE1" w:rsidP="00EF0BE1">
      <w:pPr>
        <w:rPr>
          <w:sz w:val="28"/>
          <w:szCs w:val="28"/>
        </w:rPr>
      </w:pPr>
    </w:p>
    <w:p w14:paraId="20B198E4" w14:textId="77777777" w:rsidR="00EF0BE1" w:rsidRPr="00A34F1E" w:rsidRDefault="00EF0BE1" w:rsidP="00EF0BE1">
      <w:pPr>
        <w:rPr>
          <w:sz w:val="28"/>
          <w:szCs w:val="28"/>
        </w:rPr>
      </w:pPr>
    </w:p>
    <w:p w14:paraId="58432AFC" w14:textId="77777777" w:rsidR="00EF0BE1" w:rsidRPr="00A34F1E" w:rsidRDefault="00EF0BE1" w:rsidP="00EF0BE1">
      <w:pPr>
        <w:rPr>
          <w:sz w:val="28"/>
          <w:szCs w:val="28"/>
        </w:rPr>
      </w:pPr>
    </w:p>
    <w:p w14:paraId="23D4DC51" w14:textId="77777777" w:rsidR="00EF0BE1" w:rsidRPr="00A34F1E" w:rsidRDefault="00EF0BE1" w:rsidP="00EF0BE1">
      <w:pPr>
        <w:rPr>
          <w:sz w:val="28"/>
          <w:szCs w:val="28"/>
        </w:rPr>
      </w:pPr>
    </w:p>
    <w:p w14:paraId="3814CFF1" w14:textId="77777777" w:rsidR="00EF0BE1" w:rsidRPr="00A34F1E" w:rsidRDefault="00EF0BE1" w:rsidP="00EF0BE1">
      <w:pPr>
        <w:rPr>
          <w:sz w:val="28"/>
          <w:szCs w:val="28"/>
        </w:rPr>
      </w:pPr>
    </w:p>
    <w:p w14:paraId="117A1317" w14:textId="77777777" w:rsidR="00EF0BE1" w:rsidRPr="00A34F1E" w:rsidRDefault="00EF0BE1" w:rsidP="00EF0BE1">
      <w:pPr>
        <w:rPr>
          <w:sz w:val="28"/>
          <w:szCs w:val="28"/>
        </w:rPr>
      </w:pPr>
    </w:p>
    <w:p w14:paraId="7A5CA01A" w14:textId="77777777" w:rsidR="00DB1D3B" w:rsidRDefault="00DB1D3B" w:rsidP="00EF0BE1">
      <w:pPr>
        <w:rPr>
          <w:sz w:val="28"/>
          <w:szCs w:val="28"/>
        </w:rPr>
      </w:pPr>
    </w:p>
    <w:p w14:paraId="08E56ED2" w14:textId="77777777" w:rsidR="00021BA0" w:rsidRDefault="00021BA0" w:rsidP="00EF0BE1">
      <w:pPr>
        <w:rPr>
          <w:sz w:val="28"/>
          <w:szCs w:val="28"/>
        </w:rPr>
      </w:pPr>
    </w:p>
    <w:p w14:paraId="7AB75970" w14:textId="77777777" w:rsidR="00021BA0" w:rsidRDefault="00021BA0" w:rsidP="00EF0BE1">
      <w:pPr>
        <w:rPr>
          <w:sz w:val="28"/>
          <w:szCs w:val="28"/>
        </w:rPr>
      </w:pPr>
    </w:p>
    <w:p w14:paraId="7E718489" w14:textId="77777777" w:rsidR="00021BA0" w:rsidRDefault="00021BA0" w:rsidP="00EF0BE1">
      <w:pPr>
        <w:rPr>
          <w:sz w:val="28"/>
          <w:szCs w:val="28"/>
        </w:rPr>
      </w:pPr>
    </w:p>
    <w:p w14:paraId="03C7DCB8" w14:textId="77777777" w:rsidR="00021BA0" w:rsidRDefault="00021BA0" w:rsidP="00EF0BE1">
      <w:pPr>
        <w:rPr>
          <w:sz w:val="28"/>
          <w:szCs w:val="28"/>
        </w:rPr>
      </w:pPr>
    </w:p>
    <w:p w14:paraId="1E05D37D" w14:textId="2B98F93C" w:rsidR="00021BA0" w:rsidRDefault="00021BA0" w:rsidP="00EF0BE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6C9AD362" wp14:editId="2C1492B7">
            <wp:simplePos x="0" y="0"/>
            <wp:positionH relativeFrom="column">
              <wp:posOffset>2594610</wp:posOffset>
            </wp:positionH>
            <wp:positionV relativeFrom="paragraph">
              <wp:posOffset>-3175</wp:posOffset>
            </wp:positionV>
            <wp:extent cx="4192905" cy="5764530"/>
            <wp:effectExtent l="0" t="0" r="0" b="7620"/>
            <wp:wrapTight wrapText="bothSides">
              <wp:wrapPolygon edited="0">
                <wp:start x="0" y="0"/>
                <wp:lineTo x="0" y="21557"/>
                <wp:lineTo x="21492" y="21557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jective Whee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905" cy="576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8F180F" w14:textId="21734073" w:rsidR="00021BA0" w:rsidRDefault="00021BA0" w:rsidP="00021BA0">
      <w:pPr>
        <w:rPr>
          <w:b/>
          <w:sz w:val="28"/>
          <w:szCs w:val="28"/>
          <w:lang w:val="cy-GB"/>
        </w:rPr>
      </w:pPr>
      <w:r>
        <w:rPr>
          <w:sz w:val="28"/>
          <w:szCs w:val="28"/>
        </w:rPr>
        <w:br w:type="page"/>
      </w:r>
    </w:p>
    <w:p w14:paraId="33FC4CE7" w14:textId="256B3CBD" w:rsidR="00021BA0" w:rsidRPr="00A34F1E" w:rsidRDefault="00021BA0" w:rsidP="00EF0BE1">
      <w:pPr>
        <w:rPr>
          <w:sz w:val="28"/>
          <w:szCs w:val="28"/>
        </w:rPr>
        <w:sectPr w:rsidR="00021BA0" w:rsidRPr="00A34F1E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>Evaluation of the Learning Experience</w:t>
      </w:r>
    </w:p>
    <w:p w14:paraId="4B490B66" w14:textId="77777777" w:rsidR="00825827" w:rsidRPr="00A34F1E" w:rsidRDefault="00825827" w:rsidP="00825827">
      <w:pPr>
        <w:jc w:val="center"/>
        <w:rPr>
          <w:b/>
          <w:sz w:val="28"/>
          <w:szCs w:val="28"/>
        </w:rPr>
      </w:pPr>
      <w:r w:rsidRPr="00A34F1E">
        <w:rPr>
          <w:b/>
          <w:sz w:val="28"/>
          <w:szCs w:val="28"/>
        </w:rPr>
        <w:t>(include references to QTS)</w:t>
      </w:r>
    </w:p>
    <w:p w14:paraId="4C4726EA" w14:textId="77777777" w:rsidR="00825827" w:rsidRPr="00A34F1E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A34F1E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A34F1E" w:rsidRDefault="00825827" w:rsidP="00825827">
            <w:pPr>
              <w:rPr>
                <w:b/>
              </w:rPr>
            </w:pPr>
            <w:r w:rsidRPr="00A34F1E">
              <w:rPr>
                <w:b/>
              </w:rPr>
              <w:t>Evaluation of Pupil Learning</w:t>
            </w:r>
          </w:p>
          <w:p w14:paraId="5CFCF159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75543369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Evidence of Learning (including attitude to learning</w:t>
            </w:r>
            <w:r w:rsidR="00167F75" w:rsidRPr="00A34F1E">
              <w:rPr>
                <w:sz w:val="20"/>
                <w:szCs w:val="20"/>
              </w:rPr>
              <w:t xml:space="preserve"> over time)</w:t>
            </w:r>
          </w:p>
        </w:tc>
        <w:tc>
          <w:tcPr>
            <w:tcW w:w="7030" w:type="dxa"/>
          </w:tcPr>
          <w:p w14:paraId="598404E4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A34F1E" w:rsidRDefault="00BF5170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 xml:space="preserve">Next </w:t>
            </w:r>
            <w:r w:rsidR="00825827" w:rsidRPr="00A34F1E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A34F1E" w:rsidRDefault="00825827" w:rsidP="00825827">
      <w:pPr>
        <w:rPr>
          <w:sz w:val="20"/>
          <w:szCs w:val="20"/>
        </w:rPr>
      </w:pPr>
    </w:p>
    <w:p w14:paraId="77B4D4EA" w14:textId="77777777" w:rsidR="00825827" w:rsidRPr="00A34F1E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A34F1E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A34F1E" w:rsidRDefault="00825827" w:rsidP="00825827">
            <w:pPr>
              <w:rPr>
                <w:b/>
              </w:rPr>
            </w:pPr>
            <w:r w:rsidRPr="00A34F1E">
              <w:rPr>
                <w:b/>
              </w:rPr>
              <w:t>Reflective Analysis of Teaching and Strategies For Development</w:t>
            </w:r>
            <w:r w:rsidR="00167F75" w:rsidRPr="00A34F1E">
              <w:rPr>
                <w:b/>
              </w:rPr>
              <w:t xml:space="preserve"> – including </w:t>
            </w:r>
            <w:r w:rsidR="000E5C05" w:rsidRPr="00A34F1E">
              <w:rPr>
                <w:b/>
              </w:rPr>
              <w:t>justificati</w:t>
            </w:r>
            <w:r w:rsidR="005B7769" w:rsidRPr="00A34F1E">
              <w:rPr>
                <w:b/>
              </w:rPr>
              <w:t>on/rationale for pedagogical choices</w:t>
            </w:r>
          </w:p>
          <w:p w14:paraId="44C6AA70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A34F1E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A34F1E" w:rsidRDefault="00825827" w:rsidP="00825827">
            <w:pPr>
              <w:rPr>
                <w:sz w:val="20"/>
                <w:szCs w:val="20"/>
              </w:rPr>
            </w:pPr>
            <w:r w:rsidRPr="00A34F1E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A34F1E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A34F1E" w:rsidRDefault="00825827" w:rsidP="00825827">
      <w:pPr>
        <w:rPr>
          <w:sz w:val="20"/>
          <w:szCs w:val="20"/>
        </w:rPr>
      </w:pPr>
    </w:p>
    <w:p w14:paraId="201937E0" w14:textId="77777777" w:rsidR="00825827" w:rsidRPr="00A34F1E" w:rsidRDefault="00825827" w:rsidP="00825827">
      <w:pPr>
        <w:rPr>
          <w:sz w:val="20"/>
          <w:szCs w:val="20"/>
        </w:rPr>
      </w:pPr>
    </w:p>
    <w:p w14:paraId="02815835" w14:textId="77777777" w:rsidR="00825827" w:rsidRPr="00A34F1E" w:rsidRDefault="00825827" w:rsidP="00825827">
      <w:pPr>
        <w:rPr>
          <w:sz w:val="20"/>
          <w:szCs w:val="20"/>
        </w:rPr>
      </w:pPr>
    </w:p>
    <w:p w14:paraId="133B1839" w14:textId="19CBA16B" w:rsidR="00EF0BE1" w:rsidRPr="00A34F1E" w:rsidRDefault="00EF0BE1" w:rsidP="00EF0BE1">
      <w:pPr>
        <w:rPr>
          <w:sz w:val="28"/>
          <w:szCs w:val="28"/>
        </w:rPr>
      </w:pPr>
    </w:p>
    <w:p w14:paraId="5D1D0564" w14:textId="77777777" w:rsidR="00EF0BE1" w:rsidRPr="00A34F1E" w:rsidRDefault="00EF0BE1" w:rsidP="00EF0BE1">
      <w:pPr>
        <w:rPr>
          <w:sz w:val="28"/>
          <w:szCs w:val="28"/>
        </w:rPr>
      </w:pPr>
    </w:p>
    <w:p w14:paraId="3D64C07E" w14:textId="77777777" w:rsidR="00EF0BE1" w:rsidRPr="00A34F1E" w:rsidRDefault="00EF0BE1" w:rsidP="00EF0BE1">
      <w:pPr>
        <w:rPr>
          <w:sz w:val="28"/>
          <w:szCs w:val="28"/>
        </w:rPr>
      </w:pPr>
    </w:p>
    <w:p w14:paraId="5D398294" w14:textId="77777777" w:rsidR="00EF0BE1" w:rsidRPr="00A34F1E" w:rsidRDefault="00EF0BE1" w:rsidP="00EF0BE1">
      <w:pPr>
        <w:rPr>
          <w:sz w:val="28"/>
          <w:szCs w:val="28"/>
        </w:rPr>
      </w:pPr>
    </w:p>
    <w:p w14:paraId="02535BAF" w14:textId="77777777" w:rsidR="00EF0BE1" w:rsidRPr="00A34F1E" w:rsidRDefault="00EF0BE1" w:rsidP="00EF0BE1">
      <w:pPr>
        <w:rPr>
          <w:sz w:val="28"/>
          <w:szCs w:val="28"/>
        </w:rPr>
      </w:pPr>
    </w:p>
    <w:p w14:paraId="52F0FBF9" w14:textId="77777777" w:rsidR="00EF0BE1" w:rsidRPr="00A34F1E" w:rsidRDefault="00EF0BE1" w:rsidP="00EF0BE1">
      <w:pPr>
        <w:rPr>
          <w:sz w:val="28"/>
          <w:szCs w:val="28"/>
        </w:rPr>
      </w:pPr>
    </w:p>
    <w:p w14:paraId="01FF7088" w14:textId="77777777" w:rsidR="00EF0BE1" w:rsidRPr="00A34F1E" w:rsidRDefault="00EF0BE1" w:rsidP="00EF0BE1">
      <w:pPr>
        <w:rPr>
          <w:sz w:val="28"/>
          <w:szCs w:val="28"/>
        </w:rPr>
      </w:pPr>
    </w:p>
    <w:p w14:paraId="3F8CB932" w14:textId="77777777" w:rsidR="00EF0BE1" w:rsidRPr="00A34F1E" w:rsidRDefault="00EF0BE1" w:rsidP="00EF0BE1">
      <w:pPr>
        <w:rPr>
          <w:sz w:val="28"/>
          <w:szCs w:val="28"/>
        </w:rPr>
      </w:pPr>
    </w:p>
    <w:p w14:paraId="14A977F4" w14:textId="77777777" w:rsidR="00EF0BE1" w:rsidRPr="00A34F1E" w:rsidRDefault="00EF0BE1" w:rsidP="00EF0BE1"/>
    <w:p w14:paraId="446B8C61" w14:textId="77777777" w:rsidR="00EF0BE1" w:rsidRPr="00A34F1E" w:rsidRDefault="00EF0BE1" w:rsidP="00EF0BE1"/>
    <w:p w14:paraId="6CF53CAD" w14:textId="77777777" w:rsidR="00EF0BE1" w:rsidRPr="00A34F1E" w:rsidRDefault="00EF0BE1" w:rsidP="00EF0BE1"/>
    <w:p w14:paraId="1725B814" w14:textId="77777777" w:rsidR="00EF0BE1" w:rsidRPr="00A34F1E" w:rsidRDefault="00EF0BE1" w:rsidP="00EF0BE1"/>
    <w:p w14:paraId="1D139B3A" w14:textId="77777777" w:rsidR="00EF0BE1" w:rsidRPr="00A34F1E" w:rsidRDefault="00EF0BE1" w:rsidP="00EF0BE1"/>
    <w:p w14:paraId="1436D03F" w14:textId="77777777" w:rsidR="00EF0BE1" w:rsidRPr="00A34F1E" w:rsidRDefault="00EF0BE1" w:rsidP="00EF0BE1"/>
    <w:p w14:paraId="15DFC201" w14:textId="77777777" w:rsidR="00EF0BE1" w:rsidRPr="00A34F1E" w:rsidRDefault="00EF0BE1" w:rsidP="00EF0BE1"/>
    <w:p w14:paraId="44224DEB" w14:textId="77777777" w:rsidR="00EF0BE1" w:rsidRPr="00A34F1E" w:rsidRDefault="00EF0BE1" w:rsidP="00EF0BE1"/>
    <w:p w14:paraId="73141AFE" w14:textId="77777777" w:rsidR="00EF0BE1" w:rsidRPr="00A34F1E" w:rsidRDefault="00EF0BE1" w:rsidP="00EF0BE1"/>
    <w:p w14:paraId="655C6E51" w14:textId="77777777" w:rsidR="00EF0BE1" w:rsidRPr="00A34F1E" w:rsidRDefault="00EF0BE1" w:rsidP="00EF0BE1"/>
    <w:p w14:paraId="260116EF" w14:textId="77777777" w:rsidR="00EF0BE1" w:rsidRPr="00A34F1E" w:rsidRDefault="00EF0BE1" w:rsidP="00EF0BE1"/>
    <w:sectPr w:rsidR="00EF0BE1" w:rsidRPr="00A34F1E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A7E46" w14:textId="77777777" w:rsidR="00D17778" w:rsidRDefault="00D17778" w:rsidP="00B24C18">
      <w:r>
        <w:separator/>
      </w:r>
    </w:p>
  </w:endnote>
  <w:endnote w:type="continuationSeparator" w:id="0">
    <w:p w14:paraId="0E7A7BF1" w14:textId="77777777" w:rsidR="00D17778" w:rsidRDefault="00D1777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CB6AE2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35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602F2" w14:textId="77777777" w:rsidR="00D17778" w:rsidRDefault="00D17778" w:rsidP="00B24C18">
      <w:r>
        <w:separator/>
      </w:r>
    </w:p>
  </w:footnote>
  <w:footnote w:type="continuationSeparator" w:id="0">
    <w:p w14:paraId="1C81A7EF" w14:textId="77777777" w:rsidR="00D17778" w:rsidRDefault="00D1777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56F87"/>
    <w:multiLevelType w:val="hybridMultilevel"/>
    <w:tmpl w:val="87427C6E"/>
    <w:lvl w:ilvl="0" w:tplc="0316D39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50CBB"/>
    <w:multiLevelType w:val="hybridMultilevel"/>
    <w:tmpl w:val="00BA4AA6"/>
    <w:lvl w:ilvl="0" w:tplc="C834288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D7CA7"/>
    <w:multiLevelType w:val="hybridMultilevel"/>
    <w:tmpl w:val="3092A7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E957CE"/>
    <w:multiLevelType w:val="hybridMultilevel"/>
    <w:tmpl w:val="8FB6B554"/>
    <w:lvl w:ilvl="0" w:tplc="E0F0FF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1341C"/>
    <w:rsid w:val="00021BA0"/>
    <w:rsid w:val="000257FF"/>
    <w:rsid w:val="000405CC"/>
    <w:rsid w:val="00040A5F"/>
    <w:rsid w:val="000432F2"/>
    <w:rsid w:val="00045D70"/>
    <w:rsid w:val="00063D4A"/>
    <w:rsid w:val="00066E9A"/>
    <w:rsid w:val="00094C95"/>
    <w:rsid w:val="000973E5"/>
    <w:rsid w:val="000B6B62"/>
    <w:rsid w:val="000C26F6"/>
    <w:rsid w:val="000E5C05"/>
    <w:rsid w:val="000E64C8"/>
    <w:rsid w:val="000F32F3"/>
    <w:rsid w:val="00136BDE"/>
    <w:rsid w:val="0014454F"/>
    <w:rsid w:val="00167F75"/>
    <w:rsid w:val="0017335E"/>
    <w:rsid w:val="001A29A4"/>
    <w:rsid w:val="001A496D"/>
    <w:rsid w:val="001C1227"/>
    <w:rsid w:val="001D067B"/>
    <w:rsid w:val="001E56E9"/>
    <w:rsid w:val="001F4B5F"/>
    <w:rsid w:val="00201920"/>
    <w:rsid w:val="0022305C"/>
    <w:rsid w:val="002341EE"/>
    <w:rsid w:val="00257AD8"/>
    <w:rsid w:val="00260549"/>
    <w:rsid w:val="00267BDF"/>
    <w:rsid w:val="002725BB"/>
    <w:rsid w:val="00274C1F"/>
    <w:rsid w:val="0027623C"/>
    <w:rsid w:val="002B2D5B"/>
    <w:rsid w:val="002F0037"/>
    <w:rsid w:val="002F39CA"/>
    <w:rsid w:val="002F4F3C"/>
    <w:rsid w:val="002F72F8"/>
    <w:rsid w:val="0031228F"/>
    <w:rsid w:val="00313F26"/>
    <w:rsid w:val="003303DF"/>
    <w:rsid w:val="003502C7"/>
    <w:rsid w:val="00350CA2"/>
    <w:rsid w:val="003625D5"/>
    <w:rsid w:val="003770F9"/>
    <w:rsid w:val="00377358"/>
    <w:rsid w:val="003A715C"/>
    <w:rsid w:val="003B005D"/>
    <w:rsid w:val="003C4122"/>
    <w:rsid w:val="003D05CA"/>
    <w:rsid w:val="003D443E"/>
    <w:rsid w:val="0040291F"/>
    <w:rsid w:val="00405745"/>
    <w:rsid w:val="004116D6"/>
    <w:rsid w:val="0041416B"/>
    <w:rsid w:val="00424E49"/>
    <w:rsid w:val="00430214"/>
    <w:rsid w:val="00467647"/>
    <w:rsid w:val="004763DC"/>
    <w:rsid w:val="004847B6"/>
    <w:rsid w:val="004955F4"/>
    <w:rsid w:val="004B2F62"/>
    <w:rsid w:val="004B73CD"/>
    <w:rsid w:val="004D1343"/>
    <w:rsid w:val="004D68AF"/>
    <w:rsid w:val="004E1B77"/>
    <w:rsid w:val="00514B8E"/>
    <w:rsid w:val="00531147"/>
    <w:rsid w:val="005404E0"/>
    <w:rsid w:val="00541BC1"/>
    <w:rsid w:val="00545BA4"/>
    <w:rsid w:val="005465B5"/>
    <w:rsid w:val="00547580"/>
    <w:rsid w:val="005532EA"/>
    <w:rsid w:val="005718DB"/>
    <w:rsid w:val="005B7769"/>
    <w:rsid w:val="005E567D"/>
    <w:rsid w:val="005E7CCD"/>
    <w:rsid w:val="00610C4A"/>
    <w:rsid w:val="00635151"/>
    <w:rsid w:val="00645E24"/>
    <w:rsid w:val="006474A7"/>
    <w:rsid w:val="0065444A"/>
    <w:rsid w:val="006678F6"/>
    <w:rsid w:val="006743BA"/>
    <w:rsid w:val="006808A1"/>
    <w:rsid w:val="006953EE"/>
    <w:rsid w:val="006B2435"/>
    <w:rsid w:val="006E0E8C"/>
    <w:rsid w:val="006E32EF"/>
    <w:rsid w:val="00707EF8"/>
    <w:rsid w:val="00713823"/>
    <w:rsid w:val="00733D7A"/>
    <w:rsid w:val="007853A6"/>
    <w:rsid w:val="007A5590"/>
    <w:rsid w:val="007B65F8"/>
    <w:rsid w:val="00816DB9"/>
    <w:rsid w:val="00824F69"/>
    <w:rsid w:val="00825827"/>
    <w:rsid w:val="00825DEF"/>
    <w:rsid w:val="00831EFB"/>
    <w:rsid w:val="008723DA"/>
    <w:rsid w:val="008767A8"/>
    <w:rsid w:val="00896514"/>
    <w:rsid w:val="008B0BB7"/>
    <w:rsid w:val="008B2B15"/>
    <w:rsid w:val="008C0BF1"/>
    <w:rsid w:val="008C3513"/>
    <w:rsid w:val="008E5D1E"/>
    <w:rsid w:val="008F1D4E"/>
    <w:rsid w:val="00903868"/>
    <w:rsid w:val="00916852"/>
    <w:rsid w:val="0096188B"/>
    <w:rsid w:val="00965198"/>
    <w:rsid w:val="009770B2"/>
    <w:rsid w:val="00993EB8"/>
    <w:rsid w:val="009A03EA"/>
    <w:rsid w:val="009B36C8"/>
    <w:rsid w:val="009C26DA"/>
    <w:rsid w:val="009D68DF"/>
    <w:rsid w:val="00A04720"/>
    <w:rsid w:val="00A134C8"/>
    <w:rsid w:val="00A20505"/>
    <w:rsid w:val="00A30397"/>
    <w:rsid w:val="00A33989"/>
    <w:rsid w:val="00A34F1E"/>
    <w:rsid w:val="00A36B73"/>
    <w:rsid w:val="00A46632"/>
    <w:rsid w:val="00A52E7E"/>
    <w:rsid w:val="00A53AE4"/>
    <w:rsid w:val="00A55AFF"/>
    <w:rsid w:val="00A607E1"/>
    <w:rsid w:val="00A60C58"/>
    <w:rsid w:val="00A64BE3"/>
    <w:rsid w:val="00A81BE4"/>
    <w:rsid w:val="00AA25BE"/>
    <w:rsid w:val="00AA5380"/>
    <w:rsid w:val="00AF532A"/>
    <w:rsid w:val="00B02BEF"/>
    <w:rsid w:val="00B0430A"/>
    <w:rsid w:val="00B24C18"/>
    <w:rsid w:val="00B85948"/>
    <w:rsid w:val="00BB4F42"/>
    <w:rsid w:val="00BB582B"/>
    <w:rsid w:val="00BC136E"/>
    <w:rsid w:val="00BC35BE"/>
    <w:rsid w:val="00BD4990"/>
    <w:rsid w:val="00BE5E13"/>
    <w:rsid w:val="00BF5170"/>
    <w:rsid w:val="00C0123A"/>
    <w:rsid w:val="00C07735"/>
    <w:rsid w:val="00C32AB3"/>
    <w:rsid w:val="00C4190D"/>
    <w:rsid w:val="00C7037A"/>
    <w:rsid w:val="00C70D99"/>
    <w:rsid w:val="00CB7A25"/>
    <w:rsid w:val="00CD125D"/>
    <w:rsid w:val="00CF4559"/>
    <w:rsid w:val="00D060A6"/>
    <w:rsid w:val="00D17778"/>
    <w:rsid w:val="00D21679"/>
    <w:rsid w:val="00D40468"/>
    <w:rsid w:val="00D46A8E"/>
    <w:rsid w:val="00D55D89"/>
    <w:rsid w:val="00D624A4"/>
    <w:rsid w:val="00D91956"/>
    <w:rsid w:val="00DB1D3B"/>
    <w:rsid w:val="00DC015D"/>
    <w:rsid w:val="00DE3F5F"/>
    <w:rsid w:val="00E52B0C"/>
    <w:rsid w:val="00E557EC"/>
    <w:rsid w:val="00E72C71"/>
    <w:rsid w:val="00E75960"/>
    <w:rsid w:val="00E81D1F"/>
    <w:rsid w:val="00E8318E"/>
    <w:rsid w:val="00E9505B"/>
    <w:rsid w:val="00EB6268"/>
    <w:rsid w:val="00EC0A98"/>
    <w:rsid w:val="00EE0418"/>
    <w:rsid w:val="00EE0AC1"/>
    <w:rsid w:val="00EF0BE1"/>
    <w:rsid w:val="00F35C35"/>
    <w:rsid w:val="00F37FA5"/>
    <w:rsid w:val="00F636FF"/>
    <w:rsid w:val="00F707F4"/>
    <w:rsid w:val="00F70D96"/>
    <w:rsid w:val="00F72C8D"/>
    <w:rsid w:val="00F83596"/>
    <w:rsid w:val="00F8496A"/>
    <w:rsid w:val="00FA5B02"/>
    <w:rsid w:val="00FB66E5"/>
    <w:rsid w:val="00FB79B2"/>
    <w:rsid w:val="00FC28AB"/>
    <w:rsid w:val="00FD28F0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F9D1B4B1-34C4-4716-A939-BBFDA9AC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E3F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505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5A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3uT89xoKu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on1Xdy_PmWQ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90</TotalTime>
  <Pages>5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Natalie Griffiths</cp:lastModifiedBy>
  <cp:revision>140</cp:revision>
  <dcterms:created xsi:type="dcterms:W3CDTF">2019-10-01T08:38:00Z</dcterms:created>
  <dcterms:modified xsi:type="dcterms:W3CDTF">2020-09-30T16:28:00Z</dcterms:modified>
</cp:coreProperties>
</file>