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45EAF0DB" w:rsidR="00945CEC" w:rsidRPr="00945CEC" w:rsidRDefault="00945CEC" w:rsidP="00945CEC">
      <w:pPr>
        <w:spacing w:line="276" w:lineRule="auto"/>
        <w:rPr>
          <w:rFonts w:ascii="Arial" w:hAnsi="Arial" w:cs="Arial"/>
          <w:szCs w:val="8"/>
        </w:rPr>
      </w:pPr>
      <w:r>
        <w:rPr>
          <w:rFonts w:ascii="Arial" w:hAnsi="Arial" w:cs="Arial"/>
          <w:szCs w:val="8"/>
        </w:rPr>
        <w:t>Research proposal (1,000 words</w:t>
      </w:r>
      <w:r w:rsidR="004C0684">
        <w:rPr>
          <w:rFonts w:ascii="Arial" w:hAnsi="Arial" w:cs="Arial"/>
          <w:szCs w:val="8"/>
        </w:rPr>
        <w:t xml:space="preserve"> overall</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4407CD15" w14:textId="77777777" w:rsidR="003C154B" w:rsidRPr="00753CE4" w:rsidRDefault="003C154B" w:rsidP="00945CEC">
            <w:pPr>
              <w:rPr>
                <w:sz w:val="28"/>
                <w:szCs w:val="28"/>
              </w:rPr>
            </w:pP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77777777" w:rsidR="00E24A0F" w:rsidRDefault="00E24A0F" w:rsidP="00C15547">
            <w:pPr>
              <w:rPr>
                <w:rFonts w:ascii="Arial" w:hAnsi="Arial" w:cs="Arial"/>
                <w:sz w:val="20"/>
                <w:szCs w:val="20"/>
              </w:rPr>
            </w:pPr>
            <w:r>
              <w:rPr>
                <w:rFonts w:ascii="Arial" w:hAnsi="Arial" w:cs="Arial"/>
                <w:sz w:val="20"/>
                <w:szCs w:val="20"/>
              </w:rPr>
              <w:t xml:space="preserve">Social Psychology </w:t>
            </w:r>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77777777" w:rsidR="009648D6" w:rsidRDefault="00F80900" w:rsidP="00C15547">
            <w:pPr>
              <w:rPr>
                <w:rFonts w:ascii="Arial" w:hAnsi="Arial" w:cs="Arial"/>
                <w:sz w:val="20"/>
                <w:szCs w:val="20"/>
              </w:rPr>
            </w:pPr>
            <w:r>
              <w:rPr>
                <w:rFonts w:ascii="Arial" w:hAnsi="Arial" w:cs="Arial"/>
                <w:sz w:val="20"/>
                <w:szCs w:val="20"/>
              </w:rPr>
              <w:t xml:space="preserve">Individual Differences </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7C30F104"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77777777" w:rsidR="0031057E" w:rsidRDefault="00A05E89" w:rsidP="00F73A03">
            <w:pPr>
              <w:rPr>
                <w:rFonts w:ascii="Arial" w:hAnsi="Arial" w:cs="Arial"/>
                <w:sz w:val="20"/>
                <w:szCs w:val="20"/>
              </w:rPr>
            </w:pPr>
            <w:r>
              <w:rPr>
                <w:rFonts w:ascii="Arial" w:hAnsi="Arial" w:cs="Arial"/>
                <w:sz w:val="20"/>
                <w:szCs w:val="20"/>
              </w:rPr>
              <w:t xml:space="preserve">Applied (with UWTSD students </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4318EBB4"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3065C7D9" w:rsidR="0031057E" w:rsidRPr="00A05E89" w:rsidRDefault="00DA7F18" w:rsidP="00F73A03">
            <w:pPr>
              <w:rPr>
                <w:rFonts w:ascii="Arial" w:hAnsi="Arial" w:cs="Arial"/>
                <w:sz w:val="20"/>
                <w:szCs w:val="20"/>
              </w:rPr>
            </w:pPr>
            <w:r>
              <w:rPr>
                <w:rFonts w:ascii="Arial" w:hAnsi="Arial" w:cs="Arial"/>
                <w:sz w:val="20"/>
                <w:szCs w:val="20"/>
              </w:rPr>
              <w:t xml:space="preserve">Lab-based study </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A5268F" w14:paraId="19B6AE65" w14:textId="77777777" w:rsidTr="00C15547">
        <w:tc>
          <w:tcPr>
            <w:tcW w:w="10368" w:type="dxa"/>
          </w:tcPr>
          <w:p w14:paraId="7BAE46FC" w14:textId="77777777"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67E62010" w14:textId="77777777" w:rsidR="00A5268F" w:rsidRDefault="00A5268F" w:rsidP="00C15547">
            <w:pPr>
              <w:rPr>
                <w:rFonts w:ascii="Arial" w:hAnsi="Arial" w:cs="Arial"/>
                <w:sz w:val="20"/>
              </w:rPr>
            </w:pPr>
          </w:p>
          <w:p w14:paraId="02690306" w14:textId="77777777" w:rsidR="00A5268F" w:rsidRDefault="00A5268F" w:rsidP="00C15547"/>
          <w:p w14:paraId="11A59E4D" w14:textId="77777777" w:rsidR="00A5268F" w:rsidRDefault="00A5268F" w:rsidP="00C15547"/>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lastRenderedPageBreak/>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Default="00992264" w:rsidP="00360E4B">
            <w:pPr>
              <w:rPr>
                <w:rFonts w:ascii="Arial" w:hAnsi="Arial" w:cs="Arial"/>
                <w:b/>
              </w:rPr>
            </w:pPr>
          </w:p>
          <w:p w14:paraId="05E3496F" w14:textId="77777777" w:rsidR="00992264" w:rsidRDefault="00992264" w:rsidP="00360E4B">
            <w:pPr>
              <w:rPr>
                <w:rFonts w:ascii="Arial" w:hAnsi="Arial" w:cs="Arial"/>
                <w:b/>
              </w:rPr>
            </w:pPr>
          </w:p>
          <w:p w14:paraId="7B84ECA1" w14:textId="77777777" w:rsidR="00992264" w:rsidRDefault="00992264" w:rsidP="00360E4B">
            <w:pPr>
              <w:rPr>
                <w:rFonts w:ascii="Arial" w:hAnsi="Arial" w:cs="Arial"/>
                <w:b/>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1B5AB298" w14:textId="77777777" w:rsidR="00B24417" w:rsidRDefault="00B24417" w:rsidP="00B24417">
            <w:pPr>
              <w:rPr>
                <w:rFonts w:ascii="Arial" w:hAnsi="Arial" w:cs="Arial"/>
                <w:b/>
                <w:sz w:val="20"/>
              </w:rPr>
            </w:pPr>
          </w:p>
          <w:p w14:paraId="018244B1" w14:textId="77777777" w:rsidR="00B24417" w:rsidRDefault="00B24417" w:rsidP="00B24417">
            <w:pPr>
              <w:rPr>
                <w:rFonts w:ascii="Arial" w:hAnsi="Arial" w:cs="Arial"/>
                <w:b/>
                <w:sz w:val="20"/>
              </w:rPr>
            </w:pPr>
          </w:p>
          <w:p w14:paraId="7D91FB1C" w14:textId="77777777" w:rsidR="00B24417" w:rsidRDefault="00B24417" w:rsidP="00B24417">
            <w:pPr>
              <w:rPr>
                <w:rFonts w:ascii="Arial" w:hAnsi="Arial" w:cs="Arial"/>
                <w:b/>
                <w:sz w:val="20"/>
              </w:rPr>
            </w:pPr>
          </w:p>
          <w:p w14:paraId="645B65F2" w14:textId="77777777" w:rsidR="00B24417" w:rsidRDefault="00B24417" w:rsidP="00B24417">
            <w:pPr>
              <w:rPr>
                <w:rFonts w:ascii="Arial" w:hAnsi="Arial" w:cs="Arial"/>
                <w:b/>
                <w:sz w:val="20"/>
              </w:rPr>
            </w:pP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Default="007D673A"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Materials: </w:t>
            </w:r>
            <w:r w:rsidR="00B24417">
              <w:rPr>
                <w:rFonts w:ascii="Arial" w:hAnsi="Arial" w:cs="Arial"/>
                <w:bCs/>
                <w:i/>
                <w:iCs/>
                <w:sz w:val="20"/>
              </w:rPr>
              <w:t>W</w:t>
            </w:r>
            <w:r w:rsidRPr="00B24417">
              <w:rPr>
                <w:rFonts w:ascii="Arial" w:hAnsi="Arial" w:cs="Arial"/>
                <w:bCs/>
                <w:i/>
                <w:iCs/>
                <w:sz w:val="20"/>
              </w:rPr>
              <w:t>hat are the main measures</w:t>
            </w:r>
            <w:r w:rsidR="007A30FE" w:rsidRPr="00B24417">
              <w:rPr>
                <w:rFonts w:ascii="Arial" w:hAnsi="Arial" w:cs="Arial"/>
                <w:bCs/>
                <w:i/>
                <w:iCs/>
                <w:sz w:val="20"/>
              </w:rPr>
              <w:t xml:space="preserve">, </w:t>
            </w:r>
            <w:r w:rsidR="00C01536" w:rsidRPr="00B24417">
              <w:rPr>
                <w:rFonts w:ascii="Arial" w:hAnsi="Arial" w:cs="Arial"/>
                <w:bCs/>
                <w:i/>
                <w:iCs/>
                <w:sz w:val="20"/>
              </w:rPr>
              <w:t xml:space="preserve">scales, </w:t>
            </w:r>
            <w:r w:rsidR="007A30FE" w:rsidRPr="00B24417">
              <w:rPr>
                <w:rFonts w:ascii="Arial" w:hAnsi="Arial" w:cs="Arial"/>
                <w:bCs/>
                <w:i/>
                <w:iCs/>
                <w:sz w:val="20"/>
              </w:rPr>
              <w:t xml:space="preserve">experimental tools or other materials required for your study? </w:t>
            </w:r>
          </w:p>
          <w:p w14:paraId="270E753F" w14:textId="185467A7" w:rsidR="007A30FE" w:rsidRPr="00B24417" w:rsidRDefault="007A30FE"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Procedure: </w:t>
            </w:r>
            <w:r w:rsidR="00345F13" w:rsidRPr="00B24417">
              <w:rPr>
                <w:rFonts w:ascii="Arial" w:hAnsi="Arial" w:cs="Arial"/>
                <w:bCs/>
                <w:i/>
                <w:iCs/>
                <w:sz w:val="20"/>
              </w:rPr>
              <w:t>How will you carry out the study – define briefly what will happen to a participant in your study from the point of consent to the study debrief.</w:t>
            </w:r>
          </w:p>
          <w:p w14:paraId="73D461B2" w14:textId="257F4913" w:rsidR="003C154B" w:rsidRDefault="003C154B" w:rsidP="00360E4B">
            <w:pPr>
              <w:rPr>
                <w:rFonts w:ascii="Arial" w:hAnsi="Arial" w:cs="Arial"/>
                <w:b/>
              </w:rPr>
            </w:pPr>
          </w:p>
          <w:p w14:paraId="1F232610" w14:textId="2277E438" w:rsidR="00E00F78" w:rsidRDefault="00E00F78" w:rsidP="00360E4B">
            <w:pPr>
              <w:rPr>
                <w:rFonts w:ascii="Arial" w:hAnsi="Arial" w:cs="Arial"/>
                <w:b/>
              </w:rPr>
            </w:pPr>
          </w:p>
          <w:p w14:paraId="6C7AF8DB" w14:textId="44A9D275" w:rsidR="00E00F78" w:rsidRDefault="00E00F78" w:rsidP="00360E4B">
            <w:pPr>
              <w:rPr>
                <w:rFonts w:ascii="Arial" w:hAnsi="Arial" w:cs="Arial"/>
                <w:b/>
              </w:rPr>
            </w:pPr>
          </w:p>
          <w:p w14:paraId="41FBB7BB" w14:textId="70C469FB" w:rsidR="00E00F78" w:rsidRDefault="00E00F7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w:t>
            </w:r>
            <w:r w:rsidRPr="00A34C36">
              <w:rPr>
                <w:rFonts w:ascii="Arial" w:hAnsi="Arial" w:cs="Arial"/>
                <w:bCs/>
                <w:i/>
                <w:iCs/>
                <w:sz w:val="22"/>
                <w:szCs w:val="22"/>
              </w:rPr>
              <w:lastRenderedPageBreak/>
              <w:t xml:space="preserve">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3D8AD04F" w14:textId="77777777" w:rsidR="00E24E04" w:rsidRDefault="00E24E04" w:rsidP="00E24E04">
            <w:pPr>
              <w:rPr>
                <w:rFonts w:ascii="Arial" w:hAnsi="Arial" w:cs="Arial"/>
                <w:b/>
              </w:rPr>
            </w:pPr>
          </w:p>
          <w:p w14:paraId="11664A95" w14:textId="77777777" w:rsidR="00E24E04" w:rsidRDefault="00E24E04" w:rsidP="00E24E04">
            <w:pPr>
              <w:rPr>
                <w:rFonts w:ascii="Arial" w:hAnsi="Arial" w:cs="Arial"/>
                <w:b/>
              </w:rPr>
            </w:pPr>
          </w:p>
          <w:p w14:paraId="1C47EE7A" w14:textId="77777777" w:rsidR="003D0CD4" w:rsidRDefault="003D0CD4" w:rsidP="00E24E04">
            <w:pPr>
              <w:rPr>
                <w:rFonts w:ascii="Arial" w:hAnsi="Arial" w:cs="Arial"/>
                <w:b/>
              </w:rPr>
            </w:pPr>
          </w:p>
          <w:p w14:paraId="0E948894" w14:textId="77777777" w:rsidR="003D0CD4" w:rsidRDefault="003D0CD4" w:rsidP="00E24E04">
            <w:pPr>
              <w:rPr>
                <w:rFonts w:ascii="Arial" w:hAnsi="Arial" w:cs="Arial"/>
                <w:b/>
              </w:rPr>
            </w:pP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9"/>
      <w:footerReference w:type="default" r:id="rId10"/>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356190" w14:textId="77777777" w:rsidR="009C11DB" w:rsidRDefault="009C11DB">
      <w:r>
        <w:separator/>
      </w:r>
    </w:p>
  </w:endnote>
  <w:endnote w:type="continuationSeparator" w:id="0">
    <w:p w14:paraId="25104421" w14:textId="77777777" w:rsidR="009C11DB" w:rsidRDefault="009C1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A83D4B" w14:textId="77777777" w:rsidR="009C11DB" w:rsidRDefault="009C11DB">
      <w:r>
        <w:separator/>
      </w:r>
    </w:p>
  </w:footnote>
  <w:footnote w:type="continuationSeparator" w:id="0">
    <w:p w14:paraId="6FC5E463" w14:textId="77777777" w:rsidR="009C11DB" w:rsidRDefault="009C11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301348401">
    <w:abstractNumId w:val="0"/>
  </w:num>
  <w:num w:numId="2" w16cid:durableId="303241994">
    <w:abstractNumId w:val="2"/>
  </w:num>
  <w:num w:numId="3" w16cid:durableId="318265222">
    <w:abstractNumId w:val="1"/>
  </w:num>
  <w:num w:numId="4" w16cid:durableId="1590831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60A6"/>
    <w:rsid w:val="0003080F"/>
    <w:rsid w:val="00031B03"/>
    <w:rsid w:val="00034993"/>
    <w:rsid w:val="0004064E"/>
    <w:rsid w:val="0004703C"/>
    <w:rsid w:val="0005245C"/>
    <w:rsid w:val="00057223"/>
    <w:rsid w:val="00066E0A"/>
    <w:rsid w:val="00073E06"/>
    <w:rsid w:val="00086D4F"/>
    <w:rsid w:val="00087BF3"/>
    <w:rsid w:val="000920D2"/>
    <w:rsid w:val="000C1972"/>
    <w:rsid w:val="000C45C6"/>
    <w:rsid w:val="000C7356"/>
    <w:rsid w:val="000E4E3F"/>
    <w:rsid w:val="000F514D"/>
    <w:rsid w:val="00107694"/>
    <w:rsid w:val="00137D0F"/>
    <w:rsid w:val="001466E6"/>
    <w:rsid w:val="00161012"/>
    <w:rsid w:val="001704C8"/>
    <w:rsid w:val="00175793"/>
    <w:rsid w:val="00183928"/>
    <w:rsid w:val="00185FED"/>
    <w:rsid w:val="00186F40"/>
    <w:rsid w:val="001879DB"/>
    <w:rsid w:val="001A749D"/>
    <w:rsid w:val="001B4095"/>
    <w:rsid w:val="001B449D"/>
    <w:rsid w:val="001B71B7"/>
    <w:rsid w:val="001C3564"/>
    <w:rsid w:val="001C6D7D"/>
    <w:rsid w:val="001D0B68"/>
    <w:rsid w:val="001D1828"/>
    <w:rsid w:val="001D499B"/>
    <w:rsid w:val="001E59FF"/>
    <w:rsid w:val="001E5D06"/>
    <w:rsid w:val="001F76EE"/>
    <w:rsid w:val="00202E91"/>
    <w:rsid w:val="00207F50"/>
    <w:rsid w:val="00212B24"/>
    <w:rsid w:val="00225F9B"/>
    <w:rsid w:val="00232B86"/>
    <w:rsid w:val="00232FD9"/>
    <w:rsid w:val="00235567"/>
    <w:rsid w:val="00237A84"/>
    <w:rsid w:val="002421F2"/>
    <w:rsid w:val="0024425B"/>
    <w:rsid w:val="002505E0"/>
    <w:rsid w:val="00253DD0"/>
    <w:rsid w:val="002602A3"/>
    <w:rsid w:val="00264490"/>
    <w:rsid w:val="00267B3E"/>
    <w:rsid w:val="00274FDF"/>
    <w:rsid w:val="00283C0D"/>
    <w:rsid w:val="002961C8"/>
    <w:rsid w:val="002A018E"/>
    <w:rsid w:val="002A2D52"/>
    <w:rsid w:val="002B27DB"/>
    <w:rsid w:val="002C73E4"/>
    <w:rsid w:val="002C7EA7"/>
    <w:rsid w:val="002D557D"/>
    <w:rsid w:val="002E1017"/>
    <w:rsid w:val="002E3A03"/>
    <w:rsid w:val="002E51EC"/>
    <w:rsid w:val="002E55B3"/>
    <w:rsid w:val="002E6135"/>
    <w:rsid w:val="002F3741"/>
    <w:rsid w:val="003060CA"/>
    <w:rsid w:val="00310104"/>
    <w:rsid w:val="0031057E"/>
    <w:rsid w:val="00311A2C"/>
    <w:rsid w:val="0031308C"/>
    <w:rsid w:val="003149C3"/>
    <w:rsid w:val="00314D21"/>
    <w:rsid w:val="00315B36"/>
    <w:rsid w:val="00331897"/>
    <w:rsid w:val="003403C0"/>
    <w:rsid w:val="003449A1"/>
    <w:rsid w:val="00345F13"/>
    <w:rsid w:val="00347768"/>
    <w:rsid w:val="0036040C"/>
    <w:rsid w:val="00360E4B"/>
    <w:rsid w:val="00380155"/>
    <w:rsid w:val="00393019"/>
    <w:rsid w:val="003A52E4"/>
    <w:rsid w:val="003A71AE"/>
    <w:rsid w:val="003B5F80"/>
    <w:rsid w:val="003C154B"/>
    <w:rsid w:val="003D0CD4"/>
    <w:rsid w:val="003D1B92"/>
    <w:rsid w:val="003E444F"/>
    <w:rsid w:val="003E4ECD"/>
    <w:rsid w:val="003E5FDA"/>
    <w:rsid w:val="003F158B"/>
    <w:rsid w:val="003F4AFC"/>
    <w:rsid w:val="003F798F"/>
    <w:rsid w:val="004010C2"/>
    <w:rsid w:val="00410411"/>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2991"/>
    <w:rsid w:val="004B50AF"/>
    <w:rsid w:val="004B653C"/>
    <w:rsid w:val="004B747F"/>
    <w:rsid w:val="004C0684"/>
    <w:rsid w:val="004C0B85"/>
    <w:rsid w:val="004E2539"/>
    <w:rsid w:val="004E60DC"/>
    <w:rsid w:val="004E6584"/>
    <w:rsid w:val="004F5195"/>
    <w:rsid w:val="00500534"/>
    <w:rsid w:val="00507F85"/>
    <w:rsid w:val="00521B3C"/>
    <w:rsid w:val="00531677"/>
    <w:rsid w:val="00532F30"/>
    <w:rsid w:val="00535993"/>
    <w:rsid w:val="00561B52"/>
    <w:rsid w:val="00563CEA"/>
    <w:rsid w:val="00575BFA"/>
    <w:rsid w:val="00595D29"/>
    <w:rsid w:val="005B6580"/>
    <w:rsid w:val="005B6657"/>
    <w:rsid w:val="005B72AB"/>
    <w:rsid w:val="005C2348"/>
    <w:rsid w:val="005C3249"/>
    <w:rsid w:val="005C3D7B"/>
    <w:rsid w:val="005D16E0"/>
    <w:rsid w:val="005E4647"/>
    <w:rsid w:val="005E74F1"/>
    <w:rsid w:val="005F279E"/>
    <w:rsid w:val="0060533C"/>
    <w:rsid w:val="00614C25"/>
    <w:rsid w:val="00622E8A"/>
    <w:rsid w:val="006252E3"/>
    <w:rsid w:val="0063618F"/>
    <w:rsid w:val="00640A44"/>
    <w:rsid w:val="006476EE"/>
    <w:rsid w:val="0067154A"/>
    <w:rsid w:val="00673604"/>
    <w:rsid w:val="00673DA3"/>
    <w:rsid w:val="00682F1A"/>
    <w:rsid w:val="006838D7"/>
    <w:rsid w:val="00685815"/>
    <w:rsid w:val="0069011B"/>
    <w:rsid w:val="00692968"/>
    <w:rsid w:val="00695B21"/>
    <w:rsid w:val="006A17E5"/>
    <w:rsid w:val="006C2BAF"/>
    <w:rsid w:val="006C752F"/>
    <w:rsid w:val="006D10AC"/>
    <w:rsid w:val="006D31CA"/>
    <w:rsid w:val="006E4763"/>
    <w:rsid w:val="006E670A"/>
    <w:rsid w:val="006E6E6E"/>
    <w:rsid w:val="006F3D33"/>
    <w:rsid w:val="00704616"/>
    <w:rsid w:val="00707654"/>
    <w:rsid w:val="0071671E"/>
    <w:rsid w:val="007209B9"/>
    <w:rsid w:val="00720E1E"/>
    <w:rsid w:val="00727EE0"/>
    <w:rsid w:val="00733B4E"/>
    <w:rsid w:val="00745035"/>
    <w:rsid w:val="0075060E"/>
    <w:rsid w:val="0075107C"/>
    <w:rsid w:val="00753CE4"/>
    <w:rsid w:val="00754BA9"/>
    <w:rsid w:val="007552D9"/>
    <w:rsid w:val="00756104"/>
    <w:rsid w:val="007579F4"/>
    <w:rsid w:val="007615DD"/>
    <w:rsid w:val="00782BB6"/>
    <w:rsid w:val="00794630"/>
    <w:rsid w:val="007A028B"/>
    <w:rsid w:val="007A30FE"/>
    <w:rsid w:val="007A643E"/>
    <w:rsid w:val="007B4FA1"/>
    <w:rsid w:val="007B61DD"/>
    <w:rsid w:val="007C24DF"/>
    <w:rsid w:val="007C61A6"/>
    <w:rsid w:val="007D1054"/>
    <w:rsid w:val="007D6395"/>
    <w:rsid w:val="007D673A"/>
    <w:rsid w:val="007E1B79"/>
    <w:rsid w:val="007E279A"/>
    <w:rsid w:val="007E787E"/>
    <w:rsid w:val="008066ED"/>
    <w:rsid w:val="00812DC7"/>
    <w:rsid w:val="008164EB"/>
    <w:rsid w:val="008226C0"/>
    <w:rsid w:val="0083364B"/>
    <w:rsid w:val="0085195B"/>
    <w:rsid w:val="0086342C"/>
    <w:rsid w:val="008653F3"/>
    <w:rsid w:val="008656B7"/>
    <w:rsid w:val="00865984"/>
    <w:rsid w:val="0086773C"/>
    <w:rsid w:val="0087576C"/>
    <w:rsid w:val="00880183"/>
    <w:rsid w:val="008815E0"/>
    <w:rsid w:val="00885B67"/>
    <w:rsid w:val="00887014"/>
    <w:rsid w:val="008944B8"/>
    <w:rsid w:val="008C0046"/>
    <w:rsid w:val="008C23D4"/>
    <w:rsid w:val="008C496F"/>
    <w:rsid w:val="008C4B50"/>
    <w:rsid w:val="008C62A5"/>
    <w:rsid w:val="008D428B"/>
    <w:rsid w:val="008F6C40"/>
    <w:rsid w:val="0091227C"/>
    <w:rsid w:val="00913CDB"/>
    <w:rsid w:val="00915A2E"/>
    <w:rsid w:val="00925A3C"/>
    <w:rsid w:val="00933BA5"/>
    <w:rsid w:val="00940155"/>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C11DB"/>
    <w:rsid w:val="009D14AD"/>
    <w:rsid w:val="009E43FE"/>
    <w:rsid w:val="009F0537"/>
    <w:rsid w:val="009F6541"/>
    <w:rsid w:val="00A01F77"/>
    <w:rsid w:val="00A05E89"/>
    <w:rsid w:val="00A07CA3"/>
    <w:rsid w:val="00A1196A"/>
    <w:rsid w:val="00A13ED4"/>
    <w:rsid w:val="00A34C36"/>
    <w:rsid w:val="00A40E97"/>
    <w:rsid w:val="00A456C7"/>
    <w:rsid w:val="00A47A7F"/>
    <w:rsid w:val="00A5268F"/>
    <w:rsid w:val="00A56BB3"/>
    <w:rsid w:val="00A6250E"/>
    <w:rsid w:val="00A64E67"/>
    <w:rsid w:val="00A727C7"/>
    <w:rsid w:val="00A949FC"/>
    <w:rsid w:val="00A9677C"/>
    <w:rsid w:val="00AA52E9"/>
    <w:rsid w:val="00AA7F18"/>
    <w:rsid w:val="00AC543E"/>
    <w:rsid w:val="00AD2A3F"/>
    <w:rsid w:val="00AF0884"/>
    <w:rsid w:val="00AF4D4E"/>
    <w:rsid w:val="00AF5D51"/>
    <w:rsid w:val="00B00EEE"/>
    <w:rsid w:val="00B03110"/>
    <w:rsid w:val="00B05B70"/>
    <w:rsid w:val="00B15FD5"/>
    <w:rsid w:val="00B22CEA"/>
    <w:rsid w:val="00B24417"/>
    <w:rsid w:val="00B248BA"/>
    <w:rsid w:val="00B37733"/>
    <w:rsid w:val="00B41577"/>
    <w:rsid w:val="00B42D84"/>
    <w:rsid w:val="00B43AE5"/>
    <w:rsid w:val="00B6567E"/>
    <w:rsid w:val="00B76769"/>
    <w:rsid w:val="00B91B51"/>
    <w:rsid w:val="00B94A46"/>
    <w:rsid w:val="00B9786C"/>
    <w:rsid w:val="00BA756C"/>
    <w:rsid w:val="00BA7620"/>
    <w:rsid w:val="00BB4BDA"/>
    <w:rsid w:val="00BC0096"/>
    <w:rsid w:val="00BC22BC"/>
    <w:rsid w:val="00BD32A4"/>
    <w:rsid w:val="00BD4768"/>
    <w:rsid w:val="00BF0A01"/>
    <w:rsid w:val="00C01536"/>
    <w:rsid w:val="00C035B1"/>
    <w:rsid w:val="00C061EC"/>
    <w:rsid w:val="00C11D79"/>
    <w:rsid w:val="00C26700"/>
    <w:rsid w:val="00C46A0A"/>
    <w:rsid w:val="00C471CE"/>
    <w:rsid w:val="00C50C14"/>
    <w:rsid w:val="00C51858"/>
    <w:rsid w:val="00C61291"/>
    <w:rsid w:val="00C6636C"/>
    <w:rsid w:val="00C675F1"/>
    <w:rsid w:val="00C752EF"/>
    <w:rsid w:val="00C76FDA"/>
    <w:rsid w:val="00C83B07"/>
    <w:rsid w:val="00C92065"/>
    <w:rsid w:val="00C92A53"/>
    <w:rsid w:val="00CB0805"/>
    <w:rsid w:val="00CB366C"/>
    <w:rsid w:val="00CC030D"/>
    <w:rsid w:val="00CC41BB"/>
    <w:rsid w:val="00CD6F8E"/>
    <w:rsid w:val="00CD79E9"/>
    <w:rsid w:val="00CE66C4"/>
    <w:rsid w:val="00CF5F56"/>
    <w:rsid w:val="00D01C1B"/>
    <w:rsid w:val="00D077E1"/>
    <w:rsid w:val="00D128EA"/>
    <w:rsid w:val="00D2461D"/>
    <w:rsid w:val="00D40D39"/>
    <w:rsid w:val="00D7426D"/>
    <w:rsid w:val="00D744CC"/>
    <w:rsid w:val="00D83BA6"/>
    <w:rsid w:val="00D9285C"/>
    <w:rsid w:val="00D92BA9"/>
    <w:rsid w:val="00DA2212"/>
    <w:rsid w:val="00DA7F18"/>
    <w:rsid w:val="00DB1B13"/>
    <w:rsid w:val="00DB4F0B"/>
    <w:rsid w:val="00DB7633"/>
    <w:rsid w:val="00DB7AE5"/>
    <w:rsid w:val="00DC77E1"/>
    <w:rsid w:val="00DE121A"/>
    <w:rsid w:val="00DF4D67"/>
    <w:rsid w:val="00DF7A76"/>
    <w:rsid w:val="00E00F78"/>
    <w:rsid w:val="00E0289D"/>
    <w:rsid w:val="00E24A0F"/>
    <w:rsid w:val="00E24E04"/>
    <w:rsid w:val="00E26247"/>
    <w:rsid w:val="00E271BA"/>
    <w:rsid w:val="00E31518"/>
    <w:rsid w:val="00E37438"/>
    <w:rsid w:val="00E50BFF"/>
    <w:rsid w:val="00E63A9A"/>
    <w:rsid w:val="00E667C8"/>
    <w:rsid w:val="00E84E80"/>
    <w:rsid w:val="00EA230D"/>
    <w:rsid w:val="00EC2A13"/>
    <w:rsid w:val="00EC7F37"/>
    <w:rsid w:val="00ED37E5"/>
    <w:rsid w:val="00EE1217"/>
    <w:rsid w:val="00EF25ED"/>
    <w:rsid w:val="00EF4440"/>
    <w:rsid w:val="00EF6B3C"/>
    <w:rsid w:val="00F06B1D"/>
    <w:rsid w:val="00F15CBA"/>
    <w:rsid w:val="00F17B14"/>
    <w:rsid w:val="00F200A1"/>
    <w:rsid w:val="00F341B6"/>
    <w:rsid w:val="00F4311E"/>
    <w:rsid w:val="00F4415B"/>
    <w:rsid w:val="00F472B8"/>
    <w:rsid w:val="00F5547A"/>
    <w:rsid w:val="00F62C23"/>
    <w:rsid w:val="00F73A03"/>
    <w:rsid w:val="00F75934"/>
    <w:rsid w:val="00F80900"/>
    <w:rsid w:val="00F84809"/>
    <w:rsid w:val="00FA21DE"/>
    <w:rsid w:val="00FA650A"/>
    <w:rsid w:val="00FB21C2"/>
    <w:rsid w:val="00FB5FF5"/>
    <w:rsid w:val="00FC06E5"/>
    <w:rsid w:val="00FD2FD7"/>
    <w:rsid w:val="00FD4AF1"/>
    <w:rsid w:val="00FD5ECB"/>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1</TotalTime>
  <Pages>3</Pages>
  <Words>487</Words>
  <Characters>2777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Katie Sullivan</cp:lastModifiedBy>
  <cp:revision>2</cp:revision>
  <cp:lastPrinted>2008-04-14T13:39:00Z</cp:lastPrinted>
  <dcterms:created xsi:type="dcterms:W3CDTF">2022-09-15T10:39:00Z</dcterms:created>
  <dcterms:modified xsi:type="dcterms:W3CDTF">2022-09-15T10:39:00Z</dcterms:modified>
</cp:coreProperties>
</file>