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6D4A2D86" w:rsidR="00136C4B" w:rsidRPr="00136C4B" w:rsidRDefault="00136C4B" w:rsidP="00136C4B">
            <w:pPr>
              <w:jc w:val="both"/>
              <w:rPr>
                <w:rFonts w:ascii="Arial" w:hAnsi="Arial" w:cs="Arial"/>
                <w:sz w:val="22"/>
                <w:szCs w:val="22"/>
              </w:rPr>
            </w:pPr>
            <w:r w:rsidRPr="00136C4B">
              <w:rPr>
                <w:rFonts w:ascii="Arial" w:hAnsi="Arial" w:cs="Arial"/>
                <w:sz w:val="22"/>
                <w:szCs w:val="22"/>
              </w:rPr>
              <w:t>Certificate Nursing Studies</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4542C926" w:rsidR="00136C4B" w:rsidRPr="00136C4B" w:rsidRDefault="00987B21" w:rsidP="00136C4B">
            <w:pPr>
              <w:rPr>
                <w:rFonts w:ascii="Arial" w:hAnsi="Arial" w:cs="Arial"/>
                <w:sz w:val="22"/>
                <w:szCs w:val="22"/>
              </w:rPr>
            </w:pPr>
            <w:r>
              <w:rPr>
                <w:rFonts w:ascii="Arial" w:hAnsi="Arial" w:cs="Arial"/>
                <w:sz w:val="22"/>
                <w:szCs w:val="22"/>
              </w:rPr>
              <w:t xml:space="preserve">Managing Organisations </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2E2B7DEA" w:rsidR="00136C4B" w:rsidRPr="00136C4B" w:rsidRDefault="00136C4B" w:rsidP="00136C4B">
            <w:pPr>
              <w:spacing w:before="120" w:after="120"/>
              <w:jc w:val="both"/>
              <w:rPr>
                <w:rFonts w:ascii="Arial" w:hAnsi="Arial" w:cs="Arial"/>
                <w:b/>
                <w:sz w:val="22"/>
                <w:szCs w:val="22"/>
              </w:rPr>
            </w:pP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1B7023C" w:rsidR="00136C4B" w:rsidRPr="00136C4B" w:rsidRDefault="00987B21" w:rsidP="00136C4B">
            <w:pPr>
              <w:spacing w:before="120" w:after="120"/>
              <w:jc w:val="both"/>
              <w:rPr>
                <w:rFonts w:ascii="Arial" w:hAnsi="Arial" w:cs="Arial"/>
                <w:b/>
                <w:sz w:val="22"/>
                <w:szCs w:val="22"/>
              </w:rPr>
            </w:pPr>
            <w:r>
              <w:rPr>
                <w:rFonts w:ascii="Arial" w:hAnsi="Arial" w:cs="Arial"/>
                <w:b/>
                <w:sz w:val="22"/>
                <w:szCs w:val="22"/>
              </w:rPr>
              <w:t>Tania Davies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6BAC5BE9" w:rsidR="00136C4B" w:rsidRPr="00136C4B" w:rsidRDefault="00987B21" w:rsidP="00136C4B">
            <w:pPr>
              <w:spacing w:before="120" w:after="120"/>
              <w:jc w:val="both"/>
              <w:rPr>
                <w:rFonts w:ascii="Arial" w:hAnsi="Arial" w:cs="Arial"/>
                <w:b/>
                <w:sz w:val="22"/>
                <w:szCs w:val="22"/>
              </w:rPr>
            </w:pPr>
            <w:r>
              <w:rPr>
                <w:rFonts w:ascii="Arial" w:hAnsi="Arial" w:cs="Arial"/>
                <w:b/>
                <w:sz w:val="22"/>
                <w:szCs w:val="22"/>
              </w:rPr>
              <w:t xml:space="preserve">Amanda Owens </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2875B82C" w:rsidR="00136C4B" w:rsidRPr="00136C4B" w:rsidRDefault="00987B21" w:rsidP="00136C4B">
            <w:pPr>
              <w:spacing w:before="120" w:after="120"/>
              <w:jc w:val="both"/>
              <w:rPr>
                <w:rFonts w:ascii="Arial" w:hAnsi="Arial" w:cs="Arial"/>
                <w:b/>
                <w:sz w:val="22"/>
                <w:szCs w:val="22"/>
              </w:rPr>
            </w:pPr>
            <w:r>
              <w:rPr>
                <w:rFonts w:ascii="Arial" w:hAnsi="Arial" w:cs="Arial"/>
                <w:b/>
                <w:sz w:val="22"/>
                <w:szCs w:val="22"/>
              </w:rPr>
              <w:t xml:space="preserve">Report </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7C1482" w14:textId="3DBD0E6B" w:rsidR="00987B21" w:rsidRPr="00136C4B" w:rsidRDefault="00987B21" w:rsidP="00987B21">
            <w:pPr>
              <w:spacing w:before="120" w:after="120"/>
              <w:jc w:val="both"/>
              <w:rPr>
                <w:rFonts w:ascii="Arial" w:hAnsi="Arial" w:cs="Arial"/>
                <w:sz w:val="22"/>
                <w:szCs w:val="22"/>
              </w:rPr>
            </w:pPr>
            <w:r>
              <w:rPr>
                <w:rFonts w:ascii="Arial" w:hAnsi="Arial" w:cs="Arial"/>
                <w:sz w:val="22"/>
                <w:szCs w:val="22"/>
              </w:rPr>
              <w:t>2000</w:t>
            </w:r>
          </w:p>
          <w:p w14:paraId="402BA042" w14:textId="449948C9" w:rsidR="00136C4B" w:rsidRPr="00136C4B" w:rsidRDefault="00136C4B" w:rsidP="00136C4B">
            <w:pPr>
              <w:spacing w:before="120" w:after="120"/>
              <w:jc w:val="both"/>
              <w:rPr>
                <w:rFonts w:ascii="Arial" w:hAnsi="Arial" w:cs="Arial"/>
                <w:sz w:val="22"/>
                <w:szCs w:val="22"/>
              </w:rPr>
            </w:pP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68DE4FB0" w:rsidR="00136C4B" w:rsidRPr="00136C4B" w:rsidRDefault="006D7A1E" w:rsidP="00136C4B">
            <w:pPr>
              <w:spacing w:before="120" w:after="120"/>
              <w:jc w:val="both"/>
              <w:rPr>
                <w:rFonts w:ascii="Arial" w:hAnsi="Arial" w:cs="Arial"/>
                <w:b/>
                <w:sz w:val="22"/>
                <w:szCs w:val="22"/>
              </w:rPr>
            </w:pPr>
            <w:r>
              <w:rPr>
                <w:rFonts w:ascii="Arial" w:hAnsi="Arial" w:cs="Arial"/>
                <w:b/>
                <w:sz w:val="22"/>
                <w:szCs w:val="22"/>
              </w:rPr>
              <w:t xml:space="preserve">29 March 2019 </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7200327D" w:rsidR="00136C4B" w:rsidRPr="00136C4B" w:rsidRDefault="006D7A1E" w:rsidP="00136C4B">
            <w:pPr>
              <w:spacing w:before="120" w:after="120"/>
              <w:jc w:val="both"/>
              <w:rPr>
                <w:rFonts w:ascii="Arial" w:hAnsi="Arial" w:cs="Arial"/>
                <w:b/>
                <w:sz w:val="22"/>
                <w:szCs w:val="22"/>
              </w:rPr>
            </w:pPr>
            <w:r>
              <w:rPr>
                <w:rFonts w:ascii="Arial" w:hAnsi="Arial" w:cs="Arial"/>
                <w:b/>
                <w:sz w:val="22"/>
                <w:szCs w:val="22"/>
              </w:rPr>
              <w:t xml:space="preserve">29 April 2019 </w:t>
            </w:r>
            <w:bookmarkStart w:id="0" w:name="_GoBack"/>
            <w:bookmarkEnd w:id="0"/>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47AE0E17" w14:textId="77777777" w:rsidR="00987B21" w:rsidRPr="00987B21" w:rsidRDefault="00987B21" w:rsidP="00987B21">
            <w:pPr>
              <w:spacing w:line="276" w:lineRule="auto"/>
              <w:contextualSpacing/>
              <w:rPr>
                <w:rFonts w:ascii="Arial" w:hAnsi="Arial" w:cs="Arial"/>
                <w:sz w:val="24"/>
                <w:szCs w:val="24"/>
              </w:rPr>
            </w:pPr>
            <w:r w:rsidRPr="00987B21">
              <w:rPr>
                <w:rFonts w:ascii="Arial" w:hAnsi="Arial" w:cs="Arial"/>
                <w:sz w:val="24"/>
                <w:szCs w:val="24"/>
              </w:rPr>
              <w:t>Evaluate a contemporary theme in health management and its impact on</w:t>
            </w:r>
          </w:p>
          <w:p w14:paraId="7FEE62E4" w14:textId="204BCDBE" w:rsidR="00C01A3F" w:rsidRPr="00A406E5" w:rsidRDefault="00987B21" w:rsidP="00987B21">
            <w:pPr>
              <w:spacing w:line="276" w:lineRule="auto"/>
              <w:contextualSpacing/>
              <w:rPr>
                <w:rFonts w:ascii="Arial" w:hAnsi="Arial" w:cs="Arial"/>
                <w:sz w:val="22"/>
                <w:szCs w:val="22"/>
              </w:rPr>
            </w:pPr>
            <w:r w:rsidRPr="00987B21">
              <w:rPr>
                <w:rFonts w:ascii="Arial" w:hAnsi="Arial" w:cs="Arial"/>
                <w:sz w:val="24"/>
                <w:szCs w:val="24"/>
              </w:rPr>
              <w:t>organisational behaviour</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4FFDE0C8" w14:textId="4A5F8BAD" w:rsidR="00A67FB1" w:rsidRDefault="00987B21" w:rsidP="00A67FB1">
      <w:pPr>
        <w:ind w:left="720"/>
        <w:rPr>
          <w:rFonts w:ascii="Arial" w:hAnsi="Arial" w:cs="Arial"/>
          <w:sz w:val="24"/>
          <w:szCs w:val="24"/>
        </w:rPr>
      </w:pPr>
      <w:r>
        <w:rPr>
          <w:rFonts w:ascii="Arial" w:hAnsi="Arial" w:cs="Arial"/>
          <w:sz w:val="24"/>
          <w:szCs w:val="24"/>
        </w:rPr>
        <w:t>You will write an assignment which examines the current structure of the NHS in Wales</w:t>
      </w:r>
    </w:p>
    <w:p w14:paraId="4E7E4D7B" w14:textId="5E6F3528" w:rsidR="00987B21" w:rsidRDefault="00987B21" w:rsidP="00A67FB1">
      <w:pPr>
        <w:ind w:left="720"/>
        <w:rPr>
          <w:rFonts w:ascii="Arial" w:hAnsi="Arial" w:cs="Arial"/>
          <w:sz w:val="24"/>
          <w:szCs w:val="24"/>
        </w:rPr>
      </w:pPr>
    </w:p>
    <w:p w14:paraId="6B5738B0" w14:textId="6A69CB87" w:rsidR="00987B21" w:rsidRDefault="00987B21" w:rsidP="00A67FB1">
      <w:pPr>
        <w:ind w:left="720"/>
        <w:rPr>
          <w:rFonts w:ascii="Arial" w:hAnsi="Arial" w:cs="Arial"/>
          <w:sz w:val="24"/>
          <w:szCs w:val="24"/>
        </w:rPr>
      </w:pPr>
      <w:r>
        <w:rPr>
          <w:rFonts w:ascii="Arial" w:hAnsi="Arial" w:cs="Arial"/>
          <w:sz w:val="24"/>
          <w:szCs w:val="24"/>
        </w:rPr>
        <w:t>Your title will be:</w:t>
      </w:r>
    </w:p>
    <w:p w14:paraId="77B1DD9F" w14:textId="7D90116C" w:rsidR="00987B21" w:rsidRDefault="00987B21" w:rsidP="00A67FB1">
      <w:pPr>
        <w:ind w:left="720"/>
        <w:rPr>
          <w:rFonts w:ascii="Arial" w:hAnsi="Arial" w:cs="Arial"/>
          <w:sz w:val="24"/>
          <w:szCs w:val="24"/>
        </w:rPr>
      </w:pPr>
    </w:p>
    <w:p w14:paraId="1AF95565" w14:textId="74CA4068" w:rsidR="00987B21" w:rsidRPr="00987B21" w:rsidRDefault="00987B21" w:rsidP="00A67FB1">
      <w:pPr>
        <w:ind w:left="720"/>
        <w:rPr>
          <w:rFonts w:ascii="Arial" w:hAnsi="Arial" w:cs="Arial"/>
          <w:b/>
          <w:sz w:val="24"/>
          <w:szCs w:val="24"/>
        </w:rPr>
      </w:pPr>
      <w:r w:rsidRPr="00987B21">
        <w:rPr>
          <w:rFonts w:ascii="Arial" w:hAnsi="Arial" w:cs="Arial"/>
          <w:b/>
          <w:sz w:val="24"/>
          <w:szCs w:val="24"/>
        </w:rPr>
        <w:t xml:space="preserve">A Report into </w:t>
      </w:r>
      <w:r>
        <w:rPr>
          <w:rFonts w:ascii="Arial" w:hAnsi="Arial" w:cs="Arial"/>
          <w:b/>
          <w:sz w:val="24"/>
          <w:szCs w:val="24"/>
        </w:rPr>
        <w:t xml:space="preserve">The Effectiveness of the Current Structure of </w:t>
      </w:r>
      <w:r w:rsidRPr="00987B21">
        <w:rPr>
          <w:rFonts w:ascii="Arial" w:hAnsi="Arial" w:cs="Arial"/>
          <w:b/>
          <w:sz w:val="24"/>
          <w:szCs w:val="24"/>
        </w:rPr>
        <w:t>NHS Wales</w:t>
      </w:r>
    </w:p>
    <w:p w14:paraId="388245FC" w14:textId="78C3A04C" w:rsidR="00987B21" w:rsidRDefault="00987B21" w:rsidP="00A67FB1">
      <w:pPr>
        <w:ind w:left="720"/>
        <w:rPr>
          <w:rFonts w:ascii="Arial" w:hAnsi="Arial" w:cs="Arial"/>
          <w:sz w:val="24"/>
          <w:szCs w:val="24"/>
        </w:rPr>
      </w:pPr>
    </w:p>
    <w:p w14:paraId="03E975F4" w14:textId="78ACF8E3" w:rsidR="00987B21" w:rsidRDefault="00987B21" w:rsidP="00A67FB1">
      <w:pPr>
        <w:ind w:left="720"/>
        <w:rPr>
          <w:rFonts w:ascii="Arial" w:hAnsi="Arial" w:cs="Arial"/>
          <w:sz w:val="24"/>
          <w:szCs w:val="24"/>
        </w:rPr>
      </w:pPr>
      <w:r>
        <w:rPr>
          <w:rFonts w:ascii="Arial" w:hAnsi="Arial" w:cs="Arial"/>
          <w:sz w:val="24"/>
          <w:szCs w:val="24"/>
        </w:rPr>
        <w:t>You will need to ensure you follow a report structure</w:t>
      </w:r>
    </w:p>
    <w:p w14:paraId="1ED51D1E" w14:textId="70CADD17" w:rsidR="00987B21" w:rsidRDefault="00987B21" w:rsidP="00A67FB1">
      <w:pPr>
        <w:ind w:left="720"/>
        <w:rPr>
          <w:rFonts w:ascii="Arial" w:hAnsi="Arial" w:cs="Arial"/>
          <w:sz w:val="24"/>
          <w:szCs w:val="24"/>
        </w:rPr>
      </w:pPr>
    </w:p>
    <w:p w14:paraId="3190A95A" w14:textId="1E3FD3C3"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Title Page</w:t>
      </w:r>
    </w:p>
    <w:p w14:paraId="11ABADEB" w14:textId="4E0A5687"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Abstract</w:t>
      </w:r>
    </w:p>
    <w:p w14:paraId="01D074C8" w14:textId="701F0BC9"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Contents</w:t>
      </w:r>
    </w:p>
    <w:p w14:paraId="72141AB3" w14:textId="7D88E75D"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Introduction to Report </w:t>
      </w:r>
    </w:p>
    <w:p w14:paraId="0820DEAA" w14:textId="6CE369D2"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Information / Statistics / Guides</w:t>
      </w:r>
    </w:p>
    <w:p w14:paraId="6B5F9BEA" w14:textId="507DD612"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Evaluation of Current Structure </w:t>
      </w:r>
    </w:p>
    <w:p w14:paraId="068A3E65" w14:textId="6D613E96"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Conclusion </w:t>
      </w:r>
    </w:p>
    <w:p w14:paraId="46AAE1F9" w14:textId="1CDCF41C"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Recommendations</w:t>
      </w:r>
    </w:p>
    <w:p w14:paraId="638D97F5" w14:textId="28BF08B5" w:rsid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Reference List </w:t>
      </w:r>
    </w:p>
    <w:p w14:paraId="43BDC9B1" w14:textId="05C61ED2" w:rsidR="00987B21" w:rsidRDefault="00987B21" w:rsidP="00987B21">
      <w:pPr>
        <w:rPr>
          <w:rFonts w:ascii="Arial" w:hAnsi="Arial" w:cs="Arial"/>
          <w:sz w:val="24"/>
          <w:szCs w:val="24"/>
        </w:rPr>
      </w:pPr>
    </w:p>
    <w:p w14:paraId="1C991C68" w14:textId="117F1D8F" w:rsidR="00987B21" w:rsidRDefault="00987B21" w:rsidP="00987B21">
      <w:pPr>
        <w:rPr>
          <w:rFonts w:ascii="Arial" w:hAnsi="Arial" w:cs="Arial"/>
          <w:sz w:val="24"/>
          <w:szCs w:val="24"/>
        </w:rPr>
      </w:pPr>
      <w:r>
        <w:rPr>
          <w:rFonts w:ascii="Arial" w:hAnsi="Arial" w:cs="Arial"/>
          <w:sz w:val="24"/>
          <w:szCs w:val="24"/>
        </w:rPr>
        <w:t>Your report will need to include:</w:t>
      </w:r>
    </w:p>
    <w:p w14:paraId="549DC194" w14:textId="3BB70CD0" w:rsidR="00987B21" w:rsidRP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 xml:space="preserve">Overview of NHS Wales </w:t>
      </w:r>
    </w:p>
    <w:p w14:paraId="78734C1E" w14:textId="2407A84E" w:rsidR="00987B21" w:rsidRP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The seven Health Boards</w:t>
      </w:r>
    </w:p>
    <w:p w14:paraId="54D08BF4" w14:textId="58F5FF76" w:rsidR="00987B21" w:rsidRP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How NHS Trusts work in Wales</w:t>
      </w:r>
    </w:p>
    <w:p w14:paraId="70564913" w14:textId="2AEEF31F" w:rsidR="00987B21" w:rsidRP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How management structures generally work within each Health board</w:t>
      </w:r>
    </w:p>
    <w:p w14:paraId="2BF1C654" w14:textId="0E15DA1C" w:rsid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 xml:space="preserve">Where funding comes from and what influences it </w:t>
      </w:r>
    </w:p>
    <w:p w14:paraId="775D0F41" w14:textId="3338A9F8" w:rsidR="00987B21" w:rsidRPr="00987B21" w:rsidRDefault="00987B21" w:rsidP="00987B21">
      <w:pPr>
        <w:pStyle w:val="ListParagraph"/>
        <w:numPr>
          <w:ilvl w:val="0"/>
          <w:numId w:val="18"/>
        </w:numPr>
        <w:rPr>
          <w:rFonts w:ascii="Arial" w:hAnsi="Arial" w:cs="Arial"/>
          <w:sz w:val="24"/>
          <w:szCs w:val="24"/>
        </w:rPr>
      </w:pPr>
      <w:r>
        <w:rPr>
          <w:rFonts w:ascii="Arial" w:hAnsi="Arial" w:cs="Arial"/>
          <w:sz w:val="24"/>
          <w:szCs w:val="24"/>
        </w:rPr>
        <w:t xml:space="preserve">Any other issues or concerns you feel are relevant to the report </w:t>
      </w:r>
    </w:p>
    <w:p w14:paraId="7BD03CE6" w14:textId="1FDD6856" w:rsid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 xml:space="preserve">Your recommendations for the efficiency and usefulness of this current system </w:t>
      </w:r>
    </w:p>
    <w:p w14:paraId="0BF86B89" w14:textId="307E2E21" w:rsidR="00987B21" w:rsidRDefault="00987B21" w:rsidP="00987B21">
      <w:pPr>
        <w:rPr>
          <w:rFonts w:ascii="Arial" w:hAnsi="Arial" w:cs="Arial"/>
          <w:sz w:val="24"/>
          <w:szCs w:val="24"/>
        </w:rPr>
      </w:pPr>
    </w:p>
    <w:p w14:paraId="73BC7875" w14:textId="610A2C55" w:rsidR="00987B21" w:rsidRPr="00987B21" w:rsidRDefault="00987B21" w:rsidP="00987B21">
      <w:pPr>
        <w:rPr>
          <w:rFonts w:ascii="Arial" w:hAnsi="Arial" w:cs="Arial"/>
          <w:sz w:val="24"/>
          <w:szCs w:val="24"/>
        </w:rPr>
      </w:pPr>
      <w:r>
        <w:rPr>
          <w:rFonts w:ascii="Arial" w:hAnsi="Arial" w:cs="Arial"/>
          <w:sz w:val="24"/>
          <w:szCs w:val="24"/>
        </w:rPr>
        <w:t>Your word count is 2,000 words (plus or minus 10%)</w:t>
      </w:r>
    </w:p>
    <w:p w14:paraId="59A5421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987B21">
        <w:trPr>
          <w:trHeight w:val="414"/>
        </w:trPr>
        <w:tc>
          <w:tcPr>
            <w:tcW w:w="10444"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050E8A5C" w14:textId="77777777"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Pr>
          <w:rFonts w:ascii="Arial" w:hAnsi="Arial" w:cs="Arial"/>
          <w:i/>
          <w:sz w:val="22"/>
          <w:szCs w:val="22"/>
        </w:rPr>
        <w:t xml:space="preserve">Demonstrate </w:t>
      </w:r>
      <w:r w:rsidR="00937C5B" w:rsidRPr="00937C5B">
        <w:rPr>
          <w:rFonts w:ascii="Arial" w:hAnsi="Arial" w:cs="Arial"/>
          <w:i/>
          <w:sz w:val="22"/>
          <w:szCs w:val="22"/>
        </w:rPr>
        <w:t>k</w:t>
      </w:r>
      <w:r w:rsidR="00136C4B" w:rsidRPr="00937C5B">
        <w:rPr>
          <w:rFonts w:ascii="Arial" w:hAnsi="Arial" w:cs="Arial"/>
          <w:i/>
          <w:sz w:val="22"/>
          <w:szCs w:val="22"/>
        </w:rPr>
        <w:t xml:space="preserve">nowledge and understanding of </w:t>
      </w:r>
      <w:r w:rsidR="00937C5B">
        <w:rPr>
          <w:rFonts w:ascii="Arial" w:hAnsi="Arial" w:cs="Arial"/>
          <w:i/>
          <w:sz w:val="22"/>
          <w:szCs w:val="22"/>
        </w:rPr>
        <w:t xml:space="preserve">the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 xml:space="preserve">skills and qualities </w:t>
      </w:r>
      <w:r w:rsidR="00937C5B" w:rsidRPr="00937C5B">
        <w:rPr>
          <w:rFonts w:ascii="Arial" w:hAnsi="Arial" w:cs="Arial"/>
          <w:i/>
          <w:sz w:val="22"/>
          <w:szCs w:val="22"/>
        </w:rPr>
        <w:t xml:space="preserve">which you have acquired that are </w:t>
      </w:r>
      <w:r w:rsidR="00136C4B" w:rsidRPr="00937C5B">
        <w:rPr>
          <w:rFonts w:ascii="Arial" w:hAnsi="Arial" w:cs="Arial"/>
          <w:i/>
          <w:sz w:val="22"/>
          <w:szCs w:val="22"/>
        </w:rPr>
        <w:t>relevant to the health and care sector</w:t>
      </w:r>
      <w:r w:rsidR="00937C5B" w:rsidRPr="00937C5B">
        <w:rPr>
          <w:rFonts w:ascii="Arial" w:hAnsi="Arial" w:cs="Arial"/>
          <w:i/>
          <w:sz w:val="22"/>
          <w:szCs w:val="22"/>
        </w:rPr>
        <w:t>.</w:t>
      </w:r>
      <w:r w:rsidR="00136C4B" w:rsidRPr="00937C5B">
        <w:rPr>
          <w:rFonts w:ascii="Arial" w:hAnsi="Arial" w:cs="Arial"/>
          <w:i/>
          <w:sz w:val="22"/>
          <w:szCs w:val="22"/>
        </w:rPr>
        <w:t xml:space="preserve"> You must be able to confidently discuss </w:t>
      </w:r>
      <w:r w:rsidR="00937C5B">
        <w:rPr>
          <w:rFonts w:ascii="Arial" w:hAnsi="Arial" w:cs="Arial"/>
          <w:i/>
          <w:sz w:val="22"/>
          <w:szCs w:val="22"/>
        </w:rPr>
        <w:t xml:space="preserve">your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skills and qualities for employment within the sector. Demonstrate knowledge and understanding of a range of models of reflection</w:t>
      </w:r>
      <w:r w:rsidR="00937C5B" w:rsidRPr="00937C5B">
        <w:rPr>
          <w:rFonts w:ascii="Arial" w:hAnsi="Arial" w:cs="Arial"/>
          <w:i/>
          <w:sz w:val="22"/>
          <w:szCs w:val="22"/>
        </w:rPr>
        <w:t xml:space="preserve"> and explain how these models link to your reflection on your interview.</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77777777"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during an assessed interview and how these may relate to professional codes of conduct in the sector. Following the interview write and evaluation of your strengths and limitations during the interview using a range of models of reflection as a framework for this self-analysis. </w:t>
      </w:r>
      <w:r w:rsidR="00225590" w:rsidRPr="00225590">
        <w:rPr>
          <w:rFonts w:ascii="Arial" w:hAnsi="Arial" w:cs="Arial"/>
          <w:i/>
          <w:sz w:val="22"/>
          <w:szCs w:val="22"/>
        </w:rPr>
        <w:t xml:space="preserve">Your work must contain evidence of logical, analytical thinking. You should provide justification for your arguments and judgements using evidence that you have reflected upon the ideas of a range of models of reflection in relation to your interview performance. Make appropriate recommendations </w:t>
      </w:r>
      <w:r w:rsidR="00225590">
        <w:rPr>
          <w:rFonts w:ascii="Arial" w:hAnsi="Arial" w:cs="Arial"/>
          <w:i/>
          <w:sz w:val="22"/>
          <w:szCs w:val="22"/>
        </w:rPr>
        <w:t>for</w:t>
      </w:r>
      <w:r w:rsidR="00225590" w:rsidRPr="00225590">
        <w:rPr>
          <w:rFonts w:ascii="Arial" w:hAnsi="Arial" w:cs="Arial"/>
          <w:i/>
          <w:sz w:val="22"/>
          <w:szCs w:val="22"/>
        </w:rPr>
        <w:t xml:space="preserve"> improvements you could make for future interviews and discuss the potential benefit/impact of your suggestions.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48CE255F" w14:textId="5D4161C3" w:rsidR="00937C5B" w:rsidRPr="00225590" w:rsidRDefault="008042F0" w:rsidP="00937C5B">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225590">
        <w:rPr>
          <w:rFonts w:ascii="Arial" w:hAnsi="Arial" w:cs="Arial"/>
          <w:i/>
          <w:sz w:val="22"/>
          <w:szCs w:val="22"/>
        </w:rPr>
        <w:t xml:space="preserve">Having undertaken self-analysis </w:t>
      </w:r>
      <w:r w:rsidR="00225590" w:rsidRPr="00225590">
        <w:rPr>
          <w:rFonts w:ascii="Arial" w:hAnsi="Arial" w:cs="Arial"/>
          <w:i/>
          <w:sz w:val="22"/>
          <w:szCs w:val="22"/>
        </w:rPr>
        <w:t>and reflection on</w:t>
      </w:r>
      <w:r w:rsidR="00937C5B" w:rsidRPr="00225590">
        <w:rPr>
          <w:rFonts w:ascii="Arial" w:hAnsi="Arial" w:cs="Arial"/>
          <w:i/>
          <w:sz w:val="22"/>
          <w:szCs w:val="22"/>
        </w:rPr>
        <w:t xml:space="preserve"> your interview performance</w:t>
      </w:r>
      <w:r w:rsidR="00225590" w:rsidRPr="00225590">
        <w:rPr>
          <w:rFonts w:ascii="Arial" w:hAnsi="Arial" w:cs="Arial"/>
          <w:i/>
          <w:sz w:val="22"/>
          <w:szCs w:val="22"/>
        </w:rPr>
        <w:t>, applied to appropriate models of reflection,</w:t>
      </w:r>
      <w:r w:rsidR="00937C5B" w:rsidRPr="00225590">
        <w:rPr>
          <w:rFonts w:ascii="Arial" w:hAnsi="Arial" w:cs="Arial"/>
          <w:i/>
          <w:sz w:val="22"/>
          <w:szCs w:val="22"/>
        </w:rPr>
        <w:t xml:space="preserve"> in your reflective evaluation make appropriate recommendations for your future personal and professional development.</w:t>
      </w:r>
      <w:r w:rsidR="00225590" w:rsidRPr="00225590">
        <w:rPr>
          <w:rFonts w:ascii="Arial" w:hAnsi="Arial" w:cs="Arial"/>
          <w:i/>
          <w:sz w:val="22"/>
          <w:szCs w:val="22"/>
        </w:rPr>
        <w:t xml:space="preserve"> Consider and discuss how your recommendations might work in practice</w:t>
      </w:r>
      <w:r w:rsidR="005B5191">
        <w:rPr>
          <w:rFonts w:ascii="Arial" w:hAnsi="Arial" w:cs="Arial"/>
          <w:i/>
          <w:sz w:val="22"/>
          <w:szCs w:val="22"/>
        </w:rPr>
        <w:t>,</w:t>
      </w:r>
      <w:r w:rsidR="00225590" w:rsidRPr="00225590">
        <w:rPr>
          <w:rFonts w:ascii="Arial" w:hAnsi="Arial" w:cs="Arial"/>
          <w:i/>
          <w:sz w:val="22"/>
          <w:szCs w:val="22"/>
        </w:rPr>
        <w:t xml:space="preserve"> in order to improve your employability in the sector.</w:t>
      </w:r>
    </w:p>
    <w:p w14:paraId="277C9357" w14:textId="77777777" w:rsidR="00C01A3F" w:rsidRPr="00225590" w:rsidRDefault="00C01A3F" w:rsidP="00D22D9C">
      <w:pPr>
        <w:jc w:val="both"/>
        <w:rPr>
          <w:rFonts w:ascii="Arial" w:hAnsi="Arial" w:cs="Arial"/>
          <w:i/>
          <w:sz w:val="22"/>
          <w:szCs w:val="22"/>
        </w:rPr>
      </w:pP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FBC0F" w14:textId="77777777" w:rsidR="00E92B15" w:rsidRDefault="00E92B15">
      <w:r>
        <w:separator/>
      </w:r>
    </w:p>
  </w:endnote>
  <w:endnote w:type="continuationSeparator" w:id="0">
    <w:p w14:paraId="0A8263F7" w14:textId="77777777" w:rsidR="00E92B15" w:rsidRDefault="00E92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F3FA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56E4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56E47">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52EA4" w14:textId="77777777" w:rsidR="00E92B15" w:rsidRDefault="00E92B15">
      <w:r>
        <w:separator/>
      </w:r>
    </w:p>
  </w:footnote>
  <w:footnote w:type="continuationSeparator" w:id="0">
    <w:p w14:paraId="76A4C325" w14:textId="77777777" w:rsidR="00E92B15" w:rsidRDefault="00E92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9B17EE"/>
    <w:multiLevelType w:val="hybridMultilevel"/>
    <w:tmpl w:val="61E2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DA5726F"/>
    <w:multiLevelType w:val="hybridMultilevel"/>
    <w:tmpl w:val="93DE17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36C4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1717"/>
    <w:rsid w:val="00524566"/>
    <w:rsid w:val="00527E60"/>
    <w:rsid w:val="00530BEF"/>
    <w:rsid w:val="00552351"/>
    <w:rsid w:val="00561F00"/>
    <w:rsid w:val="00562C4E"/>
    <w:rsid w:val="00562DEC"/>
    <w:rsid w:val="00576AB4"/>
    <w:rsid w:val="00577917"/>
    <w:rsid w:val="0058048A"/>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D7A1E"/>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87B21"/>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E4B93"/>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92B1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732F5-3A27-46A1-A1B9-7CC2B6BCC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3188</Words>
  <Characters>18175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Tania Davies</cp:lastModifiedBy>
  <cp:revision>2</cp:revision>
  <cp:lastPrinted>2014-10-10T07:42:00Z</cp:lastPrinted>
  <dcterms:created xsi:type="dcterms:W3CDTF">2019-01-20T19:06:00Z</dcterms:created>
  <dcterms:modified xsi:type="dcterms:W3CDTF">2019-01-20T19:06:00Z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