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348D7A75" w:rsidR="00E52B68" w:rsidRPr="00A406E5" w:rsidRDefault="002A2762"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7A47838C" w:rsidR="00E52B68" w:rsidRDefault="00E52B68"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3EA84BD" w:rsidR="00E52B68" w:rsidRPr="00A406E5" w:rsidRDefault="002A2762"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C00F5C5" w:rsidR="00E52B68" w:rsidRPr="00A406E5" w:rsidRDefault="00E52B6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9FD615C"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73CEB2BC" w:rsidR="00152E9D" w:rsidRPr="00A406E5" w:rsidRDefault="00E52B68" w:rsidP="00152E9D">
            <w:pPr>
              <w:jc w:val="right"/>
              <w:rPr>
                <w:rFonts w:ascii="Arial" w:hAnsi="Arial" w:cs="Arial"/>
                <w:b/>
                <w:bCs/>
              </w:rPr>
            </w:pPr>
            <w:r>
              <w:rPr>
                <w:rFonts w:ascii="Arial" w:hAnsi="Arial" w:cs="Arial"/>
                <w:b/>
                <w:bCs/>
              </w:rPr>
              <w:t>7</w:t>
            </w:r>
            <w:r w:rsidR="002A2762">
              <w:rPr>
                <w:rFonts w:ascii="Arial" w:hAnsi="Arial" w:cs="Arial"/>
                <w:b/>
                <w:bCs/>
              </w:rPr>
              <w:t>0</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0A141" w14:textId="77777777" w:rsidR="00605B39" w:rsidRDefault="00605B39">
      <w:r>
        <w:separator/>
      </w:r>
    </w:p>
  </w:endnote>
  <w:endnote w:type="continuationSeparator" w:id="0">
    <w:p w14:paraId="710D8996" w14:textId="77777777" w:rsidR="00605B39" w:rsidRDefault="00605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7BFC9" w14:textId="77777777" w:rsidR="00605B39" w:rsidRDefault="00605B39">
      <w:r>
        <w:separator/>
      </w:r>
    </w:p>
  </w:footnote>
  <w:footnote w:type="continuationSeparator" w:id="0">
    <w:p w14:paraId="40E787C8" w14:textId="77777777" w:rsidR="00605B39" w:rsidRDefault="00605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A2762"/>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5B39"/>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TotalTime>
  <Pages>2</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