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4582DBF6" w:rsidR="00DB116D" w:rsidRPr="00A406E5" w:rsidRDefault="00D01EF9" w:rsidP="00E51AAC">
            <w:pPr>
              <w:spacing w:before="120" w:after="120"/>
              <w:jc w:val="both"/>
              <w:rPr>
                <w:rFonts w:ascii="Arial" w:hAnsi="Arial" w:cs="Arial"/>
                <w:b/>
                <w:sz w:val="22"/>
                <w:szCs w:val="22"/>
              </w:rPr>
            </w:pPr>
            <w:r>
              <w:rPr>
                <w:rFonts w:ascii="Arial" w:hAnsi="Arial" w:cs="Arial"/>
                <w:b/>
                <w:sz w:val="22"/>
                <w:szCs w:val="22"/>
              </w:rPr>
              <w:t>BMus Vocal Performance / BA Commercial Dance</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0CB1EC82" w:rsidR="008F1308" w:rsidRPr="00A406E5" w:rsidRDefault="00D01EF9" w:rsidP="00E51AAC">
            <w:pPr>
              <w:spacing w:before="120" w:after="120"/>
              <w:jc w:val="both"/>
              <w:rPr>
                <w:rFonts w:ascii="Arial" w:hAnsi="Arial" w:cs="Arial"/>
                <w:b/>
                <w:sz w:val="22"/>
                <w:szCs w:val="22"/>
              </w:rPr>
            </w:pPr>
            <w:r w:rsidRPr="00555815">
              <w:rPr>
                <w:rFonts w:ascii="Arial" w:hAnsi="Arial" w:cs="Arial"/>
                <w:b/>
              </w:rPr>
              <w:t>Changemakers: Building your Personal Brand for Sustainable Employment</w:t>
            </w:r>
          </w:p>
        </w:tc>
      </w:tr>
      <w:tr w:rsidR="00D01EF9" w:rsidRPr="00A406E5" w14:paraId="24056A8B" w14:textId="77777777" w:rsidTr="008F1308">
        <w:tc>
          <w:tcPr>
            <w:tcW w:w="2093" w:type="dxa"/>
            <w:shd w:val="pct15" w:color="auto" w:fill="auto"/>
          </w:tcPr>
          <w:p w14:paraId="681E21E4" w14:textId="77777777" w:rsidR="00D01EF9" w:rsidRPr="00A406E5" w:rsidRDefault="00D01EF9" w:rsidP="00D01EF9">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4BF872A8" w:rsidR="00D01EF9" w:rsidRPr="00A406E5" w:rsidRDefault="00D01EF9" w:rsidP="00D01EF9">
            <w:pPr>
              <w:spacing w:before="120" w:after="120"/>
              <w:jc w:val="both"/>
              <w:rPr>
                <w:rFonts w:ascii="Arial" w:hAnsi="Arial" w:cs="Arial"/>
                <w:b/>
                <w:sz w:val="22"/>
                <w:szCs w:val="22"/>
              </w:rPr>
            </w:pPr>
            <w:r w:rsidRPr="00555815">
              <w:rPr>
                <w:rFonts w:ascii="Arial" w:hAnsi="Arial" w:cs="Arial"/>
                <w:b/>
                <w:sz w:val="22"/>
                <w:szCs w:val="22"/>
              </w:rPr>
              <w:t>ADPA5003</w:t>
            </w:r>
          </w:p>
        </w:tc>
        <w:tc>
          <w:tcPr>
            <w:tcW w:w="2268" w:type="dxa"/>
            <w:shd w:val="clear" w:color="auto" w:fill="D9D9D9"/>
          </w:tcPr>
          <w:p w14:paraId="13A6C57C" w14:textId="77777777" w:rsidR="00D01EF9" w:rsidRPr="004D5E9B" w:rsidRDefault="00D01EF9" w:rsidP="00D01EF9">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70FEC310" w:rsidR="00D01EF9" w:rsidRPr="00A406E5" w:rsidRDefault="00D01EF9" w:rsidP="00D01EF9">
            <w:pPr>
              <w:spacing w:before="120" w:after="120"/>
              <w:jc w:val="both"/>
              <w:rPr>
                <w:rFonts w:ascii="Arial" w:hAnsi="Arial" w:cs="Arial"/>
                <w:b/>
                <w:sz w:val="22"/>
                <w:szCs w:val="22"/>
              </w:rPr>
            </w:pPr>
            <w:r>
              <w:rPr>
                <w:rFonts w:ascii="Arial" w:hAnsi="Arial" w:cs="Arial"/>
                <w:b/>
                <w:sz w:val="22"/>
                <w:szCs w:val="22"/>
              </w:rPr>
              <w:t>50%</w:t>
            </w:r>
          </w:p>
        </w:tc>
      </w:tr>
      <w:tr w:rsidR="00D01EF9" w:rsidRPr="00A406E5" w14:paraId="22FB8E32" w14:textId="77777777" w:rsidTr="008F1308">
        <w:tc>
          <w:tcPr>
            <w:tcW w:w="2093" w:type="dxa"/>
            <w:shd w:val="pct15" w:color="auto" w:fill="auto"/>
          </w:tcPr>
          <w:p w14:paraId="7ED50ADE" w14:textId="77777777" w:rsidR="00D01EF9" w:rsidRPr="00A406E5" w:rsidRDefault="00D01EF9" w:rsidP="00D01EF9">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15536590" w:rsidR="00D01EF9" w:rsidRPr="00A406E5" w:rsidRDefault="00D01EF9" w:rsidP="00D01EF9">
            <w:pPr>
              <w:spacing w:before="120" w:after="120"/>
              <w:jc w:val="both"/>
              <w:rPr>
                <w:rFonts w:ascii="Arial" w:hAnsi="Arial" w:cs="Arial"/>
                <w:b/>
                <w:sz w:val="22"/>
                <w:szCs w:val="22"/>
              </w:rPr>
            </w:pPr>
            <w:r>
              <w:rPr>
                <w:rFonts w:ascii="Arial" w:hAnsi="Arial" w:cs="Arial"/>
                <w:b/>
                <w:sz w:val="22"/>
                <w:szCs w:val="22"/>
              </w:rPr>
              <w:t>David Bebbington</w:t>
            </w:r>
          </w:p>
        </w:tc>
        <w:tc>
          <w:tcPr>
            <w:tcW w:w="2268" w:type="dxa"/>
            <w:shd w:val="clear" w:color="auto" w:fill="D9D9D9"/>
          </w:tcPr>
          <w:p w14:paraId="2C8A2D38" w14:textId="77777777" w:rsidR="00D01EF9" w:rsidRPr="00A406E5" w:rsidRDefault="00D01EF9" w:rsidP="00D01EF9">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635187D5" w:rsidR="00D01EF9" w:rsidRPr="00A406E5" w:rsidRDefault="00D01EF9" w:rsidP="00D01EF9">
            <w:pPr>
              <w:spacing w:before="120" w:after="120"/>
              <w:jc w:val="both"/>
              <w:rPr>
                <w:rFonts w:ascii="Arial" w:hAnsi="Arial" w:cs="Arial"/>
                <w:b/>
                <w:sz w:val="22"/>
                <w:szCs w:val="22"/>
              </w:rPr>
            </w:pPr>
            <w:r>
              <w:rPr>
                <w:rFonts w:ascii="Arial" w:hAnsi="Arial" w:cs="Arial"/>
                <w:b/>
                <w:sz w:val="22"/>
                <w:szCs w:val="22"/>
              </w:rPr>
              <w:t>David Bebbington / Rosario Mawby</w:t>
            </w:r>
          </w:p>
        </w:tc>
      </w:tr>
      <w:tr w:rsidR="00D01EF9" w:rsidRPr="00A406E5" w14:paraId="37EFFAE2" w14:textId="77777777" w:rsidTr="008F1308">
        <w:tc>
          <w:tcPr>
            <w:tcW w:w="2093" w:type="dxa"/>
            <w:shd w:val="pct15" w:color="auto" w:fill="auto"/>
          </w:tcPr>
          <w:p w14:paraId="278ACFCF" w14:textId="77777777" w:rsidR="00D01EF9" w:rsidRPr="00A406E5" w:rsidRDefault="00D01EF9" w:rsidP="00D01EF9">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3B6BF737" w:rsidR="00D01EF9" w:rsidRPr="00A406E5" w:rsidRDefault="00D01EF9" w:rsidP="00D01EF9">
            <w:pPr>
              <w:spacing w:before="120" w:after="120"/>
              <w:jc w:val="both"/>
              <w:rPr>
                <w:rFonts w:ascii="Arial" w:hAnsi="Arial" w:cs="Arial"/>
                <w:b/>
                <w:sz w:val="22"/>
                <w:szCs w:val="22"/>
              </w:rPr>
            </w:pPr>
            <w:r w:rsidRPr="00AD4CE3">
              <w:rPr>
                <w:rFonts w:ascii="Arial" w:hAnsi="Arial"/>
                <w:b/>
                <w:bCs/>
                <w:sz w:val="22"/>
                <w:szCs w:val="22"/>
              </w:rPr>
              <w:t>Assignment</w:t>
            </w:r>
          </w:p>
        </w:tc>
        <w:tc>
          <w:tcPr>
            <w:tcW w:w="2268" w:type="dxa"/>
            <w:shd w:val="pct15" w:color="auto" w:fill="auto"/>
          </w:tcPr>
          <w:p w14:paraId="728676B8" w14:textId="77777777" w:rsidR="00D01EF9" w:rsidRPr="00A406E5" w:rsidRDefault="00D01EF9" w:rsidP="00D01EF9">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01ED4978" w:rsidR="00D01EF9" w:rsidRPr="00A406E5" w:rsidRDefault="00D01EF9" w:rsidP="00D01EF9">
            <w:pPr>
              <w:spacing w:before="120" w:after="120"/>
              <w:jc w:val="both"/>
              <w:rPr>
                <w:rFonts w:ascii="Arial" w:hAnsi="Arial" w:cs="Arial"/>
                <w:b/>
                <w:sz w:val="22"/>
                <w:szCs w:val="22"/>
              </w:rPr>
            </w:pPr>
            <w:r w:rsidRPr="00555815">
              <w:rPr>
                <w:rFonts w:ascii="Arial" w:hAnsi="Arial"/>
                <w:b/>
                <w:bCs/>
                <w:sz w:val="22"/>
                <w:szCs w:val="22"/>
              </w:rPr>
              <w:t xml:space="preserve"> 2,000 words or equivalent </w:t>
            </w:r>
          </w:p>
        </w:tc>
      </w:tr>
      <w:tr w:rsidR="00D01EF9" w:rsidRPr="00A406E5" w14:paraId="4373828E" w14:textId="77777777" w:rsidTr="008F1308">
        <w:tc>
          <w:tcPr>
            <w:tcW w:w="2093" w:type="dxa"/>
            <w:shd w:val="pct15" w:color="auto" w:fill="auto"/>
          </w:tcPr>
          <w:p w14:paraId="0C789482" w14:textId="77777777" w:rsidR="00D01EF9" w:rsidRPr="00A406E5" w:rsidRDefault="00D01EF9" w:rsidP="00D01EF9">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38BF8100" w:rsidR="00D01EF9" w:rsidRPr="00A406E5" w:rsidRDefault="00123E49" w:rsidP="00D01EF9">
            <w:pPr>
              <w:spacing w:before="120" w:after="120"/>
              <w:jc w:val="both"/>
              <w:rPr>
                <w:rFonts w:ascii="Arial" w:hAnsi="Arial" w:cs="Arial"/>
                <w:b/>
                <w:sz w:val="22"/>
                <w:szCs w:val="22"/>
              </w:rPr>
            </w:pPr>
            <w:r>
              <w:rPr>
                <w:rFonts w:ascii="Arial" w:hAnsi="Arial" w:cs="Arial"/>
                <w:b/>
                <w:sz w:val="22"/>
                <w:szCs w:val="22"/>
              </w:rPr>
              <w:t>Thursday 19</w:t>
            </w:r>
            <w:r w:rsidRPr="004E54FF">
              <w:rPr>
                <w:rFonts w:ascii="Arial" w:hAnsi="Arial" w:cs="Arial"/>
                <w:b/>
                <w:sz w:val="22"/>
                <w:szCs w:val="22"/>
                <w:vertAlign w:val="superscript"/>
              </w:rPr>
              <w:t>th</w:t>
            </w:r>
            <w:r>
              <w:rPr>
                <w:rFonts w:ascii="Arial" w:hAnsi="Arial" w:cs="Arial"/>
                <w:b/>
                <w:sz w:val="22"/>
                <w:szCs w:val="22"/>
              </w:rPr>
              <w:t xml:space="preserve"> March 2026 by 5.00pm</w:t>
            </w:r>
          </w:p>
        </w:tc>
        <w:tc>
          <w:tcPr>
            <w:tcW w:w="2268" w:type="dxa"/>
            <w:shd w:val="pct15" w:color="auto" w:fill="auto"/>
          </w:tcPr>
          <w:p w14:paraId="7AE71AAD" w14:textId="77777777" w:rsidR="00D01EF9" w:rsidRPr="00A406E5" w:rsidRDefault="00D01EF9" w:rsidP="00D01EF9">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67C53595" w:rsidR="00D01EF9" w:rsidRPr="00A406E5" w:rsidRDefault="00753B90" w:rsidP="00D01EF9">
            <w:pPr>
              <w:spacing w:before="120" w:after="120"/>
              <w:jc w:val="both"/>
              <w:rPr>
                <w:rFonts w:ascii="Arial" w:hAnsi="Arial" w:cs="Arial"/>
                <w:b/>
                <w:sz w:val="22"/>
                <w:szCs w:val="22"/>
              </w:rPr>
            </w:pPr>
            <w:r>
              <w:rPr>
                <w:rFonts w:ascii="Arial" w:hAnsi="Arial" w:cs="Arial"/>
                <w:b/>
                <w:sz w:val="22"/>
                <w:szCs w:val="22"/>
              </w:rPr>
              <w:t>7</w:t>
            </w:r>
            <w:r w:rsidRPr="00753B90">
              <w:rPr>
                <w:rFonts w:ascii="Arial" w:hAnsi="Arial" w:cs="Arial"/>
                <w:b/>
                <w:sz w:val="22"/>
                <w:szCs w:val="22"/>
                <w:vertAlign w:val="superscript"/>
              </w:rPr>
              <w:t>th</w:t>
            </w:r>
            <w:r>
              <w:rPr>
                <w:rFonts w:ascii="Arial" w:hAnsi="Arial" w:cs="Arial"/>
                <w:b/>
                <w:sz w:val="22"/>
                <w:szCs w:val="22"/>
              </w:rPr>
              <w:t xml:space="preserve"> May 2026</w:t>
            </w:r>
          </w:p>
        </w:tc>
      </w:tr>
      <w:tr w:rsidR="00D01EF9" w:rsidRPr="00A406E5" w14:paraId="6A71A95D" w14:textId="77777777" w:rsidTr="00A406E5">
        <w:tc>
          <w:tcPr>
            <w:tcW w:w="2093" w:type="dxa"/>
            <w:shd w:val="pct15" w:color="auto" w:fill="auto"/>
          </w:tcPr>
          <w:p w14:paraId="41645ECC" w14:textId="77777777" w:rsidR="00D01EF9" w:rsidRPr="00A406E5" w:rsidRDefault="00D01EF9" w:rsidP="00D01EF9">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D01EF9" w:rsidRPr="00A406E5" w:rsidRDefault="00D01EF9" w:rsidP="00D01EF9">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D01EF9" w:rsidRPr="00A406E5" w:rsidRDefault="00D01EF9" w:rsidP="00D01EF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D01EF9" w:rsidRDefault="00D01EF9" w:rsidP="00D01EF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805826" w14:textId="77777777" w:rsidR="00D01EF9" w:rsidRDefault="00D01EF9" w:rsidP="00D01EF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D01EF9" w:rsidRPr="00A406E5" w:rsidRDefault="00D01EF9" w:rsidP="00D01EF9">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D01EF9" w:rsidRPr="00A406E5" w14:paraId="0FF00618" w14:textId="77777777" w:rsidTr="00A406E5">
        <w:tc>
          <w:tcPr>
            <w:tcW w:w="2093" w:type="dxa"/>
            <w:shd w:val="pct15" w:color="auto" w:fill="auto"/>
          </w:tcPr>
          <w:p w14:paraId="257B4794" w14:textId="77777777" w:rsidR="00D01EF9" w:rsidRPr="00A406E5" w:rsidRDefault="00D01EF9" w:rsidP="00D01EF9">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D01EF9" w:rsidRPr="00A406E5" w:rsidRDefault="00D01EF9" w:rsidP="00D01EF9">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35656193" w14:textId="77777777" w:rsidR="00C01A3F" w:rsidRPr="00A406E5" w:rsidRDefault="00C01A3F" w:rsidP="00152E9D">
            <w:pPr>
              <w:ind w:left="360"/>
              <w:rPr>
                <w:rFonts w:ascii="Arial" w:hAnsi="Arial" w:cs="Arial"/>
                <w:sz w:val="22"/>
                <w:szCs w:val="22"/>
              </w:rPr>
            </w:pPr>
          </w:p>
          <w:p w14:paraId="4549348A" w14:textId="77777777" w:rsidR="00123E49" w:rsidRPr="00843298" w:rsidRDefault="00123E49" w:rsidP="00123E49">
            <w:pPr>
              <w:rPr>
                <w:rFonts w:ascii="Arial" w:hAnsi="Arial"/>
              </w:rPr>
            </w:pPr>
            <w:r w:rsidRPr="00843298">
              <w:rPr>
                <w:rFonts w:ascii="Arial" w:hAnsi="Arial"/>
              </w:rPr>
              <w:t>Upon the successful completion of this module, the student should be able to:</w:t>
            </w:r>
          </w:p>
          <w:p w14:paraId="365E3CDB" w14:textId="77777777" w:rsidR="00123E49" w:rsidRDefault="00123E49" w:rsidP="00123E49">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843298">
              <w:rPr>
                <w:rFonts w:ascii="Arial" w:hAnsi="Arial" w:cs="Arial"/>
                <w:sz w:val="22"/>
                <w:szCs w:val="22"/>
              </w:rPr>
              <w:t>Evaluate personal employability skills and their congruence with the skills required for professional practice in a real or simulated environment.</w:t>
            </w:r>
          </w:p>
          <w:p w14:paraId="0D5D1C4C" w14:textId="45465601" w:rsidR="00C01A3F" w:rsidRPr="00123E49" w:rsidRDefault="00123E49" w:rsidP="00123E49">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123E49">
              <w:rPr>
                <w:rFonts w:ascii="Arial" w:hAnsi="Arial" w:cs="Arial"/>
                <w:sz w:val="22"/>
                <w:szCs w:val="22"/>
              </w:rPr>
              <w:t>Build a personal brand and promote a professional identity for a specific opportunity.</w:t>
            </w:r>
          </w:p>
          <w:p w14:paraId="4813458F" w14:textId="77777777" w:rsidR="00C01A3F" w:rsidRPr="00A406E5" w:rsidRDefault="00C01A3F" w:rsidP="00152E9D">
            <w:pPr>
              <w:ind w:left="360"/>
              <w:rPr>
                <w:rFonts w:ascii="Arial" w:hAnsi="Arial" w:cs="Arial"/>
                <w:sz w:val="22"/>
                <w:szCs w:val="22"/>
              </w:rPr>
            </w:pPr>
          </w:p>
          <w:p w14:paraId="26605066" w14:textId="77777777" w:rsidR="00C01A3F" w:rsidRPr="00A406E5" w:rsidRDefault="00C01A3F" w:rsidP="00152E9D">
            <w:pPr>
              <w:ind w:left="360"/>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66723770"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123E49">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2BC235F5"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123E49">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1F563B34"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123E49">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47AEC7DC"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1"/>
                  <w14:checkedState w14:val="2612" w14:font="MS Gothic"/>
                  <w14:uncheckedState w14:val="2610" w14:font="MS Gothic"/>
                </w14:checkbox>
              </w:sdtPr>
              <w:sdtContent>
                <w:r w:rsidR="00123E49">
                  <w:rPr>
                    <w:rFonts w:ascii="MS Gothic" w:eastAsia="MS Gothic" w:hAnsi="MS Gothic" w:cs="Arial"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1372C593"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123E49">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197A2DF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123E49">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04E73B5" w:rsidR="00895734" w:rsidRDefault="00000000" w:rsidP="002F3400">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00895734" w:rsidRPr="00817A98">
                  <w:rPr>
                    <w:rFonts w:ascii="MS Gothic" w:eastAsia="MS Gothic" w:hAnsi="MS Gothic" w:cs="MS Gothic" w:hint="eastAsia"/>
                    <w:sz w:val="22"/>
                    <w:szCs w:val="22"/>
                  </w:rPr>
                  <w:t>☐</w:t>
                </w:r>
              </w:sdtContent>
            </w:sdt>
          </w:p>
          <w:p w14:paraId="0012EFB6" w14:textId="36B10660" w:rsidR="00895734" w:rsidRPr="00FA7E96" w:rsidRDefault="00895734" w:rsidP="002F3400">
            <w:pPr>
              <w:rPr>
                <w:rFonts w:ascii="Arial" w:eastAsia="Calibri" w:hAnsi="Arial" w:cs="Arial"/>
                <w:sz w:val="22"/>
                <w:szCs w:val="22"/>
              </w:rPr>
            </w:pPr>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4BD076BC" w14:textId="32607159" w:rsidR="00123E49" w:rsidRPr="00A406E5" w:rsidRDefault="00123E49" w:rsidP="00123E49">
      <w:pPr>
        <w:ind w:left="720"/>
        <w:rPr>
          <w:rFonts w:ascii="Arial" w:hAnsi="Arial" w:cs="Arial"/>
          <w:sz w:val="24"/>
          <w:szCs w:val="24"/>
        </w:rPr>
      </w:pPr>
      <w:r>
        <w:rPr>
          <w:rFonts w:ascii="Arial" w:hAnsi="Arial" w:cs="Arial"/>
          <w:b/>
          <w:sz w:val="22"/>
          <w:szCs w:val="22"/>
        </w:rPr>
        <w:t>Assignment (2000 words or equivalent) – 50%</w:t>
      </w:r>
    </w:p>
    <w:p w14:paraId="1767E291" w14:textId="77777777" w:rsidR="00123E49" w:rsidRPr="00A406E5" w:rsidRDefault="00123E49" w:rsidP="00123E49">
      <w:pPr>
        <w:ind w:left="720"/>
        <w:rPr>
          <w:rFonts w:ascii="Arial" w:hAnsi="Arial" w:cs="Arial"/>
          <w:sz w:val="24"/>
          <w:szCs w:val="24"/>
        </w:rPr>
      </w:pPr>
    </w:p>
    <w:p w14:paraId="076B871B" w14:textId="77777777" w:rsidR="00123E49" w:rsidRPr="00A406E5" w:rsidRDefault="00123E49" w:rsidP="00123E49">
      <w:pPr>
        <w:ind w:left="720"/>
        <w:rPr>
          <w:rFonts w:ascii="Arial" w:hAnsi="Arial" w:cs="Arial"/>
          <w:sz w:val="24"/>
          <w:szCs w:val="24"/>
        </w:rPr>
      </w:pPr>
      <w:r>
        <w:rPr>
          <w:rFonts w:ascii="Arial" w:hAnsi="Arial" w:cs="Arial"/>
          <w:sz w:val="24"/>
          <w:szCs w:val="24"/>
        </w:rPr>
        <w:t>Submission of a Showreel suitable for inclusion within your digital promo pack. Your submission should consist of video recordings of 3 pieces to a ‘demo’ standard. These 3 full videos should then be edited into a short coherent showreel appropriate to the context within which it will be used.</w:t>
      </w:r>
    </w:p>
    <w:p w14:paraId="432AD3A7" w14:textId="77777777" w:rsidR="00123E49" w:rsidRDefault="00123E49" w:rsidP="00123E49">
      <w:pPr>
        <w:ind w:left="720"/>
        <w:rPr>
          <w:rFonts w:ascii="Arial" w:hAnsi="Arial" w:cs="Arial"/>
          <w:sz w:val="24"/>
          <w:szCs w:val="24"/>
        </w:rPr>
      </w:pPr>
    </w:p>
    <w:p w14:paraId="5D067406" w14:textId="77777777" w:rsidR="00123E49" w:rsidRDefault="00123E49" w:rsidP="00123E49">
      <w:pPr>
        <w:ind w:left="720"/>
        <w:rPr>
          <w:rFonts w:ascii="Arial" w:hAnsi="Arial" w:cs="Arial"/>
          <w:sz w:val="24"/>
          <w:szCs w:val="24"/>
        </w:rPr>
      </w:pPr>
      <w:r>
        <w:rPr>
          <w:rFonts w:ascii="Arial" w:hAnsi="Arial" w:cs="Arial"/>
          <w:sz w:val="24"/>
          <w:szCs w:val="24"/>
        </w:rPr>
        <w:t xml:space="preserve">This will be a fully digital submission to </w:t>
      </w:r>
      <w:hyperlink r:id="rId9" w:history="1">
        <w:r w:rsidRPr="00EB211C">
          <w:rPr>
            <w:rStyle w:val="Hyperlink"/>
            <w:rFonts w:ascii="Arial" w:hAnsi="Arial" w:cs="Arial"/>
            <w:sz w:val="24"/>
            <w:szCs w:val="24"/>
          </w:rPr>
          <w:t>d.bebbington@uwtsd.ac.uk</w:t>
        </w:r>
      </w:hyperlink>
    </w:p>
    <w:p w14:paraId="5B9DF986" w14:textId="77777777" w:rsidR="00123E49" w:rsidRPr="00A406E5" w:rsidRDefault="00123E49" w:rsidP="00123E49">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w:t>
      </w:r>
      <w:proofErr w:type="gramStart"/>
      <w:r w:rsidR="00D22D9C" w:rsidRPr="00A406E5">
        <w:rPr>
          <w:rFonts w:ascii="Arial" w:hAnsi="Arial" w:cs="Arial"/>
          <w:sz w:val="22"/>
          <w:szCs w:val="22"/>
        </w:rPr>
        <w:t>your</w:t>
      </w:r>
      <w:proofErr w:type="gramEnd"/>
      <w:r w:rsidR="00D22D9C" w:rsidRPr="00A406E5">
        <w:rPr>
          <w:rFonts w:ascii="Arial" w:hAnsi="Arial" w:cs="Arial"/>
          <w:sz w:val="22"/>
          <w:szCs w:val="22"/>
        </w:rPr>
        <w:t xml:space="preserve">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2733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27333">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27333">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A27333" w:rsidRPr="00A406E5" w14:paraId="429055C4" w14:textId="77777777" w:rsidTr="00A27333">
        <w:trPr>
          <w:trHeight w:val="451"/>
        </w:trPr>
        <w:tc>
          <w:tcPr>
            <w:tcW w:w="4169" w:type="pct"/>
            <w:vMerge/>
            <w:tcBorders>
              <w:left w:val="single" w:sz="4" w:space="0" w:color="auto"/>
              <w:bottom w:val="single" w:sz="4" w:space="0" w:color="auto"/>
              <w:right w:val="single" w:sz="4" w:space="0" w:color="auto"/>
            </w:tcBorders>
          </w:tcPr>
          <w:p w14:paraId="71C544E7" w14:textId="77777777" w:rsidR="00A27333" w:rsidRPr="00A406E5" w:rsidRDefault="00A27333" w:rsidP="00A2733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1605B62C" w:rsidR="00A27333" w:rsidRPr="00A406E5" w:rsidRDefault="00A27333" w:rsidP="00A27333">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3DE2D84A" w14:textId="77777777" w:rsidR="00A27333" w:rsidRPr="00A406E5" w:rsidRDefault="00A27333" w:rsidP="00A27333">
            <w:pPr>
              <w:jc w:val="center"/>
              <w:rPr>
                <w:rFonts w:ascii="Arial" w:hAnsi="Arial" w:cs="Arial"/>
                <w:sz w:val="32"/>
              </w:rPr>
            </w:pPr>
          </w:p>
        </w:tc>
      </w:tr>
      <w:tr w:rsidR="00A27333" w:rsidRPr="00A406E5" w14:paraId="23A584D1" w14:textId="77777777" w:rsidTr="00A27333">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A27333" w:rsidRPr="00A406E5" w:rsidRDefault="00A27333" w:rsidP="00A27333">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9F7B4C9" w14:textId="77777777" w:rsidR="00A27333" w:rsidRPr="00A406E5" w:rsidRDefault="00A27333" w:rsidP="00A2733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A27333" w:rsidRPr="00A406E5" w:rsidRDefault="00A27333" w:rsidP="00A27333">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A27333" w:rsidRPr="00A406E5" w:rsidRDefault="00A27333" w:rsidP="00A27333">
            <w:pPr>
              <w:jc w:val="center"/>
              <w:rPr>
                <w:rFonts w:ascii="Arial" w:hAnsi="Arial" w:cs="Arial"/>
                <w:sz w:val="32"/>
              </w:rPr>
            </w:pPr>
          </w:p>
        </w:tc>
      </w:tr>
      <w:tr w:rsidR="00A27333" w:rsidRPr="00A406E5" w14:paraId="7BA2F0AB" w14:textId="77777777" w:rsidTr="00A27333">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A27333" w:rsidRPr="00A406E5" w:rsidRDefault="00A27333" w:rsidP="00A27333">
            <w:pPr>
              <w:spacing w:after="120"/>
              <w:rPr>
                <w:rFonts w:ascii="Arial" w:hAnsi="Arial" w:cs="Arial"/>
                <w:sz w:val="14"/>
                <w:szCs w:val="14"/>
              </w:rPr>
            </w:pPr>
          </w:p>
          <w:p w14:paraId="3268463E" w14:textId="77777777" w:rsidR="00A27333" w:rsidRPr="00A406E5" w:rsidRDefault="00A27333" w:rsidP="00A27333">
            <w:pPr>
              <w:spacing w:after="120"/>
              <w:rPr>
                <w:rFonts w:ascii="Arial" w:hAnsi="Arial" w:cs="Arial"/>
                <w:sz w:val="14"/>
                <w:szCs w:val="14"/>
              </w:rPr>
            </w:pPr>
          </w:p>
          <w:p w14:paraId="655B754A" w14:textId="77777777" w:rsidR="00A27333" w:rsidRPr="00A406E5" w:rsidRDefault="00A27333" w:rsidP="00A27333">
            <w:pPr>
              <w:spacing w:after="120"/>
              <w:rPr>
                <w:rFonts w:ascii="Arial" w:hAnsi="Arial" w:cs="Arial"/>
                <w:sz w:val="14"/>
                <w:szCs w:val="14"/>
              </w:rPr>
            </w:pPr>
          </w:p>
          <w:p w14:paraId="00AF7DA4" w14:textId="77777777" w:rsidR="00A27333" w:rsidRPr="00A406E5" w:rsidRDefault="00A27333" w:rsidP="00A27333">
            <w:pPr>
              <w:spacing w:after="120"/>
              <w:rPr>
                <w:rFonts w:ascii="Arial" w:hAnsi="Arial" w:cs="Arial"/>
                <w:sz w:val="14"/>
                <w:szCs w:val="14"/>
              </w:rPr>
            </w:pPr>
          </w:p>
          <w:p w14:paraId="6773A350" w14:textId="77777777" w:rsidR="00A27333" w:rsidRPr="00A406E5" w:rsidRDefault="00A27333" w:rsidP="00A27333">
            <w:pPr>
              <w:spacing w:after="120"/>
              <w:rPr>
                <w:rFonts w:ascii="Arial" w:hAnsi="Arial" w:cs="Arial"/>
                <w:sz w:val="14"/>
                <w:szCs w:val="14"/>
              </w:rPr>
            </w:pPr>
          </w:p>
          <w:p w14:paraId="5A4D30BE" w14:textId="77777777" w:rsidR="00A27333" w:rsidRPr="00A406E5" w:rsidRDefault="00A27333" w:rsidP="00A2733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A27333" w:rsidRPr="00A406E5" w:rsidRDefault="00A27333" w:rsidP="00A27333">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18F259E" w14:textId="77777777" w:rsidR="00A27333" w:rsidRPr="00A406E5" w:rsidRDefault="00A27333" w:rsidP="00A27333">
            <w:pPr>
              <w:jc w:val="center"/>
              <w:rPr>
                <w:rFonts w:ascii="Arial" w:hAnsi="Arial" w:cs="Arial"/>
                <w:sz w:val="32"/>
              </w:rPr>
            </w:pPr>
          </w:p>
        </w:tc>
      </w:tr>
      <w:tr w:rsidR="00A27333" w:rsidRPr="00A406E5" w14:paraId="5132F51F" w14:textId="77777777" w:rsidTr="00A27333">
        <w:trPr>
          <w:trHeight w:val="451"/>
        </w:trPr>
        <w:tc>
          <w:tcPr>
            <w:tcW w:w="4169" w:type="pct"/>
            <w:vMerge/>
            <w:tcBorders>
              <w:left w:val="single" w:sz="4" w:space="0" w:color="auto"/>
              <w:bottom w:val="single" w:sz="4" w:space="0" w:color="auto"/>
              <w:right w:val="single" w:sz="4" w:space="0" w:color="auto"/>
            </w:tcBorders>
          </w:tcPr>
          <w:p w14:paraId="34F7BAE5" w14:textId="77777777" w:rsidR="00A27333" w:rsidRPr="00A406E5" w:rsidRDefault="00A27333" w:rsidP="00A2733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42A7598" w:rsidR="00A27333" w:rsidRPr="00A406E5" w:rsidRDefault="00A27333" w:rsidP="00A27333">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3B79F82F" w14:textId="77777777" w:rsidR="00A27333" w:rsidRPr="00A406E5" w:rsidRDefault="00A27333" w:rsidP="00A27333">
            <w:pPr>
              <w:jc w:val="center"/>
              <w:rPr>
                <w:rFonts w:ascii="Arial" w:hAnsi="Arial" w:cs="Arial"/>
                <w:sz w:val="32"/>
              </w:rPr>
            </w:pPr>
          </w:p>
        </w:tc>
      </w:tr>
      <w:tr w:rsidR="00A27333" w:rsidRPr="00A406E5" w14:paraId="62CCC35E" w14:textId="77777777" w:rsidTr="00A27333">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A27333" w:rsidRPr="00A406E5" w:rsidRDefault="00A27333" w:rsidP="00A27333">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390DDF9" w14:textId="77777777" w:rsidR="00A27333" w:rsidRPr="00A406E5" w:rsidRDefault="00A27333" w:rsidP="00A2733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A27333" w:rsidRPr="00A406E5" w:rsidRDefault="00A27333" w:rsidP="00A27333">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A27333" w:rsidRPr="00A406E5" w:rsidRDefault="00A27333" w:rsidP="00A27333">
            <w:pPr>
              <w:jc w:val="center"/>
              <w:rPr>
                <w:rFonts w:ascii="Arial" w:hAnsi="Arial" w:cs="Arial"/>
                <w:sz w:val="32"/>
              </w:rPr>
            </w:pPr>
          </w:p>
        </w:tc>
      </w:tr>
      <w:tr w:rsidR="00A27333" w:rsidRPr="00A406E5" w14:paraId="5CC9DA9E" w14:textId="77777777" w:rsidTr="00A27333">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A27333" w:rsidRPr="00A406E5" w:rsidRDefault="00A27333" w:rsidP="00A27333">
            <w:pPr>
              <w:spacing w:after="120"/>
              <w:rPr>
                <w:rFonts w:ascii="Arial" w:hAnsi="Arial" w:cs="Arial"/>
                <w:sz w:val="14"/>
                <w:szCs w:val="14"/>
              </w:rPr>
            </w:pPr>
          </w:p>
          <w:p w14:paraId="2FCCE29A" w14:textId="77777777" w:rsidR="00A27333" w:rsidRPr="00A406E5" w:rsidRDefault="00A27333" w:rsidP="00A27333">
            <w:pPr>
              <w:spacing w:after="120"/>
              <w:rPr>
                <w:rFonts w:ascii="Arial" w:hAnsi="Arial" w:cs="Arial"/>
                <w:sz w:val="14"/>
                <w:szCs w:val="14"/>
              </w:rPr>
            </w:pPr>
          </w:p>
          <w:p w14:paraId="621DE89D" w14:textId="77777777" w:rsidR="00A27333" w:rsidRPr="00A406E5" w:rsidRDefault="00A27333" w:rsidP="00A27333">
            <w:pPr>
              <w:spacing w:after="120"/>
              <w:rPr>
                <w:rFonts w:ascii="Arial" w:hAnsi="Arial" w:cs="Arial"/>
                <w:sz w:val="14"/>
                <w:szCs w:val="14"/>
              </w:rPr>
            </w:pPr>
          </w:p>
          <w:p w14:paraId="3071B17E" w14:textId="77777777" w:rsidR="00A27333" w:rsidRPr="00A406E5" w:rsidRDefault="00A27333" w:rsidP="00A27333">
            <w:pPr>
              <w:spacing w:after="120"/>
              <w:rPr>
                <w:rFonts w:ascii="Arial" w:hAnsi="Arial" w:cs="Arial"/>
                <w:sz w:val="14"/>
                <w:szCs w:val="14"/>
              </w:rPr>
            </w:pPr>
          </w:p>
          <w:p w14:paraId="14B2FC2D" w14:textId="77777777" w:rsidR="00A27333" w:rsidRPr="00A406E5" w:rsidRDefault="00A27333" w:rsidP="00A27333">
            <w:pPr>
              <w:spacing w:after="120"/>
              <w:rPr>
                <w:rFonts w:ascii="Arial" w:hAnsi="Arial" w:cs="Arial"/>
                <w:sz w:val="14"/>
                <w:szCs w:val="14"/>
              </w:rPr>
            </w:pPr>
          </w:p>
          <w:p w14:paraId="3181162D" w14:textId="77777777" w:rsidR="00A27333" w:rsidRPr="00A406E5" w:rsidRDefault="00A27333" w:rsidP="00A2733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A27333" w:rsidRPr="00A406E5" w:rsidRDefault="00A27333" w:rsidP="00A27333">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E520D01" w14:textId="77777777" w:rsidR="00A27333" w:rsidRPr="00A406E5" w:rsidRDefault="00A27333" w:rsidP="00A27333">
            <w:pPr>
              <w:jc w:val="center"/>
              <w:rPr>
                <w:rFonts w:ascii="Arial" w:hAnsi="Arial" w:cs="Arial"/>
                <w:sz w:val="32"/>
              </w:rPr>
            </w:pPr>
          </w:p>
        </w:tc>
      </w:tr>
      <w:tr w:rsidR="00A27333" w:rsidRPr="00A406E5" w14:paraId="3A8BF500" w14:textId="77777777" w:rsidTr="00A27333">
        <w:trPr>
          <w:trHeight w:val="451"/>
        </w:trPr>
        <w:tc>
          <w:tcPr>
            <w:tcW w:w="4169" w:type="pct"/>
            <w:vMerge/>
            <w:tcBorders>
              <w:left w:val="single" w:sz="4" w:space="0" w:color="auto"/>
              <w:bottom w:val="single" w:sz="4" w:space="0" w:color="auto"/>
              <w:right w:val="single" w:sz="4" w:space="0" w:color="auto"/>
            </w:tcBorders>
          </w:tcPr>
          <w:p w14:paraId="46D4D7F5" w14:textId="77777777" w:rsidR="00A27333" w:rsidRPr="00A406E5" w:rsidRDefault="00A27333" w:rsidP="00A2733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1BEE5097" w:rsidR="00A27333" w:rsidRPr="00A406E5" w:rsidRDefault="00A27333" w:rsidP="00A27333">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01E49DF2" w14:textId="77777777" w:rsidR="00A27333" w:rsidRPr="00A406E5" w:rsidRDefault="00A27333" w:rsidP="00A27333">
            <w:pPr>
              <w:jc w:val="center"/>
              <w:rPr>
                <w:rFonts w:ascii="Arial" w:hAnsi="Arial" w:cs="Arial"/>
                <w:sz w:val="32"/>
              </w:rPr>
            </w:pPr>
          </w:p>
        </w:tc>
      </w:tr>
      <w:tr w:rsidR="00A27333" w:rsidRPr="00A406E5" w14:paraId="01091601" w14:textId="77777777" w:rsidTr="00A27333">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A27333" w:rsidRPr="00A406E5" w:rsidRDefault="00A27333" w:rsidP="00A27333">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ED7E702" w14:textId="77777777" w:rsidR="00A27333" w:rsidRPr="00A406E5" w:rsidRDefault="00A27333" w:rsidP="00A2733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A27333" w:rsidRPr="00A406E5" w:rsidRDefault="00A27333" w:rsidP="00A27333">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A27333" w:rsidRPr="00A406E5" w:rsidRDefault="00A27333" w:rsidP="00A27333">
            <w:pPr>
              <w:jc w:val="center"/>
              <w:rPr>
                <w:rFonts w:ascii="Arial" w:hAnsi="Arial" w:cs="Arial"/>
                <w:sz w:val="32"/>
              </w:rPr>
            </w:pPr>
          </w:p>
        </w:tc>
      </w:tr>
      <w:tr w:rsidR="00A27333" w:rsidRPr="00A406E5" w14:paraId="5BC8DC7D" w14:textId="77777777" w:rsidTr="00A27333">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A27333" w:rsidRPr="00A406E5" w:rsidRDefault="00A27333" w:rsidP="00A27333">
            <w:pPr>
              <w:spacing w:after="120"/>
              <w:rPr>
                <w:rFonts w:ascii="Arial" w:hAnsi="Arial" w:cs="Arial"/>
                <w:sz w:val="14"/>
                <w:szCs w:val="14"/>
              </w:rPr>
            </w:pPr>
          </w:p>
          <w:p w14:paraId="44715BAB" w14:textId="77777777" w:rsidR="00A27333" w:rsidRPr="00A406E5" w:rsidRDefault="00A27333" w:rsidP="00A27333">
            <w:pPr>
              <w:spacing w:after="120"/>
              <w:rPr>
                <w:rFonts w:ascii="Arial" w:hAnsi="Arial" w:cs="Arial"/>
                <w:sz w:val="14"/>
                <w:szCs w:val="14"/>
              </w:rPr>
            </w:pPr>
          </w:p>
          <w:p w14:paraId="4BD69480" w14:textId="77777777" w:rsidR="00A27333" w:rsidRPr="00A406E5" w:rsidRDefault="00A27333" w:rsidP="00A27333">
            <w:pPr>
              <w:spacing w:after="120"/>
              <w:rPr>
                <w:rFonts w:ascii="Arial" w:hAnsi="Arial" w:cs="Arial"/>
                <w:sz w:val="14"/>
                <w:szCs w:val="14"/>
              </w:rPr>
            </w:pPr>
          </w:p>
          <w:p w14:paraId="020BC320" w14:textId="77777777" w:rsidR="00A27333" w:rsidRPr="00A406E5" w:rsidRDefault="00A27333" w:rsidP="00A27333">
            <w:pPr>
              <w:spacing w:after="120"/>
              <w:rPr>
                <w:rFonts w:ascii="Arial" w:hAnsi="Arial" w:cs="Arial"/>
                <w:sz w:val="14"/>
                <w:szCs w:val="14"/>
              </w:rPr>
            </w:pPr>
          </w:p>
          <w:p w14:paraId="18496730" w14:textId="77777777" w:rsidR="00A27333" w:rsidRPr="00A406E5" w:rsidRDefault="00A27333" w:rsidP="00A27333">
            <w:pPr>
              <w:spacing w:after="120"/>
              <w:rPr>
                <w:rFonts w:ascii="Arial" w:hAnsi="Arial" w:cs="Arial"/>
                <w:sz w:val="14"/>
                <w:szCs w:val="14"/>
              </w:rPr>
            </w:pPr>
          </w:p>
          <w:p w14:paraId="530857A2" w14:textId="77777777" w:rsidR="00A27333" w:rsidRPr="00A406E5" w:rsidRDefault="00A27333" w:rsidP="00A2733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A27333" w:rsidRPr="00A406E5" w:rsidRDefault="00A27333" w:rsidP="00A27333">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DB820A3" w14:textId="77777777" w:rsidR="00A27333" w:rsidRPr="00A406E5" w:rsidRDefault="00A27333" w:rsidP="00A27333">
            <w:pPr>
              <w:jc w:val="center"/>
              <w:rPr>
                <w:rFonts w:ascii="Arial" w:hAnsi="Arial" w:cs="Arial"/>
                <w:sz w:val="32"/>
              </w:rPr>
            </w:pPr>
          </w:p>
        </w:tc>
      </w:tr>
      <w:tr w:rsidR="00A27333" w:rsidRPr="00A406E5" w14:paraId="6AFD2259" w14:textId="77777777" w:rsidTr="00A27333">
        <w:trPr>
          <w:trHeight w:val="450"/>
        </w:trPr>
        <w:tc>
          <w:tcPr>
            <w:tcW w:w="4169" w:type="pct"/>
            <w:vMerge/>
            <w:tcBorders>
              <w:left w:val="single" w:sz="4" w:space="0" w:color="auto"/>
              <w:bottom w:val="single" w:sz="4" w:space="0" w:color="auto"/>
              <w:right w:val="single" w:sz="4" w:space="0" w:color="auto"/>
            </w:tcBorders>
          </w:tcPr>
          <w:p w14:paraId="43BF9EFF" w14:textId="77777777" w:rsidR="00A27333" w:rsidRPr="00A406E5" w:rsidRDefault="00A27333" w:rsidP="00A2733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20967AD0" w:rsidR="00A27333" w:rsidRPr="00A406E5" w:rsidRDefault="00A27333" w:rsidP="00A27333">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1B8F7EB8" w14:textId="77777777" w:rsidR="00A27333" w:rsidRPr="00A406E5" w:rsidRDefault="00A27333" w:rsidP="00A27333">
            <w:pPr>
              <w:jc w:val="center"/>
              <w:rPr>
                <w:rFonts w:ascii="Arial" w:hAnsi="Arial" w:cs="Arial"/>
                <w:sz w:val="32"/>
              </w:rPr>
            </w:pPr>
          </w:p>
        </w:tc>
      </w:tr>
      <w:tr w:rsidR="00A27333" w:rsidRPr="00A406E5" w14:paraId="15D96B6A" w14:textId="77777777" w:rsidTr="00A27333">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A27333" w:rsidRPr="00A406E5" w:rsidRDefault="00A27333" w:rsidP="00A27333">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18A75F1D" w14:textId="77777777" w:rsidR="00A27333" w:rsidRPr="00A406E5" w:rsidRDefault="00A27333" w:rsidP="00A2733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A27333" w:rsidRPr="00A406E5" w:rsidRDefault="00A27333" w:rsidP="00A27333">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A27333" w:rsidRPr="00A406E5" w:rsidRDefault="00A27333" w:rsidP="00A27333">
            <w:pPr>
              <w:jc w:val="center"/>
              <w:rPr>
                <w:rFonts w:ascii="Arial" w:hAnsi="Arial" w:cs="Arial"/>
                <w:sz w:val="32"/>
              </w:rPr>
            </w:pPr>
          </w:p>
        </w:tc>
      </w:tr>
      <w:tr w:rsidR="00A27333" w:rsidRPr="00A406E5" w14:paraId="5CA05F7C" w14:textId="77777777" w:rsidTr="00A27333">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A27333" w:rsidRPr="00A406E5" w:rsidRDefault="00A27333" w:rsidP="00A27333">
            <w:pPr>
              <w:spacing w:after="120"/>
              <w:rPr>
                <w:rFonts w:ascii="Arial" w:hAnsi="Arial" w:cs="Arial"/>
                <w:sz w:val="14"/>
                <w:szCs w:val="14"/>
              </w:rPr>
            </w:pPr>
          </w:p>
          <w:p w14:paraId="36801587" w14:textId="77777777" w:rsidR="00A27333" w:rsidRPr="00A406E5" w:rsidRDefault="00A27333" w:rsidP="00A27333">
            <w:pPr>
              <w:spacing w:after="120"/>
              <w:rPr>
                <w:rFonts w:ascii="Arial" w:hAnsi="Arial" w:cs="Arial"/>
                <w:sz w:val="14"/>
                <w:szCs w:val="14"/>
              </w:rPr>
            </w:pPr>
          </w:p>
          <w:p w14:paraId="6AC69C8E" w14:textId="77777777" w:rsidR="00A27333" w:rsidRPr="00A406E5" w:rsidRDefault="00A27333" w:rsidP="00A27333">
            <w:pPr>
              <w:spacing w:after="120"/>
              <w:rPr>
                <w:rFonts w:ascii="Arial" w:hAnsi="Arial" w:cs="Arial"/>
                <w:sz w:val="14"/>
                <w:szCs w:val="14"/>
              </w:rPr>
            </w:pPr>
          </w:p>
          <w:p w14:paraId="6070DC7C" w14:textId="77777777" w:rsidR="00A27333" w:rsidRPr="00A406E5" w:rsidRDefault="00A27333" w:rsidP="00A2733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A27333" w:rsidRPr="00A406E5" w:rsidRDefault="00A27333" w:rsidP="00A27333">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0AB747A" w14:textId="77777777" w:rsidR="00A27333" w:rsidRPr="00A406E5" w:rsidRDefault="00A27333" w:rsidP="00A27333">
            <w:pPr>
              <w:jc w:val="center"/>
              <w:rPr>
                <w:rFonts w:ascii="Arial" w:hAnsi="Arial" w:cs="Arial"/>
                <w:sz w:val="32"/>
              </w:rPr>
            </w:pPr>
          </w:p>
        </w:tc>
      </w:tr>
      <w:tr w:rsidR="00A27333" w:rsidRPr="00A406E5" w14:paraId="2D646FE4" w14:textId="77777777" w:rsidTr="00A27333">
        <w:trPr>
          <w:trHeight w:val="450"/>
        </w:trPr>
        <w:tc>
          <w:tcPr>
            <w:tcW w:w="4169" w:type="pct"/>
            <w:vMerge/>
            <w:tcBorders>
              <w:left w:val="single" w:sz="4" w:space="0" w:color="auto"/>
              <w:bottom w:val="single" w:sz="4" w:space="0" w:color="auto"/>
              <w:right w:val="single" w:sz="4" w:space="0" w:color="auto"/>
            </w:tcBorders>
          </w:tcPr>
          <w:p w14:paraId="0F7BF8DC" w14:textId="77777777" w:rsidR="00A27333" w:rsidRPr="00A406E5" w:rsidRDefault="00A27333" w:rsidP="00A2733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47F23BC1" w:rsidR="00A27333" w:rsidRPr="00A406E5" w:rsidRDefault="00A27333" w:rsidP="00A27333">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76AB86EF" w14:textId="77777777" w:rsidR="00A27333" w:rsidRPr="00A406E5" w:rsidRDefault="00A27333" w:rsidP="00A27333">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C7794" w14:textId="77777777" w:rsidR="00CF6139" w:rsidRDefault="00CF6139">
      <w:r>
        <w:separator/>
      </w:r>
    </w:p>
  </w:endnote>
  <w:endnote w:type="continuationSeparator" w:id="0">
    <w:p w14:paraId="6DF45ADF" w14:textId="77777777" w:rsidR="00CF6139" w:rsidRDefault="00CF61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60908C" w14:textId="77777777" w:rsidR="00CF6139" w:rsidRDefault="00CF6139">
      <w:r>
        <w:separator/>
      </w:r>
    </w:p>
  </w:footnote>
  <w:footnote w:type="continuationSeparator" w:id="0">
    <w:p w14:paraId="324D83C4" w14:textId="77777777" w:rsidR="00CF6139" w:rsidRDefault="00CF61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5"/>
  </w:num>
  <w:num w:numId="4" w16cid:durableId="1328249599">
    <w:abstractNumId w:val="11"/>
  </w:num>
  <w:num w:numId="5" w16cid:durableId="1629507774">
    <w:abstractNumId w:val="7"/>
  </w:num>
  <w:num w:numId="6" w16cid:durableId="815100522">
    <w:abstractNumId w:val="14"/>
  </w:num>
  <w:num w:numId="7" w16cid:durableId="1664971962">
    <w:abstractNumId w:val="2"/>
  </w:num>
  <w:num w:numId="8" w16cid:durableId="420836819">
    <w:abstractNumId w:val="13"/>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2"/>
  </w:num>
  <w:num w:numId="14" w16cid:durableId="1550071778">
    <w:abstractNumId w:val="3"/>
  </w:num>
  <w:num w:numId="15" w16cid:durableId="255409480">
    <w:abstractNumId w:val="0"/>
  </w:num>
  <w:num w:numId="16" w16cid:durableId="595863372">
    <w:abstractNumId w:val="6"/>
  </w:num>
  <w:num w:numId="17" w16cid:durableId="17972180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7C70"/>
    <w:rsid w:val="000822E5"/>
    <w:rsid w:val="000971FC"/>
    <w:rsid w:val="000A2A3A"/>
    <w:rsid w:val="000A492A"/>
    <w:rsid w:val="000D2F80"/>
    <w:rsid w:val="000E413A"/>
    <w:rsid w:val="000F5AA3"/>
    <w:rsid w:val="00100396"/>
    <w:rsid w:val="00100B5C"/>
    <w:rsid w:val="001106E9"/>
    <w:rsid w:val="00123E4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6409"/>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3B90"/>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27333"/>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C241A"/>
    <w:rsid w:val="00CE4035"/>
    <w:rsid w:val="00CE65AB"/>
    <w:rsid w:val="00CF4266"/>
    <w:rsid w:val="00CF6139"/>
    <w:rsid w:val="00D01EF9"/>
    <w:rsid w:val="00D22D9C"/>
    <w:rsid w:val="00D241F1"/>
    <w:rsid w:val="00D275CB"/>
    <w:rsid w:val="00D30DFA"/>
    <w:rsid w:val="00D463A5"/>
    <w:rsid w:val="00D46727"/>
    <w:rsid w:val="00D4710D"/>
    <w:rsid w:val="00D47D25"/>
    <w:rsid w:val="00D62ACD"/>
    <w:rsid w:val="00DA36EE"/>
    <w:rsid w:val="00DB116D"/>
    <w:rsid w:val="00DC13D6"/>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123E49"/>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123E49"/>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d.bebbington@uwtsd.ac.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3</TotalTime>
  <Pages>10</Pages>
  <Words>3598</Words>
  <Characters>20513</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24063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David Bebbington</cp:lastModifiedBy>
  <cp:revision>4</cp:revision>
  <cp:lastPrinted>2014-10-10T07:42:00Z</cp:lastPrinted>
  <dcterms:created xsi:type="dcterms:W3CDTF">2025-08-15T09:41:00Z</dcterms:created>
  <dcterms:modified xsi:type="dcterms:W3CDTF">2025-08-15T10:09:00Z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