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691070FF" w:rsidR="00EF0BE1" w:rsidRPr="00465356" w:rsidRDefault="00EF0BE1" w:rsidP="00EF3E23">
      <w:pPr>
        <w:sectPr w:rsidR="00EF0BE1" w:rsidRPr="00465356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63A24FC" w:rsidR="00EF0BE1" w:rsidRPr="00EF3E23" w:rsidRDefault="00EF3E23" w:rsidP="00EF3E23">
      <w:pPr>
        <w:pStyle w:val="Heading1"/>
        <w:rPr>
          <w:b/>
        </w:rPr>
      </w:pPr>
      <w:r w:rsidRPr="00EF3E23">
        <w:rPr>
          <w:b/>
        </w:rPr>
        <w:t xml:space="preserve">Cynllun Gwers </w:t>
      </w:r>
      <w:r w:rsidR="00D877BB" w:rsidRPr="00EF3E23">
        <w:rPr>
          <w:b/>
        </w:rPr>
        <w:t>Cam 2</w:t>
      </w:r>
    </w:p>
    <w:p w14:paraId="41FC62E2" w14:textId="77777777" w:rsidR="00EF0BE1" w:rsidRPr="00465356" w:rsidRDefault="00EF0BE1" w:rsidP="00EF0BE1">
      <w:pPr>
        <w:sectPr w:rsidR="00EF0BE1" w:rsidRPr="00465356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DA80746" w14:textId="77777777" w:rsidR="00D46A8E" w:rsidRPr="00465356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4"/>
        <w:gridCol w:w="3907"/>
        <w:gridCol w:w="1019"/>
        <w:gridCol w:w="2120"/>
      </w:tblGrid>
      <w:tr w:rsidR="00867599" w:rsidRPr="00867599" w14:paraId="141F71CE" w14:textId="77777777" w:rsidTr="00EF3E23">
        <w:tc>
          <w:tcPr>
            <w:tcW w:w="1976" w:type="dxa"/>
            <w:shd w:val="clear" w:color="auto" w:fill="D9E2F3" w:themeFill="accent1" w:themeFillTint="33"/>
          </w:tcPr>
          <w:p w14:paraId="222BD263" w14:textId="1C5A9898" w:rsidR="00D46A8E" w:rsidRPr="00867599" w:rsidRDefault="00E94D83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Darpar Athro</w:t>
            </w:r>
          </w:p>
        </w:tc>
        <w:tc>
          <w:tcPr>
            <w:tcW w:w="4115" w:type="dxa"/>
          </w:tcPr>
          <w:p w14:paraId="552315A6" w14:textId="151C9ECB" w:rsidR="00D46A8E" w:rsidRPr="00867599" w:rsidRDefault="00867599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Mr Rhys Page</w:t>
            </w:r>
          </w:p>
          <w:p w14:paraId="0632DE29" w14:textId="77777777" w:rsidR="00445670" w:rsidRPr="00867599" w:rsidRDefault="00445670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881753A" w14:textId="6291C8A9" w:rsidR="00D46A8E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Dosbarth:</w:t>
            </w:r>
          </w:p>
        </w:tc>
        <w:tc>
          <w:tcPr>
            <w:tcW w:w="2210" w:type="dxa"/>
          </w:tcPr>
          <w:p w14:paraId="439FE769" w14:textId="77777777" w:rsidR="00293D9E" w:rsidRDefault="00293D9E" w:rsidP="009F6D9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8B </w:t>
            </w:r>
            <w:r w:rsidR="004E198B">
              <w:rPr>
                <w:color w:val="000000" w:themeColor="text1"/>
                <w:sz w:val="20"/>
                <w:szCs w:val="20"/>
              </w:rPr>
              <w:t>04</w:t>
            </w:r>
            <w:r>
              <w:rPr>
                <w:color w:val="000000" w:themeColor="text1"/>
                <w:sz w:val="20"/>
                <w:szCs w:val="20"/>
              </w:rPr>
              <w:t>/</w:t>
            </w:r>
            <w:r w:rsidR="00BA7B97">
              <w:rPr>
                <w:color w:val="000000" w:themeColor="text1"/>
                <w:sz w:val="20"/>
                <w:szCs w:val="20"/>
              </w:rPr>
              <w:t>0</w:t>
            </w:r>
            <w:r w:rsidR="004E198B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/</w:t>
            </w:r>
            <w:r w:rsidR="00BA7B97">
              <w:rPr>
                <w:color w:val="000000" w:themeColor="text1"/>
                <w:sz w:val="20"/>
                <w:szCs w:val="20"/>
              </w:rPr>
              <w:t>20</w:t>
            </w:r>
          </w:p>
          <w:p w14:paraId="497B23F6" w14:textId="4481202C" w:rsidR="004E198B" w:rsidRPr="00867599" w:rsidRDefault="004E198B" w:rsidP="009F6D9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8R 31/01/20</w:t>
            </w:r>
          </w:p>
        </w:tc>
      </w:tr>
      <w:tr w:rsidR="00867599" w:rsidRPr="00867599" w14:paraId="03967396" w14:textId="77777777" w:rsidTr="00EF3E23">
        <w:tc>
          <w:tcPr>
            <w:tcW w:w="1976" w:type="dxa"/>
            <w:shd w:val="clear" w:color="auto" w:fill="D9E2F3" w:themeFill="accent1" w:themeFillTint="33"/>
          </w:tcPr>
          <w:p w14:paraId="155DB2B9" w14:textId="650173F1" w:rsidR="00D46A8E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Maes Dysgu a Phrofiad/Pwnc</w:t>
            </w:r>
          </w:p>
        </w:tc>
        <w:tc>
          <w:tcPr>
            <w:tcW w:w="4115" w:type="dxa"/>
          </w:tcPr>
          <w:p w14:paraId="469E103D" w14:textId="00EA33AA" w:rsidR="00445670" w:rsidRPr="00867599" w:rsidRDefault="00867599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Celfyddydau Mynegiannol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38E1D45E" w14:textId="71B5E4AA" w:rsidR="00D46A8E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Dyddiad:</w:t>
            </w:r>
          </w:p>
        </w:tc>
        <w:tc>
          <w:tcPr>
            <w:tcW w:w="2210" w:type="dxa"/>
          </w:tcPr>
          <w:p w14:paraId="4A9CFCAE" w14:textId="09645C15" w:rsidR="00D46A8E" w:rsidRPr="00867599" w:rsidRDefault="00D46A8E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67599" w:rsidRPr="00867599" w14:paraId="67A3E20D" w14:textId="12B1C47B" w:rsidTr="00EF3E23">
        <w:tc>
          <w:tcPr>
            <w:tcW w:w="1976" w:type="dxa"/>
            <w:shd w:val="clear" w:color="auto" w:fill="D9E2F3" w:themeFill="accent1" w:themeFillTint="33"/>
          </w:tcPr>
          <w:p w14:paraId="3DDCE2D6" w14:textId="5962BDD7" w:rsidR="00195049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Ffocws Gwers:</w:t>
            </w:r>
          </w:p>
        </w:tc>
        <w:tc>
          <w:tcPr>
            <w:tcW w:w="7034" w:type="dxa"/>
            <w:gridSpan w:val="3"/>
          </w:tcPr>
          <w:p w14:paraId="65EBAD0D" w14:textId="2F11C130" w:rsidR="00A427A3" w:rsidRDefault="00B16EF7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Creu ffilm</w:t>
            </w:r>
            <w:r w:rsidR="008B2269">
              <w:rPr>
                <w:color w:val="000000" w:themeColor="text1"/>
                <w:sz w:val="20"/>
                <w:szCs w:val="20"/>
              </w:rPr>
              <w:t xml:space="preserve"> gyda</w:t>
            </w:r>
            <w:r>
              <w:rPr>
                <w:color w:val="000000" w:themeColor="text1"/>
                <w:sz w:val="20"/>
                <w:szCs w:val="20"/>
              </w:rPr>
              <w:t xml:space="preserve">g </w:t>
            </w:r>
            <w:r w:rsidR="00FA5E01">
              <w:rPr>
                <w:color w:val="000000" w:themeColor="text1"/>
                <w:sz w:val="20"/>
                <w:szCs w:val="20"/>
              </w:rPr>
              <w:t>‘Imotion’</w:t>
            </w:r>
          </w:p>
          <w:p w14:paraId="48CB6332" w14:textId="180A8060" w:rsidR="00A427A3" w:rsidRPr="00867599" w:rsidRDefault="00A427A3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67599" w:rsidRPr="00867599" w14:paraId="10727DC6" w14:textId="77777777" w:rsidTr="00EF3E23">
        <w:tc>
          <w:tcPr>
            <w:tcW w:w="1976" w:type="dxa"/>
            <w:shd w:val="clear" w:color="auto" w:fill="D9E2F3" w:themeFill="accent1" w:themeFillTint="33"/>
          </w:tcPr>
          <w:p w14:paraId="745A8B01" w14:textId="4364B93B" w:rsidR="00231CFA" w:rsidRPr="00867599" w:rsidRDefault="00D877BB" w:rsidP="00195049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Cysylltiadau perthnasol/ystyrlon â:</w:t>
            </w:r>
          </w:p>
          <w:p w14:paraId="2A620771" w14:textId="0DC435D9" w:rsidR="001975F7" w:rsidRPr="00867599" w:rsidRDefault="00D877BB" w:rsidP="009E08A9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Cwricwlwm</w:t>
            </w:r>
            <w:r w:rsidR="00231CFA" w:rsidRPr="00867599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50939202" w14:textId="36CBDD79" w:rsidR="009E08A9" w:rsidRPr="00867599" w:rsidRDefault="009E08A9" w:rsidP="009E08A9">
            <w:pPr>
              <w:rPr>
                <w:color w:val="000000" w:themeColor="text1"/>
                <w:sz w:val="20"/>
                <w:szCs w:val="20"/>
                <w:highlight w:val="yellow"/>
              </w:rPr>
            </w:pPr>
          </w:p>
          <w:p w14:paraId="34259524" w14:textId="5C18DF5F" w:rsidR="009E08A9" w:rsidRPr="00867599" w:rsidRDefault="00D877BB" w:rsidP="009E08A9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Cyfrifoldebau trawsgwricwlaidd</w:t>
            </w:r>
          </w:p>
          <w:p w14:paraId="757A6ECA" w14:textId="51724B3B" w:rsidR="00231CFA" w:rsidRPr="00867599" w:rsidRDefault="00231CFA" w:rsidP="0019504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34" w:type="dxa"/>
            <w:gridSpan w:val="3"/>
          </w:tcPr>
          <w:p w14:paraId="124FE2AA" w14:textId="32E1D091" w:rsidR="006630D3" w:rsidRPr="00867599" w:rsidRDefault="006630D3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2CB09965" w14:textId="3D11EC2F" w:rsidR="006630D3" w:rsidRDefault="00FA18DF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Fe fyddaf yn </w:t>
            </w:r>
            <w:r w:rsidR="00496E86">
              <w:rPr>
                <w:color w:val="000000" w:themeColor="text1"/>
                <w:sz w:val="20"/>
                <w:szCs w:val="20"/>
              </w:rPr>
              <w:t xml:space="preserve">ymgeisio i </w:t>
            </w:r>
            <w:r w:rsidR="00940013">
              <w:rPr>
                <w:color w:val="000000" w:themeColor="text1"/>
                <w:sz w:val="20"/>
                <w:szCs w:val="20"/>
              </w:rPr>
              <w:t>adeiladu ar yr holl themau addysgwyd mor belled yn ystod y modiwl animeiddio Blwyddyn 8. Bydd yn ofynnol i ddisgyblion defnyddio’r holl sgiliau</w:t>
            </w:r>
            <w:r w:rsidR="00D042DA">
              <w:rPr>
                <w:color w:val="000000" w:themeColor="text1"/>
                <w:sz w:val="20"/>
                <w:szCs w:val="20"/>
              </w:rPr>
              <w:t xml:space="preserve"> celfyddydol a c</w:t>
            </w:r>
            <w:r w:rsidR="00001218">
              <w:rPr>
                <w:color w:val="000000" w:themeColor="text1"/>
                <w:sz w:val="20"/>
                <w:szCs w:val="20"/>
              </w:rPr>
              <w:t>h</w:t>
            </w:r>
            <w:r w:rsidR="00D042DA">
              <w:rPr>
                <w:color w:val="000000" w:themeColor="text1"/>
                <w:sz w:val="20"/>
                <w:szCs w:val="20"/>
              </w:rPr>
              <w:t xml:space="preserve">yfarwyddiadol </w:t>
            </w:r>
            <w:r w:rsidR="00397662">
              <w:rPr>
                <w:color w:val="000000" w:themeColor="text1"/>
                <w:sz w:val="20"/>
                <w:szCs w:val="20"/>
              </w:rPr>
              <w:t xml:space="preserve">datblygwyd yn y gwersi a sicrhau bod e’n bosib i’r disgyblion gweithredu’r sgiliau celfyddydol ac ymarferol yma ar hyd y wers. </w:t>
            </w:r>
          </w:p>
          <w:p w14:paraId="38C431ED" w14:textId="77777777" w:rsidR="00E2384C" w:rsidRDefault="00E2384C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5ADAA17F" w14:textId="7D5B3D38" w:rsidR="00E2384C" w:rsidRPr="00867599" w:rsidRDefault="00E2384C" w:rsidP="00E4674D">
            <w:pPr>
              <w:rPr>
                <w:color w:val="000000" w:themeColor="text1"/>
                <w:sz w:val="20"/>
                <w:szCs w:val="20"/>
              </w:rPr>
            </w:pPr>
            <w:r w:rsidRPr="00E2384C">
              <w:rPr>
                <w:color w:val="000000" w:themeColor="text1"/>
                <w:sz w:val="20"/>
                <w:szCs w:val="20"/>
              </w:rPr>
              <w:t xml:space="preserve">Datblygu llythrennedd </w:t>
            </w:r>
            <w:r w:rsidR="008B2269">
              <w:rPr>
                <w:color w:val="000000" w:themeColor="text1"/>
                <w:sz w:val="20"/>
                <w:szCs w:val="20"/>
              </w:rPr>
              <w:t>digidol</w:t>
            </w:r>
            <w:r w:rsidRPr="00E2384C">
              <w:rPr>
                <w:color w:val="000000" w:themeColor="text1"/>
                <w:sz w:val="20"/>
                <w:szCs w:val="20"/>
              </w:rPr>
              <w:t xml:space="preserve">- </w:t>
            </w:r>
            <w:r w:rsidR="008B2269">
              <w:rPr>
                <w:color w:val="000000" w:themeColor="text1"/>
                <w:sz w:val="20"/>
                <w:szCs w:val="20"/>
              </w:rPr>
              <w:t xml:space="preserve">datblygu sgiliau llythrennedd digidol y disgyblion trwy </w:t>
            </w:r>
            <w:r w:rsidR="001C79A6">
              <w:rPr>
                <w:color w:val="000000" w:themeColor="text1"/>
                <w:sz w:val="20"/>
                <w:szCs w:val="20"/>
              </w:rPr>
              <w:t xml:space="preserve">cynhyrchu ffilm fer gan ddefnyddio </w:t>
            </w:r>
            <w:r w:rsidR="008B2269">
              <w:rPr>
                <w:color w:val="000000" w:themeColor="text1"/>
                <w:sz w:val="20"/>
                <w:szCs w:val="20"/>
              </w:rPr>
              <w:t>meddalwedd ‘Imotion’ mewn grwpaiu o bedwar.</w:t>
            </w:r>
          </w:p>
        </w:tc>
      </w:tr>
      <w:tr w:rsidR="00867599" w:rsidRPr="00867599" w14:paraId="302C4D3B" w14:textId="77777777" w:rsidTr="00EF3E23">
        <w:tc>
          <w:tcPr>
            <w:tcW w:w="1976" w:type="dxa"/>
            <w:shd w:val="clear" w:color="auto" w:fill="D9E2F3" w:themeFill="accent1" w:themeFillTint="33"/>
          </w:tcPr>
          <w:p w14:paraId="7846A2C4" w14:textId="0405A2F6" w:rsidR="00C8470C" w:rsidRPr="00867599" w:rsidRDefault="00D877BB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Targedau Personol</w:t>
            </w:r>
          </w:p>
          <w:p w14:paraId="392FC3B6" w14:textId="7582959F" w:rsidR="00C8470C" w:rsidRPr="00867599" w:rsidRDefault="00F1392B" w:rsidP="00C8470C">
            <w:pPr>
              <w:rPr>
                <w:color w:val="000000" w:themeColor="text1"/>
                <w:sz w:val="20"/>
                <w:szCs w:val="28"/>
              </w:rPr>
            </w:pPr>
            <w:r w:rsidRPr="00867599">
              <w:rPr>
                <w:color w:val="000000" w:themeColor="text1"/>
                <w:sz w:val="20"/>
                <w:szCs w:val="28"/>
              </w:rPr>
              <w:t xml:space="preserve"> </w:t>
            </w:r>
            <w:r w:rsidR="00D877BB" w:rsidRPr="00867599">
              <w:rPr>
                <w:color w:val="000000" w:themeColor="text1"/>
                <w:sz w:val="20"/>
                <w:szCs w:val="28"/>
              </w:rPr>
              <w:t>(Cysylltiedig â SAC ac wedi ei nodi mewn adolygiad wythnosol)</w:t>
            </w:r>
          </w:p>
          <w:p w14:paraId="1C8CDEC2" w14:textId="4A2493CB" w:rsidR="00C8470C" w:rsidRPr="00867599" w:rsidRDefault="00C8470C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34" w:type="dxa"/>
            <w:gridSpan w:val="3"/>
          </w:tcPr>
          <w:p w14:paraId="4BBC6416" w14:textId="77777777" w:rsidR="00E2384C" w:rsidRDefault="00E2384C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0241C4EC" w14:textId="38BC02B9" w:rsidR="006630D3" w:rsidRPr="00867599" w:rsidRDefault="00397662" w:rsidP="00E4674D">
            <w:pPr>
              <w:rPr>
                <w:rFonts w:eastAsia="Times New Roman" w:cstheme="minorHAnsi"/>
                <w:bCs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Targed y wers </w:t>
            </w:r>
            <w:r w:rsidR="005768E5">
              <w:rPr>
                <w:color w:val="000000" w:themeColor="text1"/>
                <w:sz w:val="20"/>
                <w:szCs w:val="20"/>
              </w:rPr>
              <w:t>yw</w:t>
            </w:r>
            <w:r w:rsidR="0098170F">
              <w:rPr>
                <w:color w:val="000000" w:themeColor="text1"/>
                <w:sz w:val="20"/>
                <w:szCs w:val="20"/>
              </w:rPr>
              <w:t xml:space="preserve"> </w:t>
            </w:r>
            <w:r w:rsidR="00E2384C" w:rsidRPr="00E2384C">
              <w:rPr>
                <w:color w:val="000000" w:themeColor="text1"/>
                <w:sz w:val="20"/>
                <w:szCs w:val="20"/>
              </w:rPr>
              <w:t>[</w:t>
            </w:r>
            <w:r>
              <w:rPr>
                <w:color w:val="000000" w:themeColor="text1"/>
                <w:sz w:val="20"/>
                <w:szCs w:val="20"/>
              </w:rPr>
              <w:t>Dilyniant mewn dysgu</w:t>
            </w:r>
            <w:r w:rsidR="00E2384C" w:rsidRPr="00E2384C">
              <w:rPr>
                <w:color w:val="000000" w:themeColor="text1"/>
                <w:sz w:val="20"/>
                <w:szCs w:val="20"/>
              </w:rPr>
              <w:t>]</w:t>
            </w:r>
            <w:r w:rsidR="00D44970">
              <w:rPr>
                <w:color w:val="000000" w:themeColor="text1"/>
                <w:sz w:val="20"/>
                <w:szCs w:val="20"/>
              </w:rPr>
              <w:t>,</w:t>
            </w:r>
            <w:r w:rsidR="005768E5">
              <w:rPr>
                <w:color w:val="000000" w:themeColor="text1"/>
                <w:sz w:val="20"/>
                <w:szCs w:val="20"/>
              </w:rPr>
              <w:t xml:space="preserve"> gan fod y wers yn ddiwedd i gyfres o wersi sydd yn arwain ato, ac yn magu sgiliau angenrheidiol er mwyn creu animeiddiad llwyddiannus. Mae hyn yn esiampl wych o ddilyniant mewn dysgu gan fod y disgyblion wedi magu hyder ar hyd y broses gyda meddalwedd ‘Imotion’ yn ogystal â’u defnydd o glai a gwaith grwp o fewn yr amgylchedd celfyddydol sydd yn dueddu fod yn </w:t>
            </w:r>
            <w:r w:rsidR="001131D2">
              <w:rPr>
                <w:color w:val="000000" w:themeColor="text1"/>
                <w:sz w:val="20"/>
                <w:szCs w:val="20"/>
              </w:rPr>
              <w:t>g</w:t>
            </w:r>
            <w:r w:rsidR="005768E5">
              <w:rPr>
                <w:color w:val="000000" w:themeColor="text1"/>
                <w:sz w:val="20"/>
                <w:szCs w:val="20"/>
              </w:rPr>
              <w:t>or</w:t>
            </w:r>
            <w:r w:rsidR="001131D2">
              <w:rPr>
                <w:color w:val="000000" w:themeColor="text1"/>
                <w:sz w:val="20"/>
                <w:szCs w:val="20"/>
              </w:rPr>
              <w:t xml:space="preserve"> </w:t>
            </w:r>
            <w:r w:rsidR="005768E5">
              <w:rPr>
                <w:color w:val="000000" w:themeColor="text1"/>
                <w:sz w:val="20"/>
                <w:szCs w:val="20"/>
              </w:rPr>
              <w:t xml:space="preserve">unigol wrth gwblhau tasgau creadigol. </w:t>
            </w:r>
            <w:r w:rsidR="00D44970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68E97BA7" w14:textId="77777777" w:rsidR="00D46A8E" w:rsidRPr="00867599" w:rsidRDefault="00D46A8E" w:rsidP="00D46A8E">
      <w:pPr>
        <w:rPr>
          <w:color w:val="000000" w:themeColor="text1"/>
          <w:sz w:val="20"/>
          <w:szCs w:val="20"/>
        </w:rPr>
      </w:pPr>
    </w:p>
    <w:p w14:paraId="6039AB14" w14:textId="77777777" w:rsidR="00D46A8E" w:rsidRPr="00867599" w:rsidRDefault="00D46A8E" w:rsidP="00D46A8E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67599" w:rsidRPr="00867599" w14:paraId="032F6BB6" w14:textId="6758C1B6" w:rsidTr="00EF3E23">
        <w:tc>
          <w:tcPr>
            <w:tcW w:w="1838" w:type="dxa"/>
            <w:shd w:val="clear" w:color="auto" w:fill="D9E2F3" w:themeFill="accent1" w:themeFillTint="33"/>
          </w:tcPr>
          <w:p w14:paraId="0DA5DB09" w14:textId="41B10976" w:rsidR="00445670" w:rsidRPr="00867599" w:rsidRDefault="00D877BB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Amcanion Dysgu (Ffocws ar Ddysgu)</w:t>
            </w:r>
          </w:p>
          <w:p w14:paraId="1F65104F" w14:textId="79069C44" w:rsidR="00C16893" w:rsidRPr="00867599" w:rsidRDefault="00C16893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72" w:type="dxa"/>
            <w:shd w:val="clear" w:color="auto" w:fill="FFFFFF" w:themeFill="background1"/>
          </w:tcPr>
          <w:p w14:paraId="7A724390" w14:textId="77777777" w:rsidR="006F5E1D" w:rsidRDefault="006F5E1D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13B685A3" w14:textId="45C49380" w:rsidR="00CF6F50" w:rsidRDefault="005B13F8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Nod y wers yw i </w:t>
            </w:r>
            <w:r w:rsidR="005768E5">
              <w:rPr>
                <w:color w:val="000000" w:themeColor="text1"/>
                <w:sz w:val="20"/>
                <w:szCs w:val="20"/>
              </w:rPr>
              <w:t xml:space="preserve">drosglwyddo addysg sydd yn cyrraedd nifer o feysydd dysgu yn ogystal ag ennyn diddordeb fy nisgyblion. Rhaid sicrhau bod y cyfres o wersi yn denu diddordeb yn ogystal â fod yn ddefnyddiol iddynt wrth fynd ymlaen yn y maes celfyddydol. Bydd nifer o’r sgiliau datblygwyd ar hyd y broses yn arwain at ddysgwyr mwy ‘mentrus a chreadigol’ yn y dyfodol. </w:t>
            </w:r>
          </w:p>
          <w:p w14:paraId="530C493E" w14:textId="0C96E407" w:rsidR="006F5E1D" w:rsidRPr="00867599" w:rsidRDefault="006F5E1D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67599" w:rsidRPr="00867599" w14:paraId="35602596" w14:textId="417D2C7A" w:rsidTr="00EF3E23">
        <w:tc>
          <w:tcPr>
            <w:tcW w:w="1838" w:type="dxa"/>
            <w:shd w:val="clear" w:color="auto" w:fill="D9E2F3" w:themeFill="accent1" w:themeFillTint="33"/>
          </w:tcPr>
          <w:p w14:paraId="1CD03C7E" w14:textId="3E1D7B75" w:rsidR="00445670" w:rsidRPr="00867599" w:rsidRDefault="00D877BB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Meini Prawf Llwyddo</w:t>
            </w:r>
            <w:r w:rsidR="00445670" w:rsidRPr="00867599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633F9A6" w14:textId="26A6014A" w:rsidR="009E08A9" w:rsidRPr="00867599" w:rsidRDefault="00F1392B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 xml:space="preserve"> </w:t>
            </w:r>
            <w:r w:rsidR="00D877BB" w:rsidRPr="00867599">
              <w:rPr>
                <w:color w:val="000000" w:themeColor="text1"/>
                <w:sz w:val="20"/>
                <w:szCs w:val="20"/>
              </w:rPr>
              <w:t>(proses/cynnyrch)</w:t>
            </w:r>
          </w:p>
          <w:p w14:paraId="145FAC42" w14:textId="005D7BB9" w:rsidR="00445670" w:rsidRPr="00867599" w:rsidRDefault="00445670" w:rsidP="00C1689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72" w:type="dxa"/>
          </w:tcPr>
          <w:p w14:paraId="6F620ACA" w14:textId="77777777" w:rsidR="006F5E1D" w:rsidRDefault="006F5E1D" w:rsidP="00E4674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0C5D48D" w14:textId="129F5FD3" w:rsidR="00A25E6D" w:rsidRDefault="005B13F8" w:rsidP="00E4674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Gan ddefnyddio’r </w:t>
            </w:r>
            <w:r w:rsidR="00E6255B">
              <w:rPr>
                <w:color w:val="000000" w:themeColor="text1"/>
                <w:sz w:val="20"/>
                <w:szCs w:val="20"/>
              </w:rPr>
              <w:t xml:space="preserve">cymeriadau clai crëwyd yn y gwersi a sesiynau blaenorol, mae’n ofynnol i’r disgyblion </w:t>
            </w:r>
            <w:r w:rsidR="00D4066E">
              <w:rPr>
                <w:color w:val="000000" w:themeColor="text1"/>
                <w:sz w:val="20"/>
                <w:szCs w:val="20"/>
              </w:rPr>
              <w:t xml:space="preserve">dechrau creu drafft terfynol o’r ffilm animeiddiadol gan ddefnyddio’r cefndiroedd, cymeriadau a </w:t>
            </w:r>
            <w:r w:rsidR="00011E7B">
              <w:rPr>
                <w:color w:val="000000" w:themeColor="text1"/>
                <w:sz w:val="20"/>
                <w:szCs w:val="20"/>
              </w:rPr>
              <w:t xml:space="preserve">straeon cynlluniwyd yn y gwersi blaenorol. </w:t>
            </w:r>
          </w:p>
          <w:p w14:paraId="729FE461" w14:textId="77777777" w:rsidR="006F5E1D" w:rsidRDefault="006F5E1D" w:rsidP="00E6255B">
            <w:pPr>
              <w:rPr>
                <w:color w:val="000000" w:themeColor="text1"/>
                <w:sz w:val="20"/>
                <w:szCs w:val="20"/>
              </w:rPr>
            </w:pPr>
          </w:p>
          <w:p w14:paraId="7A202580" w14:textId="5A1743E7" w:rsidR="00E6255B" w:rsidRPr="00867599" w:rsidRDefault="00614657" w:rsidP="00E6255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Rhaid </w:t>
            </w:r>
            <w:r w:rsidR="00011E7B">
              <w:rPr>
                <w:color w:val="000000" w:themeColor="text1"/>
                <w:sz w:val="20"/>
                <w:szCs w:val="20"/>
              </w:rPr>
              <w:t xml:space="preserve">sicrhau bod y disgyblion wedi paratoi’n ddigon drylwyr ar hyd y gwersi a sicrhau fy mod yn arbed eu hanimeiddiadau terfynol er mwyn asesu eu gwaith a chadw cofnod ar eu cynnydd ar draws y tymor. </w:t>
            </w:r>
          </w:p>
        </w:tc>
      </w:tr>
    </w:tbl>
    <w:p w14:paraId="448EBB84" w14:textId="77777777" w:rsidR="00D46A8E" w:rsidRPr="00867599" w:rsidRDefault="00D46A8E" w:rsidP="00D46A8E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67599" w:rsidRPr="00867599" w14:paraId="0342AD52" w14:textId="77777777" w:rsidTr="00EF3E23">
        <w:trPr>
          <w:trHeight w:val="436"/>
        </w:trPr>
        <w:tc>
          <w:tcPr>
            <w:tcW w:w="1838" w:type="dxa"/>
            <w:shd w:val="clear" w:color="auto" w:fill="D9E2F3" w:themeFill="accent1" w:themeFillTint="33"/>
          </w:tcPr>
          <w:p w14:paraId="7BE1DF7B" w14:textId="07FB2CDE" w:rsidR="00445670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 xml:space="preserve">Adnoddau Allweddol                    Iechyd a Diogelwch     </w:t>
            </w:r>
          </w:p>
        </w:tc>
        <w:tc>
          <w:tcPr>
            <w:tcW w:w="7172" w:type="dxa"/>
          </w:tcPr>
          <w:p w14:paraId="03F46F15" w14:textId="77777777" w:rsidR="006F5E1D" w:rsidRDefault="006F5E1D" w:rsidP="00D46A8E">
            <w:pPr>
              <w:rPr>
                <w:color w:val="000000" w:themeColor="text1"/>
                <w:sz w:val="20"/>
                <w:szCs w:val="20"/>
              </w:rPr>
            </w:pPr>
          </w:p>
          <w:p w14:paraId="2BD2BA63" w14:textId="4959A1C1" w:rsidR="00D24076" w:rsidRDefault="000F0D88" w:rsidP="00D46A8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</w:t>
            </w:r>
            <w:r w:rsidR="00A31B98">
              <w:rPr>
                <w:color w:val="000000" w:themeColor="text1"/>
                <w:sz w:val="20"/>
                <w:szCs w:val="20"/>
              </w:rPr>
              <w:t xml:space="preserve">icrhau bod bagiau o dan y </w:t>
            </w:r>
            <w:r w:rsidR="00614657">
              <w:rPr>
                <w:color w:val="000000" w:themeColor="text1"/>
                <w:sz w:val="20"/>
                <w:szCs w:val="20"/>
              </w:rPr>
              <w:t>byrddau</w:t>
            </w:r>
            <w:r w:rsidR="00A31B98">
              <w:rPr>
                <w:color w:val="000000" w:themeColor="text1"/>
                <w:sz w:val="20"/>
                <w:szCs w:val="20"/>
              </w:rPr>
              <w:t xml:space="preserve"> a nid yw’r disgyblion mewn perygl</w:t>
            </w:r>
            <w:r w:rsidR="00586A5D">
              <w:rPr>
                <w:color w:val="000000" w:themeColor="text1"/>
                <w:sz w:val="20"/>
                <w:szCs w:val="20"/>
              </w:rPr>
              <w:t xml:space="preserve"> o rai yn taflu adnoddau megis pensiliau, sisyrnau</w:t>
            </w:r>
            <w:r w:rsidR="00614657"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clai</w:t>
            </w:r>
            <w:r w:rsidR="00614657">
              <w:rPr>
                <w:color w:val="000000" w:themeColor="text1"/>
                <w:sz w:val="20"/>
                <w:szCs w:val="20"/>
              </w:rPr>
              <w:t xml:space="preserve"> neu paent</w:t>
            </w:r>
            <w:r w:rsidR="00586A5D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 xml:space="preserve"> Bydd rhaid monitro yr hyn mae’r disgyblion yn gwneud ar eu ffonau gan sicrhau nad oes unrhyw cam-drin na cholled disgyblaeth o ganlyn i’r ffonau. </w:t>
            </w:r>
            <w:r w:rsidR="00614657">
              <w:rPr>
                <w:color w:val="000000" w:themeColor="text1"/>
                <w:sz w:val="20"/>
                <w:szCs w:val="20"/>
              </w:rPr>
              <w:t>Bydd rhaid hefyd sicrhau bod disgyblion yn tacluso eu hardaloedd dysgu</w:t>
            </w:r>
            <w:r w:rsidR="00975E17">
              <w:rPr>
                <w:color w:val="000000" w:themeColor="text1"/>
                <w:sz w:val="20"/>
                <w:szCs w:val="20"/>
              </w:rPr>
              <w:t xml:space="preserve"> yn dilyn y dasg ar gyfer y grwp nesaf. </w:t>
            </w:r>
          </w:p>
          <w:p w14:paraId="23475989" w14:textId="53562B94" w:rsidR="006F5E1D" w:rsidRPr="00867599" w:rsidRDefault="006F5E1D" w:rsidP="00D46A8E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3E4B8FE5" w14:textId="63684B90" w:rsidR="00445670" w:rsidRDefault="00445670" w:rsidP="00D46A8E">
      <w:pPr>
        <w:rPr>
          <w:color w:val="000000" w:themeColor="text1"/>
          <w:sz w:val="20"/>
          <w:szCs w:val="20"/>
        </w:rPr>
      </w:pPr>
    </w:p>
    <w:p w14:paraId="3327B6BE" w14:textId="77777777" w:rsidR="00DB6DEB" w:rsidRPr="00867599" w:rsidRDefault="00DB6DEB" w:rsidP="00D46A8E">
      <w:pPr>
        <w:rPr>
          <w:color w:val="000000" w:themeColor="text1"/>
          <w:sz w:val="20"/>
          <w:szCs w:val="20"/>
        </w:rPr>
      </w:pPr>
    </w:p>
    <w:p w14:paraId="619C856B" w14:textId="213F9DD0" w:rsidR="005F4C71" w:rsidRPr="00867599" w:rsidRDefault="005F4C71" w:rsidP="00D46A8E">
      <w:pPr>
        <w:rPr>
          <w:color w:val="000000" w:themeColor="text1"/>
          <w:sz w:val="20"/>
          <w:szCs w:val="20"/>
        </w:rPr>
      </w:pPr>
    </w:p>
    <w:p w14:paraId="2095ED6F" w14:textId="69EC57D6" w:rsidR="005F4C71" w:rsidRDefault="005F4C71" w:rsidP="00D46A8E">
      <w:pPr>
        <w:rPr>
          <w:color w:val="000000" w:themeColor="text1"/>
          <w:sz w:val="20"/>
          <w:szCs w:val="20"/>
        </w:rPr>
      </w:pPr>
    </w:p>
    <w:p w14:paraId="2AF29784" w14:textId="37AB7693" w:rsidR="00E2384C" w:rsidRDefault="00E2384C" w:rsidP="00D46A8E">
      <w:pPr>
        <w:rPr>
          <w:color w:val="000000" w:themeColor="text1"/>
          <w:sz w:val="20"/>
          <w:szCs w:val="20"/>
        </w:rPr>
      </w:pPr>
    </w:p>
    <w:p w14:paraId="47F0B427" w14:textId="16FF5A03" w:rsidR="00E2384C" w:rsidRDefault="00E2384C" w:rsidP="00D46A8E">
      <w:pPr>
        <w:rPr>
          <w:color w:val="000000" w:themeColor="text1"/>
          <w:sz w:val="20"/>
          <w:szCs w:val="20"/>
        </w:rPr>
      </w:pPr>
    </w:p>
    <w:p w14:paraId="5D2CDE1C" w14:textId="77777777" w:rsidR="00D7317F" w:rsidRDefault="00D7317F" w:rsidP="00D46A8E">
      <w:pPr>
        <w:rPr>
          <w:color w:val="000000" w:themeColor="text1"/>
          <w:sz w:val="20"/>
          <w:szCs w:val="20"/>
        </w:rPr>
      </w:pPr>
    </w:p>
    <w:p w14:paraId="6EE06195" w14:textId="654A4C1E" w:rsidR="005F4C71" w:rsidRDefault="005F4C71" w:rsidP="00D46A8E">
      <w:pPr>
        <w:rPr>
          <w:color w:val="000000" w:themeColor="text1"/>
          <w:sz w:val="20"/>
          <w:szCs w:val="20"/>
        </w:rPr>
      </w:pPr>
    </w:p>
    <w:p w14:paraId="6E57134E" w14:textId="77777777" w:rsidR="00F04475" w:rsidRPr="00867599" w:rsidRDefault="00F04475" w:rsidP="00D46A8E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3"/>
        <w:gridCol w:w="7707"/>
      </w:tblGrid>
      <w:tr w:rsidR="00867599" w:rsidRPr="00867599" w14:paraId="23A40964" w14:textId="77777777" w:rsidTr="00EF3E23">
        <w:tc>
          <w:tcPr>
            <w:tcW w:w="1303" w:type="dxa"/>
            <w:shd w:val="clear" w:color="auto" w:fill="D9E2F3" w:themeFill="accent1" w:themeFillTint="33"/>
          </w:tcPr>
          <w:p w14:paraId="07000DF0" w14:textId="57AA85C0" w:rsidR="00D46A8E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Amser</w:t>
            </w:r>
          </w:p>
        </w:tc>
        <w:tc>
          <w:tcPr>
            <w:tcW w:w="7707" w:type="dxa"/>
            <w:shd w:val="clear" w:color="auto" w:fill="D9E2F3" w:themeFill="accent1" w:themeFillTint="33"/>
          </w:tcPr>
          <w:p w14:paraId="2B0F993A" w14:textId="5AE2B52A" w:rsidR="005F4C71" w:rsidRPr="00867599" w:rsidRDefault="00E2384C" w:rsidP="005F4C7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  <w:r w:rsidR="00F04475">
              <w:rPr>
                <w:color w:val="000000" w:themeColor="text1"/>
                <w:sz w:val="20"/>
                <w:szCs w:val="20"/>
              </w:rPr>
              <w:t>0 munud</w:t>
            </w:r>
          </w:p>
          <w:p w14:paraId="56E4D3F4" w14:textId="7EA4F695" w:rsidR="005F4C71" w:rsidRPr="00867599" w:rsidRDefault="005F4C71" w:rsidP="00F1392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67599" w:rsidRPr="00867599" w14:paraId="22ADB3C1" w14:textId="77777777" w:rsidTr="00EF3E23">
        <w:tc>
          <w:tcPr>
            <w:tcW w:w="1303" w:type="dxa"/>
            <w:shd w:val="clear" w:color="auto" w:fill="D9E2F3" w:themeFill="accent1" w:themeFillTint="33"/>
          </w:tcPr>
          <w:p w14:paraId="6C5280BF" w14:textId="237E967E" w:rsidR="00445670" w:rsidRPr="00867599" w:rsidRDefault="00D877BB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Cam Agoriadol</w:t>
            </w:r>
          </w:p>
          <w:p w14:paraId="34220A16" w14:textId="77777777" w:rsidR="00445670" w:rsidRPr="00867599" w:rsidRDefault="00445670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19E2CB73" w14:textId="46B861F5" w:rsidR="00445670" w:rsidRPr="00867599" w:rsidRDefault="00445670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707" w:type="dxa"/>
          </w:tcPr>
          <w:p w14:paraId="079AD30A" w14:textId="3C10D561" w:rsidR="00BE7534" w:rsidRDefault="00BE7534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 munud</w:t>
            </w:r>
          </w:p>
          <w:p w14:paraId="49D41FE8" w14:textId="77777777" w:rsidR="00BE7534" w:rsidRDefault="00BE7534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35102A64" w14:textId="1984681D" w:rsidR="00F04475" w:rsidRDefault="00F04475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-Cwrdd gyda’r plant wrth gyrraedd y wers</w:t>
            </w:r>
          </w:p>
          <w:p w14:paraId="4C474F5D" w14:textId="3A35492E" w:rsidR="00F04475" w:rsidRDefault="00F04475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-Cymryd y </w:t>
            </w:r>
            <w:r w:rsidR="00270259">
              <w:rPr>
                <w:color w:val="000000" w:themeColor="text1"/>
                <w:sz w:val="20"/>
                <w:szCs w:val="20"/>
              </w:rPr>
              <w:t>g</w:t>
            </w:r>
            <w:r>
              <w:rPr>
                <w:color w:val="000000" w:themeColor="text1"/>
                <w:sz w:val="20"/>
                <w:szCs w:val="20"/>
              </w:rPr>
              <w:t>ofrestr</w:t>
            </w:r>
          </w:p>
          <w:p w14:paraId="2CA3CAF4" w14:textId="6FF0A8AF" w:rsidR="00445670" w:rsidRPr="00867599" w:rsidRDefault="00F04475" w:rsidP="00EF13A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-Cyflwyno cyd-destun ac amcanion y wers gyda</w:t>
            </w:r>
            <w:r w:rsidR="00543FC3">
              <w:rPr>
                <w:color w:val="000000" w:themeColor="text1"/>
                <w:sz w:val="20"/>
                <w:szCs w:val="20"/>
              </w:rPr>
              <w:t>g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975E17">
              <w:rPr>
                <w:color w:val="000000" w:themeColor="text1"/>
                <w:sz w:val="20"/>
                <w:szCs w:val="20"/>
              </w:rPr>
              <w:t>ail-</w:t>
            </w:r>
            <w:r w:rsidR="00543FC3">
              <w:rPr>
                <w:color w:val="000000" w:themeColor="text1"/>
                <w:sz w:val="20"/>
                <w:szCs w:val="20"/>
              </w:rPr>
              <w:t>esboniad</w:t>
            </w:r>
            <w:r w:rsidR="00BE7534">
              <w:rPr>
                <w:color w:val="000000" w:themeColor="text1"/>
                <w:sz w:val="20"/>
                <w:szCs w:val="20"/>
              </w:rPr>
              <w:t xml:space="preserve"> a</w:t>
            </w:r>
            <w:r w:rsidR="00975E17">
              <w:rPr>
                <w:color w:val="000000" w:themeColor="text1"/>
                <w:sz w:val="20"/>
                <w:szCs w:val="20"/>
              </w:rPr>
              <w:t>r</w:t>
            </w:r>
            <w:r w:rsidR="00BE7534">
              <w:rPr>
                <w:color w:val="000000" w:themeColor="text1"/>
                <w:sz w:val="20"/>
                <w:szCs w:val="20"/>
              </w:rPr>
              <w:t xml:space="preserve"> </w:t>
            </w:r>
            <w:r w:rsidR="00543FC3">
              <w:rPr>
                <w:color w:val="000000" w:themeColor="text1"/>
                <w:sz w:val="20"/>
                <w:szCs w:val="20"/>
              </w:rPr>
              <w:t xml:space="preserve">sut i ddefnyddio </w:t>
            </w:r>
            <w:r w:rsidR="00975E17">
              <w:rPr>
                <w:color w:val="000000" w:themeColor="text1"/>
                <w:sz w:val="20"/>
                <w:szCs w:val="20"/>
              </w:rPr>
              <w:t xml:space="preserve">a chyfarwyddo gyda </w:t>
            </w:r>
            <w:r w:rsidR="00543FC3">
              <w:rPr>
                <w:color w:val="000000" w:themeColor="text1"/>
                <w:sz w:val="20"/>
                <w:szCs w:val="20"/>
              </w:rPr>
              <w:t>meddalwedd ‘Imotion’</w:t>
            </w:r>
            <w:r w:rsidR="002F6F0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67599" w:rsidRPr="00867599" w14:paraId="6B7AC1A3" w14:textId="77777777" w:rsidTr="00EF3E23">
        <w:tc>
          <w:tcPr>
            <w:tcW w:w="1303" w:type="dxa"/>
            <w:shd w:val="clear" w:color="auto" w:fill="D9E2F3" w:themeFill="accent1" w:themeFillTint="33"/>
          </w:tcPr>
          <w:p w14:paraId="5853EF2A" w14:textId="45DC92CE" w:rsidR="00445670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</w:rPr>
              <w:t>Addysgu a Dysgu Craidd</w:t>
            </w:r>
          </w:p>
        </w:tc>
        <w:tc>
          <w:tcPr>
            <w:tcW w:w="7707" w:type="dxa"/>
          </w:tcPr>
          <w:p w14:paraId="45ACA6DE" w14:textId="712C2F73" w:rsidR="00BE7534" w:rsidRDefault="00E2384C" w:rsidP="00F0447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  <w:r w:rsidR="00BE7534">
              <w:rPr>
                <w:color w:val="000000" w:themeColor="text1"/>
                <w:sz w:val="20"/>
                <w:szCs w:val="20"/>
              </w:rPr>
              <w:t xml:space="preserve"> munud</w:t>
            </w:r>
          </w:p>
          <w:p w14:paraId="5980D195" w14:textId="77777777" w:rsidR="0071604B" w:rsidRDefault="0071604B" w:rsidP="00F04475">
            <w:pPr>
              <w:rPr>
                <w:color w:val="000000" w:themeColor="text1"/>
                <w:sz w:val="20"/>
                <w:szCs w:val="20"/>
              </w:rPr>
            </w:pPr>
          </w:p>
          <w:p w14:paraId="2E8C0170" w14:textId="29079570" w:rsidR="00F04475" w:rsidRDefault="00F04475" w:rsidP="00F0447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-Fe </w:t>
            </w:r>
            <w:r w:rsidR="00543FC3">
              <w:rPr>
                <w:color w:val="000000" w:themeColor="text1"/>
                <w:sz w:val="20"/>
                <w:szCs w:val="20"/>
              </w:rPr>
              <w:t xml:space="preserve">darparwyd darnau </w:t>
            </w:r>
            <w:r w:rsidR="00980B9D">
              <w:rPr>
                <w:color w:val="000000" w:themeColor="text1"/>
                <w:sz w:val="20"/>
                <w:szCs w:val="20"/>
              </w:rPr>
              <w:t xml:space="preserve">ychwanegol </w:t>
            </w:r>
            <w:r w:rsidR="00543FC3">
              <w:rPr>
                <w:color w:val="000000" w:themeColor="text1"/>
                <w:sz w:val="20"/>
                <w:szCs w:val="20"/>
              </w:rPr>
              <w:t xml:space="preserve">o </w:t>
            </w:r>
            <w:r w:rsidR="00980B9D">
              <w:rPr>
                <w:color w:val="000000" w:themeColor="text1"/>
                <w:sz w:val="20"/>
                <w:szCs w:val="20"/>
              </w:rPr>
              <w:t>ar gyfer y disgyblion.</w:t>
            </w:r>
            <w:r w:rsidR="00543FC3">
              <w:rPr>
                <w:color w:val="000000" w:themeColor="text1"/>
                <w:sz w:val="20"/>
                <w:szCs w:val="20"/>
              </w:rPr>
              <w:t xml:space="preserve"> </w:t>
            </w:r>
            <w:r w:rsidR="00980B9D">
              <w:rPr>
                <w:color w:val="000000" w:themeColor="text1"/>
                <w:sz w:val="20"/>
                <w:szCs w:val="20"/>
              </w:rPr>
              <w:t>Rhoddwyd dewis iddynt o</w:t>
            </w:r>
            <w:r w:rsidR="00ED5F74">
              <w:rPr>
                <w:color w:val="000000" w:themeColor="text1"/>
                <w:sz w:val="20"/>
                <w:szCs w:val="20"/>
              </w:rPr>
              <w:t xml:space="preserve"> naill ai defnyddio clai brown neu llwyd</w:t>
            </w:r>
            <w:r w:rsidR="00CF2647">
              <w:rPr>
                <w:color w:val="000000" w:themeColor="text1"/>
                <w:sz w:val="20"/>
                <w:szCs w:val="20"/>
              </w:rPr>
              <w:t xml:space="preserve"> i greu eu cymeriadau i’w hanimeiddio</w:t>
            </w:r>
            <w:r w:rsidR="00BD62F6">
              <w:rPr>
                <w:color w:val="000000" w:themeColor="text1"/>
                <w:sz w:val="20"/>
                <w:szCs w:val="20"/>
              </w:rPr>
              <w:t>,</w:t>
            </w:r>
            <w:r w:rsidR="00980B9D">
              <w:rPr>
                <w:color w:val="000000" w:themeColor="text1"/>
                <w:sz w:val="20"/>
                <w:szCs w:val="20"/>
              </w:rPr>
              <w:t xml:space="preserve"> er mwyn arddangos gwahaniaethau yn y cymeriadau</w:t>
            </w:r>
            <w:r w:rsidR="00BD62F6">
              <w:rPr>
                <w:color w:val="000000" w:themeColor="text1"/>
                <w:sz w:val="20"/>
                <w:szCs w:val="20"/>
              </w:rPr>
              <w:t>.</w:t>
            </w:r>
          </w:p>
          <w:p w14:paraId="22FCC421" w14:textId="6D93EFF9" w:rsidR="00BD62F6" w:rsidRDefault="00BD62F6" w:rsidP="00F0447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Darparwyd darnau o baent a chardfwrdd ar gyfer y cefndiroedd er mwyn gwella safon eu hanimeiddiad.</w:t>
            </w:r>
          </w:p>
          <w:p w14:paraId="46D97ADF" w14:textId="55946519" w:rsidR="001F7CF4" w:rsidRDefault="00BE7534" w:rsidP="00CF264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-Wrth i’r disgyblion gweithio </w:t>
            </w:r>
            <w:r w:rsidR="00D06E9A">
              <w:rPr>
                <w:color w:val="000000" w:themeColor="text1"/>
                <w:sz w:val="20"/>
                <w:szCs w:val="20"/>
              </w:rPr>
              <w:t>ar eu darna</w:t>
            </w:r>
            <w:r w:rsidR="00A31B98">
              <w:rPr>
                <w:color w:val="000000" w:themeColor="text1"/>
                <w:sz w:val="20"/>
                <w:szCs w:val="20"/>
              </w:rPr>
              <w:t>u</w:t>
            </w:r>
            <w:r w:rsidR="00CF2647">
              <w:rPr>
                <w:color w:val="000000" w:themeColor="text1"/>
                <w:sz w:val="20"/>
                <w:szCs w:val="20"/>
              </w:rPr>
              <w:t xml:space="preserve"> </w:t>
            </w:r>
            <w:r w:rsidR="00BC28DE">
              <w:rPr>
                <w:color w:val="000000" w:themeColor="text1"/>
                <w:sz w:val="20"/>
                <w:szCs w:val="20"/>
              </w:rPr>
              <w:t>terfynol, gorffennedig</w:t>
            </w:r>
            <w:r w:rsidR="00D06E9A"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byddaf</w:t>
            </w:r>
            <w:r w:rsidR="00D06E9A">
              <w:rPr>
                <w:color w:val="000000" w:themeColor="text1"/>
                <w:sz w:val="20"/>
                <w:szCs w:val="20"/>
              </w:rPr>
              <w:t xml:space="preserve"> yn </w:t>
            </w:r>
            <w:r w:rsidR="00CF2647">
              <w:rPr>
                <w:color w:val="000000" w:themeColor="text1"/>
                <w:sz w:val="20"/>
                <w:szCs w:val="20"/>
              </w:rPr>
              <w:t xml:space="preserve">ymgeisio i gynorthwyo’r disgyblion trwy gofyn iddynt beth yw eu hamcanion o ran yr animeiddiad a chael nhw i ddisgrifio pob rhan </w:t>
            </w:r>
            <w:r w:rsidR="00BC28DE">
              <w:rPr>
                <w:color w:val="000000" w:themeColor="text1"/>
                <w:sz w:val="20"/>
                <w:szCs w:val="20"/>
              </w:rPr>
              <w:t xml:space="preserve">o’u ffilmiau terfynol gan gynnwys rôl y cymeriadau a sut maen nhw wedi datblygu ers y map meddwl, yn ogystal a’u cyfraniad i’r stori fel cyfanwaith. </w:t>
            </w:r>
          </w:p>
          <w:p w14:paraId="270AFC38" w14:textId="0ED95B2E" w:rsidR="000F0F67" w:rsidRPr="00867599" w:rsidRDefault="000F0F67" w:rsidP="00CF264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-Fe fyddaf yn herio disgyblion i </w:t>
            </w:r>
            <w:r w:rsidR="00BC28DE">
              <w:rPr>
                <w:color w:val="000000" w:themeColor="text1"/>
                <w:sz w:val="20"/>
                <w:szCs w:val="20"/>
              </w:rPr>
              <w:t>esbonio sut mae eu hanimeiddiad terfynol yn cysylltu i waith Tim Burton, fel thema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BC28DE">
              <w:rPr>
                <w:color w:val="000000" w:themeColor="text1"/>
                <w:sz w:val="20"/>
                <w:szCs w:val="20"/>
              </w:rPr>
              <w:t xml:space="preserve">i ysrydoli’r gwaith. </w:t>
            </w:r>
          </w:p>
        </w:tc>
      </w:tr>
      <w:tr w:rsidR="00867599" w:rsidRPr="00867599" w14:paraId="27EBDB2F" w14:textId="77777777" w:rsidTr="00EF3E23">
        <w:tc>
          <w:tcPr>
            <w:tcW w:w="1303" w:type="dxa"/>
            <w:shd w:val="clear" w:color="auto" w:fill="D9E2F3" w:themeFill="accent1" w:themeFillTint="33"/>
          </w:tcPr>
          <w:p w14:paraId="59AA1ED0" w14:textId="4CF2BEC7" w:rsidR="00445670" w:rsidRPr="00867599" w:rsidRDefault="00D877BB" w:rsidP="00E4674D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 xml:space="preserve">Sesiwn </w:t>
            </w:r>
            <w:r w:rsidR="000C5119" w:rsidRPr="00867599">
              <w:rPr>
                <w:color w:val="000000" w:themeColor="text1"/>
                <w:sz w:val="20"/>
                <w:szCs w:val="20"/>
              </w:rPr>
              <w:t>gloi</w:t>
            </w:r>
          </w:p>
          <w:p w14:paraId="6E6CE75A" w14:textId="77777777" w:rsidR="00445670" w:rsidRPr="00867599" w:rsidRDefault="00445670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3E492F67" w14:textId="2FF5326A" w:rsidR="00445670" w:rsidRPr="00867599" w:rsidRDefault="00445670" w:rsidP="00E4674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707" w:type="dxa"/>
          </w:tcPr>
          <w:p w14:paraId="212E6F77" w14:textId="1991DD24" w:rsidR="00445670" w:rsidRDefault="00E2384C" w:rsidP="00E4674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  <w:r w:rsidR="00BE7534">
              <w:rPr>
                <w:color w:val="000000" w:themeColor="text1"/>
                <w:sz w:val="20"/>
                <w:szCs w:val="20"/>
              </w:rPr>
              <w:t xml:space="preserve"> munud</w:t>
            </w:r>
          </w:p>
          <w:p w14:paraId="0BDD78A3" w14:textId="77777777" w:rsidR="00FC4A9D" w:rsidRDefault="00FC4A9D" w:rsidP="00E4674D">
            <w:pPr>
              <w:rPr>
                <w:color w:val="000000" w:themeColor="text1"/>
                <w:sz w:val="20"/>
                <w:szCs w:val="20"/>
              </w:rPr>
            </w:pPr>
          </w:p>
          <w:p w14:paraId="7E88B43A" w14:textId="73EE5723" w:rsidR="0071604B" w:rsidRDefault="00FC4A9D" w:rsidP="00FC4A9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Roedd yn ofynnol i ddisgyblion gosod eu ffonau ar y desgau er mwyn i’r disgyblion rhannu eu hanimeiddiadau gyda gweddill y dosbarth ac yna rhoi gadw’r ffonau symudol yn brydlon yn dilyn y weithred. </w:t>
            </w:r>
          </w:p>
          <w:p w14:paraId="71B0CACF" w14:textId="73C9F160" w:rsidR="0071604B" w:rsidRDefault="00D06E9A" w:rsidP="000F0F6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-Gofynnir i’r disgyblion hunan asesu eu </w:t>
            </w:r>
            <w:r w:rsidR="00E350C1">
              <w:rPr>
                <w:color w:val="000000" w:themeColor="text1"/>
                <w:sz w:val="20"/>
                <w:szCs w:val="20"/>
              </w:rPr>
              <w:t>g</w:t>
            </w:r>
            <w:r>
              <w:rPr>
                <w:color w:val="000000" w:themeColor="text1"/>
                <w:sz w:val="20"/>
                <w:szCs w:val="20"/>
              </w:rPr>
              <w:t>waith</w:t>
            </w:r>
            <w:r w:rsidR="004D52BC">
              <w:rPr>
                <w:color w:val="000000" w:themeColor="text1"/>
                <w:sz w:val="20"/>
                <w:szCs w:val="20"/>
              </w:rPr>
              <w:t xml:space="preserve"> wrth weithio</w:t>
            </w:r>
            <w:r w:rsidR="000F0F67">
              <w:rPr>
                <w:color w:val="000000" w:themeColor="text1"/>
                <w:sz w:val="20"/>
                <w:szCs w:val="20"/>
              </w:rPr>
              <w:t xml:space="preserve"> </w:t>
            </w:r>
            <w:r w:rsidR="004D52BC">
              <w:rPr>
                <w:color w:val="000000" w:themeColor="text1"/>
                <w:sz w:val="20"/>
                <w:szCs w:val="20"/>
              </w:rPr>
              <w:t>gan ddefnyddio’r</w:t>
            </w:r>
            <w:r w:rsidR="000F0F67">
              <w:rPr>
                <w:color w:val="000000" w:themeColor="text1"/>
                <w:sz w:val="20"/>
                <w:szCs w:val="20"/>
              </w:rPr>
              <w:t xml:space="preserve"> dull C.C.T (Cryfder, Cryfder a Tharged)</w:t>
            </w:r>
          </w:p>
          <w:p w14:paraId="2CB0EB48" w14:textId="3DBEBBD9" w:rsidR="0071604B" w:rsidRDefault="004D52BC" w:rsidP="00D06E9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-Caiff y tasg yma ei gryfhau yn dilyn y dasg llythrennedd gan ddefnyddio 2 air o’r bwrdd gwyn i ddisgrifio’u gwaith</w:t>
            </w:r>
          </w:p>
          <w:p w14:paraId="1698CF84" w14:textId="0E259881" w:rsidR="0071604B" w:rsidRDefault="0071604B" w:rsidP="00D06E9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  <w:r w:rsidR="00DC4750">
              <w:rPr>
                <w:color w:val="000000" w:themeColor="text1"/>
                <w:sz w:val="20"/>
                <w:szCs w:val="20"/>
              </w:rPr>
              <w:t>Disgwyliri’r d</w:t>
            </w:r>
            <w:r>
              <w:rPr>
                <w:color w:val="000000" w:themeColor="text1"/>
                <w:sz w:val="20"/>
                <w:szCs w:val="20"/>
              </w:rPr>
              <w:t>isgyblion dychwelyd yr adnoddau a roddir a sefyll tu ôl eu cadeiriau yn dawel.</w:t>
            </w:r>
          </w:p>
          <w:p w14:paraId="4469C4B4" w14:textId="77777777" w:rsidR="0071604B" w:rsidRDefault="0071604B" w:rsidP="00D06E9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-Rhyddhau y disgyblion fesul grwpiau</w:t>
            </w:r>
          </w:p>
          <w:p w14:paraId="18AC6002" w14:textId="079A4585" w:rsidR="001F7CF4" w:rsidRPr="00867599" w:rsidRDefault="001F7CF4" w:rsidP="00D06E9A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1283188B" w14:textId="5031646E" w:rsidR="00645E24" w:rsidRDefault="00645E24" w:rsidP="00B24C18">
      <w:pPr>
        <w:pStyle w:val="Heading1"/>
        <w:rPr>
          <w:color w:val="000000" w:themeColor="text1"/>
          <w:sz w:val="28"/>
          <w:szCs w:val="28"/>
        </w:rPr>
      </w:pPr>
    </w:p>
    <w:p w14:paraId="11E6BAD0" w14:textId="5B9971C9" w:rsidR="00E2384C" w:rsidRDefault="00E2384C" w:rsidP="00E2384C"/>
    <w:p w14:paraId="28AF1D03" w14:textId="60F8D2A1" w:rsidR="00E2384C" w:rsidRDefault="00E2384C" w:rsidP="00E2384C"/>
    <w:p w14:paraId="44B562D3" w14:textId="7D9D078C" w:rsidR="00E2384C" w:rsidRDefault="00E2384C" w:rsidP="00E2384C"/>
    <w:p w14:paraId="0C379055" w14:textId="4AA8B3C4" w:rsidR="00E2384C" w:rsidRDefault="00E2384C" w:rsidP="00E2384C"/>
    <w:p w14:paraId="45054A75" w14:textId="770645B0" w:rsidR="00E2384C" w:rsidRDefault="00E2384C" w:rsidP="00E2384C"/>
    <w:p w14:paraId="46AC7350" w14:textId="60D09FFF" w:rsidR="00E2384C" w:rsidRDefault="00E2384C" w:rsidP="00E2384C"/>
    <w:p w14:paraId="3E96F4F8" w14:textId="4040A72F" w:rsidR="00E2384C" w:rsidRDefault="00E2384C" w:rsidP="00E2384C"/>
    <w:p w14:paraId="0B5A8ECB" w14:textId="2C24B79F" w:rsidR="00E2384C" w:rsidRDefault="00E2384C" w:rsidP="00E2384C"/>
    <w:p w14:paraId="17A5193E" w14:textId="33C62821" w:rsidR="00E2384C" w:rsidRDefault="00E2384C" w:rsidP="00E2384C"/>
    <w:p w14:paraId="53FE5433" w14:textId="5EF11D0A" w:rsidR="00E2384C" w:rsidRDefault="00E2384C" w:rsidP="00E2384C"/>
    <w:p w14:paraId="62F3F3C7" w14:textId="43DC0FC1" w:rsidR="00E2384C" w:rsidRDefault="00E2384C" w:rsidP="00E2384C"/>
    <w:p w14:paraId="6C553F9E" w14:textId="1D768ECE" w:rsidR="00E2384C" w:rsidRDefault="00E2384C" w:rsidP="00E2384C"/>
    <w:p w14:paraId="685138CB" w14:textId="0EFCBA49" w:rsidR="00E2384C" w:rsidRDefault="00E2384C" w:rsidP="00E2384C"/>
    <w:p w14:paraId="108343A3" w14:textId="6E265638" w:rsidR="00E2384C" w:rsidRDefault="00E2384C" w:rsidP="00E2384C"/>
    <w:p w14:paraId="4FC6A671" w14:textId="12EC1FE2" w:rsidR="00CF3D46" w:rsidRDefault="00CF3D46" w:rsidP="00E2384C"/>
    <w:p w14:paraId="078FEAFC" w14:textId="37367CC5" w:rsidR="00CF3D46" w:rsidRDefault="00CF3D46" w:rsidP="00E2384C"/>
    <w:p w14:paraId="405D6663" w14:textId="5A2DAF1E" w:rsidR="00CF3D46" w:rsidRDefault="00CF3D46" w:rsidP="00E2384C"/>
    <w:p w14:paraId="25A3F2DC" w14:textId="77777777" w:rsidR="00CF3D46" w:rsidRDefault="00CF3D46" w:rsidP="00E2384C"/>
    <w:p w14:paraId="7267C9A0" w14:textId="1D5AC52F" w:rsidR="00E2384C" w:rsidRDefault="00E2384C" w:rsidP="00E2384C"/>
    <w:p w14:paraId="3E4B6069" w14:textId="77777777" w:rsidR="00A427A3" w:rsidRPr="00E2384C" w:rsidRDefault="00A427A3" w:rsidP="00E2384C"/>
    <w:p w14:paraId="283DA501" w14:textId="26B339AA" w:rsidR="005B14E2" w:rsidRPr="00867599" w:rsidRDefault="00D877BB" w:rsidP="005B14E2">
      <w:pPr>
        <w:jc w:val="center"/>
        <w:rPr>
          <w:b/>
          <w:color w:val="000000" w:themeColor="text1"/>
          <w:sz w:val="28"/>
          <w:szCs w:val="28"/>
        </w:rPr>
      </w:pPr>
      <w:r w:rsidRPr="00867599">
        <w:rPr>
          <w:b/>
          <w:color w:val="000000" w:themeColor="text1"/>
          <w:sz w:val="28"/>
          <w:szCs w:val="28"/>
        </w:rPr>
        <w:t>Cynllun Gwers – Cam 2</w:t>
      </w:r>
    </w:p>
    <w:p w14:paraId="5FEFE73C" w14:textId="1A6DBC49" w:rsidR="005B14E2" w:rsidRPr="00867599" w:rsidRDefault="00D877BB" w:rsidP="005B14E2">
      <w:pPr>
        <w:jc w:val="center"/>
        <w:rPr>
          <w:b/>
          <w:color w:val="000000" w:themeColor="text1"/>
          <w:sz w:val="28"/>
          <w:szCs w:val="28"/>
        </w:rPr>
      </w:pPr>
      <w:r w:rsidRPr="00867599">
        <w:rPr>
          <w:b/>
          <w:color w:val="000000" w:themeColor="text1"/>
          <w:sz w:val="28"/>
          <w:szCs w:val="28"/>
        </w:rPr>
        <w:t>Gwerthuso’r Profiad Dysgu</w:t>
      </w:r>
    </w:p>
    <w:p w14:paraId="1186DAC4" w14:textId="1476F061" w:rsidR="005B14E2" w:rsidRPr="00867599" w:rsidRDefault="00F1392B" w:rsidP="005B14E2">
      <w:pPr>
        <w:jc w:val="center"/>
        <w:rPr>
          <w:b/>
          <w:color w:val="000000" w:themeColor="text1"/>
          <w:sz w:val="28"/>
          <w:szCs w:val="28"/>
        </w:rPr>
      </w:pPr>
      <w:r w:rsidRPr="00867599">
        <w:rPr>
          <w:b/>
          <w:color w:val="000000" w:themeColor="text1"/>
          <w:sz w:val="28"/>
          <w:szCs w:val="28"/>
        </w:rPr>
        <w:t xml:space="preserve"> </w:t>
      </w:r>
      <w:r w:rsidR="00D877BB" w:rsidRPr="00867599">
        <w:rPr>
          <w:b/>
          <w:color w:val="000000" w:themeColor="text1"/>
          <w:sz w:val="28"/>
          <w:szCs w:val="28"/>
        </w:rPr>
        <w:t>(cynhwyswch gyfeiriadau at SAC)</w:t>
      </w:r>
    </w:p>
    <w:p w14:paraId="7D834F3E" w14:textId="2CBD3637" w:rsidR="005B14E2" w:rsidRPr="00867599" w:rsidRDefault="005B14E2" w:rsidP="005B14E2">
      <w:pPr>
        <w:rPr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67599" w:rsidRPr="00867599" w14:paraId="6BDA8F75" w14:textId="77777777" w:rsidTr="00EF3E23">
        <w:tc>
          <w:tcPr>
            <w:tcW w:w="9010" w:type="dxa"/>
            <w:gridSpan w:val="2"/>
            <w:shd w:val="clear" w:color="auto" w:fill="D9E2F3" w:themeFill="accent1" w:themeFillTint="33"/>
          </w:tcPr>
          <w:p w14:paraId="3183E6A6" w14:textId="1E04DADA" w:rsidR="005B14E2" w:rsidRPr="00867599" w:rsidRDefault="00D877BB" w:rsidP="005A4B2C">
            <w:pPr>
              <w:rPr>
                <w:b/>
                <w:color w:val="000000" w:themeColor="text1"/>
              </w:rPr>
            </w:pPr>
            <w:r w:rsidRPr="00867599">
              <w:rPr>
                <w:b/>
                <w:color w:val="000000" w:themeColor="text1"/>
              </w:rPr>
              <w:t>Gwerthuso’r hyn y mae</w:t>
            </w:r>
            <w:r w:rsidR="00EF3E23" w:rsidRPr="00867599">
              <w:rPr>
                <w:b/>
                <w:color w:val="000000" w:themeColor="text1"/>
              </w:rPr>
              <w:t>’r</w:t>
            </w:r>
            <w:r w:rsidRPr="00867599">
              <w:rPr>
                <w:b/>
                <w:color w:val="000000" w:themeColor="text1"/>
              </w:rPr>
              <w:t xml:space="preserve"> </w:t>
            </w:r>
            <w:r w:rsidR="00EF3E23" w:rsidRPr="00867599">
              <w:rPr>
                <w:b/>
                <w:color w:val="000000" w:themeColor="text1"/>
              </w:rPr>
              <w:t>d</w:t>
            </w:r>
            <w:r w:rsidRPr="00867599">
              <w:rPr>
                <w:b/>
                <w:color w:val="000000" w:themeColor="text1"/>
              </w:rPr>
              <w:t xml:space="preserve">isgyblion yn ei </w:t>
            </w:r>
            <w:r w:rsidR="00EF3E23" w:rsidRPr="00867599">
              <w:rPr>
                <w:b/>
                <w:color w:val="000000" w:themeColor="text1"/>
              </w:rPr>
              <w:t>d</w:t>
            </w:r>
            <w:r w:rsidRPr="00867599">
              <w:rPr>
                <w:b/>
                <w:color w:val="000000" w:themeColor="text1"/>
              </w:rPr>
              <w:t>dysgu</w:t>
            </w:r>
          </w:p>
          <w:p w14:paraId="2C344227" w14:textId="77777777" w:rsidR="005B14E2" w:rsidRPr="00867599" w:rsidRDefault="005B14E2" w:rsidP="005A4B2C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67599" w:rsidRPr="00867599" w14:paraId="6B356CA2" w14:textId="77777777" w:rsidTr="00107628">
        <w:trPr>
          <w:trHeight w:val="1392"/>
        </w:trPr>
        <w:tc>
          <w:tcPr>
            <w:tcW w:w="1980" w:type="dxa"/>
            <w:shd w:val="clear" w:color="auto" w:fill="D9E2F3" w:themeFill="accent1" w:themeFillTint="33"/>
          </w:tcPr>
          <w:p w14:paraId="48A98FCC" w14:textId="77777777" w:rsidR="005B14E2" w:rsidRPr="00867599" w:rsidRDefault="00D877BB" w:rsidP="00F1392B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Tystiolaeth o Ddysgu (gan gynnwys agwedd at ddysgu dros amser)</w:t>
            </w:r>
          </w:p>
          <w:p w14:paraId="30E3BDA0" w14:textId="77777777" w:rsidR="002677D4" w:rsidRPr="00867599" w:rsidRDefault="002677D4" w:rsidP="00F1392B">
            <w:pPr>
              <w:rPr>
                <w:color w:val="000000" w:themeColor="text1"/>
                <w:sz w:val="20"/>
                <w:szCs w:val="20"/>
              </w:rPr>
            </w:pPr>
          </w:p>
          <w:p w14:paraId="3ABE6BAC" w14:textId="5A41496C" w:rsidR="002677D4" w:rsidRPr="00867599" w:rsidRDefault="002677D4" w:rsidP="00F1392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30" w:type="dxa"/>
          </w:tcPr>
          <w:p w14:paraId="3CE9AA42" w14:textId="2B91FCBE" w:rsidR="005B14E2" w:rsidRPr="00867599" w:rsidRDefault="00AB7D66" w:rsidP="0047387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Roedd y disgyblion wedi ymateb yn gadarnhaol i’r dasg </w:t>
            </w:r>
            <w:r w:rsidR="00383307">
              <w:rPr>
                <w:color w:val="000000" w:themeColor="text1"/>
                <w:sz w:val="20"/>
                <w:szCs w:val="20"/>
              </w:rPr>
              <w:t>o greu animeiddiad terfynol gan ddefnyddio cymeriadau clai, a recordio ar feddalwedd ‘Imotion’. Caiff hyn ei enghreifftio gan gyfraniad cydweithiol y disgyblion i’w prosiect animeiddio fel y gweler y wers yn weledol ac yn ymarferol yn eu gwaith. Roedden nhw hefyd wedi arddangos eu hanibynniaeth a dargadwad</w:t>
            </w:r>
            <w:r w:rsidR="009A2BD7">
              <w:rPr>
                <w:color w:val="000000" w:themeColor="text1"/>
                <w:sz w:val="20"/>
                <w:szCs w:val="20"/>
              </w:rPr>
              <w:t xml:space="preserve"> gwybodaeth a sgiliau celfyddydol maen nhw wedi dysgu yng ngwersi blaenorol. Roedd y wers yma yn holl bwysig er mwyn cyflawni sgiliau y gwersi oedd yn arwain ato ac yn cyflwyno tystiolaeth gadarn o sut mae’r disgyblion wedi datblygu ar hyd y wersi celf o fewn y modiwl animeiddio. </w:t>
            </w:r>
            <w:r w:rsidR="0038330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67599" w:rsidRPr="00867599" w14:paraId="676AE7BD" w14:textId="77777777" w:rsidTr="00EF3E23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7B9567B4" w14:textId="628126F4" w:rsidR="005B14E2" w:rsidRPr="00867599" w:rsidRDefault="00D877BB" w:rsidP="005A4B2C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Y Camau Nesaf ar gyfer Cynnydd</w:t>
            </w:r>
          </w:p>
          <w:p w14:paraId="2DB8511D" w14:textId="77777777" w:rsidR="005B14E2" w:rsidRPr="00867599" w:rsidRDefault="005B14E2" w:rsidP="005A4B2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30" w:type="dxa"/>
          </w:tcPr>
          <w:p w14:paraId="63C71484" w14:textId="009C0DBD" w:rsidR="005B14E2" w:rsidRPr="00867599" w:rsidRDefault="009A2BD7" w:rsidP="00A658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Wrth symud ymlaen i’r modiwl newydd o waith bydd rhaid i mi ystyried y gwahanol ffactorau wnaeth cyfrannu’n effeithiol i’r wers a’r gwendidau bydd rhaid osgoi yng ngwersi’r dyfodol. Enghraifft o wendid daeth i’r amlwg oedd diffyg disgyblaeth rhai grwpiau ar ôl iddynt penderfynu i weithio yng ngrwpiau o’u dewis. Er bod hyn yn gallu bod yn ddull effeithiol o sicrhau bod pawb yn cyfrannu i’r grwp ac yn ymroi i’r dasg, rhaid hefyd bod yn awdurdodol yn fy rôl fel athro felly bydd yn flaenoriaeth i reoli safon dysgu yn y maes yn y dyfodol. </w:t>
            </w:r>
          </w:p>
        </w:tc>
      </w:tr>
    </w:tbl>
    <w:p w14:paraId="37A42A74" w14:textId="1EA32598" w:rsidR="002677D4" w:rsidRPr="00867599" w:rsidRDefault="002677D4" w:rsidP="005B14E2">
      <w:pPr>
        <w:rPr>
          <w:color w:val="000000" w:themeColor="text1"/>
          <w:sz w:val="20"/>
          <w:szCs w:val="20"/>
        </w:rPr>
      </w:pPr>
    </w:p>
    <w:p w14:paraId="40D7AE25" w14:textId="77777777" w:rsidR="002677D4" w:rsidRPr="00867599" w:rsidRDefault="002677D4" w:rsidP="005B14E2">
      <w:pPr>
        <w:rPr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67599" w:rsidRPr="00867599" w14:paraId="31709182" w14:textId="77777777" w:rsidTr="00EF3E23">
        <w:tc>
          <w:tcPr>
            <w:tcW w:w="9010" w:type="dxa"/>
            <w:gridSpan w:val="2"/>
            <w:shd w:val="clear" w:color="auto" w:fill="D9E2F3" w:themeFill="accent1" w:themeFillTint="33"/>
          </w:tcPr>
          <w:p w14:paraId="14732734" w14:textId="634A80FE" w:rsidR="001F0D5B" w:rsidRPr="00867599" w:rsidRDefault="00D877BB" w:rsidP="001F0D5B">
            <w:pPr>
              <w:rPr>
                <w:b/>
                <w:color w:val="000000" w:themeColor="text1"/>
              </w:rPr>
            </w:pPr>
            <w:r w:rsidRPr="00867599">
              <w:rPr>
                <w:b/>
                <w:color w:val="000000" w:themeColor="text1"/>
              </w:rPr>
              <w:t>Dadansoddiad Adfyfyriol o Addysgu a Strategaethau ar gyfer Datblygiad – gan gynnwys cyfiawnha</w:t>
            </w:r>
            <w:r w:rsidR="00EF3E23" w:rsidRPr="00867599">
              <w:rPr>
                <w:b/>
                <w:color w:val="000000" w:themeColor="text1"/>
              </w:rPr>
              <w:t>d</w:t>
            </w:r>
            <w:r w:rsidRPr="00867599">
              <w:rPr>
                <w:b/>
                <w:color w:val="000000" w:themeColor="text1"/>
              </w:rPr>
              <w:t>/rhesymwaith dewisiadau pedagogaidd</w:t>
            </w:r>
          </w:p>
          <w:p w14:paraId="64447605" w14:textId="77777777" w:rsidR="005B14E2" w:rsidRPr="00867599" w:rsidRDefault="005B14E2" w:rsidP="001F0D5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67599" w:rsidRPr="00867599" w14:paraId="485A4642" w14:textId="77777777" w:rsidTr="00EF3E23">
        <w:tc>
          <w:tcPr>
            <w:tcW w:w="1838" w:type="dxa"/>
            <w:shd w:val="clear" w:color="auto" w:fill="D9E2F3" w:themeFill="accent1" w:themeFillTint="33"/>
          </w:tcPr>
          <w:p w14:paraId="468AED16" w14:textId="338C441D" w:rsidR="005B14E2" w:rsidRPr="00867599" w:rsidRDefault="00D877BB" w:rsidP="005A4B2C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Tystiolaeth o’m Harfer Effeithiol</w:t>
            </w:r>
            <w:r w:rsidR="005B14E2" w:rsidRPr="00867599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7569CD5" w14:textId="77777777" w:rsidR="005B14E2" w:rsidRPr="00867599" w:rsidRDefault="005B14E2" w:rsidP="005A4B2C">
            <w:pPr>
              <w:rPr>
                <w:color w:val="000000" w:themeColor="text1"/>
                <w:sz w:val="20"/>
                <w:szCs w:val="20"/>
              </w:rPr>
            </w:pPr>
          </w:p>
          <w:p w14:paraId="5AB63C0F" w14:textId="37928B0E" w:rsidR="00904242" w:rsidRPr="00867599" w:rsidRDefault="00904242" w:rsidP="005A4B2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72" w:type="dxa"/>
          </w:tcPr>
          <w:p w14:paraId="350CD529" w14:textId="25FC49A7" w:rsidR="005B14E2" w:rsidRPr="00867599" w:rsidRDefault="00CF7CBC" w:rsidP="005A4B2C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Roedd y dasg gwaith cartref aseiniwyd i’r disgyblion cyn y wers, sef i arbrofi ac ymarfer gydag ‘Imotion’ cyn cynhyrchu eu prosiect terfynol yn y wers, wedi profi’n effeithiol iawn gan roedd y disgyblion llawer yn fwy hyderus a chyfarwydd gyda’r meddalwedd er mwyn sicrhau y canlyniad gorau posib. </w:t>
            </w:r>
          </w:p>
        </w:tc>
      </w:tr>
      <w:tr w:rsidR="00867599" w:rsidRPr="00867599" w14:paraId="41452933" w14:textId="77777777" w:rsidTr="00EF3E23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4A462CF0" w14:textId="737792FF" w:rsidR="005B14E2" w:rsidRPr="00867599" w:rsidRDefault="00D877BB" w:rsidP="005A4B2C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Meysydd ar gyfer fy Natblygiad</w:t>
            </w:r>
          </w:p>
          <w:p w14:paraId="0136E0A9" w14:textId="77777777" w:rsidR="005B14E2" w:rsidRPr="00867599" w:rsidRDefault="005B14E2" w:rsidP="005A4B2C">
            <w:pPr>
              <w:rPr>
                <w:color w:val="000000" w:themeColor="text1"/>
                <w:sz w:val="20"/>
                <w:szCs w:val="20"/>
              </w:rPr>
            </w:pPr>
          </w:p>
          <w:p w14:paraId="1F6A3200" w14:textId="6A4B6B54" w:rsidR="005B14E2" w:rsidRPr="00867599" w:rsidRDefault="00D877BB" w:rsidP="005A4B2C">
            <w:pPr>
              <w:rPr>
                <w:color w:val="000000" w:themeColor="text1"/>
                <w:sz w:val="20"/>
                <w:szCs w:val="20"/>
              </w:rPr>
            </w:pPr>
            <w:r w:rsidRPr="00867599">
              <w:rPr>
                <w:color w:val="000000" w:themeColor="text1"/>
                <w:sz w:val="20"/>
                <w:szCs w:val="20"/>
              </w:rPr>
              <w:t>Targedau Personol ar gyfer Cynnydd</w:t>
            </w:r>
          </w:p>
          <w:p w14:paraId="31557555" w14:textId="2E160FD5" w:rsidR="00904242" w:rsidRPr="00867599" w:rsidRDefault="00904242" w:rsidP="005A4B2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172" w:type="dxa"/>
          </w:tcPr>
          <w:p w14:paraId="5D4BD55D" w14:textId="68062E98" w:rsidR="005B14E2" w:rsidRPr="00867599" w:rsidRDefault="00CF7CBC" w:rsidP="00A6580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Roedd y defnydd o dasgau llythrennedd wedi gweithio’n dda iawn wrth geisio rheoli diwedd y wers</w:t>
            </w:r>
            <w:r w:rsidR="00A70A74">
              <w:rPr>
                <w:color w:val="000000" w:themeColor="text1"/>
                <w:sz w:val="20"/>
                <w:szCs w:val="20"/>
              </w:rPr>
              <w:t>. Targed bydd rhaid i mi ystyried wrht symud ymlaen yw rheoli’r amgylchedd dysgu, yn benodol, dechreuad y wersi gan fynnu tawelwch wrth gyflwyno nod y wers a chymryd y gofrestr yn syth.</w:t>
            </w:r>
            <w:bookmarkStart w:id="0" w:name="_GoBack"/>
            <w:bookmarkEnd w:id="0"/>
          </w:p>
        </w:tc>
      </w:tr>
    </w:tbl>
    <w:p w14:paraId="154A7042" w14:textId="77777777" w:rsidR="005B14E2" w:rsidRPr="00867599" w:rsidRDefault="005B14E2" w:rsidP="005B14E2">
      <w:pPr>
        <w:rPr>
          <w:color w:val="000000" w:themeColor="text1"/>
          <w:sz w:val="20"/>
          <w:szCs w:val="20"/>
        </w:rPr>
      </w:pPr>
    </w:p>
    <w:p w14:paraId="73141AFE" w14:textId="77777777" w:rsidR="00EF0BE1" w:rsidRPr="00867599" w:rsidRDefault="00EF0BE1" w:rsidP="00EF0BE1">
      <w:pPr>
        <w:rPr>
          <w:color w:val="000000" w:themeColor="text1"/>
        </w:rPr>
      </w:pPr>
    </w:p>
    <w:p w14:paraId="655C6E51" w14:textId="77777777" w:rsidR="00EF0BE1" w:rsidRPr="00867599" w:rsidRDefault="00EF0BE1" w:rsidP="00EF0BE1">
      <w:pPr>
        <w:rPr>
          <w:color w:val="000000" w:themeColor="text1"/>
        </w:rPr>
      </w:pPr>
    </w:p>
    <w:p w14:paraId="260116EF" w14:textId="77777777" w:rsidR="00EF0BE1" w:rsidRPr="00867599" w:rsidRDefault="00EF0BE1" w:rsidP="00EF0BE1">
      <w:pPr>
        <w:rPr>
          <w:color w:val="000000" w:themeColor="text1"/>
        </w:rPr>
      </w:pPr>
    </w:p>
    <w:p w14:paraId="12D98BD2" w14:textId="77777777" w:rsidR="00EF0BE1" w:rsidRPr="00867599" w:rsidRDefault="00EF0BE1" w:rsidP="00EF0BE1">
      <w:pPr>
        <w:rPr>
          <w:color w:val="000000" w:themeColor="text1"/>
        </w:rPr>
      </w:pPr>
      <w:bookmarkStart w:id="1" w:name="cysill"/>
      <w:bookmarkEnd w:id="1"/>
    </w:p>
    <w:sectPr w:rsidR="00EF0BE1" w:rsidRPr="00867599" w:rsidSect="00107628">
      <w:headerReference w:type="default" r:id="rId13"/>
      <w:type w:val="continuous"/>
      <w:pgSz w:w="11900" w:h="16840" w:code="9"/>
      <w:pgMar w:top="567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BC7EF" w14:textId="77777777" w:rsidR="00D9104F" w:rsidRDefault="00D9104F" w:rsidP="00B24C18">
      <w:r>
        <w:separator/>
      </w:r>
    </w:p>
  </w:endnote>
  <w:endnote w:type="continuationSeparator" w:id="0">
    <w:p w14:paraId="3FA559F0" w14:textId="77777777" w:rsidR="00D9104F" w:rsidRDefault="00D9104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75302" w14:textId="77777777" w:rsidR="00F1392B" w:rsidRDefault="00F139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C576" w14:textId="77777777" w:rsidR="00495D37" w:rsidRDefault="00495D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263B6" w14:textId="77777777" w:rsidR="00F1392B" w:rsidRDefault="00F139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4507F" w14:textId="77777777" w:rsidR="00D9104F" w:rsidRDefault="00D9104F" w:rsidP="00B24C18">
      <w:r>
        <w:separator/>
      </w:r>
    </w:p>
  </w:footnote>
  <w:footnote w:type="continuationSeparator" w:id="0">
    <w:p w14:paraId="76C569B8" w14:textId="77777777" w:rsidR="00D9104F" w:rsidRDefault="00D9104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B86EF" w14:textId="77777777" w:rsidR="00F1392B" w:rsidRDefault="00F139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4708B" w14:textId="77777777" w:rsidR="00F1392B" w:rsidRDefault="00F1392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127CF3"/>
    <w:multiLevelType w:val="hybridMultilevel"/>
    <w:tmpl w:val="A4F4A58E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58561C11"/>
    <w:multiLevelType w:val="hybridMultilevel"/>
    <w:tmpl w:val="D0A6F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7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1218"/>
    <w:rsid w:val="00011E7B"/>
    <w:rsid w:val="00063D4A"/>
    <w:rsid w:val="00072E28"/>
    <w:rsid w:val="00077746"/>
    <w:rsid w:val="000815F6"/>
    <w:rsid w:val="000973E5"/>
    <w:rsid w:val="000C5119"/>
    <w:rsid w:val="000F0D88"/>
    <w:rsid w:val="000F0F67"/>
    <w:rsid w:val="00107628"/>
    <w:rsid w:val="0010777B"/>
    <w:rsid w:val="001131D2"/>
    <w:rsid w:val="00117D9C"/>
    <w:rsid w:val="00140757"/>
    <w:rsid w:val="00167508"/>
    <w:rsid w:val="00173A85"/>
    <w:rsid w:val="001802CD"/>
    <w:rsid w:val="0019503A"/>
    <w:rsid w:val="00195049"/>
    <w:rsid w:val="001975F7"/>
    <w:rsid w:val="0019769E"/>
    <w:rsid w:val="001C79A6"/>
    <w:rsid w:val="001F0D5B"/>
    <w:rsid w:val="001F7CF4"/>
    <w:rsid w:val="00231CFA"/>
    <w:rsid w:val="002677D4"/>
    <w:rsid w:val="00270259"/>
    <w:rsid w:val="00293D9E"/>
    <w:rsid w:val="002A1462"/>
    <w:rsid w:val="002A3DD1"/>
    <w:rsid w:val="002C4E03"/>
    <w:rsid w:val="002D2CAC"/>
    <w:rsid w:val="002F3B4C"/>
    <w:rsid w:val="002F6F07"/>
    <w:rsid w:val="0031799A"/>
    <w:rsid w:val="00325FDA"/>
    <w:rsid w:val="0034269B"/>
    <w:rsid w:val="00354F95"/>
    <w:rsid w:val="0038065C"/>
    <w:rsid w:val="00383307"/>
    <w:rsid w:val="00397662"/>
    <w:rsid w:val="003B005D"/>
    <w:rsid w:val="003D11F9"/>
    <w:rsid w:val="0040291F"/>
    <w:rsid w:val="004079A4"/>
    <w:rsid w:val="0044451F"/>
    <w:rsid w:val="00445670"/>
    <w:rsid w:val="00465356"/>
    <w:rsid w:val="0047387B"/>
    <w:rsid w:val="004847B6"/>
    <w:rsid w:val="00495D37"/>
    <w:rsid w:val="00496E86"/>
    <w:rsid w:val="004B73CD"/>
    <w:rsid w:val="004D52BC"/>
    <w:rsid w:val="004E198B"/>
    <w:rsid w:val="00501FA8"/>
    <w:rsid w:val="005111DB"/>
    <w:rsid w:val="00517CA5"/>
    <w:rsid w:val="0052125C"/>
    <w:rsid w:val="0052606B"/>
    <w:rsid w:val="005404E0"/>
    <w:rsid w:val="00543FC3"/>
    <w:rsid w:val="00551340"/>
    <w:rsid w:val="00560489"/>
    <w:rsid w:val="00562B03"/>
    <w:rsid w:val="00570C7F"/>
    <w:rsid w:val="005768E5"/>
    <w:rsid w:val="00586A5D"/>
    <w:rsid w:val="00591DBA"/>
    <w:rsid w:val="005B13F8"/>
    <w:rsid w:val="005B14E2"/>
    <w:rsid w:val="005B511A"/>
    <w:rsid w:val="005D549A"/>
    <w:rsid w:val="005F4C71"/>
    <w:rsid w:val="00614657"/>
    <w:rsid w:val="00645E24"/>
    <w:rsid w:val="006624CC"/>
    <w:rsid w:val="006628C1"/>
    <w:rsid w:val="006630D3"/>
    <w:rsid w:val="00690BB8"/>
    <w:rsid w:val="006953EE"/>
    <w:rsid w:val="006D368A"/>
    <w:rsid w:val="006F5E1D"/>
    <w:rsid w:val="007033CA"/>
    <w:rsid w:val="00704A7D"/>
    <w:rsid w:val="0071604B"/>
    <w:rsid w:val="00741F7C"/>
    <w:rsid w:val="00754238"/>
    <w:rsid w:val="00756E2D"/>
    <w:rsid w:val="0076252E"/>
    <w:rsid w:val="00780133"/>
    <w:rsid w:val="0078387B"/>
    <w:rsid w:val="007E1715"/>
    <w:rsid w:val="007F1F71"/>
    <w:rsid w:val="0081427B"/>
    <w:rsid w:val="00825DEF"/>
    <w:rsid w:val="00867599"/>
    <w:rsid w:val="0088390C"/>
    <w:rsid w:val="008A60E7"/>
    <w:rsid w:val="008B2269"/>
    <w:rsid w:val="008D1E4F"/>
    <w:rsid w:val="008F3CE5"/>
    <w:rsid w:val="00904242"/>
    <w:rsid w:val="0090665F"/>
    <w:rsid w:val="00927EFF"/>
    <w:rsid w:val="00940013"/>
    <w:rsid w:val="00975E17"/>
    <w:rsid w:val="00980B9D"/>
    <w:rsid w:val="0098170F"/>
    <w:rsid w:val="009A2BD7"/>
    <w:rsid w:val="009B1850"/>
    <w:rsid w:val="009C26DA"/>
    <w:rsid w:val="009D5A02"/>
    <w:rsid w:val="009E08A9"/>
    <w:rsid w:val="009F4031"/>
    <w:rsid w:val="009F6D96"/>
    <w:rsid w:val="00A02720"/>
    <w:rsid w:val="00A05A0B"/>
    <w:rsid w:val="00A218E0"/>
    <w:rsid w:val="00A25E6D"/>
    <w:rsid w:val="00A31B98"/>
    <w:rsid w:val="00A427A3"/>
    <w:rsid w:val="00A46632"/>
    <w:rsid w:val="00A65806"/>
    <w:rsid w:val="00A70A74"/>
    <w:rsid w:val="00AA6C2F"/>
    <w:rsid w:val="00AB7D66"/>
    <w:rsid w:val="00AC475D"/>
    <w:rsid w:val="00AF532A"/>
    <w:rsid w:val="00B030D9"/>
    <w:rsid w:val="00B16EF7"/>
    <w:rsid w:val="00B24C18"/>
    <w:rsid w:val="00B37133"/>
    <w:rsid w:val="00B46CB8"/>
    <w:rsid w:val="00B50246"/>
    <w:rsid w:val="00BA7B97"/>
    <w:rsid w:val="00BC28DE"/>
    <w:rsid w:val="00BD62F6"/>
    <w:rsid w:val="00BE25AF"/>
    <w:rsid w:val="00BE7534"/>
    <w:rsid w:val="00BF0326"/>
    <w:rsid w:val="00BF22C4"/>
    <w:rsid w:val="00C103FA"/>
    <w:rsid w:val="00C16893"/>
    <w:rsid w:val="00C45467"/>
    <w:rsid w:val="00C572DB"/>
    <w:rsid w:val="00C62611"/>
    <w:rsid w:val="00C65815"/>
    <w:rsid w:val="00C8470C"/>
    <w:rsid w:val="00C85D36"/>
    <w:rsid w:val="00CC3036"/>
    <w:rsid w:val="00CD230F"/>
    <w:rsid w:val="00CF0FD4"/>
    <w:rsid w:val="00CF2647"/>
    <w:rsid w:val="00CF3D46"/>
    <w:rsid w:val="00CF6F50"/>
    <w:rsid w:val="00CF7CBC"/>
    <w:rsid w:val="00D042DA"/>
    <w:rsid w:val="00D06E9A"/>
    <w:rsid w:val="00D24076"/>
    <w:rsid w:val="00D34BCE"/>
    <w:rsid w:val="00D35289"/>
    <w:rsid w:val="00D4066E"/>
    <w:rsid w:val="00D44970"/>
    <w:rsid w:val="00D46A8E"/>
    <w:rsid w:val="00D67F65"/>
    <w:rsid w:val="00D7317F"/>
    <w:rsid w:val="00D877BB"/>
    <w:rsid w:val="00D9104F"/>
    <w:rsid w:val="00DB6DEB"/>
    <w:rsid w:val="00DC4750"/>
    <w:rsid w:val="00DC62F3"/>
    <w:rsid w:val="00DF2746"/>
    <w:rsid w:val="00E0688C"/>
    <w:rsid w:val="00E2384C"/>
    <w:rsid w:val="00E27279"/>
    <w:rsid w:val="00E350C1"/>
    <w:rsid w:val="00E6255B"/>
    <w:rsid w:val="00E75960"/>
    <w:rsid w:val="00E94D83"/>
    <w:rsid w:val="00EA113C"/>
    <w:rsid w:val="00EB14E2"/>
    <w:rsid w:val="00EC0A98"/>
    <w:rsid w:val="00ED5701"/>
    <w:rsid w:val="00ED5F74"/>
    <w:rsid w:val="00EE3698"/>
    <w:rsid w:val="00EE7045"/>
    <w:rsid w:val="00EF0BE1"/>
    <w:rsid w:val="00EF0F8F"/>
    <w:rsid w:val="00EF13A9"/>
    <w:rsid w:val="00EF3E23"/>
    <w:rsid w:val="00F04475"/>
    <w:rsid w:val="00F1392B"/>
    <w:rsid w:val="00F16EF9"/>
    <w:rsid w:val="00F275A4"/>
    <w:rsid w:val="00F42994"/>
    <w:rsid w:val="00F461DA"/>
    <w:rsid w:val="00F707F4"/>
    <w:rsid w:val="00F84EB4"/>
    <w:rsid w:val="00FA18DF"/>
    <w:rsid w:val="00FA5E01"/>
    <w:rsid w:val="00FB79B2"/>
    <w:rsid w:val="00FC4A9D"/>
    <w:rsid w:val="00FD0035"/>
    <w:rsid w:val="00FF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58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A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030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30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30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0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0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0D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677D4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5806"/>
    <w:rPr>
      <w:rFonts w:asciiTheme="majorHAnsi" w:eastAsiaTheme="majorEastAsia" w:hAnsiTheme="majorHAnsi" w:cstheme="majorBidi"/>
      <w:color w:val="1F3763" w:themeColor="accent1" w:themeShade="7F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55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09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266</TotalTime>
  <Pages>3</Pages>
  <Words>1049</Words>
  <Characters>5521</Characters>
  <Application>Microsoft Office Word</Application>
  <DocSecurity>0</DocSecurity>
  <Lines>276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Rhys Page (P149374)</cp:lastModifiedBy>
  <cp:revision>8</cp:revision>
  <cp:lastPrinted>2020-03-04T17:28:00Z</cp:lastPrinted>
  <dcterms:created xsi:type="dcterms:W3CDTF">2020-05-10T22:30:00Z</dcterms:created>
  <dcterms:modified xsi:type="dcterms:W3CDTF">2020-05-12T20:22:00Z</dcterms:modified>
</cp:coreProperties>
</file>