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A3E36" w14:textId="77777777" w:rsidR="00E46D30" w:rsidRPr="00F95B1F" w:rsidRDefault="00E46D30" w:rsidP="002D4BB3">
      <w:pPr>
        <w:ind w:left="567"/>
        <w:jc w:val="right"/>
        <w:rPr>
          <w:rFonts w:ascii="Arial" w:hAnsi="Arial"/>
          <w:b/>
        </w:rPr>
      </w:pPr>
      <w:r w:rsidRPr="00976560">
        <w:rPr>
          <w:b/>
          <w:noProof/>
          <w:sz w:val="28"/>
          <w:szCs w:val="28"/>
          <w:lang w:eastAsia="en-GB"/>
        </w:rPr>
        <w:t>Appendix</w:t>
      </w:r>
      <w:r w:rsidR="00307344">
        <w:rPr>
          <w:b/>
          <w:noProof/>
          <w:sz w:val="28"/>
          <w:szCs w:val="28"/>
          <w:lang w:eastAsia="en-GB"/>
        </w:rPr>
        <w:t xml:space="preserve"> AP2</w:t>
      </w:r>
    </w:p>
    <w:p w14:paraId="0B519176" w14:textId="77777777" w:rsidR="00EF1441" w:rsidRPr="00F95B1F" w:rsidRDefault="0016522A" w:rsidP="0016522A">
      <w:pPr>
        <w:keepNext/>
        <w:spacing w:after="60" w:line="240" w:lineRule="auto"/>
        <w:ind w:left="-720"/>
        <w:jc w:val="center"/>
        <w:outlineLvl w:val="0"/>
        <w:rPr>
          <w:rFonts w:ascii="Arial" w:eastAsia="Times New Roman" w:hAnsi="Arial"/>
          <w:b/>
          <w:bCs/>
          <w:kern w:val="32"/>
          <w:sz w:val="32"/>
          <w:szCs w:val="32"/>
        </w:rPr>
      </w:pPr>
      <w:r w:rsidRPr="00F95B1F">
        <w:rPr>
          <w:rFonts w:ascii="Arial" w:eastAsia="Times New Roman" w:hAnsi="Arial"/>
          <w:b/>
          <w:bCs/>
          <w:kern w:val="32"/>
          <w:sz w:val="32"/>
          <w:szCs w:val="32"/>
        </w:rPr>
        <w:t xml:space="preserve">    </w:t>
      </w:r>
      <w:r w:rsidR="00EF1441" w:rsidRPr="00F95B1F">
        <w:rPr>
          <w:rFonts w:ascii="Arial" w:eastAsia="Times New Roman" w:hAnsi="Arial"/>
          <w:b/>
          <w:bCs/>
          <w:kern w:val="32"/>
          <w:sz w:val="32"/>
          <w:szCs w:val="32"/>
        </w:rPr>
        <w:t xml:space="preserve">REQUEST FOR AUTHORISED ABSENCE </w:t>
      </w:r>
    </w:p>
    <w:p w14:paraId="53460873" w14:textId="77777777" w:rsidR="0016522A" w:rsidRPr="00F95B1F" w:rsidRDefault="0016522A" w:rsidP="00F25944">
      <w:pPr>
        <w:spacing w:after="0" w:line="240" w:lineRule="auto"/>
        <w:ind w:left="-720" w:right="-895"/>
        <w:jc w:val="both"/>
        <w:rPr>
          <w:rFonts w:ascii="Arial" w:eastAsia="Times New Roman" w:hAnsi="Arial" w:cs="Times New Roman"/>
          <w:i/>
          <w:sz w:val="20"/>
          <w:szCs w:val="20"/>
        </w:rPr>
      </w:pPr>
    </w:p>
    <w:p w14:paraId="40BF008A" w14:textId="77777777" w:rsidR="002E6965" w:rsidRPr="00F95B1F" w:rsidRDefault="00EF1441" w:rsidP="00F25944">
      <w:pPr>
        <w:spacing w:after="0" w:line="240" w:lineRule="auto"/>
        <w:ind w:left="-720" w:right="-895"/>
        <w:jc w:val="both"/>
        <w:rPr>
          <w:rFonts w:ascii="Arial" w:eastAsia="Times New Roman" w:hAnsi="Arial" w:cs="Times New Roman"/>
          <w:i/>
          <w:sz w:val="20"/>
          <w:szCs w:val="20"/>
        </w:rPr>
      </w:pPr>
      <w:r w:rsidRPr="00F95B1F">
        <w:rPr>
          <w:rFonts w:ascii="Arial" w:eastAsia="Times New Roman" w:hAnsi="Arial" w:cs="Times New Roman"/>
          <w:i/>
          <w:sz w:val="20"/>
          <w:szCs w:val="20"/>
        </w:rPr>
        <w:t xml:space="preserve">Use this form to request any </w:t>
      </w:r>
      <w:r w:rsidR="002E6965" w:rsidRPr="00F95B1F">
        <w:rPr>
          <w:rFonts w:ascii="Arial" w:eastAsia="Times New Roman" w:hAnsi="Arial" w:cs="Times New Roman"/>
          <w:i/>
          <w:sz w:val="20"/>
          <w:szCs w:val="20"/>
        </w:rPr>
        <w:t xml:space="preserve">term-time </w:t>
      </w:r>
      <w:r w:rsidRPr="00F95B1F">
        <w:rPr>
          <w:rFonts w:ascii="Arial" w:eastAsia="Times New Roman" w:hAnsi="Arial" w:cs="Times New Roman"/>
          <w:i/>
          <w:sz w:val="20"/>
          <w:szCs w:val="20"/>
        </w:rPr>
        <w:t xml:space="preserve">leave from your </w:t>
      </w:r>
      <w:r w:rsidR="002E6965" w:rsidRPr="00F95B1F">
        <w:rPr>
          <w:rFonts w:ascii="Arial" w:eastAsia="Times New Roman" w:hAnsi="Arial" w:cs="Times New Roman"/>
          <w:i/>
          <w:sz w:val="20"/>
          <w:szCs w:val="20"/>
        </w:rPr>
        <w:t>programme of study</w:t>
      </w:r>
      <w:r w:rsidRPr="00F95B1F">
        <w:rPr>
          <w:rFonts w:ascii="Arial" w:eastAsia="Times New Roman" w:hAnsi="Arial" w:cs="Times New Roman"/>
          <w:i/>
          <w:sz w:val="20"/>
          <w:szCs w:val="20"/>
        </w:rPr>
        <w:t xml:space="preserve">. </w:t>
      </w:r>
      <w:r w:rsidR="00E007A0" w:rsidRPr="00F95B1F">
        <w:rPr>
          <w:rFonts w:ascii="Arial" w:eastAsia="Times New Roman" w:hAnsi="Arial" w:cs="Times New Roman"/>
          <w:i/>
          <w:sz w:val="20"/>
          <w:szCs w:val="20"/>
        </w:rPr>
        <w:t xml:space="preserve">You do not need to apply for leave during vacation periods. </w:t>
      </w:r>
      <w:r w:rsidR="002E6965" w:rsidRPr="00F95B1F">
        <w:rPr>
          <w:rFonts w:ascii="Arial" w:eastAsia="Times New Roman" w:hAnsi="Arial" w:cs="Times New Roman"/>
          <w:i/>
          <w:sz w:val="20"/>
          <w:szCs w:val="20"/>
        </w:rPr>
        <w:t>Please read the guidance notes before completing the form.</w:t>
      </w:r>
    </w:p>
    <w:p w14:paraId="7A848306" w14:textId="77777777" w:rsidR="00E37D18" w:rsidRPr="00F95B1F" w:rsidRDefault="00E37D18" w:rsidP="00EE4A8E">
      <w:pPr>
        <w:spacing w:after="0" w:line="240" w:lineRule="auto"/>
        <w:ind w:right="-895"/>
        <w:jc w:val="both"/>
        <w:rPr>
          <w:rFonts w:ascii="Arial" w:eastAsia="Times New Roman" w:hAnsi="Arial" w:cs="Times New Roman"/>
          <w:i/>
          <w:sz w:val="16"/>
          <w:szCs w:val="16"/>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5128"/>
      </w:tblGrid>
      <w:tr w:rsidR="00EA7335" w:rsidRPr="004205DF" w14:paraId="298CBE15" w14:textId="77777777" w:rsidTr="007D7920">
        <w:tc>
          <w:tcPr>
            <w:tcW w:w="5220" w:type="dxa"/>
            <w:tcBorders>
              <w:right w:val="nil"/>
            </w:tcBorders>
            <w:shd w:val="clear" w:color="auto" w:fill="D6E3BC"/>
          </w:tcPr>
          <w:p w14:paraId="48A375AA" w14:textId="77777777" w:rsidR="00970D0A" w:rsidRPr="007D1E9C" w:rsidRDefault="00970D0A" w:rsidP="004205DF">
            <w:pPr>
              <w:spacing w:after="0" w:line="240" w:lineRule="auto"/>
              <w:ind w:right="-895"/>
              <w:jc w:val="both"/>
              <w:rPr>
                <w:rFonts w:ascii="Arial" w:eastAsia="Times New Roman" w:hAnsi="Arial"/>
                <w:b/>
                <w:color w:val="C45911"/>
                <w:sz w:val="20"/>
                <w:szCs w:val="20"/>
              </w:rPr>
            </w:pPr>
            <w:r w:rsidRPr="004205DF">
              <w:rPr>
                <w:rFonts w:ascii="Arial" w:eastAsia="Times New Roman" w:hAnsi="Arial"/>
                <w:b/>
                <w:sz w:val="20"/>
                <w:szCs w:val="20"/>
              </w:rPr>
              <w:t>PERSONAL DETAILS</w:t>
            </w:r>
          </w:p>
        </w:tc>
        <w:tc>
          <w:tcPr>
            <w:tcW w:w="5128" w:type="dxa"/>
            <w:tcBorders>
              <w:left w:val="nil"/>
            </w:tcBorders>
            <w:shd w:val="clear" w:color="auto" w:fill="D6E3BC"/>
          </w:tcPr>
          <w:p w14:paraId="41E5D798" w14:textId="77777777" w:rsidR="00970D0A" w:rsidRPr="004205DF" w:rsidRDefault="00970D0A" w:rsidP="004205DF">
            <w:pPr>
              <w:spacing w:after="0" w:line="240" w:lineRule="auto"/>
              <w:ind w:right="-895"/>
              <w:jc w:val="both"/>
              <w:rPr>
                <w:rFonts w:ascii="Arial" w:eastAsia="Times New Roman" w:hAnsi="Arial"/>
                <w:b/>
                <w:sz w:val="20"/>
                <w:szCs w:val="20"/>
              </w:rPr>
            </w:pPr>
          </w:p>
        </w:tc>
      </w:tr>
      <w:tr w:rsidR="00E37D18" w:rsidRPr="004205DF" w14:paraId="503A96E8" w14:textId="77777777" w:rsidTr="007D7920">
        <w:tc>
          <w:tcPr>
            <w:tcW w:w="5220" w:type="dxa"/>
            <w:shd w:val="clear" w:color="auto" w:fill="auto"/>
          </w:tcPr>
          <w:p w14:paraId="1764F9A2" w14:textId="3F3B49B5" w:rsidR="00E37D18" w:rsidRPr="004205DF" w:rsidRDefault="002E6965" w:rsidP="004205DF">
            <w:pPr>
              <w:spacing w:after="0" w:line="240" w:lineRule="auto"/>
              <w:ind w:right="-895"/>
              <w:jc w:val="both"/>
              <w:rPr>
                <w:rFonts w:ascii="Arial" w:eastAsia="Times New Roman" w:hAnsi="Arial"/>
                <w:i/>
                <w:sz w:val="20"/>
                <w:szCs w:val="20"/>
              </w:rPr>
            </w:pPr>
            <w:r w:rsidRPr="004205DF">
              <w:rPr>
                <w:rFonts w:ascii="Arial" w:eastAsia="Times New Roman" w:hAnsi="Arial"/>
                <w:b/>
                <w:sz w:val="20"/>
                <w:szCs w:val="20"/>
              </w:rPr>
              <w:t>Student Name:</w:t>
            </w:r>
            <w:r w:rsidR="005B1BD3">
              <w:rPr>
                <w:rFonts w:ascii="Arial" w:eastAsia="Times New Roman" w:hAnsi="Arial"/>
                <w:b/>
                <w:sz w:val="20"/>
                <w:szCs w:val="20"/>
              </w:rPr>
              <w:t xml:space="preserve"> Mohammed Usman </w:t>
            </w:r>
          </w:p>
        </w:tc>
        <w:tc>
          <w:tcPr>
            <w:tcW w:w="5128" w:type="dxa"/>
            <w:shd w:val="clear" w:color="auto" w:fill="auto"/>
          </w:tcPr>
          <w:p w14:paraId="17C972B4" w14:textId="512D3BFE" w:rsidR="002E6965" w:rsidRPr="004205DF" w:rsidRDefault="002E6965" w:rsidP="004205DF">
            <w:pPr>
              <w:tabs>
                <w:tab w:val="right" w:pos="5004"/>
              </w:tabs>
              <w:spacing w:after="0" w:line="240" w:lineRule="auto"/>
              <w:jc w:val="both"/>
              <w:rPr>
                <w:rFonts w:ascii="Arial" w:eastAsia="Times New Roman" w:hAnsi="Arial"/>
                <w:b/>
                <w:sz w:val="20"/>
                <w:szCs w:val="20"/>
              </w:rPr>
            </w:pPr>
            <w:r w:rsidRPr="004205DF">
              <w:rPr>
                <w:rFonts w:ascii="Arial" w:eastAsia="Times New Roman" w:hAnsi="Arial"/>
                <w:b/>
                <w:sz w:val="20"/>
                <w:szCs w:val="20"/>
              </w:rPr>
              <w:t>Student ID</w:t>
            </w:r>
            <w:r w:rsidR="00512A23" w:rsidRPr="004205DF">
              <w:rPr>
                <w:rFonts w:ascii="Arial" w:eastAsia="Times New Roman" w:hAnsi="Arial"/>
                <w:b/>
                <w:sz w:val="20"/>
                <w:szCs w:val="20"/>
              </w:rPr>
              <w:t xml:space="preserve"> Number</w:t>
            </w:r>
            <w:r w:rsidRPr="004205DF">
              <w:rPr>
                <w:rFonts w:ascii="Arial" w:eastAsia="Times New Roman" w:hAnsi="Arial"/>
                <w:b/>
                <w:sz w:val="20"/>
                <w:szCs w:val="20"/>
              </w:rPr>
              <w:t>:</w:t>
            </w:r>
            <w:r w:rsidR="005B1BD3">
              <w:rPr>
                <w:rFonts w:ascii="Arial" w:eastAsia="Times New Roman" w:hAnsi="Arial"/>
                <w:b/>
                <w:sz w:val="20"/>
                <w:szCs w:val="20"/>
              </w:rPr>
              <w:t xml:space="preserve"> 1711892</w:t>
            </w:r>
          </w:p>
          <w:p w14:paraId="2642155F" w14:textId="77777777" w:rsidR="00E37D18" w:rsidRPr="004205DF" w:rsidRDefault="00E37D18" w:rsidP="004205DF">
            <w:pPr>
              <w:spacing w:after="0" w:line="240" w:lineRule="auto"/>
              <w:ind w:right="-895"/>
              <w:jc w:val="both"/>
              <w:rPr>
                <w:rFonts w:ascii="Arial" w:eastAsia="Times New Roman" w:hAnsi="Arial"/>
                <w:i/>
                <w:sz w:val="20"/>
                <w:szCs w:val="20"/>
              </w:rPr>
            </w:pPr>
          </w:p>
        </w:tc>
      </w:tr>
      <w:tr w:rsidR="007D7920" w:rsidRPr="004205DF" w14:paraId="09AB7890" w14:textId="77777777" w:rsidTr="00BE2785">
        <w:tc>
          <w:tcPr>
            <w:tcW w:w="10348" w:type="dxa"/>
            <w:gridSpan w:val="2"/>
            <w:shd w:val="clear" w:color="auto" w:fill="auto"/>
          </w:tcPr>
          <w:p w14:paraId="72BC215D" w14:textId="77777777" w:rsidR="007D7920" w:rsidRPr="004205DF" w:rsidRDefault="007D7920" w:rsidP="004205DF">
            <w:pPr>
              <w:spacing w:after="0" w:line="240" w:lineRule="auto"/>
              <w:ind w:right="-895"/>
              <w:jc w:val="both"/>
              <w:rPr>
                <w:rFonts w:ascii="Arial" w:eastAsia="Times New Roman" w:hAnsi="Arial"/>
                <w:b/>
                <w:sz w:val="20"/>
                <w:szCs w:val="20"/>
              </w:rPr>
            </w:pPr>
            <w:r w:rsidRPr="004205DF">
              <w:rPr>
                <w:rFonts w:ascii="Arial" w:eastAsia="Times New Roman" w:hAnsi="Arial"/>
                <w:b/>
                <w:sz w:val="20"/>
                <w:szCs w:val="20"/>
              </w:rPr>
              <w:t xml:space="preserve">UWTSD Email:                                </w:t>
            </w:r>
          </w:p>
          <w:p w14:paraId="3658D9E2" w14:textId="0D6714C4" w:rsidR="007D7920" w:rsidRPr="004205DF" w:rsidRDefault="007D7920" w:rsidP="004205DF">
            <w:pPr>
              <w:spacing w:after="0" w:line="240" w:lineRule="auto"/>
              <w:ind w:right="-895"/>
              <w:jc w:val="both"/>
              <w:rPr>
                <w:rFonts w:ascii="Arial" w:eastAsia="Times New Roman" w:hAnsi="Arial"/>
                <w:i/>
                <w:sz w:val="20"/>
                <w:szCs w:val="20"/>
              </w:rPr>
            </w:pPr>
            <w:r w:rsidRPr="004205DF">
              <w:rPr>
                <w:rFonts w:ascii="Arial" w:eastAsia="Times New Roman" w:hAnsi="Arial"/>
                <w:sz w:val="20"/>
                <w:szCs w:val="20"/>
              </w:rPr>
              <w:t xml:space="preserve">                                                     </w:t>
            </w:r>
            <w:r w:rsidR="005B1BD3">
              <w:rPr>
                <w:rFonts w:ascii="Arial" w:eastAsia="Times New Roman" w:hAnsi="Arial"/>
                <w:sz w:val="20"/>
                <w:szCs w:val="20"/>
              </w:rPr>
              <w:t>1711892</w:t>
            </w:r>
            <w:r w:rsidRPr="004205DF">
              <w:rPr>
                <w:rFonts w:ascii="Arial" w:eastAsia="Times New Roman" w:hAnsi="Arial"/>
                <w:sz w:val="20"/>
                <w:szCs w:val="20"/>
              </w:rPr>
              <w:t>@student.uwtsd.ac.uk</w:t>
            </w:r>
          </w:p>
        </w:tc>
      </w:tr>
    </w:tbl>
    <w:p w14:paraId="123CEE67" w14:textId="77777777" w:rsidR="00E37D18" w:rsidRPr="00F95B1F" w:rsidRDefault="00E37D18" w:rsidP="00F25944">
      <w:pPr>
        <w:spacing w:after="0" w:line="240" w:lineRule="auto"/>
        <w:ind w:left="-720" w:right="-895"/>
        <w:jc w:val="both"/>
        <w:rPr>
          <w:rFonts w:ascii="Arial" w:eastAsia="Times New Roman" w:hAnsi="Arial" w:cs="Times New Roman"/>
          <w:i/>
          <w:sz w:val="16"/>
          <w:szCs w:val="16"/>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970D0A" w:rsidRPr="004205DF" w14:paraId="02310D29" w14:textId="77777777" w:rsidTr="004205DF">
        <w:tc>
          <w:tcPr>
            <w:tcW w:w="10348" w:type="dxa"/>
            <w:shd w:val="clear" w:color="auto" w:fill="D6E3BC"/>
          </w:tcPr>
          <w:p w14:paraId="4692A0D6" w14:textId="77777777" w:rsidR="00970D0A" w:rsidRPr="004205DF" w:rsidRDefault="00512A23" w:rsidP="004205DF">
            <w:pPr>
              <w:tabs>
                <w:tab w:val="left" w:pos="2052"/>
                <w:tab w:val="left" w:pos="3672"/>
                <w:tab w:val="left" w:pos="6012"/>
                <w:tab w:val="left" w:pos="7092"/>
                <w:tab w:val="right" w:pos="10584"/>
              </w:tabs>
              <w:spacing w:after="0" w:line="240" w:lineRule="auto"/>
              <w:jc w:val="both"/>
              <w:rPr>
                <w:rFonts w:ascii="Arial" w:eastAsia="Times New Roman" w:hAnsi="Arial"/>
                <w:b/>
                <w:sz w:val="20"/>
                <w:szCs w:val="20"/>
              </w:rPr>
            </w:pPr>
            <w:r w:rsidRPr="004205DF">
              <w:rPr>
                <w:rFonts w:ascii="Arial" w:eastAsia="Times New Roman" w:hAnsi="Arial"/>
                <w:b/>
                <w:sz w:val="20"/>
                <w:szCs w:val="20"/>
              </w:rPr>
              <w:t>REQUESTED DATES FOR AUTHORIS</w:t>
            </w:r>
            <w:r w:rsidR="00970D0A" w:rsidRPr="004205DF">
              <w:rPr>
                <w:rFonts w:ascii="Arial" w:eastAsia="Times New Roman" w:hAnsi="Arial"/>
                <w:b/>
                <w:sz w:val="20"/>
                <w:szCs w:val="20"/>
              </w:rPr>
              <w:t>ED ABSENCE:</w:t>
            </w:r>
          </w:p>
        </w:tc>
      </w:tr>
      <w:tr w:rsidR="00970D0A" w:rsidRPr="004205DF" w14:paraId="7F4088C5" w14:textId="77777777" w:rsidTr="004205DF">
        <w:tc>
          <w:tcPr>
            <w:tcW w:w="10348" w:type="dxa"/>
            <w:shd w:val="clear" w:color="auto" w:fill="auto"/>
          </w:tcPr>
          <w:p w14:paraId="2ED28216" w14:textId="77777777" w:rsidR="00970D0A" w:rsidRPr="004205DF" w:rsidRDefault="00970D0A" w:rsidP="004205DF">
            <w:pPr>
              <w:spacing w:after="0" w:line="240" w:lineRule="auto"/>
              <w:jc w:val="both"/>
              <w:rPr>
                <w:rFonts w:ascii="Arial" w:hAnsi="Arial"/>
              </w:rPr>
            </w:pPr>
          </w:p>
          <w:p w14:paraId="5CD55591" w14:textId="4CAA1AF2" w:rsidR="00970D0A" w:rsidRPr="004205DF" w:rsidRDefault="00970D0A" w:rsidP="004205DF">
            <w:pPr>
              <w:spacing w:after="0" w:line="240" w:lineRule="auto"/>
              <w:jc w:val="both"/>
              <w:rPr>
                <w:rFonts w:ascii="Arial" w:hAnsi="Arial"/>
              </w:rPr>
            </w:pPr>
            <w:r w:rsidRPr="004205DF">
              <w:rPr>
                <w:rFonts w:ascii="Arial" w:eastAsia="Times New Roman" w:hAnsi="Arial"/>
                <w:b/>
                <w:sz w:val="20"/>
                <w:szCs w:val="20"/>
              </w:rPr>
              <w:t>From:</w:t>
            </w:r>
            <w:r w:rsidR="00DA62ED" w:rsidRPr="004205DF">
              <w:rPr>
                <w:rFonts w:ascii="Arial" w:eastAsia="Times New Roman" w:hAnsi="Arial"/>
                <w:b/>
                <w:sz w:val="20"/>
                <w:szCs w:val="20"/>
              </w:rPr>
              <w:t xml:space="preserve">  </w:t>
            </w:r>
            <w:r w:rsidR="00E25FC8">
              <w:rPr>
                <w:rFonts w:ascii="Arial" w:eastAsia="Times New Roman" w:hAnsi="Arial"/>
                <w:b/>
                <w:sz w:val="20"/>
                <w:szCs w:val="20"/>
              </w:rPr>
              <w:t>27</w:t>
            </w:r>
            <w:proofErr w:type="gramStart"/>
            <w:r w:rsidR="00E25FC8">
              <w:rPr>
                <w:rFonts w:ascii="Arial" w:eastAsia="Times New Roman" w:hAnsi="Arial"/>
                <w:b/>
                <w:sz w:val="20"/>
                <w:szCs w:val="20"/>
              </w:rPr>
              <w:t>th</w:t>
            </w:r>
            <w:r w:rsidR="00DA62ED" w:rsidRPr="004205DF">
              <w:rPr>
                <w:rFonts w:ascii="Arial" w:eastAsia="Times New Roman" w:hAnsi="Arial"/>
                <w:b/>
                <w:sz w:val="20"/>
                <w:szCs w:val="20"/>
              </w:rPr>
              <w:t xml:space="preserve">  </w:t>
            </w:r>
            <w:r w:rsidR="00E25FC8">
              <w:rPr>
                <w:rFonts w:ascii="Arial" w:eastAsia="Times New Roman" w:hAnsi="Arial"/>
                <w:b/>
                <w:sz w:val="20"/>
                <w:szCs w:val="20"/>
              </w:rPr>
              <w:t>March</w:t>
            </w:r>
            <w:proofErr w:type="gramEnd"/>
            <w:r w:rsidR="00E25FC8">
              <w:rPr>
                <w:rFonts w:ascii="Arial" w:eastAsia="Times New Roman" w:hAnsi="Arial"/>
                <w:b/>
                <w:sz w:val="20"/>
                <w:szCs w:val="20"/>
              </w:rPr>
              <w:t xml:space="preserve"> 2019</w:t>
            </w:r>
            <w:r w:rsidR="00DA62ED" w:rsidRPr="004205DF">
              <w:rPr>
                <w:rFonts w:ascii="Arial" w:eastAsia="Times New Roman" w:hAnsi="Arial"/>
                <w:b/>
                <w:sz w:val="20"/>
                <w:szCs w:val="20"/>
              </w:rPr>
              <w:t xml:space="preserve">   </w:t>
            </w:r>
            <w:r w:rsidR="00E25FC8">
              <w:rPr>
                <w:rFonts w:ascii="Arial" w:eastAsia="Times New Roman" w:hAnsi="Arial"/>
                <w:b/>
                <w:sz w:val="20"/>
                <w:szCs w:val="20"/>
              </w:rPr>
              <w:t xml:space="preserve">                       </w:t>
            </w:r>
            <w:r w:rsidR="00512A23" w:rsidRPr="004205DF">
              <w:rPr>
                <w:rFonts w:ascii="Arial" w:eastAsia="Times New Roman" w:hAnsi="Arial"/>
                <w:b/>
                <w:sz w:val="20"/>
                <w:szCs w:val="20"/>
              </w:rPr>
              <w:t>To:</w:t>
            </w:r>
            <w:r w:rsidR="00DA62ED" w:rsidRPr="004205DF">
              <w:rPr>
                <w:rFonts w:ascii="Arial" w:eastAsia="Times New Roman" w:hAnsi="Arial"/>
                <w:b/>
                <w:sz w:val="20"/>
                <w:szCs w:val="20"/>
              </w:rPr>
              <w:t xml:space="preserve">   </w:t>
            </w:r>
            <w:r w:rsidR="00E25FC8">
              <w:rPr>
                <w:rFonts w:ascii="Arial" w:eastAsia="Times New Roman" w:hAnsi="Arial"/>
                <w:b/>
                <w:sz w:val="20"/>
                <w:szCs w:val="20"/>
              </w:rPr>
              <w:t>20</w:t>
            </w:r>
            <w:r w:rsidR="00E25FC8" w:rsidRPr="00E25FC8">
              <w:rPr>
                <w:rFonts w:ascii="Arial" w:eastAsia="Times New Roman" w:hAnsi="Arial"/>
                <w:b/>
                <w:sz w:val="20"/>
                <w:szCs w:val="20"/>
                <w:vertAlign w:val="superscript"/>
              </w:rPr>
              <w:t>th</w:t>
            </w:r>
            <w:r w:rsidR="00E25FC8">
              <w:rPr>
                <w:rFonts w:ascii="Arial" w:eastAsia="Times New Roman" w:hAnsi="Arial"/>
                <w:b/>
                <w:sz w:val="20"/>
                <w:szCs w:val="20"/>
              </w:rPr>
              <w:t xml:space="preserve"> May 2019</w:t>
            </w:r>
            <w:r w:rsidR="00DA62ED" w:rsidRPr="004205DF">
              <w:rPr>
                <w:rFonts w:ascii="Arial" w:eastAsia="Times New Roman" w:hAnsi="Arial"/>
                <w:b/>
                <w:sz w:val="20"/>
                <w:szCs w:val="20"/>
              </w:rPr>
              <w:t xml:space="preserve">                                            </w:t>
            </w:r>
            <w:r w:rsidRPr="004205DF">
              <w:rPr>
                <w:rFonts w:ascii="Arial" w:eastAsia="Times New Roman" w:hAnsi="Arial"/>
                <w:b/>
                <w:sz w:val="20"/>
                <w:szCs w:val="20"/>
              </w:rPr>
              <w:t>TOTAL DAYS:</w:t>
            </w:r>
            <w:r w:rsidR="00E25FC8">
              <w:rPr>
                <w:rFonts w:ascii="Arial" w:eastAsia="Times New Roman" w:hAnsi="Arial"/>
                <w:b/>
                <w:sz w:val="20"/>
                <w:szCs w:val="20"/>
              </w:rPr>
              <w:t xml:space="preserve"> </w:t>
            </w:r>
            <w:r w:rsidR="00AB74AC">
              <w:rPr>
                <w:rFonts w:ascii="Arial" w:eastAsia="Times New Roman" w:hAnsi="Arial"/>
                <w:b/>
                <w:sz w:val="20"/>
                <w:szCs w:val="20"/>
              </w:rPr>
              <w:t xml:space="preserve">5 </w:t>
            </w:r>
          </w:p>
        </w:tc>
      </w:tr>
    </w:tbl>
    <w:p w14:paraId="69CBD963" w14:textId="77777777" w:rsidR="00EF1441" w:rsidRPr="00F95B1F" w:rsidRDefault="00EF1441" w:rsidP="00F25944">
      <w:pPr>
        <w:spacing w:after="0"/>
        <w:jc w:val="both"/>
        <w:rPr>
          <w:rFonts w:ascii="Arial" w:hAnsi="Arial"/>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D4369" w:rsidRPr="004205DF" w14:paraId="09AA0B2A" w14:textId="77777777" w:rsidTr="004205DF">
        <w:tc>
          <w:tcPr>
            <w:tcW w:w="10348" w:type="dxa"/>
            <w:shd w:val="clear" w:color="auto" w:fill="D6E3BC"/>
          </w:tcPr>
          <w:p w14:paraId="4C5F937D" w14:textId="77777777" w:rsidR="000D4369" w:rsidRPr="004205DF" w:rsidRDefault="00512A23" w:rsidP="004205DF">
            <w:pPr>
              <w:tabs>
                <w:tab w:val="left" w:pos="2052"/>
                <w:tab w:val="left" w:pos="3672"/>
                <w:tab w:val="left" w:pos="6012"/>
                <w:tab w:val="left" w:pos="7092"/>
                <w:tab w:val="right" w:pos="10584"/>
              </w:tabs>
              <w:spacing w:after="0" w:line="240" w:lineRule="auto"/>
              <w:jc w:val="both"/>
              <w:rPr>
                <w:rFonts w:ascii="Arial" w:eastAsia="Times New Roman" w:hAnsi="Arial"/>
                <w:b/>
                <w:sz w:val="20"/>
                <w:szCs w:val="20"/>
              </w:rPr>
            </w:pPr>
            <w:r w:rsidRPr="004205DF">
              <w:rPr>
                <w:rFonts w:ascii="Arial" w:eastAsia="Times New Roman" w:hAnsi="Arial"/>
                <w:b/>
                <w:sz w:val="20"/>
                <w:szCs w:val="20"/>
              </w:rPr>
              <w:t xml:space="preserve">REASON FOR ABSENCE: </w:t>
            </w:r>
            <w:r w:rsidR="000D4369" w:rsidRPr="004205DF">
              <w:rPr>
                <w:rFonts w:ascii="Arial" w:eastAsia="Times New Roman" w:hAnsi="Arial"/>
                <w:b/>
                <w:sz w:val="20"/>
                <w:szCs w:val="20"/>
              </w:rPr>
              <w:t xml:space="preserve">(Please check the appropriate box  </w:t>
            </w:r>
            <w:r w:rsidR="000D4369" w:rsidRPr="004205DF">
              <w:rPr>
                <w:rFonts w:ascii="Arial" w:eastAsia="Times New Roman" w:hAnsi="Arial"/>
                <w:b/>
                <w:sz w:val="20"/>
                <w:szCs w:val="20"/>
              </w:rPr>
              <w:fldChar w:fldCharType="begin">
                <w:ffData>
                  <w:name w:val="Check4"/>
                  <w:enabled/>
                  <w:calcOnExit w:val="0"/>
                  <w:checkBox>
                    <w:sizeAuto/>
                    <w:default w:val="1"/>
                  </w:checkBox>
                </w:ffData>
              </w:fldChar>
            </w:r>
            <w:bookmarkStart w:id="0" w:name="Check4"/>
            <w:r w:rsidR="000D4369" w:rsidRPr="004205DF">
              <w:rPr>
                <w:rFonts w:ascii="Arial" w:eastAsia="Times New Roman" w:hAnsi="Arial"/>
                <w:b/>
                <w:sz w:val="20"/>
                <w:szCs w:val="20"/>
              </w:rPr>
              <w:instrText xml:space="preserve"> FORMCHECKBOX </w:instrText>
            </w:r>
            <w:r w:rsidR="00322515" w:rsidRPr="004205DF">
              <w:rPr>
                <w:rFonts w:ascii="Arial" w:eastAsia="Times New Roman" w:hAnsi="Arial"/>
                <w:b/>
                <w:sz w:val="20"/>
                <w:szCs w:val="20"/>
              </w:rPr>
            </w:r>
            <w:r w:rsidR="00322515" w:rsidRPr="004205DF">
              <w:rPr>
                <w:rFonts w:ascii="Arial" w:eastAsia="Times New Roman" w:hAnsi="Arial"/>
                <w:b/>
                <w:sz w:val="20"/>
                <w:szCs w:val="20"/>
              </w:rPr>
              <w:fldChar w:fldCharType="separate"/>
            </w:r>
            <w:r w:rsidR="000D4369" w:rsidRPr="004205DF">
              <w:rPr>
                <w:rFonts w:ascii="Arial" w:eastAsia="Times New Roman" w:hAnsi="Arial"/>
                <w:b/>
                <w:sz w:val="20"/>
                <w:szCs w:val="20"/>
              </w:rPr>
              <w:fldChar w:fldCharType="end"/>
            </w:r>
            <w:bookmarkEnd w:id="0"/>
            <w:r w:rsidR="000D4369" w:rsidRPr="004205DF">
              <w:rPr>
                <w:rFonts w:ascii="Arial" w:eastAsia="Times New Roman" w:hAnsi="Arial"/>
                <w:b/>
                <w:sz w:val="20"/>
                <w:szCs w:val="20"/>
              </w:rPr>
              <w:t xml:space="preserve">) </w:t>
            </w:r>
          </w:p>
        </w:tc>
      </w:tr>
      <w:tr w:rsidR="0065730F" w:rsidRPr="004205DF" w14:paraId="76D612E5" w14:textId="77777777" w:rsidTr="004205DF">
        <w:tc>
          <w:tcPr>
            <w:tcW w:w="10348" w:type="dxa"/>
            <w:shd w:val="clear" w:color="auto" w:fill="auto"/>
          </w:tcPr>
          <w:tbl>
            <w:tblPr>
              <w:tblW w:w="0" w:type="auto"/>
              <w:tblInd w:w="108" w:type="dxa"/>
              <w:tblLook w:val="01E0" w:firstRow="1" w:lastRow="1" w:firstColumn="1" w:lastColumn="1" w:noHBand="0" w:noVBand="0"/>
            </w:tblPr>
            <w:tblGrid>
              <w:gridCol w:w="700"/>
              <w:gridCol w:w="8900"/>
            </w:tblGrid>
            <w:tr w:rsidR="0065730F" w:rsidRPr="004205DF" w14:paraId="37A06961" w14:textId="77777777" w:rsidTr="00672A9D">
              <w:tc>
                <w:tcPr>
                  <w:tcW w:w="700" w:type="dxa"/>
                </w:tcPr>
                <w:p w14:paraId="5B7AFB2F" w14:textId="3AA1F77C" w:rsidR="0065730F" w:rsidRPr="004205DF" w:rsidRDefault="00AB74AC" w:rsidP="0065730F">
                  <w:pPr>
                    <w:spacing w:after="0"/>
                    <w:rPr>
                      <w:rFonts w:ascii="Arial" w:hAnsi="Arial"/>
                      <w:i/>
                      <w:iCs/>
                      <w:sz w:val="20"/>
                      <w:szCs w:val="20"/>
                    </w:rPr>
                  </w:pPr>
                  <w:r>
                    <w:rPr>
                      <w:rFonts w:ascii="Arial" w:hAnsi="Arial"/>
                      <w:b/>
                      <w:bCs/>
                      <w:sz w:val="20"/>
                      <w:szCs w:val="20"/>
                    </w:rPr>
                    <w:fldChar w:fldCharType="begin">
                      <w:ffData>
                        <w:name w:val="Check1"/>
                        <w:enabled/>
                        <w:calcOnExit w:val="0"/>
                        <w:checkBox>
                          <w:size w:val="28"/>
                          <w:default w:val="1"/>
                        </w:checkBox>
                      </w:ffData>
                    </w:fldChar>
                  </w:r>
                  <w:bookmarkStart w:id="1" w:name="Check1"/>
                  <w:r>
                    <w:rPr>
                      <w:rFonts w:ascii="Arial" w:hAnsi="Arial"/>
                      <w:b/>
                      <w:bCs/>
                      <w:sz w:val="20"/>
                      <w:szCs w:val="20"/>
                    </w:rPr>
                    <w:instrText xml:space="preserve"> FORMCHECKBOX </w:instrText>
                  </w:r>
                  <w:r>
                    <w:rPr>
                      <w:rFonts w:ascii="Arial" w:hAnsi="Arial"/>
                      <w:b/>
                      <w:bCs/>
                      <w:sz w:val="20"/>
                      <w:szCs w:val="20"/>
                    </w:rPr>
                  </w:r>
                  <w:r>
                    <w:rPr>
                      <w:rFonts w:ascii="Arial" w:hAnsi="Arial"/>
                      <w:b/>
                      <w:bCs/>
                      <w:sz w:val="20"/>
                      <w:szCs w:val="20"/>
                    </w:rPr>
                    <w:fldChar w:fldCharType="end"/>
                  </w:r>
                  <w:bookmarkEnd w:id="1"/>
                </w:p>
              </w:tc>
              <w:tc>
                <w:tcPr>
                  <w:tcW w:w="8900" w:type="dxa"/>
                </w:tcPr>
                <w:p w14:paraId="18032B5E" w14:textId="77777777" w:rsidR="0065730F" w:rsidRPr="004205DF" w:rsidRDefault="00FF25ED" w:rsidP="0065730F">
                  <w:pPr>
                    <w:spacing w:after="0"/>
                    <w:rPr>
                      <w:rFonts w:ascii="Arial" w:hAnsi="Arial"/>
                      <w:sz w:val="20"/>
                      <w:szCs w:val="20"/>
                    </w:rPr>
                  </w:pPr>
                  <w:r w:rsidRPr="004205DF">
                    <w:rPr>
                      <w:rFonts w:ascii="Arial" w:hAnsi="Arial"/>
                      <w:b/>
                      <w:bCs/>
                      <w:sz w:val="20"/>
                      <w:szCs w:val="20"/>
                    </w:rPr>
                    <w:t>Illness</w:t>
                  </w:r>
                  <w:r w:rsidR="0065730F" w:rsidRPr="004205DF">
                    <w:rPr>
                      <w:rFonts w:ascii="Arial" w:hAnsi="Arial"/>
                      <w:sz w:val="20"/>
                      <w:szCs w:val="20"/>
                    </w:rPr>
                    <w:t xml:space="preserve"> </w:t>
                  </w:r>
                </w:p>
                <w:p w14:paraId="4CA38133" w14:textId="77777777" w:rsidR="0065730F" w:rsidRPr="004205DF" w:rsidRDefault="0065730F" w:rsidP="0065730F">
                  <w:pPr>
                    <w:spacing w:after="0"/>
                    <w:rPr>
                      <w:rFonts w:ascii="Arial" w:hAnsi="Arial"/>
                      <w:sz w:val="20"/>
                      <w:szCs w:val="20"/>
                    </w:rPr>
                  </w:pPr>
                  <w:r w:rsidRPr="004205DF">
                    <w:rPr>
                      <w:rFonts w:ascii="Arial" w:hAnsi="Arial"/>
                      <w:sz w:val="20"/>
                      <w:szCs w:val="20"/>
                    </w:rPr>
                    <w:t>Please provide a medical certificate or equivalent indicating the start and duration of the condition.</w:t>
                  </w:r>
                </w:p>
              </w:tc>
            </w:tr>
            <w:tr w:rsidR="0065730F" w:rsidRPr="004205DF" w14:paraId="513F0A84" w14:textId="77777777" w:rsidTr="00672A9D">
              <w:tc>
                <w:tcPr>
                  <w:tcW w:w="700" w:type="dxa"/>
                </w:tcPr>
                <w:p w14:paraId="1FF77EA3" w14:textId="77777777" w:rsidR="0065730F" w:rsidRPr="004205DF" w:rsidRDefault="0065730F" w:rsidP="0065730F">
                  <w:pPr>
                    <w:spacing w:after="0"/>
                    <w:rPr>
                      <w:rFonts w:ascii="Arial" w:hAnsi="Arial"/>
                      <w:i/>
                      <w:iCs/>
                      <w:sz w:val="20"/>
                      <w:szCs w:val="20"/>
                    </w:rPr>
                  </w:pPr>
                  <w:r w:rsidRPr="004205DF">
                    <w:rPr>
                      <w:rFonts w:ascii="Arial" w:hAnsi="Arial"/>
                      <w:b/>
                      <w:bCs/>
                      <w:sz w:val="20"/>
                      <w:szCs w:val="20"/>
                    </w:rPr>
                    <w:fldChar w:fldCharType="begin">
                      <w:ffData>
                        <w:name w:val=""/>
                        <w:enabled/>
                        <w:calcOnExit w:val="0"/>
                        <w:checkBox>
                          <w:size w:val="28"/>
                          <w:default w:val="0"/>
                        </w:checkBox>
                      </w:ffData>
                    </w:fldChar>
                  </w:r>
                  <w:r w:rsidRPr="004205DF">
                    <w:rPr>
                      <w:rFonts w:ascii="Arial" w:hAnsi="Arial"/>
                      <w:b/>
                      <w:bCs/>
                      <w:sz w:val="20"/>
                      <w:szCs w:val="20"/>
                    </w:rPr>
                    <w:instrText xml:space="preserve"> FORMCHECKBOX </w:instrText>
                  </w:r>
                  <w:r w:rsidR="00322515" w:rsidRPr="004205DF">
                    <w:rPr>
                      <w:rFonts w:ascii="Arial" w:hAnsi="Arial"/>
                      <w:b/>
                      <w:bCs/>
                      <w:sz w:val="20"/>
                      <w:szCs w:val="20"/>
                    </w:rPr>
                  </w:r>
                  <w:r w:rsidR="00322515" w:rsidRPr="004205DF">
                    <w:rPr>
                      <w:rFonts w:ascii="Arial" w:hAnsi="Arial"/>
                      <w:b/>
                      <w:bCs/>
                      <w:sz w:val="20"/>
                      <w:szCs w:val="20"/>
                    </w:rPr>
                    <w:fldChar w:fldCharType="separate"/>
                  </w:r>
                  <w:r w:rsidRPr="004205DF">
                    <w:rPr>
                      <w:rFonts w:ascii="Arial" w:hAnsi="Arial"/>
                      <w:b/>
                      <w:bCs/>
                      <w:sz w:val="20"/>
                      <w:szCs w:val="20"/>
                    </w:rPr>
                    <w:fldChar w:fldCharType="end"/>
                  </w:r>
                </w:p>
              </w:tc>
              <w:tc>
                <w:tcPr>
                  <w:tcW w:w="8900" w:type="dxa"/>
                </w:tcPr>
                <w:p w14:paraId="74C2093B" w14:textId="77777777" w:rsidR="0065730F" w:rsidRPr="004205DF" w:rsidRDefault="0065730F" w:rsidP="0065730F">
                  <w:pPr>
                    <w:spacing w:after="0"/>
                    <w:rPr>
                      <w:rFonts w:ascii="Arial" w:hAnsi="Arial"/>
                      <w:sz w:val="20"/>
                      <w:szCs w:val="20"/>
                    </w:rPr>
                  </w:pPr>
                  <w:r w:rsidRPr="004205DF">
                    <w:rPr>
                      <w:rFonts w:ascii="Arial" w:hAnsi="Arial"/>
                      <w:b/>
                      <w:bCs/>
                      <w:sz w:val="20"/>
                      <w:szCs w:val="20"/>
                    </w:rPr>
                    <w:t>Bereavement</w:t>
                  </w:r>
                  <w:r w:rsidRPr="004205DF">
                    <w:rPr>
                      <w:rFonts w:ascii="Arial" w:hAnsi="Arial"/>
                      <w:sz w:val="20"/>
                      <w:szCs w:val="20"/>
                    </w:rPr>
                    <w:t xml:space="preserve"> (death of relative or close friend) </w:t>
                  </w:r>
                </w:p>
                <w:p w14:paraId="52E90A5A" w14:textId="77777777" w:rsidR="0065730F" w:rsidRPr="004205DF" w:rsidRDefault="0065730F" w:rsidP="0065730F">
                  <w:pPr>
                    <w:spacing w:after="0"/>
                    <w:rPr>
                      <w:rFonts w:ascii="Arial" w:hAnsi="Arial"/>
                      <w:i/>
                      <w:iCs/>
                      <w:sz w:val="20"/>
                      <w:szCs w:val="20"/>
                    </w:rPr>
                  </w:pPr>
                  <w:r w:rsidRPr="004205DF">
                    <w:rPr>
                      <w:rFonts w:ascii="Arial" w:hAnsi="Arial"/>
                      <w:sz w:val="20"/>
                      <w:szCs w:val="20"/>
                    </w:rPr>
                    <w:t>Please provide a death certificate.</w:t>
                  </w:r>
                </w:p>
              </w:tc>
            </w:tr>
            <w:tr w:rsidR="0065730F" w:rsidRPr="004205DF" w14:paraId="2F291DFA" w14:textId="77777777" w:rsidTr="00672A9D">
              <w:tc>
                <w:tcPr>
                  <w:tcW w:w="700" w:type="dxa"/>
                </w:tcPr>
                <w:p w14:paraId="7A835266" w14:textId="77777777" w:rsidR="0065730F" w:rsidRPr="004205DF" w:rsidRDefault="0065730F" w:rsidP="0065730F">
                  <w:pPr>
                    <w:spacing w:after="0"/>
                    <w:rPr>
                      <w:rFonts w:ascii="Arial" w:hAnsi="Arial"/>
                      <w:i/>
                      <w:iCs/>
                      <w:sz w:val="20"/>
                      <w:szCs w:val="20"/>
                    </w:rPr>
                  </w:pPr>
                  <w:r w:rsidRPr="004205DF">
                    <w:rPr>
                      <w:rFonts w:ascii="Arial" w:hAnsi="Arial"/>
                      <w:b/>
                      <w:bCs/>
                      <w:sz w:val="20"/>
                      <w:szCs w:val="20"/>
                    </w:rPr>
                    <w:fldChar w:fldCharType="begin">
                      <w:ffData>
                        <w:name w:val=""/>
                        <w:enabled/>
                        <w:calcOnExit w:val="0"/>
                        <w:checkBox>
                          <w:size w:val="28"/>
                          <w:default w:val="0"/>
                        </w:checkBox>
                      </w:ffData>
                    </w:fldChar>
                  </w:r>
                  <w:r w:rsidRPr="004205DF">
                    <w:rPr>
                      <w:rFonts w:ascii="Arial" w:hAnsi="Arial"/>
                      <w:b/>
                      <w:bCs/>
                      <w:sz w:val="20"/>
                      <w:szCs w:val="20"/>
                    </w:rPr>
                    <w:instrText xml:space="preserve"> FORMCHECKBOX </w:instrText>
                  </w:r>
                  <w:r w:rsidR="00322515" w:rsidRPr="004205DF">
                    <w:rPr>
                      <w:rFonts w:ascii="Arial" w:hAnsi="Arial"/>
                      <w:b/>
                      <w:bCs/>
                      <w:sz w:val="20"/>
                      <w:szCs w:val="20"/>
                    </w:rPr>
                  </w:r>
                  <w:r w:rsidR="00322515" w:rsidRPr="004205DF">
                    <w:rPr>
                      <w:rFonts w:ascii="Arial" w:hAnsi="Arial"/>
                      <w:b/>
                      <w:bCs/>
                      <w:sz w:val="20"/>
                      <w:szCs w:val="20"/>
                    </w:rPr>
                    <w:fldChar w:fldCharType="separate"/>
                  </w:r>
                  <w:r w:rsidRPr="004205DF">
                    <w:rPr>
                      <w:rFonts w:ascii="Arial" w:hAnsi="Arial"/>
                      <w:b/>
                      <w:bCs/>
                      <w:sz w:val="20"/>
                      <w:szCs w:val="20"/>
                    </w:rPr>
                    <w:fldChar w:fldCharType="end"/>
                  </w:r>
                </w:p>
              </w:tc>
              <w:tc>
                <w:tcPr>
                  <w:tcW w:w="8900" w:type="dxa"/>
                </w:tcPr>
                <w:p w14:paraId="1AFD1B34" w14:textId="77777777" w:rsidR="0065730F" w:rsidRPr="004205DF" w:rsidRDefault="0065730F" w:rsidP="0065730F">
                  <w:pPr>
                    <w:spacing w:after="0"/>
                    <w:rPr>
                      <w:rFonts w:ascii="Arial" w:hAnsi="Arial"/>
                      <w:sz w:val="20"/>
                      <w:szCs w:val="20"/>
                    </w:rPr>
                  </w:pPr>
                  <w:r w:rsidRPr="004205DF">
                    <w:rPr>
                      <w:rFonts w:ascii="Arial" w:hAnsi="Arial"/>
                      <w:b/>
                      <w:bCs/>
                      <w:sz w:val="20"/>
                      <w:szCs w:val="20"/>
                    </w:rPr>
                    <w:t>Significant adverse personal circumstances</w:t>
                  </w:r>
                </w:p>
                <w:p w14:paraId="7B094F03" w14:textId="77777777" w:rsidR="0065730F" w:rsidRPr="004205DF" w:rsidRDefault="0065730F" w:rsidP="0065730F">
                  <w:pPr>
                    <w:spacing w:after="0"/>
                    <w:rPr>
                      <w:rFonts w:ascii="Arial" w:hAnsi="Arial"/>
                      <w:i/>
                      <w:iCs/>
                      <w:sz w:val="20"/>
                      <w:szCs w:val="20"/>
                    </w:rPr>
                  </w:pPr>
                  <w:r w:rsidRPr="004205DF">
                    <w:rPr>
                      <w:rFonts w:ascii="Arial" w:hAnsi="Arial"/>
                      <w:sz w:val="20"/>
                      <w:szCs w:val="20"/>
                    </w:rPr>
                    <w:t>Please supply appropriate supporting independent evidence.</w:t>
                  </w:r>
                </w:p>
              </w:tc>
            </w:tr>
          </w:tbl>
          <w:p w14:paraId="576FCB46" w14:textId="77777777" w:rsidR="0065730F" w:rsidRPr="004205DF" w:rsidRDefault="0065730F" w:rsidP="004205DF">
            <w:pPr>
              <w:spacing w:after="0" w:line="240" w:lineRule="auto"/>
              <w:jc w:val="both"/>
              <w:rPr>
                <w:rFonts w:ascii="Arial" w:hAnsi="Arial"/>
                <w:sz w:val="20"/>
                <w:szCs w:val="20"/>
              </w:rPr>
            </w:pPr>
          </w:p>
        </w:tc>
      </w:tr>
      <w:tr w:rsidR="000D4369" w:rsidRPr="004205DF" w14:paraId="09DDDD0E" w14:textId="77777777" w:rsidTr="004205DF">
        <w:tc>
          <w:tcPr>
            <w:tcW w:w="10348" w:type="dxa"/>
            <w:shd w:val="clear" w:color="auto" w:fill="auto"/>
          </w:tcPr>
          <w:p w14:paraId="0D9FCC90" w14:textId="77777777" w:rsidR="00512A23" w:rsidRPr="004205DF" w:rsidRDefault="002E6965" w:rsidP="004205DF">
            <w:pPr>
              <w:keepNext/>
              <w:tabs>
                <w:tab w:val="right" w:pos="10584"/>
              </w:tabs>
              <w:spacing w:after="0" w:line="240" w:lineRule="auto"/>
              <w:jc w:val="both"/>
              <w:outlineLvl w:val="1"/>
              <w:rPr>
                <w:rFonts w:ascii="Arial" w:eastAsia="Times New Roman" w:hAnsi="Arial"/>
                <w:b/>
                <w:sz w:val="20"/>
                <w:szCs w:val="20"/>
              </w:rPr>
            </w:pPr>
            <w:r w:rsidRPr="004205DF">
              <w:rPr>
                <w:rFonts w:ascii="Arial" w:eastAsia="Times New Roman" w:hAnsi="Arial"/>
                <w:b/>
                <w:sz w:val="20"/>
                <w:szCs w:val="20"/>
              </w:rPr>
              <w:lastRenderedPageBreak/>
              <w:t>Use the space below to detail your</w:t>
            </w:r>
            <w:r w:rsidR="00512A23" w:rsidRPr="004205DF">
              <w:rPr>
                <w:rFonts w:ascii="Arial" w:eastAsia="Times New Roman" w:hAnsi="Arial"/>
                <w:b/>
                <w:sz w:val="20"/>
                <w:szCs w:val="20"/>
              </w:rPr>
              <w:t xml:space="preserve"> request</w:t>
            </w:r>
            <w:r w:rsidRPr="004205DF">
              <w:rPr>
                <w:rFonts w:ascii="Arial" w:eastAsia="Times New Roman" w:hAnsi="Arial"/>
                <w:b/>
                <w:sz w:val="20"/>
                <w:szCs w:val="20"/>
              </w:rPr>
              <w:t>:</w:t>
            </w:r>
          </w:p>
          <w:p w14:paraId="46775D0B" w14:textId="77777777" w:rsidR="005C0C52" w:rsidRPr="004205DF" w:rsidRDefault="005C0C52" w:rsidP="004205DF">
            <w:pPr>
              <w:keepNext/>
              <w:tabs>
                <w:tab w:val="right" w:pos="10584"/>
              </w:tabs>
              <w:spacing w:after="0" w:line="240" w:lineRule="auto"/>
              <w:jc w:val="both"/>
              <w:outlineLvl w:val="1"/>
              <w:rPr>
                <w:rFonts w:ascii="Arial" w:eastAsia="Times New Roman" w:hAnsi="Arial"/>
                <w:b/>
                <w:sz w:val="20"/>
                <w:szCs w:val="20"/>
              </w:rPr>
            </w:pPr>
          </w:p>
          <w:p w14:paraId="6C3959B1" w14:textId="40EFBF96" w:rsidR="005C0C52" w:rsidRDefault="00AB74AC" w:rsidP="004205DF">
            <w:pPr>
              <w:keepNext/>
              <w:tabs>
                <w:tab w:val="right" w:pos="10584"/>
              </w:tabs>
              <w:spacing w:after="0" w:line="240" w:lineRule="auto"/>
              <w:jc w:val="both"/>
              <w:outlineLvl w:val="1"/>
              <w:rPr>
                <w:rFonts w:ascii="Arial" w:eastAsia="Times New Roman" w:hAnsi="Arial"/>
                <w:b/>
                <w:sz w:val="20"/>
                <w:szCs w:val="20"/>
              </w:rPr>
            </w:pPr>
            <w:proofErr w:type="spellStart"/>
            <w:r>
              <w:rPr>
                <w:rFonts w:ascii="Arial" w:eastAsia="Times New Roman" w:hAnsi="Arial"/>
                <w:b/>
                <w:sz w:val="20"/>
                <w:szCs w:val="20"/>
              </w:rPr>
              <w:t>Ive</w:t>
            </w:r>
            <w:proofErr w:type="spellEnd"/>
            <w:r>
              <w:rPr>
                <w:rFonts w:ascii="Arial" w:eastAsia="Times New Roman" w:hAnsi="Arial"/>
                <w:b/>
                <w:sz w:val="20"/>
                <w:szCs w:val="20"/>
              </w:rPr>
              <w:t xml:space="preserve"> been suffering from lower back pains following an injury</w:t>
            </w:r>
            <w:r w:rsidR="00EB46DE">
              <w:rPr>
                <w:rFonts w:ascii="Arial" w:eastAsia="Times New Roman" w:hAnsi="Arial"/>
                <w:b/>
                <w:sz w:val="20"/>
                <w:szCs w:val="20"/>
              </w:rPr>
              <w:t xml:space="preserve"> sustained. </w:t>
            </w:r>
          </w:p>
          <w:p w14:paraId="4895A712" w14:textId="3037459E" w:rsidR="00EB46DE" w:rsidRDefault="00EB46DE" w:rsidP="004205DF">
            <w:pPr>
              <w:keepNext/>
              <w:tabs>
                <w:tab w:val="right" w:pos="10584"/>
              </w:tabs>
              <w:spacing w:after="0" w:line="240" w:lineRule="auto"/>
              <w:jc w:val="both"/>
              <w:outlineLvl w:val="1"/>
              <w:rPr>
                <w:rFonts w:ascii="Arial" w:eastAsia="Times New Roman" w:hAnsi="Arial"/>
                <w:b/>
                <w:sz w:val="20"/>
                <w:szCs w:val="20"/>
              </w:rPr>
            </w:pPr>
          </w:p>
          <w:p w14:paraId="53767D56" w14:textId="77777777" w:rsidR="00EB46DE" w:rsidRPr="004205DF" w:rsidRDefault="00EB46DE" w:rsidP="004205DF">
            <w:pPr>
              <w:keepNext/>
              <w:tabs>
                <w:tab w:val="right" w:pos="10584"/>
              </w:tabs>
              <w:spacing w:after="0" w:line="240" w:lineRule="auto"/>
              <w:jc w:val="both"/>
              <w:outlineLvl w:val="1"/>
              <w:rPr>
                <w:rFonts w:ascii="Arial" w:eastAsia="Times New Roman" w:hAnsi="Arial"/>
                <w:b/>
                <w:sz w:val="20"/>
                <w:szCs w:val="20"/>
              </w:rPr>
            </w:pPr>
          </w:p>
          <w:p w14:paraId="6F32CE50" w14:textId="1CF48D02" w:rsidR="005C0C52" w:rsidRPr="004205DF" w:rsidRDefault="00AF6EE6" w:rsidP="004205DF">
            <w:pPr>
              <w:keepNext/>
              <w:tabs>
                <w:tab w:val="right" w:pos="10584"/>
              </w:tabs>
              <w:spacing w:after="0" w:line="240" w:lineRule="auto"/>
              <w:jc w:val="both"/>
              <w:outlineLvl w:val="1"/>
              <w:rPr>
                <w:rFonts w:ascii="Arial" w:eastAsia="Times New Roman" w:hAnsi="Arial"/>
                <w:b/>
                <w:sz w:val="20"/>
                <w:szCs w:val="20"/>
              </w:rPr>
            </w:pPr>
            <w:r>
              <w:pict w14:anchorId="2E26AE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88.8pt;height:496.8pt">
                  <v:imagedata r:id="rId8" o:title=""/>
                </v:shape>
              </w:pict>
            </w:r>
          </w:p>
          <w:p w14:paraId="0B21CC60" w14:textId="77777777" w:rsidR="005C0C52" w:rsidRPr="004205DF" w:rsidRDefault="005C0C52" w:rsidP="004205DF">
            <w:pPr>
              <w:keepNext/>
              <w:tabs>
                <w:tab w:val="right" w:pos="10584"/>
              </w:tabs>
              <w:spacing w:after="0" w:line="240" w:lineRule="auto"/>
              <w:jc w:val="both"/>
              <w:outlineLvl w:val="1"/>
              <w:rPr>
                <w:rFonts w:ascii="Arial" w:eastAsia="Times New Roman" w:hAnsi="Arial"/>
                <w:b/>
                <w:sz w:val="20"/>
                <w:szCs w:val="20"/>
              </w:rPr>
            </w:pPr>
          </w:p>
          <w:p w14:paraId="2AAA3559" w14:textId="77777777" w:rsidR="005C0C52" w:rsidRDefault="005C0C52" w:rsidP="004205DF">
            <w:pPr>
              <w:keepNext/>
              <w:tabs>
                <w:tab w:val="right" w:pos="10584"/>
              </w:tabs>
              <w:spacing w:after="0" w:line="240" w:lineRule="auto"/>
              <w:jc w:val="both"/>
              <w:outlineLvl w:val="1"/>
              <w:rPr>
                <w:rFonts w:ascii="Arial" w:eastAsia="Times New Roman" w:hAnsi="Arial"/>
                <w:b/>
                <w:sz w:val="20"/>
                <w:szCs w:val="20"/>
              </w:rPr>
            </w:pPr>
          </w:p>
          <w:p w14:paraId="5ECD7331" w14:textId="77777777" w:rsidR="00EE4A8E" w:rsidRDefault="00EE4A8E" w:rsidP="004205DF">
            <w:pPr>
              <w:keepNext/>
              <w:tabs>
                <w:tab w:val="right" w:pos="10584"/>
              </w:tabs>
              <w:spacing w:after="0" w:line="240" w:lineRule="auto"/>
              <w:jc w:val="both"/>
              <w:outlineLvl w:val="1"/>
              <w:rPr>
                <w:rFonts w:ascii="Arial" w:eastAsia="Times New Roman" w:hAnsi="Arial"/>
                <w:b/>
                <w:sz w:val="20"/>
                <w:szCs w:val="20"/>
              </w:rPr>
            </w:pPr>
          </w:p>
          <w:p w14:paraId="0AC9132B" w14:textId="77777777" w:rsidR="00EE4A8E" w:rsidRDefault="00EE4A8E" w:rsidP="004205DF">
            <w:pPr>
              <w:keepNext/>
              <w:tabs>
                <w:tab w:val="right" w:pos="10584"/>
              </w:tabs>
              <w:spacing w:after="0" w:line="240" w:lineRule="auto"/>
              <w:jc w:val="both"/>
              <w:outlineLvl w:val="1"/>
              <w:rPr>
                <w:rFonts w:ascii="Arial" w:eastAsia="Times New Roman" w:hAnsi="Arial"/>
                <w:b/>
                <w:sz w:val="20"/>
                <w:szCs w:val="20"/>
              </w:rPr>
            </w:pPr>
          </w:p>
          <w:p w14:paraId="5EF10F78" w14:textId="77777777" w:rsidR="00EE4A8E" w:rsidRDefault="00EE4A8E" w:rsidP="004205DF">
            <w:pPr>
              <w:keepNext/>
              <w:tabs>
                <w:tab w:val="right" w:pos="10584"/>
              </w:tabs>
              <w:spacing w:after="0" w:line="240" w:lineRule="auto"/>
              <w:jc w:val="both"/>
              <w:outlineLvl w:val="1"/>
              <w:rPr>
                <w:rFonts w:ascii="Arial" w:eastAsia="Times New Roman" w:hAnsi="Arial"/>
                <w:b/>
                <w:sz w:val="20"/>
                <w:szCs w:val="20"/>
              </w:rPr>
            </w:pPr>
          </w:p>
          <w:p w14:paraId="60EB46EF" w14:textId="77777777" w:rsidR="00EE4A8E" w:rsidRDefault="00EE4A8E" w:rsidP="004205DF">
            <w:pPr>
              <w:keepNext/>
              <w:tabs>
                <w:tab w:val="right" w:pos="10584"/>
              </w:tabs>
              <w:spacing w:after="0" w:line="240" w:lineRule="auto"/>
              <w:jc w:val="both"/>
              <w:outlineLvl w:val="1"/>
              <w:rPr>
                <w:rFonts w:ascii="Arial" w:eastAsia="Times New Roman" w:hAnsi="Arial"/>
                <w:b/>
                <w:sz w:val="20"/>
                <w:szCs w:val="20"/>
              </w:rPr>
            </w:pPr>
          </w:p>
          <w:p w14:paraId="3D0D1E95" w14:textId="77777777" w:rsidR="00EE4A8E" w:rsidRDefault="00EE4A8E" w:rsidP="004205DF">
            <w:pPr>
              <w:keepNext/>
              <w:tabs>
                <w:tab w:val="right" w:pos="10584"/>
              </w:tabs>
              <w:spacing w:after="0" w:line="240" w:lineRule="auto"/>
              <w:jc w:val="both"/>
              <w:outlineLvl w:val="1"/>
              <w:rPr>
                <w:rFonts w:ascii="Arial" w:eastAsia="Times New Roman" w:hAnsi="Arial"/>
                <w:b/>
                <w:sz w:val="20"/>
                <w:szCs w:val="20"/>
              </w:rPr>
            </w:pPr>
          </w:p>
          <w:p w14:paraId="3B5B1937" w14:textId="77777777" w:rsidR="00EE4A8E" w:rsidRDefault="00EE4A8E" w:rsidP="004205DF">
            <w:pPr>
              <w:keepNext/>
              <w:tabs>
                <w:tab w:val="right" w:pos="10584"/>
              </w:tabs>
              <w:spacing w:after="0" w:line="240" w:lineRule="auto"/>
              <w:jc w:val="both"/>
              <w:outlineLvl w:val="1"/>
              <w:rPr>
                <w:rFonts w:ascii="Arial" w:eastAsia="Times New Roman" w:hAnsi="Arial"/>
                <w:b/>
                <w:sz w:val="20"/>
                <w:szCs w:val="20"/>
              </w:rPr>
            </w:pPr>
          </w:p>
          <w:p w14:paraId="30E319B7" w14:textId="77777777" w:rsidR="00EE4A8E" w:rsidRDefault="00EE4A8E" w:rsidP="004205DF">
            <w:pPr>
              <w:keepNext/>
              <w:tabs>
                <w:tab w:val="right" w:pos="10584"/>
              </w:tabs>
              <w:spacing w:after="0" w:line="240" w:lineRule="auto"/>
              <w:jc w:val="both"/>
              <w:outlineLvl w:val="1"/>
              <w:rPr>
                <w:rFonts w:ascii="Arial" w:eastAsia="Times New Roman" w:hAnsi="Arial"/>
                <w:b/>
                <w:sz w:val="20"/>
                <w:szCs w:val="20"/>
              </w:rPr>
            </w:pPr>
          </w:p>
          <w:p w14:paraId="135E46F1" w14:textId="77777777" w:rsidR="00EE4A8E" w:rsidRPr="004205DF" w:rsidRDefault="00EE4A8E" w:rsidP="004205DF">
            <w:pPr>
              <w:keepNext/>
              <w:tabs>
                <w:tab w:val="right" w:pos="10584"/>
              </w:tabs>
              <w:spacing w:after="0" w:line="240" w:lineRule="auto"/>
              <w:jc w:val="both"/>
              <w:outlineLvl w:val="1"/>
              <w:rPr>
                <w:rFonts w:ascii="Arial" w:eastAsia="Times New Roman" w:hAnsi="Arial"/>
                <w:b/>
                <w:sz w:val="20"/>
                <w:szCs w:val="20"/>
              </w:rPr>
            </w:pPr>
          </w:p>
          <w:p w14:paraId="22D44DA4" w14:textId="77777777" w:rsidR="005C0C52" w:rsidRPr="004205DF" w:rsidRDefault="005C0C52" w:rsidP="004205DF">
            <w:pPr>
              <w:keepNext/>
              <w:tabs>
                <w:tab w:val="right" w:pos="10584"/>
              </w:tabs>
              <w:spacing w:after="0" w:line="240" w:lineRule="auto"/>
              <w:jc w:val="both"/>
              <w:outlineLvl w:val="1"/>
              <w:rPr>
                <w:rFonts w:ascii="Arial" w:eastAsia="Times New Roman" w:hAnsi="Arial"/>
                <w:b/>
                <w:sz w:val="20"/>
                <w:szCs w:val="20"/>
              </w:rPr>
            </w:pPr>
          </w:p>
          <w:p w14:paraId="45B347FF" w14:textId="77777777" w:rsidR="000D4369" w:rsidRPr="004205DF" w:rsidRDefault="00092DF7" w:rsidP="004205DF">
            <w:pPr>
              <w:keepNext/>
              <w:tabs>
                <w:tab w:val="right" w:pos="10584"/>
              </w:tabs>
              <w:spacing w:after="0" w:line="240" w:lineRule="auto"/>
              <w:jc w:val="both"/>
              <w:outlineLvl w:val="1"/>
              <w:rPr>
                <w:rFonts w:ascii="Arial" w:eastAsia="Times New Roman" w:hAnsi="Arial"/>
                <w:sz w:val="18"/>
                <w:szCs w:val="18"/>
              </w:rPr>
            </w:pPr>
            <w:r w:rsidRPr="004205DF">
              <w:rPr>
                <w:rFonts w:ascii="Arial" w:eastAsia="Times New Roman" w:hAnsi="Arial"/>
                <w:color w:val="808080"/>
                <w:sz w:val="18"/>
                <w:szCs w:val="18"/>
              </w:rPr>
              <w:t xml:space="preserve">(this box will expand as you </w:t>
            </w:r>
            <w:proofErr w:type="gramStart"/>
            <w:r w:rsidRPr="004205DF">
              <w:rPr>
                <w:rFonts w:ascii="Arial" w:eastAsia="Times New Roman" w:hAnsi="Arial"/>
                <w:color w:val="808080"/>
                <w:sz w:val="18"/>
                <w:szCs w:val="18"/>
              </w:rPr>
              <w:t>type</w:t>
            </w:r>
            <w:proofErr w:type="gramEnd"/>
            <w:r w:rsidRPr="004205DF">
              <w:rPr>
                <w:rFonts w:ascii="Arial" w:eastAsia="Times New Roman" w:hAnsi="Arial"/>
                <w:color w:val="808080"/>
                <w:sz w:val="18"/>
                <w:szCs w:val="18"/>
              </w:rPr>
              <w:t xml:space="preserve"> or you may attach additional sheets)</w:t>
            </w:r>
          </w:p>
        </w:tc>
      </w:tr>
    </w:tbl>
    <w:p w14:paraId="1F760647" w14:textId="77777777" w:rsidR="003E2417" w:rsidRPr="00F95B1F" w:rsidRDefault="003E2417" w:rsidP="00F25944">
      <w:pPr>
        <w:spacing w:after="0"/>
        <w:jc w:val="both"/>
        <w:rPr>
          <w:rFonts w:ascii="Arial" w:hAnsi="Arial"/>
        </w:rPr>
      </w:pPr>
    </w:p>
    <w:tbl>
      <w:tblPr>
        <w:tblW w:w="1038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88"/>
      </w:tblGrid>
      <w:tr w:rsidR="00EF1441" w:rsidRPr="004205DF" w14:paraId="66C995E7" w14:textId="77777777" w:rsidTr="00DB532B">
        <w:trPr>
          <w:cantSplit/>
          <w:trHeight w:val="462"/>
        </w:trPr>
        <w:tc>
          <w:tcPr>
            <w:tcW w:w="10388" w:type="dxa"/>
            <w:tcBorders>
              <w:top w:val="single" w:sz="4" w:space="0" w:color="auto"/>
              <w:left w:val="single" w:sz="4" w:space="0" w:color="auto"/>
              <w:bottom w:val="single" w:sz="4" w:space="0" w:color="auto"/>
              <w:right w:val="single" w:sz="4" w:space="0" w:color="auto"/>
            </w:tcBorders>
            <w:shd w:val="clear" w:color="auto" w:fill="auto"/>
            <w:vAlign w:val="center"/>
          </w:tcPr>
          <w:p w14:paraId="0DDBA15F" w14:textId="77777777" w:rsidR="00EF1441" w:rsidRPr="00F95B1F" w:rsidRDefault="00EF1441" w:rsidP="00F25944">
            <w:pPr>
              <w:tabs>
                <w:tab w:val="left" w:leader="underscore" w:pos="7938"/>
              </w:tabs>
              <w:spacing w:after="0" w:line="240" w:lineRule="auto"/>
              <w:jc w:val="both"/>
              <w:rPr>
                <w:rFonts w:eastAsia="Times New Roman"/>
                <w:i/>
                <w:sz w:val="4"/>
                <w:szCs w:val="4"/>
              </w:rPr>
            </w:pPr>
          </w:p>
          <w:p w14:paraId="3DCA693E" w14:textId="77777777" w:rsidR="00EF1441" w:rsidRPr="00F95B1F" w:rsidRDefault="00EF1441" w:rsidP="00F25944">
            <w:pPr>
              <w:tabs>
                <w:tab w:val="left" w:leader="underscore" w:pos="7938"/>
              </w:tabs>
              <w:spacing w:after="0" w:line="240" w:lineRule="auto"/>
              <w:jc w:val="both"/>
              <w:rPr>
                <w:rFonts w:eastAsia="Times New Roman"/>
                <w:sz w:val="16"/>
                <w:szCs w:val="16"/>
              </w:rPr>
            </w:pPr>
            <w:r w:rsidRPr="00F95B1F">
              <w:rPr>
                <w:rFonts w:eastAsia="Times New Roman"/>
                <w:b/>
                <w:sz w:val="16"/>
                <w:szCs w:val="16"/>
              </w:rPr>
              <w:t>Declaration:</w:t>
            </w:r>
            <w:r w:rsidRPr="00F95B1F">
              <w:rPr>
                <w:rFonts w:eastAsia="Times New Roman"/>
                <w:sz w:val="16"/>
                <w:szCs w:val="16"/>
              </w:rPr>
              <w:t xml:space="preserve"> I understand that my request for leave can only be granted at the discretion of the University and that if my request is not granted then I will continue to attend classes and meet all my </w:t>
            </w:r>
            <w:r w:rsidR="00A9040D" w:rsidRPr="00F95B1F">
              <w:rPr>
                <w:rFonts w:eastAsia="Times New Roman"/>
                <w:sz w:val="16"/>
                <w:szCs w:val="16"/>
              </w:rPr>
              <w:t>programme</w:t>
            </w:r>
            <w:r w:rsidRPr="00F95B1F">
              <w:rPr>
                <w:rFonts w:eastAsia="Times New Roman"/>
                <w:sz w:val="16"/>
                <w:szCs w:val="16"/>
              </w:rPr>
              <w:t xml:space="preserve"> obligations as normal. I also understand that if my request is not granted and I don`t attend my classes it </w:t>
            </w:r>
            <w:r w:rsidR="00A9040D" w:rsidRPr="00F95B1F">
              <w:rPr>
                <w:rFonts w:eastAsia="Times New Roman"/>
                <w:sz w:val="16"/>
                <w:szCs w:val="16"/>
              </w:rPr>
              <w:t>may</w:t>
            </w:r>
            <w:r w:rsidRPr="00F95B1F">
              <w:rPr>
                <w:rFonts w:eastAsia="Times New Roman"/>
                <w:sz w:val="16"/>
                <w:szCs w:val="16"/>
              </w:rPr>
              <w:t xml:space="preserve"> </w:t>
            </w:r>
            <w:r w:rsidR="00A9040D" w:rsidRPr="00F95B1F">
              <w:rPr>
                <w:rFonts w:eastAsia="Times New Roman"/>
                <w:sz w:val="16"/>
                <w:szCs w:val="16"/>
              </w:rPr>
              <w:t>contravene</w:t>
            </w:r>
            <w:r w:rsidRPr="00F95B1F">
              <w:rPr>
                <w:rFonts w:eastAsia="Times New Roman"/>
                <w:sz w:val="16"/>
                <w:szCs w:val="16"/>
              </w:rPr>
              <w:t xml:space="preserve"> my </w:t>
            </w:r>
            <w:r w:rsidR="00A9040D" w:rsidRPr="00F95B1F">
              <w:rPr>
                <w:rFonts w:eastAsia="Times New Roman"/>
                <w:sz w:val="16"/>
                <w:szCs w:val="16"/>
              </w:rPr>
              <w:t>visa conditions and I will be liable to disciplinary action</w:t>
            </w:r>
            <w:r w:rsidR="003E2417" w:rsidRPr="00F95B1F">
              <w:rPr>
                <w:rFonts w:eastAsia="Times New Roman"/>
                <w:sz w:val="16"/>
                <w:szCs w:val="16"/>
              </w:rPr>
              <w:t xml:space="preserve"> as detailed in the University’s Attendance Policy</w:t>
            </w:r>
            <w:r w:rsidR="00A9040D" w:rsidRPr="00F95B1F">
              <w:rPr>
                <w:rFonts w:eastAsia="Times New Roman"/>
                <w:sz w:val="16"/>
                <w:szCs w:val="16"/>
              </w:rPr>
              <w:t xml:space="preserve">. It is my responsibility to ensure that I am </w:t>
            </w:r>
            <w:proofErr w:type="gramStart"/>
            <w:r w:rsidR="00A9040D" w:rsidRPr="00F95B1F">
              <w:rPr>
                <w:rFonts w:eastAsia="Times New Roman"/>
                <w:sz w:val="16"/>
                <w:szCs w:val="16"/>
              </w:rPr>
              <w:t>up-to-date</w:t>
            </w:r>
            <w:proofErr w:type="gramEnd"/>
            <w:r w:rsidR="00A9040D" w:rsidRPr="00F95B1F">
              <w:rPr>
                <w:rFonts w:eastAsia="Times New Roman"/>
                <w:sz w:val="16"/>
                <w:szCs w:val="16"/>
              </w:rPr>
              <w:t xml:space="preserve"> with </w:t>
            </w:r>
            <w:r w:rsidR="00DB532B" w:rsidRPr="00F95B1F">
              <w:rPr>
                <w:rFonts w:eastAsia="Times New Roman"/>
                <w:sz w:val="16"/>
                <w:szCs w:val="16"/>
              </w:rPr>
              <w:t>all programme learning commitments, including assessment.  If my absence impacts my assessments, I recognize that any claim for extenuating circumstances must</w:t>
            </w:r>
            <w:r w:rsidR="003E2417" w:rsidRPr="00F95B1F">
              <w:rPr>
                <w:rFonts w:eastAsia="Times New Roman"/>
                <w:sz w:val="16"/>
                <w:szCs w:val="16"/>
              </w:rPr>
              <w:t xml:space="preserve"> be considered through an </w:t>
            </w:r>
            <w:r w:rsidR="00DB532B" w:rsidRPr="00F95B1F">
              <w:rPr>
                <w:rFonts w:eastAsia="Times New Roman"/>
                <w:sz w:val="16"/>
                <w:szCs w:val="16"/>
              </w:rPr>
              <w:t xml:space="preserve">application </w:t>
            </w:r>
            <w:r w:rsidR="003E2417" w:rsidRPr="00F95B1F">
              <w:rPr>
                <w:rFonts w:eastAsia="Times New Roman"/>
                <w:sz w:val="16"/>
                <w:szCs w:val="16"/>
              </w:rPr>
              <w:t xml:space="preserve">using Appendix GA1. </w:t>
            </w:r>
            <w:r w:rsidRPr="00F95B1F">
              <w:rPr>
                <w:rFonts w:eastAsia="Times New Roman"/>
                <w:sz w:val="16"/>
                <w:szCs w:val="16"/>
              </w:rPr>
              <w:t xml:space="preserve">I will discuss all course requirements affected by this absence with lecturer(s). </w:t>
            </w:r>
          </w:p>
          <w:p w14:paraId="19343E0D" w14:textId="77777777" w:rsidR="00EF1441" w:rsidRPr="00F95B1F" w:rsidRDefault="00EF1441" w:rsidP="00F25944">
            <w:pPr>
              <w:tabs>
                <w:tab w:val="left" w:leader="underscore" w:pos="7938"/>
              </w:tabs>
              <w:spacing w:after="0" w:line="240" w:lineRule="auto"/>
              <w:jc w:val="both"/>
              <w:rPr>
                <w:rFonts w:eastAsia="Times New Roman"/>
                <w:sz w:val="16"/>
                <w:szCs w:val="16"/>
              </w:rPr>
            </w:pPr>
          </w:p>
          <w:p w14:paraId="043D39FD" w14:textId="64906149" w:rsidR="00EF1441" w:rsidRPr="00F95B1F" w:rsidRDefault="00ED461B" w:rsidP="00F25944">
            <w:pPr>
              <w:tabs>
                <w:tab w:val="left" w:pos="2052"/>
                <w:tab w:val="left" w:pos="3672"/>
                <w:tab w:val="left" w:pos="6012"/>
                <w:tab w:val="left" w:pos="7092"/>
                <w:tab w:val="right" w:pos="10584"/>
              </w:tabs>
              <w:spacing w:after="0" w:line="240" w:lineRule="auto"/>
              <w:jc w:val="both"/>
              <w:rPr>
                <w:rFonts w:eastAsia="Times New Roman" w:cs="Times New Roman"/>
                <w:b/>
                <w:sz w:val="16"/>
                <w:szCs w:val="16"/>
              </w:rPr>
            </w:pPr>
            <w:r>
              <w:pict w14:anchorId="5ADBFBD9">
                <v:shape id="_x0000_i1032" type="#_x0000_t75" style="width:187.2pt;height:57.6pt">
                  <v:imagedata r:id="rId9" o:title=""/>
                </v:shape>
              </w:pict>
            </w:r>
          </w:p>
          <w:p w14:paraId="3BE65A67" w14:textId="6D9A0663" w:rsidR="00EF1441" w:rsidRPr="00F95B1F" w:rsidRDefault="00EF1441" w:rsidP="00DB532B">
            <w:pPr>
              <w:tabs>
                <w:tab w:val="right" w:pos="10584"/>
              </w:tabs>
              <w:spacing w:after="0" w:line="240" w:lineRule="auto"/>
              <w:jc w:val="both"/>
              <w:rPr>
                <w:rFonts w:eastAsia="Times New Roman" w:cs="Times New Roman"/>
                <w:b/>
                <w:sz w:val="18"/>
                <w:szCs w:val="24"/>
              </w:rPr>
            </w:pPr>
            <w:r w:rsidRPr="00F95B1F">
              <w:rPr>
                <w:rFonts w:eastAsia="Times New Roman" w:cs="Times New Roman"/>
                <w:b/>
                <w:sz w:val="18"/>
                <w:szCs w:val="24"/>
              </w:rPr>
              <w:t>Student Signature:</w:t>
            </w:r>
            <w:r w:rsidR="00DB532B" w:rsidRPr="00F95B1F">
              <w:rPr>
                <w:rFonts w:eastAsia="Times New Roman" w:cs="Times New Roman"/>
                <w:b/>
                <w:sz w:val="18"/>
                <w:szCs w:val="24"/>
              </w:rPr>
              <w:t xml:space="preserve">                                                                                                                                            </w:t>
            </w:r>
            <w:r w:rsidRPr="00F95B1F">
              <w:rPr>
                <w:rFonts w:eastAsia="Times New Roman" w:cs="Times New Roman"/>
                <w:b/>
                <w:sz w:val="18"/>
                <w:szCs w:val="24"/>
              </w:rPr>
              <w:t xml:space="preserve">Date: </w:t>
            </w:r>
            <w:r w:rsidR="00ED461B">
              <w:rPr>
                <w:rFonts w:eastAsia="Times New Roman" w:cs="Times New Roman"/>
                <w:b/>
                <w:sz w:val="18"/>
                <w:szCs w:val="24"/>
              </w:rPr>
              <w:t xml:space="preserve"> 26/05/2019</w:t>
            </w:r>
            <w:bookmarkStart w:id="2" w:name="_GoBack"/>
            <w:bookmarkEnd w:id="2"/>
          </w:p>
          <w:p w14:paraId="0F2703CD" w14:textId="77777777" w:rsidR="00DB532B" w:rsidRPr="00F95B1F" w:rsidRDefault="00DB532B" w:rsidP="00DB532B">
            <w:pPr>
              <w:tabs>
                <w:tab w:val="right" w:pos="10584"/>
              </w:tabs>
              <w:spacing w:after="0" w:line="240" w:lineRule="auto"/>
              <w:jc w:val="both"/>
              <w:rPr>
                <w:rFonts w:eastAsia="Times New Roman" w:cs="Times New Roman"/>
                <w:b/>
                <w:sz w:val="18"/>
                <w:szCs w:val="24"/>
              </w:rPr>
            </w:pPr>
          </w:p>
        </w:tc>
      </w:tr>
      <w:tr w:rsidR="00EF1441" w:rsidRPr="004205DF" w14:paraId="5B1EE5A5" w14:textId="77777777" w:rsidTr="00DB532B">
        <w:trPr>
          <w:cantSplit/>
          <w:trHeight w:val="113"/>
        </w:trPr>
        <w:tc>
          <w:tcPr>
            <w:tcW w:w="10388" w:type="dxa"/>
            <w:tcBorders>
              <w:top w:val="single" w:sz="4" w:space="0" w:color="auto"/>
              <w:left w:val="nil"/>
              <w:bottom w:val="single" w:sz="12" w:space="0" w:color="auto"/>
              <w:right w:val="nil"/>
            </w:tcBorders>
            <w:shd w:val="clear" w:color="auto" w:fill="auto"/>
            <w:vAlign w:val="center"/>
          </w:tcPr>
          <w:p w14:paraId="5E88B53A" w14:textId="77777777" w:rsidR="00EF1441" w:rsidRPr="00F95B1F" w:rsidRDefault="00EF1441" w:rsidP="00F25944">
            <w:pPr>
              <w:tabs>
                <w:tab w:val="left" w:pos="2052"/>
                <w:tab w:val="left" w:pos="3672"/>
                <w:tab w:val="left" w:pos="6012"/>
                <w:tab w:val="left" w:pos="7092"/>
                <w:tab w:val="right" w:pos="10584"/>
              </w:tabs>
              <w:spacing w:after="0" w:line="240" w:lineRule="auto"/>
              <w:jc w:val="both"/>
              <w:rPr>
                <w:rFonts w:eastAsia="Times New Roman" w:cs="Times New Roman"/>
                <w:b/>
                <w:sz w:val="8"/>
                <w:szCs w:val="8"/>
              </w:rPr>
            </w:pPr>
          </w:p>
          <w:p w14:paraId="3D9D6B01" w14:textId="77777777" w:rsidR="00DB532B" w:rsidRPr="00F95B1F" w:rsidRDefault="00DB532B" w:rsidP="00F25944">
            <w:pPr>
              <w:tabs>
                <w:tab w:val="left" w:pos="2052"/>
                <w:tab w:val="left" w:pos="3672"/>
                <w:tab w:val="left" w:pos="6012"/>
                <w:tab w:val="left" w:pos="7092"/>
                <w:tab w:val="right" w:pos="10584"/>
              </w:tabs>
              <w:spacing w:after="0" w:line="240" w:lineRule="auto"/>
              <w:jc w:val="both"/>
              <w:rPr>
                <w:rFonts w:eastAsia="Times New Roman" w:cs="Times New Roman"/>
                <w:b/>
                <w:sz w:val="8"/>
                <w:szCs w:val="8"/>
              </w:rPr>
            </w:pPr>
          </w:p>
        </w:tc>
      </w:tr>
    </w:tbl>
    <w:p w14:paraId="4B5CD471" w14:textId="77777777" w:rsidR="00EE4A8E" w:rsidRDefault="00EE4A8E" w:rsidP="005954F3">
      <w:pPr>
        <w:tabs>
          <w:tab w:val="left" w:pos="5103"/>
        </w:tabs>
        <w:rPr>
          <w:rFonts w:ascii="Arial" w:hAnsi="Arial"/>
          <w:b/>
          <w:bCs/>
        </w:rPr>
      </w:pPr>
    </w:p>
    <w:p w14:paraId="434EC34D" w14:textId="77777777" w:rsidR="00EE4A8E" w:rsidRDefault="00EE4A8E" w:rsidP="007D7920">
      <w:pPr>
        <w:tabs>
          <w:tab w:val="left" w:pos="5103"/>
        </w:tabs>
        <w:jc w:val="center"/>
        <w:rPr>
          <w:rFonts w:ascii="Arial" w:hAnsi="Arial"/>
          <w:b/>
          <w:bCs/>
        </w:rPr>
      </w:pPr>
    </w:p>
    <w:p w14:paraId="3FA7290E" w14:textId="77777777" w:rsidR="005954F3" w:rsidRDefault="005954F3" w:rsidP="007D7920">
      <w:pPr>
        <w:tabs>
          <w:tab w:val="left" w:pos="5103"/>
        </w:tabs>
        <w:jc w:val="center"/>
        <w:rPr>
          <w:rFonts w:ascii="Arial" w:hAnsi="Arial"/>
          <w:b/>
          <w:bCs/>
        </w:rPr>
      </w:pPr>
    </w:p>
    <w:p w14:paraId="0ADECDE3" w14:textId="77777777" w:rsidR="0016522A" w:rsidRPr="00F95B1F" w:rsidRDefault="0016522A" w:rsidP="007D7920">
      <w:pPr>
        <w:tabs>
          <w:tab w:val="left" w:pos="5103"/>
        </w:tabs>
        <w:jc w:val="center"/>
        <w:rPr>
          <w:rFonts w:ascii="Arial" w:hAnsi="Arial"/>
          <w:b/>
          <w:bCs/>
        </w:rPr>
      </w:pPr>
      <w:r w:rsidRPr="00F95B1F">
        <w:rPr>
          <w:rFonts w:ascii="Arial" w:hAnsi="Arial"/>
          <w:b/>
          <w:bCs/>
        </w:rPr>
        <w:t>NOTES FOR GUIDANCE IN COMPLETION OF THIS FORM</w:t>
      </w:r>
    </w:p>
    <w:p w14:paraId="208D421A" w14:textId="77777777" w:rsidR="00F25944" w:rsidRPr="00F95B1F" w:rsidRDefault="00F25944" w:rsidP="00F25944">
      <w:pPr>
        <w:jc w:val="both"/>
        <w:rPr>
          <w:rFonts w:ascii="Arial" w:hAnsi="Arial"/>
        </w:rPr>
      </w:pPr>
      <w:r w:rsidRPr="00F95B1F">
        <w:rPr>
          <w:rFonts w:ascii="Arial" w:hAnsi="Arial"/>
        </w:rPr>
        <w:t>Under the</w:t>
      </w:r>
      <w:r w:rsidR="007D7920">
        <w:rPr>
          <w:rFonts w:ascii="Arial" w:hAnsi="Arial"/>
        </w:rPr>
        <w:t xml:space="preserve"> conditions of the University of Wales Trinity Saint David Birmingham Learning Centre Attendance Policy, students must not exceed a 20% absence rate during term time. Any time that you are not pre</w:t>
      </w:r>
      <w:r w:rsidRPr="00F95B1F">
        <w:rPr>
          <w:rFonts w:ascii="Arial" w:hAnsi="Arial"/>
        </w:rPr>
        <w:t>sent on the premises</w:t>
      </w:r>
      <w:r w:rsidR="007D7920">
        <w:rPr>
          <w:rFonts w:ascii="Arial" w:hAnsi="Arial"/>
        </w:rPr>
        <w:t xml:space="preserve"> for your timetabled sessions </w:t>
      </w:r>
      <w:r w:rsidRPr="00F95B1F">
        <w:rPr>
          <w:rFonts w:ascii="Arial" w:hAnsi="Arial"/>
        </w:rPr>
        <w:t>during term time</w:t>
      </w:r>
      <w:r w:rsidR="007D7920">
        <w:rPr>
          <w:rFonts w:ascii="Arial" w:hAnsi="Arial"/>
        </w:rPr>
        <w:t xml:space="preserve"> will count towards your 20%</w:t>
      </w:r>
      <w:r w:rsidRPr="00F95B1F">
        <w:rPr>
          <w:rFonts w:ascii="Arial" w:hAnsi="Arial"/>
        </w:rPr>
        <w:t xml:space="preserve"> unless </w:t>
      </w:r>
      <w:r w:rsidR="0003151D">
        <w:rPr>
          <w:rFonts w:ascii="Arial" w:hAnsi="Arial"/>
        </w:rPr>
        <w:t>you apply</w:t>
      </w:r>
      <w:r w:rsidRPr="00F95B1F">
        <w:rPr>
          <w:rFonts w:ascii="Arial" w:hAnsi="Arial"/>
        </w:rPr>
        <w:t xml:space="preserve"> for, and </w:t>
      </w:r>
      <w:r w:rsidR="0003151D">
        <w:rPr>
          <w:rFonts w:ascii="Arial" w:hAnsi="Arial"/>
        </w:rPr>
        <w:t>are</w:t>
      </w:r>
      <w:r w:rsidRPr="00F95B1F">
        <w:rPr>
          <w:rFonts w:ascii="Arial" w:hAnsi="Arial"/>
        </w:rPr>
        <w:t xml:space="preserve"> granted, an ‘authorised absence’ from </w:t>
      </w:r>
      <w:r w:rsidR="0003151D">
        <w:rPr>
          <w:rFonts w:ascii="Arial" w:hAnsi="Arial"/>
        </w:rPr>
        <w:t>your</w:t>
      </w:r>
      <w:r w:rsidRPr="00F95B1F">
        <w:rPr>
          <w:rFonts w:ascii="Arial" w:hAnsi="Arial"/>
        </w:rPr>
        <w:t xml:space="preserve"> studies. </w:t>
      </w:r>
    </w:p>
    <w:p w14:paraId="662DA19B" w14:textId="77777777" w:rsidR="00F25944" w:rsidRPr="00F95B1F" w:rsidRDefault="00F25944" w:rsidP="00F25944">
      <w:pPr>
        <w:jc w:val="both"/>
        <w:rPr>
          <w:rFonts w:ascii="Arial" w:hAnsi="Arial"/>
        </w:rPr>
      </w:pPr>
      <w:r w:rsidRPr="00F95B1F">
        <w:rPr>
          <w:rFonts w:ascii="Arial" w:hAnsi="Arial"/>
        </w:rPr>
        <w:t xml:space="preserve">The information below explains what </w:t>
      </w:r>
      <w:r w:rsidR="00FF25ED" w:rsidRPr="00F95B1F">
        <w:rPr>
          <w:rFonts w:ascii="Arial" w:hAnsi="Arial"/>
        </w:rPr>
        <w:t>you</w:t>
      </w:r>
      <w:r w:rsidRPr="00F95B1F">
        <w:rPr>
          <w:rFonts w:ascii="Arial" w:hAnsi="Arial"/>
        </w:rPr>
        <w:t xml:space="preserve"> must do if </w:t>
      </w:r>
      <w:r w:rsidR="00FF25ED" w:rsidRPr="00F95B1F">
        <w:rPr>
          <w:rFonts w:ascii="Arial" w:hAnsi="Arial"/>
        </w:rPr>
        <w:t>you</w:t>
      </w:r>
      <w:r w:rsidRPr="00F95B1F">
        <w:rPr>
          <w:rFonts w:ascii="Arial" w:hAnsi="Arial"/>
        </w:rPr>
        <w:t xml:space="preserve"> are unable to attend the University during term time.</w:t>
      </w:r>
    </w:p>
    <w:p w14:paraId="7F9DA00E" w14:textId="77777777" w:rsidR="00DB11DD" w:rsidRDefault="00DB11DD" w:rsidP="00F25944">
      <w:pPr>
        <w:jc w:val="both"/>
        <w:rPr>
          <w:rFonts w:ascii="Arial" w:hAnsi="Arial"/>
          <w:b/>
        </w:rPr>
      </w:pPr>
    </w:p>
    <w:p w14:paraId="5D1236BD" w14:textId="77777777" w:rsidR="00F25944" w:rsidRPr="00F95B1F" w:rsidRDefault="00F25944" w:rsidP="00F25944">
      <w:pPr>
        <w:jc w:val="both"/>
        <w:rPr>
          <w:rFonts w:ascii="Arial" w:hAnsi="Arial"/>
          <w:b/>
        </w:rPr>
      </w:pPr>
      <w:r w:rsidRPr="00F95B1F">
        <w:rPr>
          <w:rFonts w:ascii="Arial" w:hAnsi="Arial"/>
          <w:b/>
        </w:rPr>
        <w:t xml:space="preserve">Acceptable reasons for </w:t>
      </w:r>
      <w:r w:rsidR="00F95B1F">
        <w:rPr>
          <w:rFonts w:ascii="Arial" w:hAnsi="Arial"/>
          <w:b/>
        </w:rPr>
        <w:t>authorised absence(s)</w:t>
      </w:r>
    </w:p>
    <w:p w14:paraId="1ECAE207" w14:textId="77777777" w:rsidR="00F25944" w:rsidRPr="00F95B1F" w:rsidRDefault="00F25944" w:rsidP="00F25944">
      <w:pPr>
        <w:jc w:val="both"/>
        <w:rPr>
          <w:rFonts w:ascii="Arial" w:hAnsi="Arial"/>
        </w:rPr>
      </w:pPr>
      <w:r w:rsidRPr="00F95B1F">
        <w:rPr>
          <w:rFonts w:ascii="Arial" w:hAnsi="Arial"/>
        </w:rPr>
        <w:t>If there is a need to apply for authorised absence there must be a valid reason supported by verifiable documentary evidence. Acceptable reasons for authorised absences include:</w:t>
      </w:r>
    </w:p>
    <w:p w14:paraId="684DF990" w14:textId="77777777" w:rsidR="007D7920" w:rsidRDefault="007D7920" w:rsidP="00BE2785">
      <w:pPr>
        <w:pStyle w:val="ListParagraph"/>
        <w:numPr>
          <w:ilvl w:val="0"/>
          <w:numId w:val="1"/>
        </w:numPr>
        <w:spacing w:after="160" w:line="259" w:lineRule="auto"/>
        <w:jc w:val="both"/>
        <w:rPr>
          <w:rFonts w:ascii="Arial" w:hAnsi="Arial"/>
        </w:rPr>
      </w:pPr>
      <w:r>
        <w:rPr>
          <w:rFonts w:ascii="Arial" w:hAnsi="Arial"/>
        </w:rPr>
        <w:t>serious illness or hospitalisation of yourself or a dependent</w:t>
      </w:r>
      <w:r w:rsidRPr="007D7920">
        <w:rPr>
          <w:rFonts w:ascii="Arial" w:hAnsi="Arial"/>
        </w:rPr>
        <w:t xml:space="preserve">; </w:t>
      </w:r>
    </w:p>
    <w:p w14:paraId="126BED0C" w14:textId="77777777" w:rsidR="007D7920" w:rsidRDefault="007D7920" w:rsidP="00BE2785">
      <w:pPr>
        <w:pStyle w:val="ListParagraph"/>
        <w:numPr>
          <w:ilvl w:val="0"/>
          <w:numId w:val="1"/>
        </w:numPr>
        <w:spacing w:after="160" w:line="259" w:lineRule="auto"/>
        <w:jc w:val="both"/>
        <w:rPr>
          <w:rFonts w:ascii="Arial" w:hAnsi="Arial"/>
        </w:rPr>
      </w:pPr>
      <w:r w:rsidRPr="007D7920">
        <w:rPr>
          <w:rFonts w:ascii="Arial" w:hAnsi="Arial"/>
        </w:rPr>
        <w:t>bereavement</w:t>
      </w:r>
      <w:r>
        <w:rPr>
          <w:rFonts w:ascii="Arial" w:hAnsi="Arial"/>
        </w:rPr>
        <w:t xml:space="preserve"> (immediate family)</w:t>
      </w:r>
      <w:r w:rsidRPr="007D7920">
        <w:rPr>
          <w:rFonts w:ascii="Arial" w:hAnsi="Arial"/>
        </w:rPr>
        <w:t xml:space="preserve">; </w:t>
      </w:r>
      <w:r>
        <w:rPr>
          <w:rFonts w:ascii="Arial" w:hAnsi="Arial"/>
        </w:rPr>
        <w:t>or</w:t>
      </w:r>
    </w:p>
    <w:p w14:paraId="51718FC5" w14:textId="77777777" w:rsidR="007D7920" w:rsidRPr="007D7920" w:rsidRDefault="005954F3" w:rsidP="00BE2785">
      <w:pPr>
        <w:pStyle w:val="ListParagraph"/>
        <w:numPr>
          <w:ilvl w:val="0"/>
          <w:numId w:val="1"/>
        </w:numPr>
        <w:spacing w:after="160" w:line="259" w:lineRule="auto"/>
        <w:jc w:val="both"/>
        <w:rPr>
          <w:rFonts w:ascii="Arial" w:hAnsi="Arial"/>
        </w:rPr>
      </w:pPr>
      <w:r>
        <w:rPr>
          <w:rFonts w:ascii="Arial" w:hAnsi="Arial"/>
        </w:rPr>
        <w:t>Birth</w:t>
      </w:r>
      <w:r w:rsidR="007D7920">
        <w:rPr>
          <w:rFonts w:ascii="Arial" w:hAnsi="Arial"/>
        </w:rPr>
        <w:t xml:space="preserve"> (immediate family).</w:t>
      </w:r>
    </w:p>
    <w:p w14:paraId="0CA54B11" w14:textId="77777777" w:rsidR="0016522A" w:rsidRPr="00F95B1F" w:rsidRDefault="007D7920" w:rsidP="0016522A">
      <w:pPr>
        <w:jc w:val="both"/>
        <w:rPr>
          <w:rFonts w:ascii="Arial" w:hAnsi="Arial"/>
        </w:rPr>
      </w:pPr>
      <w:r>
        <w:rPr>
          <w:rFonts w:ascii="Arial" w:hAnsi="Arial"/>
        </w:rPr>
        <w:t>Your studies are an opportunity and</w:t>
      </w:r>
      <w:r w:rsidR="0016522A" w:rsidRPr="00F95B1F">
        <w:rPr>
          <w:rFonts w:ascii="Arial" w:hAnsi="Arial"/>
        </w:rPr>
        <w:t xml:space="preserve"> attendance </w:t>
      </w:r>
      <w:proofErr w:type="gramStart"/>
      <w:r w:rsidR="0016522A" w:rsidRPr="00F95B1F">
        <w:rPr>
          <w:rFonts w:ascii="Arial" w:hAnsi="Arial"/>
        </w:rPr>
        <w:t>is</w:t>
      </w:r>
      <w:proofErr w:type="gramEnd"/>
      <w:r w:rsidR="0016522A" w:rsidRPr="00F95B1F">
        <w:rPr>
          <w:rFonts w:ascii="Arial" w:hAnsi="Arial"/>
        </w:rPr>
        <w:t xml:space="preserve"> </w:t>
      </w:r>
      <w:r w:rsidR="0003151D">
        <w:rPr>
          <w:rFonts w:ascii="Arial" w:hAnsi="Arial"/>
        </w:rPr>
        <w:t xml:space="preserve">a </w:t>
      </w:r>
      <w:r w:rsidR="0016522A" w:rsidRPr="00F95B1F">
        <w:rPr>
          <w:rFonts w:ascii="Arial" w:hAnsi="Arial"/>
        </w:rPr>
        <w:t xml:space="preserve">critical requirement to assure the best-possible academic outcome for every student. </w:t>
      </w:r>
      <w:r w:rsidR="0003151D">
        <w:rPr>
          <w:rFonts w:ascii="Arial" w:hAnsi="Arial"/>
        </w:rPr>
        <w:t>You</w:t>
      </w:r>
      <w:r w:rsidR="0016522A" w:rsidRPr="00F95B1F">
        <w:rPr>
          <w:rFonts w:ascii="Arial" w:hAnsi="Arial"/>
        </w:rPr>
        <w:t xml:space="preserve"> should therefore not ask for approval to be absent from teaching sessions during term-time for the purposes of tourist travel, religious occasions or social occasions (e.g. weddings)</w:t>
      </w:r>
      <w:r>
        <w:rPr>
          <w:rFonts w:ascii="Arial" w:hAnsi="Arial"/>
        </w:rPr>
        <w:t>. Students</w:t>
      </w:r>
      <w:r w:rsidR="0016522A" w:rsidRPr="00F95B1F">
        <w:rPr>
          <w:rFonts w:ascii="Arial" w:hAnsi="Arial"/>
        </w:rPr>
        <w:t xml:space="preserve"> who make this type of request when teaching is occurring during term time should not be offended if a request is refused where it is felt that absence may significantly damage academic progress.</w:t>
      </w:r>
    </w:p>
    <w:p w14:paraId="3C3D7E21" w14:textId="77777777" w:rsidR="00DB11DD" w:rsidRDefault="00DB11DD" w:rsidP="00F25944">
      <w:pPr>
        <w:jc w:val="both"/>
        <w:rPr>
          <w:rFonts w:ascii="Arial" w:hAnsi="Arial"/>
          <w:b/>
        </w:rPr>
      </w:pPr>
    </w:p>
    <w:p w14:paraId="1E1C7F3F" w14:textId="77777777" w:rsidR="00F25944" w:rsidRPr="00F95B1F" w:rsidRDefault="00F25944" w:rsidP="00F25944">
      <w:pPr>
        <w:jc w:val="both"/>
        <w:rPr>
          <w:rFonts w:ascii="Arial" w:hAnsi="Arial"/>
          <w:b/>
        </w:rPr>
      </w:pPr>
      <w:r w:rsidRPr="00F95B1F">
        <w:rPr>
          <w:rFonts w:ascii="Arial" w:hAnsi="Arial"/>
          <w:b/>
        </w:rPr>
        <w:t>Documentary evidence</w:t>
      </w:r>
    </w:p>
    <w:p w14:paraId="464A63C3" w14:textId="77777777" w:rsidR="00F25944" w:rsidRPr="00F95B1F" w:rsidRDefault="00F25944" w:rsidP="00F25944">
      <w:pPr>
        <w:jc w:val="both"/>
        <w:rPr>
          <w:rFonts w:ascii="Arial" w:hAnsi="Arial"/>
        </w:rPr>
      </w:pPr>
      <w:r w:rsidRPr="00F95B1F">
        <w:rPr>
          <w:rFonts w:ascii="Arial" w:hAnsi="Arial"/>
        </w:rPr>
        <w:t xml:space="preserve">All requests must be supported by verifiable independent documentary evidence, which must include the relevant dates. It is not possible to provide a definitive list of all acceptable independent documentary evidence, but the following are typical examples of what may be acceptable, depending on the exact individual circumstances: </w:t>
      </w:r>
    </w:p>
    <w:p w14:paraId="2EE1FB72" w14:textId="77777777" w:rsidR="00F25944" w:rsidRDefault="00672A9D" w:rsidP="00DC62A1">
      <w:pPr>
        <w:pStyle w:val="ListParagraph"/>
        <w:numPr>
          <w:ilvl w:val="0"/>
          <w:numId w:val="1"/>
        </w:numPr>
        <w:spacing w:after="160" w:line="259" w:lineRule="auto"/>
        <w:jc w:val="both"/>
        <w:rPr>
          <w:rFonts w:ascii="Arial" w:hAnsi="Arial"/>
        </w:rPr>
      </w:pPr>
      <w:r>
        <w:rPr>
          <w:rFonts w:ascii="Arial" w:hAnsi="Arial"/>
        </w:rPr>
        <w:t xml:space="preserve">a signed and dated letter </w:t>
      </w:r>
      <w:r w:rsidR="00F25944" w:rsidRPr="00F95B1F">
        <w:rPr>
          <w:rFonts w:ascii="Arial" w:hAnsi="Arial"/>
        </w:rPr>
        <w:t>from a medical practitioner, registered with the General Medical Council (GMC) confirming the illness and its anticipated duration</w:t>
      </w:r>
      <w:r>
        <w:rPr>
          <w:rFonts w:ascii="Arial" w:hAnsi="Arial"/>
        </w:rPr>
        <w:t xml:space="preserve"> – this would</w:t>
      </w:r>
      <w:r w:rsidRPr="00672A9D">
        <w:rPr>
          <w:rFonts w:ascii="Arial" w:hAnsi="Arial"/>
        </w:rPr>
        <w:t xml:space="preserve"> </w:t>
      </w:r>
      <w:r>
        <w:rPr>
          <w:rFonts w:ascii="Arial" w:hAnsi="Arial"/>
        </w:rPr>
        <w:t>normally be on headed notepaper or equivalent</w:t>
      </w:r>
      <w:r w:rsidR="00F25944" w:rsidRPr="00F95B1F">
        <w:rPr>
          <w:rFonts w:ascii="Arial" w:hAnsi="Arial"/>
        </w:rPr>
        <w:t xml:space="preserve">; </w:t>
      </w:r>
    </w:p>
    <w:p w14:paraId="2E780275" w14:textId="77777777" w:rsidR="00672A9D" w:rsidRPr="00FD5969" w:rsidRDefault="00672A9D" w:rsidP="00DC62A1">
      <w:pPr>
        <w:pStyle w:val="ListParagraph"/>
        <w:numPr>
          <w:ilvl w:val="0"/>
          <w:numId w:val="1"/>
        </w:numPr>
        <w:spacing w:after="160" w:line="259" w:lineRule="auto"/>
        <w:jc w:val="both"/>
        <w:rPr>
          <w:rFonts w:ascii="Arial" w:hAnsi="Arial"/>
        </w:rPr>
      </w:pPr>
      <w:r w:rsidRPr="00FD5969">
        <w:rPr>
          <w:rFonts w:ascii="Arial" w:hAnsi="Arial"/>
        </w:rPr>
        <w:t xml:space="preserve">a letter or appointment card that confirms attendance at a dentist, doctor’s surgery, hospital or similar event; </w:t>
      </w:r>
    </w:p>
    <w:p w14:paraId="4D030544" w14:textId="77777777" w:rsidR="00F25944" w:rsidRPr="00F95B1F" w:rsidRDefault="00F25944" w:rsidP="00DC62A1">
      <w:pPr>
        <w:pStyle w:val="ListParagraph"/>
        <w:numPr>
          <w:ilvl w:val="0"/>
          <w:numId w:val="1"/>
        </w:numPr>
        <w:spacing w:after="160" w:line="259" w:lineRule="auto"/>
        <w:jc w:val="both"/>
        <w:rPr>
          <w:rFonts w:ascii="Arial" w:hAnsi="Arial"/>
        </w:rPr>
      </w:pPr>
      <w:r w:rsidRPr="00F95B1F">
        <w:rPr>
          <w:rFonts w:ascii="Arial" w:hAnsi="Arial"/>
        </w:rPr>
        <w:t xml:space="preserve">a copy of a Death </w:t>
      </w:r>
      <w:r w:rsidR="00EE4A8E">
        <w:rPr>
          <w:rFonts w:ascii="Arial" w:hAnsi="Arial"/>
        </w:rPr>
        <w:t xml:space="preserve">or Birth </w:t>
      </w:r>
      <w:r w:rsidRPr="00F95B1F">
        <w:rPr>
          <w:rFonts w:ascii="Arial" w:hAnsi="Arial"/>
        </w:rPr>
        <w:t xml:space="preserve">Certificate; </w:t>
      </w:r>
      <w:r w:rsidR="007D7920">
        <w:rPr>
          <w:rFonts w:ascii="Arial" w:hAnsi="Arial"/>
        </w:rPr>
        <w:t>or</w:t>
      </w:r>
    </w:p>
    <w:p w14:paraId="07EDD57A" w14:textId="77777777" w:rsidR="007D7920" w:rsidRDefault="00F25944" w:rsidP="007D7920">
      <w:pPr>
        <w:pStyle w:val="ListParagraph"/>
        <w:numPr>
          <w:ilvl w:val="0"/>
          <w:numId w:val="1"/>
        </w:numPr>
        <w:spacing w:after="160" w:line="259" w:lineRule="auto"/>
        <w:jc w:val="both"/>
        <w:rPr>
          <w:rFonts w:ascii="Arial" w:hAnsi="Arial"/>
        </w:rPr>
      </w:pPr>
      <w:r w:rsidRPr="00F95B1F">
        <w:rPr>
          <w:rFonts w:ascii="Arial" w:hAnsi="Arial"/>
        </w:rPr>
        <w:t>a signed and dated letter from a coroner, legal practitioner, police officer, court official, minister of religion or other professional</w:t>
      </w:r>
      <w:r w:rsidR="00672A9D">
        <w:rPr>
          <w:rFonts w:ascii="Arial" w:hAnsi="Arial"/>
        </w:rPr>
        <w:t xml:space="preserve"> – this would</w:t>
      </w:r>
      <w:r w:rsidR="00672A9D" w:rsidRPr="00672A9D">
        <w:rPr>
          <w:rFonts w:ascii="Arial" w:hAnsi="Arial"/>
        </w:rPr>
        <w:t xml:space="preserve"> </w:t>
      </w:r>
      <w:r w:rsidR="00672A9D">
        <w:rPr>
          <w:rFonts w:ascii="Arial" w:hAnsi="Arial"/>
        </w:rPr>
        <w:t>normally be on headed notepaper or equivalent</w:t>
      </w:r>
      <w:r w:rsidR="007D7920">
        <w:rPr>
          <w:rFonts w:ascii="Arial" w:hAnsi="Arial"/>
        </w:rPr>
        <w:t xml:space="preserve">. </w:t>
      </w:r>
    </w:p>
    <w:p w14:paraId="4A235FA5" w14:textId="77777777" w:rsidR="00DB11DD" w:rsidRDefault="00DB11DD" w:rsidP="00E9100E">
      <w:pPr>
        <w:jc w:val="both"/>
        <w:rPr>
          <w:rFonts w:ascii="Arial" w:hAnsi="Arial"/>
          <w:b/>
        </w:rPr>
      </w:pPr>
    </w:p>
    <w:p w14:paraId="4A190ADE" w14:textId="77777777" w:rsidR="00E9100E" w:rsidRPr="00F95B1F" w:rsidRDefault="00E9100E" w:rsidP="00E9100E">
      <w:pPr>
        <w:jc w:val="both"/>
        <w:rPr>
          <w:rFonts w:ascii="Arial" w:hAnsi="Arial"/>
          <w:b/>
        </w:rPr>
      </w:pPr>
      <w:r w:rsidRPr="00F95B1F">
        <w:rPr>
          <w:rFonts w:ascii="Arial" w:hAnsi="Arial"/>
          <w:b/>
        </w:rPr>
        <w:t>When to apply for authorised absence</w:t>
      </w:r>
    </w:p>
    <w:p w14:paraId="3DC2BCE4" w14:textId="77777777" w:rsidR="003D69D0" w:rsidRDefault="00E5707F" w:rsidP="00DB11DD">
      <w:pPr>
        <w:spacing w:after="240"/>
        <w:jc w:val="both"/>
        <w:rPr>
          <w:rFonts w:ascii="Arial" w:hAnsi="Arial"/>
        </w:rPr>
      </w:pPr>
      <w:r>
        <w:rPr>
          <w:rFonts w:ascii="Arial" w:eastAsia="Times New Roman" w:hAnsi="Arial" w:cs="Times New Roman"/>
        </w:rPr>
        <w:t>For planned absence, this</w:t>
      </w:r>
      <w:r w:rsidR="00E9100E" w:rsidRPr="00F95B1F">
        <w:rPr>
          <w:rFonts w:ascii="Arial" w:eastAsia="Times New Roman" w:hAnsi="Arial" w:cs="Times New Roman"/>
        </w:rPr>
        <w:t xml:space="preserve"> form should be submitted </w:t>
      </w:r>
      <w:r w:rsidR="00E9100E" w:rsidRPr="00E5707F">
        <w:rPr>
          <w:rFonts w:ascii="Arial" w:eastAsia="Times New Roman" w:hAnsi="Arial" w:cs="Times New Roman"/>
          <w:i/>
        </w:rPr>
        <w:t>in advance</w:t>
      </w:r>
      <w:r w:rsidR="00E9100E" w:rsidRPr="00F95B1F">
        <w:rPr>
          <w:rFonts w:ascii="Arial" w:eastAsia="Times New Roman" w:hAnsi="Arial" w:cs="Times New Roman"/>
        </w:rPr>
        <w:t xml:space="preserve"> of the requested period of absence</w:t>
      </w:r>
      <w:r>
        <w:rPr>
          <w:rFonts w:ascii="Arial" w:eastAsia="Times New Roman" w:hAnsi="Arial" w:cs="Times New Roman"/>
        </w:rPr>
        <w:t xml:space="preserve"> </w:t>
      </w:r>
      <w:r w:rsidRPr="00F95B1F">
        <w:rPr>
          <w:rFonts w:ascii="Arial" w:eastAsia="Times New Roman" w:hAnsi="Arial" w:cs="Times New Roman"/>
        </w:rPr>
        <w:t xml:space="preserve">(e.g. </w:t>
      </w:r>
      <w:r w:rsidR="00DB11DD">
        <w:rPr>
          <w:rFonts w:ascii="Arial" w:eastAsia="Times New Roman" w:hAnsi="Arial" w:cs="Times New Roman"/>
        </w:rPr>
        <w:t>birth or emergency travel abroad</w:t>
      </w:r>
      <w:r w:rsidRPr="00F95B1F">
        <w:rPr>
          <w:rFonts w:ascii="Arial" w:eastAsia="Times New Roman" w:hAnsi="Arial" w:cs="Times New Roman"/>
        </w:rPr>
        <w:t>)</w:t>
      </w:r>
      <w:r w:rsidR="00E9100E" w:rsidRPr="00F95B1F">
        <w:rPr>
          <w:rFonts w:ascii="Arial" w:eastAsia="Times New Roman" w:hAnsi="Arial" w:cs="Times New Roman"/>
        </w:rPr>
        <w:t>.</w:t>
      </w:r>
      <w:r w:rsidR="00B67931" w:rsidRPr="00F95B1F">
        <w:rPr>
          <w:rFonts w:ascii="Arial" w:hAnsi="Arial"/>
        </w:rPr>
        <w:t xml:space="preserve"> </w:t>
      </w:r>
      <w:r w:rsidR="0065334A" w:rsidRPr="00F95B1F">
        <w:rPr>
          <w:rFonts w:ascii="Arial" w:hAnsi="Arial"/>
        </w:rPr>
        <w:t xml:space="preserve">If your absence could not be </w:t>
      </w:r>
      <w:r w:rsidR="003D69D0" w:rsidRPr="00F95B1F">
        <w:rPr>
          <w:rFonts w:ascii="Arial" w:hAnsi="Arial"/>
        </w:rPr>
        <w:t>foreseen</w:t>
      </w:r>
      <w:r w:rsidR="0065334A" w:rsidRPr="00F95B1F">
        <w:rPr>
          <w:rFonts w:ascii="Arial" w:hAnsi="Arial"/>
        </w:rPr>
        <w:t>, for example b</w:t>
      </w:r>
      <w:r w:rsidR="00DB11DD">
        <w:rPr>
          <w:rFonts w:ascii="Arial" w:hAnsi="Arial"/>
        </w:rPr>
        <w:t>ecause of ill health or accident,</w:t>
      </w:r>
      <w:r w:rsidR="005E0113" w:rsidRPr="00F95B1F">
        <w:rPr>
          <w:rFonts w:ascii="Arial" w:hAnsi="Arial"/>
        </w:rPr>
        <w:t xml:space="preserve"> ideally </w:t>
      </w:r>
      <w:r>
        <w:rPr>
          <w:rFonts w:ascii="Arial" w:hAnsi="Arial"/>
        </w:rPr>
        <w:t xml:space="preserve">you </w:t>
      </w:r>
      <w:r w:rsidRPr="00E5707F">
        <w:rPr>
          <w:rFonts w:ascii="Arial" w:hAnsi="Arial"/>
        </w:rPr>
        <w:t>(or, in an emergency, a friend</w:t>
      </w:r>
      <w:r w:rsidR="00DB11DD">
        <w:rPr>
          <w:rFonts w:ascii="Arial" w:hAnsi="Arial"/>
        </w:rPr>
        <w:t>/relative</w:t>
      </w:r>
      <w:r w:rsidRPr="00E5707F">
        <w:rPr>
          <w:rFonts w:ascii="Arial" w:hAnsi="Arial"/>
        </w:rPr>
        <w:t xml:space="preserve">) </w:t>
      </w:r>
      <w:r>
        <w:rPr>
          <w:rFonts w:ascii="Arial" w:hAnsi="Arial"/>
        </w:rPr>
        <w:t xml:space="preserve">should </w:t>
      </w:r>
      <w:r w:rsidR="0065334A" w:rsidRPr="00F95B1F">
        <w:rPr>
          <w:rFonts w:ascii="Arial" w:hAnsi="Arial"/>
        </w:rPr>
        <w:t xml:space="preserve">contact </w:t>
      </w:r>
      <w:r w:rsidR="00DB11DD">
        <w:rPr>
          <w:rFonts w:ascii="Arial" w:hAnsi="Arial"/>
        </w:rPr>
        <w:t xml:space="preserve">the Birmingham Learning Centre </w:t>
      </w:r>
      <w:r w:rsidR="005E0113" w:rsidRPr="00F95B1F">
        <w:rPr>
          <w:rFonts w:ascii="Arial" w:hAnsi="Arial"/>
        </w:rPr>
        <w:t xml:space="preserve">by email </w:t>
      </w:r>
      <w:r w:rsidR="0065334A" w:rsidRPr="00F95B1F">
        <w:rPr>
          <w:rFonts w:ascii="Arial" w:hAnsi="Arial"/>
        </w:rPr>
        <w:t>to info</w:t>
      </w:r>
      <w:r w:rsidR="005E0113" w:rsidRPr="00F95B1F">
        <w:rPr>
          <w:rFonts w:ascii="Arial" w:hAnsi="Arial"/>
        </w:rPr>
        <w:t>rm them that you will be absent</w:t>
      </w:r>
      <w:r w:rsidR="0065334A" w:rsidRPr="00F95B1F">
        <w:rPr>
          <w:rFonts w:ascii="Arial" w:hAnsi="Arial"/>
        </w:rPr>
        <w:t xml:space="preserve"> before the session(s) take place. You should submit the </w:t>
      </w:r>
      <w:r w:rsidR="005E0113" w:rsidRPr="00F95B1F">
        <w:rPr>
          <w:rFonts w:ascii="Arial" w:hAnsi="Arial"/>
        </w:rPr>
        <w:t xml:space="preserve">authorised absence </w:t>
      </w:r>
      <w:r w:rsidR="003D69D0" w:rsidRPr="00F95B1F">
        <w:rPr>
          <w:rFonts w:ascii="Arial" w:hAnsi="Arial"/>
        </w:rPr>
        <w:t xml:space="preserve">request </w:t>
      </w:r>
      <w:r w:rsidR="0065334A" w:rsidRPr="00F95B1F">
        <w:rPr>
          <w:rFonts w:ascii="Arial" w:hAnsi="Arial"/>
        </w:rPr>
        <w:t>form and the supporting evidence</w:t>
      </w:r>
      <w:r w:rsidR="003D69D0" w:rsidRPr="00F95B1F">
        <w:rPr>
          <w:rFonts w:ascii="Arial" w:hAnsi="Arial"/>
        </w:rPr>
        <w:t xml:space="preserve"> on the first day that you return to classes. </w:t>
      </w:r>
      <w:r w:rsidR="003A7C39">
        <w:rPr>
          <w:rFonts w:ascii="Arial" w:hAnsi="Arial"/>
          <w:b/>
        </w:rPr>
        <w:t>You</w:t>
      </w:r>
      <w:r w:rsidR="00031BC9" w:rsidRPr="00031BC9">
        <w:rPr>
          <w:rFonts w:ascii="Arial" w:hAnsi="Arial"/>
          <w:b/>
        </w:rPr>
        <w:t xml:space="preserve"> must submit the request at the earliest opportunity to avoid triggering attendance disciplinary measures. No request for authorised absence will be accepted 3 weeks after the </w:t>
      </w:r>
      <w:r w:rsidR="005954F3">
        <w:rPr>
          <w:rFonts w:ascii="Arial" w:hAnsi="Arial"/>
          <w:b/>
        </w:rPr>
        <w:t>date of each absence</w:t>
      </w:r>
      <w:r w:rsidR="00031BC9" w:rsidRPr="00031BC9">
        <w:rPr>
          <w:rFonts w:ascii="Arial" w:hAnsi="Arial"/>
          <w:b/>
        </w:rPr>
        <w:t>, such requests will be regarded out of time and inadmissible.</w:t>
      </w:r>
    </w:p>
    <w:p w14:paraId="72D55349" w14:textId="77777777" w:rsidR="00360876" w:rsidRPr="00F95B1F" w:rsidRDefault="00360876" w:rsidP="00F25944">
      <w:pPr>
        <w:jc w:val="both"/>
        <w:rPr>
          <w:rFonts w:ascii="Arial" w:hAnsi="Arial"/>
        </w:rPr>
      </w:pPr>
    </w:p>
    <w:p w14:paraId="7CE91D43" w14:textId="77777777" w:rsidR="00F25944" w:rsidRPr="00F95B1F" w:rsidRDefault="00F95B1F" w:rsidP="00F25944">
      <w:pPr>
        <w:jc w:val="both"/>
        <w:rPr>
          <w:rFonts w:ascii="Arial" w:hAnsi="Arial"/>
          <w:b/>
        </w:rPr>
      </w:pPr>
      <w:r>
        <w:rPr>
          <w:rFonts w:ascii="Arial" w:hAnsi="Arial"/>
          <w:b/>
        </w:rPr>
        <w:t xml:space="preserve">Length of </w:t>
      </w:r>
      <w:r w:rsidR="005E0113" w:rsidRPr="00F95B1F">
        <w:rPr>
          <w:rFonts w:ascii="Arial" w:hAnsi="Arial"/>
          <w:b/>
        </w:rPr>
        <w:t xml:space="preserve">absence </w:t>
      </w:r>
    </w:p>
    <w:p w14:paraId="16149C63" w14:textId="77777777" w:rsidR="00F25944" w:rsidRDefault="005E0113" w:rsidP="00F25944">
      <w:pPr>
        <w:jc w:val="both"/>
        <w:rPr>
          <w:rFonts w:ascii="Arial" w:hAnsi="Arial"/>
        </w:rPr>
      </w:pPr>
      <w:r w:rsidRPr="00F95B1F">
        <w:rPr>
          <w:rFonts w:ascii="Arial" w:hAnsi="Arial"/>
        </w:rPr>
        <w:t>You should</w:t>
      </w:r>
      <w:r w:rsidR="00F25944" w:rsidRPr="00F95B1F">
        <w:rPr>
          <w:rFonts w:ascii="Arial" w:hAnsi="Arial"/>
        </w:rPr>
        <w:t xml:space="preserve"> </w:t>
      </w:r>
      <w:r w:rsidR="00830F63">
        <w:rPr>
          <w:rFonts w:ascii="Arial" w:hAnsi="Arial"/>
        </w:rPr>
        <w:t xml:space="preserve">use this form to </w:t>
      </w:r>
      <w:r w:rsidR="000F58A7">
        <w:rPr>
          <w:rFonts w:ascii="Arial" w:hAnsi="Arial"/>
        </w:rPr>
        <w:t>seek</w:t>
      </w:r>
      <w:r w:rsidR="00F25944" w:rsidRPr="00F95B1F">
        <w:rPr>
          <w:rFonts w:ascii="Arial" w:hAnsi="Arial"/>
        </w:rPr>
        <w:t xml:space="preserve"> written permission for short periods of absence in term time</w:t>
      </w:r>
      <w:r w:rsidR="00F95B1F">
        <w:rPr>
          <w:rFonts w:ascii="Arial" w:hAnsi="Arial"/>
        </w:rPr>
        <w:t xml:space="preserve"> </w:t>
      </w:r>
      <w:r w:rsidR="00F95B1F" w:rsidRPr="00F95B1F">
        <w:rPr>
          <w:rFonts w:ascii="Arial" w:hAnsi="Arial"/>
        </w:rPr>
        <w:t xml:space="preserve">(usually no more </w:t>
      </w:r>
      <w:r w:rsidR="00F95B1F" w:rsidRPr="00C74CF1">
        <w:rPr>
          <w:rFonts w:ascii="Arial" w:hAnsi="Arial"/>
        </w:rPr>
        <w:t>than one or two weeks)</w:t>
      </w:r>
      <w:r w:rsidR="00F25944" w:rsidRPr="00C74CF1">
        <w:rPr>
          <w:rFonts w:ascii="Arial" w:hAnsi="Arial"/>
        </w:rPr>
        <w:t xml:space="preserve">, for example </w:t>
      </w:r>
      <w:r w:rsidR="00E5707F" w:rsidRPr="00C74CF1">
        <w:rPr>
          <w:rFonts w:ascii="Arial" w:hAnsi="Arial"/>
        </w:rPr>
        <w:t xml:space="preserve">when you are ill or </w:t>
      </w:r>
      <w:r w:rsidR="00F25944" w:rsidRPr="00C74CF1">
        <w:rPr>
          <w:rFonts w:ascii="Arial" w:hAnsi="Arial"/>
        </w:rPr>
        <w:t>to return home due to bereavement.</w:t>
      </w:r>
      <w:r w:rsidR="00672A9D" w:rsidRPr="00C74CF1">
        <w:rPr>
          <w:rFonts w:ascii="Arial" w:hAnsi="Arial"/>
        </w:rPr>
        <w:t xml:space="preserve"> </w:t>
      </w:r>
      <w:r w:rsidR="00F25944" w:rsidRPr="00C74CF1">
        <w:rPr>
          <w:rFonts w:ascii="Arial" w:hAnsi="Arial"/>
        </w:rPr>
        <w:t xml:space="preserve">Longer absences in term time require more detailed guidance, and in some cases may require </w:t>
      </w:r>
      <w:r w:rsidR="00830F63" w:rsidRPr="00C74CF1">
        <w:rPr>
          <w:rFonts w:ascii="Arial" w:hAnsi="Arial"/>
        </w:rPr>
        <w:t>an interruption</w:t>
      </w:r>
      <w:r w:rsidR="00F25944" w:rsidRPr="00C74CF1">
        <w:rPr>
          <w:rFonts w:ascii="Arial" w:hAnsi="Arial"/>
        </w:rPr>
        <w:t xml:space="preserve"> </w:t>
      </w:r>
      <w:r w:rsidR="00830F63" w:rsidRPr="00C74CF1">
        <w:rPr>
          <w:rFonts w:ascii="Arial" w:hAnsi="Arial"/>
        </w:rPr>
        <w:t>(</w:t>
      </w:r>
      <w:r w:rsidR="00F25944" w:rsidRPr="00C74CF1">
        <w:rPr>
          <w:rFonts w:ascii="Arial" w:hAnsi="Arial"/>
        </w:rPr>
        <w:t>deferment</w:t>
      </w:r>
      <w:r w:rsidR="00830F63" w:rsidRPr="00C74CF1">
        <w:rPr>
          <w:rFonts w:ascii="Arial" w:hAnsi="Arial"/>
        </w:rPr>
        <w:t>)</w:t>
      </w:r>
      <w:r w:rsidR="00F25944" w:rsidRPr="00C74CF1">
        <w:rPr>
          <w:rFonts w:ascii="Arial" w:hAnsi="Arial"/>
        </w:rPr>
        <w:t xml:space="preserve"> </w:t>
      </w:r>
      <w:r w:rsidR="00830F63" w:rsidRPr="00C74CF1">
        <w:rPr>
          <w:rFonts w:ascii="Arial" w:hAnsi="Arial"/>
        </w:rPr>
        <w:t>to</w:t>
      </w:r>
      <w:r w:rsidR="00F25944" w:rsidRPr="00C74CF1">
        <w:rPr>
          <w:rFonts w:ascii="Arial" w:hAnsi="Arial"/>
        </w:rPr>
        <w:t xml:space="preserve"> </w:t>
      </w:r>
      <w:r w:rsidRPr="00C74CF1">
        <w:rPr>
          <w:rFonts w:ascii="Arial" w:hAnsi="Arial"/>
        </w:rPr>
        <w:t>your</w:t>
      </w:r>
      <w:r w:rsidR="00F25944" w:rsidRPr="00C74CF1">
        <w:rPr>
          <w:rFonts w:ascii="Arial" w:hAnsi="Arial"/>
        </w:rPr>
        <w:t xml:space="preserve"> studies to the next term or semester</w:t>
      </w:r>
      <w:r w:rsidR="00EE4A8E">
        <w:rPr>
          <w:rFonts w:ascii="Arial" w:hAnsi="Arial"/>
        </w:rPr>
        <w:t xml:space="preserve">. </w:t>
      </w:r>
      <w:r w:rsidR="00F25944" w:rsidRPr="00C74CF1">
        <w:rPr>
          <w:rFonts w:ascii="Arial" w:hAnsi="Arial"/>
        </w:rPr>
        <w:t>In</w:t>
      </w:r>
      <w:r w:rsidR="00F25944" w:rsidRPr="00F95B1F">
        <w:rPr>
          <w:rFonts w:ascii="Arial" w:hAnsi="Arial"/>
        </w:rPr>
        <w:t xml:space="preserve"> such cases it is a requirement that </w:t>
      </w:r>
      <w:r w:rsidRPr="00F95B1F">
        <w:rPr>
          <w:rFonts w:ascii="Arial" w:hAnsi="Arial"/>
        </w:rPr>
        <w:t>you</w:t>
      </w:r>
      <w:r w:rsidR="00F25944" w:rsidRPr="00F95B1F">
        <w:rPr>
          <w:rFonts w:ascii="Arial" w:hAnsi="Arial"/>
        </w:rPr>
        <w:t xml:space="preserve"> make an appointment to discuss the matter with </w:t>
      </w:r>
      <w:r w:rsidR="00EE4A8E">
        <w:rPr>
          <w:rFonts w:ascii="Arial" w:hAnsi="Arial"/>
        </w:rPr>
        <w:t>Senior Student Services Officer</w:t>
      </w:r>
      <w:r w:rsidR="00F25944" w:rsidRPr="00F95B1F">
        <w:rPr>
          <w:rFonts w:ascii="Arial" w:hAnsi="Arial"/>
        </w:rPr>
        <w:t xml:space="preserve"> in the first instance.</w:t>
      </w:r>
    </w:p>
    <w:p w14:paraId="2FC03DFC" w14:textId="77777777" w:rsidR="00AC5426" w:rsidRDefault="00AC5426" w:rsidP="00F25944">
      <w:pPr>
        <w:jc w:val="both"/>
        <w:rPr>
          <w:rFonts w:ascii="Arial" w:hAnsi="Arial"/>
        </w:rPr>
      </w:pPr>
    </w:p>
    <w:p w14:paraId="7D16B2FA" w14:textId="77777777" w:rsidR="00696A98" w:rsidRPr="00F95B1F" w:rsidRDefault="00DB11DD" w:rsidP="00F25944">
      <w:pPr>
        <w:jc w:val="both"/>
        <w:rPr>
          <w:rFonts w:ascii="Arial" w:hAnsi="Arial"/>
          <w:b/>
        </w:rPr>
      </w:pPr>
      <w:r>
        <w:rPr>
          <w:rFonts w:ascii="Arial" w:hAnsi="Arial"/>
          <w:b/>
        </w:rPr>
        <w:t>Assessment Submission</w:t>
      </w:r>
    </w:p>
    <w:p w14:paraId="6ADD1721" w14:textId="77777777" w:rsidR="00F25944" w:rsidRDefault="00F25944" w:rsidP="00F25944">
      <w:pPr>
        <w:jc w:val="both"/>
        <w:rPr>
          <w:rFonts w:ascii="Arial" w:hAnsi="Arial"/>
        </w:rPr>
      </w:pPr>
      <w:r w:rsidRPr="00F95B1F">
        <w:rPr>
          <w:rFonts w:ascii="Arial" w:hAnsi="Arial"/>
        </w:rPr>
        <w:t xml:space="preserve">Being given an authorised absence does not exempt </w:t>
      </w:r>
      <w:r w:rsidR="00696A98" w:rsidRPr="00F95B1F">
        <w:rPr>
          <w:rFonts w:ascii="Arial" w:hAnsi="Arial"/>
        </w:rPr>
        <w:t>you</w:t>
      </w:r>
      <w:r w:rsidRPr="00F95B1F">
        <w:rPr>
          <w:rFonts w:ascii="Arial" w:hAnsi="Arial"/>
        </w:rPr>
        <w:t xml:space="preserve"> from having to apply for extenuating circumstances </w:t>
      </w:r>
      <w:r w:rsidR="00830F63">
        <w:rPr>
          <w:rFonts w:ascii="Arial" w:hAnsi="Arial"/>
        </w:rPr>
        <w:t xml:space="preserve">relating to assessment submission, </w:t>
      </w:r>
      <w:r w:rsidRPr="00F95B1F">
        <w:rPr>
          <w:rFonts w:ascii="Arial" w:hAnsi="Arial"/>
        </w:rPr>
        <w:t>where appropriate.</w:t>
      </w:r>
    </w:p>
    <w:p w14:paraId="3ECD45FF" w14:textId="77777777" w:rsidR="00DB11DD" w:rsidRDefault="00DB11DD" w:rsidP="00BB7263">
      <w:pPr>
        <w:jc w:val="both"/>
        <w:rPr>
          <w:rFonts w:ascii="Arial" w:hAnsi="Arial"/>
          <w:b/>
        </w:rPr>
      </w:pPr>
    </w:p>
    <w:p w14:paraId="64032EF6" w14:textId="77777777" w:rsidR="00BB7263" w:rsidRDefault="00DB11DD" w:rsidP="00BB7263">
      <w:pPr>
        <w:jc w:val="both"/>
        <w:rPr>
          <w:rFonts w:ascii="Arial" w:hAnsi="Arial"/>
          <w:b/>
        </w:rPr>
      </w:pPr>
      <w:r>
        <w:rPr>
          <w:rFonts w:ascii="Arial" w:hAnsi="Arial"/>
          <w:b/>
        </w:rPr>
        <w:t>Making your Leave of Absence Request</w:t>
      </w:r>
    </w:p>
    <w:p w14:paraId="692D7FB6" w14:textId="77777777" w:rsidR="00DB11DD" w:rsidRDefault="00DB11DD" w:rsidP="00BB7263">
      <w:pPr>
        <w:jc w:val="both"/>
        <w:rPr>
          <w:rFonts w:ascii="Arial" w:hAnsi="Arial"/>
        </w:rPr>
      </w:pPr>
      <w:r>
        <w:rPr>
          <w:rFonts w:ascii="Arial" w:hAnsi="Arial"/>
        </w:rPr>
        <w:t>In the event of absence from your scheduled c</w:t>
      </w:r>
      <w:r w:rsidR="00EE4A8E">
        <w:rPr>
          <w:rFonts w:ascii="Arial" w:hAnsi="Arial"/>
        </w:rPr>
        <w:t>lasses, you must email</w:t>
      </w:r>
      <w:r>
        <w:rPr>
          <w:rFonts w:ascii="Arial" w:hAnsi="Arial"/>
        </w:rPr>
        <w:t xml:space="preserve"> the Student Services team (</w:t>
      </w:r>
      <w:hyperlink r:id="rId10" w:history="1">
        <w:r w:rsidRPr="005271C0">
          <w:rPr>
            <w:rStyle w:val="Hyperlink"/>
            <w:rFonts w:ascii="Arial" w:hAnsi="Arial"/>
          </w:rPr>
          <w:t>birminghamstudentservices@uwtsd.ac.uk</w:t>
        </w:r>
      </w:hyperlink>
      <w:r>
        <w:rPr>
          <w:rFonts w:ascii="Arial" w:hAnsi="Arial"/>
        </w:rPr>
        <w:t xml:space="preserve">). Your contact will be acknowledged by email and you will be signposted to Moodle in order to complete the LOA form, along with the provision of documentary evidence. </w:t>
      </w:r>
    </w:p>
    <w:p w14:paraId="11895BFC" w14:textId="77777777" w:rsidR="0029466F" w:rsidRPr="005954F3" w:rsidRDefault="00DB11DD" w:rsidP="005954F3">
      <w:pPr>
        <w:jc w:val="both"/>
        <w:rPr>
          <w:rFonts w:ascii="Arial" w:hAnsi="Arial"/>
        </w:rPr>
      </w:pPr>
      <w:r>
        <w:rPr>
          <w:rFonts w:ascii="Arial" w:hAnsi="Arial"/>
        </w:rPr>
        <w:t xml:space="preserve">You may submit your LOA form and evidence by email upon your return to campus. </w:t>
      </w:r>
      <w:r>
        <w:rPr>
          <w:rFonts w:ascii="Arial" w:hAnsi="Arial"/>
          <w:b/>
        </w:rPr>
        <w:t xml:space="preserve">Please note that completion of </w:t>
      </w:r>
      <w:proofErr w:type="gramStart"/>
      <w:r>
        <w:rPr>
          <w:rFonts w:ascii="Arial" w:hAnsi="Arial"/>
          <w:b/>
        </w:rPr>
        <w:t>an</w:t>
      </w:r>
      <w:proofErr w:type="gramEnd"/>
      <w:r>
        <w:rPr>
          <w:rFonts w:ascii="Arial" w:hAnsi="Arial"/>
          <w:b/>
        </w:rPr>
        <w:t xml:space="preserve"> LOA form does not guarantee that your absence will be authorised. </w:t>
      </w:r>
      <w:r>
        <w:rPr>
          <w:rFonts w:ascii="Arial" w:hAnsi="Arial"/>
        </w:rPr>
        <w:t xml:space="preserve">Upon receipt of paperwork, the Student Services team will review your request and you will receive an Outcome Slip confirming whether your absence has been authorised or whether it will count against your term attendance rate. </w:t>
      </w:r>
    </w:p>
    <w:sectPr w:rsidR="0029466F" w:rsidRPr="005954F3" w:rsidSect="00E3548B">
      <w:headerReference w:type="default" r:id="rId11"/>
      <w:footerReference w:type="even" r:id="rId12"/>
      <w:footerReference w:type="default" r:id="rId13"/>
      <w:pgSz w:w="11906" w:h="16838"/>
      <w:pgMar w:top="184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D55C4" w14:textId="77777777" w:rsidR="007D1E9C" w:rsidRDefault="007D1E9C" w:rsidP="00CA306B">
      <w:pPr>
        <w:spacing w:after="0" w:line="240" w:lineRule="auto"/>
      </w:pPr>
      <w:r>
        <w:separator/>
      </w:r>
    </w:p>
  </w:endnote>
  <w:endnote w:type="continuationSeparator" w:id="0">
    <w:p w14:paraId="013D68FD" w14:textId="77777777" w:rsidR="007D1E9C" w:rsidRDefault="007D1E9C" w:rsidP="00CA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4F193" w14:textId="77777777" w:rsidR="00B262C7" w:rsidRDefault="00B262C7" w:rsidP="005315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6485EC" w14:textId="77777777" w:rsidR="00B262C7" w:rsidRDefault="00B262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F9701" w14:textId="77777777" w:rsidR="00E3548B" w:rsidRDefault="00E3548B">
    <w:pPr>
      <w:pStyle w:val="Footer"/>
      <w:jc w:val="center"/>
    </w:pPr>
    <w:r>
      <w:fldChar w:fldCharType="begin"/>
    </w:r>
    <w:r>
      <w:instrText xml:space="preserve"> PAGE   \* MERGEFORMAT </w:instrText>
    </w:r>
    <w:r>
      <w:fldChar w:fldCharType="separate"/>
    </w:r>
    <w:r w:rsidR="005954F3">
      <w:rPr>
        <w:noProof/>
      </w:rPr>
      <w:t>2</w:t>
    </w:r>
    <w:r>
      <w:rPr>
        <w:noProof/>
      </w:rPr>
      <w:fldChar w:fldCharType="end"/>
    </w:r>
  </w:p>
  <w:p w14:paraId="1090D2E3" w14:textId="77777777" w:rsidR="005954F3" w:rsidRPr="005954F3" w:rsidRDefault="005954F3" w:rsidP="00481A62">
    <w:pPr>
      <w:pStyle w:val="Footer"/>
      <w:rPr>
        <w:i/>
        <w:sz w:val="18"/>
        <w:szCs w:val="18"/>
      </w:rPr>
    </w:pPr>
    <w:r w:rsidRPr="005954F3">
      <w:rPr>
        <w:i/>
        <w:sz w:val="18"/>
        <w:szCs w:val="18"/>
      </w:rPr>
      <w:t>Reviewed and updated</w:t>
    </w:r>
    <w:r>
      <w:rPr>
        <w:i/>
        <w:sz w:val="18"/>
        <w:szCs w:val="18"/>
      </w:rPr>
      <w:t xml:space="preserve"> on 10/10/2018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227B9" w14:textId="77777777" w:rsidR="007D1E9C" w:rsidRDefault="007D1E9C" w:rsidP="00CA306B">
      <w:pPr>
        <w:spacing w:after="0" w:line="240" w:lineRule="auto"/>
      </w:pPr>
      <w:r>
        <w:separator/>
      </w:r>
    </w:p>
  </w:footnote>
  <w:footnote w:type="continuationSeparator" w:id="0">
    <w:p w14:paraId="224D88F7" w14:textId="77777777" w:rsidR="007D1E9C" w:rsidRDefault="007D1E9C" w:rsidP="00CA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6E8AC" w14:textId="77777777" w:rsidR="00B262C7" w:rsidRPr="006249C1" w:rsidRDefault="005954F3" w:rsidP="005954F3">
    <w:pPr>
      <w:pStyle w:val="Header"/>
      <w:rPr>
        <w:rFonts w:ascii="Arial" w:hAnsi="Arial"/>
        <w:b/>
      </w:rPr>
    </w:pPr>
    <w:r>
      <w:rPr>
        <w:rFonts w:ascii="Arial" w:hAnsi="Arial"/>
        <w:b/>
      </w:rPr>
      <w:pict w14:anchorId="02075D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2.4pt;height:1in">
          <v:imagedata r:id="rId1" o:title="UWTSD Logo BIRMINGHAM"/>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324181"/>
    <w:multiLevelType w:val="hybridMultilevel"/>
    <w:tmpl w:val="801A0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00595"/>
    <w:multiLevelType w:val="hybridMultilevel"/>
    <w:tmpl w:val="884C6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NotTrackMoves/>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0A01"/>
    <w:rsid w:val="00002C44"/>
    <w:rsid w:val="00004033"/>
    <w:rsid w:val="00014555"/>
    <w:rsid w:val="00014A55"/>
    <w:rsid w:val="0003151D"/>
    <w:rsid w:val="00031BC9"/>
    <w:rsid w:val="00042947"/>
    <w:rsid w:val="00045915"/>
    <w:rsid w:val="0005701D"/>
    <w:rsid w:val="00060374"/>
    <w:rsid w:val="00062FFA"/>
    <w:rsid w:val="000649B1"/>
    <w:rsid w:val="00073AD8"/>
    <w:rsid w:val="00092420"/>
    <w:rsid w:val="00092DF7"/>
    <w:rsid w:val="000A15F6"/>
    <w:rsid w:val="000B18AD"/>
    <w:rsid w:val="000B5B4A"/>
    <w:rsid w:val="000D2C3E"/>
    <w:rsid w:val="000D3DF2"/>
    <w:rsid w:val="000D4369"/>
    <w:rsid w:val="000E31A9"/>
    <w:rsid w:val="000F408D"/>
    <w:rsid w:val="000F50E0"/>
    <w:rsid w:val="000F58A7"/>
    <w:rsid w:val="00117EAB"/>
    <w:rsid w:val="00137BBF"/>
    <w:rsid w:val="00142848"/>
    <w:rsid w:val="001464C1"/>
    <w:rsid w:val="0015209D"/>
    <w:rsid w:val="00156B18"/>
    <w:rsid w:val="00156DAE"/>
    <w:rsid w:val="001607C4"/>
    <w:rsid w:val="0016522A"/>
    <w:rsid w:val="001658B3"/>
    <w:rsid w:val="00165BF0"/>
    <w:rsid w:val="00173CA1"/>
    <w:rsid w:val="00174267"/>
    <w:rsid w:val="001B151F"/>
    <w:rsid w:val="001B55D4"/>
    <w:rsid w:val="00200AB4"/>
    <w:rsid w:val="002022ED"/>
    <w:rsid w:val="00210B79"/>
    <w:rsid w:val="00220A9D"/>
    <w:rsid w:val="002214FD"/>
    <w:rsid w:val="00224699"/>
    <w:rsid w:val="00237F1B"/>
    <w:rsid w:val="00242ACF"/>
    <w:rsid w:val="00245389"/>
    <w:rsid w:val="00246B5A"/>
    <w:rsid w:val="0025162B"/>
    <w:rsid w:val="00257FEE"/>
    <w:rsid w:val="002658E4"/>
    <w:rsid w:val="0029466F"/>
    <w:rsid w:val="002A0EDD"/>
    <w:rsid w:val="002B21A6"/>
    <w:rsid w:val="002B3539"/>
    <w:rsid w:val="002C32AD"/>
    <w:rsid w:val="002D454A"/>
    <w:rsid w:val="002D4BB3"/>
    <w:rsid w:val="002E6965"/>
    <w:rsid w:val="0030437A"/>
    <w:rsid w:val="00307344"/>
    <w:rsid w:val="00311B38"/>
    <w:rsid w:val="00322515"/>
    <w:rsid w:val="00327925"/>
    <w:rsid w:val="00336FAA"/>
    <w:rsid w:val="003451FC"/>
    <w:rsid w:val="00355D70"/>
    <w:rsid w:val="00360876"/>
    <w:rsid w:val="003658E4"/>
    <w:rsid w:val="003834FE"/>
    <w:rsid w:val="00395A09"/>
    <w:rsid w:val="003A1A0F"/>
    <w:rsid w:val="003A3CC1"/>
    <w:rsid w:val="003A7C39"/>
    <w:rsid w:val="003B5CFF"/>
    <w:rsid w:val="003D69D0"/>
    <w:rsid w:val="003E034E"/>
    <w:rsid w:val="003E0653"/>
    <w:rsid w:val="003E2417"/>
    <w:rsid w:val="003E481A"/>
    <w:rsid w:val="003F16B7"/>
    <w:rsid w:val="003F799A"/>
    <w:rsid w:val="0040725D"/>
    <w:rsid w:val="0041238E"/>
    <w:rsid w:val="004205DF"/>
    <w:rsid w:val="00430013"/>
    <w:rsid w:val="004519E9"/>
    <w:rsid w:val="00451A53"/>
    <w:rsid w:val="00476E20"/>
    <w:rsid w:val="00481A62"/>
    <w:rsid w:val="00483858"/>
    <w:rsid w:val="00497288"/>
    <w:rsid w:val="004A01FB"/>
    <w:rsid w:val="004B14B0"/>
    <w:rsid w:val="004B391F"/>
    <w:rsid w:val="004B5390"/>
    <w:rsid w:val="004D4573"/>
    <w:rsid w:val="004D6C3E"/>
    <w:rsid w:val="004E0362"/>
    <w:rsid w:val="004E50C0"/>
    <w:rsid w:val="004F1313"/>
    <w:rsid w:val="004F6CC6"/>
    <w:rsid w:val="004F7371"/>
    <w:rsid w:val="00512A23"/>
    <w:rsid w:val="0053156C"/>
    <w:rsid w:val="005566FE"/>
    <w:rsid w:val="00557389"/>
    <w:rsid w:val="00561F24"/>
    <w:rsid w:val="00571895"/>
    <w:rsid w:val="005904AD"/>
    <w:rsid w:val="005954F3"/>
    <w:rsid w:val="005A2AF7"/>
    <w:rsid w:val="005A39E9"/>
    <w:rsid w:val="005A53CB"/>
    <w:rsid w:val="005B1BD3"/>
    <w:rsid w:val="005C0C52"/>
    <w:rsid w:val="005C0E3E"/>
    <w:rsid w:val="005C1344"/>
    <w:rsid w:val="005C640D"/>
    <w:rsid w:val="005D3D7C"/>
    <w:rsid w:val="005D7708"/>
    <w:rsid w:val="005E0113"/>
    <w:rsid w:val="005E3771"/>
    <w:rsid w:val="0060400A"/>
    <w:rsid w:val="00604F87"/>
    <w:rsid w:val="00623816"/>
    <w:rsid w:val="00625CA1"/>
    <w:rsid w:val="00637AD7"/>
    <w:rsid w:val="006400B6"/>
    <w:rsid w:val="0064533B"/>
    <w:rsid w:val="00650D8D"/>
    <w:rsid w:val="00651777"/>
    <w:rsid w:val="00652E46"/>
    <w:rsid w:val="0065334A"/>
    <w:rsid w:val="006542A4"/>
    <w:rsid w:val="006550C4"/>
    <w:rsid w:val="0065730F"/>
    <w:rsid w:val="00657EB6"/>
    <w:rsid w:val="006600B9"/>
    <w:rsid w:val="0067181A"/>
    <w:rsid w:val="00672A9D"/>
    <w:rsid w:val="0068017F"/>
    <w:rsid w:val="00694582"/>
    <w:rsid w:val="00696A98"/>
    <w:rsid w:val="006A3E11"/>
    <w:rsid w:val="006B0860"/>
    <w:rsid w:val="006D153D"/>
    <w:rsid w:val="006D585A"/>
    <w:rsid w:val="006E12B2"/>
    <w:rsid w:val="006F0B65"/>
    <w:rsid w:val="006F22CC"/>
    <w:rsid w:val="0070379D"/>
    <w:rsid w:val="00734DE5"/>
    <w:rsid w:val="00745029"/>
    <w:rsid w:val="00745104"/>
    <w:rsid w:val="0075005D"/>
    <w:rsid w:val="007539D2"/>
    <w:rsid w:val="00757DF5"/>
    <w:rsid w:val="00761514"/>
    <w:rsid w:val="00770F4F"/>
    <w:rsid w:val="00774B72"/>
    <w:rsid w:val="007829AD"/>
    <w:rsid w:val="007A3BA7"/>
    <w:rsid w:val="007A7D0C"/>
    <w:rsid w:val="007B2999"/>
    <w:rsid w:val="007B395D"/>
    <w:rsid w:val="007B5A08"/>
    <w:rsid w:val="007B6799"/>
    <w:rsid w:val="007C3725"/>
    <w:rsid w:val="007C50EB"/>
    <w:rsid w:val="007C5BE3"/>
    <w:rsid w:val="007D1E9C"/>
    <w:rsid w:val="007D543D"/>
    <w:rsid w:val="007D7920"/>
    <w:rsid w:val="007E3088"/>
    <w:rsid w:val="00801D5C"/>
    <w:rsid w:val="00803F62"/>
    <w:rsid w:val="008057D5"/>
    <w:rsid w:val="00810D57"/>
    <w:rsid w:val="00814FC9"/>
    <w:rsid w:val="00817646"/>
    <w:rsid w:val="008228DB"/>
    <w:rsid w:val="00823C91"/>
    <w:rsid w:val="00830F63"/>
    <w:rsid w:val="00843BEC"/>
    <w:rsid w:val="0085730E"/>
    <w:rsid w:val="00870907"/>
    <w:rsid w:val="00870F7B"/>
    <w:rsid w:val="00876F2C"/>
    <w:rsid w:val="0088100C"/>
    <w:rsid w:val="00882C1C"/>
    <w:rsid w:val="008868F8"/>
    <w:rsid w:val="0089230F"/>
    <w:rsid w:val="008A191A"/>
    <w:rsid w:val="008B7703"/>
    <w:rsid w:val="008D6701"/>
    <w:rsid w:val="008E2FED"/>
    <w:rsid w:val="008F3BD0"/>
    <w:rsid w:val="00900789"/>
    <w:rsid w:val="00916824"/>
    <w:rsid w:val="0091760D"/>
    <w:rsid w:val="0092059C"/>
    <w:rsid w:val="00926A74"/>
    <w:rsid w:val="009301A7"/>
    <w:rsid w:val="0094479E"/>
    <w:rsid w:val="00970D0A"/>
    <w:rsid w:val="009736CF"/>
    <w:rsid w:val="009741B7"/>
    <w:rsid w:val="00976560"/>
    <w:rsid w:val="00977012"/>
    <w:rsid w:val="00980AC9"/>
    <w:rsid w:val="009821D6"/>
    <w:rsid w:val="009915FB"/>
    <w:rsid w:val="009A7F47"/>
    <w:rsid w:val="009B101F"/>
    <w:rsid w:val="009B14F8"/>
    <w:rsid w:val="009B279C"/>
    <w:rsid w:val="009B7A47"/>
    <w:rsid w:val="009C0F4A"/>
    <w:rsid w:val="009C2EA5"/>
    <w:rsid w:val="009C77D1"/>
    <w:rsid w:val="009D0E41"/>
    <w:rsid w:val="009E4E3A"/>
    <w:rsid w:val="009F2B42"/>
    <w:rsid w:val="009F70EE"/>
    <w:rsid w:val="00A04255"/>
    <w:rsid w:val="00A102A5"/>
    <w:rsid w:val="00A16558"/>
    <w:rsid w:val="00A16F5E"/>
    <w:rsid w:val="00A3287B"/>
    <w:rsid w:val="00A32D7E"/>
    <w:rsid w:val="00A36EAD"/>
    <w:rsid w:val="00A374B9"/>
    <w:rsid w:val="00A4336B"/>
    <w:rsid w:val="00A45FE3"/>
    <w:rsid w:val="00A67EAE"/>
    <w:rsid w:val="00A71A8A"/>
    <w:rsid w:val="00A82A8D"/>
    <w:rsid w:val="00A83364"/>
    <w:rsid w:val="00A8391B"/>
    <w:rsid w:val="00A8547F"/>
    <w:rsid w:val="00A9040D"/>
    <w:rsid w:val="00A944FC"/>
    <w:rsid w:val="00A9582D"/>
    <w:rsid w:val="00AB554D"/>
    <w:rsid w:val="00AB74AC"/>
    <w:rsid w:val="00AC07B3"/>
    <w:rsid w:val="00AC1B23"/>
    <w:rsid w:val="00AC5426"/>
    <w:rsid w:val="00AF26A9"/>
    <w:rsid w:val="00AF6EE6"/>
    <w:rsid w:val="00AF7556"/>
    <w:rsid w:val="00B0612F"/>
    <w:rsid w:val="00B239A4"/>
    <w:rsid w:val="00B262C7"/>
    <w:rsid w:val="00B263A0"/>
    <w:rsid w:val="00B27E06"/>
    <w:rsid w:val="00B408EA"/>
    <w:rsid w:val="00B42E29"/>
    <w:rsid w:val="00B44C16"/>
    <w:rsid w:val="00B46F69"/>
    <w:rsid w:val="00B601A8"/>
    <w:rsid w:val="00B60257"/>
    <w:rsid w:val="00B67931"/>
    <w:rsid w:val="00B70E62"/>
    <w:rsid w:val="00B73D76"/>
    <w:rsid w:val="00B84338"/>
    <w:rsid w:val="00B91F7C"/>
    <w:rsid w:val="00B96D2B"/>
    <w:rsid w:val="00BB1F9D"/>
    <w:rsid w:val="00BB7263"/>
    <w:rsid w:val="00BE2785"/>
    <w:rsid w:val="00BE6A80"/>
    <w:rsid w:val="00BF0678"/>
    <w:rsid w:val="00BF2EA6"/>
    <w:rsid w:val="00BF4A9D"/>
    <w:rsid w:val="00C13DE5"/>
    <w:rsid w:val="00C153A3"/>
    <w:rsid w:val="00C1718C"/>
    <w:rsid w:val="00C2766F"/>
    <w:rsid w:val="00C31B5E"/>
    <w:rsid w:val="00C4077D"/>
    <w:rsid w:val="00C43CEB"/>
    <w:rsid w:val="00C55598"/>
    <w:rsid w:val="00C55BD3"/>
    <w:rsid w:val="00C60653"/>
    <w:rsid w:val="00C648B0"/>
    <w:rsid w:val="00C70BE4"/>
    <w:rsid w:val="00C71EBD"/>
    <w:rsid w:val="00C74CF1"/>
    <w:rsid w:val="00C87588"/>
    <w:rsid w:val="00C912B3"/>
    <w:rsid w:val="00C93F2E"/>
    <w:rsid w:val="00CA0A01"/>
    <w:rsid w:val="00CA306B"/>
    <w:rsid w:val="00CA59A7"/>
    <w:rsid w:val="00CA7F78"/>
    <w:rsid w:val="00CB05BB"/>
    <w:rsid w:val="00CD57D1"/>
    <w:rsid w:val="00CF2D82"/>
    <w:rsid w:val="00D170F4"/>
    <w:rsid w:val="00D1743B"/>
    <w:rsid w:val="00D25001"/>
    <w:rsid w:val="00D326C0"/>
    <w:rsid w:val="00D3553E"/>
    <w:rsid w:val="00D36E0D"/>
    <w:rsid w:val="00D4501B"/>
    <w:rsid w:val="00D47E6D"/>
    <w:rsid w:val="00D529A6"/>
    <w:rsid w:val="00D61FFA"/>
    <w:rsid w:val="00D65A94"/>
    <w:rsid w:val="00D66AA7"/>
    <w:rsid w:val="00D76F66"/>
    <w:rsid w:val="00D853A5"/>
    <w:rsid w:val="00DA62ED"/>
    <w:rsid w:val="00DB11DD"/>
    <w:rsid w:val="00DB532B"/>
    <w:rsid w:val="00DB71A8"/>
    <w:rsid w:val="00DC62A1"/>
    <w:rsid w:val="00DD0370"/>
    <w:rsid w:val="00DD5350"/>
    <w:rsid w:val="00DE75E1"/>
    <w:rsid w:val="00DF5086"/>
    <w:rsid w:val="00E007A0"/>
    <w:rsid w:val="00E00C91"/>
    <w:rsid w:val="00E05282"/>
    <w:rsid w:val="00E22F6A"/>
    <w:rsid w:val="00E25FC8"/>
    <w:rsid w:val="00E3548B"/>
    <w:rsid w:val="00E37183"/>
    <w:rsid w:val="00E37D18"/>
    <w:rsid w:val="00E40005"/>
    <w:rsid w:val="00E4234F"/>
    <w:rsid w:val="00E46D30"/>
    <w:rsid w:val="00E508E4"/>
    <w:rsid w:val="00E52857"/>
    <w:rsid w:val="00E5707F"/>
    <w:rsid w:val="00E8517F"/>
    <w:rsid w:val="00E9100E"/>
    <w:rsid w:val="00E915F2"/>
    <w:rsid w:val="00E94E1D"/>
    <w:rsid w:val="00EA6D41"/>
    <w:rsid w:val="00EA7335"/>
    <w:rsid w:val="00EB46DE"/>
    <w:rsid w:val="00EC0623"/>
    <w:rsid w:val="00EC311E"/>
    <w:rsid w:val="00EC5341"/>
    <w:rsid w:val="00EC57BE"/>
    <w:rsid w:val="00ED461B"/>
    <w:rsid w:val="00EE1439"/>
    <w:rsid w:val="00EE492B"/>
    <w:rsid w:val="00EE4A8E"/>
    <w:rsid w:val="00EF1441"/>
    <w:rsid w:val="00EF64D0"/>
    <w:rsid w:val="00EF774E"/>
    <w:rsid w:val="00F01397"/>
    <w:rsid w:val="00F03E2D"/>
    <w:rsid w:val="00F0584C"/>
    <w:rsid w:val="00F068AD"/>
    <w:rsid w:val="00F25944"/>
    <w:rsid w:val="00F3089B"/>
    <w:rsid w:val="00F313B7"/>
    <w:rsid w:val="00F3216E"/>
    <w:rsid w:val="00F500DD"/>
    <w:rsid w:val="00F50F5D"/>
    <w:rsid w:val="00F53652"/>
    <w:rsid w:val="00F6415C"/>
    <w:rsid w:val="00F90F7D"/>
    <w:rsid w:val="00F95B1F"/>
    <w:rsid w:val="00FA4CF8"/>
    <w:rsid w:val="00FC2C9D"/>
    <w:rsid w:val="00FD13F2"/>
    <w:rsid w:val="00FD4D99"/>
    <w:rsid w:val="00FD5969"/>
    <w:rsid w:val="00FE4797"/>
    <w:rsid w:val="00FF003D"/>
    <w:rsid w:val="00FF25ED"/>
    <w:rsid w:val="00FF7A79"/>
    <w:rsid w:val="045EE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61721188"/>
  <w15:docId w15:val="{C4E1B366-5995-4596-AE2A-6F77AB124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00A"/>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06B"/>
  </w:style>
  <w:style w:type="paragraph" w:styleId="Footer">
    <w:name w:val="footer"/>
    <w:basedOn w:val="Normal"/>
    <w:link w:val="FooterChar"/>
    <w:uiPriority w:val="99"/>
    <w:unhideWhenUsed/>
    <w:rsid w:val="00CA3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06B"/>
  </w:style>
  <w:style w:type="character" w:styleId="CommentReference">
    <w:name w:val="annotation reference"/>
    <w:uiPriority w:val="99"/>
    <w:semiHidden/>
    <w:unhideWhenUsed/>
    <w:rsid w:val="00CA306B"/>
    <w:rPr>
      <w:sz w:val="16"/>
      <w:szCs w:val="16"/>
    </w:rPr>
  </w:style>
  <w:style w:type="paragraph" w:styleId="CommentText">
    <w:name w:val="annotation text"/>
    <w:basedOn w:val="Normal"/>
    <w:link w:val="CommentTextChar"/>
    <w:uiPriority w:val="99"/>
    <w:semiHidden/>
    <w:unhideWhenUsed/>
    <w:rsid w:val="00CA306B"/>
    <w:pPr>
      <w:spacing w:line="240" w:lineRule="auto"/>
    </w:pPr>
    <w:rPr>
      <w:sz w:val="20"/>
      <w:szCs w:val="20"/>
    </w:rPr>
  </w:style>
  <w:style w:type="character" w:customStyle="1" w:styleId="CommentTextChar">
    <w:name w:val="Comment Text Char"/>
    <w:link w:val="CommentText"/>
    <w:uiPriority w:val="99"/>
    <w:semiHidden/>
    <w:rsid w:val="00CA306B"/>
    <w:rPr>
      <w:sz w:val="20"/>
      <w:szCs w:val="20"/>
    </w:rPr>
  </w:style>
  <w:style w:type="paragraph" w:styleId="CommentSubject">
    <w:name w:val="annotation subject"/>
    <w:basedOn w:val="CommentText"/>
    <w:next w:val="CommentText"/>
    <w:link w:val="CommentSubjectChar"/>
    <w:uiPriority w:val="99"/>
    <w:semiHidden/>
    <w:unhideWhenUsed/>
    <w:rsid w:val="00CA306B"/>
    <w:rPr>
      <w:b/>
      <w:bCs/>
    </w:rPr>
  </w:style>
  <w:style w:type="character" w:customStyle="1" w:styleId="CommentSubjectChar">
    <w:name w:val="Comment Subject Char"/>
    <w:link w:val="CommentSubject"/>
    <w:uiPriority w:val="99"/>
    <w:semiHidden/>
    <w:rsid w:val="00CA306B"/>
    <w:rPr>
      <w:b/>
      <w:bCs/>
      <w:sz w:val="20"/>
      <w:szCs w:val="20"/>
    </w:rPr>
  </w:style>
  <w:style w:type="paragraph" w:styleId="BalloonText">
    <w:name w:val="Balloon Text"/>
    <w:basedOn w:val="Normal"/>
    <w:link w:val="BalloonTextChar"/>
    <w:uiPriority w:val="99"/>
    <w:semiHidden/>
    <w:unhideWhenUsed/>
    <w:rsid w:val="00CA306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306B"/>
    <w:rPr>
      <w:rFonts w:ascii="Tahoma" w:hAnsi="Tahoma" w:cs="Tahoma"/>
      <w:sz w:val="16"/>
      <w:szCs w:val="16"/>
    </w:rPr>
  </w:style>
  <w:style w:type="table" w:styleId="TableGrid">
    <w:name w:val="Table Grid"/>
    <w:basedOn w:val="TableNormal"/>
    <w:uiPriority w:val="59"/>
    <w:rsid w:val="00C64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4DE5"/>
    <w:pPr>
      <w:ind w:left="720"/>
      <w:contextualSpacing/>
    </w:pPr>
  </w:style>
  <w:style w:type="character" w:styleId="PageNumber">
    <w:name w:val="page number"/>
    <w:basedOn w:val="DefaultParagraphFont"/>
    <w:rsid w:val="00200AB4"/>
  </w:style>
  <w:style w:type="character" w:styleId="Hyperlink">
    <w:name w:val="Hyperlink"/>
    <w:uiPriority w:val="99"/>
    <w:unhideWhenUsed/>
    <w:rsid w:val="00EA6D41"/>
    <w:rPr>
      <w:color w:val="0000FF"/>
      <w:u w:val="single"/>
    </w:rPr>
  </w:style>
  <w:style w:type="character" w:styleId="FollowedHyperlink">
    <w:name w:val="FollowedHyperlink"/>
    <w:uiPriority w:val="99"/>
    <w:semiHidden/>
    <w:unhideWhenUsed/>
    <w:rsid w:val="000B5B4A"/>
    <w:rPr>
      <w:color w:val="800080"/>
      <w:u w:val="single"/>
    </w:rPr>
  </w:style>
  <w:style w:type="table" w:customStyle="1" w:styleId="TableGrid1">
    <w:name w:val="Table Grid1"/>
    <w:basedOn w:val="TableNormal"/>
    <w:next w:val="TableGrid"/>
    <w:uiPriority w:val="39"/>
    <w:rsid w:val="00BB7263"/>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irminghamstudentservices@uwtsd.ac.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uk.man\Documents\Appendix%20AP2%20Request%20for%20Authorised%20Absence%20(London%20Campu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7665B-2941-464D-97D3-84D445248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Appendix AP2 Request for Authorised Absence (London Campus)</Template>
  <TotalTime>0</TotalTime>
  <Pages>5</Pages>
  <Words>1038</Words>
  <Characters>5920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FDBL</Company>
  <LinksUpToDate>false</LinksUpToDate>
  <CharactersWithSpaces>6945</CharactersWithSpaces>
  <SharedDoc>false</SharedDoc>
  <HLinks>
    <vt:vector size="6" baseType="variant">
      <vt:variant>
        <vt:i4>4718634</vt:i4>
      </vt:variant>
      <vt:variant>
        <vt:i4>12</vt:i4>
      </vt:variant>
      <vt:variant>
        <vt:i4>0</vt:i4>
      </vt:variant>
      <vt:variant>
        <vt:i4>5</vt:i4>
      </vt:variant>
      <vt:variant>
        <vt:lpwstr>mailto:birminghamstudentservices@uwtsd.ac.uk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%username%</dc:creator>
  <cp:keywords/>
  <cp:lastModifiedBy>Shabnum khanum</cp:lastModifiedBy>
  <cp:revision>2</cp:revision>
  <cp:lastPrinted>2018-03-23T11:49:00Z</cp:lastPrinted>
  <dcterms:created xsi:type="dcterms:W3CDTF">2019-05-26T16:08:00Z</dcterms:created>
  <dcterms:modified xsi:type="dcterms:W3CDTF">2019-05-26T16:08:00Z</dcterms:modified>
</cp:coreProperties>
</file>