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B5277" w:rsidR="00C6554A" w:rsidP="00C6554A" w:rsidRDefault="002554CD" w14:paraId="4356BE71" w14:textId="6C77E4C1">
      <w:pPr>
        <w:pStyle w:val="Photo"/>
      </w:pPr>
      <w:bookmarkStart w:name="_Toc321147149" w:id="0"/>
      <w:bookmarkStart w:name="_Toc318188227" w:id="1"/>
      <w:bookmarkStart w:name="_Toc318188327" w:id="2"/>
      <w:bookmarkStart w:name="_Toc318189312" w:id="3"/>
      <w:bookmarkStart w:name="_Toc321147011" w:id="4"/>
      <w:r w:rsidR="6A29F5EE">
        <w:drawing>
          <wp:inline wp14:editId="35A0E4C1" wp14:anchorId="0E0F1189">
            <wp:extent cx="5486400" cy="4295775"/>
            <wp:effectExtent l="0" t="0" r="0" b="0"/>
            <wp:docPr id="1699357776" name="drawing" descr="Metallic spheres connected in mesh"/>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9357776" name="Picture 1699357776"/>
                    <pic:cNvPicPr/>
                  </pic:nvPicPr>
                  <pic:blipFill>
                    <a:blip xmlns:r="http://schemas.openxmlformats.org/officeDocument/2006/relationships" r:embed="rId2065218687">
                      <a:extLst>
                        <a:ext uri="{28A0092B-C50C-407E-A947-70E740481C1C}">
                          <a14:useLocalDpi xmlns:a14="http://schemas.microsoft.com/office/drawing/2010/main"/>
                        </a:ext>
                      </a:extLst>
                    </a:blip>
                    <a:stretch>
                      <a:fillRect/>
                    </a:stretch>
                  </pic:blipFill>
                  <pic:spPr>
                    <a:xfrm rot="0">
                      <a:off x="0" y="0"/>
                      <a:ext cx="5486400" cy="4295775"/>
                    </a:xfrm>
                    <a:prstGeom prst="rect">
                      <a:avLst/>
                    </a:prstGeom>
                  </pic:spPr>
                </pic:pic>
              </a:graphicData>
            </a:graphic>
          </wp:inline>
        </w:drawing>
      </w:r>
    </w:p>
    <w:bookmarkEnd w:id="0"/>
    <w:bookmarkEnd w:id="1"/>
    <w:bookmarkEnd w:id="2"/>
    <w:bookmarkEnd w:id="3"/>
    <w:bookmarkEnd w:id="4"/>
    <w:p w:rsidR="00C6554A" w:rsidP="00C6554A" w:rsidRDefault="006D5BE4" w14:paraId="71D4CF7D" w14:textId="377AF304">
      <w:pPr>
        <w:pStyle w:val="Title"/>
      </w:pPr>
      <w:r>
        <w:t>Assignment 2: Practical &amp; Professional Development</w:t>
      </w:r>
    </w:p>
    <w:p w:rsidRPr="00D5413C" w:rsidR="00C6554A" w:rsidP="00C6554A" w:rsidRDefault="006D5BE4" w14:paraId="0C28D178" w14:textId="4CF1A199">
      <w:pPr>
        <w:pStyle w:val="Subtitle"/>
      </w:pPr>
      <w:r>
        <w:t>Changemakers: creativity and value creation</w:t>
      </w:r>
    </w:p>
    <w:p w:rsidR="00C6554A" w:rsidP="00C6554A" w:rsidRDefault="006D5BE4" w14:paraId="14F8A12B" w14:textId="003E6EBA">
      <w:pPr>
        <w:pStyle w:val="ContactInfo"/>
      </w:pPr>
      <w:r w:rsidR="006D5BE4">
        <w:rPr/>
        <w:t>Olivia Collins 2403891</w:t>
      </w:r>
      <w:r w:rsidR="00C6554A">
        <w:rPr/>
        <w:t xml:space="preserve"> | </w:t>
      </w:r>
      <w:r w:rsidR="006D5BE4">
        <w:rPr/>
        <w:t>ACCA5033</w:t>
      </w:r>
      <w:r w:rsidR="00C6554A">
        <w:rPr/>
        <w:t xml:space="preserve"> |</w:t>
      </w:r>
      <w:r w:rsidR="00C6554A">
        <w:rPr/>
        <w:t xml:space="preserve"> </w:t>
      </w:r>
      <w:r w:rsidR="006D5BE4">
        <w:rPr/>
        <w:t>07/05/2026</w:t>
      </w:r>
      <w:r w:rsidR="5C4DB3AF">
        <w:rPr/>
        <w:t xml:space="preserve"> | Word Count:</w:t>
      </w:r>
      <w:r w:rsidR="06743637">
        <w:rPr/>
        <w:t xml:space="preserve"> 2136</w:t>
      </w:r>
      <w:r>
        <w:br w:type="page"/>
      </w:r>
    </w:p>
    <w:p w:rsidR="0FF43497" w:rsidP="4E3E5BD8" w:rsidRDefault="0FF43497" w14:paraId="5EB87E44" w14:textId="7F82D81A">
      <w:pPr>
        <w:pStyle w:val="Heading1"/>
      </w:pPr>
      <w:bookmarkStart w:name="_Toc1290655366" w:id="492542399"/>
      <w:r w:rsidR="0FF43497">
        <w:rPr/>
        <w:t>Table of Contents</w:t>
      </w:r>
      <w:bookmarkEnd w:id="492542399"/>
    </w:p>
    <w:sdt>
      <w:sdtPr>
        <w:id w:val="1810838398"/>
        <w:docPartObj>
          <w:docPartGallery w:val="Table of Contents"/>
          <w:docPartUnique/>
        </w:docPartObj>
      </w:sdtPr>
      <w:sdtContent>
        <w:p w:rsidR="4E3E5BD8" w:rsidP="6B42858C" w:rsidRDefault="4E3E5BD8" w14:paraId="3B192E2D" w14:textId="2E8C89DA">
          <w:pPr>
            <w:pStyle w:val="TOC1"/>
            <w:tabs>
              <w:tab w:val="right" w:leader="dot" w:pos="8640"/>
            </w:tabs>
            <w:rPr>
              <w:rStyle w:val="Hyperlink"/>
            </w:rPr>
          </w:pPr>
          <w:r>
            <w:fldChar w:fldCharType="begin"/>
          </w:r>
          <w:r>
            <w:instrText xml:space="preserve">TOC \o "1-9" \z \u \h</w:instrText>
          </w:r>
          <w:r>
            <w:fldChar w:fldCharType="separate"/>
          </w:r>
          <w:hyperlink w:anchor="_Toc1290655366">
            <w:r w:rsidRPr="6B42858C" w:rsidR="6B42858C">
              <w:rPr>
                <w:rStyle w:val="Hyperlink"/>
              </w:rPr>
              <w:t>Table of Contents</w:t>
            </w:r>
            <w:r>
              <w:tab/>
            </w:r>
            <w:r>
              <w:fldChar w:fldCharType="begin"/>
            </w:r>
            <w:r>
              <w:instrText xml:space="preserve">PAGEREF _Toc1290655366 \h</w:instrText>
            </w:r>
            <w:r>
              <w:fldChar w:fldCharType="separate"/>
            </w:r>
            <w:r w:rsidRPr="6B42858C" w:rsidR="6B42858C">
              <w:rPr>
                <w:rStyle w:val="Hyperlink"/>
              </w:rPr>
              <w:t>1</w:t>
            </w:r>
            <w:r>
              <w:fldChar w:fldCharType="end"/>
            </w:r>
          </w:hyperlink>
        </w:p>
        <w:p w:rsidR="4E3E5BD8" w:rsidP="6B42858C" w:rsidRDefault="4E3E5BD8" w14:paraId="3613483F" w14:textId="5A21A5BD">
          <w:pPr>
            <w:pStyle w:val="TOC1"/>
            <w:tabs>
              <w:tab w:val="right" w:leader="dot" w:pos="8640"/>
            </w:tabs>
            <w:rPr>
              <w:rStyle w:val="Hyperlink"/>
            </w:rPr>
          </w:pPr>
          <w:hyperlink w:anchor="_Toc470196188">
            <w:r w:rsidRPr="6B42858C" w:rsidR="6B42858C">
              <w:rPr>
                <w:rStyle w:val="Hyperlink"/>
              </w:rPr>
              <w:t>Introduction</w:t>
            </w:r>
            <w:r>
              <w:tab/>
            </w:r>
            <w:r>
              <w:fldChar w:fldCharType="begin"/>
            </w:r>
            <w:r>
              <w:instrText xml:space="preserve">PAGEREF _Toc470196188 \h</w:instrText>
            </w:r>
            <w:r>
              <w:fldChar w:fldCharType="separate"/>
            </w:r>
            <w:r w:rsidRPr="6B42858C" w:rsidR="6B42858C">
              <w:rPr>
                <w:rStyle w:val="Hyperlink"/>
              </w:rPr>
              <w:t>2</w:t>
            </w:r>
            <w:r>
              <w:fldChar w:fldCharType="end"/>
            </w:r>
          </w:hyperlink>
        </w:p>
        <w:p w:rsidR="4E3E5BD8" w:rsidP="6B42858C" w:rsidRDefault="4E3E5BD8" w14:paraId="21BE10C6" w14:textId="16DC2A91">
          <w:pPr>
            <w:pStyle w:val="TOC1"/>
            <w:tabs>
              <w:tab w:val="right" w:leader="dot" w:pos="8640"/>
            </w:tabs>
            <w:rPr>
              <w:rStyle w:val="Hyperlink"/>
            </w:rPr>
          </w:pPr>
          <w:hyperlink w:anchor="_Toc645680202">
            <w:r w:rsidRPr="6B42858C" w:rsidR="6B42858C">
              <w:rPr>
                <w:rStyle w:val="Hyperlink"/>
              </w:rPr>
              <w:t>Task 1: Practical Development/ Implementation</w:t>
            </w:r>
            <w:r>
              <w:tab/>
            </w:r>
            <w:r>
              <w:fldChar w:fldCharType="begin"/>
            </w:r>
            <w:r>
              <w:instrText xml:space="preserve">PAGEREF _Toc645680202 \h</w:instrText>
            </w:r>
            <w:r>
              <w:fldChar w:fldCharType="separate"/>
            </w:r>
            <w:r w:rsidRPr="6B42858C" w:rsidR="6B42858C">
              <w:rPr>
                <w:rStyle w:val="Hyperlink"/>
              </w:rPr>
              <w:t>2</w:t>
            </w:r>
            <w:r>
              <w:fldChar w:fldCharType="end"/>
            </w:r>
          </w:hyperlink>
        </w:p>
        <w:p w:rsidR="4E3E5BD8" w:rsidP="6B42858C" w:rsidRDefault="4E3E5BD8" w14:paraId="6911AC56" w14:textId="66ACF31E">
          <w:pPr>
            <w:pStyle w:val="TOC2"/>
            <w:tabs>
              <w:tab w:val="right" w:leader="dot" w:pos="8640"/>
            </w:tabs>
            <w:rPr>
              <w:rStyle w:val="Hyperlink"/>
            </w:rPr>
          </w:pPr>
          <w:hyperlink w:anchor="_Toc1639316284">
            <w:r w:rsidRPr="6B42858C" w:rsidR="6B42858C">
              <w:rPr>
                <w:rStyle w:val="Hyperlink"/>
              </w:rPr>
              <w:t>Q.1 Initial Feedback</w:t>
            </w:r>
            <w:r>
              <w:tab/>
            </w:r>
            <w:r>
              <w:fldChar w:fldCharType="begin"/>
            </w:r>
            <w:r>
              <w:instrText xml:space="preserve">PAGEREF _Toc1639316284 \h</w:instrText>
            </w:r>
            <w:r>
              <w:fldChar w:fldCharType="separate"/>
            </w:r>
            <w:r w:rsidRPr="6B42858C" w:rsidR="6B42858C">
              <w:rPr>
                <w:rStyle w:val="Hyperlink"/>
              </w:rPr>
              <w:t>2</w:t>
            </w:r>
            <w:r>
              <w:fldChar w:fldCharType="end"/>
            </w:r>
          </w:hyperlink>
        </w:p>
        <w:p w:rsidR="4E3E5BD8" w:rsidP="6B42858C" w:rsidRDefault="4E3E5BD8" w14:paraId="37415DD4" w14:textId="0DEB5C35">
          <w:pPr>
            <w:pStyle w:val="TOC3"/>
            <w:tabs>
              <w:tab w:val="right" w:leader="dot" w:pos="8640"/>
            </w:tabs>
            <w:rPr>
              <w:rStyle w:val="Hyperlink"/>
            </w:rPr>
          </w:pPr>
          <w:hyperlink w:anchor="_Toc2055862845">
            <w:r w:rsidRPr="6B42858C" w:rsidR="6B42858C">
              <w:rPr>
                <w:rStyle w:val="Hyperlink"/>
              </w:rPr>
              <w:t>Data Collection Method</w:t>
            </w:r>
            <w:r>
              <w:tab/>
            </w:r>
            <w:r>
              <w:fldChar w:fldCharType="begin"/>
            </w:r>
            <w:r>
              <w:instrText xml:space="preserve">PAGEREF _Toc2055862845 \h</w:instrText>
            </w:r>
            <w:r>
              <w:fldChar w:fldCharType="separate"/>
            </w:r>
            <w:r w:rsidRPr="6B42858C" w:rsidR="6B42858C">
              <w:rPr>
                <w:rStyle w:val="Hyperlink"/>
              </w:rPr>
              <w:t>2</w:t>
            </w:r>
            <w:r>
              <w:fldChar w:fldCharType="end"/>
            </w:r>
          </w:hyperlink>
        </w:p>
        <w:p w:rsidR="4E3E5BD8" w:rsidP="6B42858C" w:rsidRDefault="4E3E5BD8" w14:paraId="479220B3" w14:textId="7AB29D0F">
          <w:pPr>
            <w:pStyle w:val="TOC3"/>
            <w:tabs>
              <w:tab w:val="right" w:leader="dot" w:pos="8640"/>
            </w:tabs>
            <w:rPr>
              <w:rStyle w:val="Hyperlink"/>
            </w:rPr>
          </w:pPr>
          <w:hyperlink w:anchor="_Toc1609518995">
            <w:r w:rsidRPr="6B42858C" w:rsidR="6B42858C">
              <w:rPr>
                <w:rStyle w:val="Hyperlink"/>
              </w:rPr>
              <w:t>Summary of Feedback</w:t>
            </w:r>
            <w:r>
              <w:tab/>
            </w:r>
            <w:r>
              <w:fldChar w:fldCharType="begin"/>
            </w:r>
            <w:r>
              <w:instrText xml:space="preserve">PAGEREF _Toc1609518995 \h</w:instrText>
            </w:r>
            <w:r>
              <w:fldChar w:fldCharType="separate"/>
            </w:r>
            <w:r w:rsidRPr="6B42858C" w:rsidR="6B42858C">
              <w:rPr>
                <w:rStyle w:val="Hyperlink"/>
              </w:rPr>
              <w:t>3</w:t>
            </w:r>
            <w:r>
              <w:fldChar w:fldCharType="end"/>
            </w:r>
          </w:hyperlink>
        </w:p>
        <w:p w:rsidR="4E3E5BD8" w:rsidP="6B42858C" w:rsidRDefault="4E3E5BD8" w14:paraId="2B328F47" w14:textId="342FD166">
          <w:pPr>
            <w:pStyle w:val="TOC3"/>
            <w:tabs>
              <w:tab w:val="right" w:leader="dot" w:pos="8640"/>
            </w:tabs>
            <w:rPr>
              <w:rStyle w:val="Hyperlink"/>
            </w:rPr>
          </w:pPr>
          <w:hyperlink w:anchor="_Toc574181908">
            <w:r w:rsidRPr="6B42858C" w:rsidR="6B42858C">
              <w:rPr>
                <w:rStyle w:val="Hyperlink"/>
              </w:rPr>
              <w:t>Changes Made Based on Feedback</w:t>
            </w:r>
            <w:r>
              <w:tab/>
            </w:r>
            <w:r>
              <w:fldChar w:fldCharType="begin"/>
            </w:r>
            <w:r>
              <w:instrText xml:space="preserve">PAGEREF _Toc574181908 \h</w:instrText>
            </w:r>
            <w:r>
              <w:fldChar w:fldCharType="separate"/>
            </w:r>
            <w:r w:rsidRPr="6B42858C" w:rsidR="6B42858C">
              <w:rPr>
                <w:rStyle w:val="Hyperlink"/>
              </w:rPr>
              <w:t>4</w:t>
            </w:r>
            <w:r>
              <w:fldChar w:fldCharType="end"/>
            </w:r>
          </w:hyperlink>
        </w:p>
        <w:p w:rsidR="4E3E5BD8" w:rsidP="6B42858C" w:rsidRDefault="4E3E5BD8" w14:paraId="168243B6" w14:textId="4C99B5A4">
          <w:pPr>
            <w:pStyle w:val="TOC2"/>
            <w:tabs>
              <w:tab w:val="right" w:leader="dot" w:pos="8640"/>
            </w:tabs>
            <w:rPr>
              <w:rStyle w:val="Hyperlink"/>
            </w:rPr>
          </w:pPr>
          <w:hyperlink w:anchor="_Toc2077291877">
            <w:r w:rsidRPr="6B42858C" w:rsidR="6B42858C">
              <w:rPr>
                <w:rStyle w:val="Hyperlink"/>
              </w:rPr>
              <w:t>Q.2 Implementation</w:t>
            </w:r>
            <w:r>
              <w:tab/>
            </w:r>
            <w:r>
              <w:fldChar w:fldCharType="begin"/>
            </w:r>
            <w:r>
              <w:instrText xml:space="preserve">PAGEREF _Toc2077291877 \h</w:instrText>
            </w:r>
            <w:r>
              <w:fldChar w:fldCharType="separate"/>
            </w:r>
            <w:r w:rsidRPr="6B42858C" w:rsidR="6B42858C">
              <w:rPr>
                <w:rStyle w:val="Hyperlink"/>
              </w:rPr>
              <w:t>5</w:t>
            </w:r>
            <w:r>
              <w:fldChar w:fldCharType="end"/>
            </w:r>
          </w:hyperlink>
        </w:p>
        <w:p w:rsidR="4E3E5BD8" w:rsidP="6B42858C" w:rsidRDefault="4E3E5BD8" w14:paraId="1A5DED54" w14:textId="7F9B5CB6">
          <w:pPr>
            <w:pStyle w:val="TOC3"/>
            <w:tabs>
              <w:tab w:val="right" w:leader="dot" w:pos="8640"/>
            </w:tabs>
            <w:rPr>
              <w:rStyle w:val="Hyperlink"/>
            </w:rPr>
          </w:pPr>
          <w:hyperlink w:anchor="_Toc1110971930">
            <w:r w:rsidRPr="6B42858C" w:rsidR="6B42858C">
              <w:rPr>
                <w:rStyle w:val="Hyperlink"/>
              </w:rPr>
              <w:t>Overview of Implementation</w:t>
            </w:r>
            <w:r>
              <w:tab/>
            </w:r>
            <w:r>
              <w:fldChar w:fldCharType="begin"/>
            </w:r>
            <w:r>
              <w:instrText xml:space="preserve">PAGEREF _Toc1110971930 \h</w:instrText>
            </w:r>
            <w:r>
              <w:fldChar w:fldCharType="separate"/>
            </w:r>
            <w:r w:rsidRPr="6B42858C" w:rsidR="6B42858C">
              <w:rPr>
                <w:rStyle w:val="Hyperlink"/>
              </w:rPr>
              <w:t>5</w:t>
            </w:r>
            <w:r>
              <w:fldChar w:fldCharType="end"/>
            </w:r>
          </w:hyperlink>
        </w:p>
        <w:p w:rsidR="4E3E5BD8" w:rsidP="6B42858C" w:rsidRDefault="4E3E5BD8" w14:paraId="13B628F7" w14:textId="689C45E7">
          <w:pPr>
            <w:pStyle w:val="TOC1"/>
            <w:tabs>
              <w:tab w:val="right" w:leader="dot" w:pos="8640"/>
            </w:tabs>
            <w:rPr>
              <w:rStyle w:val="Hyperlink"/>
            </w:rPr>
          </w:pPr>
          <w:hyperlink w:anchor="_Toc382804826">
            <w:r w:rsidRPr="6B42858C" w:rsidR="6B42858C">
              <w:rPr>
                <w:rStyle w:val="Hyperlink"/>
              </w:rPr>
              <w:t>Task 2: Enterprise</w:t>
            </w:r>
            <w:r>
              <w:tab/>
            </w:r>
            <w:r>
              <w:fldChar w:fldCharType="begin"/>
            </w:r>
            <w:r>
              <w:instrText xml:space="preserve">PAGEREF _Toc382804826 \h</w:instrText>
            </w:r>
            <w:r>
              <w:fldChar w:fldCharType="separate"/>
            </w:r>
            <w:r w:rsidRPr="6B42858C" w:rsidR="6B42858C">
              <w:rPr>
                <w:rStyle w:val="Hyperlink"/>
              </w:rPr>
              <w:t>11</w:t>
            </w:r>
            <w:r>
              <w:fldChar w:fldCharType="end"/>
            </w:r>
          </w:hyperlink>
        </w:p>
        <w:p w:rsidR="4E3E5BD8" w:rsidP="6B42858C" w:rsidRDefault="4E3E5BD8" w14:paraId="5B23A18C" w14:textId="4CF327F6">
          <w:pPr>
            <w:pStyle w:val="TOC1"/>
            <w:tabs>
              <w:tab w:val="right" w:leader="dot" w:pos="8640"/>
            </w:tabs>
            <w:rPr>
              <w:rStyle w:val="Hyperlink"/>
            </w:rPr>
          </w:pPr>
          <w:hyperlink w:anchor="_Toc1492126949">
            <w:r w:rsidRPr="6B42858C" w:rsidR="6B42858C">
              <w:rPr>
                <w:rStyle w:val="Hyperlink"/>
              </w:rPr>
              <w:t>Task 3: Project Feedback &amp; Reflection</w:t>
            </w:r>
            <w:r>
              <w:tab/>
            </w:r>
            <w:r>
              <w:fldChar w:fldCharType="begin"/>
            </w:r>
            <w:r>
              <w:instrText xml:space="preserve">PAGEREF _Toc1492126949 \h</w:instrText>
            </w:r>
            <w:r>
              <w:fldChar w:fldCharType="separate"/>
            </w:r>
            <w:r w:rsidRPr="6B42858C" w:rsidR="6B42858C">
              <w:rPr>
                <w:rStyle w:val="Hyperlink"/>
              </w:rPr>
              <w:t>14</w:t>
            </w:r>
            <w:r>
              <w:fldChar w:fldCharType="end"/>
            </w:r>
          </w:hyperlink>
        </w:p>
        <w:p w:rsidR="4E3E5BD8" w:rsidRDefault="4E3E5BD8" w14:paraId="25BE8220" w14:textId="10D6330C">
          <w:r>
            <w:fldChar w:fldCharType="end"/>
          </w:r>
        </w:p>
      </w:sdtContent>
    </w:sdt>
    <w:p w:rsidR="4E3E5BD8" w:rsidP="4E3E5BD8" w:rsidRDefault="4E3E5BD8" w14:paraId="1C167785" w14:textId="461EAD87">
      <w:pPr>
        <w:pStyle w:val="Normal"/>
      </w:pPr>
    </w:p>
    <w:p w:rsidR="0FF43497" w:rsidP="4E3E5BD8" w:rsidRDefault="0FF43497" w14:paraId="2228E49E" w14:textId="17357807">
      <w:pPr>
        <w:pStyle w:val="Heading1"/>
      </w:pPr>
      <w:bookmarkStart w:name="_Toc470196188" w:id="1969453810"/>
      <w:r w:rsidR="0FF43497">
        <w:rPr/>
        <w:t>Introduction</w:t>
      </w:r>
      <w:bookmarkEnd w:id="1969453810"/>
    </w:p>
    <w:p w:rsidR="36898583" w:rsidRDefault="36898583" w14:paraId="091CA8AE" w14:textId="5FF6AAD0">
      <w:r w:rsidR="36898583">
        <w:rPr/>
        <w:t xml:space="preserve">Selecting </w:t>
      </w:r>
      <w:r w:rsidR="2A2E21E4">
        <w:rPr/>
        <w:t>appropriate</w:t>
      </w:r>
      <w:r w:rsidR="36898583">
        <w:rPr/>
        <w:t xml:space="preserve"> clothing for changing weather </w:t>
      </w:r>
      <w:r w:rsidR="3AC99BDD">
        <w:rPr/>
        <w:t>conditions</w:t>
      </w:r>
      <w:r w:rsidR="36898583">
        <w:rPr/>
        <w:t xml:space="preserve"> can be inconvenient and time-consuming, especially when factors such as </w:t>
      </w:r>
      <w:r w:rsidR="13169E26">
        <w:rPr/>
        <w:t>temperature, rainfall, and wind must all be considered. Many people check weather forecasts but still struggle to decide what t</w:t>
      </w:r>
      <w:r w:rsidR="5F630932">
        <w:rPr/>
        <w:t xml:space="preserve">o wear. The Wear the Weather project aims to solve this problem by developing an application that provides simple and practical outfit recommendations based on real-time weather conditions. </w:t>
      </w:r>
    </w:p>
    <w:p w:rsidR="5F630932" w:rsidRDefault="5F630932" w14:paraId="65C2043F" w14:textId="3DD0714F">
      <w:r w:rsidR="5F630932">
        <w:rPr/>
        <w:t>The application uses location-based weather data to generate suggestions that improve user comfort and decision-making.</w:t>
      </w:r>
      <w:r w:rsidR="054A7916">
        <w:rPr/>
        <w:t xml:space="preserve"> It is designed with a focus on usability, allowing users to quickly receive outfit advice tailored to current environmental conditions</w:t>
      </w:r>
      <w:r w:rsidR="118D9086">
        <w:rPr/>
        <w:t xml:space="preserve">. </w:t>
      </w:r>
    </w:p>
    <w:p w:rsidR="118D9086" w:rsidRDefault="118D9086" w14:paraId="1FE00F65" w14:textId="2B0EA8C7">
      <w:r w:rsidR="118D9086">
        <w:rPr/>
        <w:t xml:space="preserve">This report presents the development and evaluation of the project. It includes the design and implementation process, user feedback </w:t>
      </w:r>
      <w:r w:rsidR="37383317">
        <w:rPr/>
        <w:t xml:space="preserve">collected during development, and reflections on the overall project progress. In addition, the report explores enterprise </w:t>
      </w:r>
      <w:r w:rsidR="59FE5AEB">
        <w:rPr/>
        <w:t xml:space="preserve">opportunities, including </w:t>
      </w:r>
      <w:r w:rsidR="6C2C0229">
        <w:rPr/>
        <w:t xml:space="preserve">business strategies and external factors that may influence its success. </w:t>
      </w:r>
    </w:p>
    <w:p w:rsidR="00552B3F" w:rsidP="4E3E5BD8" w:rsidRDefault="00552B3F" w14:paraId="344E613E" w14:textId="2E844B65">
      <w:pPr>
        <w:pStyle w:val="Heading1"/>
      </w:pPr>
      <w:bookmarkStart w:name="_Toc645680202" w:id="1843059560"/>
      <w:r w:rsidR="006D5BE4">
        <w:rPr/>
        <w:t>Task 1: Practical Development/ Implementation</w:t>
      </w:r>
      <w:bookmarkEnd w:id="1843059560"/>
    </w:p>
    <w:p w:rsidR="00F73F21" w:rsidP="4E3E5BD8" w:rsidRDefault="006D5BE4" w14:paraId="52D589CB" w14:textId="7BAB4DEA">
      <w:pPr>
        <w:rPr>
          <w:rStyle w:val="Heading2Char"/>
        </w:rPr>
      </w:pPr>
      <w:bookmarkStart w:name="_Toc1639316284" w:id="2028725241"/>
      <w:r w:rsidRPr="6B42858C" w:rsidR="006D5BE4">
        <w:rPr>
          <w:rStyle w:val="Heading2Char"/>
        </w:rPr>
        <w:t>Q.1 Initial Feedback</w:t>
      </w:r>
      <w:bookmarkEnd w:id="2028725241"/>
    </w:p>
    <w:p w:rsidR="68C29580" w:rsidP="4E3E5BD8" w:rsidRDefault="68C29580" w14:paraId="6A454CF4" w14:textId="3EE28312">
      <w:pPr>
        <w:pStyle w:val="Heading3"/>
      </w:pPr>
      <w:bookmarkStart w:name="_Toc2055862845" w:id="482260678"/>
      <w:r w:rsidR="68C29580">
        <w:rPr/>
        <w:t>Data Collection Method</w:t>
      </w:r>
      <w:bookmarkEnd w:id="482260678"/>
    </w:p>
    <w:p w:rsidR="68C29580" w:rsidRDefault="68C29580" w14:paraId="25D1AAB0" w14:textId="2775E143">
      <w:r w:rsidR="68C29580">
        <w:rPr/>
        <w:t>To evaluate the Wear the Weather application idea, a small-scale data collection process was conducted to gather initial user feedback.</w:t>
      </w:r>
      <w:r w:rsidR="33C28811">
        <w:rPr/>
        <w:t xml:space="preserve"> A</w:t>
      </w:r>
      <w:r w:rsidR="39446A1F">
        <w:rPr/>
        <w:t xml:space="preserve"> questionnaire method was</w:t>
      </w:r>
      <w:r w:rsidR="6E56457D">
        <w:rPr/>
        <w:t xml:space="preserve"> used through the online medium of Microsoft Forms. The questionnaire was anonymous for privacy reasons, but all participants consented to their responses being used within this report.</w:t>
      </w:r>
    </w:p>
    <w:p w:rsidR="099C6623" w:rsidRDefault="099C6623" w14:paraId="37C973D5" w14:textId="0368A7A6">
      <w:r w:rsidR="099C6623">
        <w:rPr/>
        <w:t xml:space="preserve">A total of eight participants, aged between 18 and 25, were selected as they </w:t>
      </w:r>
      <w:r w:rsidR="099C6623">
        <w:rPr/>
        <w:t>repre</w:t>
      </w:r>
      <w:r w:rsidR="700E924E">
        <w:rPr/>
        <w:t>sent</w:t>
      </w:r>
      <w:r w:rsidR="700E924E">
        <w:rPr/>
        <w:t xml:space="preserve"> the target audience for a mobile-based lifestyle application. The questionnaire included a combination of multiple choice and </w:t>
      </w:r>
      <w:r w:rsidR="06B96E11">
        <w:rPr/>
        <w:t>open-ended</w:t>
      </w:r>
      <w:r w:rsidR="700E924E">
        <w:rPr/>
        <w:t xml:space="preserve"> questions designed to assess user interest, usabili</w:t>
      </w:r>
      <w:r w:rsidR="2A605480">
        <w:rPr/>
        <w:t xml:space="preserve">ty </w:t>
      </w:r>
      <w:r w:rsidR="328925E5">
        <w:rPr/>
        <w:t>expectations,</w:t>
      </w:r>
      <w:r w:rsidR="2A605480">
        <w:rPr/>
        <w:t xml:space="preserve"> and potential concerns</w:t>
      </w:r>
      <w:r w:rsidR="0E0F1592">
        <w:rPr/>
        <w:t xml:space="preserve">. </w:t>
      </w:r>
    </w:p>
    <w:p w:rsidR="19EF008B" w:rsidRDefault="19EF008B" w14:paraId="03342E9C" w14:textId="1B1E9266">
      <w:r w:rsidR="19EF008B">
        <w:rPr/>
        <w:t>Some of the questions include:</w:t>
      </w:r>
    </w:p>
    <w:p w:rsidR="19EF008B" w:rsidP="4E3E5BD8" w:rsidRDefault="19EF008B" w14:paraId="2AE447E0" w14:textId="23C3D154">
      <w:pPr>
        <w:pStyle w:val="ListParagraph"/>
        <w:numPr>
          <w:ilvl w:val="0"/>
          <w:numId w:val="16"/>
        </w:numPr>
        <w:rPr>
          <w:color w:val="595959" w:themeColor="text1" w:themeTint="A6" w:themeShade="FF"/>
          <w:sz w:val="22"/>
          <w:szCs w:val="22"/>
        </w:rPr>
      </w:pPr>
      <w:r w:rsidR="19EF008B">
        <w:rPr/>
        <w:t>How useful do you think an app that suggests an outfit based on the weather would be?</w:t>
      </w:r>
    </w:p>
    <w:p w:rsidR="19EF008B" w:rsidP="4E3E5BD8" w:rsidRDefault="19EF008B" w14:paraId="53C6A27D" w14:textId="019111C3">
      <w:pPr>
        <w:pStyle w:val="ListParagraph"/>
        <w:numPr>
          <w:ilvl w:val="0"/>
          <w:numId w:val="16"/>
        </w:numPr>
        <w:rPr>
          <w:color w:val="595959" w:themeColor="text1" w:themeTint="A6" w:themeShade="FF"/>
          <w:sz w:val="22"/>
          <w:szCs w:val="22"/>
        </w:rPr>
      </w:pPr>
      <w:r w:rsidRPr="4E3E5BD8" w:rsidR="19EF008B">
        <w:rPr>
          <w:color w:val="595959" w:themeColor="text1" w:themeTint="A6" w:themeShade="FF"/>
          <w:sz w:val="22"/>
          <w:szCs w:val="22"/>
        </w:rPr>
        <w:t xml:space="preserve">How often do you check the weather before picking </w:t>
      </w:r>
      <w:r w:rsidRPr="4E3E5BD8" w:rsidR="19EF008B">
        <w:rPr>
          <w:color w:val="595959" w:themeColor="text1" w:themeTint="A6" w:themeShade="FF"/>
          <w:sz w:val="22"/>
          <w:szCs w:val="22"/>
        </w:rPr>
        <w:t>outfits</w:t>
      </w:r>
      <w:r w:rsidRPr="4E3E5BD8" w:rsidR="19EF008B">
        <w:rPr>
          <w:color w:val="595959" w:themeColor="text1" w:themeTint="A6" w:themeShade="FF"/>
          <w:sz w:val="22"/>
          <w:szCs w:val="22"/>
        </w:rPr>
        <w:t xml:space="preserve"> in the morning?</w:t>
      </w:r>
    </w:p>
    <w:p w:rsidR="19EF008B" w:rsidP="4E3E5BD8" w:rsidRDefault="19EF008B" w14:paraId="34016F45" w14:textId="1CA8A250">
      <w:pPr>
        <w:pStyle w:val="ListParagraph"/>
        <w:numPr>
          <w:ilvl w:val="0"/>
          <w:numId w:val="16"/>
        </w:numPr>
        <w:rPr>
          <w:color w:val="595959" w:themeColor="text1" w:themeTint="A6" w:themeShade="FF"/>
          <w:sz w:val="22"/>
          <w:szCs w:val="22"/>
        </w:rPr>
      </w:pPr>
      <w:r w:rsidRPr="4E3E5BD8" w:rsidR="19EF008B">
        <w:rPr>
          <w:color w:val="595959" w:themeColor="text1" w:themeTint="A6" w:themeShade="FF"/>
          <w:sz w:val="22"/>
          <w:szCs w:val="22"/>
        </w:rPr>
        <w:t>How likely are you to download this app if it were available?</w:t>
      </w:r>
    </w:p>
    <w:p w:rsidR="19EF008B" w:rsidP="4E3E5BD8" w:rsidRDefault="19EF008B" w14:paraId="484F9ADF" w14:textId="7AB9A72B">
      <w:pPr>
        <w:pStyle w:val="Heading3"/>
      </w:pPr>
      <w:bookmarkStart w:name="_Toc1609518995" w:id="2083022222"/>
      <w:r w:rsidR="19EF008B">
        <w:rPr/>
        <w:t>Summary of Feedback</w:t>
      </w:r>
      <w:bookmarkEnd w:id="2083022222"/>
    </w:p>
    <w:p w:rsidR="5450E763" w:rsidP="4E3E5BD8" w:rsidRDefault="5450E763" w14:paraId="51A918AF" w14:textId="09599B2F">
      <w:pPr>
        <w:pStyle w:val="Normal"/>
        <w:suppressLineNumbers w:val="0"/>
        <w:bidi w:val="0"/>
        <w:spacing w:before="120" w:beforeAutospacing="off" w:after="200" w:afterAutospacing="off" w:line="264" w:lineRule="auto"/>
        <w:ind w:left="0" w:right="0"/>
        <w:jc w:val="left"/>
      </w:pPr>
      <w:r w:rsidR="5450E763">
        <w:rPr/>
        <w:t xml:space="preserve">The feedback collected was </w:t>
      </w:r>
      <w:r w:rsidR="5450E763">
        <w:rPr/>
        <w:t>largely positive</w:t>
      </w:r>
      <w:r w:rsidR="5450E763">
        <w:rPr/>
        <w:t xml:space="preserve">, with all participants expressing interest in the concept of the </w:t>
      </w:r>
      <w:r w:rsidR="67E9A35A">
        <w:rPr/>
        <w:t>application</w:t>
      </w:r>
      <w:r w:rsidR="5450E763">
        <w:rPr/>
        <w:t>.</w:t>
      </w:r>
      <w:r w:rsidR="4DE23FF8">
        <w:rPr/>
        <w:t xml:space="preserve"> </w:t>
      </w:r>
      <w:r w:rsidR="3F8A7C1D">
        <w:rPr/>
        <w:t xml:space="preserve">Some </w:t>
      </w:r>
      <w:r w:rsidR="4DE23FF8">
        <w:rPr/>
        <w:t>users answered the question “What do you like most about the idea of the Wear the Weather app?” These were the answers provided</w:t>
      </w:r>
      <w:r w:rsidR="5DAAEF3E">
        <w:rPr/>
        <w:t xml:space="preserve">: </w:t>
      </w:r>
    </w:p>
    <w:p w:rsidR="5DAAEF3E" w:rsidP="4E3E5BD8" w:rsidRDefault="5DAAEF3E" w14:paraId="4B30CBD8" w14:textId="23AE45E8">
      <w:pPr>
        <w:pStyle w:val="Normal"/>
      </w:pPr>
      <w:r w:rsidR="5DAAEF3E">
        <w:drawing>
          <wp:inline wp14:editId="05A10A2B" wp14:anchorId="6C9BA8DC">
            <wp:extent cx="5486400" cy="2247900"/>
            <wp:effectExtent l="0" t="0" r="0" b="0"/>
            <wp:docPr id="11330308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3030809" name="Picture 1133030809"/>
                    <pic:cNvPicPr/>
                  </pic:nvPicPr>
                  <pic:blipFill>
                    <a:blip xmlns:r="http://schemas.openxmlformats.org/officeDocument/2006/relationships" r:embed="rId230105180">
                      <a:extLst>
                        <a:ext uri="{28A0092B-C50C-407E-A947-70E740481C1C}">
                          <a14:useLocalDpi xmlns:a14="http://schemas.microsoft.com/office/drawing/2010/main"/>
                        </a:ext>
                      </a:extLst>
                    </a:blip>
                    <a:stretch>
                      <a:fillRect/>
                    </a:stretch>
                  </pic:blipFill>
                  <pic:spPr>
                    <a:xfrm>
                      <a:off x="0" y="0"/>
                      <a:ext cx="5486400" cy="2247900"/>
                    </a:xfrm>
                    <a:prstGeom prst="rect">
                      <a:avLst/>
                    </a:prstGeom>
                  </pic:spPr>
                </pic:pic>
              </a:graphicData>
            </a:graphic>
          </wp:inline>
        </w:drawing>
      </w:r>
    </w:p>
    <w:p w:rsidR="5DAAEF3E" w:rsidP="4E3E5BD8" w:rsidRDefault="5DAAEF3E" w14:paraId="1D4E724A" w14:textId="1410F347">
      <w:pPr>
        <w:pStyle w:val="Normal"/>
      </w:pPr>
      <w:r w:rsidR="5DAAEF3E">
        <w:rPr/>
        <w:t xml:space="preserve">These answers provided </w:t>
      </w:r>
      <w:r w:rsidR="09EE9AD6">
        <w:rPr/>
        <w:t xml:space="preserve">a positive overview of the </w:t>
      </w:r>
      <w:r w:rsidR="6EBD65CF">
        <w:rPr/>
        <w:t>idea;</w:t>
      </w:r>
      <w:r w:rsidR="09EE9AD6">
        <w:rPr/>
        <w:t xml:space="preserve"> </w:t>
      </w:r>
      <w:r w:rsidR="4BFC8BCE">
        <w:rPr/>
        <w:t xml:space="preserve">this helps with what </w:t>
      </w:r>
      <w:r w:rsidR="4BFC8BCE">
        <w:rPr/>
        <w:t>doesn’t</w:t>
      </w:r>
      <w:r w:rsidR="4BFC8BCE">
        <w:rPr/>
        <w:t xml:space="preserve"> need to change and where the strong points are.</w:t>
      </w:r>
    </w:p>
    <w:p w:rsidR="02B73EC7" w:rsidP="4E3E5BD8" w:rsidRDefault="02B73EC7" w14:paraId="465D5F5A" w14:textId="7E6A6AC3">
      <w:pPr>
        <w:pStyle w:val="Normal"/>
      </w:pPr>
      <w:r w:rsidR="02B73EC7">
        <w:rPr/>
        <w:t xml:space="preserve">Several common themes </w:t>
      </w:r>
      <w:r w:rsidR="02B73EC7">
        <w:rPr/>
        <w:t>emerged</w:t>
      </w:r>
      <w:r w:rsidR="02B73EC7">
        <w:rPr/>
        <w:t xml:space="preserve"> during the </w:t>
      </w:r>
      <w:r w:rsidR="16A226AD">
        <w:rPr/>
        <w:t>questionnaire:</w:t>
      </w:r>
    </w:p>
    <w:p w:rsidR="4E3E5BD8" w:rsidP="4E3E5BD8" w:rsidRDefault="4E3E5BD8" w14:paraId="1BCC97BB" w14:textId="1933665F">
      <w:pPr>
        <w:pStyle w:val="Normal"/>
      </w:pPr>
      <w:r w:rsidR="4E3E5BD8">
        <w:rPr/>
        <w:t xml:space="preserve">1. </w:t>
      </w:r>
      <w:r w:rsidR="7541E5E5">
        <w:rPr/>
        <w:t xml:space="preserve">Usefulness and </w:t>
      </w:r>
      <w:r w:rsidR="7541E5E5">
        <w:rPr/>
        <w:t>Convivence</w:t>
      </w:r>
    </w:p>
    <w:p w:rsidR="7541E5E5" w:rsidP="4E3E5BD8" w:rsidRDefault="7541E5E5" w14:paraId="014023D9" w14:textId="73AEA2AB">
      <w:pPr>
        <w:pStyle w:val="Normal"/>
      </w:pPr>
      <w:r w:rsidR="7541E5E5">
        <w:rPr/>
        <w:t>Participants highlighted that the application would save time and</w:t>
      </w:r>
      <w:r w:rsidR="4FDCFBCB">
        <w:rPr/>
        <w:t xml:space="preserve"> reduce the effort </w:t>
      </w:r>
      <w:r w:rsidR="4FDCFBCB">
        <w:rPr/>
        <w:t>required</w:t>
      </w:r>
      <w:r w:rsidR="4FDCFBCB">
        <w:rPr/>
        <w:t xml:space="preserve"> to decide what to wear each day</w:t>
      </w:r>
      <w:r w:rsidR="1F4B4B5F">
        <w:rPr/>
        <w:t>. M</w:t>
      </w:r>
      <w:r w:rsidR="59B42DEE">
        <w:rPr/>
        <w:t xml:space="preserve">ore participants check the weather. </w:t>
      </w:r>
    </w:p>
    <w:p w:rsidR="59B42DEE" w:rsidP="4E3E5BD8" w:rsidRDefault="59B42DEE" w14:paraId="3264B0B9" w14:textId="6802F486">
      <w:pPr>
        <w:pStyle w:val="Normal"/>
      </w:pPr>
      <w:r w:rsidR="59B42DEE">
        <w:drawing>
          <wp:inline wp14:editId="2BADEE6B" wp14:anchorId="25BC0D0D">
            <wp:extent cx="5486400" cy="1895475"/>
            <wp:effectExtent l="0" t="0" r="0" b="0"/>
            <wp:docPr id="1405771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5771659" name="Picture 1405771659"/>
                    <pic:cNvPicPr/>
                  </pic:nvPicPr>
                  <pic:blipFill>
                    <a:blip xmlns:r="http://schemas.openxmlformats.org/officeDocument/2006/relationships" r:embed="rId1736574399">
                      <a:extLst>
                        <a:ext uri="{28A0092B-C50C-407E-A947-70E740481C1C}">
                          <a14:useLocalDpi xmlns:a14="http://schemas.microsoft.com/office/drawing/2010/main"/>
                        </a:ext>
                      </a:extLst>
                    </a:blip>
                    <a:stretch>
                      <a:fillRect/>
                    </a:stretch>
                  </pic:blipFill>
                  <pic:spPr>
                    <a:xfrm>
                      <a:off x="0" y="0"/>
                      <a:ext cx="5486400" cy="1895475"/>
                    </a:xfrm>
                    <a:prstGeom prst="rect">
                      <a:avLst/>
                    </a:prstGeom>
                  </pic:spPr>
                </pic:pic>
              </a:graphicData>
            </a:graphic>
          </wp:inline>
        </w:drawing>
      </w:r>
    </w:p>
    <w:p w:rsidR="59B42DEE" w:rsidP="4E3E5BD8" w:rsidRDefault="59B42DEE" w14:paraId="1B00546F" w14:textId="2107845B">
      <w:pPr>
        <w:pStyle w:val="Normal"/>
      </w:pPr>
      <w:r w:rsidR="59B42DEE">
        <w:rPr/>
        <w:t>2. Personalisation</w:t>
      </w:r>
    </w:p>
    <w:p w:rsidR="59B42DEE" w:rsidP="4E3E5BD8" w:rsidRDefault="59B42DEE" w14:paraId="515D3B76" w14:textId="742E7FE7">
      <w:pPr>
        <w:pStyle w:val="Normal"/>
      </w:pPr>
      <w:r w:rsidR="59B42DEE">
        <w:rPr/>
        <w:t>Users suggested that the applicatio</w:t>
      </w:r>
      <w:r w:rsidR="2FC8C758">
        <w:rPr/>
        <w:t>n should include options to customize recommendations based on personal style preferences</w:t>
      </w:r>
      <w:r w:rsidR="5BFD60AB">
        <w:rPr/>
        <w:t>.</w:t>
      </w:r>
      <w:r w:rsidR="11FBD37D">
        <w:rPr/>
        <w:t xml:space="preserve"> </w:t>
      </w:r>
      <w:r w:rsidR="11FBD37D">
        <w:rPr/>
        <w:t>With</w:t>
      </w:r>
      <w:r w:rsidR="11FBD37D">
        <w:rPr/>
        <w:t xml:space="preserve"> some participants adding these suggestions:</w:t>
      </w:r>
    </w:p>
    <w:p w:rsidR="11FBD37D" w:rsidP="4E3E5BD8" w:rsidRDefault="11FBD37D" w14:paraId="3E9817E8" w14:textId="1EDA31B0">
      <w:pPr>
        <w:pStyle w:val="Normal"/>
      </w:pPr>
      <w:r w:rsidR="11FBD37D">
        <w:drawing>
          <wp:inline wp14:editId="73BDE017" wp14:anchorId="0CA78E76">
            <wp:extent cx="5486400" cy="1895475"/>
            <wp:effectExtent l="0" t="0" r="0" b="0"/>
            <wp:docPr id="2109234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923470" name="Picture 210923470"/>
                    <pic:cNvPicPr/>
                  </pic:nvPicPr>
                  <pic:blipFill>
                    <a:blip xmlns:r="http://schemas.openxmlformats.org/officeDocument/2006/relationships" r:embed="rId1197602424">
                      <a:extLst>
                        <a:ext uri="{28A0092B-C50C-407E-A947-70E740481C1C}">
                          <a14:useLocalDpi xmlns:a14="http://schemas.microsoft.com/office/drawing/2010/main"/>
                        </a:ext>
                      </a:extLst>
                    </a:blip>
                    <a:stretch>
                      <a:fillRect/>
                    </a:stretch>
                  </pic:blipFill>
                  <pic:spPr>
                    <a:xfrm>
                      <a:off x="0" y="0"/>
                      <a:ext cx="5486400" cy="1895475"/>
                    </a:xfrm>
                    <a:prstGeom prst="rect">
                      <a:avLst/>
                    </a:prstGeom>
                  </pic:spPr>
                </pic:pic>
              </a:graphicData>
            </a:graphic>
          </wp:inline>
        </w:drawing>
      </w:r>
    </w:p>
    <w:p w:rsidR="11FBD37D" w:rsidP="4E3E5BD8" w:rsidRDefault="11FBD37D" w14:paraId="7DC99448" w14:textId="487719D9">
      <w:pPr>
        <w:pStyle w:val="Normal"/>
      </w:pPr>
      <w:r w:rsidR="11FBD37D">
        <w:rPr/>
        <w:t>Adding adverts and links to external websites, users can find clothes they like that suits the climate that they live in.</w:t>
      </w:r>
    </w:p>
    <w:p w:rsidR="11FBD37D" w:rsidP="4E3E5BD8" w:rsidRDefault="11FBD37D" w14:paraId="19434779" w14:textId="05B53686">
      <w:pPr>
        <w:pStyle w:val="Normal"/>
      </w:pPr>
      <w:r w:rsidR="11FBD37D">
        <w:rPr/>
        <w:t>3. Visual Features</w:t>
      </w:r>
    </w:p>
    <w:p w:rsidR="11FBD37D" w:rsidP="4E3E5BD8" w:rsidRDefault="11FBD37D" w14:paraId="0A75DB74" w14:textId="3354ABAE">
      <w:pPr>
        <w:pStyle w:val="Normal"/>
      </w:pPr>
      <w:r w:rsidR="11FBD37D">
        <w:rPr/>
        <w:t xml:space="preserve">The participants were torn between the want for an avatar or not. With a 50/50 spilt between yes and maybe. </w:t>
      </w:r>
    </w:p>
    <w:p w:rsidR="11FBD37D" w:rsidP="4E3E5BD8" w:rsidRDefault="11FBD37D" w14:paraId="2BB0C748" w14:textId="0418240F">
      <w:pPr>
        <w:pStyle w:val="Normal"/>
      </w:pPr>
      <w:r w:rsidR="11FBD37D">
        <w:drawing>
          <wp:inline wp14:editId="6F8E8C8A" wp14:anchorId="71FD7BD7">
            <wp:extent cx="5486400" cy="1885950"/>
            <wp:effectExtent l="0" t="0" r="0" b="0"/>
            <wp:docPr id="525360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5360520" name="Picture 525360520"/>
                    <pic:cNvPicPr/>
                  </pic:nvPicPr>
                  <pic:blipFill>
                    <a:blip xmlns:r="http://schemas.openxmlformats.org/officeDocument/2006/relationships" r:embed="rId1331366931">
                      <a:extLst>
                        <a:ext uri="{28A0092B-C50C-407E-A947-70E740481C1C}">
                          <a14:useLocalDpi xmlns:a14="http://schemas.microsoft.com/office/drawing/2010/main"/>
                        </a:ext>
                      </a:extLst>
                    </a:blip>
                    <a:stretch>
                      <a:fillRect/>
                    </a:stretch>
                  </pic:blipFill>
                  <pic:spPr>
                    <a:xfrm>
                      <a:off x="0" y="0"/>
                      <a:ext cx="5486400" cy="1885950"/>
                    </a:xfrm>
                    <a:prstGeom prst="rect">
                      <a:avLst/>
                    </a:prstGeom>
                  </pic:spPr>
                </pic:pic>
              </a:graphicData>
            </a:graphic>
          </wp:inline>
        </w:drawing>
      </w:r>
    </w:p>
    <w:p w:rsidR="11FBD37D" w:rsidP="4E3E5BD8" w:rsidRDefault="11FBD37D" w14:paraId="67C82EDA" w14:textId="3658ECED">
      <w:pPr>
        <w:pStyle w:val="Normal"/>
      </w:pPr>
      <w:r w:rsidR="11FBD37D">
        <w:rPr/>
        <w:t>This helped decide to make this feature optional, so users can pick what interface they would like to choose.</w:t>
      </w:r>
    </w:p>
    <w:p w:rsidR="0E5C472C" w:rsidP="4E3E5BD8" w:rsidRDefault="0E5C472C" w14:paraId="5E766AA3" w14:textId="70753BE2">
      <w:pPr>
        <w:pStyle w:val="Normal"/>
      </w:pPr>
      <w:r w:rsidR="0E5C472C">
        <w:rPr/>
        <w:t>(Full questionnaire results can be found in the Appendix)</w:t>
      </w:r>
    </w:p>
    <w:p w:rsidR="4005942F" w:rsidP="4E3E5BD8" w:rsidRDefault="4005942F" w14:paraId="08464668" w14:textId="742FD296">
      <w:pPr>
        <w:pStyle w:val="Heading3"/>
      </w:pPr>
      <w:bookmarkStart w:name="_Toc574181908" w:id="1861097333"/>
      <w:r w:rsidR="4005942F">
        <w:rPr/>
        <w:t>Changes Made Based on Feedback</w:t>
      </w:r>
      <w:bookmarkEnd w:id="1861097333"/>
    </w:p>
    <w:p w:rsidR="699BA90F" w:rsidP="4E3E5BD8" w:rsidRDefault="699BA90F" w14:paraId="0B7403EB" w14:textId="3D1BB4C6">
      <w:pPr>
        <w:pStyle w:val="Normal"/>
      </w:pPr>
      <w:r w:rsidR="699BA90F">
        <w:rPr/>
        <w:t xml:space="preserve">Based on the feedback received, several improvements were </w:t>
      </w:r>
      <w:r w:rsidR="699BA90F">
        <w:rPr/>
        <w:t>identified</w:t>
      </w:r>
      <w:r w:rsidR="699BA90F">
        <w:rPr/>
        <w:t xml:space="preserve"> and incorporated into the project design:</w:t>
      </w:r>
    </w:p>
    <w:p w:rsidR="699BA90F" w:rsidP="4E3E5BD8" w:rsidRDefault="699BA90F" w14:paraId="73255F78" w14:textId="3B3676B1">
      <w:pPr>
        <w:pStyle w:val="ListParagraph"/>
        <w:numPr>
          <w:ilvl w:val="0"/>
          <w:numId w:val="18"/>
        </w:numPr>
        <w:rPr>
          <w:color w:val="595959" w:themeColor="text1" w:themeTint="A6" w:themeShade="FF"/>
          <w:sz w:val="22"/>
          <w:szCs w:val="22"/>
        </w:rPr>
      </w:pPr>
      <w:r w:rsidRPr="4E3E5BD8" w:rsidR="699BA90F">
        <w:rPr>
          <w:color w:val="595959" w:themeColor="text1" w:themeTint="A6" w:themeShade="FF"/>
          <w:sz w:val="22"/>
          <w:szCs w:val="22"/>
        </w:rPr>
        <w:t>A basic personalisation feature was introduced, allowing users to select preferred clothing styles.</w:t>
      </w:r>
    </w:p>
    <w:p w:rsidR="699BA90F" w:rsidP="4E3E5BD8" w:rsidRDefault="699BA90F" w14:paraId="4823EFF8" w14:textId="68EA47C0">
      <w:pPr>
        <w:pStyle w:val="ListParagraph"/>
        <w:numPr>
          <w:ilvl w:val="0"/>
          <w:numId w:val="18"/>
        </w:numPr>
        <w:rPr>
          <w:color w:val="595959" w:themeColor="text1" w:themeTint="A6" w:themeShade="FF"/>
          <w:sz w:val="22"/>
          <w:szCs w:val="22"/>
        </w:rPr>
      </w:pPr>
      <w:r w:rsidRPr="4E3E5BD8" w:rsidR="699BA90F">
        <w:rPr>
          <w:color w:val="595959" w:themeColor="text1" w:themeTint="A6" w:themeShade="FF"/>
          <w:sz w:val="22"/>
          <w:szCs w:val="22"/>
        </w:rPr>
        <w:t>The system logic was refined to improve the accuracy of outfit recommendations based on multiple weather conditions.</w:t>
      </w:r>
    </w:p>
    <w:p w:rsidR="699BA90F" w:rsidP="4E3E5BD8" w:rsidRDefault="699BA90F" w14:paraId="2B4405C0" w14:textId="4239F283">
      <w:pPr>
        <w:pStyle w:val="ListParagraph"/>
        <w:numPr>
          <w:ilvl w:val="0"/>
          <w:numId w:val="18"/>
        </w:numPr>
        <w:rPr>
          <w:color w:val="595959" w:themeColor="text1" w:themeTint="A6" w:themeShade="FF"/>
          <w:sz w:val="22"/>
          <w:szCs w:val="22"/>
        </w:rPr>
      </w:pPr>
      <w:r w:rsidRPr="4E3E5BD8" w:rsidR="699BA90F">
        <w:rPr>
          <w:color w:val="595959" w:themeColor="text1" w:themeTint="A6" w:themeShade="FF"/>
          <w:sz w:val="22"/>
          <w:szCs w:val="22"/>
        </w:rPr>
        <w:t>Plans were made to include visual outfit suggestions in the future development stages.</w:t>
      </w:r>
    </w:p>
    <w:p w:rsidR="699BA90F" w:rsidP="4E3E5BD8" w:rsidRDefault="699BA90F" w14:paraId="6152F146" w14:textId="07DB6EF5">
      <w:pPr>
        <w:pStyle w:val="Normal"/>
        <w:ind w:left="0"/>
        <w:rPr>
          <w:color w:val="595959" w:themeColor="text1" w:themeTint="A6" w:themeShade="FF"/>
          <w:sz w:val="22"/>
          <w:szCs w:val="22"/>
        </w:rPr>
      </w:pPr>
      <w:r w:rsidRPr="4E3E5BD8" w:rsidR="699BA90F">
        <w:rPr>
          <w:color w:val="595959" w:themeColor="text1" w:themeTint="A6" w:themeShade="FF"/>
          <w:sz w:val="22"/>
          <w:szCs w:val="22"/>
        </w:rPr>
        <w:t>These changes ensured that the application better aligns with user expectation and enhances overall usability.</w:t>
      </w:r>
    </w:p>
    <w:p w:rsidR="006D5BE4" w:rsidP="4E3E5BD8" w:rsidRDefault="006D5BE4" w14:paraId="3F51858C" w14:textId="417861D5">
      <w:pPr>
        <w:pStyle w:val="Heading2"/>
      </w:pPr>
      <w:bookmarkStart w:name="_Toc2077291877" w:id="758485952"/>
      <w:r w:rsidR="006D5BE4">
        <w:rPr/>
        <w:t>Q.2 Implementation</w:t>
      </w:r>
      <w:bookmarkEnd w:id="758485952"/>
    </w:p>
    <w:p w:rsidR="4E3E5BD8" w:rsidP="4E3E5BD8" w:rsidRDefault="4E3E5BD8" w14:paraId="4D30AED9" w14:textId="4A6FAA39">
      <w:pPr>
        <w:pStyle w:val="Normal"/>
      </w:pPr>
    </w:p>
    <w:p w:rsidR="5F212F76" w:rsidP="4E3E5BD8" w:rsidRDefault="5F212F76" w14:paraId="10C75301" w14:textId="5F58CD89">
      <w:pPr>
        <w:pStyle w:val="Heading3"/>
      </w:pPr>
      <w:bookmarkStart w:name="_Toc1110971930" w:id="35631143"/>
      <w:r w:rsidR="5F212F76">
        <w:rPr/>
        <w:t>Overview of Implementation</w:t>
      </w:r>
      <w:bookmarkEnd w:id="35631143"/>
    </w:p>
    <w:p w:rsidR="5F212F76" w:rsidRDefault="5F212F76" w14:paraId="2919037C" w14:textId="464F3980">
      <w:r w:rsidR="5F212F76">
        <w:rPr/>
        <w:t xml:space="preserve">The </w:t>
      </w:r>
      <w:r w:rsidR="1AD63640">
        <w:rPr/>
        <w:t>W</w:t>
      </w:r>
      <w:r w:rsidR="5F212F76">
        <w:rPr/>
        <w:t xml:space="preserve">ear the </w:t>
      </w:r>
      <w:r w:rsidR="65F9D0B9">
        <w:rPr/>
        <w:t>W</w:t>
      </w:r>
      <w:r w:rsidR="5F212F76">
        <w:rPr/>
        <w:t xml:space="preserve">eather application was developed as a prototype to </w:t>
      </w:r>
      <w:r w:rsidR="5F212F76">
        <w:rPr/>
        <w:t>demonstrate</w:t>
      </w:r>
      <w:r w:rsidR="5F212F76">
        <w:rPr/>
        <w:t xml:space="preserve"> how weather data can be used to generate outfit recommendations. The implementation focused on integrating weather data, proce</w:t>
      </w:r>
      <w:r w:rsidR="3831FF3D">
        <w:rPr/>
        <w:t xml:space="preserve">ssing </w:t>
      </w:r>
      <w:r w:rsidR="3831FF3D">
        <w:rPr/>
        <w:t>inputs</w:t>
      </w:r>
      <w:r w:rsidR="3831FF3D">
        <w:rPr/>
        <w:t xml:space="preserve"> and producing meaningful outputs for the user.</w:t>
      </w:r>
    </w:p>
    <w:p w:rsidR="29C3988D" w:rsidRDefault="29C3988D" w14:paraId="322BFFE7" w14:textId="5289CF0E">
      <w:r w:rsidR="29C3988D">
        <w:rPr/>
        <w:t>Tools and Technologies Used</w:t>
      </w:r>
    </w:p>
    <w:p w:rsidR="29C3988D" w:rsidRDefault="29C3988D" w14:paraId="6E3E65C9" w14:textId="2101C78A">
      <w:r w:rsidR="29C3988D">
        <w:rPr/>
        <w:t>The development of the application involved the use of several tools and technologies.</w:t>
      </w:r>
    </w:p>
    <w:p w:rsidR="29C3988D" w:rsidRDefault="29C3988D" w14:paraId="7F2B7529" w14:textId="06B0CABD">
      <w:r w:rsidR="29C3988D">
        <w:rPr/>
        <w:t xml:space="preserve">The hardware used </w:t>
      </w:r>
      <w:r w:rsidR="3FD24791">
        <w:rPr/>
        <w:t xml:space="preserve">for this project was an MSI laptop with Intel Core i7 and an Nvidia </w:t>
      </w:r>
      <w:r w:rsidR="35BB370F">
        <w:rPr/>
        <w:t>GeForce</w:t>
      </w:r>
      <w:r w:rsidR="3FD24791">
        <w:rPr/>
        <w:t xml:space="preserve"> </w:t>
      </w:r>
      <w:r w:rsidR="6EE0FB02">
        <w:rPr/>
        <w:t xml:space="preserve">RTX 4060. </w:t>
      </w:r>
      <w:r w:rsidR="6CBD7487">
        <w:rPr/>
        <w:t xml:space="preserve">For the </w:t>
      </w:r>
      <w:r w:rsidR="344DE5F7">
        <w:rPr/>
        <w:t>software</w:t>
      </w:r>
      <w:r w:rsidR="6CBD7487">
        <w:rPr/>
        <w:t xml:space="preserve">, Windows Command </w:t>
      </w:r>
      <w:r w:rsidR="12B4FF02">
        <w:rPr/>
        <w:t xml:space="preserve">Prompt was used alongside Expo and Native React. The coding was all completed in Visual Studio Code using JavaScript as the coding language. The phone that was used to conduct the tests was an </w:t>
      </w:r>
      <w:r w:rsidR="518614D1">
        <w:rPr/>
        <w:t xml:space="preserve">iPhone 16 using the Expo Go app. </w:t>
      </w:r>
      <w:r w:rsidR="635EDD91">
        <w:rPr/>
        <w:t xml:space="preserve">The API that was used to collect real-time weather data was </w:t>
      </w:r>
      <w:r w:rsidR="635EDD91">
        <w:rPr/>
        <w:t>OpenWeather</w:t>
      </w:r>
      <w:r w:rsidR="635EDD91">
        <w:rPr/>
        <w:t xml:space="preserve"> API. </w:t>
      </w:r>
      <w:r w:rsidR="7E8E888B">
        <w:rPr/>
        <w:t>[1]</w:t>
      </w:r>
    </w:p>
    <w:p w:rsidR="635EDD91" w:rsidRDefault="635EDD91" w14:paraId="7C5C9C7F" w14:textId="283994DE">
      <w:r w:rsidR="635EDD91">
        <w:rPr/>
        <w:t xml:space="preserve">Prior to this project, I did not have any knowledge of how to use Expo and JavaScript. </w:t>
      </w:r>
      <w:r w:rsidR="41716D0E">
        <w:rPr/>
        <w:t>So, I used LinkedIn Learning to help broaden my knowledge and overall skill set.</w:t>
      </w:r>
    </w:p>
    <w:p w:rsidR="41716D0E" w:rsidRDefault="41716D0E" w14:paraId="0B9A4129" w14:textId="3DE4FD7E">
      <w:r w:rsidR="41716D0E">
        <w:rPr/>
        <w:t>(Proof in Appendix)</w:t>
      </w:r>
    </w:p>
    <w:p w:rsidR="2F78E905" w:rsidRDefault="2F78E905" w14:paraId="73EB57DB" w14:textId="3A3417FA">
      <w:r w:rsidR="2F78E905">
        <w:rPr/>
        <w:t>User Interface Development</w:t>
      </w:r>
    </w:p>
    <w:p w:rsidR="2F78E905" w:rsidRDefault="2F78E905" w14:paraId="1A80D911" w14:textId="5E7C7A05">
      <w:r w:rsidR="2F78E905">
        <w:rPr/>
        <w:t xml:space="preserve">The first stageof implementation focused on creating a simple and user-friendly interface. The interface allows the </w:t>
      </w:r>
      <w:r w:rsidR="683F591B">
        <w:rPr/>
        <w:t xml:space="preserve">user to enter a location and receive clothing recommendations based on the weather conditions in that area. Simplicity </w:t>
      </w:r>
      <w:r w:rsidR="683F591B">
        <w:rPr/>
        <w:t>was</w:t>
      </w:r>
      <w:r w:rsidR="683F591B">
        <w:rPr/>
        <w:t xml:space="preserve"> prioritised to ensure that the application was easy to use. </w:t>
      </w:r>
    </w:p>
    <w:p w:rsidR="683F591B" w:rsidRDefault="683F591B" w14:paraId="28B33834" w14:textId="3A8CC13C">
      <w:r w:rsidR="683F591B">
        <w:rPr/>
        <w:t>Main Application Interface:</w:t>
      </w:r>
    </w:p>
    <w:p w:rsidR="2DA0DFDA" w:rsidP="4E3E5BD8" w:rsidRDefault="2DA0DFDA" w14:paraId="6A727D17" w14:textId="58263379">
      <w:pPr>
        <w:pStyle w:val="Normal"/>
      </w:pPr>
      <w:r w:rsidR="2DA0DFDA">
        <w:drawing>
          <wp:inline wp14:editId="668885B8" wp14:anchorId="4E644A15">
            <wp:extent cx="3286125" cy="5486400"/>
            <wp:effectExtent l="0" t="0" r="0" b="0"/>
            <wp:docPr id="5979502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7950297" name="Picture 597950297"/>
                    <pic:cNvPicPr/>
                  </pic:nvPicPr>
                  <pic:blipFill>
                    <a:blip xmlns:r="http://schemas.openxmlformats.org/officeDocument/2006/relationships" r:embed="rId1082092787">
                      <a:extLst>
                        <a:ext uri="{28A0092B-C50C-407E-A947-70E740481C1C}">
                          <a14:useLocalDpi xmlns:a14="http://schemas.microsoft.com/office/drawing/2010/main"/>
                        </a:ext>
                      </a:extLst>
                    </a:blip>
                    <a:stretch>
                      <a:fillRect/>
                    </a:stretch>
                  </pic:blipFill>
                  <pic:spPr>
                    <a:xfrm>
                      <a:off x="0" y="0"/>
                      <a:ext cx="3286125" cy="5486400"/>
                    </a:xfrm>
                    <a:prstGeom prst="rect">
                      <a:avLst/>
                    </a:prstGeom>
                  </pic:spPr>
                </pic:pic>
              </a:graphicData>
            </a:graphic>
          </wp:inline>
        </w:drawing>
      </w:r>
    </w:p>
    <w:p w:rsidR="2DA0DFDA" w:rsidP="4E3E5BD8" w:rsidRDefault="2DA0DFDA" w14:paraId="3242530A" w14:textId="6ECABDC6">
      <w:pPr>
        <w:pStyle w:val="Normal"/>
      </w:pPr>
      <w:r w:rsidR="2DA0DFDA">
        <w:rPr/>
        <w:t xml:space="preserve">This was the first iteration of the home screen, just to make sure that the Api and the code </w:t>
      </w:r>
      <w:r w:rsidR="2DA0DFDA">
        <w:rPr/>
        <w:t>work</w:t>
      </w:r>
      <w:r w:rsidR="2DA0DFDA">
        <w:rPr/>
        <w:t xml:space="preserve"> in the correct way.</w:t>
      </w:r>
    </w:p>
    <w:p w:rsidR="5A22F09D" w:rsidP="4E3E5BD8" w:rsidRDefault="5A22F09D" w14:paraId="45746622" w14:textId="4AB5949B">
      <w:pPr>
        <w:pStyle w:val="Normal"/>
      </w:pPr>
      <w:r w:rsidR="5A22F09D">
        <w:rPr/>
        <w:t>The most recent version of the home screen is a lot more detailed with animation and an hourly forecast.</w:t>
      </w:r>
    </w:p>
    <w:p w:rsidR="5A22F09D" w:rsidP="4E3E5BD8" w:rsidRDefault="5A22F09D" w14:paraId="442F0013" w14:textId="63F2A13D">
      <w:pPr>
        <w:pStyle w:val="Normal"/>
      </w:pPr>
      <w:r w:rsidR="5A22F09D">
        <w:drawing>
          <wp:inline wp14:editId="6913B12D" wp14:anchorId="3FD9B62F">
            <wp:extent cx="2686050" cy="5486400"/>
            <wp:effectExtent l="0" t="0" r="0" b="0"/>
            <wp:docPr id="1968622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8622258" name="Picture 1968622258"/>
                    <pic:cNvPicPr/>
                  </pic:nvPicPr>
                  <pic:blipFill>
                    <a:blip xmlns:r="http://schemas.openxmlformats.org/officeDocument/2006/relationships" r:embed="rId1261293354">
                      <a:extLst>
                        <a:ext uri="{28A0092B-C50C-407E-A947-70E740481C1C}">
                          <a14:useLocalDpi xmlns:a14="http://schemas.microsoft.com/office/drawing/2010/main"/>
                        </a:ext>
                      </a:extLst>
                    </a:blip>
                    <a:stretch>
                      <a:fillRect/>
                    </a:stretch>
                  </pic:blipFill>
                  <pic:spPr>
                    <a:xfrm>
                      <a:off x="0" y="0"/>
                      <a:ext cx="2686050" cy="5486400"/>
                    </a:xfrm>
                    <a:prstGeom prst="rect">
                      <a:avLst/>
                    </a:prstGeom>
                  </pic:spPr>
                </pic:pic>
              </a:graphicData>
            </a:graphic>
          </wp:inline>
        </w:drawing>
      </w:r>
    </w:p>
    <w:p w:rsidR="00020951" w:rsidP="4E3E5BD8" w:rsidRDefault="00020951" w14:paraId="38FB0754" w14:textId="60CEEC4D">
      <w:pPr>
        <w:pStyle w:val="Normal"/>
      </w:pPr>
      <w:r w:rsidR="00020951">
        <w:rPr/>
        <w:t>And for warmer conditions, the colour scheme changes to match:</w:t>
      </w:r>
    </w:p>
    <w:p w:rsidR="00020951" w:rsidP="4E3E5BD8" w:rsidRDefault="00020951" w14:paraId="50FEF3DD" w14:textId="1DD3F8BD">
      <w:pPr>
        <w:pStyle w:val="Normal"/>
      </w:pPr>
      <w:r w:rsidR="00020951">
        <w:drawing>
          <wp:inline wp14:editId="41F8AE27" wp14:anchorId="5E1B3CF8">
            <wp:extent cx="2762250" cy="5486400"/>
            <wp:effectExtent l="0" t="0" r="0" b="0"/>
            <wp:docPr id="11733950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3395096" name="Picture 1173395096"/>
                    <pic:cNvPicPr/>
                  </pic:nvPicPr>
                  <pic:blipFill>
                    <a:blip xmlns:r="http://schemas.openxmlformats.org/officeDocument/2006/relationships" r:embed="rId807246410">
                      <a:extLst>
                        <a:ext uri="{28A0092B-C50C-407E-A947-70E740481C1C}">
                          <a14:useLocalDpi xmlns:a14="http://schemas.microsoft.com/office/drawing/2010/main"/>
                        </a:ext>
                      </a:extLst>
                    </a:blip>
                    <a:stretch>
                      <a:fillRect/>
                    </a:stretch>
                  </pic:blipFill>
                  <pic:spPr>
                    <a:xfrm>
                      <a:off x="0" y="0"/>
                      <a:ext cx="2762250" cy="5486400"/>
                    </a:xfrm>
                    <a:prstGeom prst="rect">
                      <a:avLst/>
                    </a:prstGeom>
                  </pic:spPr>
                </pic:pic>
              </a:graphicData>
            </a:graphic>
          </wp:inline>
        </w:drawing>
      </w:r>
    </w:p>
    <w:p w:rsidR="4E3E5BD8" w:rsidP="4E3E5BD8" w:rsidRDefault="4E3E5BD8" w14:paraId="318BE8AB" w14:textId="7126B901">
      <w:pPr>
        <w:pStyle w:val="Normal"/>
      </w:pPr>
    </w:p>
    <w:p w:rsidR="5A22F09D" w:rsidRDefault="5A22F09D" w14:paraId="48C25CCE" w14:textId="6E5861BA">
      <w:r w:rsidR="5A22F09D">
        <w:rPr/>
        <w:t>Weather API Integration</w:t>
      </w:r>
    </w:p>
    <w:p w:rsidR="2F5973C2" w:rsidRDefault="2F5973C2" w14:paraId="23FB1597" w14:textId="047EF20D">
      <w:r w:rsidR="2F5973C2">
        <w:rPr/>
        <w:t xml:space="preserve">To generate </w:t>
      </w:r>
      <w:r w:rsidR="2F5973C2">
        <w:rPr/>
        <w:t>accurate</w:t>
      </w:r>
      <w:r w:rsidR="2F5973C2">
        <w:rPr/>
        <w:t xml:space="preserve"> recommendations, the application required real-time weather data. A </w:t>
      </w:r>
      <w:r w:rsidR="0A0D7C8E">
        <w:rPr/>
        <w:t>weather</w:t>
      </w:r>
      <w:r w:rsidR="2F5973C2">
        <w:rPr/>
        <w:t xml:space="preserve"> API was integrated into the project to retrieve </w:t>
      </w:r>
      <w:r w:rsidR="39CD4D5E">
        <w:rPr/>
        <w:t>information</w:t>
      </w:r>
      <w:r w:rsidR="2F5973C2">
        <w:rPr/>
        <w:t xml:space="preserve"> such as temperature, rainfall, and wind speed. The API connection was i</w:t>
      </w:r>
      <w:r w:rsidR="7D721B34">
        <w:rPr/>
        <w:t>mplemented sing HTTP requests within the application code.</w:t>
      </w:r>
    </w:p>
    <w:p w:rsidR="6E233FEC" w:rsidRDefault="6E233FEC" w14:paraId="10A09635" w14:textId="29FA39F3">
      <w:r w:rsidR="6E233FEC">
        <w:rPr/>
        <w:t>The code:</w:t>
      </w:r>
    </w:p>
    <w:p w:rsidR="2F5973C2" w:rsidP="4E3E5BD8" w:rsidRDefault="2F5973C2" w14:paraId="68AAE8AF" w14:textId="16520115">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8B949E"/>
          <w:sz w:val="21"/>
          <w:szCs w:val="21"/>
          <w:lang w:val="en-GB"/>
        </w:rPr>
        <w:t>// Weather request</w:t>
      </w:r>
    </w:p>
    <w:p w:rsidR="2F5973C2" w:rsidP="4E3E5BD8" w:rsidRDefault="2F5973C2" w14:paraId="4FCD433D" w14:textId="12E8E455">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FF7B72"/>
          <w:sz w:val="21"/>
          <w:szCs w:val="21"/>
          <w:lang w:val="en-GB"/>
        </w:rPr>
        <w:t>const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79C0FF"/>
          <w:sz w:val="21"/>
          <w:szCs w:val="21"/>
          <w:lang w:val="en-GB"/>
        </w:rPr>
        <w:t>weatherRes</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D4D4D4"/>
          <w:sz w:val="21"/>
          <w:szCs w:val="21"/>
          <w:lang w:val="en-GB"/>
        </w:rPr>
        <w: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C586C0"/>
          <w:sz w:val="21"/>
          <w:szCs w:val="21"/>
          <w:lang w:val="en-GB"/>
        </w:rPr>
        <w:t>await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79C0FF"/>
          <w:sz w:val="21"/>
          <w:szCs w:val="21"/>
          <w:lang w:val="en-GB"/>
        </w:rPr>
        <w:t>axios</w:t>
      </w:r>
      <w:r w:rsidRPr="4E3E5BD8" w:rsidR="2F5973C2">
        <w:rPr>
          <w:rFonts w:ascii="Consolas" w:hAnsi="Consolas" w:eastAsia="Consolas" w:cs="Consolas"/>
          <w:b w:val="0"/>
          <w:bCs w:val="0"/>
          <w:noProof w:val="0"/>
          <w:color w:val="C9D1D9"/>
          <w:sz w:val="21"/>
          <w:szCs w:val="21"/>
          <w:lang w:val="en-GB"/>
        </w:rPr>
        <w:t>.</w:t>
      </w:r>
      <w:r w:rsidRPr="4E3E5BD8" w:rsidR="2F5973C2">
        <w:rPr>
          <w:rFonts w:ascii="Consolas" w:hAnsi="Consolas" w:eastAsia="Consolas" w:cs="Consolas"/>
          <w:b w:val="0"/>
          <w:bCs w:val="0"/>
          <w:noProof w:val="0"/>
          <w:color w:val="D2A8FF"/>
          <w:sz w:val="21"/>
          <w:szCs w:val="21"/>
          <w:lang w:val="en-GB"/>
        </w:rPr>
        <w:t>get</w:t>
      </w:r>
      <w:r w:rsidRPr="4E3E5BD8" w:rsidR="2F5973C2">
        <w:rPr>
          <w:rFonts w:ascii="Consolas" w:hAnsi="Consolas" w:eastAsia="Consolas" w:cs="Consolas"/>
          <w:b w:val="0"/>
          <w:bCs w:val="0"/>
          <w:noProof w:val="0"/>
          <w:color w:val="C9D1D9"/>
          <w:sz w:val="21"/>
          <w:szCs w:val="21"/>
          <w:lang w:val="en-GB"/>
        </w:rPr>
        <w:t>(</w:t>
      </w:r>
    </w:p>
    <w:p w:rsidR="2F5973C2" w:rsidP="4E3E5BD8" w:rsidRDefault="2F5973C2" w14:paraId="4E837E01" w14:textId="4A2E70CD">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A5D6FF"/>
          <w:sz w:val="21"/>
          <w:szCs w:val="21"/>
          <w:lang w:val="en-GB"/>
        </w:rPr>
        <w:t>`https://api.open-meteo.com/v1/forecast?latitude=</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79C0FF"/>
          <w:sz w:val="21"/>
          <w:szCs w:val="21"/>
          <w:lang w:val="en-GB"/>
        </w:rPr>
        <w:t>latitude</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A5D6FF"/>
          <w:sz w:val="21"/>
          <w:szCs w:val="21"/>
          <w:lang w:val="en-GB"/>
        </w:rPr>
        <w:t>&amp;longitude=</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79C0FF"/>
          <w:sz w:val="21"/>
          <w:szCs w:val="21"/>
          <w:lang w:val="en-GB"/>
        </w:rPr>
        <w:t>longitude</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A5D6FF"/>
          <w:sz w:val="21"/>
          <w:szCs w:val="21"/>
          <w:lang w:val="en-GB"/>
        </w:rPr>
        <w:t>&amp;hourly=temperature_2m,weathercode,windspeed_10m,precipitation_probability&amp;daily=temperature_2m_max,temperature_2m_min,weathercode,windspeed_10m_max,precipitation_probability_max,uv_index_max&amp;timezone=auto`</w:t>
      </w:r>
    </w:p>
    <w:p w:rsidR="2F5973C2" w:rsidP="4E3E5BD8" w:rsidRDefault="2F5973C2" w14:paraId="3ED701D4" w14:textId="1C1D3BE4">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p>
    <w:p w:rsidR="4E3E5BD8" w:rsidRDefault="4E3E5BD8" w14:paraId="2B01FB37" w14:textId="34A4543D"/>
    <w:p w:rsidR="2F5973C2" w:rsidP="4E3E5BD8" w:rsidRDefault="2F5973C2" w14:paraId="35819289" w14:textId="5DE191D7">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8B949E"/>
          <w:sz w:val="21"/>
          <w:szCs w:val="21"/>
          <w:lang w:val="en-GB"/>
        </w:rPr>
        <w:t>// Get coordinates</w:t>
      </w:r>
    </w:p>
    <w:p w:rsidR="2F5973C2" w:rsidP="4E3E5BD8" w:rsidRDefault="2F5973C2" w14:paraId="7A7B365F" w14:textId="00E91DD6">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FF7B72"/>
          <w:sz w:val="21"/>
          <w:szCs w:val="21"/>
          <w:lang w:val="en-GB"/>
        </w:rPr>
        <w:t>const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79C0FF"/>
          <w:sz w:val="21"/>
          <w:szCs w:val="21"/>
          <w:lang w:val="en-GB"/>
        </w:rPr>
        <w:t>geoRes</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D4D4D4"/>
          <w:sz w:val="21"/>
          <w:szCs w:val="21"/>
          <w:lang w:val="en-GB"/>
        </w:rPr>
        <w: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C586C0"/>
          <w:sz w:val="21"/>
          <w:szCs w:val="21"/>
          <w:lang w:val="en-GB"/>
        </w:rPr>
        <w:t>await</w:t>
      </w: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79C0FF"/>
          <w:sz w:val="21"/>
          <w:szCs w:val="21"/>
          <w:lang w:val="en-GB"/>
        </w:rPr>
        <w:t>axios</w:t>
      </w:r>
      <w:r w:rsidRPr="4E3E5BD8" w:rsidR="2F5973C2">
        <w:rPr>
          <w:rFonts w:ascii="Consolas" w:hAnsi="Consolas" w:eastAsia="Consolas" w:cs="Consolas"/>
          <w:b w:val="0"/>
          <w:bCs w:val="0"/>
          <w:noProof w:val="0"/>
          <w:color w:val="C9D1D9"/>
          <w:sz w:val="21"/>
          <w:szCs w:val="21"/>
          <w:lang w:val="en-GB"/>
        </w:rPr>
        <w:t>.</w:t>
      </w:r>
      <w:r w:rsidRPr="4E3E5BD8" w:rsidR="2F5973C2">
        <w:rPr>
          <w:rFonts w:ascii="Consolas" w:hAnsi="Consolas" w:eastAsia="Consolas" w:cs="Consolas"/>
          <w:b w:val="0"/>
          <w:bCs w:val="0"/>
          <w:noProof w:val="0"/>
          <w:color w:val="D2A8FF"/>
          <w:sz w:val="21"/>
          <w:szCs w:val="21"/>
          <w:lang w:val="en-GB"/>
        </w:rPr>
        <w:t>get</w:t>
      </w:r>
      <w:r w:rsidRPr="4E3E5BD8" w:rsidR="2F5973C2">
        <w:rPr>
          <w:rFonts w:ascii="Consolas" w:hAnsi="Consolas" w:eastAsia="Consolas" w:cs="Consolas"/>
          <w:b w:val="0"/>
          <w:bCs w:val="0"/>
          <w:noProof w:val="0"/>
          <w:color w:val="C9D1D9"/>
          <w:sz w:val="21"/>
          <w:szCs w:val="21"/>
          <w:lang w:val="en-GB"/>
        </w:rPr>
        <w:t>(</w:t>
      </w:r>
    </w:p>
    <w:p w:rsidR="2F5973C2" w:rsidP="4E3E5BD8" w:rsidRDefault="2F5973C2" w14:paraId="088AC1A3" w14:textId="5DD241BE">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r w:rsidRPr="4E3E5BD8" w:rsidR="2F5973C2">
        <w:rPr>
          <w:rFonts w:ascii="Consolas" w:hAnsi="Consolas" w:eastAsia="Consolas" w:cs="Consolas"/>
          <w:b w:val="0"/>
          <w:bCs w:val="0"/>
          <w:noProof w:val="0"/>
          <w:color w:val="A5D6FF"/>
          <w:sz w:val="21"/>
          <w:szCs w:val="21"/>
          <w:lang w:val="en-GB"/>
        </w:rPr>
        <w:t>`https://geocoding-api.open-meteo.com/v1/search?name=</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FFA657"/>
          <w:sz w:val="21"/>
          <w:szCs w:val="21"/>
          <w:lang w:val="en-GB"/>
        </w:rPr>
        <w:t>city</w:t>
      </w:r>
      <w:r w:rsidRPr="4E3E5BD8" w:rsidR="2F5973C2">
        <w:rPr>
          <w:rFonts w:ascii="Consolas" w:hAnsi="Consolas" w:eastAsia="Consolas" w:cs="Consolas"/>
          <w:b w:val="0"/>
          <w:bCs w:val="0"/>
          <w:noProof w:val="0"/>
          <w:color w:val="569CD6"/>
          <w:sz w:val="21"/>
          <w:szCs w:val="21"/>
          <w:lang w:val="en-GB"/>
        </w:rPr>
        <w:t>}</w:t>
      </w:r>
      <w:r w:rsidRPr="4E3E5BD8" w:rsidR="2F5973C2">
        <w:rPr>
          <w:rFonts w:ascii="Consolas" w:hAnsi="Consolas" w:eastAsia="Consolas" w:cs="Consolas"/>
          <w:b w:val="0"/>
          <w:bCs w:val="0"/>
          <w:noProof w:val="0"/>
          <w:color w:val="A5D6FF"/>
          <w:sz w:val="21"/>
          <w:szCs w:val="21"/>
          <w:lang w:val="en-GB"/>
        </w:rPr>
        <w:t>`</w:t>
      </w:r>
    </w:p>
    <w:p w:rsidR="2F5973C2" w:rsidP="4E3E5BD8" w:rsidRDefault="2F5973C2" w14:paraId="4FA26F50" w14:textId="5A85F957">
      <w:pPr>
        <w:shd w:val="clear" w:color="auto" w:fill="121314"/>
        <w:spacing w:before="0" w:beforeAutospacing="off" w:after="0" w:afterAutospacing="off" w:line="285" w:lineRule="auto"/>
      </w:pPr>
      <w:r w:rsidRPr="4E3E5BD8" w:rsidR="2F5973C2">
        <w:rPr>
          <w:rFonts w:ascii="Consolas" w:hAnsi="Consolas" w:eastAsia="Consolas" w:cs="Consolas"/>
          <w:b w:val="0"/>
          <w:bCs w:val="0"/>
          <w:noProof w:val="0"/>
          <w:color w:val="C9D1D9"/>
          <w:sz w:val="21"/>
          <w:szCs w:val="21"/>
          <w:lang w:val="en-GB"/>
        </w:rPr>
        <w:t xml:space="preserve">    );</w:t>
      </w:r>
    </w:p>
    <w:p w:rsidR="4E3E5BD8" w:rsidRDefault="4E3E5BD8" w14:paraId="59842F7A" w14:textId="1AAB75BD"/>
    <w:p w:rsidR="0FB78F0A" w:rsidRDefault="0FB78F0A" w14:paraId="2FA647AE" w14:textId="546B682C">
      <w:r w:rsidR="0FB78F0A">
        <w:rPr/>
        <w:t xml:space="preserve">These </w:t>
      </w:r>
      <w:r w:rsidR="0FB78F0A">
        <w:rPr/>
        <w:t>demonstrate</w:t>
      </w:r>
      <w:r w:rsidR="0FB78F0A">
        <w:rPr/>
        <w:t xml:space="preserve"> successful retrieval of the weather information and location from the API. The returned data includes </w:t>
      </w:r>
      <w:r w:rsidR="75890C5C">
        <w:rPr/>
        <w:t>temperature</w:t>
      </w:r>
      <w:r w:rsidR="0FB78F0A">
        <w:rPr/>
        <w:t xml:space="preserve"> values, </w:t>
      </w:r>
      <w:r w:rsidR="6F0554ED">
        <w:rPr/>
        <w:t>weather</w:t>
      </w:r>
      <w:r w:rsidR="0FB78F0A">
        <w:rPr/>
        <w:t xml:space="preserve"> conditions and w</w:t>
      </w:r>
      <w:r w:rsidR="2E750CA1">
        <w:rPr/>
        <w:t>ind speed measurements,</w:t>
      </w:r>
    </w:p>
    <w:p w:rsidR="0B1D24C6" w:rsidP="4E3E5BD8" w:rsidRDefault="0B1D24C6" w14:paraId="5656322E" w14:textId="7D57D732">
      <w:pPr>
        <w:pStyle w:val="Normal"/>
      </w:pPr>
      <w:r w:rsidR="0B1D24C6">
        <w:rPr/>
        <w:t>Recommendation Logic Implementation</w:t>
      </w:r>
    </w:p>
    <w:p w:rsidR="0B1D24C6" w:rsidP="4E3E5BD8" w:rsidRDefault="0B1D24C6" w14:paraId="57A54CA1" w14:textId="071F295E">
      <w:pPr>
        <w:pStyle w:val="Normal"/>
      </w:pPr>
      <w:r w:rsidR="0B1D24C6">
        <w:rPr/>
        <w:t xml:space="preserve">The core functionality of the application involved generating outfit recommendations based on the weather data recieved from the API. A </w:t>
      </w:r>
      <w:r w:rsidR="0B1D24C6">
        <w:rPr/>
        <w:t>rule-based</w:t>
      </w:r>
      <w:r w:rsidR="0B1D24C6">
        <w:rPr/>
        <w:t xml:space="preserve"> decision system was implemented using conditional statements.</w:t>
      </w:r>
    </w:p>
    <w:p w:rsidR="6E908636" w:rsidP="4E3E5BD8" w:rsidRDefault="6E908636" w14:paraId="4E9435F6" w14:textId="297AB45D">
      <w:pPr>
        <w:pStyle w:val="Normal"/>
      </w:pPr>
      <w:r w:rsidR="6E908636">
        <w:rPr/>
        <w:t>For example:</w:t>
      </w:r>
    </w:p>
    <w:p w:rsidR="6E908636" w:rsidP="4E3E5BD8" w:rsidRDefault="6E908636" w14:paraId="792EF316" w14:textId="5CE17003">
      <w:pPr>
        <w:pStyle w:val="ListParagraph"/>
        <w:numPr>
          <w:ilvl w:val="0"/>
          <w:numId w:val="20"/>
        </w:numPr>
        <w:rPr/>
      </w:pPr>
      <w:r w:rsidR="6E908636">
        <w:rPr/>
        <w:t>Cold weather</w:t>
      </w:r>
      <w:r w:rsidR="6E908636">
        <w:rPr/>
        <w:t xml:space="preserve"> resulted in recommendations for coats and warm clothing</w:t>
      </w:r>
    </w:p>
    <w:p w:rsidR="6E908636" w:rsidP="4E3E5BD8" w:rsidRDefault="6E908636" w14:paraId="5869E4F8" w14:textId="6DA4080B">
      <w:pPr>
        <w:pStyle w:val="ListParagraph"/>
        <w:numPr>
          <w:ilvl w:val="0"/>
          <w:numId w:val="20"/>
        </w:numPr>
        <w:rPr/>
      </w:pPr>
      <w:r w:rsidR="6E908636">
        <w:rPr/>
        <w:t>Rain triggered an umbrella option</w:t>
      </w:r>
    </w:p>
    <w:p w:rsidR="4B470AFE" w:rsidP="4E3E5BD8" w:rsidRDefault="4B470AFE" w14:paraId="1E17D18A" w14:textId="590369DA">
      <w:pPr>
        <w:pStyle w:val="ListParagraph"/>
        <w:numPr>
          <w:ilvl w:val="0"/>
          <w:numId w:val="20"/>
        </w:numPr>
        <w:rPr/>
      </w:pPr>
      <w:r w:rsidR="4B470AFE">
        <w:rPr/>
        <w:t>Heavy rain prompts an umbrella and coat.</w:t>
      </w:r>
    </w:p>
    <w:p w:rsidR="6E908636" w:rsidP="4E3E5BD8" w:rsidRDefault="6E908636" w14:paraId="5E4D4AA8" w14:textId="212B11CC">
      <w:pPr>
        <w:pStyle w:val="ListParagraph"/>
        <w:numPr>
          <w:ilvl w:val="0"/>
          <w:numId w:val="20"/>
        </w:numPr>
        <w:rPr/>
      </w:pPr>
      <w:r w:rsidR="6E908636">
        <w:rPr/>
        <w:t>High wind speeds prompted layered clothing recommendations</w:t>
      </w:r>
    </w:p>
    <w:p w:rsidR="31E38F9E" w:rsidP="4E3E5BD8" w:rsidRDefault="31E38F9E" w14:paraId="3365A34C" w14:textId="22B99201">
      <w:pPr>
        <w:pStyle w:val="ListParagraph"/>
        <w:numPr>
          <w:ilvl w:val="0"/>
          <w:numId w:val="20"/>
        </w:numPr>
        <w:rPr/>
      </w:pPr>
      <w:r w:rsidR="31E38F9E">
        <w:rPr/>
        <w:t>Snow prompts winter gloves</w:t>
      </w:r>
    </w:p>
    <w:p w:rsidR="4E3E5BD8" w:rsidP="4E3E5BD8" w:rsidRDefault="4E3E5BD8" w14:paraId="055F26C6" w14:textId="3FBABFA3">
      <w:pPr>
        <w:pStyle w:val="ListParagraph"/>
        <w:ind w:left="720"/>
      </w:pPr>
    </w:p>
    <w:p w:rsidR="4E3E5BD8" w:rsidP="4E3E5BD8" w:rsidRDefault="4E3E5BD8" w14:paraId="7AB9F0FE" w14:textId="182EC94F">
      <w:pPr>
        <w:pStyle w:val="Normal"/>
        <w:ind w:left="0"/>
      </w:pPr>
    </w:p>
    <w:p w:rsidR="336EC184" w:rsidP="4E3E5BD8" w:rsidRDefault="336EC184" w14:paraId="49286F09" w14:textId="175E50AE">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FF7B72"/>
          <w:sz w:val="21"/>
          <w:szCs w:val="21"/>
          <w:lang w:val="en-GB"/>
        </w:rPr>
        <w:t>const</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D2A8FF"/>
          <w:sz w:val="21"/>
          <w:szCs w:val="21"/>
          <w:lang w:val="en-GB"/>
        </w:rPr>
        <w:t>suggestOutfitEmojis</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FFA657"/>
          <w:sz w:val="21"/>
          <w:szCs w:val="21"/>
          <w:lang w:val="en-GB"/>
        </w:rPr>
        <w:t>temp</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FFA657"/>
          <w:sz w:val="21"/>
          <w:szCs w:val="21"/>
          <w:lang w:val="en-GB"/>
        </w:rPr>
        <w:t>wind</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FFA657"/>
          <w:sz w:val="21"/>
          <w:szCs w:val="21"/>
          <w:lang w:val="en-GB"/>
        </w:rPr>
        <w:t>condition</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FF7B72"/>
          <w:sz w:val="21"/>
          <w:szCs w:val="21"/>
          <w:lang w:val="en-GB"/>
        </w:rPr>
        <w:t>=&gt;</w:t>
      </w:r>
      <w:r w:rsidRPr="4E3E5BD8" w:rsidR="336EC184">
        <w:rPr>
          <w:rFonts w:ascii="Consolas" w:hAnsi="Consolas" w:eastAsia="Consolas" w:cs="Consolas"/>
          <w:b w:val="0"/>
          <w:bCs w:val="0"/>
          <w:noProof w:val="0"/>
          <w:color w:val="BBBEBF"/>
          <w:sz w:val="21"/>
          <w:szCs w:val="21"/>
          <w:lang w:val="en-GB"/>
        </w:rPr>
        <w:t xml:space="preserve"> </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5F0BB48E" w14:textId="385F3C73">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FF7B72"/>
          <w:sz w:val="21"/>
          <w:szCs w:val="21"/>
          <w:lang w:val="en-GB"/>
        </w:rPr>
        <w:t>let</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3085ABEE" w14:textId="769FE1C5">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FFA657"/>
          <w:sz w:val="21"/>
          <w:szCs w:val="21"/>
          <w:lang w:val="en-GB"/>
        </w:rPr>
        <w:t>temp</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D4D4D4"/>
          <w:sz w:val="21"/>
          <w:szCs w:val="21"/>
          <w:lang w:val="en-GB"/>
        </w:rPr>
        <w:t>&gt;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B5CEA8"/>
          <w:sz w:val="21"/>
          <w:szCs w:val="21"/>
          <w:lang w:val="en-GB"/>
        </w:rPr>
        <w:t>25</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78300B7E" w14:textId="0A747DAF">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else</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FFA657"/>
          <w:sz w:val="21"/>
          <w:szCs w:val="21"/>
          <w:lang w:val="en-GB"/>
        </w:rPr>
        <w:t>temp</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D4D4D4"/>
          <w:sz w:val="21"/>
          <w:szCs w:val="21"/>
          <w:lang w:val="en-GB"/>
        </w:rPr>
        <w:t>&gt;=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B5CEA8"/>
          <w:sz w:val="21"/>
          <w:szCs w:val="21"/>
          <w:lang w:val="en-GB"/>
        </w:rPr>
        <w:t>15</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5883AF0C" w14:textId="79B2A644">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else</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6AFA3B6B" w14:textId="295368BE">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FFA657"/>
          <w:sz w:val="21"/>
          <w:szCs w:val="21"/>
          <w:lang w:val="en-GB"/>
        </w:rPr>
        <w:t>wind</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D4D4D4"/>
          <w:sz w:val="21"/>
          <w:szCs w:val="21"/>
          <w:lang w:val="en-GB"/>
        </w:rPr>
        <w:t>&gt;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B5CEA8"/>
          <w:sz w:val="21"/>
          <w:szCs w:val="21"/>
          <w:lang w:val="en-GB"/>
        </w:rPr>
        <w:t>10</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 🧥'</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79D22C3B" w14:textId="5F9ADF57">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'Drizzle'</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A5D6FF"/>
          <w:sz w:val="21"/>
          <w:szCs w:val="21"/>
          <w:lang w:val="en-GB"/>
        </w:rPr>
        <w:t>'Light Rain'</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A5D6FF"/>
          <w:sz w:val="21"/>
          <w:szCs w:val="21"/>
          <w:lang w:val="en-GB"/>
        </w:rPr>
        <w:t>'Showers'</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D2A8FF"/>
          <w:sz w:val="21"/>
          <w:szCs w:val="21"/>
          <w:lang w:val="en-GB"/>
        </w:rPr>
        <w:t>includes</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FFA657"/>
          <w:sz w:val="21"/>
          <w:szCs w:val="21"/>
          <w:lang w:val="en-GB"/>
        </w:rPr>
        <w:t>condition</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 ☔'</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29F2878C" w14:textId="56BB13EE">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'Heavy Rain'</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A5D6FF"/>
          <w:sz w:val="21"/>
          <w:szCs w:val="21"/>
          <w:lang w:val="en-GB"/>
        </w:rPr>
        <w:t>'Heavy Showers'</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A5D6FF"/>
          <w:sz w:val="21"/>
          <w:szCs w:val="21"/>
          <w:lang w:val="en-GB"/>
        </w:rPr>
        <w:t>'Thunderstorm'</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D2A8FF"/>
          <w:sz w:val="21"/>
          <w:szCs w:val="21"/>
          <w:lang w:val="en-GB"/>
        </w:rPr>
        <w:t>includes</w:t>
      </w: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FFA657"/>
          <w:sz w:val="21"/>
          <w:szCs w:val="21"/>
          <w:lang w:val="en-GB"/>
        </w:rPr>
        <w:t>condition</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 ☔🧥'</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4E299358" w14:textId="5E12F023">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if</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FFA657"/>
          <w:sz w:val="21"/>
          <w:szCs w:val="21"/>
          <w:lang w:val="en-GB"/>
        </w:rPr>
        <w:t>condition</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'Snow'</w:t>
      </w:r>
      <w:r w:rsidRPr="4E3E5BD8" w:rsidR="336EC184">
        <w:rPr>
          <w:rFonts w:ascii="Consolas" w:hAnsi="Consolas" w:eastAsia="Consolas" w:cs="Consolas"/>
          <w:b w:val="0"/>
          <w:bCs w:val="0"/>
          <w:noProof w:val="0"/>
          <w:color w:val="C9D1D9"/>
          <w:sz w:val="21"/>
          <w:szCs w:val="21"/>
          <w:lang w:val="en-GB"/>
        </w:rPr>
        <w:t xml:space="preserve">) outfit </w:t>
      </w:r>
      <w:r w:rsidRPr="4E3E5BD8" w:rsidR="336EC184">
        <w:rPr>
          <w:rFonts w:ascii="Consolas" w:hAnsi="Consolas" w:eastAsia="Consolas" w:cs="Consolas"/>
          <w:b w:val="0"/>
          <w:bCs w:val="0"/>
          <w:noProof w:val="0"/>
          <w:color w:val="D4D4D4"/>
          <w:sz w:val="21"/>
          <w:szCs w:val="21"/>
          <w:lang w:val="en-GB"/>
        </w:rPr>
        <w:t>+=</w:t>
      </w: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A5D6FF"/>
          <w:sz w:val="21"/>
          <w:szCs w:val="21"/>
          <w:lang w:val="en-GB"/>
        </w:rPr>
        <w:t>' ❄️🧤'</w:t>
      </w:r>
      <w:r w:rsidRPr="4E3E5BD8" w:rsidR="336EC184">
        <w:rPr>
          <w:rFonts w:ascii="Consolas" w:hAnsi="Consolas" w:eastAsia="Consolas" w:cs="Consolas"/>
          <w:b w:val="0"/>
          <w:bCs w:val="0"/>
          <w:noProof w:val="0"/>
          <w:color w:val="C9D1D9"/>
          <w:sz w:val="21"/>
          <w:szCs w:val="21"/>
          <w:lang w:val="en-GB"/>
        </w:rPr>
        <w:t>;</w:t>
      </w:r>
    </w:p>
    <w:p w:rsidR="336EC184" w:rsidP="4E3E5BD8" w:rsidRDefault="336EC184" w14:paraId="0268901D" w14:textId="6269D322">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 xml:space="preserve">  </w:t>
      </w:r>
      <w:r w:rsidRPr="4E3E5BD8" w:rsidR="336EC184">
        <w:rPr>
          <w:rFonts w:ascii="Consolas" w:hAnsi="Consolas" w:eastAsia="Consolas" w:cs="Consolas"/>
          <w:b w:val="0"/>
          <w:bCs w:val="0"/>
          <w:noProof w:val="0"/>
          <w:color w:val="C586C0"/>
          <w:sz w:val="21"/>
          <w:szCs w:val="21"/>
          <w:lang w:val="en-GB"/>
        </w:rPr>
        <w:t>return</w:t>
      </w:r>
      <w:r w:rsidRPr="4E3E5BD8" w:rsidR="336EC184">
        <w:rPr>
          <w:rFonts w:ascii="Consolas" w:hAnsi="Consolas" w:eastAsia="Consolas" w:cs="Consolas"/>
          <w:b w:val="0"/>
          <w:bCs w:val="0"/>
          <w:noProof w:val="0"/>
          <w:color w:val="C9D1D9"/>
          <w:sz w:val="21"/>
          <w:szCs w:val="21"/>
          <w:lang w:val="en-GB"/>
        </w:rPr>
        <w:t xml:space="preserve"> outfit;</w:t>
      </w:r>
    </w:p>
    <w:p w:rsidR="336EC184" w:rsidP="4E3E5BD8" w:rsidRDefault="336EC184" w14:paraId="79B9933F" w14:textId="6F4A0681">
      <w:pPr>
        <w:shd w:val="clear" w:color="auto" w:fill="121314"/>
        <w:spacing w:before="0" w:beforeAutospacing="off" w:after="0" w:afterAutospacing="off" w:line="285" w:lineRule="auto"/>
      </w:pPr>
      <w:r w:rsidRPr="4E3E5BD8" w:rsidR="336EC184">
        <w:rPr>
          <w:rFonts w:ascii="Consolas" w:hAnsi="Consolas" w:eastAsia="Consolas" w:cs="Consolas"/>
          <w:b w:val="0"/>
          <w:bCs w:val="0"/>
          <w:noProof w:val="0"/>
          <w:color w:val="C9D1D9"/>
          <w:sz w:val="21"/>
          <w:szCs w:val="21"/>
          <w:lang w:val="en-GB"/>
        </w:rPr>
        <w:t>}</w:t>
      </w:r>
      <w:r w:rsidRPr="4E3E5BD8" w:rsidR="336EC184">
        <w:rPr>
          <w:rFonts w:ascii="Consolas" w:hAnsi="Consolas" w:eastAsia="Consolas" w:cs="Consolas"/>
          <w:b w:val="0"/>
          <w:bCs w:val="0"/>
          <w:noProof w:val="0"/>
          <w:color w:val="BBBEBF"/>
          <w:sz w:val="21"/>
          <w:szCs w:val="21"/>
          <w:lang w:val="en-GB"/>
        </w:rPr>
        <w:t>;</w:t>
      </w:r>
    </w:p>
    <w:p w:rsidR="0BC54C67" w:rsidP="4E3E5BD8" w:rsidRDefault="0BC54C67" w14:paraId="7CEC6974" w14:textId="6A13BF39">
      <w:pPr>
        <w:pStyle w:val="Normal"/>
        <w:ind w:left="0"/>
      </w:pPr>
      <w:r w:rsidR="0BC54C67">
        <w:rPr/>
        <w:t>(Refer to Appendix for full code implementation)</w:t>
      </w:r>
    </w:p>
    <w:p w:rsidR="2432D985" w:rsidP="4E3E5BD8" w:rsidRDefault="2432D985" w14:paraId="32AC1AB3" w14:textId="4743FC7A">
      <w:pPr>
        <w:pStyle w:val="Normal"/>
        <w:ind w:left="0"/>
      </w:pPr>
      <w:r w:rsidR="2432D985">
        <w:rPr/>
        <w:t>This is an example of the outfit recommendation logic with different weather conditions:</w:t>
      </w:r>
    </w:p>
    <w:p w:rsidR="7FC2CE6B" w:rsidP="4E3E5BD8" w:rsidRDefault="7FC2CE6B" w14:paraId="10F62711" w14:textId="5EC4DD23">
      <w:pPr>
        <w:pStyle w:val="Normal"/>
        <w:ind w:left="0"/>
      </w:pPr>
      <w:r w:rsidR="7FC2CE6B">
        <w:drawing>
          <wp:inline wp14:editId="6D643CCC" wp14:anchorId="7EDB5E2D">
            <wp:extent cx="2496922" cy="2847975"/>
            <wp:effectExtent l="0" t="0" r="0" b="0"/>
            <wp:docPr id="1414428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4428795" name="Picture 1414428795"/>
                    <pic:cNvPicPr/>
                  </pic:nvPicPr>
                  <pic:blipFill>
                    <a:blip xmlns:r="http://schemas.openxmlformats.org/officeDocument/2006/relationships" r:embed="rId433879959">
                      <a:extLst>
                        <a:ext uri="{28A0092B-C50C-407E-A947-70E740481C1C}">
                          <a14:useLocalDpi xmlns:a14="http://schemas.microsoft.com/office/drawing/2010/main"/>
                        </a:ext>
                      </a:extLst>
                    </a:blip>
                    <a:stretch>
                      <a:fillRect/>
                    </a:stretch>
                  </pic:blipFill>
                  <pic:spPr>
                    <a:xfrm rot="0">
                      <a:off x="0" y="0"/>
                      <a:ext cx="2496922" cy="2847975"/>
                    </a:xfrm>
                    <a:prstGeom prst="rect">
                      <a:avLst/>
                    </a:prstGeom>
                  </pic:spPr>
                </pic:pic>
              </a:graphicData>
            </a:graphic>
          </wp:inline>
        </w:drawing>
      </w:r>
      <w:r w:rsidR="7FC2CE6B">
        <w:drawing>
          <wp:inline wp14:editId="12DEEF73" wp14:anchorId="5BCA47F8">
            <wp:extent cx="2505844" cy="2830130"/>
            <wp:effectExtent l="0" t="0" r="0" b="0"/>
            <wp:docPr id="1989769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769348" name="Picture 1989769348"/>
                    <pic:cNvPicPr/>
                  </pic:nvPicPr>
                  <pic:blipFill>
                    <a:blip xmlns:r="http://schemas.openxmlformats.org/officeDocument/2006/relationships" r:embed="rId2078243658">
                      <a:extLst>
                        <a:ext uri="{28A0092B-C50C-407E-A947-70E740481C1C}">
                          <a14:useLocalDpi xmlns:a14="http://schemas.microsoft.com/office/drawing/2010/main"/>
                        </a:ext>
                      </a:extLst>
                    </a:blip>
                    <a:stretch>
                      <a:fillRect/>
                    </a:stretch>
                  </pic:blipFill>
                  <pic:spPr>
                    <a:xfrm rot="0">
                      <a:off x="0" y="0"/>
                      <a:ext cx="2505844" cy="2830130"/>
                    </a:xfrm>
                    <a:prstGeom prst="rect">
                      <a:avLst/>
                    </a:prstGeom>
                  </pic:spPr>
                </pic:pic>
              </a:graphicData>
            </a:graphic>
          </wp:inline>
        </w:drawing>
      </w:r>
    </w:p>
    <w:p w:rsidR="6AC22F48" w:rsidP="4E3E5BD8" w:rsidRDefault="6AC22F48" w14:paraId="79789610" w14:textId="5E09D72C">
      <w:pPr>
        <w:pStyle w:val="Normal"/>
        <w:ind w:left="0"/>
      </w:pPr>
      <w:r w:rsidR="6AC22F48">
        <w:rPr/>
        <w:t>Initially</w:t>
      </w:r>
      <w:r w:rsidR="7FC2CE6B">
        <w:rPr/>
        <w:t xml:space="preserve">, the recommendation system only did rain or sun. Which did not produce the most </w:t>
      </w:r>
      <w:r w:rsidR="7FC2CE6B">
        <w:rPr/>
        <w:t>accurate</w:t>
      </w:r>
      <w:r w:rsidR="7FC2CE6B">
        <w:rPr/>
        <w:t xml:space="preserve"> </w:t>
      </w:r>
      <w:r w:rsidR="093D5DC3">
        <w:rPr/>
        <w:t>outfit recommendations.</w:t>
      </w:r>
    </w:p>
    <w:p w:rsidR="537A3D6F" w:rsidP="4E3E5BD8" w:rsidRDefault="537A3D6F" w14:paraId="4B267A9F" w14:textId="2E213B5C">
      <w:pPr>
        <w:pStyle w:val="Normal"/>
        <w:ind w:left="0"/>
      </w:pPr>
      <w:r w:rsidR="537A3D6F">
        <w:rPr/>
        <w:t>Output Testing</w:t>
      </w:r>
    </w:p>
    <w:p w:rsidR="69180437" w:rsidP="4E3E5BD8" w:rsidRDefault="69180437" w14:paraId="5728E138" w14:textId="2EDC6D48">
      <w:pPr>
        <w:pStyle w:val="Normal"/>
        <w:ind w:left="0"/>
      </w:pPr>
      <w:r w:rsidR="69180437">
        <w:rPr/>
        <w:t>After implementing the recommendation</w:t>
      </w:r>
      <w:r w:rsidR="780217EB">
        <w:rPr/>
        <w:t xml:space="preserve"> system, testing was carried out using multiple different weather scenarios to verify that the outputs matched expected conditions. Over 25 </w:t>
      </w:r>
      <w:r w:rsidR="780217EB">
        <w:rPr/>
        <w:t>different locations</w:t>
      </w:r>
      <w:r w:rsidR="780217EB">
        <w:rPr/>
        <w:t xml:space="preserve"> around the world were </w:t>
      </w:r>
      <w:r w:rsidR="1FC8D4EC">
        <w:rPr/>
        <w:t>tested</w:t>
      </w:r>
      <w:r w:rsidR="780217EB">
        <w:rPr/>
        <w:t xml:space="preserve"> to ensure the recommendations </w:t>
      </w:r>
      <w:r w:rsidR="5AA53627">
        <w:rPr/>
        <w:t>remained consistent and logical.</w:t>
      </w:r>
    </w:p>
    <w:p w:rsidR="4E3E5BD8" w:rsidP="4E3E5BD8" w:rsidRDefault="4E3E5BD8" w14:paraId="200DD77D" w14:textId="53D2E2C7">
      <w:pPr>
        <w:pStyle w:val="Normal"/>
        <w:ind w:left="0"/>
      </w:pPr>
      <w:r w:rsidR="4A476CF1">
        <w:drawing>
          <wp:anchor distT="0" distB="0" distL="114300" distR="114300" simplePos="0" relativeHeight="251658240" behindDoc="0" locked="0" layoutInCell="1" allowOverlap="1" wp14:editId="291848A5" wp14:anchorId="2EFFDE89">
            <wp:simplePos x="0" y="0"/>
            <wp:positionH relativeFrom="column">
              <wp:posOffset>1419225</wp:posOffset>
            </wp:positionH>
            <wp:positionV relativeFrom="paragraph">
              <wp:posOffset>28575</wp:posOffset>
            </wp:positionV>
            <wp:extent cx="1490014" cy="2784725"/>
            <wp:effectExtent l="0" t="0" r="0" b="0"/>
            <wp:wrapNone/>
            <wp:docPr id="10000774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0077433" name="Picture 1000077433"/>
                    <pic:cNvPicPr/>
                  </pic:nvPicPr>
                  <pic:blipFill>
                    <a:blip xmlns:r="http://schemas.openxmlformats.org/officeDocument/2006/relationships" r:embed="rId181275001">
                      <a:extLst>
                        <a:ext uri="{28A0092B-C50C-407E-A947-70E740481C1C}">
                          <a14:useLocalDpi xmlns:a14="http://schemas.microsoft.com/office/drawing/2010/main"/>
                        </a:ext>
                      </a:extLst>
                    </a:blip>
                    <a:stretch>
                      <a:fillRect/>
                    </a:stretch>
                  </pic:blipFill>
                  <pic:spPr>
                    <a:xfrm rot="0">
                      <a:off x="0" y="0"/>
                      <a:ext cx="1490014" cy="2784725"/>
                    </a:xfrm>
                    <a:prstGeom prst="rect">
                      <a:avLst/>
                    </a:prstGeom>
                  </pic:spPr>
                </pic:pic>
              </a:graphicData>
            </a:graphic>
            <wp14:sizeRelH relativeFrom="page">
              <wp14:pctWidth>0</wp14:pctWidth>
            </wp14:sizeRelH>
            <wp14:sizeRelV relativeFrom="page">
              <wp14:pctHeight>0</wp14:pctHeight>
            </wp14:sizeRelV>
          </wp:anchor>
        </w:drawing>
      </w:r>
      <w:r w:rsidR="50692F73">
        <w:drawing>
          <wp:anchor distT="0" distB="0" distL="114300" distR="114300" simplePos="0" relativeHeight="251658240" behindDoc="0" locked="0" layoutInCell="1" allowOverlap="1" wp14:editId="13A8BE88" wp14:anchorId="6C09153D">
            <wp:simplePos x="0" y="0"/>
            <wp:positionH relativeFrom="column">
              <wp:posOffset>-114300</wp:posOffset>
            </wp:positionH>
            <wp:positionV relativeFrom="paragraph">
              <wp:posOffset>28575</wp:posOffset>
            </wp:positionV>
            <wp:extent cx="1482753" cy="2865095"/>
            <wp:effectExtent l="0" t="0" r="0" b="0"/>
            <wp:wrapNone/>
            <wp:docPr id="2125164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5164892" name="Picture 2125164892"/>
                    <pic:cNvPicPr/>
                  </pic:nvPicPr>
                  <pic:blipFill>
                    <a:blip xmlns:r="http://schemas.openxmlformats.org/officeDocument/2006/relationships" r:embed="rId1054281724">
                      <a:extLst>
                        <a:ext uri="{28A0092B-C50C-407E-A947-70E740481C1C}">
                          <a14:useLocalDpi xmlns:a14="http://schemas.microsoft.com/office/drawing/2010/main"/>
                        </a:ext>
                      </a:extLst>
                    </a:blip>
                    <a:stretch>
                      <a:fillRect/>
                    </a:stretch>
                  </pic:blipFill>
                  <pic:spPr>
                    <a:xfrm rot="0">
                      <a:off x="0" y="0"/>
                      <a:ext cx="1482753" cy="2865095"/>
                    </a:xfrm>
                    <a:prstGeom prst="rect">
                      <a:avLst/>
                    </a:prstGeom>
                  </pic:spPr>
                </pic:pic>
              </a:graphicData>
            </a:graphic>
            <wp14:sizeRelH relativeFrom="page">
              <wp14:pctWidth>0</wp14:pctWidth>
            </wp14:sizeRelH>
            <wp14:sizeRelV relativeFrom="page">
              <wp14:pctHeight>0</wp14:pctHeight>
            </wp14:sizeRelV>
          </wp:anchor>
        </w:drawing>
      </w:r>
    </w:p>
    <w:p w:rsidR="50692F73" w:rsidP="50692F73" w:rsidRDefault="50692F73" w14:paraId="71DF380C" w14:textId="35F2634F">
      <w:pPr>
        <w:pStyle w:val="Normal"/>
        <w:ind w:left="0"/>
      </w:pPr>
    </w:p>
    <w:p w:rsidR="50692F73" w:rsidP="50692F73" w:rsidRDefault="50692F73" w14:paraId="4172E7BE" w14:textId="41BA9FCB">
      <w:pPr>
        <w:pStyle w:val="Normal"/>
        <w:ind w:left="0"/>
      </w:pPr>
    </w:p>
    <w:p w:rsidR="4E3E5BD8" w:rsidP="4E3E5BD8" w:rsidRDefault="4E3E5BD8" w14:paraId="6F11C603" w14:textId="0D02CEBD">
      <w:pPr>
        <w:pStyle w:val="Normal"/>
      </w:pPr>
    </w:p>
    <w:p w:rsidR="4E3E5BD8" w:rsidP="4E3E5BD8" w:rsidRDefault="4E3E5BD8" w14:paraId="4BF9765E" w14:textId="36FE604A">
      <w:pPr>
        <w:pStyle w:val="Normal"/>
      </w:pPr>
    </w:p>
    <w:p w:rsidR="4E3E5BD8" w:rsidP="4E3E5BD8" w:rsidRDefault="4E3E5BD8" w14:paraId="4F97BA04" w14:textId="26E94E37">
      <w:pPr>
        <w:pStyle w:val="Normal"/>
      </w:pPr>
    </w:p>
    <w:p w:rsidR="6B42858C" w:rsidP="6B42858C" w:rsidRDefault="6B42858C" w14:paraId="2D102616" w14:textId="2127FE7B">
      <w:pPr>
        <w:pStyle w:val="Normal"/>
      </w:pPr>
    </w:p>
    <w:p w:rsidR="52420025" w:rsidP="6B42858C" w:rsidRDefault="52420025" w14:paraId="20ADEA9F" w14:textId="67B606A9">
      <w:pPr>
        <w:pStyle w:val="Normal"/>
      </w:pPr>
      <w:r w:rsidR="52420025">
        <w:rPr/>
        <w:t xml:space="preserve">Overall, the tests </w:t>
      </w:r>
      <w:r w:rsidR="2F5897C8">
        <w:rPr/>
        <w:t>have</w:t>
      </w:r>
      <w:r w:rsidR="52420025">
        <w:rPr/>
        <w:t xml:space="preserve"> raised confidence in the </w:t>
      </w:r>
      <w:r w:rsidR="5BFF2724">
        <w:rPr/>
        <w:t>ability</w:t>
      </w:r>
      <w:r w:rsidR="52420025">
        <w:rPr/>
        <w:t xml:space="preserve"> of coding in </w:t>
      </w:r>
      <w:r w:rsidR="2F0F7906">
        <w:rPr/>
        <w:t>JavaScript</w:t>
      </w:r>
      <w:r w:rsidR="52420025">
        <w:rPr/>
        <w:t xml:space="preserve"> since it was a new skill that had to be learned for this assignment.</w:t>
      </w:r>
      <w:r w:rsidR="0D460D97">
        <w:rPr/>
        <w:t xml:space="preserve"> </w:t>
      </w:r>
    </w:p>
    <w:p w:rsidR="22573CE2" w:rsidP="6B42858C" w:rsidRDefault="22573CE2" w14:paraId="0F1857BE" w14:textId="14F7ED6E">
      <w:pPr>
        <w:pStyle w:val="Normal"/>
      </w:pPr>
      <w:r w:rsidR="22573CE2">
        <w:rPr/>
        <w:t>Challenges and Troubleshooting</w:t>
      </w:r>
    </w:p>
    <w:p w:rsidR="22573CE2" w:rsidP="6B42858C" w:rsidRDefault="22573CE2" w14:paraId="46FC3454" w14:textId="1B32B8C6">
      <w:pPr>
        <w:pStyle w:val="Normal"/>
      </w:pPr>
      <w:r w:rsidR="22573CE2">
        <w:rPr/>
        <w:t>API Connectivity Issues</w:t>
      </w:r>
    </w:p>
    <w:p w:rsidR="22573CE2" w:rsidP="6B42858C" w:rsidRDefault="22573CE2" w14:paraId="4C4B1E4A" w14:textId="3EDF80B1">
      <w:pPr>
        <w:pStyle w:val="Normal"/>
      </w:pPr>
      <w:r w:rsidR="22573CE2">
        <w:rPr/>
        <w:t>API requests sometimes did not work and returned with errors due to invalid request formatting. This was solved by reviewing the API documentation and correcting the request syntax.</w:t>
      </w:r>
    </w:p>
    <w:p w:rsidR="22573CE2" w:rsidP="6B42858C" w:rsidRDefault="22573CE2" w14:paraId="097AB410" w14:textId="2811ECC4">
      <w:pPr>
        <w:pStyle w:val="Normal"/>
      </w:pPr>
      <w:r w:rsidR="22573CE2">
        <w:rPr/>
        <w:t>User Interface Problems</w:t>
      </w:r>
    </w:p>
    <w:p w:rsidR="22573CE2" w:rsidP="6B42858C" w:rsidRDefault="22573CE2" w14:paraId="55CAABCB" w14:textId="1952FC8D">
      <w:pPr>
        <w:pStyle w:val="Normal"/>
      </w:pPr>
      <w:r w:rsidR="22573CE2">
        <w:rPr/>
        <w:t xml:space="preserve">Early versions of the interface appeared cluttered on different screens. The </w:t>
      </w:r>
      <w:r w:rsidR="22573CE2">
        <w:rPr/>
        <w:t>layout</w:t>
      </w:r>
      <w:r w:rsidR="22573CE2">
        <w:rPr/>
        <w:t xml:space="preserve"> was redesigned to improve spacing and responsiveness.</w:t>
      </w:r>
    </w:p>
    <w:p w:rsidR="22573CE2" w:rsidP="6B42858C" w:rsidRDefault="22573CE2" w14:paraId="63D54184" w14:textId="74E02A5A">
      <w:pPr>
        <w:pStyle w:val="Normal"/>
      </w:pPr>
      <w:r w:rsidR="22573CE2">
        <w:rPr/>
        <w:t>Recommendation Accuracy</w:t>
      </w:r>
    </w:p>
    <w:p w:rsidR="22573CE2" w:rsidP="6B42858C" w:rsidRDefault="22573CE2" w14:paraId="1A04961D" w14:textId="67F0D239">
      <w:pPr>
        <w:pStyle w:val="Normal"/>
      </w:pPr>
      <w:r w:rsidR="22573CE2">
        <w:rPr/>
        <w:t xml:space="preserve">The </w:t>
      </w:r>
      <w:r w:rsidR="22573CE2">
        <w:rPr/>
        <w:t>initial</w:t>
      </w:r>
      <w:r w:rsidR="22573CE2">
        <w:rPr/>
        <w:t xml:space="preserve"> logic system only considered temperature and precipitation. The recommendation process was improved by incorporating wind speed into the decision</w:t>
      </w:r>
      <w:r w:rsidR="0726AFB2">
        <w:rPr/>
        <w:t>-making process.</w:t>
      </w:r>
    </w:p>
    <w:p w:rsidR="0726AFB2" w:rsidP="6B42858C" w:rsidRDefault="0726AFB2" w14:paraId="71A6CC60" w14:textId="46C6D44B">
      <w:pPr>
        <w:pStyle w:val="Normal"/>
      </w:pPr>
      <w:r w:rsidR="0726AFB2">
        <w:rPr/>
        <w:t>Implementation Summary</w:t>
      </w:r>
    </w:p>
    <w:p w:rsidR="383891D2" w:rsidP="6B42858C" w:rsidRDefault="383891D2" w14:paraId="4B6E2155" w14:textId="5F6A109F">
      <w:pPr>
        <w:pStyle w:val="Normal"/>
      </w:pPr>
      <w:r w:rsidR="383891D2">
        <w:rPr/>
        <w:t xml:space="preserve">The implementation process successfully produced a functional prototype capable of generating weather-based outfit recommendations. The combination of live weather data and decision-making </w:t>
      </w:r>
      <w:r w:rsidR="355FD1D9">
        <w:rPr/>
        <w:t xml:space="preserve">logic showed how digital technologies can improve everyday live. </w:t>
      </w:r>
    </w:p>
    <w:p w:rsidR="006D5BE4" w:rsidP="4E3E5BD8" w:rsidRDefault="006D5BE4" w14:paraId="44C95AC0" w14:textId="5C3C2F9E">
      <w:pPr>
        <w:pStyle w:val="Heading1"/>
      </w:pPr>
      <w:bookmarkStart w:name="_Toc382804826" w:id="496406802"/>
      <w:r w:rsidR="006D5BE4">
        <w:rPr/>
        <w:t>Task 2: Enterprise</w:t>
      </w:r>
      <w:bookmarkEnd w:id="496406802"/>
    </w:p>
    <w:p w:rsidR="006D5BE4" w:rsidP="6B42858C" w:rsidRDefault="006D5BE4" w14:paraId="417BD9B0" w14:textId="143A66EA">
      <w:pPr>
        <w:pStyle w:val="Heading2"/>
      </w:pPr>
      <w:r w:rsidR="006D5BE4">
        <w:rPr/>
        <w:t xml:space="preserve">Q.1 </w:t>
      </w:r>
      <w:r w:rsidR="111AE9CA">
        <w:rPr/>
        <w:t>Business Overview</w:t>
      </w:r>
    </w:p>
    <w:p w:rsidR="171858D0" w:rsidP="6B42858C" w:rsidRDefault="171858D0" w14:paraId="05FAA5A1" w14:textId="24BADAA5">
      <w:pPr>
        <w:pStyle w:val="Heading3"/>
      </w:pPr>
      <w:r w:rsidR="171858D0">
        <w:rPr/>
        <w:t>Start-up Name</w:t>
      </w:r>
    </w:p>
    <w:p w:rsidR="2E9030CC" w:rsidRDefault="2E9030CC" w14:paraId="5EDEF9FB" w14:textId="5FE02C2B">
      <w:r w:rsidR="2E9030CC">
        <w:rPr/>
        <w:t xml:space="preserve">The proposed tech start-up name for the Wear the Weather application would be </w:t>
      </w:r>
      <w:r w:rsidR="2E9030CC">
        <w:rPr/>
        <w:t>WearWise</w:t>
      </w:r>
      <w:r w:rsidR="2E9030CC">
        <w:rPr/>
        <w:t xml:space="preserve"> AI. The name reflects the core purposed of the </w:t>
      </w:r>
      <w:r w:rsidR="40630E95">
        <w:rPr/>
        <w:t>product which is to provide AI powered clothing recommendations based on the weather. Alongside that, WearWise AI could be used for other products, whether that be a digital wardrobe or a shopping ap</w:t>
      </w:r>
      <w:r w:rsidR="55920857">
        <w:rPr/>
        <w:t xml:space="preserve">p connected to other </w:t>
      </w:r>
      <w:r w:rsidR="55920857">
        <w:rPr/>
        <w:t>WearWise</w:t>
      </w:r>
      <w:r w:rsidR="55920857">
        <w:rPr/>
        <w:t xml:space="preserve"> </w:t>
      </w:r>
      <w:r w:rsidR="5841D9ED">
        <w:rPr/>
        <w:t>applications'.</w:t>
      </w:r>
    </w:p>
    <w:p w:rsidR="034E2572" w:rsidP="6B42858C" w:rsidRDefault="034E2572" w14:paraId="37930506" w14:textId="567521CB">
      <w:pPr>
        <w:pStyle w:val="Heading3"/>
      </w:pPr>
      <w:r w:rsidR="034E2572">
        <w:rPr/>
        <w:t>Logo Concept</w:t>
      </w:r>
    </w:p>
    <w:p w:rsidR="034E2572" w:rsidRDefault="034E2572" w14:paraId="30064499" w14:textId="6157BBB6">
      <w:r w:rsidR="034E2572">
        <w:rPr/>
        <w:t>The logo design would combine a cloud icon with a t-shirt (common clothing item) to visually connect the weather forecas</w:t>
      </w:r>
      <w:r w:rsidR="687E6FDB">
        <w:rPr/>
        <w:t xml:space="preserve">t side of the app with the clothing side. The design would use a clean, minimal style to appeal to a modern mobile application audience. </w:t>
      </w:r>
      <w:r w:rsidR="2BE80BE5">
        <w:rPr/>
        <w:t>So,</w:t>
      </w:r>
      <w:r w:rsidR="687E6FDB">
        <w:rPr/>
        <w:t xml:space="preserve"> the logo would stand out, but not in a negative way</w:t>
      </w:r>
    </w:p>
    <w:p w:rsidR="687E6FDB" w:rsidRDefault="687E6FDB" w14:paraId="73478B83" w14:textId="2DFBCAD9">
      <w:r w:rsidR="687E6FDB">
        <w:rPr/>
        <w:t>Proposed idea for the design:</w:t>
      </w:r>
    </w:p>
    <w:p w:rsidR="4F39F9F1" w:rsidP="6B42858C" w:rsidRDefault="4F39F9F1" w14:paraId="28DCADAD" w14:textId="04D652E3">
      <w:pPr>
        <w:pStyle w:val="Normal"/>
      </w:pPr>
      <w:r w:rsidR="4F39F9F1">
        <w:drawing>
          <wp:inline wp14:editId="7150F133" wp14:anchorId="1A31628A">
            <wp:extent cx="5029902" cy="4934639"/>
            <wp:effectExtent l="0" t="0" r="0" b="0"/>
            <wp:docPr id="1876266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6266452" name="Picture 1876266452"/>
                    <pic:cNvPicPr/>
                  </pic:nvPicPr>
                  <pic:blipFill>
                    <a:blip xmlns:r="http://schemas.openxmlformats.org/officeDocument/2006/relationships" r:embed="rId1253002650">
                      <a:extLst>
                        <a:ext uri="{28A0092B-C50C-407E-A947-70E740481C1C}">
                          <a14:useLocalDpi xmlns:a14="http://schemas.microsoft.com/office/drawing/2010/main"/>
                        </a:ext>
                      </a:extLst>
                    </a:blip>
                    <a:stretch>
                      <a:fillRect/>
                    </a:stretch>
                  </pic:blipFill>
                  <pic:spPr>
                    <a:xfrm>
                      <a:off x="0" y="0"/>
                      <a:ext cx="5029902" cy="4934639"/>
                    </a:xfrm>
                    <a:prstGeom prst="rect">
                      <a:avLst/>
                    </a:prstGeom>
                  </pic:spPr>
                </pic:pic>
              </a:graphicData>
            </a:graphic>
          </wp:inline>
        </w:drawing>
      </w:r>
    </w:p>
    <w:p w:rsidR="4F39F9F1" w:rsidP="6B42858C" w:rsidRDefault="4F39F9F1" w14:paraId="0C1596E9" w14:textId="7E11410D">
      <w:pPr>
        <w:pStyle w:val="Normal"/>
      </w:pPr>
      <w:r w:rsidR="4F39F9F1">
        <w:rPr/>
        <w:t>(</w:t>
      </w:r>
      <w:r w:rsidR="4F39F9F1">
        <w:rPr/>
        <w:t>Mock-up</w:t>
      </w:r>
      <w:r w:rsidR="4F39F9F1">
        <w:rPr/>
        <w:t xml:space="preserve"> made on Canva)</w:t>
      </w:r>
    </w:p>
    <w:p w:rsidR="6B42858C" w:rsidRDefault="6B42858C" w14:paraId="1197548F" w14:textId="34F9186F"/>
    <w:p w:rsidR="687E6FDB" w:rsidP="6B42858C" w:rsidRDefault="687E6FDB" w14:paraId="4E6171C8" w14:textId="6E9EAE67">
      <w:pPr>
        <w:pStyle w:val="Heading3"/>
      </w:pPr>
      <w:r w:rsidR="687E6FDB">
        <w:rPr/>
        <w:t>Business Type</w:t>
      </w:r>
    </w:p>
    <w:p w:rsidR="687E6FDB" w:rsidRDefault="687E6FDB" w14:paraId="6F141237" w14:textId="103BA0BC">
      <w:r w:rsidR="687E6FDB">
        <w:rPr/>
        <w:t xml:space="preserve">The business would </w:t>
      </w:r>
      <w:r w:rsidR="687E6FDB">
        <w:rPr/>
        <w:t>operate</w:t>
      </w:r>
      <w:r w:rsidR="687E6FDB">
        <w:rPr/>
        <w:t xml:space="preserve"> as a Private Limited Company (Ltd). This structure is suitable because it limits personal liability for the owners while allowing investment </w:t>
      </w:r>
      <w:r w:rsidR="6CC8BDDE">
        <w:rPr/>
        <w:t>opportunities</w:t>
      </w:r>
      <w:r w:rsidR="687E6FDB">
        <w:rPr/>
        <w:t xml:space="preserve"> and </w:t>
      </w:r>
      <w:r w:rsidR="20DA0EF7">
        <w:rPr/>
        <w:t>growth.</w:t>
      </w:r>
    </w:p>
    <w:p w:rsidR="20DA0EF7" w:rsidP="6B42858C" w:rsidRDefault="20DA0EF7" w14:paraId="74625993" w14:textId="5297EB71">
      <w:pPr>
        <w:pStyle w:val="Heading3"/>
      </w:pPr>
      <w:r w:rsidR="20DA0EF7">
        <w:rPr/>
        <w:t>Business Strategy</w:t>
      </w:r>
    </w:p>
    <w:p w:rsidR="20DA0EF7" w:rsidRDefault="20DA0EF7" w14:paraId="3D5E242E" w14:textId="56F13139">
      <w:r w:rsidR="20DA0EF7">
        <w:rPr/>
        <w:t xml:space="preserve">The business strategy for </w:t>
      </w:r>
      <w:r w:rsidR="20DA0EF7">
        <w:rPr/>
        <w:t>WearWise</w:t>
      </w:r>
      <w:r w:rsidR="20DA0EF7">
        <w:rPr/>
        <w:t xml:space="preserve"> AI would focus on a “</w:t>
      </w:r>
      <w:r w:rsidR="20DA0EF7">
        <w:rPr/>
        <w:t>freenium</w:t>
      </w:r>
      <w:r w:rsidR="20DA0EF7">
        <w:rPr/>
        <w:t>” mobile application model:</w:t>
      </w:r>
    </w:p>
    <w:p w:rsidR="20DA0EF7" w:rsidRDefault="20DA0EF7" w14:paraId="76B0615F" w14:textId="5CBA0D6D">
      <w:r w:rsidR="20DA0EF7">
        <w:rPr/>
        <w:t xml:space="preserve">The free version would provide the user with basic outfit recommendations based on the weather and limited personalisation options. </w:t>
      </w:r>
    </w:p>
    <w:p w:rsidR="20DA0EF7" w:rsidRDefault="20DA0EF7" w14:paraId="49B7CDB1" w14:textId="4DA86F42">
      <w:r w:rsidR="20DA0EF7">
        <w:rPr/>
        <w:t>The premium subscription would allow full access to advanced AI-Based outfit personalisation, style preferences, an outfit calendar and an ad-free e</w:t>
      </w:r>
      <w:r w:rsidR="2CB95EAF">
        <w:rPr/>
        <w:t>xperience.</w:t>
      </w:r>
    </w:p>
    <w:p w:rsidR="50F3DA1E" w:rsidRDefault="50F3DA1E" w14:paraId="460122C4" w14:textId="63E9801A">
      <w:r w:rsidR="50F3DA1E">
        <w:rPr/>
        <w:t xml:space="preserve">The premium </w:t>
      </w:r>
      <w:r w:rsidR="50F3DA1E">
        <w:rPr/>
        <w:t>subscriptions</w:t>
      </w:r>
      <w:r w:rsidR="50F3DA1E">
        <w:rPr/>
        <w:t xml:space="preserve"> and advertisements would allow the right funding needed.</w:t>
      </w:r>
    </w:p>
    <w:p w:rsidR="46B1C60C" w:rsidRDefault="46B1C60C" w14:paraId="602CDB02" w14:textId="0C411DFF">
      <w:r w:rsidR="46B1C60C">
        <w:rPr/>
        <w:t>The target audience for Wear the Weather are students, workers and commuters who need a quick way to decide on their daily outfits without fuss.</w:t>
      </w:r>
    </w:p>
    <w:p w:rsidR="2CB95EAF" w:rsidRDefault="2CB95EAF" w14:paraId="3D76BE69" w14:textId="531A08C1">
      <w:r w:rsidR="2CB95EAF">
        <w:rPr/>
        <w:t>T</w:t>
      </w:r>
      <w:r w:rsidR="6ABB18BA">
        <w:rPr/>
        <w:t xml:space="preserve">he marketing strategy would rely heavily on social media advertising (TikTok, Instagram), </w:t>
      </w:r>
      <w:r w:rsidR="574FB4A4">
        <w:rPr/>
        <w:t>Influencer</w:t>
      </w:r>
      <w:r w:rsidR="6ABB18BA">
        <w:rPr/>
        <w:t xml:space="preserve"> partnerships in fashion and lifestyle</w:t>
      </w:r>
      <w:r w:rsidR="47F13DF1">
        <w:rPr/>
        <w:t xml:space="preserve"> and App Store optimisation and advertisement.</w:t>
      </w:r>
    </w:p>
    <w:p w:rsidR="6B42858C" w:rsidP="6B42858C" w:rsidRDefault="6B42858C" w14:paraId="7049D304" w14:textId="7FC69F77">
      <w:pPr>
        <w:pStyle w:val="Heading2"/>
      </w:pPr>
    </w:p>
    <w:p w:rsidR="006D5BE4" w:rsidP="6B42858C" w:rsidRDefault="006D5BE4" w14:paraId="1D8CAB4B" w14:textId="50FC7681">
      <w:pPr>
        <w:pStyle w:val="Heading2"/>
      </w:pPr>
      <w:r w:rsidR="006D5BE4">
        <w:rPr/>
        <w:t>Q.2</w:t>
      </w:r>
      <w:r w:rsidR="449D5330">
        <w:rPr/>
        <w:t xml:space="preserve"> </w:t>
      </w:r>
      <w:r w:rsidR="55BEB895">
        <w:rPr/>
        <w:t>PEST analysis</w:t>
      </w:r>
    </w:p>
    <w:p w:rsidR="006D5BE4" w:rsidP="6B42858C" w:rsidRDefault="006D5BE4" w14:paraId="0822AC43" w14:textId="54FB3BED">
      <w:pPr>
        <w:pStyle w:val="Heading3"/>
      </w:pPr>
      <w:r w:rsidR="55BEB895">
        <w:rPr/>
        <w:t xml:space="preserve">Political </w:t>
      </w:r>
    </w:p>
    <w:p w:rsidR="006D5BE4" w:rsidRDefault="006D5BE4" w14:paraId="5C7881A9" w14:textId="45389CE5">
      <w:r w:rsidR="55BEB895">
        <w:rPr/>
        <w:t xml:space="preserve">WearWise AI must </w:t>
      </w:r>
      <w:r w:rsidR="55BEB895">
        <w:rPr/>
        <w:t>comply with</w:t>
      </w:r>
      <w:r w:rsidR="55BEB895">
        <w:rPr/>
        <w:t xml:space="preserve"> data protection regulations such as GDPR, as the application may collect location data. Government policies around digital privacy and AI could </w:t>
      </w:r>
      <w:r w:rsidR="55BEB895">
        <w:rPr/>
        <w:t>impact</w:t>
      </w:r>
      <w:r w:rsidR="55BEB895">
        <w:rPr/>
        <w:t xml:space="preserve"> how use</w:t>
      </w:r>
      <w:r w:rsidR="7774D9DC">
        <w:rPr/>
        <w:t>r data is stored and processed.</w:t>
      </w:r>
      <w:r w:rsidR="25A3FFC9">
        <w:rPr/>
        <w:t>[3]</w:t>
      </w:r>
    </w:p>
    <w:p w:rsidR="006D5BE4" w:rsidP="6B42858C" w:rsidRDefault="006D5BE4" w14:paraId="3EA641A5" w14:textId="28703FBF">
      <w:pPr>
        <w:pStyle w:val="Heading3"/>
      </w:pPr>
      <w:r w:rsidR="7774D9DC">
        <w:rPr/>
        <w:t>Economic</w:t>
      </w:r>
    </w:p>
    <w:p w:rsidR="006D5BE4" w:rsidRDefault="006D5BE4" w14:paraId="005B3732" w14:textId="3DF2DFB8">
      <w:r w:rsidR="7774D9DC">
        <w:rPr/>
        <w:t xml:space="preserve">The AI and mobile application market is experiencing rapid growth alongside the spike in numbers of mobile phone users, </w:t>
      </w:r>
      <w:r w:rsidR="63780F3E">
        <w:rPr/>
        <w:t xml:space="preserve">[6] </w:t>
      </w:r>
      <w:r w:rsidR="7774D9DC">
        <w:rPr/>
        <w:t>which creates a posi</w:t>
      </w:r>
      <w:r w:rsidR="17E0AB07">
        <w:rPr/>
        <w:t xml:space="preserve">tive opportunity for the business. However, economic factors such as inflation and reduced consumer spending could affect users’ willingness to pay for </w:t>
      </w:r>
      <w:r w:rsidR="17E0AB07">
        <w:rPr/>
        <w:t>additional</w:t>
      </w:r>
      <w:r w:rsidR="17E0AB07">
        <w:rPr/>
        <w:t xml:space="preserve"> subscriptions. Although, being the first app </w:t>
      </w:r>
      <w:r w:rsidR="4EA09738">
        <w:rPr/>
        <w:t>like Wear the Weather, users may feel inclined to pay the extra fees just to experience the app to its fullest.</w:t>
      </w:r>
    </w:p>
    <w:p w:rsidR="006D5BE4" w:rsidP="6B42858C" w:rsidRDefault="006D5BE4" w14:paraId="367716BF" w14:textId="7BBF831F">
      <w:pPr>
        <w:pStyle w:val="Heading3"/>
      </w:pPr>
      <w:r w:rsidR="4EA09738">
        <w:rPr/>
        <w:t xml:space="preserve">Social </w:t>
      </w:r>
    </w:p>
    <w:p w:rsidR="006D5BE4" w:rsidRDefault="006D5BE4" w14:paraId="62526420" w14:textId="43C60521">
      <w:r w:rsidR="4EA09738">
        <w:rPr/>
        <w:t xml:space="preserve">Modern users increasingly rely on smartphone for daily tasks more than ever, including checking the weather and lifestyle planning. There is also a growing demand for </w:t>
      </w:r>
      <w:r w:rsidR="4CD34886">
        <w:rPr/>
        <w:t>convenience</w:t>
      </w:r>
      <w:r w:rsidR="4EA09738">
        <w:rPr/>
        <w:t xml:space="preserve">-based applications that reduce time and effort in daily routines. </w:t>
      </w:r>
      <w:r w:rsidR="7F1CF7EC">
        <w:rPr/>
        <w:t>However, some users may have concerns about privacy and how their data location is used.</w:t>
      </w:r>
    </w:p>
    <w:p w:rsidR="006D5BE4" w:rsidP="6B42858C" w:rsidRDefault="006D5BE4" w14:paraId="344752FA" w14:textId="535BB4DD">
      <w:pPr>
        <w:pStyle w:val="Heading3"/>
      </w:pPr>
      <w:r w:rsidR="36015E22">
        <w:rPr/>
        <w:t>Technological</w:t>
      </w:r>
    </w:p>
    <w:p w:rsidR="006D5BE4" w:rsidRDefault="006D5BE4" w14:paraId="15E2C18C" w14:textId="7898C3E1">
      <w:r w:rsidR="36015E22">
        <w:rPr/>
        <w:t xml:space="preserve">Advancements in AI and machine learning directly supports the development of </w:t>
      </w:r>
      <w:r w:rsidR="36015E22">
        <w:rPr/>
        <w:t>WearWise</w:t>
      </w:r>
      <w:r w:rsidR="36015E22">
        <w:rPr/>
        <w:t xml:space="preserve"> AI. </w:t>
      </w:r>
      <w:r w:rsidR="49650901">
        <w:rPr/>
        <w:t xml:space="preserve">[4] [5] </w:t>
      </w:r>
      <w:r w:rsidR="36015E22">
        <w:rPr/>
        <w:t xml:space="preserve">Reliable weather APIs such as </w:t>
      </w:r>
      <w:r w:rsidR="36015E22">
        <w:rPr/>
        <w:t>OpenWeather</w:t>
      </w:r>
      <w:r w:rsidR="36015E22">
        <w:rPr/>
        <w:t xml:space="preserve"> enable </w:t>
      </w:r>
      <w:r w:rsidR="36015E22">
        <w:rPr/>
        <w:t>accurate</w:t>
      </w:r>
      <w:r w:rsidR="36015E22">
        <w:rPr/>
        <w:t xml:space="preserve"> data retrieval.</w:t>
      </w:r>
      <w:r w:rsidR="56136D96">
        <w:rPr/>
        <w:t xml:space="preserve"> However, technological dependency introduces new risks </w:t>
      </w:r>
      <w:r w:rsidR="56136D96">
        <w:rPr/>
        <w:t>regarding</w:t>
      </w:r>
      <w:r w:rsidR="56136D96">
        <w:rPr/>
        <w:t xml:space="preserve"> API downtime and </w:t>
      </w:r>
      <w:r w:rsidR="56136D96">
        <w:rPr/>
        <w:t>possible update</w:t>
      </w:r>
      <w:r w:rsidR="56136D96">
        <w:rPr/>
        <w:t xml:space="preserve"> wait times.</w:t>
      </w:r>
    </w:p>
    <w:p w:rsidR="006D5BE4" w:rsidP="6B42858C" w:rsidRDefault="006D5BE4" w14:paraId="499F420D" w14:textId="050EBBBC">
      <w:pPr>
        <w:pStyle w:val="Heading3"/>
      </w:pPr>
      <w:r w:rsidR="56136D96">
        <w:rPr/>
        <w:t>Legal and Ethical Considerations</w:t>
      </w:r>
    </w:p>
    <w:p w:rsidR="006D5BE4" w:rsidRDefault="006D5BE4" w14:paraId="190EF1D0" w14:textId="51B3A1DB">
      <w:r w:rsidR="56136D96">
        <w:rPr/>
        <w:t>The application must ensure:</w:t>
      </w:r>
    </w:p>
    <w:p w:rsidR="006D5BE4" w:rsidP="6B42858C" w:rsidRDefault="006D5BE4" w14:paraId="3F32DB70" w14:textId="55D2671E">
      <w:pPr>
        <w:pStyle w:val="ListParagraph"/>
        <w:numPr>
          <w:ilvl w:val="0"/>
          <w:numId w:val="30"/>
        </w:numPr>
        <w:rPr/>
      </w:pPr>
      <w:r w:rsidR="56136D96">
        <w:rPr/>
        <w:t>Full compliance with data protection laws</w:t>
      </w:r>
    </w:p>
    <w:p w:rsidR="006D5BE4" w:rsidP="6B42858C" w:rsidRDefault="006D5BE4" w14:paraId="16CBC0D4" w14:textId="29AAE9A6">
      <w:pPr>
        <w:pStyle w:val="ListParagraph"/>
        <w:numPr>
          <w:ilvl w:val="0"/>
          <w:numId w:val="30"/>
        </w:numPr>
        <w:rPr/>
      </w:pPr>
      <w:r w:rsidR="56136D96">
        <w:rPr/>
        <w:t>Transparent data usage policies</w:t>
      </w:r>
    </w:p>
    <w:p w:rsidR="006D5BE4" w:rsidP="6B42858C" w:rsidRDefault="006D5BE4" w14:paraId="264438D3" w14:textId="718FFBD9">
      <w:pPr>
        <w:pStyle w:val="ListParagraph"/>
        <w:numPr>
          <w:ilvl w:val="0"/>
          <w:numId w:val="30"/>
        </w:numPr>
        <w:rPr/>
      </w:pPr>
      <w:r w:rsidR="56136D96">
        <w:rPr/>
        <w:t>Secure storage of user information</w:t>
      </w:r>
    </w:p>
    <w:p w:rsidR="006D5BE4" w:rsidP="6B42858C" w:rsidRDefault="006D5BE4" w14:paraId="312D1124" w14:textId="1CF08CB7">
      <w:pPr>
        <w:pStyle w:val="ListParagraph"/>
        <w:numPr>
          <w:ilvl w:val="0"/>
          <w:numId w:val="30"/>
        </w:numPr>
        <w:rPr/>
      </w:pPr>
      <w:r w:rsidR="56136D96">
        <w:rPr/>
        <w:t>Ethical AI usage, avoiding biased or inaccurate recommendations</w:t>
      </w:r>
    </w:p>
    <w:p w:rsidR="006D5BE4" w:rsidP="6B42858C" w:rsidRDefault="006D5BE4" w14:paraId="690BC659" w14:textId="1875C8D0">
      <w:pPr>
        <w:pStyle w:val="Heading1"/>
        <w:ind w:left="0"/>
      </w:pPr>
      <w:bookmarkStart w:name="_Toc1492126949" w:id="1059334425"/>
      <w:r w:rsidR="006D5BE4">
        <w:rPr/>
        <w:t>Task 3: Project Feedback &amp; Reflection</w:t>
      </w:r>
      <w:bookmarkEnd w:id="1059334425"/>
    </w:p>
    <w:p w:rsidR="006D5BE4" w:rsidP="6B42858C" w:rsidRDefault="006D5BE4" w14:paraId="3C6EF466" w14:textId="3E0C3E80">
      <w:pPr>
        <w:pStyle w:val="Heading2"/>
      </w:pPr>
      <w:r w:rsidR="006D5BE4">
        <w:rPr/>
        <w:t>Q.1 Practical Feedback</w:t>
      </w:r>
    </w:p>
    <w:p w:rsidR="69748F7E" w:rsidRDefault="69748F7E" w14:paraId="5A3828D9" w14:textId="17903978">
      <w:r w:rsidR="69748F7E">
        <w:rPr/>
        <w:t>Feedback on the final implementation of the Wear the Weather application was collected through face-to-face interviews after four users tried the app themselves. Users tested the application by entering locations and</w:t>
      </w:r>
      <w:r w:rsidR="1596AE07">
        <w:rPr/>
        <w:t xml:space="preserve"> reviewing the outfit recommendations generated.</w:t>
      </w:r>
    </w:p>
    <w:p w:rsidR="1596AE07" w:rsidRDefault="1596AE07" w14:paraId="6475247E" w14:textId="1FCED826">
      <w:r w:rsidR="1596AE07">
        <w:rPr/>
        <w:t xml:space="preserve">The feedback was mostly positive, with participants </w:t>
      </w:r>
      <w:r w:rsidR="1596AE07">
        <w:rPr/>
        <w:t>stating</w:t>
      </w:r>
      <w:r w:rsidR="1596AE07">
        <w:rPr/>
        <w:t xml:space="preserve"> that the application was easy to use and useful for daily outfit decisions. Users </w:t>
      </w:r>
      <w:r w:rsidR="1596AE07">
        <w:rPr/>
        <w:t>particularly</w:t>
      </w:r>
      <w:r w:rsidR="1596AE07">
        <w:rPr/>
        <w:t xml:space="preserve"> liked the clear interface and quick recommendations.</w:t>
      </w:r>
    </w:p>
    <w:p w:rsidR="006D5BE4" w:rsidP="6B42858C" w:rsidRDefault="006D5BE4" w14:paraId="393E5D90" w14:textId="0638F9C5">
      <w:pPr>
        <w:pStyle w:val="Heading2"/>
      </w:pPr>
      <w:r w:rsidR="006D5BE4">
        <w:rPr/>
        <w:t>Q.2 Project Progress Diary</w:t>
      </w:r>
    </w:p>
    <w:p w:rsidR="51F2DAE0" w:rsidRDefault="51F2DAE0" w14:paraId="61EB8E2E" w14:textId="3579C0AC">
      <w:r w:rsidR="51F2DAE0">
        <w:rPr/>
        <w:t>The progress diary helped with keeping time in check and progress constant. Every week a weekly progres</w:t>
      </w:r>
      <w:r w:rsidR="2601CE7C">
        <w:rPr/>
        <w:t>s sheet was filled out with the current progress and the actions that needed to be completed.</w:t>
      </w:r>
    </w:p>
    <w:p w:rsidR="006D5BE4" w:rsidP="6B42858C" w:rsidRDefault="006D5BE4" w14:paraId="7654DA36" w14:textId="2AAE2895">
      <w:pPr>
        <w:pStyle w:val="Heading2"/>
      </w:pPr>
      <w:r w:rsidR="006D5BE4">
        <w:rPr/>
        <w:t>Q.3 Skills</w:t>
      </w:r>
    </w:p>
    <w:p w:rsidR="0D3A2D55" w:rsidRDefault="0D3A2D55" w14:paraId="08AAD233" w14:textId="08707B63">
      <w:r w:rsidR="0D3A2D55">
        <w:rPr/>
        <w:t xml:space="preserve">The project helped develop both technical and transferable skills. Technical skills included programming, API </w:t>
      </w:r>
      <w:r w:rsidR="0D3A2D55">
        <w:rPr/>
        <w:t>integration</w:t>
      </w:r>
      <w:r w:rsidR="0D3A2D55">
        <w:rPr/>
        <w:t xml:space="preserve"> and interface design. Problem solving </w:t>
      </w:r>
      <w:r w:rsidR="06CF4A54">
        <w:rPr/>
        <w:t>skills</w:t>
      </w:r>
      <w:r w:rsidR="0D3A2D55">
        <w:rPr/>
        <w:t xml:space="preserve"> were also improved on during this project due to the </w:t>
      </w:r>
      <w:r w:rsidR="331E8683">
        <w:rPr/>
        <w:t>number</w:t>
      </w:r>
      <w:r w:rsidR="0D3A2D55">
        <w:rPr/>
        <w:t xml:space="preserve"> of </w:t>
      </w:r>
      <w:r w:rsidR="567A9806">
        <w:rPr/>
        <w:t xml:space="preserve">problems that </w:t>
      </w:r>
      <w:r w:rsidR="4A200F0D">
        <w:rPr/>
        <w:t>raised</w:t>
      </w:r>
      <w:r w:rsidR="567A9806">
        <w:rPr/>
        <w:t xml:space="preserve"> during coding.</w:t>
      </w:r>
    </w:p>
    <w:p w:rsidR="006D5BE4" w:rsidP="6B42858C" w:rsidRDefault="006D5BE4" w14:paraId="1CFE2781" w14:textId="75473912">
      <w:pPr>
        <w:pStyle w:val="Heading2"/>
      </w:pPr>
      <w:r w:rsidR="006D5BE4">
        <w:rPr/>
        <w:t>Q.4 Positive Social Impact</w:t>
      </w:r>
    </w:p>
    <w:p w:rsidR="3985DD79" w:rsidRDefault="3985DD79" w14:paraId="2C175C5A" w14:textId="5E858ABF">
      <w:r w:rsidR="3985DD79">
        <w:rPr/>
        <w:t xml:space="preserve">The Wear the Weather app could positively impact society by helping users make quicker and more </w:t>
      </w:r>
      <w:r w:rsidR="0AA19941">
        <w:rPr/>
        <w:t>practical</w:t>
      </w:r>
      <w:r w:rsidR="3985DD79">
        <w:rPr/>
        <w:t xml:space="preserve"> outfit decisions during changing weather conditions.</w:t>
      </w:r>
      <w:r w:rsidR="539729EF">
        <w:rPr/>
        <w:t xml:space="preserve"> The application will reduce time and effort spent for people with busy lives, helping them </w:t>
      </w:r>
      <w:r w:rsidR="539729EF">
        <w:rPr/>
        <w:t>maintain</w:t>
      </w:r>
      <w:r w:rsidR="539729EF">
        <w:rPr/>
        <w:t xml:space="preserve"> a smooth and streamline daily routine.</w:t>
      </w:r>
    </w:p>
    <w:p w:rsidR="006D5BE4" w:rsidP="6B42858C" w:rsidRDefault="006D5BE4" w14:paraId="75E4EEC9" w14:textId="0D08484E">
      <w:pPr>
        <w:pStyle w:val="Heading1"/>
      </w:pPr>
      <w:r w:rsidR="006D5BE4">
        <w:rPr/>
        <w:t>Conclusion</w:t>
      </w:r>
    </w:p>
    <w:p w:rsidR="7CCD12D9" w:rsidRDefault="7CCD12D9" w14:paraId="1297ECFE" w14:textId="398F4FAD">
      <w:r w:rsidR="7CCD12D9">
        <w:rPr/>
        <w:t xml:space="preserve">Overall, this project has been difficult but </w:t>
      </w:r>
      <w:r w:rsidR="7CCD12D9">
        <w:rPr/>
        <w:t>very rewarding</w:t>
      </w:r>
      <w:r w:rsidR="7CCD12D9">
        <w:rPr/>
        <w:t xml:space="preserve">. Many challenges and issues were overcome using new and developed skills. Hopefully, this project will become a </w:t>
      </w:r>
      <w:r w:rsidR="424ED913">
        <w:rPr/>
        <w:t>fully</w:t>
      </w:r>
      <w:r w:rsidR="7CCD12D9">
        <w:rPr/>
        <w:t xml:space="preserve"> developed application that can help people </w:t>
      </w:r>
      <w:r w:rsidR="731EBE01">
        <w:rPr/>
        <w:t xml:space="preserve">with their daily routines. </w:t>
      </w:r>
    </w:p>
    <w:p w:rsidR="646F4C50" w:rsidRDefault="646F4C50" w14:paraId="5B535226" w14:textId="006FE6E1">
      <w:r w:rsidR="646F4C50">
        <w:rPr/>
        <w:t xml:space="preserve">This report describes the implementation progress, the </w:t>
      </w:r>
      <w:r w:rsidR="646F4C50">
        <w:rPr/>
        <w:t>different stages</w:t>
      </w:r>
      <w:r w:rsidR="646F4C50">
        <w:rPr/>
        <w:t xml:space="preserve"> of ideas and overall Wear the Weather deve</w:t>
      </w:r>
      <w:r w:rsidR="4894CD59">
        <w:rPr/>
        <w:t>lopment.</w:t>
      </w:r>
    </w:p>
    <w:p w:rsidR="006D5BE4" w:rsidP="6B42858C" w:rsidRDefault="006D5BE4" w14:paraId="24E37F66" w14:textId="592E60BB">
      <w:pPr>
        <w:pStyle w:val="Heading1"/>
      </w:pPr>
      <w:r w:rsidR="006D5BE4">
        <w:rPr/>
        <w:t xml:space="preserve">References </w:t>
      </w:r>
    </w:p>
    <w:p w:rsidR="1157AD9B" w:rsidP="6B42858C" w:rsidRDefault="1157AD9B" w14:paraId="75FC2B22" w14:textId="13CF13BB">
      <w:pPr>
        <w:pStyle w:val="Normal"/>
      </w:pPr>
      <w:r w:rsidR="1157AD9B">
        <w:rPr/>
        <w:t>[1] OpenWeather, “Current Weather Data API,” OpenWeather, 2026. [Online]. Available: https://openweathermap.org/api. [Accessed: 7-May-2026].</w:t>
      </w:r>
    </w:p>
    <w:p w:rsidR="1157AD9B" w:rsidP="6B42858C" w:rsidRDefault="1157AD9B" w14:paraId="1444EE25" w14:textId="7FCF71F5">
      <w:pPr>
        <w:pStyle w:val="Normal"/>
      </w:pPr>
      <w:r w:rsidR="1157AD9B">
        <w:rPr/>
        <w:t xml:space="preserve"> </w:t>
      </w:r>
    </w:p>
    <w:p w:rsidR="1157AD9B" w:rsidP="6B42858C" w:rsidRDefault="1157AD9B" w14:paraId="7923C362" w14:textId="35C52397">
      <w:pPr>
        <w:pStyle w:val="Normal"/>
      </w:pPr>
      <w:r w:rsidR="1157AD9B">
        <w:rPr/>
        <w:t>[2] S. Russell and P. Norvig, Artificial Intelligence: A Modern Approach, 4th ed. Harlow, U.K.: Pearson, 2021.</w:t>
      </w:r>
    </w:p>
    <w:p w:rsidR="1157AD9B" w:rsidP="6B42858C" w:rsidRDefault="1157AD9B" w14:paraId="7D70F555" w14:textId="6A91D4B7">
      <w:pPr>
        <w:pStyle w:val="Normal"/>
      </w:pPr>
      <w:r w:rsidR="1157AD9B">
        <w:rPr/>
        <w:t xml:space="preserve"> </w:t>
      </w:r>
    </w:p>
    <w:p w:rsidR="1157AD9B" w:rsidP="6B42858C" w:rsidRDefault="1157AD9B" w14:paraId="22ECBB97" w14:textId="25C437CE">
      <w:pPr>
        <w:pStyle w:val="Normal"/>
      </w:pPr>
      <w:r w:rsidR="1157AD9B">
        <w:rPr/>
        <w:t>[3] UK Government, “Guide to the General Data Protection Regulation (GDPR),” GOV.UK, 2026. [Online]. Available: https://www.gov.uk/data-protection. [Accessed: 7-May-2026].</w:t>
      </w:r>
    </w:p>
    <w:p w:rsidR="1157AD9B" w:rsidP="6B42858C" w:rsidRDefault="1157AD9B" w14:paraId="10936209" w14:textId="6EFA7CEC">
      <w:pPr>
        <w:pStyle w:val="Normal"/>
      </w:pPr>
      <w:r w:rsidR="1157AD9B">
        <w:rPr/>
        <w:t xml:space="preserve"> </w:t>
      </w:r>
    </w:p>
    <w:p w:rsidR="1157AD9B" w:rsidP="6B42858C" w:rsidRDefault="1157AD9B" w14:paraId="4EAB6A37" w14:textId="6F5A5A19">
      <w:pPr>
        <w:pStyle w:val="Normal"/>
      </w:pPr>
      <w:r w:rsidR="1157AD9B">
        <w:rPr/>
        <w:t>[4] Microsoft, “What is Machine Learning?,” Microsoft Azure, 2025. [Online]. Available: https://azure.microsoft.com/en-gb/resources/cloud-computing-dictionary/what-is-machine-learning/. [Accessed: 7-May-2026].</w:t>
      </w:r>
    </w:p>
    <w:p w:rsidR="1157AD9B" w:rsidP="6B42858C" w:rsidRDefault="1157AD9B" w14:paraId="21DF81F4" w14:textId="2435FEC2">
      <w:pPr>
        <w:pStyle w:val="Normal"/>
      </w:pPr>
      <w:r w:rsidR="1157AD9B">
        <w:rPr/>
        <w:t xml:space="preserve"> </w:t>
      </w:r>
    </w:p>
    <w:p w:rsidR="1157AD9B" w:rsidP="6B42858C" w:rsidRDefault="1157AD9B" w14:paraId="74C60402" w14:textId="356249FD">
      <w:pPr>
        <w:pStyle w:val="Normal"/>
      </w:pPr>
      <w:r w:rsidR="1157AD9B">
        <w:rPr/>
        <w:t>[5] IBM, “What is Artificial Intelligence (AI)?,” IBM, 2025. [Online]. Available: https://www.ibm.com/topics/artificial-intelligence. [Accessed: 7-May-2026].</w:t>
      </w:r>
    </w:p>
    <w:p w:rsidR="1157AD9B" w:rsidP="6B42858C" w:rsidRDefault="1157AD9B" w14:paraId="5B3497BE" w14:textId="22C1DED9">
      <w:pPr>
        <w:pStyle w:val="Normal"/>
      </w:pPr>
      <w:r w:rsidR="1157AD9B">
        <w:rPr/>
        <w:t xml:space="preserve"> </w:t>
      </w:r>
    </w:p>
    <w:p w:rsidR="1157AD9B" w:rsidP="6B42858C" w:rsidRDefault="1157AD9B" w14:paraId="0E2467D0" w14:textId="0A308714">
      <w:pPr>
        <w:pStyle w:val="Normal"/>
      </w:pPr>
      <w:r w:rsidR="1157AD9B">
        <w:rPr/>
        <w:t>[6] Statista, “Artificial Intelligence (AI) Market Size Worldwide,” Statista, 2025. [Online]. Available: https://www.statista.com/topics/3104/artificial-intelligence-ai-worldwide/. [Accessed: 7-May-2026].</w:t>
      </w:r>
    </w:p>
    <w:p w:rsidR="1157AD9B" w:rsidP="6B42858C" w:rsidRDefault="1157AD9B" w14:paraId="31561EC7" w14:textId="755286B8">
      <w:pPr>
        <w:pStyle w:val="Normal"/>
      </w:pPr>
      <w:r w:rsidR="1157AD9B">
        <w:rPr/>
        <w:t xml:space="preserve"> </w:t>
      </w:r>
    </w:p>
    <w:p w:rsidR="1157AD9B" w:rsidP="6B42858C" w:rsidRDefault="1157AD9B" w14:paraId="589C3C5F" w14:textId="09DD2729">
      <w:pPr>
        <w:pStyle w:val="Normal"/>
      </w:pPr>
      <w:r w:rsidR="1157AD9B">
        <w:rPr/>
        <w:t>[7] Visual Studio Code, “Visual Studio Code Documentation,” Microsoft, 2026. [Online]. Available: https://code.visualstudio.com/docs. [Accessed: 7-May-2026].</w:t>
      </w:r>
    </w:p>
    <w:p w:rsidR="1157AD9B" w:rsidP="6B42858C" w:rsidRDefault="1157AD9B" w14:paraId="3591EF89" w14:textId="75588240">
      <w:pPr>
        <w:pStyle w:val="Normal"/>
      </w:pPr>
      <w:r w:rsidR="1157AD9B">
        <w:rPr/>
        <w:t xml:space="preserve"> </w:t>
      </w:r>
    </w:p>
    <w:p w:rsidR="1157AD9B" w:rsidP="6B42858C" w:rsidRDefault="1157AD9B" w14:paraId="33B59617" w14:textId="4FEA93AD">
      <w:pPr>
        <w:pStyle w:val="Normal"/>
      </w:pPr>
      <w:r w:rsidR="1157AD9B">
        <w:rPr/>
        <w:t>[8] Python Software Foundation, “Python Documentation,” Python.org, 2026. [Online]. Available: https://docs.python.org/3/. [Accessed: 7-May-2026].</w:t>
      </w:r>
    </w:p>
    <w:p w:rsidR="1157AD9B" w:rsidP="6B42858C" w:rsidRDefault="1157AD9B" w14:paraId="1B222F22" w14:textId="7F78F645">
      <w:pPr>
        <w:pStyle w:val="Normal"/>
      </w:pPr>
      <w:r w:rsidR="1157AD9B">
        <w:rPr/>
        <w:t xml:space="preserve"> </w:t>
      </w:r>
    </w:p>
    <w:p w:rsidR="1157AD9B" w:rsidP="6B42858C" w:rsidRDefault="1157AD9B" w14:paraId="30DD7122" w14:textId="34799684">
      <w:pPr>
        <w:pStyle w:val="Normal"/>
      </w:pPr>
      <w:r w:rsidR="1157AD9B">
        <w:rPr/>
        <w:t>[9] Google Developers, “Web API Design Best Practices,” Google for Developers, 2025. [Online]. Available: https://developers.google.com. [Accessed: 7-May-2026].</w:t>
      </w:r>
    </w:p>
    <w:p w:rsidR="1157AD9B" w:rsidP="6B42858C" w:rsidRDefault="1157AD9B" w14:paraId="1014A3DF" w14:textId="2B3356E6">
      <w:pPr>
        <w:pStyle w:val="Normal"/>
      </w:pPr>
      <w:r w:rsidR="1157AD9B">
        <w:rPr/>
        <w:t xml:space="preserve"> </w:t>
      </w:r>
    </w:p>
    <w:p w:rsidR="1157AD9B" w:rsidP="6B42858C" w:rsidRDefault="1157AD9B" w14:paraId="467AC0AF" w14:textId="39AA66B3">
      <w:pPr>
        <w:pStyle w:val="Normal"/>
      </w:pPr>
      <w:r w:rsidR="1157AD9B">
        <w:rPr/>
        <w:t>[10] Kickstarter, “Crowdfunding Creative Projects,” Kickstarter, 2026. [Online]. Available: https://www.kickstarter.com. [Accessed: 7-May-2026].</w:t>
      </w:r>
    </w:p>
    <w:p w:rsidR="1157AD9B" w:rsidP="6B42858C" w:rsidRDefault="1157AD9B" w14:paraId="6D39DCAF" w14:textId="13B29ABA">
      <w:pPr>
        <w:pStyle w:val="Normal"/>
      </w:pPr>
      <w:r w:rsidR="1157AD9B">
        <w:rPr/>
        <w:t xml:space="preserve"> </w:t>
      </w:r>
    </w:p>
    <w:p w:rsidR="1157AD9B" w:rsidP="6B42858C" w:rsidRDefault="1157AD9B" w14:paraId="32DB855E" w14:textId="61FBA686">
      <w:pPr>
        <w:pStyle w:val="Normal"/>
      </w:pPr>
      <w:r w:rsidR="1157AD9B">
        <w:rPr/>
        <w:t>[11] Investopedia, “PEST Analysis,” Investopedia, 2025. [Online]. Available: https://www.investopedia.com/terms/p/pest-analysis.asp. [Accessed: 7-May-2026].</w:t>
      </w:r>
    </w:p>
    <w:p w:rsidR="1157AD9B" w:rsidP="6B42858C" w:rsidRDefault="1157AD9B" w14:paraId="504DD174" w14:textId="76B3D408">
      <w:pPr>
        <w:pStyle w:val="Normal"/>
      </w:pPr>
      <w:r w:rsidR="1157AD9B">
        <w:rPr/>
        <w:t xml:space="preserve"> </w:t>
      </w:r>
    </w:p>
    <w:p w:rsidR="1157AD9B" w:rsidP="6B42858C" w:rsidRDefault="1157AD9B" w14:paraId="523B602B" w14:textId="346CCB86">
      <w:pPr>
        <w:pStyle w:val="Normal"/>
      </w:pPr>
      <w:r w:rsidR="1157AD9B">
        <w:rPr/>
        <w:t>[12] LinkedIn Learning, “Programming and Software Development Courses,” LinkedIn Learning, 2026. [Online]. Available: https://www.linkedin.com/learning/. [Accessed: 7-May-2026].</w:t>
      </w:r>
    </w:p>
    <w:p w:rsidR="006D5BE4" w:rsidP="6B42858C" w:rsidRDefault="006D5BE4" w14:paraId="59CD4F23" w14:textId="07D056B4">
      <w:pPr>
        <w:pStyle w:val="Heading1"/>
      </w:pPr>
      <w:r w:rsidR="006D5BE4">
        <w:rPr/>
        <w:t>Appendi</w:t>
      </w:r>
      <w:r w:rsidR="0FF9ACBE">
        <w:rPr/>
        <w:t>x</w:t>
      </w:r>
    </w:p>
    <w:p w:rsidR="657D814E" w:rsidP="6B42858C" w:rsidRDefault="657D814E" w14:paraId="4F159237" w14:textId="620957D1">
      <w:pPr>
        <w:spacing w:before="0" w:beforeAutospacing="off" w:after="0" w:afterAutospacing="off"/>
        <w:ind w:left="284" w:right="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6B42858C" w:rsidR="657D814E">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Project progress form</w:t>
      </w:r>
    </w:p>
    <w:p w:rsidR="657D814E" w:rsidP="6B42858C" w:rsidRDefault="657D814E" w14:paraId="3ABAB940" w14:textId="436A535E">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0"/>
          <w:szCs w:val="20"/>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0"/>
          <w:szCs w:val="20"/>
          <w:lang w:val="en-GB"/>
        </w:rPr>
        <w:t xml:space="preserve"> </w:t>
      </w:r>
    </w:p>
    <w:p w:rsidR="657D814E" w:rsidP="6B42858C" w:rsidRDefault="657D814E" w14:paraId="265549CB" w14:textId="2094CE6A">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br/>
      </w: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Name: Olivia Collins</w:t>
      </w: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(2403891) </w:t>
      </w:r>
    </w:p>
    <w:p w:rsidR="657D814E" w:rsidP="6B42858C" w:rsidRDefault="657D814E" w14:paraId="6CFB42B8" w14:textId="6F5C27B6">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Programme: Applied Computing</w:t>
      </w:r>
    </w:p>
    <w:p w:rsidR="657D814E" w:rsidP="6B42858C" w:rsidRDefault="657D814E" w14:paraId="23DA2898" w14:textId="1CD70218">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0"/>
          <w:szCs w:val="20"/>
          <w:lang w:val="en-GB"/>
        </w:rPr>
      </w:pPr>
      <w:r w:rsidRPr="6B42858C" w:rsidR="657D814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657D814E" w:rsidP="6B42858C" w:rsidRDefault="657D814E" w14:paraId="2B327E22" w14:textId="3012694C">
      <w:pPr>
        <w:spacing w:before="0" w:beforeAutospacing="off" w:after="0" w:afterAutospacing="off" w:line="257" w:lineRule="auto"/>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Project Aim: To develop Wear the Weather, an application that provides outfit recommendations based on weather conditions such as temperature, rainfall, and wind speed to improve user convenience and daily decision-making.</w:t>
      </w:r>
    </w:p>
    <w:p w:rsidR="6B42858C" w:rsidP="6B42858C" w:rsidRDefault="6B42858C" w14:paraId="36D28AA0" w14:textId="319CC9B8">
      <w:pPr>
        <w:spacing w:before="0" w:beforeAutospacing="off" w:after="0" w:afterAutospacing="off" w:line="257" w:lineRule="auto"/>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657D814E" w:rsidP="6B42858C" w:rsidRDefault="657D814E" w14:paraId="3BC30C8F" w14:textId="7A3FCACB">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Project Objectives:</w:t>
      </w: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57D814E" w:rsidP="6B42858C" w:rsidRDefault="657D814E" w14:paraId="2ACFC683" w14:textId="1C1571E5">
      <w:pPr>
        <w:pStyle w:val="ListParagraph"/>
        <w:numPr>
          <w:ilvl w:val="0"/>
          <w:numId w:val="21"/>
        </w:numPr>
        <w:spacing w:before="0" w:beforeAutospacing="off" w:after="0" w:afterAutospacing="off"/>
        <w:ind w:right="0"/>
        <w:rPr>
          <w:rFonts w:ascii="Aptos" w:hAnsi="Aptos" w:eastAsia="Aptos" w:cs="Aptos"/>
          <w:b w:val="0"/>
          <w:bCs w:val="0"/>
          <w:i w:val="0"/>
          <w:iCs w:val="0"/>
          <w:caps w:val="0"/>
          <w:smallCaps w:val="0"/>
          <w:noProof w:val="0"/>
          <w:color w:val="000000" w:themeColor="text1" w:themeTint="FF" w:themeShade="FF"/>
          <w:sz w:val="24"/>
          <w:szCs w:val="24"/>
          <w:lang w:val="en-GB"/>
        </w:rPr>
      </w:pPr>
      <w:r w:rsidRPr="6B42858C" w:rsidR="657D814E">
        <w:rPr>
          <w:rFonts w:ascii="Aptos" w:hAnsi="Aptos" w:eastAsia="Aptos" w:cs="Aptos"/>
          <w:b w:val="0"/>
          <w:bCs w:val="0"/>
          <w:i w:val="0"/>
          <w:iCs w:val="0"/>
          <w:caps w:val="0"/>
          <w:smallCaps w:val="0"/>
          <w:noProof w:val="0"/>
          <w:color w:val="000000" w:themeColor="text1" w:themeTint="FF" w:themeShade="FF"/>
          <w:sz w:val="24"/>
          <w:szCs w:val="24"/>
          <w:lang w:val="en-GB"/>
        </w:rPr>
        <w:t xml:space="preserve">Research and analyse existing weather and clothing recommendation applications. </w:t>
      </w:r>
    </w:p>
    <w:p w:rsidR="657D814E" w:rsidP="6B42858C" w:rsidRDefault="657D814E" w14:paraId="035D28F0" w14:textId="2221C182">
      <w:pPr>
        <w:pStyle w:val="ListParagraph"/>
        <w:numPr>
          <w:ilvl w:val="0"/>
          <w:numId w:val="21"/>
        </w:numPr>
        <w:spacing w:before="0" w:beforeAutospacing="off" w:after="0" w:afterAutospacing="off"/>
        <w:ind w:right="0"/>
        <w:rPr>
          <w:rFonts w:ascii="Aptos" w:hAnsi="Aptos" w:eastAsia="Aptos" w:cs="Aptos"/>
          <w:b w:val="0"/>
          <w:bCs w:val="0"/>
          <w:i w:val="0"/>
          <w:iCs w:val="0"/>
          <w:caps w:val="0"/>
          <w:smallCaps w:val="0"/>
          <w:noProof w:val="0"/>
          <w:color w:val="000000" w:themeColor="text1" w:themeTint="FF" w:themeShade="FF"/>
          <w:sz w:val="24"/>
          <w:szCs w:val="24"/>
          <w:lang w:val="en-GB"/>
        </w:rPr>
      </w:pPr>
      <w:r w:rsidRPr="6B42858C" w:rsidR="657D814E">
        <w:rPr>
          <w:rFonts w:ascii="Aptos" w:hAnsi="Aptos" w:eastAsia="Aptos" w:cs="Aptos"/>
          <w:b w:val="0"/>
          <w:bCs w:val="0"/>
          <w:i w:val="0"/>
          <w:iCs w:val="0"/>
          <w:caps w:val="0"/>
          <w:smallCaps w:val="0"/>
          <w:noProof w:val="0"/>
          <w:color w:val="000000" w:themeColor="text1" w:themeTint="FF" w:themeShade="FF"/>
          <w:sz w:val="24"/>
          <w:szCs w:val="24"/>
          <w:lang w:val="en-GB"/>
        </w:rPr>
        <w:t xml:space="preserve">Design and develop a functional prototype capable of generating outfit recommendations. </w:t>
      </w:r>
    </w:p>
    <w:p w:rsidR="657D814E" w:rsidP="6B42858C" w:rsidRDefault="657D814E" w14:paraId="106AD473" w14:textId="50F46DDD">
      <w:pPr>
        <w:pStyle w:val="ListParagraph"/>
        <w:numPr>
          <w:ilvl w:val="0"/>
          <w:numId w:val="21"/>
        </w:numPr>
        <w:spacing w:before="0" w:beforeAutospacing="off" w:after="0" w:afterAutospacing="off"/>
        <w:ind w:right="0"/>
        <w:rPr>
          <w:rFonts w:ascii="Aptos" w:hAnsi="Aptos" w:eastAsia="Aptos" w:cs="Aptos"/>
          <w:b w:val="0"/>
          <w:bCs w:val="0"/>
          <w:i w:val="0"/>
          <w:iCs w:val="0"/>
          <w:caps w:val="0"/>
          <w:smallCaps w:val="0"/>
          <w:noProof w:val="0"/>
          <w:color w:val="000000" w:themeColor="text1" w:themeTint="FF" w:themeShade="FF"/>
          <w:sz w:val="24"/>
          <w:szCs w:val="24"/>
          <w:lang w:val="en-GB"/>
        </w:rPr>
      </w:pPr>
      <w:r w:rsidRPr="6B42858C" w:rsidR="657D814E">
        <w:rPr>
          <w:rFonts w:ascii="Aptos" w:hAnsi="Aptos" w:eastAsia="Aptos" w:cs="Aptos"/>
          <w:b w:val="0"/>
          <w:bCs w:val="0"/>
          <w:i w:val="0"/>
          <w:iCs w:val="0"/>
          <w:caps w:val="0"/>
          <w:smallCaps w:val="0"/>
          <w:noProof w:val="0"/>
          <w:color w:val="000000" w:themeColor="text1" w:themeTint="FF" w:themeShade="FF"/>
          <w:sz w:val="24"/>
          <w:szCs w:val="24"/>
          <w:lang w:val="en-GB"/>
        </w:rPr>
        <w:t>Collect user feedback to evaluate and improve the application design and functionality.</w:t>
      </w:r>
    </w:p>
    <w:p w:rsidR="6B42858C" w:rsidP="6B42858C" w:rsidRDefault="6B42858C" w14:paraId="49867E9D" w14:textId="0ECCAB8F">
      <w:pPr>
        <w:pStyle w:val="ListParagraph"/>
        <w:spacing w:before="0" w:beforeAutospacing="off" w:after="0" w:afterAutospacing="off"/>
        <w:ind w:left="644" w:right="0"/>
        <w:rPr>
          <w:rFonts w:ascii="Aptos" w:hAnsi="Aptos" w:eastAsia="Aptos" w:cs="Aptos"/>
          <w:b w:val="0"/>
          <w:bCs w:val="0"/>
          <w:i w:val="0"/>
          <w:iCs w:val="0"/>
          <w:caps w:val="0"/>
          <w:smallCaps w:val="0"/>
          <w:noProof w:val="0"/>
          <w:color w:val="000000" w:themeColor="text1" w:themeTint="FF" w:themeShade="FF"/>
          <w:sz w:val="24"/>
          <w:szCs w:val="24"/>
          <w:lang w:val="en-GB"/>
        </w:rPr>
      </w:pPr>
    </w:p>
    <w:p w:rsidR="657D814E" w:rsidP="6B42858C" w:rsidRDefault="657D814E" w14:paraId="17876FE9" w14:textId="00E5592F">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8"/>
          <w:szCs w:val="28"/>
          <w:lang w:val="en-GB"/>
        </w:rPr>
      </w:pPr>
      <w:r w:rsidRPr="6B42858C" w:rsidR="657D814E">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Weekly Project progress forms:</w:t>
      </w:r>
    </w:p>
    <w:p w:rsidR="6B42858C" w:rsidP="6B42858C" w:rsidRDefault="6B42858C" w14:paraId="4AB2767B" w14:textId="731579CA">
      <w:pPr>
        <w:spacing w:before="0" w:beforeAutospacing="off" w:after="0" w:afterAutospacing="off"/>
        <w:ind w:left="284" w:right="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w:rsidR="218832D8" w:rsidP="6B42858C" w:rsidRDefault="218832D8" w14:paraId="2B729435" w14:textId="5A1CD34D">
      <w:pPr>
        <w:spacing w:before="0" w:beforeAutospacing="off" w:after="0" w:afterAutospacing="off"/>
        <w:ind w:left="284" w:right="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6B42858C" w:rsidR="218832D8">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Week 1</w:t>
      </w:r>
    </w:p>
    <w:p w:rsidR="6B42858C" w:rsidP="6B42858C" w:rsidRDefault="6B42858C" w14:paraId="26887889" w14:textId="29CC1097">
      <w:pPr>
        <w:spacing w:before="0" w:beforeAutospacing="off" w:after="0" w:afterAutospacing="off"/>
        <w:ind w:left="284" w:right="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w:rsidR="218832D8" w:rsidP="6B42858C" w:rsidRDefault="218832D8" w14:paraId="5822EF0D" w14:textId="5E273249">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1"/>
          <w:bCs w:val="1"/>
          <w:i w:val="0"/>
          <w:iCs w:val="0"/>
          <w:caps w:val="0"/>
          <w:smallCaps w:val="0"/>
          <w:noProof w:val="0"/>
          <w:color w:val="000000" w:themeColor="text1" w:themeTint="FF" w:themeShade="FF"/>
          <w:sz w:val="24"/>
          <w:szCs w:val="24"/>
          <w:lang w:val="en-GB"/>
        </w:rPr>
        <w:t>Date: 11/03/2026</w:t>
      </w:r>
    </w:p>
    <w:p w:rsidR="218832D8" w:rsidP="6B42858C" w:rsidRDefault="218832D8" w14:paraId="67CD7238" w14:textId="5671F53B">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0"/>
          <w:szCs w:val="20"/>
          <w:lang w:val="en-GB"/>
        </w:rPr>
      </w:pPr>
      <w:r w:rsidRPr="6B42858C" w:rsidR="218832D8">
        <w:rPr>
          <w:rFonts w:ascii="Calibri" w:hAnsi="Calibri" w:eastAsia="Calibri" w:cs="Calibri"/>
          <w:b w:val="1"/>
          <w:bCs w:val="1"/>
          <w:i w:val="0"/>
          <w:iCs w:val="0"/>
          <w:caps w:val="0"/>
          <w:smallCaps w:val="0"/>
          <w:noProof w:val="0"/>
          <w:color w:val="000000" w:themeColor="text1" w:themeTint="FF" w:themeShade="FF"/>
          <w:sz w:val="20"/>
          <w:szCs w:val="20"/>
          <w:lang w:val="en-GB"/>
        </w:rPr>
        <w:t xml:space="preserve"> </w:t>
      </w:r>
    </w:p>
    <w:p w:rsidR="218832D8" w:rsidP="6B42858C" w:rsidRDefault="218832D8" w14:paraId="1CF7D6A2" w14:textId="4D901F49">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218832D8" w:rsidP="6B42858C" w:rsidRDefault="218832D8" w14:paraId="0DECA0C1" w14:textId="6B63C58D">
      <w:pPr>
        <w:spacing w:before="0" w:beforeAutospacing="off" w:after="0" w:afterAutospacing="off"/>
        <w:ind w:left="709" w:right="0" w:hanging="36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Initial project planning and research were completed. Existing weather applications and outfit recommendation systems were analysed to identify useful features and possible improvements. Early ideas for the application interface and functionality were also discussed.</w:t>
      </w:r>
    </w:p>
    <w:p w:rsidR="218832D8" w:rsidP="6B42858C" w:rsidRDefault="218832D8" w14:paraId="0F7F47BC" w14:textId="1CDF253B">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0"/>
          <w:szCs w:val="20"/>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218832D8" w:rsidP="6B42858C" w:rsidRDefault="218832D8" w14:paraId="5D219A58" w14:textId="59EDC309">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218832D8" w:rsidP="6B42858C" w:rsidRDefault="218832D8" w14:paraId="55FB3BDE" w14:textId="1F7D61D7">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State priority actions to undertake over the next week below.</w:t>
      </w:r>
    </w:p>
    <w:p w:rsidR="218832D8" w:rsidP="6B42858C" w:rsidRDefault="218832D8" w14:paraId="58683B2B" w14:textId="412AC130">
      <w:pPr>
        <w:pStyle w:val="ListParagraph"/>
        <w:numPr>
          <w:ilvl w:val="0"/>
          <w:numId w:val="3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Begin researching weather APIs </w:t>
      </w:r>
    </w:p>
    <w:p w:rsidR="218832D8" w:rsidP="6B42858C" w:rsidRDefault="218832D8" w14:paraId="6D89A07D" w14:textId="1925079C">
      <w:pPr>
        <w:pStyle w:val="ListParagraph"/>
        <w:numPr>
          <w:ilvl w:val="0"/>
          <w:numId w:val="3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Create initial design ideas and wireframes </w:t>
      </w:r>
    </w:p>
    <w:p w:rsidR="218832D8" w:rsidP="6B42858C" w:rsidRDefault="218832D8" w14:paraId="53792FD1" w14:textId="02520A30">
      <w:pPr>
        <w:pStyle w:val="ListParagraph"/>
        <w:numPr>
          <w:ilvl w:val="0"/>
          <w:numId w:val="31"/>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Plan implementation stages for development</w:t>
      </w:r>
    </w:p>
    <w:p w:rsidR="6B42858C" w:rsidP="6B42858C" w:rsidRDefault="6B42858C" w14:paraId="699AF546" w14:textId="661D7F1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218832D8" w:rsidP="6B42858C" w:rsidRDefault="218832D8" w14:paraId="48B9AAE6" w14:textId="69C3E228">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218832D8">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218832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18/03/2026.</w:t>
      </w:r>
    </w:p>
    <w:p w:rsidR="6B42858C" w:rsidP="6B42858C" w:rsidRDefault="6B42858C" w14:paraId="5B7BEB8C" w14:textId="6FFA2A15">
      <w:pPr>
        <w:spacing w:before="0" w:beforeAutospacing="off" w:after="0" w:afterAutospacing="off"/>
        <w:ind w:left="284" w:righ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657D814E" w:rsidP="6B42858C" w:rsidRDefault="657D814E" w14:paraId="03D1DCB8" w14:textId="3291EC60">
      <w:pPr>
        <w:spacing w:before="0" w:beforeAutospacing="off" w:after="0" w:afterAutospacing="off"/>
        <w:ind w:left="284" w:righ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2</w:t>
      </w:r>
    </w:p>
    <w:p w:rsidR="6B42858C" w:rsidP="6B42858C" w:rsidRDefault="6B42858C" w14:paraId="0644D418" w14:textId="3F81240B">
      <w:pPr>
        <w:spacing w:before="0" w:beforeAutospacing="off" w:after="0" w:afterAutospacing="off"/>
        <w:ind w:left="284" w:right="0"/>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657D814E" w:rsidP="6B42858C" w:rsidRDefault="657D814E" w14:paraId="2EAFEE1E" w14:textId="307CBDAC">
      <w:pPr>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Date: 18/03/2026</w:t>
      </w:r>
    </w:p>
    <w:p w:rsidR="6B42858C" w:rsidP="6B42858C" w:rsidRDefault="6B42858C" w14:paraId="62226AF7" w14:textId="2A573AE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57D814E" w:rsidP="6B42858C" w:rsidRDefault="657D814E" w14:paraId="347EFBCD" w14:textId="57CF00EF">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657D814E" w:rsidP="6B42858C" w:rsidRDefault="657D814E" w14:paraId="28821636" w14:textId="2E6C88F8">
      <w:pPr>
        <w:pStyle w:val="Normal"/>
        <w:spacing w:before="0" w:beforeAutospacing="off" w:after="0" w:afterAutospacing="off"/>
      </w:pP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Research into weather APIs was completed and OpenWeather API was selected for the project. Basic wireframes for the application interface were created to plan the layout and user interaction.</w:t>
      </w:r>
    </w:p>
    <w:p w:rsidR="6B42858C" w:rsidP="6B42858C" w:rsidRDefault="6B42858C" w14:paraId="5CBD8ADA" w14:textId="1CF3E21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57D814E" w:rsidP="6B42858C" w:rsidRDefault="657D814E" w14:paraId="46260FE1" w14:textId="66F2A823">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657D814E" w:rsidP="6B42858C" w:rsidRDefault="657D814E" w14:paraId="22D91569" w14:textId="46BA3240">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Set up development environment in Visual Studio Code </w:t>
      </w:r>
    </w:p>
    <w:p w:rsidR="657D814E" w:rsidP="6B42858C" w:rsidRDefault="657D814E" w14:paraId="7D0A2392" w14:textId="11356DFB">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Begin coding the basic user interface </w:t>
      </w:r>
    </w:p>
    <w:p w:rsidR="657D814E" w:rsidP="6B42858C" w:rsidRDefault="657D814E" w14:paraId="3A3F9E62" w14:textId="69744BD2">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Test API connection </w:t>
      </w:r>
    </w:p>
    <w:p w:rsidR="6B42858C" w:rsidP="6B42858C" w:rsidRDefault="6B42858C" w14:paraId="3CC7DBFD" w14:textId="1599190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57D814E" w:rsidP="6B42858C" w:rsidRDefault="657D814E" w14:paraId="0BB71B90" w14:textId="7500214E">
      <w:pPr>
        <w:pStyle w:val="Normal"/>
        <w:spacing w:before="0" w:beforeAutospacing="off" w:after="0" w:afterAutospacing="off"/>
      </w:pPr>
      <w:r w:rsidRPr="6B42858C" w:rsidR="657D814E">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657D81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25/03/2026</w:t>
      </w:r>
    </w:p>
    <w:p w:rsidR="6B42858C" w:rsidP="6B42858C" w:rsidRDefault="6B42858C" w14:paraId="40AD4682" w14:textId="25564306">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18FF076D" w14:textId="0C192A83">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Week 3 </w:t>
      </w:r>
    </w:p>
    <w:p w:rsidR="6B42858C" w:rsidP="6B42858C" w:rsidRDefault="6B42858C" w14:paraId="0B107576" w14:textId="38752674">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5835240D" w14:textId="65BF3707">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none"/>
          <w:lang w:val="en-GB"/>
        </w:rPr>
        <w:t>Date: 25/03/2026</w:t>
      </w:r>
    </w:p>
    <w:p w:rsidR="6B42858C" w:rsidP="6B42858C" w:rsidRDefault="6B42858C" w14:paraId="6AC8FBE1" w14:textId="7BD4F7E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4844EB9F" w:rsidP="6B42858C" w:rsidRDefault="4844EB9F" w14:paraId="4FDB7C4E" w14:textId="7A14AEA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none"/>
          <w:lang w:val="en-GB"/>
        </w:rPr>
        <w:t>Progress:</w:t>
      </w:r>
    </w:p>
    <w:p w:rsidR="4844EB9F" w:rsidP="6B42858C" w:rsidRDefault="4844EB9F" w14:paraId="1CBF03B6" w14:textId="51ECF99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development environment was successfully configured, and the basic structure of the application was created. Initial API testing was </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completed,</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and weather data could be retrieved successfully.</w:t>
      </w:r>
    </w:p>
    <w:p w:rsidR="6B42858C" w:rsidP="6B42858C" w:rsidRDefault="6B42858C" w14:paraId="7D4C476C" w14:textId="00BF2A2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4844EB9F" w:rsidP="6B42858C" w:rsidRDefault="4844EB9F" w14:paraId="1C1B3658" w14:textId="7904094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none"/>
          <w:lang w:val="en-GB"/>
        </w:rPr>
        <w:t>Actions:</w:t>
      </w:r>
    </w:p>
    <w:p w:rsidR="4844EB9F" w:rsidP="6B42858C" w:rsidRDefault="4844EB9F" w14:paraId="246BDA3D" w14:textId="16EEA9CE">
      <w:pPr>
        <w:pStyle w:val="ListParagraph"/>
        <w:numPr>
          <w:ilvl w:val="0"/>
          <w:numId w:val="24"/>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Improve interface layout and styling </w:t>
      </w:r>
    </w:p>
    <w:p w:rsidR="4844EB9F" w:rsidP="6B42858C" w:rsidRDefault="4844EB9F" w14:paraId="690FF89D" w14:textId="1AAC2F57">
      <w:pPr>
        <w:pStyle w:val="ListParagraph"/>
        <w:numPr>
          <w:ilvl w:val="0"/>
          <w:numId w:val="24"/>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Begin implementing recommendation logic </w:t>
      </w:r>
    </w:p>
    <w:p w:rsidR="4844EB9F" w:rsidP="6B42858C" w:rsidRDefault="4844EB9F" w14:paraId="4296675B" w14:textId="750F929B">
      <w:pPr>
        <w:pStyle w:val="ListParagraph"/>
        <w:numPr>
          <w:ilvl w:val="0"/>
          <w:numId w:val="24"/>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Test API outputs with different locations </w:t>
      </w:r>
    </w:p>
    <w:p w:rsidR="6B42858C" w:rsidP="6B42858C" w:rsidRDefault="6B42858C" w14:paraId="0DD36149" w14:textId="439CFA2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4844EB9F" w:rsidP="6B42858C" w:rsidRDefault="4844EB9F" w14:paraId="35F9F4CC" w14:textId="3112712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none"/>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u w:val="none"/>
          <w:lang w:val="en-GB"/>
        </w:rPr>
        <w:t>: 01/04/2026</w:t>
      </w:r>
    </w:p>
    <w:p w:rsidR="6B42858C" w:rsidP="6B42858C" w:rsidRDefault="6B42858C" w14:paraId="33F7956B" w14:textId="5235EEB5">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21D2D8C3" w14:textId="5BDD1AA2">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4</w:t>
      </w:r>
    </w:p>
    <w:p w:rsidR="6B42858C" w:rsidP="6B42858C" w:rsidRDefault="6B42858C" w14:paraId="1998BC35" w14:textId="278BFE22">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332CB137" w14:textId="197A844C">
      <w:pPr>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01/04/2026</w:t>
      </w:r>
    </w:p>
    <w:p w:rsidR="6B42858C" w:rsidP="6B42858C" w:rsidRDefault="6B42858C" w14:paraId="66BC82E6" w14:textId="28E7EB50">
      <w:pPr>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19AB2440" w14:textId="7016DFDF">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759DDCA3" w14:textId="250DEB20">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The outfit recommendation logic was implemented using conditional statements based on temperature and rainfall. The interface design was improved to make the application easier to navigate.</w:t>
      </w:r>
    </w:p>
    <w:p w:rsidR="6B42858C" w:rsidP="6B42858C" w:rsidRDefault="6B42858C" w14:paraId="5430D097" w14:textId="7FE3D44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46D44295" w14:textId="2F0B3F24">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5CA13916" w14:textId="0101C9DA">
      <w:pPr>
        <w:pStyle w:val="ListParagraph"/>
        <w:numPr>
          <w:ilvl w:val="0"/>
          <w:numId w:val="25"/>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 wind speed functionality </w:t>
      </w:r>
    </w:p>
    <w:p w:rsidR="4844EB9F" w:rsidP="6B42858C" w:rsidRDefault="4844EB9F" w14:paraId="1EFDA827" w14:textId="28524EF0">
      <w:pPr>
        <w:pStyle w:val="ListParagraph"/>
        <w:numPr>
          <w:ilvl w:val="0"/>
          <w:numId w:val="25"/>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Improve recommendation accuracy </w:t>
      </w:r>
    </w:p>
    <w:p w:rsidR="4844EB9F" w:rsidP="6B42858C" w:rsidRDefault="4844EB9F" w14:paraId="4820415F" w14:textId="0CF31F6B">
      <w:pPr>
        <w:pStyle w:val="ListParagraph"/>
        <w:numPr>
          <w:ilvl w:val="0"/>
          <w:numId w:val="25"/>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Continue interface testing </w:t>
      </w:r>
    </w:p>
    <w:p w:rsidR="6B42858C" w:rsidP="6B42858C" w:rsidRDefault="6B42858C" w14:paraId="5F14DC53" w14:textId="095C6E2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19EA25B7" w14:textId="4B2C70C9">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08/04/2026</w:t>
      </w:r>
    </w:p>
    <w:p w:rsidR="6B42858C" w:rsidP="6B42858C" w:rsidRDefault="6B42858C" w14:paraId="034AB0E9" w14:textId="70D53D9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27B09EED" w14:textId="336A789F">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Week 5 </w:t>
      </w:r>
    </w:p>
    <w:p w:rsidR="6B42858C" w:rsidP="6B42858C" w:rsidRDefault="6B42858C" w14:paraId="63FD180C" w14:textId="58B2F28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01DBD223" w14:textId="1FCCC562">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08/04/2026</w:t>
      </w:r>
    </w:p>
    <w:p w:rsidR="6B42858C" w:rsidP="6B42858C" w:rsidRDefault="6B42858C" w14:paraId="230FC438" w14:textId="3E65434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5EC021CA" w14:textId="25BEA4D6">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2914AEED" w14:textId="33F6F6E3">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Wind speed conditions were successfully added to the recommendation system. Multiple weather scenarios were tested to ensure recommendations changed dynamically based on conditions.</w:t>
      </w:r>
    </w:p>
    <w:p w:rsidR="6B42858C" w:rsidP="6B42858C" w:rsidRDefault="6B42858C" w14:paraId="7E027545" w14:textId="5AF1DA3E">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20042BA9" w14:textId="654333EC">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4492940D" w14:textId="01D5BED3">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Conduct initial user feedback survey </w:t>
      </w:r>
    </w:p>
    <w:p w:rsidR="4844EB9F" w:rsidP="6B42858C" w:rsidRDefault="4844EB9F" w14:paraId="09BEA006" w14:textId="4F411033">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Identify improvements from testing </w:t>
      </w:r>
    </w:p>
    <w:p w:rsidR="4844EB9F" w:rsidP="6B42858C" w:rsidRDefault="4844EB9F" w14:paraId="17E80EDA" w14:textId="63E1538E">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Fix any interface issues discovered during testing </w:t>
      </w:r>
    </w:p>
    <w:p w:rsidR="6B42858C" w:rsidP="6B42858C" w:rsidRDefault="6B42858C" w14:paraId="6FB71A14" w14:textId="1DA064C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5CE09D5B" w14:textId="3CA169F3">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15/04/2026</w:t>
      </w:r>
    </w:p>
    <w:p w:rsidR="6B42858C" w:rsidP="6B42858C" w:rsidRDefault="6B42858C" w14:paraId="068DC367" w14:textId="02675E31">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4E997CC3" w14:textId="2EF697FA">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6</w:t>
      </w:r>
    </w:p>
    <w:p w:rsidR="4844EB9F" w:rsidP="6B42858C" w:rsidRDefault="4844EB9F" w14:paraId="419BA53D" w14:textId="0FE21551">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15/04/2026</w:t>
      </w:r>
    </w:p>
    <w:p w:rsidR="6B42858C" w:rsidP="6B42858C" w:rsidRDefault="6B42858C" w14:paraId="30C26196" w14:textId="315FEF5A">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33037D83" w14:textId="13A66983">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15C72953" w14:textId="59C247D2">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User feedback was collected using questionnaires and informal discussions. Participants suggested adding personalisation options and visual outfit examples. Minor user interface adjustments were also completed.</w:t>
      </w:r>
    </w:p>
    <w:p w:rsidR="6B42858C" w:rsidP="6B42858C" w:rsidRDefault="6B42858C" w14:paraId="06383B24" w14:textId="4EC5843D">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6191B47F" w14:textId="77C8709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09DF85DC" w14:textId="28EC039E">
      <w:pPr>
        <w:pStyle w:val="ListParagraph"/>
        <w:numPr>
          <w:ilvl w:val="0"/>
          <w:numId w:val="26"/>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Refine recommendation logic </w:t>
      </w:r>
    </w:p>
    <w:p w:rsidR="4844EB9F" w:rsidP="6B42858C" w:rsidRDefault="4844EB9F" w14:paraId="24E2E220" w14:textId="0E47AEB0">
      <w:pPr>
        <w:pStyle w:val="ListParagraph"/>
        <w:numPr>
          <w:ilvl w:val="0"/>
          <w:numId w:val="26"/>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Improve readability of outputs </w:t>
      </w:r>
    </w:p>
    <w:p w:rsidR="4844EB9F" w:rsidP="6B42858C" w:rsidRDefault="4844EB9F" w14:paraId="093D8AF3" w14:textId="2CFEA99F">
      <w:pPr>
        <w:pStyle w:val="ListParagraph"/>
        <w:numPr>
          <w:ilvl w:val="0"/>
          <w:numId w:val="26"/>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Begin documenting implementation process </w:t>
      </w:r>
    </w:p>
    <w:p w:rsidR="6B42858C" w:rsidP="6B42858C" w:rsidRDefault="6B42858C" w14:paraId="753B505B" w14:textId="5E119F68">
      <w:pPr>
        <w:pStyle w:val="Normal"/>
        <w:spacing w:before="0" w:beforeAutospacing="off" w:after="0" w:afterAutospacing="off"/>
        <w:ind w:left="0"/>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6DE0C926" w14:textId="491781A5">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22/04/2026</w:t>
      </w:r>
    </w:p>
    <w:p w:rsidR="6B42858C" w:rsidP="6B42858C" w:rsidRDefault="6B42858C" w14:paraId="01B31CE1" w14:textId="6050F87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3D639D4B" w14:textId="2DA9F156">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7</w:t>
      </w:r>
    </w:p>
    <w:p w:rsidR="6B42858C" w:rsidP="6B42858C" w:rsidRDefault="6B42858C" w14:paraId="1FC8857E" w14:textId="4D4D6A9A">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7267F625" w14:textId="1BE05ED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22/04/2026</w:t>
      </w:r>
    </w:p>
    <w:p w:rsidR="6B42858C" w:rsidP="6B42858C" w:rsidRDefault="6B42858C" w14:paraId="266669D6" w14:textId="6503CE9F">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13A09877" w14:textId="05ABFDDC">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2EB55968" w14:textId="39B2EBE6">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The recommendation system was refined to improve the accuracy of clothing suggestions. Additional testing was completed using different weather conditions and locations.</w:t>
      </w:r>
    </w:p>
    <w:p w:rsidR="6B42858C" w:rsidP="6B42858C" w:rsidRDefault="6B42858C" w14:paraId="2CD3E169" w14:textId="794766A1">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5BD7B080" w14:textId="3F15C5E9">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31BBCCBD" w14:textId="4563F450">
      <w:pPr>
        <w:pStyle w:val="ListParagraph"/>
        <w:numPr>
          <w:ilvl w:val="0"/>
          <w:numId w:val="27"/>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Capture screenshots for report evidence </w:t>
      </w:r>
    </w:p>
    <w:p w:rsidR="4844EB9F" w:rsidP="6B42858C" w:rsidRDefault="4844EB9F" w14:paraId="24447B74" w14:textId="792CEEB3">
      <w:pPr>
        <w:pStyle w:val="ListParagraph"/>
        <w:numPr>
          <w:ilvl w:val="0"/>
          <w:numId w:val="27"/>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Organise implementation documentation </w:t>
      </w:r>
    </w:p>
    <w:p w:rsidR="4844EB9F" w:rsidP="6B42858C" w:rsidRDefault="4844EB9F" w14:paraId="2970143C" w14:textId="1BEB5949">
      <w:pPr>
        <w:pStyle w:val="ListParagraph"/>
        <w:numPr>
          <w:ilvl w:val="0"/>
          <w:numId w:val="27"/>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Continue testing system stability </w:t>
      </w:r>
    </w:p>
    <w:p w:rsidR="6B42858C" w:rsidP="6B42858C" w:rsidRDefault="6B42858C" w14:paraId="4FF2885B" w14:textId="1C0785C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7D25F094" w14:textId="4456D172">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29/04/2026</w:t>
      </w:r>
    </w:p>
    <w:p w:rsidR="6B42858C" w:rsidP="6B42858C" w:rsidRDefault="6B42858C" w14:paraId="117CB3E8" w14:textId="79DF06D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0D5CEEC6" w14:textId="203347B1">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8</w:t>
      </w:r>
    </w:p>
    <w:p w:rsidR="6B42858C" w:rsidP="6B42858C" w:rsidRDefault="6B42858C" w14:paraId="70FE0731" w14:textId="3AFECA1C">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526C5AAC" w14:textId="37EFE406">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29/04/2026</w:t>
      </w:r>
    </w:p>
    <w:p w:rsidR="6B42858C" w:rsidP="6B42858C" w:rsidRDefault="6B42858C" w14:paraId="3616D695" w14:textId="6229BE3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6A83D365" w14:textId="3EEF6E0E">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57EE2709" w14:textId="42E0F743">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Screenshots of the application interface, API integration, and recommendation outputs were captured for inclusion in the report. Work also began on writing the implementation and reflection sections.</w:t>
      </w:r>
    </w:p>
    <w:p w:rsidR="6B42858C" w:rsidP="6B42858C" w:rsidRDefault="6B42858C" w14:paraId="391604C1" w14:textId="3424983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3DD237B4" w14:textId="08DC02D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7B263060" w14:textId="4086FCCA">
      <w:pPr>
        <w:pStyle w:val="ListParagraph"/>
        <w:numPr>
          <w:ilvl w:val="0"/>
          <w:numId w:val="28"/>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Complete Task 1 report section </w:t>
      </w:r>
    </w:p>
    <w:p w:rsidR="4844EB9F" w:rsidP="6B42858C" w:rsidRDefault="4844EB9F" w14:paraId="47C47585" w14:textId="5DC0FFC3">
      <w:pPr>
        <w:pStyle w:val="ListParagraph"/>
        <w:numPr>
          <w:ilvl w:val="0"/>
          <w:numId w:val="28"/>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Begin Task 2 enterprise section </w:t>
      </w:r>
    </w:p>
    <w:p w:rsidR="4844EB9F" w:rsidP="6B42858C" w:rsidRDefault="4844EB9F" w14:paraId="463F01FC" w14:textId="74085CEB">
      <w:pPr>
        <w:pStyle w:val="ListParagraph"/>
        <w:numPr>
          <w:ilvl w:val="0"/>
          <w:numId w:val="28"/>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Review references and citations </w:t>
      </w:r>
    </w:p>
    <w:p w:rsidR="6B42858C" w:rsidP="6B42858C" w:rsidRDefault="6B42858C" w14:paraId="1212DEF1" w14:textId="5848AEBF">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p>
    <w:p w:rsidR="4844EB9F" w:rsidP="6B42858C" w:rsidRDefault="4844EB9F" w14:paraId="08D98043" w14:textId="7E25C079">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06/05/2026</w:t>
      </w:r>
    </w:p>
    <w:p w:rsidR="6B42858C" w:rsidP="6B42858C" w:rsidRDefault="6B42858C" w14:paraId="7200FBA2" w14:textId="09895FF9">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844EB9F" w:rsidP="6B42858C" w:rsidRDefault="4844EB9F" w14:paraId="6E7B2ECC" w14:textId="7D8C405B">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u w:val="single"/>
          <w:lang w:val="en-GB"/>
        </w:rPr>
        <w:t>Week 9</w:t>
      </w:r>
    </w:p>
    <w:p w:rsidR="6B42858C" w:rsidP="6B42858C" w:rsidRDefault="6B42858C" w14:paraId="14AB384B" w14:textId="581B709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6F23E290" w14:textId="12143795">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Date: 06/05/2026</w:t>
      </w:r>
    </w:p>
    <w:p w:rsidR="4844EB9F" w:rsidP="6B42858C" w:rsidRDefault="4844EB9F" w14:paraId="4F70D58F" w14:textId="73256737">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844EB9F" w:rsidP="6B42858C" w:rsidRDefault="4844EB9F" w14:paraId="2E9B274A" w14:textId="332A6DD7">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Progress:</w:t>
      </w:r>
    </w:p>
    <w:p w:rsidR="4844EB9F" w:rsidP="6B42858C" w:rsidRDefault="4844EB9F" w14:paraId="609FD78F" w14:textId="0651F5BF">
      <w:pPr>
        <w:pStyle w:val="Normal"/>
        <w:spacing w:before="0" w:beforeAutospacing="off" w:after="0" w:afterAutospacing="off"/>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The report sections were reviewed and updated. Final testing of the application prototype was completed and remaining formatting improvements were made to the documentation.</w:t>
      </w:r>
    </w:p>
    <w:p w:rsidR="4844EB9F" w:rsidP="6B42858C" w:rsidRDefault="4844EB9F" w14:paraId="1A3E82AE" w14:textId="722EE240">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4844EB9F" w:rsidP="6B42858C" w:rsidRDefault="4844EB9F" w14:paraId="60474BAC" w14:textId="3E8CD4D7">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Actions:</w:t>
      </w:r>
    </w:p>
    <w:p w:rsidR="4844EB9F" w:rsidP="6B42858C" w:rsidRDefault="4844EB9F" w14:paraId="59FFC399" w14:textId="72066B78">
      <w:pPr>
        <w:pStyle w:val="ListParagraph"/>
        <w:numPr>
          <w:ilvl w:val="0"/>
          <w:numId w:val="29"/>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Finalise conclusion and references</w:t>
      </w:r>
    </w:p>
    <w:p w:rsidR="4844EB9F" w:rsidP="6B42858C" w:rsidRDefault="4844EB9F" w14:paraId="68FEEB9B" w14:textId="7D8521BD">
      <w:pPr>
        <w:pStyle w:val="ListParagraph"/>
        <w:numPr>
          <w:ilvl w:val="0"/>
          <w:numId w:val="29"/>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Proofread report for errors</w:t>
      </w:r>
    </w:p>
    <w:p w:rsidR="4844EB9F" w:rsidP="6B42858C" w:rsidRDefault="4844EB9F" w14:paraId="0A0F4352" w14:textId="5260D0C1">
      <w:pPr>
        <w:pStyle w:val="ListParagraph"/>
        <w:numPr>
          <w:ilvl w:val="0"/>
          <w:numId w:val="29"/>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Prepare final submission to Turnitin</w:t>
      </w:r>
    </w:p>
    <w:p w:rsidR="6B42858C" w:rsidP="6B42858C" w:rsidRDefault="6B42858C" w14:paraId="2D81C684" w14:textId="5366CA2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EB9F" w:rsidP="6B42858C" w:rsidRDefault="4844EB9F" w14:paraId="7E0F3F03" w14:textId="33E1E146">
      <w:pPr>
        <w:pStyle w:val="Normal"/>
        <w:spacing w:before="0" w:beforeAutospacing="off" w:after="0" w:afterAutospacing="off"/>
      </w:pPr>
      <w:r w:rsidRPr="6B42858C" w:rsidR="4844EB9F">
        <w:rPr>
          <w:rFonts w:ascii="Calibri" w:hAnsi="Calibri" w:eastAsia="Calibri" w:cs="Calibri"/>
          <w:b w:val="1"/>
          <w:bCs w:val="1"/>
          <w:i w:val="0"/>
          <w:iCs w:val="0"/>
          <w:caps w:val="0"/>
          <w:smallCaps w:val="0"/>
          <w:noProof w:val="0"/>
          <w:color w:val="000000" w:themeColor="text1" w:themeTint="FF" w:themeShade="FF"/>
          <w:sz w:val="24"/>
          <w:szCs w:val="24"/>
          <w:lang w:val="en-GB"/>
        </w:rPr>
        <w:t>Next review date:</w:t>
      </w:r>
      <w:r w:rsidRPr="6B42858C" w:rsidR="4844E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13/05/2026</w:t>
      </w:r>
    </w:p>
    <w:p w:rsidR="6B42858C" w:rsidP="6B42858C" w:rsidRDefault="6B42858C" w14:paraId="0126B205" w14:textId="26AE0ED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2858C" w:rsidP="6B42858C" w:rsidRDefault="6B42858C" w14:paraId="318F8EB0" w14:textId="78C560C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2858C" w:rsidP="6B42858C" w:rsidRDefault="6B42858C" w14:paraId="67BB49BB" w14:textId="299C1DF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2858C" w:rsidP="6B42858C" w:rsidRDefault="6B42858C" w14:paraId="32E835AF" w14:textId="72CE408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2858C" w:rsidRDefault="6B42858C" w14:paraId="46F164FD" w14:textId="1595512C"/>
    <w:p w:rsidR="36DD956E" w:rsidP="4E3E5BD8" w:rsidRDefault="36DD956E" w14:paraId="126730D4" w14:textId="24DD076C">
      <w:pPr>
        <w:pStyle w:val="Normal"/>
      </w:pPr>
      <w:r w:rsidR="36DD956E">
        <w:drawing>
          <wp:inline wp14:editId="0DF8D352" wp14:anchorId="0C30CC2F">
            <wp:extent cx="5486400" cy="1628775"/>
            <wp:effectExtent l="0" t="0" r="0" b="0"/>
            <wp:docPr id="2262521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6252160" name="Picture 226252160"/>
                    <pic:cNvPicPr/>
                  </pic:nvPicPr>
                  <pic:blipFill>
                    <a:blip xmlns:r="http://schemas.openxmlformats.org/officeDocument/2006/relationships" r:embed="rId1071534365">
                      <a:extLst>
                        <a:ext uri="{28A0092B-C50C-407E-A947-70E740481C1C}">
                          <a14:useLocalDpi xmlns:a14="http://schemas.microsoft.com/office/drawing/2010/main"/>
                        </a:ext>
                      </a:extLst>
                    </a:blip>
                    <a:stretch>
                      <a:fillRect/>
                    </a:stretch>
                  </pic:blipFill>
                  <pic:spPr>
                    <a:xfrm>
                      <a:off x="0" y="0"/>
                      <a:ext cx="5486400" cy="1628775"/>
                    </a:xfrm>
                    <a:prstGeom prst="rect">
                      <a:avLst/>
                    </a:prstGeom>
                  </pic:spPr>
                </pic:pic>
              </a:graphicData>
            </a:graphic>
          </wp:inline>
        </w:drawing>
      </w:r>
    </w:p>
    <w:p w:rsidR="5D257081" w:rsidP="6B42858C" w:rsidRDefault="5D257081" w14:paraId="75DA2B58" w14:textId="10356AF7">
      <w:pPr>
        <w:pStyle w:val="Heading2"/>
      </w:pPr>
      <w:r w:rsidR="5D257081">
        <w:rPr/>
        <w:t>CODE IMPLEMENTATION:</w:t>
      </w:r>
    </w:p>
    <w:p w:rsidR="5D257081" w:rsidP="6B42858C" w:rsidRDefault="5D257081" w14:paraId="381CAF85" w14:textId="3A610712">
      <w:pPr>
        <w:pStyle w:val="Normal"/>
      </w:pPr>
      <w:r w:rsidR="5D257081">
        <w:rPr/>
        <w:t xml:space="preserve">Home Screen </w:t>
      </w:r>
    </w:p>
    <w:p w:rsidR="5D257081" w:rsidP="6B42858C" w:rsidRDefault="5D257081" w14:paraId="24905D8A" w14:textId="37C01F2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586C0"/>
          <w:sz w:val="21"/>
          <w:szCs w:val="21"/>
          <w:lang w:val="en-GB"/>
        </w:rPr>
        <w:t>import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React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 useState, useEffect, useRef }</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586C0"/>
          <w:sz w:val="21"/>
          <w:szCs w:val="21"/>
          <w:lang w:val="en-GB"/>
        </w:rPr>
        <w:t>from</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A5D6FF"/>
          <w:sz w:val="21"/>
          <w:szCs w:val="21"/>
          <w:lang w:val="en-GB"/>
        </w:rPr>
        <w:t>'react'</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168046AF" w14:textId="08DC5EF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586C0"/>
          <w:sz w:val="21"/>
          <w:szCs w:val="21"/>
          <w:lang w:val="en-GB"/>
        </w:rPr>
        <w:t>import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 View, Text, TextInput, StyleSheet, TouchableOpacity, Modal, Pressable, Animated, Dimensions, ScrollView }</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586C0"/>
          <w:sz w:val="21"/>
          <w:szCs w:val="21"/>
          <w:lang w:val="en-GB"/>
        </w:rPr>
        <w:t>from</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A5D6FF"/>
          <w:sz w:val="21"/>
          <w:szCs w:val="21"/>
          <w:lang w:val="en-GB"/>
        </w:rPr>
        <w:t>'react-native'</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F509FEF" w14:textId="09A27E6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586C0"/>
          <w:sz w:val="21"/>
          <w:szCs w:val="21"/>
          <w:lang w:val="en-GB"/>
        </w:rPr>
        <w:t>import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 useNavigation }</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586C0"/>
          <w:sz w:val="21"/>
          <w:szCs w:val="21"/>
          <w:lang w:val="en-GB"/>
        </w:rPr>
        <w:t>from</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A5D6FF"/>
          <w:sz w:val="21"/>
          <w:szCs w:val="21"/>
          <w:lang w:val="en-GB"/>
        </w:rPr>
        <w:t>'@react-navigation/native'</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40B06812" w14:textId="46A6C3A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586C0"/>
          <w:sz w:val="21"/>
          <w:szCs w:val="21"/>
          <w:lang w:val="en-GB"/>
        </w:rPr>
        <w:t>import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axios</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586C0"/>
          <w:sz w:val="21"/>
          <w:szCs w:val="21"/>
          <w:lang w:val="en-GB"/>
        </w:rPr>
        <w:t>from</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A5D6FF"/>
          <w:sz w:val="21"/>
          <w:szCs w:val="21"/>
          <w:lang w:val="en-GB"/>
        </w:rPr>
        <w:t>'axios'</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414EEF53" w14:textId="0803EBEB">
      <w:pPr>
        <w:shd w:val="clear" w:color="auto" w:fill="121314"/>
        <w:spacing w:before="0" w:beforeAutospacing="off" w:after="0" w:afterAutospacing="off" w:line="285" w:lineRule="auto"/>
      </w:pPr>
    </w:p>
    <w:p w:rsidR="5D257081" w:rsidP="6B42858C" w:rsidRDefault="5D257081" w14:paraId="7039F825" w14:textId="488021B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 </w:t>
      </w:r>
      <w:r w:rsidRPr="6B42858C" w:rsidR="5D257081">
        <w:rPr>
          <w:rFonts w:ascii="Consolas" w:hAnsi="Consolas" w:eastAsia="Consolas" w:cs="Consolas"/>
          <w:b w:val="0"/>
          <w:bCs w:val="0"/>
          <w:noProof w:val="0"/>
          <w:color w:val="79C0FF"/>
          <w:sz w:val="21"/>
          <w:szCs w:val="21"/>
          <w:lang w:val="en-GB"/>
        </w:rPr>
        <w:t>width</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79C0FF"/>
          <w:sz w:val="21"/>
          <w:szCs w:val="21"/>
          <w:lang w:val="en-GB"/>
        </w:rPr>
        <w:t>height</w:t>
      </w:r>
      <w:r w:rsidRPr="6B42858C" w:rsidR="5D257081">
        <w:rPr>
          <w:rFonts w:ascii="Consolas" w:hAnsi="Consolas" w:eastAsia="Consolas" w:cs="Consolas"/>
          <w:b w:val="0"/>
          <w:bCs w:val="0"/>
          <w:noProof w:val="0"/>
          <w:color w:val="BBBEBF"/>
          <w:sz w:val="21"/>
          <w:szCs w:val="21"/>
          <w:lang w:val="en-GB"/>
        </w:rPr>
        <w:t xml:space="preserve"> }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79C0FF"/>
          <w:sz w:val="21"/>
          <w:szCs w:val="21"/>
          <w:lang w:val="en-GB"/>
        </w:rPr>
        <w:t>Dimensions</w:t>
      </w:r>
      <w:r w:rsidRPr="6B42858C" w:rsidR="5D257081">
        <w:rPr>
          <w:rFonts w:ascii="Consolas" w:hAnsi="Consolas" w:eastAsia="Consolas" w:cs="Consolas"/>
          <w:b w:val="0"/>
          <w:bCs w:val="0"/>
          <w:noProof w:val="0"/>
          <w:color w:val="BBBEBF"/>
          <w:sz w:val="21"/>
          <w:szCs w:val="21"/>
          <w:lang w:val="en-GB"/>
        </w:rPr>
        <w:t>.</w:t>
      </w:r>
      <w:r w:rsidRPr="6B42858C" w:rsidR="5D257081">
        <w:rPr>
          <w:rFonts w:ascii="Consolas" w:hAnsi="Consolas" w:eastAsia="Consolas" w:cs="Consolas"/>
          <w:b w:val="0"/>
          <w:bCs w:val="0"/>
          <w:noProof w:val="0"/>
          <w:color w:val="D2A8FF"/>
          <w:sz w:val="21"/>
          <w:szCs w:val="21"/>
          <w:lang w:val="en-GB"/>
        </w:rPr>
        <w:t>get</w:t>
      </w:r>
      <w:r w:rsidRPr="6B42858C" w:rsidR="5D257081">
        <w:rPr>
          <w:rFonts w:ascii="Consolas" w:hAnsi="Consolas" w:eastAsia="Consolas" w:cs="Consolas"/>
          <w:b w:val="0"/>
          <w:bCs w:val="0"/>
          <w:noProof w:val="0"/>
          <w:color w:val="BBBEBF"/>
          <w:sz w:val="21"/>
          <w:szCs w:val="21"/>
          <w:lang w:val="en-GB"/>
        </w:rPr>
        <w:t>(</w:t>
      </w:r>
      <w:r w:rsidRPr="6B42858C" w:rsidR="5D257081">
        <w:rPr>
          <w:rFonts w:ascii="Consolas" w:hAnsi="Consolas" w:eastAsia="Consolas" w:cs="Consolas"/>
          <w:b w:val="0"/>
          <w:bCs w:val="0"/>
          <w:noProof w:val="0"/>
          <w:color w:val="A5D6FF"/>
          <w:sz w:val="21"/>
          <w:szCs w:val="21"/>
          <w:lang w:val="en-GB"/>
        </w:rPr>
        <w:t>'window'</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11BED742" w14:textId="6A8CDE3D">
      <w:pPr>
        <w:shd w:val="clear" w:color="auto" w:fill="121314"/>
        <w:spacing w:before="0" w:beforeAutospacing="off" w:after="0" w:afterAutospacing="off" w:line="285" w:lineRule="auto"/>
      </w:pPr>
    </w:p>
    <w:p w:rsidR="5D257081" w:rsidP="6B42858C" w:rsidRDefault="5D257081" w14:paraId="5A779DB1" w14:textId="5CC47FF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8B949E"/>
          <w:sz w:val="21"/>
          <w:szCs w:val="21"/>
          <w:lang w:val="en-GB"/>
        </w:rPr>
        <w:t>// --- Weather Helpers ---</w:t>
      </w:r>
    </w:p>
    <w:p w:rsidR="5D257081" w:rsidP="6B42858C" w:rsidRDefault="5D257081" w14:paraId="22AF2439" w14:textId="21FE38D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2A8FF"/>
          <w:sz w:val="21"/>
          <w:szCs w:val="21"/>
          <w:lang w:val="en-GB"/>
        </w:rPr>
        <w:t>getWeatherCondition</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E169F8E" w14:textId="720ADB0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2</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'Clear'</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82E7D6E" w14:textId="10AE2E0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3</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45</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48</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'Cloudy'</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7C6C0EA" w14:textId="296667A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51</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53</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55</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'Drizzle'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9A98FC4" w14:textId="78E27A9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61</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63</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'Light Rain'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BCF345F" w14:textId="02DBD50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65</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Rain'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8D67928" w14:textId="0249090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71</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73</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75</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'Snow'</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BFEBD81" w14:textId="55CBA3D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80</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81</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'Showers'</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FEAE01E" w14:textId="62E9546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82</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Showers'</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F211FF3" w14:textId="2E12D63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95</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96</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99</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'Thunderstorm'</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454EB6F" w14:textId="37E9E1A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'Unknown'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C58F3D7" w14:textId="00BDB8E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2CC6D8BD" w14:textId="77D888A7">
      <w:pPr>
        <w:shd w:val="clear" w:color="auto" w:fill="121314"/>
        <w:spacing w:before="0" w:beforeAutospacing="off" w:after="0" w:afterAutospacing="off" w:line="285" w:lineRule="auto"/>
      </w:pPr>
    </w:p>
    <w:p w:rsidR="5D257081" w:rsidP="6B42858C" w:rsidRDefault="5D257081" w14:paraId="7C2F4374" w14:textId="1696847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2A8FF"/>
          <w:sz w:val="21"/>
          <w:szCs w:val="21"/>
          <w:lang w:val="en-GB"/>
        </w:rPr>
        <w:t>getWeatherEmoji</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4DDF9DD" w14:textId="3EB8222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switch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0F692588" w14:textId="54BED68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'Clear'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F0417E3" w14:textId="19009E3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'Cloudy'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CDC6975" w14:textId="44C7EB0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'Drizzle'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C852AC5" w14:textId="1774E58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'Light Rain'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04F1AB1" w14:textId="5AF9B22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'Showers'</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BF3D4BE" w14:textId="19BFD76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Rain'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12153B1" w14:textId="13AFA43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Showers'</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07FB661" w14:textId="5FEE09E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'Thunderstorm'</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8FA7F9C" w14:textId="6157199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case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'Snow'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57F0E30" w14:textId="5D6C933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default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79DDEFF" w14:textId="7C163A4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51489B33" w14:textId="4275704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1374F1A1" w14:textId="02FD696C">
      <w:pPr>
        <w:shd w:val="clear" w:color="auto" w:fill="121314"/>
        <w:spacing w:before="0" w:beforeAutospacing="off" w:after="0" w:afterAutospacing="off" w:line="285" w:lineRule="auto"/>
      </w:pPr>
    </w:p>
    <w:p w:rsidR="5D257081" w:rsidP="6B42858C" w:rsidRDefault="5D257081" w14:paraId="5E2C4878" w14:textId="32907AC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2A8FF"/>
          <w:sz w:val="21"/>
          <w:szCs w:val="21"/>
          <w:lang w:val="en-GB"/>
        </w:rPr>
        <w:t>suggestOutfitEmojis</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A657"/>
          <w:sz w:val="21"/>
          <w:szCs w:val="21"/>
          <w:lang w:val="en-GB"/>
        </w:rPr>
        <w:t>temp</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A657"/>
          <w:sz w:val="21"/>
          <w:szCs w:val="21"/>
          <w:lang w:val="en-GB"/>
        </w:rPr>
        <w:t>wind</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01CBE60" w14:textId="7490D6B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let</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45A22C7" w14:textId="32B4B3D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temp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25</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74C5B41" w14:textId="7FD69EB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else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temp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15</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C97FE4A" w14:textId="40C49BC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else</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C7D9913" w14:textId="43B4A83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wind</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AAE517B" w14:textId="7D06FF0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'Drizzle'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'Light Rain'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'Showers'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2B15A9A" w14:textId="6030637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Rain'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'Heavy Showers'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'Thunderstorm'</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AB60573" w14:textId="734E127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condition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'Snow'</w:t>
      </w:r>
      <w:r w:rsidRPr="6B42858C" w:rsidR="5D257081">
        <w:rPr>
          <w:rFonts w:ascii="Consolas" w:hAnsi="Consolas" w:eastAsia="Consolas" w:cs="Consolas"/>
          <w:b w:val="0"/>
          <w:bCs w:val="0"/>
          <w:noProof w:val="0"/>
          <w:color w:val="C9D1D9"/>
          <w:sz w:val="21"/>
          <w:szCs w:val="21"/>
          <w:lang w:val="en-GB"/>
        </w:rPr>
        <w:t xml:space="preserve">) outfit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C392BE1" w14:textId="5767E8C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outfit;</w:t>
      </w:r>
    </w:p>
    <w:p w:rsidR="5D257081" w:rsidP="6B42858C" w:rsidRDefault="5D257081" w14:paraId="2E779EBD" w14:textId="57F6694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1C9B7F8E" w14:textId="574ADC63">
      <w:pPr>
        <w:shd w:val="clear" w:color="auto" w:fill="121314"/>
        <w:spacing w:before="0" w:beforeAutospacing="off" w:after="0" w:afterAutospacing="off" w:line="285" w:lineRule="auto"/>
      </w:pPr>
    </w:p>
    <w:p w:rsidR="5D257081" w:rsidP="6B42858C" w:rsidRDefault="5D257081" w14:paraId="501E011C" w14:textId="2794E7A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8B949E"/>
          <w:sz w:val="21"/>
          <w:szCs w:val="21"/>
          <w:lang w:val="en-GB"/>
        </w:rPr>
        <w:t>// --- Falling Emoji Component</w:t>
      </w:r>
    </w:p>
    <w:p w:rsidR="5D257081" w:rsidP="6B42858C" w:rsidRDefault="5D257081" w14:paraId="18D68D6F" w14:textId="68D9FFA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2A8FF"/>
          <w:sz w:val="21"/>
          <w:szCs w:val="21"/>
          <w:lang w:val="en-GB"/>
        </w:rPr>
        <w:t>FallingEmoji</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 </w:t>
      </w:r>
      <w:r w:rsidRPr="6B42858C" w:rsidR="5D257081">
        <w:rPr>
          <w:rFonts w:ascii="Consolas" w:hAnsi="Consolas" w:eastAsia="Consolas" w:cs="Consolas"/>
          <w:b w:val="0"/>
          <w:bCs w:val="0"/>
          <w:noProof w:val="0"/>
          <w:color w:val="FFA657"/>
          <w:sz w:val="21"/>
          <w:szCs w:val="21"/>
          <w:lang w:val="en-GB"/>
        </w:rPr>
        <w:t>emoji</w:t>
      </w:r>
      <w:r w:rsidRPr="6B42858C" w:rsidR="5D257081">
        <w:rPr>
          <w:rFonts w:ascii="Consolas" w:hAnsi="Consolas" w:eastAsia="Consolas" w:cs="Consolas"/>
          <w:b w:val="0"/>
          <w:bCs w:val="0"/>
          <w:noProof w:val="0"/>
          <w:color w:val="BBBEBF"/>
          <w:sz w:val="21"/>
          <w:szCs w:val="21"/>
          <w:lang w:val="en-GB"/>
        </w:rPr>
        <w:t xml:space="preserve"> })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02B063E" w14:textId="768ECFE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translateY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useRef</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new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4EC9B0"/>
          <w:sz w:val="21"/>
          <w:szCs w:val="21"/>
          <w:lang w:val="en-GB"/>
        </w:rPr>
        <w:t>Value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5CEA8"/>
          <w:sz w:val="21"/>
          <w:szCs w:val="21"/>
          <w:lang w:val="en-GB"/>
        </w:rPr>
        <w:t>50</w:t>
      </w:r>
      <w:r w:rsidRPr="6B42858C" w:rsidR="5D257081">
        <w:rPr>
          <w:rFonts w:ascii="Consolas" w:hAnsi="Consolas" w:eastAsia="Consolas" w:cs="Consolas"/>
          <w:b w:val="0"/>
          <w:bCs w:val="0"/>
          <w:noProof w:val="0"/>
          <w:color w:val="C9D1D9"/>
          <w:sz w:val="21"/>
          <w:szCs w:val="21"/>
          <w:lang w:val="en-GB"/>
        </w:rPr>
        <w:t>)).current;</w:t>
      </w:r>
    </w:p>
    <w:p w:rsidR="5D257081" w:rsidP="6B42858C" w:rsidRDefault="5D257081" w14:paraId="2E61143C" w14:textId="7DA0FBA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useEffect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E55C0FD" w14:textId="5E4F5BF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loopAnimation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616A6B70" w14:textId="597E2BD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translateY</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setValue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5CEA8"/>
          <w:sz w:val="21"/>
          <w:szCs w:val="21"/>
          <w:lang w:val="en-GB"/>
        </w:rPr>
        <w:t>50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A732ABD" w14:textId="3711C66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timing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translateY</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7C857AB7" w14:textId="20A4771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toValue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height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50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DBD0E67" w14:textId="5BE589C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duration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4000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Math</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random</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2000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6E85244" w14:textId="7C5202C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useNativeDriver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true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880DB8C" w14:textId="1EB690B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start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loopAnimation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812E88E" w14:textId="3572636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580A02EE" w14:textId="68399BC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loopAnimation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4F6337D" w14:textId="4255488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p>
    <w:p w:rsidR="5D257081" w:rsidP="6B42858C" w:rsidRDefault="5D257081" w14:paraId="79F8D188" w14:textId="1A379BB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left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Math</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random</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width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30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81EAA2E" w14:textId="151750F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0E10956A" w14:textId="3806B2A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Animated.Text</w:t>
      </w:r>
    </w:p>
    <w:p w:rsidR="5D257081" w:rsidP="6B42858C" w:rsidRDefault="5D257081" w14:paraId="09C22EA1" w14:textId="61C9E24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C1F766C" w14:textId="24D3310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position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'absolute'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EC5CAA6" w14:textId="69045B9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left,</w:t>
      </w:r>
    </w:p>
    <w:p w:rsidR="5D257081" w:rsidP="6B42858C" w:rsidRDefault="5D257081" w14:paraId="1D196431" w14:textId="549B407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24</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DFA47DF" w14:textId="1DE56E9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transform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translateY }]</w:t>
      </w:r>
    </w:p>
    <w:p w:rsidR="5D257081" w:rsidP="6B42858C" w:rsidRDefault="5D257081" w14:paraId="2845FB2B" w14:textId="732B209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6B6C97FA" w14:textId="22B5F04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E7DF23F" w14:textId="10B8651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emoji</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5A0BF1BC" w14:textId="2955A47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5E192D5" w14:textId="5D01FD3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23AF99AA" w14:textId="7471FF3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4310ADC4" w14:textId="59C487FE">
      <w:pPr>
        <w:shd w:val="clear" w:color="auto" w:fill="121314"/>
        <w:spacing w:before="0" w:beforeAutospacing="off" w:after="0" w:afterAutospacing="off" w:line="285" w:lineRule="auto"/>
      </w:pPr>
    </w:p>
    <w:p w:rsidR="5D257081" w:rsidP="6B42858C" w:rsidRDefault="5D257081" w14:paraId="2F7EAEB8" w14:textId="0EC1FBE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586C0"/>
          <w:sz w:val="21"/>
          <w:szCs w:val="21"/>
          <w:lang w:val="en-GB"/>
        </w:rPr>
        <w:t>export</w:t>
      </w:r>
      <w:r w:rsidRPr="6B42858C" w:rsidR="5D257081">
        <w:rPr>
          <w:rFonts w:ascii="Consolas" w:hAnsi="Consolas" w:eastAsia="Consolas" w:cs="Consolas"/>
          <w:b w:val="0"/>
          <w:bCs w:val="0"/>
          <w:noProof w:val="0"/>
          <w:color w:val="FFA657"/>
          <w:sz w:val="21"/>
          <w:szCs w:val="21"/>
          <w:lang w:val="en-GB"/>
        </w:rPr>
        <w:t xml:space="preserve"> </w:t>
      </w:r>
      <w:r w:rsidRPr="6B42858C" w:rsidR="5D257081">
        <w:rPr>
          <w:rFonts w:ascii="Consolas" w:hAnsi="Consolas" w:eastAsia="Consolas" w:cs="Consolas"/>
          <w:b w:val="0"/>
          <w:bCs w:val="0"/>
          <w:noProof w:val="0"/>
          <w:color w:val="C586C0"/>
          <w:sz w:val="21"/>
          <w:szCs w:val="21"/>
          <w:lang w:val="en-GB"/>
        </w:rPr>
        <w:t>default</w:t>
      </w:r>
      <w:r w:rsidRPr="6B42858C" w:rsidR="5D257081">
        <w:rPr>
          <w:rFonts w:ascii="Consolas" w:hAnsi="Consolas" w:eastAsia="Consolas" w:cs="Consolas"/>
          <w:b w:val="0"/>
          <w:bCs w:val="0"/>
          <w:noProof w:val="0"/>
          <w:color w:val="FFA657"/>
          <w:sz w:val="21"/>
          <w:szCs w:val="21"/>
          <w:lang w:val="en-GB"/>
        </w:rPr>
        <w:t xml:space="preserve"> </w:t>
      </w:r>
      <w:r w:rsidRPr="6B42858C" w:rsidR="5D257081">
        <w:rPr>
          <w:rFonts w:ascii="Consolas" w:hAnsi="Consolas" w:eastAsia="Consolas" w:cs="Consolas"/>
          <w:b w:val="0"/>
          <w:bCs w:val="0"/>
          <w:noProof w:val="0"/>
          <w:color w:val="FF7B72"/>
          <w:sz w:val="21"/>
          <w:szCs w:val="21"/>
          <w:lang w:val="en-GB"/>
        </w:rPr>
        <w:t>function</w:t>
      </w:r>
      <w:r w:rsidRPr="6B42858C" w:rsidR="5D257081">
        <w:rPr>
          <w:rFonts w:ascii="Consolas" w:hAnsi="Consolas" w:eastAsia="Consolas" w:cs="Consolas"/>
          <w:b w:val="0"/>
          <w:bCs w:val="0"/>
          <w:noProof w:val="0"/>
          <w:color w:val="FFA657"/>
          <w:sz w:val="21"/>
          <w:szCs w:val="21"/>
          <w:lang w:val="en-GB"/>
        </w:rPr>
        <w:t xml:space="preserve"> </w:t>
      </w:r>
      <w:r w:rsidRPr="6B42858C" w:rsidR="5D257081">
        <w:rPr>
          <w:rFonts w:ascii="Consolas" w:hAnsi="Consolas" w:eastAsia="Consolas" w:cs="Consolas"/>
          <w:b w:val="0"/>
          <w:bCs w:val="0"/>
          <w:noProof w:val="0"/>
          <w:color w:val="D2A8FF"/>
          <w:sz w:val="21"/>
          <w:szCs w:val="21"/>
          <w:lang w:val="en-GB"/>
        </w:rPr>
        <w:t>HomeScreen</w:t>
      </w:r>
      <w:r w:rsidRPr="6B42858C" w:rsidR="5D257081">
        <w:rPr>
          <w:rFonts w:ascii="Consolas" w:hAnsi="Consolas" w:eastAsia="Consolas" w:cs="Consolas"/>
          <w:b w:val="0"/>
          <w:bCs w:val="0"/>
          <w:noProof w:val="0"/>
          <w:color w:val="FFA657"/>
          <w:sz w:val="21"/>
          <w:szCs w:val="21"/>
          <w:lang w:val="en-GB"/>
        </w:rPr>
        <w:t xml:space="preserve">({ city, setCity })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5A799A1" w14:textId="1311498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navigation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useNavigation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E07D01A" w14:textId="4AFB916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menuVisible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CA65D4A" w14:textId="74FAB1B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inputCity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setInputCity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C97B3DB" w14:textId="560766B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null</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FFD4A58" w14:textId="19B6EE5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hourlyForecast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setHourlyForecast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EFE7C8F" w14:textId="7C6698A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loading</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setLoading</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D296BD8" w14:textId="5F31DAE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tip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setTip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useState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30D96DFC" w14:textId="25FDE659">
      <w:pPr>
        <w:shd w:val="clear" w:color="auto" w:fill="121314"/>
        <w:spacing w:before="0" w:beforeAutospacing="off" w:after="0" w:afterAutospacing="off" w:line="285" w:lineRule="auto"/>
      </w:pPr>
    </w:p>
    <w:p w:rsidR="5D257081" w:rsidP="6B42858C" w:rsidRDefault="5D257081" w14:paraId="4D5AFBCB" w14:textId="14F4294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Animation refs</w:t>
      </w:r>
    </w:p>
    <w:p w:rsidR="5D257081" w:rsidP="6B42858C" w:rsidRDefault="5D257081" w14:paraId="0A22D2D7" w14:textId="680ACDF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statAnim</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useRef</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new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4EC9B0"/>
          <w:sz w:val="21"/>
          <w:szCs w:val="21"/>
          <w:lang w:val="en-GB"/>
        </w:rPr>
        <w:t>Value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)).current;</w:t>
      </w:r>
    </w:p>
    <w:p w:rsidR="5D257081" w:rsidP="6B42858C" w:rsidRDefault="5D257081" w14:paraId="2B8C9EFB" w14:textId="6171D84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useRef</w:t>
      </w:r>
      <w:r w:rsidRPr="6B42858C" w:rsidR="5D257081">
        <w:rPr>
          <w:rFonts w:ascii="Consolas" w:hAnsi="Consolas" w:eastAsia="Consolas" w:cs="Consolas"/>
          <w:b w:val="0"/>
          <w:bCs w:val="0"/>
          <w:noProof w:val="0"/>
          <w:color w:val="C9D1D9"/>
          <w:sz w:val="21"/>
          <w:szCs w:val="21"/>
          <w:lang w:val="en-GB"/>
        </w:rPr>
        <w:t>([]).current;</w:t>
      </w:r>
    </w:p>
    <w:p w:rsidR="6B42858C" w:rsidP="6B42858C" w:rsidRDefault="6B42858C" w14:paraId="27197CB2" w14:textId="70AEBD86">
      <w:pPr>
        <w:shd w:val="clear" w:color="auto" w:fill="121314"/>
        <w:spacing w:before="0" w:beforeAutospacing="off" w:after="0" w:afterAutospacing="off" w:line="285" w:lineRule="auto"/>
      </w:pPr>
    </w:p>
    <w:p w:rsidR="5D257081" w:rsidP="6B42858C" w:rsidRDefault="5D257081" w14:paraId="44374728" w14:textId="7281A85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getTodayWeather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async</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2EA4C950" w14:textId="07F6EEF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5AF44B10" w14:textId="0C6B133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CDCAA"/>
          <w:sz w:val="21"/>
          <w:szCs w:val="21"/>
          <w:lang w:val="en-GB"/>
        </w:rPr>
        <w:t>alert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'Enter a city name'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CC91FAD" w14:textId="1D6EA08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402E214" w14:textId="5F13F36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1A1F7414" w14:textId="19D13AAA">
      <w:pPr>
        <w:shd w:val="clear" w:color="auto" w:fill="121314"/>
        <w:spacing w:before="0" w:beforeAutospacing="off" w:after="0" w:afterAutospacing="off" w:line="285" w:lineRule="auto"/>
      </w:pPr>
    </w:p>
    <w:p w:rsidR="5D257081" w:rsidP="6B42858C" w:rsidRDefault="5D257081" w14:paraId="141C77F8" w14:textId="373F15D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setLoading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true</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633C2E4E" w14:textId="0D83B74B">
      <w:pPr>
        <w:shd w:val="clear" w:color="auto" w:fill="121314"/>
        <w:spacing w:before="0" w:beforeAutospacing="off" w:after="0" w:afterAutospacing="off" w:line="285" w:lineRule="auto"/>
      </w:pPr>
    </w:p>
    <w:p w:rsidR="5D257081" w:rsidP="6B42858C" w:rsidRDefault="5D257081" w14:paraId="79B487B7" w14:textId="19B753C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try</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2D7EE4E" w14:textId="2D73218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Get coordinates</w:t>
      </w:r>
    </w:p>
    <w:p w:rsidR="5D257081" w:rsidP="6B42858C" w:rsidRDefault="5D257081" w14:paraId="43CAB04F" w14:textId="3A07BE3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geoRes</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await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axios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get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04ED8F1" w14:textId="7D15AE0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`https://geocoding-api.open-meteo.com/v1/search?name=</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A5D6FF"/>
          <w:sz w:val="21"/>
          <w:szCs w:val="21"/>
          <w:lang w:val="en-GB"/>
        </w:rPr>
        <w:t>`</w:t>
      </w:r>
    </w:p>
    <w:p w:rsidR="5D257081" w:rsidP="6B42858C" w:rsidRDefault="5D257081" w14:paraId="309BF390" w14:textId="3E753BF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33DA36D5" w14:textId="7C6F9D12">
      <w:pPr>
        <w:shd w:val="clear" w:color="auto" w:fill="121314"/>
        <w:spacing w:before="0" w:beforeAutospacing="off" w:after="0" w:afterAutospacing="off" w:line="285" w:lineRule="auto"/>
      </w:pPr>
    </w:p>
    <w:p w:rsidR="5D257081" w:rsidP="6B42858C" w:rsidRDefault="5D257081" w14:paraId="6EFD6900" w14:textId="648DF74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79C0FF"/>
          <w:sz w:val="21"/>
          <w:szCs w:val="21"/>
          <w:lang w:val="en-GB"/>
        </w:rPr>
        <w:t>geoRes</w:t>
      </w:r>
      <w:r w:rsidRPr="6B42858C" w:rsidR="5D257081">
        <w:rPr>
          <w:rFonts w:ascii="Consolas" w:hAnsi="Consolas" w:eastAsia="Consolas" w:cs="Consolas"/>
          <w:b w:val="0"/>
          <w:bCs w:val="0"/>
          <w:noProof w:val="0"/>
          <w:color w:val="C9D1D9"/>
          <w:sz w:val="21"/>
          <w:szCs w:val="21"/>
          <w:lang w:val="en-GB"/>
        </w:rPr>
        <w:t xml:space="preserve">.data.results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geoRes</w:t>
      </w:r>
      <w:r w:rsidRPr="6B42858C" w:rsidR="5D257081">
        <w:rPr>
          <w:rFonts w:ascii="Consolas" w:hAnsi="Consolas" w:eastAsia="Consolas" w:cs="Consolas"/>
          <w:b w:val="0"/>
          <w:bCs w:val="0"/>
          <w:noProof w:val="0"/>
          <w:color w:val="C9D1D9"/>
          <w:sz w:val="21"/>
          <w:szCs w:val="21"/>
          <w:lang w:val="en-GB"/>
        </w:rPr>
        <w:t>.data.results.</w:t>
      </w:r>
      <w:r w:rsidRPr="6B42858C" w:rsidR="5D257081">
        <w:rPr>
          <w:rFonts w:ascii="Consolas" w:hAnsi="Consolas" w:eastAsia="Consolas" w:cs="Consolas"/>
          <w:b w:val="0"/>
          <w:bCs w:val="0"/>
          <w:noProof w:val="0"/>
          <w:color w:val="79C0FF"/>
          <w:sz w:val="21"/>
          <w:szCs w:val="21"/>
          <w:lang w:val="en-GB"/>
        </w:rPr>
        <w:t>length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1239EDBC" w14:textId="1460358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CDCAA"/>
          <w:sz w:val="21"/>
          <w:szCs w:val="21"/>
          <w:lang w:val="en-GB"/>
        </w:rPr>
        <w:t>alert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'City not found'</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96D2959" w14:textId="26FB2AF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setLoading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C2A3C58" w14:textId="6CE0C6E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AD14C4E" w14:textId="24AEB7D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35D27723" w14:textId="4B87CF74">
      <w:pPr>
        <w:shd w:val="clear" w:color="auto" w:fill="121314"/>
        <w:spacing w:before="0" w:beforeAutospacing="off" w:after="0" w:afterAutospacing="off" w:line="285" w:lineRule="auto"/>
      </w:pPr>
    </w:p>
    <w:p w:rsidR="5D257081" w:rsidP="6B42858C" w:rsidRDefault="5D257081" w14:paraId="1457F7B0" w14:textId="1E4255B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79C0FF"/>
          <w:sz w:val="21"/>
          <w:szCs w:val="21"/>
          <w:lang w:val="en-GB"/>
        </w:rPr>
        <w:t>latitude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longitude</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geoRes</w:t>
      </w:r>
      <w:r w:rsidRPr="6B42858C" w:rsidR="5D257081">
        <w:rPr>
          <w:rFonts w:ascii="Consolas" w:hAnsi="Consolas" w:eastAsia="Consolas" w:cs="Consolas"/>
          <w:b w:val="0"/>
          <w:bCs w:val="0"/>
          <w:noProof w:val="0"/>
          <w:color w:val="C9D1D9"/>
          <w:sz w:val="21"/>
          <w:szCs w:val="21"/>
          <w:lang w:val="en-GB"/>
        </w:rPr>
        <w:t>.data.results[</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4F19F6B5" w14:textId="33F3D106">
      <w:pPr>
        <w:shd w:val="clear" w:color="auto" w:fill="121314"/>
        <w:spacing w:before="0" w:beforeAutospacing="off" w:after="0" w:afterAutospacing="off" w:line="285" w:lineRule="auto"/>
      </w:pPr>
    </w:p>
    <w:p w:rsidR="5D257081" w:rsidP="6B42858C" w:rsidRDefault="5D257081" w14:paraId="6FA5B5BF" w14:textId="4AA7C3A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Weather request</w:t>
      </w:r>
    </w:p>
    <w:p w:rsidR="5D257081" w:rsidP="6B42858C" w:rsidRDefault="5D257081" w14:paraId="7EC12B68" w14:textId="35FBBF7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weatherRes</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await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axios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get</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A7577CD" w14:textId="55C7EEC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`https://api.open-meteo.com/v1/forecast?latitude=</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79C0FF"/>
          <w:sz w:val="21"/>
          <w:szCs w:val="21"/>
          <w:lang w:val="en-GB"/>
        </w:rPr>
        <w:t>latitude</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A5D6FF"/>
          <w:sz w:val="21"/>
          <w:szCs w:val="21"/>
          <w:lang w:val="en-GB"/>
        </w:rPr>
        <w:t>&amp;longitude=</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79C0FF"/>
          <w:sz w:val="21"/>
          <w:szCs w:val="21"/>
          <w:lang w:val="en-GB"/>
        </w:rPr>
        <w:t>longitude</w:t>
      </w:r>
      <w:r w:rsidRPr="6B42858C" w:rsidR="5D257081">
        <w:rPr>
          <w:rFonts w:ascii="Consolas" w:hAnsi="Consolas" w:eastAsia="Consolas" w:cs="Consolas"/>
          <w:b w:val="0"/>
          <w:bCs w:val="0"/>
          <w:noProof w:val="0"/>
          <w:color w:val="569CD6"/>
          <w:sz w:val="21"/>
          <w:szCs w:val="21"/>
          <w:lang w:val="en-GB"/>
        </w:rPr>
        <w:t>}</w:t>
      </w:r>
      <w:r w:rsidRPr="6B42858C" w:rsidR="5D257081">
        <w:rPr>
          <w:rFonts w:ascii="Consolas" w:hAnsi="Consolas" w:eastAsia="Consolas" w:cs="Consolas"/>
          <w:b w:val="0"/>
          <w:bCs w:val="0"/>
          <w:noProof w:val="0"/>
          <w:color w:val="A5D6FF"/>
          <w:sz w:val="21"/>
          <w:szCs w:val="21"/>
          <w:lang w:val="en-GB"/>
        </w:rPr>
        <w:t>&amp;hourly=temperature_2m,weathercode,windspeed_10m,precipitation_probability&amp;daily=temperature_2m_max,temperature_2m_min,weathercode,windspeed_10m_max,precipitation_probability_max,uv_index_max&amp;timezone=auto`</w:t>
      </w:r>
    </w:p>
    <w:p w:rsidR="5D257081" w:rsidP="6B42858C" w:rsidRDefault="5D257081" w14:paraId="5B65E7E7" w14:textId="54F7854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1C3DCBC4" w14:textId="2E7E64A3">
      <w:pPr>
        <w:shd w:val="clear" w:color="auto" w:fill="121314"/>
        <w:spacing w:before="0" w:beforeAutospacing="off" w:after="0" w:afterAutospacing="off" w:line="285" w:lineRule="auto"/>
      </w:pPr>
    </w:p>
    <w:p w:rsidR="5D257081" w:rsidP="6B42858C" w:rsidRDefault="5D257081" w14:paraId="124E22CE" w14:textId="4D58DCC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daily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weatherRes</w:t>
      </w:r>
      <w:r w:rsidRPr="6B42858C" w:rsidR="5D257081">
        <w:rPr>
          <w:rFonts w:ascii="Consolas" w:hAnsi="Consolas" w:eastAsia="Consolas" w:cs="Consolas"/>
          <w:b w:val="0"/>
          <w:bCs w:val="0"/>
          <w:noProof w:val="0"/>
          <w:color w:val="C9D1D9"/>
          <w:sz w:val="21"/>
          <w:szCs w:val="21"/>
          <w:lang w:val="en-GB"/>
        </w:rPr>
        <w:t>.data.daily;</w:t>
      </w:r>
    </w:p>
    <w:p w:rsidR="5D257081" w:rsidP="6B42858C" w:rsidRDefault="5D257081" w14:paraId="053C7BC9" w14:textId="585603F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weatherRes</w:t>
      </w:r>
      <w:r w:rsidRPr="6B42858C" w:rsidR="5D257081">
        <w:rPr>
          <w:rFonts w:ascii="Consolas" w:hAnsi="Consolas" w:eastAsia="Consolas" w:cs="Consolas"/>
          <w:b w:val="0"/>
          <w:bCs w:val="0"/>
          <w:noProof w:val="0"/>
          <w:color w:val="C9D1D9"/>
          <w:sz w:val="21"/>
          <w:szCs w:val="21"/>
          <w:lang w:val="en-GB"/>
        </w:rPr>
        <w:t>.data.hourly;</w:t>
      </w:r>
    </w:p>
    <w:p w:rsidR="6B42858C" w:rsidP="6B42858C" w:rsidRDefault="6B42858C" w14:paraId="59C7ECF6" w14:textId="4F246EDC">
      <w:pPr>
        <w:shd w:val="clear" w:color="auto" w:fill="121314"/>
        <w:spacing w:before="0" w:beforeAutospacing="off" w:after="0" w:afterAutospacing="off" w:line="285" w:lineRule="auto"/>
      </w:pPr>
    </w:p>
    <w:p w:rsidR="5D257081" w:rsidP="6B42858C" w:rsidRDefault="5D257081" w14:paraId="6270F650" w14:textId="3142DC5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66105F7B" w14:textId="1BC54C7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temperature_2m_max</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D1390E6" w14:textId="17ADE42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temperature_2m_min</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5FFD248" w14:textId="26EC037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weathercode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E809AB0" w14:textId="65717BA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windspeed_10m_max</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9EB3834" w14:textId="0A2CAF9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precipitation_probability_max</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44DFF61" w14:textId="5C25CFC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uv_index_max</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0B721A8" w14:textId="25C093D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daily</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10212C27" w14:textId="56326BE8">
      <w:pPr>
        <w:shd w:val="clear" w:color="auto" w:fill="121314"/>
        <w:spacing w:before="0" w:beforeAutospacing="off" w:after="0" w:afterAutospacing="off" w:line="285" w:lineRule="auto"/>
      </w:pPr>
    </w:p>
    <w:p w:rsidR="5D257081" w:rsidP="6B42858C" w:rsidRDefault="5D257081" w14:paraId="0F312B01" w14:textId="1E1E95C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condition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getWeatherCondition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weathercode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3C9C9807" w14:textId="1C18A703">
      <w:pPr>
        <w:shd w:val="clear" w:color="auto" w:fill="121314"/>
        <w:spacing w:before="0" w:beforeAutospacing="off" w:after="0" w:afterAutospacing="off" w:line="285" w:lineRule="auto"/>
      </w:pPr>
    </w:p>
    <w:p w:rsidR="5D257081" w:rsidP="6B42858C" w:rsidRDefault="5D257081" w14:paraId="4A8DD872" w14:textId="005CC29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outfit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suggestOutfitEmojis</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C9714B7" w14:textId="5E545DC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F0980B5" w14:textId="583D658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windspeed_10m_max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68763D5" w14:textId="2AF2FD2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condition</w:t>
      </w:r>
    </w:p>
    <w:p w:rsidR="5D257081" w:rsidP="6B42858C" w:rsidRDefault="5D257081" w14:paraId="775F39A4" w14:textId="5E7EC3A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160CF1AF" w14:textId="547C0F36">
      <w:pPr>
        <w:shd w:val="clear" w:color="auto" w:fill="121314"/>
        <w:spacing w:before="0" w:beforeAutospacing="off" w:after="0" w:afterAutospacing="off" w:line="285" w:lineRule="auto"/>
      </w:pPr>
    </w:p>
    <w:p w:rsidR="5D257081" w:rsidP="6B42858C" w:rsidRDefault="5D257081" w14:paraId="529D114D" w14:textId="5868691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Main weather</w:t>
      </w:r>
    </w:p>
    <w:p w:rsidR="5D257081" w:rsidP="6B42858C" w:rsidRDefault="5D257081" w14:paraId="35E07484" w14:textId="73CEDC6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setTodayWeather</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52C15AF" w14:textId="7E076CB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tempMax</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73440B6" w14:textId="0199CF6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tempMin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temperature_2m_min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A51395E" w14:textId="08CC203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wind</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windspeed_10m_max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E2A8CED" w14:textId="3EDBD93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condition,</w:t>
      </w:r>
    </w:p>
    <w:p w:rsidR="5D257081" w:rsidP="6B42858C" w:rsidRDefault="5D257081" w14:paraId="3F287320" w14:textId="1CAB645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outfit,</w:t>
      </w:r>
    </w:p>
    <w:p w:rsidR="5D257081" w:rsidP="6B42858C" w:rsidRDefault="5D257081" w14:paraId="20632029" w14:textId="4DA4DB7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rainChance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precipitation_probability_max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AFDBFA2" w14:textId="522B63A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uv</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uv_index_max[</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7B339B1" w14:textId="6278F36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4CB5D74B" w14:textId="740CADB3">
      <w:pPr>
        <w:shd w:val="clear" w:color="auto" w:fill="121314"/>
        <w:spacing w:before="0" w:beforeAutospacing="off" w:after="0" w:afterAutospacing="off" w:line="285" w:lineRule="auto"/>
      </w:pPr>
    </w:p>
    <w:p w:rsidR="5D257081" w:rsidP="6B42858C" w:rsidRDefault="5D257081" w14:paraId="43B223D4" w14:textId="1F54E07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Hourly forecast</w:t>
      </w:r>
    </w:p>
    <w:p w:rsidR="5D257081" w:rsidP="6B42858C" w:rsidRDefault="5D257081" w14:paraId="7F2328DB" w14:textId="2B1005F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hourlyData</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Array</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from</w:t>
      </w:r>
      <w:r w:rsidRPr="6B42858C" w:rsidR="5D257081">
        <w:rPr>
          <w:rFonts w:ascii="Consolas" w:hAnsi="Consolas" w:eastAsia="Consolas" w:cs="Consolas"/>
          <w:b w:val="0"/>
          <w:bCs w:val="0"/>
          <w:noProof w:val="0"/>
          <w:color w:val="C9D1D9"/>
          <w:sz w:val="21"/>
          <w:szCs w:val="21"/>
          <w:lang w:val="en-GB"/>
        </w:rPr>
        <w:t>({ length</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map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_</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B49C3E7" w14:textId="26F51C5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temp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hourly.temperature_2m[i],</w:t>
      </w:r>
    </w:p>
    <w:p w:rsidR="5D257081" w:rsidP="6B42858C" w:rsidRDefault="5D257081" w14:paraId="30E4B373" w14:textId="56FECFB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code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.weathercode[</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FC8144C" w14:textId="7CD6311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wind</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.windspeed_10m[</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E981C20" w14:textId="547A059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rainChance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.precipitation_probability[</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051476B" w14:textId="06118E8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outfit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suggestOutfitEmojis</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2DDB060" w14:textId="0FD892C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.temperature_2m[</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893F1CB" w14:textId="3584CDB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.windspeed_10m[</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1F81559" w14:textId="40B62FB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getWeatherCondition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hourly</w:t>
      </w:r>
      <w:r w:rsidRPr="6B42858C" w:rsidR="5D257081">
        <w:rPr>
          <w:rFonts w:ascii="Consolas" w:hAnsi="Consolas" w:eastAsia="Consolas" w:cs="Consolas"/>
          <w:b w:val="0"/>
          <w:bCs w:val="0"/>
          <w:noProof w:val="0"/>
          <w:color w:val="C9D1D9"/>
          <w:sz w:val="21"/>
          <w:szCs w:val="21"/>
          <w:lang w:val="en-GB"/>
        </w:rPr>
        <w:t>.weathercode[</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BD6DB44" w14:textId="695BC01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1561CE7C" w14:textId="48E15E5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7011BEED" w14:textId="51B2A8AB">
      <w:pPr>
        <w:shd w:val="clear" w:color="auto" w:fill="121314"/>
        <w:spacing w:before="0" w:beforeAutospacing="off" w:after="0" w:afterAutospacing="off" w:line="285" w:lineRule="auto"/>
      </w:pPr>
    </w:p>
    <w:p w:rsidR="5D257081" w:rsidP="6B42858C" w:rsidRDefault="5D257081" w14:paraId="70DDA00D" w14:textId="4D4E540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setHourlyForecast</w:t>
      </w:r>
      <w:r w:rsidRPr="6B42858C" w:rsidR="5D257081">
        <w:rPr>
          <w:rFonts w:ascii="Consolas" w:hAnsi="Consolas" w:eastAsia="Consolas" w:cs="Consolas"/>
          <w:b w:val="0"/>
          <w:bCs w:val="0"/>
          <w:noProof w:val="0"/>
          <w:color w:val="C9D1D9"/>
          <w:sz w:val="21"/>
          <w:szCs w:val="21"/>
          <w:lang w:val="en-GB"/>
        </w:rPr>
        <w:t>(hourlyData);</w:t>
      </w:r>
    </w:p>
    <w:p w:rsidR="6B42858C" w:rsidP="6B42858C" w:rsidRDefault="6B42858C" w14:paraId="37833B4E" w14:textId="5149C8CE">
      <w:pPr>
        <w:shd w:val="clear" w:color="auto" w:fill="121314"/>
        <w:spacing w:before="0" w:beforeAutospacing="off" w:after="0" w:afterAutospacing="off" w:line="285" w:lineRule="auto"/>
      </w:pPr>
    </w:p>
    <w:p w:rsidR="5D257081" w:rsidP="6B42858C" w:rsidRDefault="5D257081" w14:paraId="04D24FED" w14:textId="234CCC8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Reset animation values</w:t>
      </w:r>
    </w:p>
    <w:p w:rsidR="5D257081" w:rsidP="6B42858C" w:rsidRDefault="5D257081" w14:paraId="6181D2C1" w14:textId="797B704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length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492D2A6E" w14:textId="353A094D">
      <w:pPr>
        <w:shd w:val="clear" w:color="auto" w:fill="121314"/>
        <w:spacing w:before="0" w:beforeAutospacing="off" w:after="0" w:afterAutospacing="off" w:line="285" w:lineRule="auto"/>
      </w:pPr>
    </w:p>
    <w:p w:rsidR="5D257081" w:rsidP="6B42858C" w:rsidRDefault="5D257081" w14:paraId="3B80D023" w14:textId="32F057B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hourlyData</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forEach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62B4A6EE" w14:textId="0C36DD6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push</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new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4EC9B0"/>
          <w:sz w:val="21"/>
          <w:szCs w:val="21"/>
          <w:lang w:val="en-GB"/>
        </w:rPr>
        <w:t>Value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A007587" w14:textId="5C80678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6F743580" w14:textId="38F19CFC">
      <w:pPr>
        <w:shd w:val="clear" w:color="auto" w:fill="121314"/>
        <w:spacing w:before="0" w:beforeAutospacing="off" w:after="0" w:afterAutospacing="off" w:line="285" w:lineRule="auto"/>
      </w:pPr>
    </w:p>
    <w:p w:rsidR="5D257081" w:rsidP="6B42858C" w:rsidRDefault="5D257081" w14:paraId="1578CCF6" w14:textId="34E513F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Tips</w:t>
      </w:r>
    </w:p>
    <w:p w:rsidR="5D257081" w:rsidP="6B42858C" w:rsidRDefault="5D257081" w14:paraId="6293AEB3" w14:textId="5DE6F11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condition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'Rain'</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6FFECFED" w14:textId="19E4CC7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setTip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'Don’t forget your umbrella!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660B5E0" w14:textId="1F2E6E7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C586C0"/>
          <w:sz w:val="21"/>
          <w:szCs w:val="21"/>
          <w:lang w:val="en-GB"/>
        </w:rPr>
        <w:t>else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condition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'Snow'</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7CC29302" w14:textId="62B0294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setTip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'Bundle up, it’s snowy!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BF7DAFC" w14:textId="3126A3E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C586C0"/>
          <w:sz w:val="21"/>
          <w:szCs w:val="21"/>
          <w:lang w:val="en-GB"/>
        </w:rPr>
        <w:t>else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if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temperature_2m_max</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25</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5D2F022E" w14:textId="58028E2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setTip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'Perfect day for shorts!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D30E68C" w14:textId="2D12926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C586C0"/>
          <w:sz w:val="21"/>
          <w:szCs w:val="21"/>
          <w:lang w:val="en-GB"/>
        </w:rPr>
        <w:t>else</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1A986B5" w14:textId="5BD44A7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setTip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'Have a comfortable day! 🙂'</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5E41DC3" w14:textId="4229CD8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6C26AEB4" w14:textId="5EEAA4E6">
      <w:pPr>
        <w:shd w:val="clear" w:color="auto" w:fill="121314"/>
        <w:spacing w:before="0" w:beforeAutospacing="off" w:after="0" w:afterAutospacing="off" w:line="285" w:lineRule="auto"/>
      </w:pPr>
    </w:p>
    <w:p w:rsidR="5D257081" w:rsidP="6B42858C" w:rsidRDefault="5D257081" w14:paraId="7C614382" w14:textId="62ACE10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Animate stats</w:t>
      </w:r>
    </w:p>
    <w:p w:rsidR="5D257081" w:rsidP="6B42858C" w:rsidRDefault="5D257081" w14:paraId="33C78910" w14:textId="6308BDB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timing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statAnim</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60FECB0B" w14:textId="2B557F0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toValue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D40F49F" w14:textId="3855EAA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duration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800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08B53E20" w14:textId="1564381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useNativeDriver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true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F99FC4C" w14:textId="323F1C8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start</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4A449E30" w14:textId="0EFF9D6E">
      <w:pPr>
        <w:shd w:val="clear" w:color="auto" w:fill="121314"/>
        <w:spacing w:before="0" w:beforeAutospacing="off" w:after="0" w:afterAutospacing="off" w:line="285" w:lineRule="auto"/>
      </w:pPr>
    </w:p>
    <w:p w:rsidR="5D257081" w:rsidP="6B42858C" w:rsidRDefault="5D257081" w14:paraId="2259AF6D" w14:textId="3B3FD41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B949E"/>
          <w:sz w:val="21"/>
          <w:szCs w:val="21"/>
          <w:lang w:val="en-GB"/>
        </w:rPr>
        <w:t>// Animate hourly cards</w:t>
      </w:r>
    </w:p>
    <w:p w:rsidR="5D257081" w:rsidP="6B42858C" w:rsidRDefault="5D257081" w14:paraId="73664EED" w14:textId="1C8604A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stagger</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4472CA21" w14:textId="6BEEF46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100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1E1F8D9" w14:textId="5071414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map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anim</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p>
    <w:p w:rsidR="5D257081" w:rsidP="6B42858C" w:rsidRDefault="5D257081" w14:paraId="61091DAD" w14:textId="0EC4EE0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Animated</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timing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anim</w:t>
      </w:r>
      <w:r w:rsidRPr="6B42858C" w:rsidR="5D257081">
        <w:rPr>
          <w:rFonts w:ascii="Consolas" w:hAnsi="Consolas" w:eastAsia="Consolas" w:cs="Consolas"/>
          <w:b w:val="0"/>
          <w:bCs w:val="0"/>
          <w:noProof w:val="0"/>
          <w:color w:val="C9D1D9"/>
          <w:sz w:val="21"/>
          <w:szCs w:val="21"/>
          <w:lang w:val="en-GB"/>
        </w:rPr>
        <w:t>, {</w:t>
      </w:r>
    </w:p>
    <w:p w:rsidR="5D257081" w:rsidP="6B42858C" w:rsidRDefault="5D257081" w14:paraId="2D889BB1" w14:textId="023D5B7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toValue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73F858CE" w14:textId="0344D6B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duration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500</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19EDD518" w14:textId="50C1D5B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useNativeDriver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true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DE2F308" w14:textId="433C65A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028CF0B3" w14:textId="58FA74B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4D9AD6D4" w14:textId="391A33F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start</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73771D69" w14:textId="5E8E1CC8">
      <w:pPr>
        <w:shd w:val="clear" w:color="auto" w:fill="121314"/>
        <w:spacing w:before="0" w:beforeAutospacing="off" w:after="0" w:afterAutospacing="off" w:line="285" w:lineRule="auto"/>
      </w:pPr>
    </w:p>
    <w:p w:rsidR="5D257081" w:rsidP="6B42858C" w:rsidRDefault="5D257081" w14:paraId="34790E50" w14:textId="5C6BAE5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C586C0"/>
          <w:sz w:val="21"/>
          <w:szCs w:val="21"/>
          <w:lang w:val="en-GB"/>
        </w:rPr>
        <w:t>catch</w:t>
      </w:r>
      <w:r w:rsidRPr="6B42858C" w:rsidR="5D257081">
        <w:rPr>
          <w:rFonts w:ascii="Consolas" w:hAnsi="Consolas" w:eastAsia="Consolas" w:cs="Consolas"/>
          <w:b w:val="0"/>
          <w:bCs w:val="0"/>
          <w:noProof w:val="0"/>
          <w:color w:val="C9D1D9"/>
          <w:sz w:val="21"/>
          <w:szCs w:val="21"/>
          <w:lang w:val="en-GB"/>
        </w:rPr>
        <w:t xml:space="preserve"> (err) {</w:t>
      </w:r>
    </w:p>
    <w:p w:rsidR="5D257081" w:rsidP="6B42858C" w:rsidRDefault="5D257081" w14:paraId="74DFBAC0" w14:textId="2CFACA4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console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log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'Weather Error:'</w:t>
      </w:r>
      <w:r w:rsidRPr="6B42858C" w:rsidR="5D257081">
        <w:rPr>
          <w:rFonts w:ascii="Consolas" w:hAnsi="Consolas" w:eastAsia="Consolas" w:cs="Consolas"/>
          <w:b w:val="0"/>
          <w:bCs w:val="0"/>
          <w:noProof w:val="0"/>
          <w:color w:val="C9D1D9"/>
          <w:sz w:val="21"/>
          <w:szCs w:val="21"/>
          <w:lang w:val="en-GB"/>
        </w:rPr>
        <w:t xml:space="preserve">, err.response?.data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err.message);</w:t>
      </w:r>
    </w:p>
    <w:p w:rsidR="5D257081" w:rsidP="6B42858C" w:rsidRDefault="5D257081" w14:paraId="14D72AEE" w14:textId="70B48AC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CDCAA"/>
          <w:sz w:val="21"/>
          <w:szCs w:val="21"/>
          <w:lang w:val="en-GB"/>
        </w:rPr>
        <w:t>alert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'Error fetching weather data'</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5DF3EA8F" w14:textId="2C6C8F0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6B42858C" w:rsidP="6B42858C" w:rsidRDefault="6B42858C" w14:paraId="46333E7C" w14:textId="20FB0EEE">
      <w:pPr>
        <w:shd w:val="clear" w:color="auto" w:fill="121314"/>
        <w:spacing w:before="0" w:beforeAutospacing="off" w:after="0" w:afterAutospacing="off" w:line="285" w:lineRule="auto"/>
      </w:pPr>
    </w:p>
    <w:p w:rsidR="5D257081" w:rsidP="6B42858C" w:rsidRDefault="5D257081" w14:paraId="50CF354A" w14:textId="6BFCFAF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setLoading</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664DDE3C" w14:textId="1D600D9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5B3FA60F" w14:textId="757CF78E">
      <w:pPr>
        <w:shd w:val="clear" w:color="auto" w:fill="121314"/>
        <w:spacing w:before="0" w:beforeAutospacing="off" w:after="0" w:afterAutospacing="off" w:line="285" w:lineRule="auto"/>
      </w:pPr>
    </w:p>
    <w:p w:rsidR="5D257081" w:rsidP="6B42858C" w:rsidRDefault="5D257081" w14:paraId="2B44DF65" w14:textId="6C901CD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bgColor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p>
    <w:p w:rsidR="5D257081" w:rsidP="6B42858C" w:rsidRDefault="5D257081" w14:paraId="2A25D6AB" w14:textId="51625E4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.tempMax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25</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'#FFD700'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.tempMax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15</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'#87cefa'</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'#4682b4'</w:t>
      </w:r>
    </w:p>
    <w:p w:rsidR="5D257081" w:rsidP="6B42858C" w:rsidRDefault="5D257081" w14:paraId="0B658B99" w14:textId="6E2096E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'#87cefa'</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62021374" w14:textId="1CEE604E">
      <w:pPr>
        <w:shd w:val="clear" w:color="auto" w:fill="121314"/>
        <w:spacing w:before="0" w:beforeAutospacing="off" w:after="0" w:afterAutospacing="off" w:line="285" w:lineRule="auto"/>
      </w:pPr>
    </w:p>
    <w:p w:rsidR="5D257081" w:rsidP="6B42858C" w:rsidRDefault="5D257081" w14:paraId="255E8203" w14:textId="14DC557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fallingEmoji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p>
    <w:p w:rsidR="5D257081" w:rsidP="6B42858C" w:rsidRDefault="5D257081" w14:paraId="3ED21EFD" w14:textId="21883E6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'Light Rain'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'Drizzle'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'Showers'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.condition)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p>
    <w:p w:rsidR="5D257081" w:rsidP="6B42858C" w:rsidRDefault="5D257081" w14:paraId="32C6311D" w14:textId="08E796D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'Heavy Rain'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'Heavy Showers'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'Thunderstorm'</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includes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.condition)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p>
    <w:p w:rsidR="5D257081" w:rsidP="6B42858C" w:rsidRDefault="5D257081" w14:paraId="202D8932" w14:textId="387069E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.condition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'Snow'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null</w:t>
      </w:r>
    </w:p>
    <w:p w:rsidR="5D257081" w:rsidP="6B42858C" w:rsidRDefault="5D257081" w14:paraId="78D27EA4" w14:textId="204A4A3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569CD6"/>
          <w:sz w:val="21"/>
          <w:szCs w:val="21"/>
          <w:lang w:val="en-GB"/>
        </w:rPr>
        <w:t>null</w:t>
      </w: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35647F8F" w14:textId="2DAB21D5">
      <w:pPr>
        <w:shd w:val="clear" w:color="auto" w:fill="121314"/>
        <w:spacing w:before="0" w:beforeAutospacing="off" w:after="0" w:afterAutospacing="off" w:line="285" w:lineRule="auto"/>
      </w:pPr>
    </w:p>
    <w:p w:rsidR="5D257081" w:rsidP="6B42858C" w:rsidRDefault="5D257081" w14:paraId="0F1653DF" w14:textId="0A691EF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C586C0"/>
          <w:sz w:val="21"/>
          <w:szCs w:val="21"/>
          <w:lang w:val="en-GB"/>
        </w:rPr>
        <w:t>return</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103AC8C" w14:textId="2CB9FD1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ScrollView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.container, {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bgColor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contentContainerStyle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paddingBottom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B77CE02" w14:textId="430CC96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Header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612E350B" w14:textId="4BD2922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.header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2E65A44" w14:textId="23EE76F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.title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 Wear the Weather</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42E3DAC" w14:textId="3F7C1A9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true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BEA2BC5" w14:textId="4499CFD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.menuText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D44B413" w14:textId="2CD8C88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2FFA3DC" w14:textId="0E1A955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6B42858C" w:rsidP="6B42858C" w:rsidRDefault="6B42858C" w14:paraId="60EE1B95" w14:textId="1A36166F">
      <w:pPr>
        <w:shd w:val="clear" w:color="auto" w:fill="121314"/>
        <w:spacing w:before="0" w:beforeAutospacing="off" w:after="0" w:afterAutospacing="off" w:line="285" w:lineRule="auto"/>
      </w:pPr>
    </w:p>
    <w:p w:rsidR="5D257081" w:rsidP="6B42858C" w:rsidRDefault="5D257081" w14:paraId="320B73F6" w14:textId="3604D26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City input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6E8FE5FD" w14:textId="70AB170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TextInput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.input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placeholder</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A5D6FF"/>
          <w:sz w:val="21"/>
          <w:szCs w:val="21"/>
          <w:lang w:val="en-GB"/>
        </w:rPr>
        <w:t>"Enter 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value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onChangeText</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setCity</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6B42858C" w:rsidP="6B42858C" w:rsidRDefault="6B42858C" w14:paraId="7A8FEEF2" w14:textId="184488F5">
      <w:pPr>
        <w:shd w:val="clear" w:color="auto" w:fill="121314"/>
        <w:spacing w:before="0" w:beforeAutospacing="off" w:after="0" w:afterAutospacing="off" w:line="285" w:lineRule="auto"/>
      </w:pPr>
    </w:p>
    <w:p w:rsidR="5D257081" w:rsidP="6B42858C" w:rsidRDefault="5D257081" w14:paraId="7B6402A9" w14:textId="0CE42C6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Button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510DA7DA" w14:textId="1DC972E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.buttonWrapper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4116DA0" w14:textId="5BE2DE7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.getOutfitButton</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D2A8FF"/>
          <w:sz w:val="21"/>
          <w:szCs w:val="21"/>
          <w:lang w:val="en-GB"/>
        </w:rPr>
        <w:t>getTodayWeather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disabled</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loading</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23B6AA8" w14:textId="3947432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.getOutfitButtonText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loading</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'Loading...'</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"Get Today's Outfit"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435F5B7" w14:textId="1E49B6D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9208326" w14:textId="7AD04F5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6B42858C" w:rsidP="6B42858C" w:rsidRDefault="6B42858C" w14:paraId="00030906" w14:textId="6EE4A12C">
      <w:pPr>
        <w:shd w:val="clear" w:color="auto" w:fill="121314"/>
        <w:spacing w:before="0" w:beforeAutospacing="off" w:after="0" w:afterAutospacing="off" w:line="285" w:lineRule="auto"/>
      </w:pPr>
    </w:p>
    <w:p w:rsidR="5D257081" w:rsidP="6B42858C" w:rsidRDefault="5D257081" w14:paraId="53802485" w14:textId="4D7D75E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City Header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580CFC52" w14:textId="6C823FA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94730FD" w14:textId="62C32CE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.cityHeader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A292889" w14:textId="72B1EF9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.cityName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city</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D2A8FF"/>
          <w:sz w:val="21"/>
          <w:szCs w:val="21"/>
          <w:lang w:val="en-GB"/>
        </w:rPr>
        <w:t>getWeatherEmoji</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.condition)</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E27410A" w14:textId="5AB5528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C55498D" w14:textId="44E92D2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25500722" w14:textId="2043B881">
      <w:pPr>
        <w:shd w:val="clear" w:color="auto" w:fill="121314"/>
        <w:spacing w:before="0" w:beforeAutospacing="off" w:after="0" w:afterAutospacing="off" w:line="285" w:lineRule="auto"/>
      </w:pPr>
    </w:p>
    <w:p w:rsidR="5D257081" w:rsidP="6B42858C" w:rsidRDefault="5D257081" w14:paraId="174A0956" w14:textId="7A9F17F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Falling emojis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3C163C57" w14:textId="5ABF51C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fallingEmoji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4EC9B0"/>
          <w:sz w:val="21"/>
          <w:szCs w:val="21"/>
          <w:lang w:val="en-GB"/>
        </w:rPr>
        <w:t>Array</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from</w:t>
      </w:r>
      <w:r w:rsidRPr="6B42858C" w:rsidR="5D257081">
        <w:rPr>
          <w:rFonts w:ascii="Consolas" w:hAnsi="Consolas" w:eastAsia="Consolas" w:cs="Consolas"/>
          <w:b w:val="0"/>
          <w:bCs w:val="0"/>
          <w:noProof w:val="0"/>
          <w:color w:val="C9D1D9"/>
          <w:sz w:val="21"/>
          <w:szCs w:val="21"/>
          <w:lang w:val="en-GB"/>
        </w:rPr>
        <w:t>({ length</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map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_</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FallingEmoji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key</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emoji</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fallingEmoji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47BA2AAE" w14:textId="2E60F87C">
      <w:pPr>
        <w:shd w:val="clear" w:color="auto" w:fill="121314"/>
        <w:spacing w:before="0" w:beforeAutospacing="off" w:after="0" w:afterAutospacing="off" w:line="285" w:lineRule="auto"/>
      </w:pPr>
    </w:p>
    <w:p w:rsidR="5D257081" w:rsidP="6B42858C" w:rsidRDefault="5D257081" w14:paraId="558BC4D6" w14:textId="5E21BE6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Today’s Weather Header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54064595" w14:textId="7AE9CA3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.todayHeader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Today’s Weather</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64E237A4" w14:textId="1AA2841E">
      <w:pPr>
        <w:shd w:val="clear" w:color="auto" w:fill="121314"/>
        <w:spacing w:before="0" w:beforeAutospacing="off" w:after="0" w:afterAutospacing="off" w:line="285" w:lineRule="auto"/>
      </w:pPr>
    </w:p>
    <w:p w:rsidR="5D257081" w:rsidP="6B42858C" w:rsidRDefault="5D257081" w14:paraId="3BBAB110" w14:textId="33DF42A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Today’s weather card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26C24841" w14:textId="48E6F3F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470156BF" w14:textId="154B020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.todayCard</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3CE45F6" w14:textId="575ECA4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.info</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.tempMin</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°C -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.tempMax</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°C</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510B9C3" w14:textId="0D78676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.info</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.condition</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D2A8FF"/>
          <w:sz w:val="21"/>
          <w:szCs w:val="21"/>
          <w:lang w:val="en-GB"/>
        </w:rPr>
        <w:t>getWeatherEmoji</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.condition)</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DBAAB45" w14:textId="46676EB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.outfit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.outfit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F684E5D" w14:textId="2579475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.tip</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tip</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B440D17" w14:textId="259C21A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B83ED4A" w14:textId="67CFA6E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255720E2" w14:textId="0055DF3D">
      <w:pPr>
        <w:shd w:val="clear" w:color="auto" w:fill="121314"/>
        <w:spacing w:before="0" w:beforeAutospacing="off" w:after="0" w:afterAutospacing="off" w:line="285" w:lineRule="auto"/>
      </w:pPr>
    </w:p>
    <w:p w:rsidR="5D257081" w:rsidP="6B42858C" w:rsidRDefault="5D257081" w14:paraId="7DF2A9D6" w14:textId="561F1D6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Dashboard Stats (animated)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6359707A" w14:textId="192FAEC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FC11B16" w14:textId="63D22EA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.dashboardStats, {</w:t>
      </w:r>
    </w:p>
    <w:p w:rsidR="5D257081" w:rsidP="6B42858C" w:rsidRDefault="5D257081" w14:paraId="623E45D2" w14:textId="3FBD285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opacity</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statAnim</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3E30C667" w14:textId="002F968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transform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translateY</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statAnim</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interpolate</w:t>
      </w:r>
      <w:r w:rsidRPr="6B42858C" w:rsidR="5D257081">
        <w:rPr>
          <w:rFonts w:ascii="Consolas" w:hAnsi="Consolas" w:eastAsia="Consolas" w:cs="Consolas"/>
          <w:b w:val="0"/>
          <w:bCs w:val="0"/>
          <w:noProof w:val="0"/>
          <w:color w:val="C9D1D9"/>
          <w:sz w:val="21"/>
          <w:szCs w:val="21"/>
          <w:lang w:val="en-GB"/>
        </w:rPr>
        <w:t>({ inputRange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outputRange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 }) }]</w:t>
      </w:r>
    </w:p>
    <w:p w:rsidR="5D257081" w:rsidP="6B42858C" w:rsidRDefault="5D257081" w14:paraId="6A0B21CE" w14:textId="1B472D8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2AB5292" w14:textId="0B139AD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4FC1ACB" w14:textId="3C9D12E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.statEmoji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FD60945" w14:textId="77ACD40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.rainChance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A4BA259" w14:textId="24D2E77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.statLabel</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Chance of Rain</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C9FAD0D" w14:textId="4AE4AFB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B7EBFB6" w14:textId="3F5956C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5FCE077" w14:textId="658AE69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.statEmoji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490E2B7" w14:textId="519E6ED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.uv</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F0B6B9F" w14:textId="0DC72B5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.statLabel</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UV Index</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4BE1068" w14:textId="627B9DA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A147448" w14:textId="394A0BA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AE03F51" w14:textId="0826774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.statEmoji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DC14050" w14:textId="2AF79B5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todayWeather</w:t>
      </w:r>
      <w:r w:rsidRPr="6B42858C" w:rsidR="5D257081">
        <w:rPr>
          <w:rFonts w:ascii="Consolas" w:hAnsi="Consolas" w:eastAsia="Consolas" w:cs="Consolas"/>
          <w:b w:val="0"/>
          <w:bCs w:val="0"/>
          <w:noProof w:val="0"/>
          <w:color w:val="C9D1D9"/>
          <w:sz w:val="21"/>
          <w:szCs w:val="21"/>
          <w:lang w:val="en-GB"/>
        </w:rPr>
        <w:t>.wind</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km/h</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6270FF9" w14:textId="62EAA48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.statLabel</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Wind</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5209639" w14:textId="277E184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4F9121C" w14:textId="1594132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04D01B9" w14:textId="3CC6B6A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43314E58" w14:textId="42CA9270">
      <w:pPr>
        <w:shd w:val="clear" w:color="auto" w:fill="121314"/>
        <w:spacing w:before="0" w:beforeAutospacing="off" w:after="0" w:afterAutospacing="off" w:line="285" w:lineRule="auto"/>
      </w:pPr>
    </w:p>
    <w:p w:rsidR="5D257081" w:rsidP="6B42858C" w:rsidRDefault="5D257081" w14:paraId="69E8FE30" w14:textId="4999DDB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Hourly Forecast (animated cards)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26BB1FA2" w14:textId="55A77D4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hourlyForecast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length</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&amp;&amp;</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73D7BF26" w14:textId="43BB6AA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1DAD874" w14:textId="5B8B343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.hourlyHeader</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Hourly Forecast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8DCAE77" w14:textId="29FB4CD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ScrollView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horizontal</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showsHorizontalScrollIndicator</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5023ACF" w14:textId="4F7096FC">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hourlyForecast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map</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hour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350EC486" w14:textId="19CFF04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key</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.hourCard, {</w:t>
      </w:r>
    </w:p>
    <w:p w:rsidR="5D257081" w:rsidP="6B42858C" w:rsidRDefault="5D257081" w14:paraId="1CC52EFC" w14:textId="6712491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opacity</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w:t>
      </w:r>
    </w:p>
    <w:p w:rsidR="5D257081" w:rsidP="6B42858C" w:rsidRDefault="5D257081" w14:paraId="2CB2F60C" w14:textId="7863B93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transform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scale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hourAnims</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i</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interpolate</w:t>
      </w:r>
      <w:r w:rsidRPr="6B42858C" w:rsidR="5D257081">
        <w:rPr>
          <w:rFonts w:ascii="Consolas" w:hAnsi="Consolas" w:eastAsia="Consolas" w:cs="Consolas"/>
          <w:b w:val="0"/>
          <w:bCs w:val="0"/>
          <w:noProof w:val="0"/>
          <w:color w:val="C9D1D9"/>
          <w:sz w:val="21"/>
          <w:szCs w:val="21"/>
          <w:lang w:val="en-GB"/>
        </w:rPr>
        <w:t>({ inputRange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outputRange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0.8</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6FD178AD" w14:textId="3531E17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E677F08" w14:textId="239DEE0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.hourEmoji</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D2A8FF"/>
          <w:sz w:val="21"/>
          <w:szCs w:val="21"/>
          <w:lang w:val="en-GB"/>
        </w:rPr>
        <w:t>getWeatherEmoji</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getWeatherCondition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A657"/>
          <w:sz w:val="21"/>
          <w:szCs w:val="21"/>
          <w:lang w:val="en-GB"/>
        </w:rPr>
        <w:t>hour</w:t>
      </w:r>
      <w:r w:rsidRPr="6B42858C" w:rsidR="5D257081">
        <w:rPr>
          <w:rFonts w:ascii="Consolas" w:hAnsi="Consolas" w:eastAsia="Consolas" w:cs="Consolas"/>
          <w:b w:val="0"/>
          <w:bCs w:val="0"/>
          <w:noProof w:val="0"/>
          <w:color w:val="C9D1D9"/>
          <w:sz w:val="21"/>
          <w:szCs w:val="21"/>
          <w:lang w:val="en-GB"/>
        </w:rPr>
        <w:t>.code))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76BC518" w14:textId="74F2473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.hourTemp</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hour</w:t>
      </w:r>
      <w:r w:rsidRPr="6B42858C" w:rsidR="5D257081">
        <w:rPr>
          <w:rFonts w:ascii="Consolas" w:hAnsi="Consolas" w:eastAsia="Consolas" w:cs="Consolas"/>
          <w:b w:val="0"/>
          <w:bCs w:val="0"/>
          <w:noProof w:val="0"/>
          <w:color w:val="C9D1D9"/>
          <w:sz w:val="21"/>
          <w:szCs w:val="21"/>
          <w:lang w:val="en-GB"/>
        </w:rPr>
        <w:t>.temp</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°C</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D0A0D5D" w14:textId="38E8961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.hourOutfit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FFA657"/>
          <w:sz w:val="21"/>
          <w:szCs w:val="21"/>
          <w:lang w:val="en-GB"/>
        </w:rPr>
        <w:t>hour</w:t>
      </w:r>
      <w:r w:rsidRPr="6B42858C" w:rsidR="5D257081">
        <w:rPr>
          <w:rFonts w:ascii="Consolas" w:hAnsi="Consolas" w:eastAsia="Consolas" w:cs="Consolas"/>
          <w:b w:val="0"/>
          <w:bCs w:val="0"/>
          <w:noProof w:val="0"/>
          <w:color w:val="C9D1D9"/>
          <w:sz w:val="21"/>
          <w:szCs w:val="21"/>
          <w:lang w:val="en-GB"/>
        </w:rPr>
        <w:t>.outfit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4D5B36D" w14:textId="5E74D1A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Animated.View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B2B0B48" w14:textId="6ED2FD7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5471C853" w14:textId="7991247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ScrollView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8C3A8D0" w14:textId="3918493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C7F0EB9" w14:textId="339E8D8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p>
    <w:p w:rsidR="6B42858C" w:rsidP="6B42858C" w:rsidRDefault="6B42858C" w14:paraId="6B83C27D" w14:textId="08008BA0">
      <w:pPr>
        <w:shd w:val="clear" w:color="auto" w:fill="121314"/>
        <w:spacing w:before="0" w:beforeAutospacing="off" w:after="0" w:afterAutospacing="off" w:line="285" w:lineRule="auto"/>
      </w:pPr>
    </w:p>
    <w:p w:rsidR="5D257081" w:rsidP="6B42858C" w:rsidRDefault="5D257081" w14:paraId="4D77F84E" w14:textId="326B7B9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B949E"/>
          <w:sz w:val="21"/>
          <w:szCs w:val="21"/>
          <w:lang w:val="en-GB"/>
        </w:rPr>
        <w:t>/* Dropdown menu */</w:t>
      </w:r>
      <w:r w:rsidRPr="6B42858C" w:rsidR="5D257081">
        <w:rPr>
          <w:rFonts w:ascii="Consolas" w:hAnsi="Consolas" w:eastAsia="Consolas" w:cs="Consolas"/>
          <w:b w:val="0"/>
          <w:bCs w:val="0"/>
          <w:noProof w:val="0"/>
          <w:color w:val="FF7B72"/>
          <w:sz w:val="21"/>
          <w:szCs w:val="21"/>
          <w:lang w:val="en-GB"/>
        </w:rPr>
        <w:t>}</w:t>
      </w:r>
    </w:p>
    <w:p w:rsidR="5D257081" w:rsidP="6B42858C" w:rsidRDefault="5D257081" w14:paraId="044CC73D" w14:textId="4BFD81E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Modal</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transparent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visible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menuVisible</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animationType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A5D6FF"/>
          <w:sz w:val="21"/>
          <w:szCs w:val="21"/>
          <w:lang w:val="en-GB"/>
        </w:rPr>
        <w:t>"fade"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onRequestClose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C8CFB22" w14:textId="7C3E214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Pressable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.modalOverlay</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21F88D9" w14:textId="0D41BF5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.dropdownMenu</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7356DE5" w14:textId="39CC5CD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navigation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navigate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'Home'</w:t>
      </w:r>
      <w:r w:rsidRPr="6B42858C" w:rsidR="5D257081">
        <w:rPr>
          <w:rFonts w:ascii="Consolas" w:hAnsi="Consolas" w:eastAsia="Consolas" w:cs="Consolas"/>
          <w:b w:val="0"/>
          <w:bCs w:val="0"/>
          <w:noProof w:val="0"/>
          <w:color w:val="C9D1D9"/>
          <w:sz w:val="21"/>
          <w:szCs w:val="21"/>
          <w:lang w:val="en-GB"/>
        </w:rPr>
        <w:t>);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7C5FCCB3" w14:textId="2836703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Home</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5AB8344" w14:textId="47F62FD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21AF899" w14:textId="15AF439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navigation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navigate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'Tips'</w:t>
      </w:r>
      <w:r w:rsidRPr="6B42858C" w:rsidR="5D257081">
        <w:rPr>
          <w:rFonts w:ascii="Consolas" w:hAnsi="Consolas" w:eastAsia="Consolas" w:cs="Consolas"/>
          <w:b w:val="0"/>
          <w:bCs w:val="0"/>
          <w:noProof w:val="0"/>
          <w:color w:val="C9D1D9"/>
          <w:sz w:val="21"/>
          <w:szCs w:val="21"/>
          <w:lang w:val="en-GB"/>
        </w:rPr>
        <w:t>);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48BEB2CB" w14:textId="267E31E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Tips</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1FD9C54A" w14:textId="49C4AAB2">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C7D5D66" w14:textId="78D2720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.dropdownItem</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onPress</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FF7B72"/>
          <w:sz w:val="21"/>
          <w:szCs w:val="21"/>
          <w:lang w:val="en-GB"/>
        </w:rPr>
        <w:t>=&gt;</w:t>
      </w:r>
      <w:r w:rsidRPr="6B42858C" w:rsidR="5D257081">
        <w:rPr>
          <w:rFonts w:ascii="Consolas" w:hAnsi="Consolas" w:eastAsia="Consolas" w:cs="Consolas"/>
          <w:b w:val="0"/>
          <w:bCs w:val="0"/>
          <w:noProof w:val="0"/>
          <w:color w:val="C9D1D9"/>
          <w:sz w:val="21"/>
          <w:szCs w:val="21"/>
          <w:lang w:val="en-GB"/>
        </w:rPr>
        <w:t xml:space="preserve"> { </w:t>
      </w:r>
      <w:r w:rsidRPr="6B42858C" w:rsidR="5D257081">
        <w:rPr>
          <w:rFonts w:ascii="Consolas" w:hAnsi="Consolas" w:eastAsia="Consolas" w:cs="Consolas"/>
          <w:b w:val="0"/>
          <w:bCs w:val="0"/>
          <w:noProof w:val="0"/>
          <w:color w:val="D2A8FF"/>
          <w:sz w:val="21"/>
          <w:szCs w:val="21"/>
          <w:lang w:val="en-GB"/>
        </w:rPr>
        <w:t>setMenuVisible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569CD6"/>
          <w:sz w:val="21"/>
          <w:szCs w:val="21"/>
          <w:lang w:val="en-GB"/>
        </w:rPr>
        <w:t>false</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79C0FF"/>
          <w:sz w:val="21"/>
          <w:szCs w:val="21"/>
          <w:lang w:val="en-GB"/>
        </w:rPr>
        <w:t>navigation</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D2A8FF"/>
          <w:sz w:val="21"/>
          <w:szCs w:val="21"/>
          <w:lang w:val="en-GB"/>
        </w:rPr>
        <w:t>navigate</w:t>
      </w:r>
      <w:r w:rsidRPr="6B42858C" w:rsidR="5D257081">
        <w:rPr>
          <w:rFonts w:ascii="Consolas" w:hAnsi="Consolas" w:eastAsia="Consolas" w:cs="Consolas"/>
          <w:b w:val="0"/>
          <w:bCs w:val="0"/>
          <w:noProof w:val="0"/>
          <w:color w:val="C9D1D9"/>
          <w:sz w:val="21"/>
          <w:szCs w:val="21"/>
          <w:lang w:val="en-GB"/>
        </w:rPr>
        <w:t>(</w:t>
      </w:r>
      <w:r w:rsidRPr="6B42858C" w:rsidR="5D257081">
        <w:rPr>
          <w:rFonts w:ascii="Consolas" w:hAnsi="Consolas" w:eastAsia="Consolas" w:cs="Consolas"/>
          <w:b w:val="0"/>
          <w:bCs w:val="0"/>
          <w:noProof w:val="0"/>
          <w:color w:val="A5D6FF"/>
          <w:sz w:val="21"/>
          <w:szCs w:val="21"/>
          <w:lang w:val="en-GB"/>
        </w:rPr>
        <w:t>'Forecast'</w:t>
      </w:r>
      <w:r w:rsidRPr="6B42858C" w:rsidR="5D257081">
        <w:rPr>
          <w:rFonts w:ascii="Consolas" w:hAnsi="Consolas" w:eastAsia="Consolas" w:cs="Consolas"/>
          <w:b w:val="0"/>
          <w:bCs w:val="0"/>
          <w:noProof w:val="0"/>
          <w:color w:val="C9D1D9"/>
          <w:sz w:val="21"/>
          <w:szCs w:val="21"/>
          <w:lang w:val="en-GB"/>
        </w:rPr>
        <w:t>); }</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847653E" w14:textId="54CC6C4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9CDCFE"/>
          <w:sz w:val="21"/>
          <w:szCs w:val="21"/>
          <w:lang w:val="en-GB"/>
        </w:rPr>
        <w:t>style</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C9D1D9"/>
          <w:sz w:val="21"/>
          <w:szCs w:val="21"/>
          <w:lang w:val="en-GB"/>
        </w:rPr>
        <w:t>.dropdownText</w:t>
      </w:r>
      <w:r w:rsidRPr="6B42858C" w:rsidR="5D257081">
        <w:rPr>
          <w:rFonts w:ascii="Consolas" w:hAnsi="Consolas" w:eastAsia="Consolas" w:cs="Consolas"/>
          <w:b w:val="0"/>
          <w:bCs w:val="0"/>
          <w:noProof w:val="0"/>
          <w:color w:val="FF7B72"/>
          <w:sz w:val="21"/>
          <w:szCs w:val="21"/>
          <w:lang w:val="en-GB"/>
        </w:rPr>
        <w:t>}</w:t>
      </w:r>
      <w:r w:rsidRPr="6B42858C" w:rsidR="5D257081">
        <w:rPr>
          <w:rFonts w:ascii="Consolas" w:hAnsi="Consolas" w:eastAsia="Consolas" w:cs="Consolas"/>
          <w:b w:val="0"/>
          <w:bCs w:val="0"/>
          <w:noProof w:val="0"/>
          <w:color w:val="808080" w:themeColor="background1" w:themeTint="FF" w:themeShade="80"/>
          <w:sz w:val="21"/>
          <w:szCs w:val="21"/>
          <w:lang w:val="en-GB"/>
        </w:rPr>
        <w:t>&gt;</w:t>
      </w:r>
      <w:r w:rsidRPr="6B42858C" w:rsidR="5D257081">
        <w:rPr>
          <w:rFonts w:ascii="Consolas" w:hAnsi="Consolas" w:eastAsia="Consolas" w:cs="Consolas"/>
          <w:b w:val="0"/>
          <w:bCs w:val="0"/>
          <w:noProof w:val="0"/>
          <w:color w:val="C9D1D9"/>
          <w:sz w:val="21"/>
          <w:szCs w:val="21"/>
          <w:lang w:val="en-GB"/>
        </w:rPr>
        <w:t>Forecast</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Text</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5D3DF2E3" w14:textId="559D460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TouchableOpacity</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66FA8072" w14:textId="542D1E4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D42DADD" w14:textId="221B982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Pressable</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05EEE425" w14:textId="4ADAB64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Modal</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3029A7E0" w14:textId="53C884CF">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808080" w:themeColor="background1" w:themeTint="FF" w:themeShade="80"/>
          <w:sz w:val="21"/>
          <w:szCs w:val="21"/>
          <w:lang w:val="en-GB"/>
        </w:rPr>
        <w:t>&lt;/</w:t>
      </w:r>
      <w:r w:rsidRPr="6B42858C" w:rsidR="5D257081">
        <w:rPr>
          <w:rFonts w:ascii="Consolas" w:hAnsi="Consolas" w:eastAsia="Consolas" w:cs="Consolas"/>
          <w:b w:val="0"/>
          <w:bCs w:val="0"/>
          <w:noProof w:val="0"/>
          <w:color w:val="7EE787"/>
          <w:sz w:val="21"/>
          <w:szCs w:val="21"/>
          <w:lang w:val="en-GB"/>
        </w:rPr>
        <w:t>ScrollView</w:t>
      </w:r>
      <w:r w:rsidRPr="6B42858C" w:rsidR="5D257081">
        <w:rPr>
          <w:rFonts w:ascii="Consolas" w:hAnsi="Consolas" w:eastAsia="Consolas" w:cs="Consolas"/>
          <w:b w:val="0"/>
          <w:bCs w:val="0"/>
          <w:noProof w:val="0"/>
          <w:color w:val="808080" w:themeColor="background1" w:themeTint="FF" w:themeShade="80"/>
          <w:sz w:val="21"/>
          <w:szCs w:val="21"/>
          <w:lang w:val="en-GB"/>
        </w:rPr>
        <w:t>&gt;</w:t>
      </w:r>
    </w:p>
    <w:p w:rsidR="5D257081" w:rsidP="6B42858C" w:rsidRDefault="5D257081" w14:paraId="2E845CB2" w14:textId="32F50D6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 xml:space="preserve">  );</w:t>
      </w:r>
    </w:p>
    <w:p w:rsidR="5D257081" w:rsidP="6B42858C" w:rsidRDefault="5D257081" w14:paraId="531B52FF" w14:textId="55993C5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C9D1D9"/>
          <w:sz w:val="21"/>
          <w:szCs w:val="21"/>
          <w:lang w:val="en-GB"/>
        </w:rPr>
        <w:t>}</w:t>
      </w:r>
    </w:p>
    <w:p w:rsidR="6B42858C" w:rsidP="6B42858C" w:rsidRDefault="6B42858C" w14:paraId="56BDCFB5" w14:textId="45DB2F89">
      <w:pPr>
        <w:shd w:val="clear" w:color="auto" w:fill="121314"/>
        <w:spacing w:before="0" w:beforeAutospacing="off" w:after="0" w:afterAutospacing="off" w:line="285" w:lineRule="auto"/>
      </w:pPr>
    </w:p>
    <w:p w:rsidR="5D257081" w:rsidP="6B42858C" w:rsidRDefault="5D257081" w14:paraId="5FDA0A0C" w14:textId="2A0E540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FF7B72"/>
          <w:sz w:val="21"/>
          <w:szCs w:val="21"/>
          <w:lang w:val="en-GB"/>
        </w:rPr>
        <w:t>const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79C0FF"/>
          <w:sz w:val="21"/>
          <w:szCs w:val="21"/>
          <w:lang w:val="en-GB"/>
        </w:rPr>
        <w:t>styles</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D4D4D4"/>
          <w:sz w:val="21"/>
          <w:szCs w:val="21"/>
          <w:lang w:val="en-GB"/>
        </w:rPr>
        <w:t>=</w:t>
      </w: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4EC9B0"/>
          <w:sz w:val="21"/>
          <w:szCs w:val="21"/>
          <w:lang w:val="en-GB"/>
        </w:rPr>
        <w:t>StyleSheet</w:t>
      </w:r>
      <w:r w:rsidRPr="6B42858C" w:rsidR="5D257081">
        <w:rPr>
          <w:rFonts w:ascii="Consolas" w:hAnsi="Consolas" w:eastAsia="Consolas" w:cs="Consolas"/>
          <w:b w:val="0"/>
          <w:bCs w:val="0"/>
          <w:noProof w:val="0"/>
          <w:color w:val="BBBEBF"/>
          <w:sz w:val="21"/>
          <w:szCs w:val="21"/>
          <w:lang w:val="en-GB"/>
        </w:rPr>
        <w:t>.</w:t>
      </w:r>
      <w:r w:rsidRPr="6B42858C" w:rsidR="5D257081">
        <w:rPr>
          <w:rFonts w:ascii="Consolas" w:hAnsi="Consolas" w:eastAsia="Consolas" w:cs="Consolas"/>
          <w:b w:val="0"/>
          <w:bCs w:val="0"/>
          <w:noProof w:val="0"/>
          <w:color w:val="D2A8FF"/>
          <w:sz w:val="21"/>
          <w:szCs w:val="21"/>
          <w:lang w:val="en-GB"/>
        </w:rPr>
        <w:t>create</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08AC06B3" w14:textId="009551C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container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flex</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370CCC1" w14:textId="582A197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header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flexDirection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'row'</w:t>
      </w:r>
      <w:r w:rsidRPr="6B42858C" w:rsidR="5D257081">
        <w:rPr>
          <w:rFonts w:ascii="Consolas" w:hAnsi="Consolas" w:eastAsia="Consolas" w:cs="Consolas"/>
          <w:b w:val="0"/>
          <w:bCs w:val="0"/>
          <w:noProof w:val="0"/>
          <w:color w:val="C9D1D9"/>
          <w:sz w:val="21"/>
          <w:szCs w:val="21"/>
          <w:lang w:val="en-GB"/>
        </w:rPr>
        <w:t>, justifyContent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'space-between'</w:t>
      </w:r>
      <w:r w:rsidRPr="6B42858C" w:rsidR="5D257081">
        <w:rPr>
          <w:rFonts w:ascii="Consolas" w:hAnsi="Consolas" w:eastAsia="Consolas" w:cs="Consolas"/>
          <w:b w:val="0"/>
          <w:bCs w:val="0"/>
          <w:noProof w:val="0"/>
          <w:color w:val="C9D1D9"/>
          <w:sz w:val="21"/>
          <w:szCs w:val="21"/>
          <w:lang w:val="en-GB"/>
        </w:rPr>
        <w:t>,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marginBottom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1FEC4534" w14:textId="6DCA1DE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title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28</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73C4EEC" w14:textId="548523F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menuText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28</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5738C88B" w14:textId="53D03099">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input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8</w:t>
      </w:r>
      <w:r w:rsidRPr="6B42858C" w:rsidR="5D257081">
        <w:rPr>
          <w:rFonts w:ascii="Consolas" w:hAnsi="Consolas" w:eastAsia="Consolas" w:cs="Consolas"/>
          <w:b w:val="0"/>
          <w:bCs w:val="0"/>
          <w:noProof w:val="0"/>
          <w:color w:val="C9D1D9"/>
          <w:sz w:val="21"/>
          <w:szCs w:val="21"/>
          <w:lang w:val="en-GB"/>
        </w:rPr>
        <w:t>, marginBottom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7EA1BEEB" w14:textId="38FD82FB">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buttonWrapper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marginBottom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5CEA8"/>
          <w:sz w:val="21"/>
          <w:szCs w:val="21"/>
          <w:lang w:val="en-GB"/>
        </w:rPr>
        <w:t>8</w:t>
      </w:r>
      <w:r w:rsidRPr="6B42858C" w:rsidR="5D257081">
        <w:rPr>
          <w:rFonts w:ascii="Consolas" w:hAnsi="Consolas" w:eastAsia="Consolas" w:cs="Consolas"/>
          <w:b w:val="0"/>
          <w:bCs w:val="0"/>
          <w:noProof w:val="0"/>
          <w:color w:val="C9D1D9"/>
          <w:sz w:val="21"/>
          <w:szCs w:val="21"/>
          <w:lang w:val="en-GB"/>
        </w:rPr>
        <w:t>, overflow</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A5D6FF"/>
          <w:sz w:val="21"/>
          <w:szCs w:val="21"/>
          <w:lang w:val="en-GB"/>
        </w:rPr>
        <w:t>'hidden'</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B42FE07" w14:textId="5E41279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getOutfitButton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'rgba(255,255,255,0.85)'</w:t>
      </w:r>
      <w:r w:rsidRPr="6B42858C" w:rsidR="5D257081">
        <w:rPr>
          <w:rFonts w:ascii="Consolas" w:hAnsi="Consolas" w:eastAsia="Consolas" w:cs="Consolas"/>
          <w:b w:val="0"/>
          <w:bCs w:val="0"/>
          <w:noProof w:val="0"/>
          <w:color w:val="C9D1D9"/>
          <w:sz w:val="21"/>
          <w:szCs w:val="21"/>
          <w:lang w:val="en-GB"/>
        </w:rPr>
        <w:t>, paddingVertical</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8</w:t>
      </w:r>
      <w:r w:rsidRPr="6B42858C" w:rsidR="5D257081">
        <w:rPr>
          <w:rFonts w:ascii="Consolas" w:hAnsi="Consolas" w:eastAsia="Consolas" w:cs="Consolas"/>
          <w:b w:val="0"/>
          <w:bCs w:val="0"/>
          <w:noProof w:val="0"/>
          <w:color w:val="C9D1D9"/>
          <w:sz w:val="21"/>
          <w:szCs w:val="21"/>
          <w:lang w:val="en-GB"/>
        </w:rPr>
        <w:t>,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1A4E363" w14:textId="3BA6101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getOutfitButtonText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'#000'</w:t>
      </w:r>
      <w:r w:rsidRPr="6B42858C" w:rsidR="5D257081">
        <w:rPr>
          <w:rFonts w:ascii="Consolas" w:hAnsi="Consolas" w:eastAsia="Consolas" w:cs="Consolas"/>
          <w:b w:val="0"/>
          <w:bCs w:val="0"/>
          <w:noProof w:val="0"/>
          <w:color w:val="C9D1D9"/>
          <w:sz w:val="21"/>
          <w:szCs w:val="21"/>
          <w:lang w:val="en-GB"/>
        </w:rPr>
        <w:t>,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16</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465A28E" w14:textId="1D898DC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cityHeader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15</w:t>
      </w:r>
      <w:r w:rsidRPr="6B42858C" w:rsidR="5D257081">
        <w:rPr>
          <w:rFonts w:ascii="Consolas" w:hAnsi="Consolas" w:eastAsia="Consolas" w:cs="Consolas"/>
          <w:b w:val="0"/>
          <w:bCs w:val="0"/>
          <w:noProof w:val="0"/>
          <w:color w:val="C9D1D9"/>
          <w:sz w:val="21"/>
          <w:szCs w:val="21"/>
          <w:lang w:val="en-GB"/>
        </w:rPr>
        <w:t>, marginBottom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paddingHorizontal</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paddingVertical</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5</w:t>
      </w:r>
      <w:r w:rsidRPr="6B42858C" w:rsidR="5D257081">
        <w:rPr>
          <w:rFonts w:ascii="Consolas" w:hAnsi="Consolas" w:eastAsia="Consolas" w:cs="Consolas"/>
          <w:b w:val="0"/>
          <w:bCs w:val="0"/>
          <w:noProof w:val="0"/>
          <w:color w:val="C9D1D9"/>
          <w:sz w:val="21"/>
          <w:szCs w:val="21"/>
          <w:lang w:val="en-GB"/>
        </w:rPr>
        <w:t>,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'rgba(255,255,255,0.4)'</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050C01D4" w14:textId="1383A96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cityName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22</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'#000'</w:t>
      </w:r>
      <w:r w:rsidRPr="6B42858C" w:rsidR="5D257081">
        <w:rPr>
          <w:rFonts w:ascii="Consolas" w:hAnsi="Consolas" w:eastAsia="Consolas" w:cs="Consolas"/>
          <w:b w:val="0"/>
          <w:bCs w:val="0"/>
          <w:noProof w:val="0"/>
          <w:color w:val="C9D1D9"/>
          <w:sz w:val="21"/>
          <w:szCs w:val="21"/>
          <w:lang w:val="en-GB"/>
        </w:rPr>
        <w:t>, textAlign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5DA8B26" w14:textId="4FAE2503">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todayHeader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22</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marginBottom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textAlign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81C3476" w14:textId="6B780B0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todayCard</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'rgba(255,255,255,0.8)'</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57F4669B" w14:textId="34DA91B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info</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18</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'#000'</w:t>
      </w:r>
      <w:r w:rsidRPr="6B42858C" w:rsidR="5D257081">
        <w:rPr>
          <w:rFonts w:ascii="Consolas" w:hAnsi="Consolas" w:eastAsia="Consolas" w:cs="Consolas"/>
          <w:b w:val="0"/>
          <w:bCs w:val="0"/>
          <w:noProof w:val="0"/>
          <w:color w:val="C9D1D9"/>
          <w:sz w:val="21"/>
          <w:szCs w:val="21"/>
          <w:lang w:val="en-GB"/>
        </w:rPr>
        <w:t>, marginVertical</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4</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787DF1CB" w14:textId="42293327">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outfit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'#000'</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textAlign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A63EB43" w14:textId="0B0D212D">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tip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16</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'#555'</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fontStyle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'italic'</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51538096" w14:textId="7330FBF6">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dashboardStats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flexDirection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'row'</w:t>
      </w:r>
      <w:r w:rsidRPr="6B42858C" w:rsidR="5D257081">
        <w:rPr>
          <w:rFonts w:ascii="Consolas" w:hAnsi="Consolas" w:eastAsia="Consolas" w:cs="Consolas"/>
          <w:b w:val="0"/>
          <w:bCs w:val="0"/>
          <w:noProof w:val="0"/>
          <w:color w:val="C9D1D9"/>
          <w:sz w:val="21"/>
          <w:szCs w:val="21"/>
          <w:lang w:val="en-GB"/>
        </w:rPr>
        <w:t>, justifyContent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'space-around'</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15</w:t>
      </w:r>
      <w:r w:rsidRPr="6B42858C" w:rsidR="5D257081">
        <w:rPr>
          <w:rFonts w:ascii="Consolas" w:hAnsi="Consolas" w:eastAsia="Consolas" w:cs="Consolas"/>
          <w:b w:val="0"/>
          <w:bCs w:val="0"/>
          <w:noProof w:val="0"/>
          <w:color w:val="C9D1D9"/>
          <w:sz w:val="21"/>
          <w:szCs w:val="21"/>
          <w:lang w:val="en-GB"/>
        </w:rPr>
        <w:t>,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'rgba(255,255,255,0.8)'</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3F7F931A" w14:textId="4CC484F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statItem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flex</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752EC263" w14:textId="62DE6160">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statEmoji</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28</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13B31A92" w14:textId="4FC917A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statText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18</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'#000'</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5</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19FCE576" w14:textId="284CFDB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statLabel</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'#333'</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w:t>
      </w:r>
      <w:r w:rsidRPr="6B42858C" w:rsidR="5D257081">
        <w:rPr>
          <w:rFonts w:ascii="Consolas" w:hAnsi="Consolas" w:eastAsia="Consolas" w:cs="Consolas"/>
          <w:b w:val="0"/>
          <w:bCs w:val="0"/>
          <w:noProof w:val="0"/>
          <w:color w:val="C9D1D9"/>
          <w:sz w:val="21"/>
          <w:szCs w:val="21"/>
          <w:lang w:val="en-GB"/>
        </w:rPr>
        <w:t>, textAlign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7C2B9EAC" w14:textId="2F7B0D7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hourlyHeader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18</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7C1004AF" w14:textId="0170F17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hourCard</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'rgba(255,255,255,0.8)'</w:t>
      </w:r>
      <w:r w:rsidRPr="6B42858C" w:rsidR="5D257081">
        <w:rPr>
          <w:rFonts w:ascii="Consolas" w:hAnsi="Consolas" w:eastAsia="Consolas" w:cs="Consolas"/>
          <w:b w:val="0"/>
          <w:bCs w:val="0"/>
          <w:noProof w:val="0"/>
          <w:color w:val="C9D1D9"/>
          <w:sz w:val="21"/>
          <w:szCs w:val="21"/>
          <w:lang w:val="en-GB"/>
        </w:rPr>
        <w:t>,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marginRight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w:t>
      </w:r>
      <w:r w:rsidRPr="6B42858C" w:rsidR="5D257081">
        <w:rPr>
          <w:rFonts w:ascii="Consolas" w:hAnsi="Consolas" w:eastAsia="Consolas" w:cs="Consolas"/>
          <w:b w:val="0"/>
          <w:bCs w:val="0"/>
          <w:noProof w:val="0"/>
          <w:color w:val="C9D1D9"/>
          <w:sz w:val="21"/>
          <w:szCs w:val="21"/>
          <w:lang w:val="en-GB"/>
        </w:rPr>
        <w:t>,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width</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100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4C7257F5" w14:textId="58F178C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hourEmoji</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24</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D883F9D" w14:textId="46471CA4">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hourTemp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16</w:t>
      </w:r>
      <w:r w:rsidRPr="6B42858C" w:rsidR="5D257081">
        <w:rPr>
          <w:rFonts w:ascii="Consolas" w:hAnsi="Consolas" w:eastAsia="Consolas" w:cs="Consolas"/>
          <w:b w:val="0"/>
          <w:bCs w:val="0"/>
          <w:noProof w:val="0"/>
          <w:color w:val="C9D1D9"/>
          <w:sz w:val="21"/>
          <w:szCs w:val="21"/>
          <w:lang w:val="en-GB"/>
        </w:rPr>
        <w:t>, fontWeight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'bold'</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5</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5B467FE7" w14:textId="74E510C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hourOutfit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12</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5</w:t>
      </w:r>
      <w:r w:rsidRPr="6B42858C" w:rsidR="5D257081">
        <w:rPr>
          <w:rFonts w:ascii="Consolas" w:hAnsi="Consolas" w:eastAsia="Consolas" w:cs="Consolas"/>
          <w:b w:val="0"/>
          <w:bCs w:val="0"/>
          <w:noProof w:val="0"/>
          <w:color w:val="C9D1D9"/>
          <w:sz w:val="21"/>
          <w:szCs w:val="21"/>
          <w:lang w:val="en-GB"/>
        </w:rPr>
        <w:t>, textAlign</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'center'</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472B3644" w14:textId="2BED133E">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modalOverlay</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flex</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'rgba(0,0,0,0.3)'</w:t>
      </w:r>
      <w:r w:rsidRPr="6B42858C" w:rsidR="5D257081">
        <w:rPr>
          <w:rFonts w:ascii="Consolas" w:hAnsi="Consolas" w:eastAsia="Consolas" w:cs="Consolas"/>
          <w:b w:val="0"/>
          <w:bCs w:val="0"/>
          <w:noProof w:val="0"/>
          <w:color w:val="C9D1D9"/>
          <w:sz w:val="21"/>
          <w:szCs w:val="21"/>
          <w:lang w:val="en-GB"/>
        </w:rPr>
        <w:t>, justifyContent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'flex-start'</w:t>
      </w:r>
      <w:r w:rsidRPr="6B42858C" w:rsidR="5D257081">
        <w:rPr>
          <w:rFonts w:ascii="Consolas" w:hAnsi="Consolas" w:eastAsia="Consolas" w:cs="Consolas"/>
          <w:b w:val="0"/>
          <w:bCs w:val="0"/>
          <w:noProof w:val="0"/>
          <w:color w:val="C9D1D9"/>
          <w:sz w:val="21"/>
          <w:szCs w:val="21"/>
          <w:lang w:val="en-GB"/>
        </w:rPr>
        <w:t>, alignItems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'flex-end'</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3EE24FD" w14:textId="7F919DDA">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dropdownMenu</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backgroundColor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'#4682b4'</w:t>
      </w:r>
      <w:r w:rsidRPr="6B42858C" w:rsidR="5D257081">
        <w:rPr>
          <w:rFonts w:ascii="Consolas" w:hAnsi="Consolas" w:eastAsia="Consolas" w:cs="Consolas"/>
          <w:b w:val="0"/>
          <w:bCs w:val="0"/>
          <w:noProof w:val="0"/>
          <w:color w:val="C9D1D9"/>
          <w:sz w:val="21"/>
          <w:szCs w:val="21"/>
          <w:lang w:val="en-GB"/>
        </w:rPr>
        <w:t>, marginTop</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60</w:t>
      </w:r>
      <w:r w:rsidRPr="6B42858C" w:rsidR="5D257081">
        <w:rPr>
          <w:rFonts w:ascii="Consolas" w:hAnsi="Consolas" w:eastAsia="Consolas" w:cs="Consolas"/>
          <w:b w:val="0"/>
          <w:bCs w:val="0"/>
          <w:noProof w:val="0"/>
          <w:color w:val="C9D1D9"/>
          <w:sz w:val="21"/>
          <w:szCs w:val="21"/>
          <w:lang w:val="en-GB"/>
        </w:rPr>
        <w:t>, marginRight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20</w:t>
      </w:r>
      <w:r w:rsidRPr="6B42858C" w:rsidR="5D257081">
        <w:rPr>
          <w:rFonts w:ascii="Consolas" w:hAnsi="Consolas" w:eastAsia="Consolas" w:cs="Consolas"/>
          <w:b w:val="0"/>
          <w:bCs w:val="0"/>
          <w:noProof w:val="0"/>
          <w:color w:val="C9D1D9"/>
          <w:sz w:val="21"/>
          <w:szCs w:val="21"/>
          <w:lang w:val="en-GB"/>
        </w:rPr>
        <w:t>, borderRadius</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8</w:t>
      </w:r>
      <w:r w:rsidRPr="6B42858C" w:rsidR="5D257081">
        <w:rPr>
          <w:rFonts w:ascii="Consolas" w:hAnsi="Consolas" w:eastAsia="Consolas" w:cs="Consolas"/>
          <w:b w:val="0"/>
          <w:bCs w:val="0"/>
          <w:noProof w:val="0"/>
          <w:color w:val="C9D1D9"/>
          <w:sz w:val="21"/>
          <w:szCs w:val="21"/>
          <w:lang w:val="en-GB"/>
        </w:rPr>
        <w:t>, width</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150</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04A7689A" w14:textId="09721AB5">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dropdownItem</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padding</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15</w:t>
      </w:r>
      <w:r w:rsidRPr="6B42858C" w:rsidR="5D257081">
        <w:rPr>
          <w:rFonts w:ascii="Consolas" w:hAnsi="Consolas" w:eastAsia="Consolas" w:cs="Consolas"/>
          <w:b w:val="0"/>
          <w:bCs w:val="0"/>
          <w:noProof w:val="0"/>
          <w:color w:val="C9D1D9"/>
          <w:sz w:val="21"/>
          <w:szCs w:val="21"/>
          <w:lang w:val="en-GB"/>
        </w:rPr>
        <w:t>, borderBottomWidth</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w:t>
      </w:r>
      <w:r w:rsidRPr="6B42858C" w:rsidR="5D257081">
        <w:rPr>
          <w:rFonts w:ascii="Consolas" w:hAnsi="Consolas" w:eastAsia="Consolas" w:cs="Consolas"/>
          <w:b w:val="0"/>
          <w:bCs w:val="0"/>
          <w:noProof w:val="0"/>
          <w:color w:val="C9D1D9"/>
          <w:sz w:val="21"/>
          <w:szCs w:val="21"/>
          <w:lang w:val="en-GB"/>
        </w:rPr>
        <w:t>, borderBottomColor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6869E45E" w14:textId="177F57A1">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 xml:space="preserve">  </w:t>
      </w:r>
      <w:r w:rsidRPr="6B42858C" w:rsidR="5D257081">
        <w:rPr>
          <w:rFonts w:ascii="Consolas" w:hAnsi="Consolas" w:eastAsia="Consolas" w:cs="Consolas"/>
          <w:b w:val="0"/>
          <w:bCs w:val="0"/>
          <w:noProof w:val="0"/>
          <w:color w:val="C9D1D9"/>
          <w:sz w:val="21"/>
          <w:szCs w:val="21"/>
          <w:lang w:val="en-GB"/>
        </w:rPr>
        <w:t>dropdownText</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C9D1D9"/>
          <w:sz w:val="21"/>
          <w:szCs w:val="21"/>
          <w:lang w:val="en-GB"/>
        </w:rPr>
        <w:t xml:space="preserve"> { color</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A5D6FF"/>
          <w:sz w:val="21"/>
          <w:szCs w:val="21"/>
          <w:lang w:val="en-GB"/>
        </w:rPr>
        <w:t>'#fff'</w:t>
      </w:r>
      <w:r w:rsidRPr="6B42858C" w:rsidR="5D257081">
        <w:rPr>
          <w:rFonts w:ascii="Consolas" w:hAnsi="Consolas" w:eastAsia="Consolas" w:cs="Consolas"/>
          <w:b w:val="0"/>
          <w:bCs w:val="0"/>
          <w:noProof w:val="0"/>
          <w:color w:val="C9D1D9"/>
          <w:sz w:val="21"/>
          <w:szCs w:val="21"/>
          <w:lang w:val="en-GB"/>
        </w:rPr>
        <w:t>, fontSize</w:t>
      </w:r>
      <w:r w:rsidRPr="6B42858C" w:rsidR="5D257081">
        <w:rPr>
          <w:rFonts w:ascii="Consolas" w:hAnsi="Consolas" w:eastAsia="Consolas" w:cs="Consolas"/>
          <w:b w:val="0"/>
          <w:bCs w:val="0"/>
          <w:noProof w:val="0"/>
          <w:color w:val="9CDCFE"/>
          <w:sz w:val="21"/>
          <w:szCs w:val="21"/>
          <w:lang w:val="en-GB"/>
        </w:rPr>
        <w:t>:</w:t>
      </w:r>
      <w:r w:rsidRPr="6B42858C" w:rsidR="5D257081">
        <w:rPr>
          <w:rFonts w:ascii="Consolas" w:hAnsi="Consolas" w:eastAsia="Consolas" w:cs="Consolas"/>
          <w:b w:val="0"/>
          <w:bCs w:val="0"/>
          <w:noProof w:val="0"/>
          <w:color w:val="B5CEA8"/>
          <w:sz w:val="21"/>
          <w:szCs w:val="21"/>
          <w:lang w:val="en-GB"/>
        </w:rPr>
        <w:t>16</w:t>
      </w:r>
      <w:r w:rsidRPr="6B42858C" w:rsidR="5D257081">
        <w:rPr>
          <w:rFonts w:ascii="Consolas" w:hAnsi="Consolas" w:eastAsia="Consolas" w:cs="Consolas"/>
          <w:b w:val="0"/>
          <w:bCs w:val="0"/>
          <w:noProof w:val="0"/>
          <w:color w:val="C9D1D9"/>
          <w:sz w:val="21"/>
          <w:szCs w:val="21"/>
          <w:lang w:val="en-GB"/>
        </w:rPr>
        <w:t xml:space="preserve"> }</w:t>
      </w:r>
      <w:r w:rsidRPr="6B42858C" w:rsidR="5D257081">
        <w:rPr>
          <w:rFonts w:ascii="Consolas" w:hAnsi="Consolas" w:eastAsia="Consolas" w:cs="Consolas"/>
          <w:b w:val="0"/>
          <w:bCs w:val="0"/>
          <w:noProof w:val="0"/>
          <w:color w:val="BBBEBF"/>
          <w:sz w:val="21"/>
          <w:szCs w:val="21"/>
          <w:lang w:val="en-GB"/>
        </w:rPr>
        <w:t>,</w:t>
      </w:r>
    </w:p>
    <w:p w:rsidR="5D257081" w:rsidP="6B42858C" w:rsidRDefault="5D257081" w14:paraId="261436F8" w14:textId="3D9F5FD8">
      <w:pPr>
        <w:shd w:val="clear" w:color="auto" w:fill="121314"/>
        <w:spacing w:before="0" w:beforeAutospacing="off" w:after="0" w:afterAutospacing="off" w:line="285" w:lineRule="auto"/>
      </w:pPr>
      <w:r w:rsidRPr="6B42858C" w:rsidR="5D257081">
        <w:rPr>
          <w:rFonts w:ascii="Consolas" w:hAnsi="Consolas" w:eastAsia="Consolas" w:cs="Consolas"/>
          <w:b w:val="0"/>
          <w:bCs w:val="0"/>
          <w:noProof w:val="0"/>
          <w:color w:val="BBBEBF"/>
          <w:sz w:val="21"/>
          <w:szCs w:val="21"/>
          <w:lang w:val="en-GB"/>
        </w:rPr>
        <w:t>});</w:t>
      </w:r>
    </w:p>
    <w:p w:rsidR="6B42858C" w:rsidP="6B42858C" w:rsidRDefault="6B42858C" w14:paraId="36309105" w14:textId="73DD6918">
      <w:pPr>
        <w:pStyle w:val="Normal"/>
      </w:pPr>
    </w:p>
    <w:sectPr w:rsidR="006D5BE4">
      <w:footerReference w:type="default" r:id="rId11"/>
      <w:pgSz w:w="12240" w:h="15840" w:orient="portrait"/>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0901" w:rsidP="00C6554A" w:rsidRDefault="003A0901" w14:paraId="1E5E62C9" w14:textId="77777777">
      <w:pPr>
        <w:spacing w:before="0" w:after="0" w:line="240" w:lineRule="auto"/>
      </w:pPr>
      <w:r>
        <w:separator/>
      </w:r>
    </w:p>
  </w:endnote>
  <w:endnote w:type="continuationSeparator" w:id="0">
    <w:p w:rsidR="003A0901" w:rsidP="00C6554A" w:rsidRDefault="003A0901" w14:paraId="7999D27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3F21" w:rsidRDefault="00ED7C44" w14:paraId="15CFCB8F" w14:textId="77777777">
    <w:pPr>
      <w:pStyle w:val="Footer"/>
    </w:pPr>
    <w:r w:rsidR="4E3E5BD8">
      <w:rPr/>
      <w:t xml:space="preserve">Page </w:t>
    </w:r>
    <w:r>
      <w:fldChar w:fldCharType="begin"/>
    </w:r>
    <w:r>
      <w:instrText xml:space="preserve"> PAGE  \* Arabic  \* MERGEFORMAT </w:instrText>
    </w:r>
    <w:r>
      <w:fldChar w:fldCharType="separate"/>
    </w:r>
    <w:r w:rsidR="4E3E5BD8">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0901" w:rsidP="00C6554A" w:rsidRDefault="003A0901" w14:paraId="22F1D952" w14:textId="77777777">
      <w:pPr>
        <w:spacing w:before="0" w:after="0" w:line="240" w:lineRule="auto"/>
      </w:pPr>
      <w:r>
        <w:separator/>
      </w:r>
    </w:p>
  </w:footnote>
  <w:footnote w:type="continuationSeparator" w:id="0">
    <w:p w:rsidR="003A0901" w:rsidP="00C6554A" w:rsidRDefault="003A0901" w14:paraId="11E771CB" w14:textId="77777777">
      <w:pPr>
        <w:spacing w:before="0" w:after="0" w:line="240" w:lineRule="auto"/>
      </w:pPr>
      <w:r>
        <w:continuationSeparator/>
      </w:r>
    </w:p>
  </w:footnote>
</w:footnotes>
</file>

<file path=word/intelligence2.xml><?xml version="1.0" encoding="utf-8"?>
<int2:intelligence xmlns:int2="http://schemas.microsoft.com/office/intelligence/2020/intelligence">
  <int2:observations>
    <int2:textHash int2:hashCode="g26tfC85EAkufQ" int2:id="kQq33eNN">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663d54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469de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bc58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60ab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14d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0d75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1ca5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09ea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ce2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dbfad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7882f3"/>
    <w:multiLevelType xmlns:w="http://schemas.openxmlformats.org/wordprocessingml/2006/main" w:val="hybridMultilevel"/>
    <w:lvl xmlns:w="http://schemas.openxmlformats.org/wordprocessingml/2006/main" w:ilvl="0">
      <w:start w:val="1"/>
      <w:numFmt w:val="decimal"/>
      <w:lvlText w:val="%1."/>
      <w:lvlJc w:val="left"/>
      <w:pPr>
        <w:ind w:left="644"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32f13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14c7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fc11a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e12eb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be40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31">
    <w:abstractNumId w:val="28"/>
  </w:num>
  <w:num w:numId="30">
    <w:abstractNumId w:val="27"/>
  </w:num>
  <w:num w:numId="29">
    <w:abstractNumId w:val="26"/>
  </w:num>
  <w:num w:numId="28">
    <w:abstractNumId w:val="25"/>
  </w:num>
  <w:num w:numId="27">
    <w:abstractNumId w:val="24"/>
  </w:num>
  <w:num w:numId="26">
    <w:abstractNumId w:val="23"/>
  </w:num>
  <w:num w:numId="25">
    <w:abstractNumId w:val="22"/>
  </w:num>
  <w:num w:numId="24">
    <w:abstractNumId w:val="21"/>
  </w:num>
  <w:num w:numId="23">
    <w:abstractNumId w:val="20"/>
  </w:num>
  <w:num w:numId="22">
    <w:abstractNumId w:val="19"/>
  </w:num>
  <w:num w:numId="21">
    <w:abstractNumId w:val="18"/>
  </w:num>
  <w:num w:numId="20">
    <w:abstractNumId w:val="17"/>
  </w:num>
  <w:num w:numId="19">
    <w:abstractNumId w:val="16"/>
  </w:num>
  <w:num w:numId="18">
    <w:abstractNumId w:val="15"/>
  </w:num>
  <w:num w:numId="17">
    <w:abstractNumId w:val="14"/>
  </w:num>
  <w:num w:numId="16">
    <w:abstractNumId w:val="13"/>
  </w:num>
  <w:num w:numId="1" w16cid:durableId="983313341">
    <w:abstractNumId w:val="9"/>
  </w:num>
  <w:num w:numId="2" w16cid:durableId="1323847964">
    <w:abstractNumId w:val="8"/>
  </w:num>
  <w:num w:numId="3" w16cid:durableId="557329471">
    <w:abstractNumId w:val="8"/>
  </w:num>
  <w:num w:numId="4" w16cid:durableId="2146461331">
    <w:abstractNumId w:val="9"/>
  </w:num>
  <w:num w:numId="5" w16cid:durableId="1099713736">
    <w:abstractNumId w:val="12"/>
  </w:num>
  <w:num w:numId="6" w16cid:durableId="662583698">
    <w:abstractNumId w:val="10"/>
  </w:num>
  <w:num w:numId="7" w16cid:durableId="1307006127">
    <w:abstractNumId w:val="11"/>
  </w:num>
  <w:num w:numId="8" w16cid:durableId="205028205">
    <w:abstractNumId w:val="7"/>
  </w:num>
  <w:num w:numId="9" w16cid:durableId="1015182716">
    <w:abstractNumId w:val="6"/>
  </w:num>
  <w:num w:numId="10" w16cid:durableId="411508742">
    <w:abstractNumId w:val="5"/>
  </w:num>
  <w:num w:numId="11" w16cid:durableId="1371152681">
    <w:abstractNumId w:val="4"/>
  </w:num>
  <w:num w:numId="12" w16cid:durableId="1322154700">
    <w:abstractNumId w:val="3"/>
  </w:num>
  <w:num w:numId="13" w16cid:durableId="682321720">
    <w:abstractNumId w:val="2"/>
  </w:num>
  <w:num w:numId="14" w16cid:durableId="721246713">
    <w:abstractNumId w:val="1"/>
  </w:num>
  <w:num w:numId="15" w16cid:durableId="990334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E4"/>
    <w:rsid w:val="00020951"/>
    <w:rsid w:val="001A15D9"/>
    <w:rsid w:val="002554CD"/>
    <w:rsid w:val="00293B83"/>
    <w:rsid w:val="002B4294"/>
    <w:rsid w:val="00333D0D"/>
    <w:rsid w:val="003A0901"/>
    <w:rsid w:val="004C049F"/>
    <w:rsid w:val="005000E2"/>
    <w:rsid w:val="00552B3F"/>
    <w:rsid w:val="0055D214"/>
    <w:rsid w:val="006A3CE7"/>
    <w:rsid w:val="006D5BE4"/>
    <w:rsid w:val="00795886"/>
    <w:rsid w:val="009427F7"/>
    <w:rsid w:val="00A76877"/>
    <w:rsid w:val="00C6554A"/>
    <w:rsid w:val="00ED7C44"/>
    <w:rsid w:val="00F73F21"/>
    <w:rsid w:val="023BB0DD"/>
    <w:rsid w:val="029B18AE"/>
    <w:rsid w:val="02B73EC7"/>
    <w:rsid w:val="02D4EF9B"/>
    <w:rsid w:val="032F35CE"/>
    <w:rsid w:val="034E2572"/>
    <w:rsid w:val="0417C666"/>
    <w:rsid w:val="04423DBD"/>
    <w:rsid w:val="0494B6FD"/>
    <w:rsid w:val="04FBAE0E"/>
    <w:rsid w:val="053C693F"/>
    <w:rsid w:val="054A7916"/>
    <w:rsid w:val="05B10287"/>
    <w:rsid w:val="05B10287"/>
    <w:rsid w:val="05FB3053"/>
    <w:rsid w:val="06743637"/>
    <w:rsid w:val="068C239F"/>
    <w:rsid w:val="06B96E11"/>
    <w:rsid w:val="06CF4A54"/>
    <w:rsid w:val="06D3901D"/>
    <w:rsid w:val="0726AFB2"/>
    <w:rsid w:val="08826D26"/>
    <w:rsid w:val="08B85363"/>
    <w:rsid w:val="090C1C3C"/>
    <w:rsid w:val="091DED54"/>
    <w:rsid w:val="093D5DC3"/>
    <w:rsid w:val="099C6623"/>
    <w:rsid w:val="09EE9AD6"/>
    <w:rsid w:val="0A0D7C8E"/>
    <w:rsid w:val="0A11E5FE"/>
    <w:rsid w:val="0A4966EC"/>
    <w:rsid w:val="0AA19941"/>
    <w:rsid w:val="0AFA62B1"/>
    <w:rsid w:val="0B02C8AF"/>
    <w:rsid w:val="0B1D24C6"/>
    <w:rsid w:val="0BC54C67"/>
    <w:rsid w:val="0BF60008"/>
    <w:rsid w:val="0C14B7DA"/>
    <w:rsid w:val="0C374D19"/>
    <w:rsid w:val="0C374D19"/>
    <w:rsid w:val="0CDBF07F"/>
    <w:rsid w:val="0D3A2D55"/>
    <w:rsid w:val="0D460D97"/>
    <w:rsid w:val="0E0F1592"/>
    <w:rsid w:val="0E2F1A35"/>
    <w:rsid w:val="0E5C472C"/>
    <w:rsid w:val="0E7E101D"/>
    <w:rsid w:val="0EB48532"/>
    <w:rsid w:val="0EE31BBF"/>
    <w:rsid w:val="0F5F0546"/>
    <w:rsid w:val="0FB78F0A"/>
    <w:rsid w:val="0FBEB38E"/>
    <w:rsid w:val="0FF43497"/>
    <w:rsid w:val="0FF9ACBE"/>
    <w:rsid w:val="101D2316"/>
    <w:rsid w:val="10F64403"/>
    <w:rsid w:val="10F64403"/>
    <w:rsid w:val="110A50AE"/>
    <w:rsid w:val="111A50C6"/>
    <w:rsid w:val="111AE9CA"/>
    <w:rsid w:val="11511C79"/>
    <w:rsid w:val="11569E70"/>
    <w:rsid w:val="1157AD9B"/>
    <w:rsid w:val="118D9086"/>
    <w:rsid w:val="11FBD37D"/>
    <w:rsid w:val="125E75E4"/>
    <w:rsid w:val="12AA0647"/>
    <w:rsid w:val="12B4FF02"/>
    <w:rsid w:val="12C1CEC0"/>
    <w:rsid w:val="13169E26"/>
    <w:rsid w:val="1339ADBF"/>
    <w:rsid w:val="1339ADBF"/>
    <w:rsid w:val="13DC24DD"/>
    <w:rsid w:val="1477CDC1"/>
    <w:rsid w:val="156B4FB1"/>
    <w:rsid w:val="157F3913"/>
    <w:rsid w:val="1596AE07"/>
    <w:rsid w:val="15B4D340"/>
    <w:rsid w:val="15D39960"/>
    <w:rsid w:val="15E19C20"/>
    <w:rsid w:val="1635A0B4"/>
    <w:rsid w:val="16A226AD"/>
    <w:rsid w:val="16FC1050"/>
    <w:rsid w:val="171858D0"/>
    <w:rsid w:val="178ACF70"/>
    <w:rsid w:val="17E0AB07"/>
    <w:rsid w:val="18065966"/>
    <w:rsid w:val="1813096B"/>
    <w:rsid w:val="190368FC"/>
    <w:rsid w:val="19233086"/>
    <w:rsid w:val="192FF71F"/>
    <w:rsid w:val="19EF008B"/>
    <w:rsid w:val="19F2BF18"/>
    <w:rsid w:val="1A8DEB82"/>
    <w:rsid w:val="1AD63640"/>
    <w:rsid w:val="1D7D2CFD"/>
    <w:rsid w:val="1EB72713"/>
    <w:rsid w:val="1EE70FD0"/>
    <w:rsid w:val="1F0412A6"/>
    <w:rsid w:val="1F4B4B5F"/>
    <w:rsid w:val="1FC8D4EC"/>
    <w:rsid w:val="2001EFCB"/>
    <w:rsid w:val="20AE8DDB"/>
    <w:rsid w:val="20DA0EF7"/>
    <w:rsid w:val="21614116"/>
    <w:rsid w:val="218832D8"/>
    <w:rsid w:val="21D8125C"/>
    <w:rsid w:val="22573CE2"/>
    <w:rsid w:val="238112F7"/>
    <w:rsid w:val="2432D985"/>
    <w:rsid w:val="249CF008"/>
    <w:rsid w:val="24A77111"/>
    <w:rsid w:val="24A899B2"/>
    <w:rsid w:val="24B047DF"/>
    <w:rsid w:val="2513664F"/>
    <w:rsid w:val="2549E306"/>
    <w:rsid w:val="2575C0DD"/>
    <w:rsid w:val="25A3FFC9"/>
    <w:rsid w:val="25E8D207"/>
    <w:rsid w:val="2601CE7C"/>
    <w:rsid w:val="26792D6A"/>
    <w:rsid w:val="26D0AA42"/>
    <w:rsid w:val="26E09EC7"/>
    <w:rsid w:val="270433C9"/>
    <w:rsid w:val="271D6D0E"/>
    <w:rsid w:val="291E155B"/>
    <w:rsid w:val="295ED22C"/>
    <w:rsid w:val="299BB3B8"/>
    <w:rsid w:val="29A76428"/>
    <w:rsid w:val="29C3988D"/>
    <w:rsid w:val="2A2E21E4"/>
    <w:rsid w:val="2A4031D6"/>
    <w:rsid w:val="2A605480"/>
    <w:rsid w:val="2AB3CCA5"/>
    <w:rsid w:val="2ADE1A3D"/>
    <w:rsid w:val="2B5201B7"/>
    <w:rsid w:val="2BB1B227"/>
    <w:rsid w:val="2BE80BE5"/>
    <w:rsid w:val="2C0C28F0"/>
    <w:rsid w:val="2CB95EAF"/>
    <w:rsid w:val="2CD4A869"/>
    <w:rsid w:val="2D31E36E"/>
    <w:rsid w:val="2D75A25D"/>
    <w:rsid w:val="2D75A25D"/>
    <w:rsid w:val="2DA0DFDA"/>
    <w:rsid w:val="2E3BA593"/>
    <w:rsid w:val="2E750CA1"/>
    <w:rsid w:val="2E9030CC"/>
    <w:rsid w:val="2EA1E671"/>
    <w:rsid w:val="2EB0CC8A"/>
    <w:rsid w:val="2F0B460A"/>
    <w:rsid w:val="2F0F7906"/>
    <w:rsid w:val="2F1D728D"/>
    <w:rsid w:val="2F25FEE7"/>
    <w:rsid w:val="2F43A290"/>
    <w:rsid w:val="2F5897C8"/>
    <w:rsid w:val="2F5973C2"/>
    <w:rsid w:val="2F78E905"/>
    <w:rsid w:val="2FC8C758"/>
    <w:rsid w:val="300DABA8"/>
    <w:rsid w:val="30FAA49D"/>
    <w:rsid w:val="3123D252"/>
    <w:rsid w:val="31E38F9E"/>
    <w:rsid w:val="32419650"/>
    <w:rsid w:val="328925E5"/>
    <w:rsid w:val="32D7DC49"/>
    <w:rsid w:val="32E15848"/>
    <w:rsid w:val="32E956C2"/>
    <w:rsid w:val="330DAAAB"/>
    <w:rsid w:val="331E8683"/>
    <w:rsid w:val="331F9F3A"/>
    <w:rsid w:val="336EC184"/>
    <w:rsid w:val="3391AAEA"/>
    <w:rsid w:val="33C28811"/>
    <w:rsid w:val="33D85282"/>
    <w:rsid w:val="343CBEE5"/>
    <w:rsid w:val="344DE5F7"/>
    <w:rsid w:val="34D607D4"/>
    <w:rsid w:val="3557CE60"/>
    <w:rsid w:val="355FD1D9"/>
    <w:rsid w:val="35669051"/>
    <w:rsid w:val="35BB370F"/>
    <w:rsid w:val="35DAE35C"/>
    <w:rsid w:val="35DD4429"/>
    <w:rsid w:val="36015E22"/>
    <w:rsid w:val="36898583"/>
    <w:rsid w:val="36DD956E"/>
    <w:rsid w:val="36E91B42"/>
    <w:rsid w:val="3715C39E"/>
    <w:rsid w:val="37383317"/>
    <w:rsid w:val="378F2250"/>
    <w:rsid w:val="37C55E4E"/>
    <w:rsid w:val="37D5C7C5"/>
    <w:rsid w:val="37DAA673"/>
    <w:rsid w:val="380F8C73"/>
    <w:rsid w:val="3831FF3D"/>
    <w:rsid w:val="383891D2"/>
    <w:rsid w:val="38E8212F"/>
    <w:rsid w:val="38E8212F"/>
    <w:rsid w:val="39446A1F"/>
    <w:rsid w:val="3985DD79"/>
    <w:rsid w:val="39CD4D5E"/>
    <w:rsid w:val="39D0DD16"/>
    <w:rsid w:val="3A28E716"/>
    <w:rsid w:val="3AC99BDD"/>
    <w:rsid w:val="3BF6830C"/>
    <w:rsid w:val="3BF98BF7"/>
    <w:rsid w:val="3CAA0AE6"/>
    <w:rsid w:val="3CE8B4FF"/>
    <w:rsid w:val="3DC8247C"/>
    <w:rsid w:val="3DF2E3E9"/>
    <w:rsid w:val="3E2F05EA"/>
    <w:rsid w:val="3F84FDB9"/>
    <w:rsid w:val="3F8A7C1D"/>
    <w:rsid w:val="3FD24791"/>
    <w:rsid w:val="4005942F"/>
    <w:rsid w:val="40630E95"/>
    <w:rsid w:val="40DEFD86"/>
    <w:rsid w:val="415D99B8"/>
    <w:rsid w:val="41612914"/>
    <w:rsid w:val="41716D0E"/>
    <w:rsid w:val="418EC412"/>
    <w:rsid w:val="424ED913"/>
    <w:rsid w:val="4269E358"/>
    <w:rsid w:val="44115F71"/>
    <w:rsid w:val="4435229A"/>
    <w:rsid w:val="449D5330"/>
    <w:rsid w:val="45219E25"/>
    <w:rsid w:val="452863F5"/>
    <w:rsid w:val="45EE0188"/>
    <w:rsid w:val="463FE3A5"/>
    <w:rsid w:val="46605CC5"/>
    <w:rsid w:val="4663B3B8"/>
    <w:rsid w:val="4698C767"/>
    <w:rsid w:val="469B7ABC"/>
    <w:rsid w:val="469B7ABC"/>
    <w:rsid w:val="46B1C60C"/>
    <w:rsid w:val="4796A7AF"/>
    <w:rsid w:val="47B85D6F"/>
    <w:rsid w:val="47F13DF1"/>
    <w:rsid w:val="4844EB9F"/>
    <w:rsid w:val="4894CD59"/>
    <w:rsid w:val="48D1302B"/>
    <w:rsid w:val="48F6757F"/>
    <w:rsid w:val="49650901"/>
    <w:rsid w:val="4A200F0D"/>
    <w:rsid w:val="4A46BB34"/>
    <w:rsid w:val="4A476CF1"/>
    <w:rsid w:val="4A56A9E0"/>
    <w:rsid w:val="4A68E9B2"/>
    <w:rsid w:val="4A70D24B"/>
    <w:rsid w:val="4B470AFE"/>
    <w:rsid w:val="4B72E71E"/>
    <w:rsid w:val="4BFC8BCE"/>
    <w:rsid w:val="4C75C5D2"/>
    <w:rsid w:val="4CD34886"/>
    <w:rsid w:val="4D4ADCE2"/>
    <w:rsid w:val="4D683DC3"/>
    <w:rsid w:val="4DE23FF8"/>
    <w:rsid w:val="4E3E5BD8"/>
    <w:rsid w:val="4EA09738"/>
    <w:rsid w:val="4EAB9206"/>
    <w:rsid w:val="4EAEAE3A"/>
    <w:rsid w:val="4EF9E578"/>
    <w:rsid w:val="4F39F9F1"/>
    <w:rsid w:val="4FC39100"/>
    <w:rsid w:val="4FC5064F"/>
    <w:rsid w:val="4FDCFBCB"/>
    <w:rsid w:val="50692F73"/>
    <w:rsid w:val="50AFF6DE"/>
    <w:rsid w:val="50D9D0E0"/>
    <w:rsid w:val="50F3DA1E"/>
    <w:rsid w:val="510479C1"/>
    <w:rsid w:val="513329AB"/>
    <w:rsid w:val="518614D1"/>
    <w:rsid w:val="51F2DAE0"/>
    <w:rsid w:val="52420025"/>
    <w:rsid w:val="52AD2593"/>
    <w:rsid w:val="531D9D27"/>
    <w:rsid w:val="533EE298"/>
    <w:rsid w:val="5361595E"/>
    <w:rsid w:val="537A3D6F"/>
    <w:rsid w:val="539729EF"/>
    <w:rsid w:val="5450E763"/>
    <w:rsid w:val="54583C7C"/>
    <w:rsid w:val="5539CEDC"/>
    <w:rsid w:val="55920857"/>
    <w:rsid w:val="55BEB895"/>
    <w:rsid w:val="56136D96"/>
    <w:rsid w:val="56524543"/>
    <w:rsid w:val="567A9806"/>
    <w:rsid w:val="56AE4E11"/>
    <w:rsid w:val="574FB4A4"/>
    <w:rsid w:val="5782E012"/>
    <w:rsid w:val="57DB6E46"/>
    <w:rsid w:val="5841D9ED"/>
    <w:rsid w:val="58E0705C"/>
    <w:rsid w:val="598A7B71"/>
    <w:rsid w:val="59B42DEE"/>
    <w:rsid w:val="59FE5AEB"/>
    <w:rsid w:val="5A22F09D"/>
    <w:rsid w:val="5AA53627"/>
    <w:rsid w:val="5B4C3FC9"/>
    <w:rsid w:val="5B61210B"/>
    <w:rsid w:val="5BFD60AB"/>
    <w:rsid w:val="5BFF2724"/>
    <w:rsid w:val="5C4DB3AF"/>
    <w:rsid w:val="5C8EDB15"/>
    <w:rsid w:val="5CFDF23D"/>
    <w:rsid w:val="5D257081"/>
    <w:rsid w:val="5D49CA49"/>
    <w:rsid w:val="5DAAEF3E"/>
    <w:rsid w:val="5DF8DC82"/>
    <w:rsid w:val="5E0AAB54"/>
    <w:rsid w:val="5E0AAB54"/>
    <w:rsid w:val="5E67153C"/>
    <w:rsid w:val="5F06AAF0"/>
    <w:rsid w:val="5F212F76"/>
    <w:rsid w:val="5F630932"/>
    <w:rsid w:val="5FEE2DFC"/>
    <w:rsid w:val="600C8A8D"/>
    <w:rsid w:val="6031245E"/>
    <w:rsid w:val="60D8D67D"/>
    <w:rsid w:val="60D8D67D"/>
    <w:rsid w:val="613FB2B2"/>
    <w:rsid w:val="61E17CD4"/>
    <w:rsid w:val="620FF81C"/>
    <w:rsid w:val="62A733E6"/>
    <w:rsid w:val="63522B9B"/>
    <w:rsid w:val="635EDD91"/>
    <w:rsid w:val="63751089"/>
    <w:rsid w:val="63780F3E"/>
    <w:rsid w:val="6385A428"/>
    <w:rsid w:val="63CA9E65"/>
    <w:rsid w:val="6416EF9B"/>
    <w:rsid w:val="646F4C50"/>
    <w:rsid w:val="64ABB6B7"/>
    <w:rsid w:val="6537169D"/>
    <w:rsid w:val="657D814E"/>
    <w:rsid w:val="65B3C503"/>
    <w:rsid w:val="65BE4C0F"/>
    <w:rsid w:val="65D0ED73"/>
    <w:rsid w:val="65F9D0B9"/>
    <w:rsid w:val="66E0341B"/>
    <w:rsid w:val="672CFB99"/>
    <w:rsid w:val="67CBCFB3"/>
    <w:rsid w:val="67E9A35A"/>
    <w:rsid w:val="683F591B"/>
    <w:rsid w:val="687A023A"/>
    <w:rsid w:val="687E6FDB"/>
    <w:rsid w:val="68C29580"/>
    <w:rsid w:val="69180437"/>
    <w:rsid w:val="69748F7E"/>
    <w:rsid w:val="699BA90F"/>
    <w:rsid w:val="69DDF7DC"/>
    <w:rsid w:val="6A29F5EE"/>
    <w:rsid w:val="6ABB18BA"/>
    <w:rsid w:val="6AC22F48"/>
    <w:rsid w:val="6B42858C"/>
    <w:rsid w:val="6B9055EA"/>
    <w:rsid w:val="6C2C0229"/>
    <w:rsid w:val="6C8A234E"/>
    <w:rsid w:val="6CBD7487"/>
    <w:rsid w:val="6CC8BDDE"/>
    <w:rsid w:val="6CE05745"/>
    <w:rsid w:val="6D1BBBC9"/>
    <w:rsid w:val="6D65720C"/>
    <w:rsid w:val="6D840887"/>
    <w:rsid w:val="6D90DB06"/>
    <w:rsid w:val="6DA343F7"/>
    <w:rsid w:val="6DF504BE"/>
    <w:rsid w:val="6E233FEC"/>
    <w:rsid w:val="6E56457D"/>
    <w:rsid w:val="6E908636"/>
    <w:rsid w:val="6EAC22C7"/>
    <w:rsid w:val="6EBD65CF"/>
    <w:rsid w:val="6EE0FB02"/>
    <w:rsid w:val="6F0554ED"/>
    <w:rsid w:val="6F21F3F6"/>
    <w:rsid w:val="6F4BCF4C"/>
    <w:rsid w:val="700E924E"/>
    <w:rsid w:val="714E292F"/>
    <w:rsid w:val="71D60051"/>
    <w:rsid w:val="71E50FE6"/>
    <w:rsid w:val="720DED8E"/>
    <w:rsid w:val="731EBE01"/>
    <w:rsid w:val="733D8E2B"/>
    <w:rsid w:val="733D8E2B"/>
    <w:rsid w:val="736F1917"/>
    <w:rsid w:val="7377EF5F"/>
    <w:rsid w:val="740AB884"/>
    <w:rsid w:val="742E8AD8"/>
    <w:rsid w:val="74BBACB3"/>
    <w:rsid w:val="75018477"/>
    <w:rsid w:val="7541E5E5"/>
    <w:rsid w:val="75890C5C"/>
    <w:rsid w:val="75BB7376"/>
    <w:rsid w:val="75D62DF8"/>
    <w:rsid w:val="75D7BFA6"/>
    <w:rsid w:val="7602D6E5"/>
    <w:rsid w:val="764A3871"/>
    <w:rsid w:val="76CF14A2"/>
    <w:rsid w:val="76DE1F2E"/>
    <w:rsid w:val="7712DDB9"/>
    <w:rsid w:val="7712DDB9"/>
    <w:rsid w:val="7760283E"/>
    <w:rsid w:val="7774D9DC"/>
    <w:rsid w:val="7799D0AA"/>
    <w:rsid w:val="780217EB"/>
    <w:rsid w:val="7880E55F"/>
    <w:rsid w:val="79304643"/>
    <w:rsid w:val="79860277"/>
    <w:rsid w:val="798B2FB5"/>
    <w:rsid w:val="7A25902C"/>
    <w:rsid w:val="7CCD12D9"/>
    <w:rsid w:val="7D721B34"/>
    <w:rsid w:val="7E4D2BB3"/>
    <w:rsid w:val="7E6CF24A"/>
    <w:rsid w:val="7E8E888B"/>
    <w:rsid w:val="7E90CF89"/>
    <w:rsid w:val="7F1CF7EC"/>
    <w:rsid w:val="7F82E0B9"/>
    <w:rsid w:val="7FC2CE6B"/>
    <w:rsid w:val="7FE07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98B7B"/>
  <w15:chartTrackingRefBased/>
  <w15:docId w15:val="{185671E3-4E8F-43C6-923A-858CE9C2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E3E5BD8"/>
    <w:rPr>
      <w:noProof w:val="0"/>
      <w:lang w:val="en-GB"/>
    </w:rPr>
  </w:style>
  <w:style w:type="paragraph" w:styleId="Heading1">
    <w:uiPriority w:val="9"/>
    <w:name w:val="heading 1"/>
    <w:basedOn w:val="Normal"/>
    <w:next w:val="Normal"/>
    <w:link w:val="Heading1Char"/>
    <w:qFormat/>
    <w:rsid w:val="4E3E5BD8"/>
    <w:rPr>
      <w:rFonts w:ascii="Constantia" w:hAnsi="Constantia" w:eastAsia="" w:cs="" w:asciiTheme="majorAscii" w:hAnsiTheme="majorAscii" w:eastAsiaTheme="majorEastAsia" w:cstheme="majorBidi"/>
      <w:color w:val="007789" w:themeColor="accent1" w:themeTint="FF" w:themeShade="BF"/>
      <w:sz w:val="32"/>
      <w:szCs w:val="32"/>
    </w:rPr>
    <w:pPr>
      <w:keepNext w:val="1"/>
      <w:keepLines w:val="1"/>
      <w:spacing w:before="600" w:after="60"/>
      <w:contextualSpacing/>
      <w:outlineLvl w:val="0"/>
    </w:pPr>
  </w:style>
  <w:style w:type="paragraph" w:styleId="Heading2">
    <w:uiPriority w:val="9"/>
    <w:name w:val="heading 2"/>
    <w:basedOn w:val="Normal"/>
    <w:next w:val="Normal"/>
    <w:unhideWhenUsed/>
    <w:link w:val="Heading2Char"/>
    <w:qFormat/>
    <w:rsid w:val="4E3E5BD8"/>
    <w:rPr>
      <w:rFonts w:ascii="Constantia" w:hAnsi="Constantia" w:eastAsia="" w:cs="" w:asciiTheme="majorAscii" w:hAnsiTheme="majorAscii" w:eastAsiaTheme="majorEastAsia" w:cstheme="majorBidi"/>
      <w:caps w:val="1"/>
      <w:color w:val="007789" w:themeColor="accent1" w:themeTint="FF" w:themeShade="BF"/>
      <w:sz w:val="24"/>
      <w:szCs w:val="24"/>
    </w:rPr>
    <w:pPr>
      <w:keepNext w:val="1"/>
      <w:keepLines w:val="1"/>
      <w:spacing w:before="240" w:after="0"/>
      <w:contextualSpacing/>
      <w:outlineLvl w:val="1"/>
    </w:pPr>
  </w:style>
  <w:style w:type="paragraph" w:styleId="Heading3">
    <w:uiPriority w:val="9"/>
    <w:name w:val="heading 3"/>
    <w:basedOn w:val="Normal"/>
    <w:next w:val="Normal"/>
    <w:semiHidden/>
    <w:unhideWhenUsed/>
    <w:link w:val="Heading3Char"/>
    <w:qFormat/>
    <w:rsid w:val="4E3E5BD8"/>
    <w:rPr>
      <w:rFonts w:ascii="Constantia" w:hAnsi="Constantia" w:eastAsia="" w:cs="" w:asciiTheme="majorAscii" w:hAnsiTheme="majorAscii" w:eastAsiaTheme="majorEastAsia" w:cstheme="majorBidi"/>
      <w:color w:val="004F5B"/>
      <w:sz w:val="24"/>
      <w:szCs w:val="24"/>
    </w:rPr>
    <w:pPr>
      <w:keepNext w:val="1"/>
      <w:keepLines w:val="1"/>
      <w:spacing w:before="40" w:after="0"/>
      <w:outlineLvl w:val="2"/>
    </w:pPr>
  </w:style>
  <w:style w:type="paragraph" w:styleId="Heading6">
    <w:uiPriority w:val="9"/>
    <w:name w:val="heading 6"/>
    <w:basedOn w:val="Normal"/>
    <w:next w:val="Normal"/>
    <w:semiHidden/>
    <w:unhideWhenUsed/>
    <w:link w:val="Heading6Char"/>
    <w:qFormat/>
    <w:rsid w:val="4E3E5BD8"/>
    <w:rPr>
      <w:rFonts w:ascii="Constantia" w:hAnsi="Constantia" w:eastAsia="" w:cs="" w:asciiTheme="majorAscii" w:hAnsiTheme="majorAscii" w:eastAsiaTheme="majorEastAsia" w:cstheme="majorBidi"/>
      <w:color w:val="004F5B"/>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4E3E5BD8"/>
    <w:rPr>
      <w:rFonts w:ascii="Constantia" w:hAnsi="Constantia" w:eastAsia="" w:cs="" w:asciiTheme="majorAscii" w:hAnsiTheme="majorAscii" w:eastAsiaTheme="majorEastAsia" w:cstheme="majorBidi"/>
      <w:i w:val="1"/>
      <w:iCs w:val="1"/>
      <w:color w:val="004F5B"/>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4E3E5BD8"/>
    <w:rPr>
      <w:rFonts w:ascii="Constantia" w:hAnsi="Constantia" w:eastAsia="" w:cs="" w:asciiTheme="majorAscii" w:hAnsiTheme="majorAscii" w:eastAsiaTheme="majorEastAsia" w:cstheme="majorBidi"/>
      <w:color w:val="272727"/>
    </w:rPr>
    <w:pPr>
      <w:keepNext w:val="1"/>
      <w:keepLines w:val="1"/>
      <w:spacing w:before="40" w:after="0"/>
      <w:outlineLvl w:val="7"/>
    </w:pPr>
  </w:style>
  <w:style w:type="paragraph" w:styleId="Heading9">
    <w:uiPriority w:val="9"/>
    <w:name w:val="heading 9"/>
    <w:basedOn w:val="Normal"/>
    <w:next w:val="Normal"/>
    <w:semiHidden/>
    <w:unhideWhenUsed/>
    <w:link w:val="Heading9Char"/>
    <w:qFormat/>
    <w:rsid w:val="4E3E5BD8"/>
    <w:rPr>
      <w:rFonts w:ascii="Constantia" w:hAnsi="Constantia" w:eastAsia="" w:cs="" w:asciiTheme="majorAscii" w:hAnsiTheme="majorAscii" w:eastAsiaTheme="majorEastAsia" w:cstheme="majorBidi"/>
      <w:i w:val="1"/>
      <w:iCs w:val="1"/>
      <w:color w:val="272727"/>
    </w:rPr>
    <w:pPr>
      <w:keepNext w:val="1"/>
      <w:keepLines w:val="1"/>
      <w:spacing w:before="4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true">
    <w:uiPriority w:val="4"/>
    <w:name w:val="Contact Info"/>
    <w:basedOn w:val="Normal"/>
    <w:qFormat/>
    <w:rsid w:val="4E3E5BD8"/>
    <w:pPr>
      <w:spacing w:before="0" w:after="0"/>
      <w:jc w:val="center"/>
    </w:pPr>
  </w:style>
  <w:style w:type="paragraph" w:styleId="ListBullet">
    <w:uiPriority w:val="10"/>
    <w:name w:val="List Bullet"/>
    <w:basedOn w:val="Normal"/>
    <w:unhideWhenUsed/>
    <w:qFormat/>
    <w:rsid w:val="4E3E5BD8"/>
    <w:pPr>
      <w:numPr>
        <w:numId w:val="4"/>
      </w:numPr>
    </w:pPr>
  </w:style>
  <w:style w:type="paragraph" w:styleId="Title">
    <w:uiPriority w:val="2"/>
    <w:name w:val="Title"/>
    <w:basedOn w:val="Normal"/>
    <w:unhideWhenUsed/>
    <w:link w:val="TitleChar"/>
    <w:qFormat/>
    <w:rsid w:val="4E3E5BD8"/>
    <w:rPr>
      <w:rFonts w:ascii="Constantia" w:hAnsi="Constantia" w:eastAsia="" w:cs="" w:asciiTheme="majorAscii" w:hAnsiTheme="majorAscii" w:eastAsiaTheme="majorEastAsia" w:cstheme="majorBidi"/>
      <w:color w:val="007789" w:themeColor="accent1" w:themeTint="FF" w:themeShade="BF"/>
      <w:sz w:val="60"/>
      <w:szCs w:val="60"/>
    </w:rPr>
    <w:pPr>
      <w:spacing w:before="480" w:after="40" w:line="240" w:lineRule="auto"/>
      <w:contextualSpacing/>
      <w:jc w:val="center"/>
    </w:p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uiPriority w:val="3"/>
    <w:name w:val="Subtitle"/>
    <w:basedOn w:val="Normal"/>
    <w:unhideWhenUsed/>
    <w:link w:val="SubtitleChar"/>
    <w:qFormat/>
    <w:rsid w:val="4E3E5BD8"/>
    <w:rPr>
      <w:rFonts w:ascii="Constantia" w:hAnsi="Constantia" w:eastAsia="" w:cs="" w:asciiTheme="majorAscii" w:hAnsiTheme="majorAscii" w:eastAsiaTheme="majorEastAsia" w:cstheme="majorBidi"/>
      <w:caps w:val="1"/>
      <w:sz w:val="26"/>
      <w:szCs w:val="26"/>
    </w:rPr>
    <w:pPr>
      <w:spacing w:before="0" w:after="480"/>
      <w:contextualSpacing/>
      <w:jc w:val="center"/>
    </w:p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uiPriority w:val="99"/>
    <w:name w:val="footer"/>
    <w:basedOn w:val="Normal"/>
    <w:unhideWhenUsed/>
    <w:link w:val="FooterChar"/>
    <w:rsid w:val="4E3E5BD8"/>
    <w:rPr>
      <w:caps w:val="1"/>
    </w:rPr>
    <w:pPr>
      <w:spacing w:before="0" w:after="0" w:line="240" w:lineRule="auto"/>
      <w:jc w:val="right"/>
    </w:pPr>
  </w:style>
  <w:style w:type="character" w:styleId="FooterChar" w:customStyle="1">
    <w:name w:val="Footer Char"/>
    <w:basedOn w:val="DefaultParagraphFont"/>
    <w:link w:val="Footer"/>
    <w:uiPriority w:val="99"/>
    <w:rsid w:val="00C6554A"/>
    <w:rPr>
      <w:caps/>
    </w:rPr>
  </w:style>
  <w:style w:type="paragraph" w:styleId="Photo" w:customStyle="true">
    <w:uiPriority w:val="1"/>
    <w:name w:val="Photo"/>
    <w:basedOn w:val="Normal"/>
    <w:qFormat/>
    <w:rsid w:val="4E3E5BD8"/>
    <w:pPr>
      <w:spacing w:before="0" w:after="0" w:line="240" w:lineRule="auto"/>
      <w:jc w:val="center"/>
    </w:pPr>
  </w:style>
  <w:style w:type="paragraph" w:styleId="Header">
    <w:uiPriority w:val="99"/>
    <w:name w:val="header"/>
    <w:basedOn w:val="Normal"/>
    <w:unhideWhenUsed/>
    <w:link w:val="HeaderChar"/>
    <w:rsid w:val="4E3E5BD8"/>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uiPriority w:val="11"/>
    <w:name w:val="List Number"/>
    <w:basedOn w:val="Normal"/>
    <w:unhideWhenUsed/>
    <w:qFormat/>
    <w:rsid w:val="4E3E5BD8"/>
    <w:pPr>
      <w:numPr>
        <w:numId w:val="3"/>
      </w:numPr>
      <w:spacing/>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uiPriority w:val="30"/>
    <w:name w:val="Intense Quote"/>
    <w:basedOn w:val="Normal"/>
    <w:next w:val="Normal"/>
    <w:semiHidden/>
    <w:unhideWhenUsed/>
    <w:link w:val="IntenseQuoteChar"/>
    <w:qFormat/>
    <w:rsid w:val="4E3E5BD8"/>
    <w:rPr>
      <w:i w:val="1"/>
      <w:iCs w:val="1"/>
      <w:color w:val="007789" w:themeColor="accent1" w:themeTint="FF" w:themeShade="BF"/>
    </w:rPr>
    <w:pPr>
      <w:pBdr>
        <w:top w:val="single" w:color="007789" w:themeColor="accent1" w:themeShade="BF" w:sz="4" w:space="10"/>
        <w:bottom w:val="single" w:color="007789"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uiPriority w:val="35"/>
    <w:name w:val="caption"/>
    <w:basedOn w:val="Normal"/>
    <w:next w:val="Normal"/>
    <w:semiHidden/>
    <w:unhideWhenUsed/>
    <w:qFormat/>
    <w:rsid w:val="4E3E5BD8"/>
    <w:rPr>
      <w:i w:val="1"/>
      <w:iCs w:val="1"/>
      <w:color w:val="4E5B6F" w:themeColor="text2" w:themeTint="FF" w:themeShade="FF"/>
    </w:rPr>
    <w:pPr>
      <w:spacing w:before="0" w:line="240" w:lineRule="auto"/>
    </w:pPr>
  </w:style>
  <w:style w:type="paragraph" w:styleId="BalloonText">
    <w:uiPriority w:val="99"/>
    <w:name w:val="Balloon Text"/>
    <w:basedOn w:val="Normal"/>
    <w:semiHidden/>
    <w:unhideWhenUsed/>
    <w:link w:val="BalloonTextChar"/>
    <w:rsid w:val="4E3E5BD8"/>
    <w:rPr>
      <w:rFonts w:ascii="Segoe UI" w:hAnsi="Segoe UI" w:cs="Segoe UI"/>
    </w:rPr>
    <w:pPr>
      <w:spacing w:before="0" w:after="0" w:line="240" w:lineRule="auto"/>
    </w:p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uiPriority w:val="99"/>
    <w:name w:val="Block Text"/>
    <w:basedOn w:val="Normal"/>
    <w:semiHidden/>
    <w:unhideWhenUsed/>
    <w:rsid w:val="4E3E5BD8"/>
    <w:rPr>
      <w:rFonts w:eastAsia="" w:eastAsiaTheme="minorEastAsia"/>
      <w:i w:val="1"/>
      <w:iCs w:val="1"/>
      <w:color w:val="007789" w:themeColor="accent1" w:themeTint="FF" w:themeShade="BF"/>
    </w:rPr>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style>
  <w:style w:type="paragraph" w:styleId="BodyText3">
    <w:uiPriority w:val="99"/>
    <w:name w:val="Body Text 3"/>
    <w:basedOn w:val="Normal"/>
    <w:semiHidden/>
    <w:unhideWhenUsed/>
    <w:link w:val="BodyText3Char"/>
    <w:rsid w:val="4E3E5BD8"/>
    <w:pPr>
      <w:spacing w:after="120"/>
    </w:pPr>
  </w:style>
  <w:style w:type="character" w:styleId="BodyText3Char" w:customStyle="1">
    <w:name w:val="Body Text 3 Char"/>
    <w:basedOn w:val="DefaultParagraphFont"/>
    <w:link w:val="BodyText3"/>
    <w:uiPriority w:val="99"/>
    <w:semiHidden/>
    <w:rsid w:val="00C6554A"/>
    <w:rPr>
      <w:szCs w:val="16"/>
    </w:rPr>
  </w:style>
  <w:style w:type="paragraph" w:styleId="BodyTextIndent3">
    <w:uiPriority w:val="99"/>
    <w:name w:val="Body Text Indent 3"/>
    <w:basedOn w:val="Normal"/>
    <w:semiHidden/>
    <w:unhideWhenUsed/>
    <w:link w:val="BodyTextIndent3Char"/>
    <w:rsid w:val="4E3E5BD8"/>
    <w:pPr>
      <w:spacing w:after="120"/>
      <w:ind w:left="360"/>
    </w:p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uiPriority w:val="99"/>
    <w:name w:val="annotation text"/>
    <w:basedOn w:val="Normal"/>
    <w:semiHidden/>
    <w:unhideWhenUsed/>
    <w:link w:val="CommentTextChar"/>
    <w:rsid w:val="4E3E5BD8"/>
    <w:pPr>
      <w:spacing w:line="240" w:lineRule="auto"/>
    </w:p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uiPriority w:val="99"/>
    <w:name w:val="Document Map"/>
    <w:basedOn w:val="Normal"/>
    <w:semiHidden/>
    <w:unhideWhenUsed/>
    <w:link w:val="DocumentMapChar"/>
    <w:rsid w:val="4E3E5BD8"/>
    <w:rPr>
      <w:rFonts w:ascii="Segoe UI" w:hAnsi="Segoe UI" w:cs="Segoe UI"/>
    </w:rPr>
    <w:pPr>
      <w:spacing w:before="0" w:after="0" w:line="240" w:lineRule="auto"/>
    </w:p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uiPriority w:val="99"/>
    <w:name w:val="endnote text"/>
    <w:basedOn w:val="Normal"/>
    <w:semiHidden/>
    <w:unhideWhenUsed/>
    <w:link w:val="EndnoteTextChar"/>
    <w:rsid w:val="4E3E5BD8"/>
    <w:pPr>
      <w:spacing w:before="0" w:after="0" w:line="240" w:lineRule="auto"/>
    </w:p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uiPriority w:val="99"/>
    <w:name w:val="envelope return"/>
    <w:basedOn w:val="Normal"/>
    <w:semiHidden/>
    <w:unhideWhenUsed/>
    <w:rsid w:val="4E3E5BD8"/>
    <w:rPr>
      <w:rFonts w:ascii="Constantia" w:hAnsi="Constantia" w:eastAsia="" w:cs="" w:asciiTheme="majorAscii" w:hAnsiTheme="majorAscii" w:eastAsiaTheme="majorEastAsia" w:cstheme="majorBidi"/>
    </w:rPr>
    <w:pPr>
      <w:spacing w:before="0" w:after="0" w:line="240" w:lineRule="auto"/>
    </w:p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uiPriority w:val="99"/>
    <w:name w:val="footnote text"/>
    <w:basedOn w:val="Normal"/>
    <w:semiHidden/>
    <w:unhideWhenUsed/>
    <w:link w:val="FootnoteTextChar"/>
    <w:rsid w:val="4E3E5BD8"/>
    <w:pPr>
      <w:spacing w:before="0" w:after="0" w:line="240" w:lineRule="auto"/>
    </w:p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uiPriority w:val="99"/>
    <w:name w:val="HTML Preformatted"/>
    <w:basedOn w:val="Normal"/>
    <w:semiHidden/>
    <w:unhideWhenUsed/>
    <w:link w:val="HTMLPreformattedChar"/>
    <w:rsid w:val="4E3E5BD8"/>
    <w:rPr>
      <w:rFonts w:ascii="Consolas" w:hAnsi="Consolas"/>
    </w:rPr>
    <w:pPr>
      <w:spacing w:before="0" w:after="0" w:line="240" w:lineRule="auto"/>
    </w:p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uiPriority w:val="99"/>
    <w:name w:val="Plain Text"/>
    <w:basedOn w:val="Normal"/>
    <w:semiHidden/>
    <w:unhideWhenUsed/>
    <w:link w:val="PlainTextChar"/>
    <w:rsid w:val="4E3E5BD8"/>
    <w:rPr>
      <w:rFonts w:ascii="Consolas" w:hAnsi="Consolas"/>
    </w:rPr>
    <w:pPr>
      <w:spacing w:before="0" w:after="0" w:line="240" w:lineRule="auto"/>
    </w:p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w:type="paragraph" w:styleId="ListParagraph">
    <w:uiPriority w:val="34"/>
    <w:name w:val="List Paragraph"/>
    <w:basedOn w:val="Normal"/>
    <w:qFormat/>
    <w:rsid w:val="4E3E5BD8"/>
    <w:pPr>
      <w:spacing/>
      <w:ind w:left="720"/>
      <w:contextualSpacing/>
    </w:pPr>
  </w:style>
  <w:style w:type="paragraph" w:styleId="TOC1">
    <w:uiPriority w:val="39"/>
    <w:name w:val="toc 1"/>
    <w:basedOn w:val="Normal"/>
    <w:next w:val="Normal"/>
    <w:unhideWhenUsed/>
    <w:rsid w:val="4E3E5BD8"/>
    <w:pPr>
      <w:spacing w:after="100"/>
    </w:pPr>
  </w:style>
  <w:style w:type="paragraph" w:styleId="TOC2">
    <w:uiPriority w:val="39"/>
    <w:name w:val="toc 2"/>
    <w:basedOn w:val="Normal"/>
    <w:next w:val="Normal"/>
    <w:unhideWhenUsed/>
    <w:rsid w:val="4E3E5BD8"/>
    <w:pPr>
      <w:spacing w:after="100"/>
      <w:ind w:left="220"/>
    </w:pPr>
  </w:style>
  <w:style w:type="paragraph" w:styleId="TOC3">
    <w:uiPriority w:val="39"/>
    <w:name w:val="toc 3"/>
    <w:basedOn w:val="Normal"/>
    <w:next w:val="Normal"/>
    <w:unhideWhenUsed/>
    <w:rsid w:val="4E3E5B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Id230105180" /><Relationship Type="http://schemas.openxmlformats.org/officeDocument/2006/relationships/image" Target="/media/image2.png" Id="rId1736574399" /><Relationship Type="http://schemas.openxmlformats.org/officeDocument/2006/relationships/image" Target="/media/image3.png" Id="rId1197602424" /><Relationship Type="http://schemas.openxmlformats.org/officeDocument/2006/relationships/image" Target="/media/image4.png" Id="rId1331366931" /><Relationship Type="http://schemas.openxmlformats.org/officeDocument/2006/relationships/image" Target="/media/image5.png" Id="rId1082092787" /><Relationship Type="http://schemas.openxmlformats.org/officeDocument/2006/relationships/image" Target="/media/image6.png" Id="rId1261293354" /><Relationship Type="http://schemas.openxmlformats.org/officeDocument/2006/relationships/image" Target="/media/image7.png" Id="rId807246410" /><Relationship Type="http://schemas.openxmlformats.org/officeDocument/2006/relationships/image" Target="/media/image8.png" Id="rId433879959" /><Relationship Type="http://schemas.openxmlformats.org/officeDocument/2006/relationships/image" Target="/media/image9.png" Id="rId2078243658" /><Relationship Type="http://schemas.openxmlformats.org/officeDocument/2006/relationships/image" Target="/media/imagea.png" Id="rId1054281724" /><Relationship Type="http://schemas.openxmlformats.org/officeDocument/2006/relationships/image" Target="/media/imageb.png" Id="rId181275001" /><Relationship Type="http://schemas.openxmlformats.org/officeDocument/2006/relationships/image" Target="/media/imagec.png" Id="rId1071534365" /><Relationship Type="http://schemas.microsoft.com/office/2020/10/relationships/intelligence" Target="intelligence2.xml" Id="R1fc3527d37b44d98" /><Relationship Type="http://schemas.openxmlformats.org/officeDocument/2006/relationships/image" Target="/media/image2.jpg" Id="rId2065218687" /><Relationship Type="http://schemas.openxmlformats.org/officeDocument/2006/relationships/image" Target="/media/imaged.png" Id="rId1253002650"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vv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7fd991a9518bc5014f8767b333f36e7b">
  <xsd:schema xmlns:xsd="http://www.w3.org/2001/XMLSchema" xmlns:xs="http://www.w3.org/2001/XMLSchema" xmlns:p="http://schemas.microsoft.com/office/2006/metadata/properties" xmlns:ns3="0085e1a2-9cbf-4b92-866b-21f3c89040b6" targetNamespace="http://schemas.microsoft.com/office/2006/metadata/properties" ma:root="true" ma:fieldsID="74ae4545dbb135e953fd982b027a76e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62BA8C0-D6BF-45AD-80A6-885781973872}">
  <ds:schemaRefs>
    <ds:schemaRef ds:uri="http://schemas.microsoft.com/sharepoint/v3/contenttype/forms"/>
  </ds:schemaRefs>
</ds:datastoreItem>
</file>

<file path=customXml/itemProps2.xml><?xml version="1.0" encoding="utf-8"?>
<ds:datastoreItem xmlns:ds="http://schemas.openxmlformats.org/officeDocument/2006/customXml" ds:itemID="{8DD3F1EF-3CCE-4C38-A804-87C584E6BADA}">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3.xml><?xml version="1.0" encoding="utf-8"?>
<ds:datastoreItem xmlns:ds="http://schemas.openxmlformats.org/officeDocument/2006/customXml" ds:itemID="{67EEDCEB-F1AF-4486-8FC3-14B3FB62370B}">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Student%20report%20with%20photo.dotx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Collins</dc:creator>
  <keywords/>
  <dc:description/>
  <lastModifiedBy>Liv Collins (2403891)</lastModifiedBy>
  <revision>7</revision>
  <dcterms:created xsi:type="dcterms:W3CDTF">2026-03-26T13:47:00.0000000Z</dcterms:created>
  <dcterms:modified xsi:type="dcterms:W3CDTF">2026-05-07T13:22:52.4722493Z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