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3737F1DB" w:rsidR="00D46A8E" w:rsidRPr="00B366FB" w:rsidRDefault="00B366FB" w:rsidP="00E4674D">
            <w:pPr>
              <w:rPr>
                <w:lang w:val="cy-GB"/>
              </w:rPr>
            </w:pPr>
            <w:r w:rsidRPr="00B366FB">
              <w:rPr>
                <w:lang w:val="cy-GB"/>
              </w:rPr>
              <w:t xml:space="preserve">Charlotte Winstone </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184EF0FF" w:rsidR="00D46A8E" w:rsidRPr="00B366FB" w:rsidRDefault="00B366FB" w:rsidP="00E4674D">
            <w:pPr>
              <w:rPr>
                <w:lang w:val="cy-GB"/>
              </w:rPr>
            </w:pPr>
            <w:r w:rsidRPr="00B366FB">
              <w:rPr>
                <w:lang w:val="cy-GB"/>
              </w:rPr>
              <w:t xml:space="preserve">Reception/Year 1 </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7044D782" w:rsidR="00D46A8E" w:rsidRPr="00B366FB" w:rsidRDefault="00B366FB" w:rsidP="00B366FB">
            <w:pPr>
              <w:rPr>
                <w:lang w:val="cy-GB"/>
              </w:rPr>
            </w:pPr>
            <w:r w:rsidRPr="00B366FB">
              <w:rPr>
                <w:lang w:val="cy-GB"/>
              </w:rPr>
              <w:t xml:space="preserve">Welsh </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5D79401A" w:rsidR="00D46A8E" w:rsidRPr="00B366FB" w:rsidRDefault="00B366FB" w:rsidP="00E4674D">
            <w:pPr>
              <w:rPr>
                <w:lang w:val="cy-GB"/>
              </w:rPr>
            </w:pPr>
            <w:r w:rsidRPr="00B366FB">
              <w:rPr>
                <w:lang w:val="cy-GB"/>
              </w:rPr>
              <w:t>16</w:t>
            </w:r>
            <w:r w:rsidR="00E479D3">
              <w:rPr>
                <w:lang w:val="cy-GB"/>
              </w:rPr>
              <w:t xml:space="preserve">th &amp; 17th </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1E9647CD" w:rsidR="00D46A8E" w:rsidRPr="00B366FB" w:rsidRDefault="00B366FB" w:rsidP="00E4674D">
            <w:pPr>
              <w:rPr>
                <w:lang w:val="cy-GB"/>
              </w:rPr>
            </w:pPr>
            <w:r w:rsidRPr="00B366FB">
              <w:rPr>
                <w:lang w:val="cy-GB"/>
              </w:rPr>
              <w:t xml:space="preserve">Writing Welsh sentence </w:t>
            </w:r>
            <w:r w:rsidR="0072176B">
              <w:rPr>
                <w:lang w:val="cy-GB"/>
              </w:rPr>
              <w:t>‘</w:t>
            </w:r>
            <w:r w:rsidRPr="00B366FB">
              <w:rPr>
                <w:lang w:val="cy-GB"/>
              </w:rPr>
              <w:t>dw i’n hoffi</w:t>
            </w:r>
            <w:r w:rsidR="0072176B">
              <w:rPr>
                <w:lang w:val="cy-GB"/>
              </w:rPr>
              <w:t>’</w:t>
            </w:r>
            <w:r w:rsidRPr="00B366FB">
              <w:rPr>
                <w:lang w:val="cy-GB"/>
              </w:rPr>
              <w:t xml:space="preserve"> and drawing</w:t>
            </w:r>
            <w:r w:rsidR="00167121">
              <w:rPr>
                <w:lang w:val="cy-GB"/>
              </w:rPr>
              <w:t xml:space="preserve"> a</w:t>
            </w:r>
            <w:r w:rsidRPr="00B366FB">
              <w:rPr>
                <w:lang w:val="cy-GB"/>
              </w:rPr>
              <w:t xml:space="preserve"> picture</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5FA21398" w14:textId="77777777" w:rsidR="00EB6268" w:rsidRDefault="00B366FB" w:rsidP="00E4674D">
            <w:pPr>
              <w:rPr>
                <w:lang w:val="cy-GB"/>
              </w:rPr>
            </w:pPr>
            <w:r w:rsidRPr="00B366FB">
              <w:rPr>
                <w:lang w:val="cy-GB"/>
              </w:rPr>
              <w:t xml:space="preserve">Current: reception/year 1 </w:t>
            </w:r>
            <w:r w:rsidR="00413B03">
              <w:rPr>
                <w:lang w:val="cy-GB"/>
              </w:rPr>
              <w:t>writing</w:t>
            </w:r>
          </w:p>
          <w:p w14:paraId="7671C735" w14:textId="77777777" w:rsidR="00413B03" w:rsidRDefault="00413B03" w:rsidP="00E4674D">
            <w:r>
              <w:t xml:space="preserve">Write through a range of planned activities and those that are child initiated. </w:t>
            </w:r>
          </w:p>
          <w:p w14:paraId="7102E20E" w14:textId="5DBC2C3B" w:rsidR="00922614" w:rsidRPr="00B366FB" w:rsidRDefault="00922614" w:rsidP="00E4674D">
            <w:pPr>
              <w:rPr>
                <w:lang w:val="cy-GB"/>
              </w:rPr>
            </w:pPr>
            <w:r>
              <w:t xml:space="preserve">Progression step: </w:t>
            </w:r>
            <w:r w:rsidR="00295EF0" w:rsidRPr="00295EF0">
              <w:rPr>
                <w:rFonts w:cs="Arial"/>
              </w:rPr>
              <w:t>I can express what I like and dislike and can express an opinion on familiar subjects.</w:t>
            </w:r>
            <w:r w:rsidR="00295EF0">
              <w:rPr>
                <w:rFonts w:ascii="Arial" w:hAnsi="Arial" w:cs="Arial"/>
                <w:sz w:val="29"/>
                <w:szCs w:val="29"/>
              </w:rPr>
              <w:t xml:space="preserve"> </w:t>
            </w:r>
            <w:r w:rsidR="00295EF0" w:rsidRPr="00295EF0">
              <w:rPr>
                <w:rFonts w:cs="Arial"/>
              </w:rPr>
              <w:t>I can write simple words and phrases by using knowledge of letters and the sounds they represent</w:t>
            </w:r>
            <w:r w:rsidR="00295EF0">
              <w:rPr>
                <w:rFonts w:cs="Arial"/>
              </w:rPr>
              <w:t>.</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3639D38F" w14:textId="7ACD1F8F" w:rsidR="00413B03" w:rsidRDefault="00413B03" w:rsidP="00413B03">
            <w:pPr>
              <w:rPr>
                <w:lang w:val="cy-GB"/>
              </w:rPr>
            </w:pPr>
            <w:r w:rsidRPr="00761F47">
              <w:rPr>
                <w:b/>
                <w:bCs/>
                <w:lang w:val="cy-GB"/>
              </w:rPr>
              <w:t>Literacy</w:t>
            </w:r>
            <w:r w:rsidRPr="00761F47">
              <w:rPr>
                <w:lang w:val="cy-GB"/>
              </w:rPr>
              <w:t xml:space="preserve"> </w:t>
            </w:r>
            <w:r>
              <w:rPr>
                <w:lang w:val="cy-GB"/>
              </w:rPr>
              <w:t>–</w:t>
            </w:r>
            <w:r w:rsidRPr="00761F47">
              <w:rPr>
                <w:lang w:val="cy-GB"/>
              </w:rPr>
              <w:t xml:space="preserve"> </w:t>
            </w:r>
          </w:p>
          <w:p w14:paraId="6375D709" w14:textId="77777777" w:rsidR="00413B03" w:rsidRDefault="00413B03" w:rsidP="00413B03">
            <w:pPr>
              <w:rPr>
                <w:lang w:val="cy-GB"/>
              </w:rPr>
            </w:pPr>
            <w:r>
              <w:rPr>
                <w:lang w:val="cy-GB"/>
              </w:rPr>
              <w:t>Reception – Express what they like and dislike. Use words, phrases and simple sentences.</w:t>
            </w:r>
          </w:p>
          <w:p w14:paraId="4B837964" w14:textId="3AC7560D" w:rsidR="00413B03" w:rsidRPr="00B366FB" w:rsidRDefault="00413B03" w:rsidP="00413B03">
            <w:pPr>
              <w:rPr>
                <w:lang w:val="cy-GB"/>
              </w:rPr>
            </w:pPr>
            <w:r>
              <w:rPr>
                <w:lang w:val="cy-GB"/>
              </w:rPr>
              <w:t xml:space="preserve">Year 1 – include some detail and some relevant voabulary to extend their ideas or accounts.  </w:t>
            </w:r>
          </w:p>
        </w:tc>
      </w:tr>
      <w:tr w:rsidR="00D46A8E" w:rsidRPr="00D46A8E" w14:paraId="28CD5959" w14:textId="77777777" w:rsidTr="004E1B77">
        <w:tc>
          <w:tcPr>
            <w:tcW w:w="9010" w:type="dxa"/>
            <w:gridSpan w:val="4"/>
            <w:shd w:val="clear" w:color="auto" w:fill="auto"/>
          </w:tcPr>
          <w:p w14:paraId="616A8F8C" w14:textId="77777777" w:rsidR="00D46A8E"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59C509D" w14:textId="39E1B949" w:rsidR="0052522D" w:rsidRPr="00B366FB" w:rsidRDefault="0052522D" w:rsidP="00E4674D">
            <w:pPr>
              <w:rPr>
                <w:sz w:val="22"/>
                <w:szCs w:val="28"/>
                <w:lang w:val="cy-GB"/>
              </w:rPr>
            </w:pPr>
            <w:r>
              <w:rPr>
                <w:sz w:val="22"/>
                <w:szCs w:val="28"/>
                <w:lang w:val="cy-GB"/>
              </w:rPr>
              <w:t xml:space="preserve">Classroom management, expectations and familiiarity with age range. </w:t>
            </w: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145FAC42" w14:textId="1530076D" w:rsidR="00D46A8E" w:rsidRPr="006E32EF" w:rsidRDefault="00B366FB" w:rsidP="00E4674D">
            <w:pPr>
              <w:rPr>
                <w:szCs w:val="28"/>
                <w:lang w:val="cy-GB"/>
              </w:rPr>
            </w:pPr>
            <w:r>
              <w:rPr>
                <w:szCs w:val="28"/>
                <w:lang w:val="cy-GB"/>
              </w:rPr>
              <w:t xml:space="preserve">Write out their </w:t>
            </w:r>
            <w:r w:rsidR="0072176B">
              <w:rPr>
                <w:szCs w:val="28"/>
                <w:lang w:val="cy-GB"/>
              </w:rPr>
              <w:t>‘</w:t>
            </w:r>
            <w:r>
              <w:rPr>
                <w:szCs w:val="28"/>
                <w:lang w:val="cy-GB"/>
              </w:rPr>
              <w:t>dw i’n hoffi</w:t>
            </w:r>
            <w:r w:rsidR="0072176B">
              <w:rPr>
                <w:szCs w:val="28"/>
                <w:lang w:val="cy-GB"/>
              </w:rPr>
              <w:t>’</w:t>
            </w:r>
            <w:r>
              <w:rPr>
                <w:szCs w:val="28"/>
                <w:lang w:val="cy-GB"/>
              </w:rPr>
              <w:t xml:space="preserve"> sentence and draw a picture. </w:t>
            </w: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78156D07" w14:textId="3F271514" w:rsidR="00B366FB" w:rsidRPr="00B366FB" w:rsidRDefault="00B366FB" w:rsidP="00E4674D">
            <w:pPr>
              <w:pStyle w:val="ListParagraph"/>
              <w:numPr>
                <w:ilvl w:val="0"/>
                <w:numId w:val="1"/>
              </w:numPr>
              <w:rPr>
                <w:lang w:val="cy-GB"/>
              </w:rPr>
            </w:pPr>
            <w:r w:rsidRPr="00B366FB">
              <w:rPr>
                <w:lang w:val="cy-GB"/>
              </w:rPr>
              <w:t>APK</w:t>
            </w:r>
          </w:p>
          <w:p w14:paraId="7BD7E8D0" w14:textId="7382B2E2" w:rsidR="00D46A8E" w:rsidRPr="00B366FB" w:rsidRDefault="00B366FB" w:rsidP="00E4674D">
            <w:pPr>
              <w:pStyle w:val="ListParagraph"/>
              <w:numPr>
                <w:ilvl w:val="0"/>
                <w:numId w:val="1"/>
              </w:numPr>
              <w:rPr>
                <w:lang w:val="cy-GB"/>
              </w:rPr>
            </w:pPr>
            <w:r w:rsidRPr="00B366FB">
              <w:rPr>
                <w:lang w:val="cy-GB"/>
              </w:rPr>
              <w:t xml:space="preserve">Linking sentence </w:t>
            </w:r>
          </w:p>
        </w:tc>
        <w:tc>
          <w:tcPr>
            <w:tcW w:w="4505" w:type="dxa"/>
          </w:tcPr>
          <w:p w14:paraId="250B79C3" w14:textId="1487D074" w:rsidR="00D46A8E" w:rsidRPr="00B366FB" w:rsidRDefault="00B366FB" w:rsidP="00E4674D">
            <w:pPr>
              <w:pStyle w:val="ListParagraph"/>
              <w:numPr>
                <w:ilvl w:val="0"/>
                <w:numId w:val="1"/>
              </w:numPr>
              <w:rPr>
                <w:lang w:val="cy-GB"/>
              </w:rPr>
            </w:pPr>
            <w:r w:rsidRPr="00B366FB">
              <w:rPr>
                <w:lang w:val="cy-GB"/>
              </w:rPr>
              <w:t xml:space="preserve">APK from previous lesson of practising sentence pattern.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02204C" w14:textId="14D4DBD3" w:rsidR="002B2D5B" w:rsidRPr="00B366FB" w:rsidRDefault="00B366FB" w:rsidP="00B366FB">
            <w:pPr>
              <w:rPr>
                <w:u w:val="single"/>
                <w:lang w:val="cy-GB"/>
              </w:rPr>
            </w:pPr>
            <w:r w:rsidRPr="00B366FB">
              <w:rPr>
                <w:u w:val="single"/>
                <w:lang w:val="cy-GB"/>
              </w:rPr>
              <w:t xml:space="preserve">Introduction </w:t>
            </w:r>
          </w:p>
          <w:p w14:paraId="4501D78A" w14:textId="77777777" w:rsidR="00B366FB" w:rsidRPr="00B366FB" w:rsidRDefault="00B366FB" w:rsidP="00B366FB">
            <w:pPr>
              <w:rPr>
                <w:lang w:val="cy-GB"/>
              </w:rPr>
            </w:pPr>
          </w:p>
          <w:p w14:paraId="56DA80CD" w14:textId="602FBC75" w:rsidR="00B366FB" w:rsidRDefault="00B366FB" w:rsidP="00B366FB">
            <w:pPr>
              <w:rPr>
                <w:lang w:val="cy-GB"/>
              </w:rPr>
            </w:pPr>
            <w:r w:rsidRPr="00B366FB">
              <w:rPr>
                <w:lang w:val="cy-GB"/>
              </w:rPr>
              <w:t xml:space="preserve">Re visit slide show with the children from prrevious lesson. Go back over the sentence pattern </w:t>
            </w:r>
            <w:r w:rsidR="00167121">
              <w:rPr>
                <w:lang w:val="cy-GB"/>
              </w:rPr>
              <w:t>‘</w:t>
            </w:r>
            <w:r w:rsidRPr="00B366FB">
              <w:rPr>
                <w:lang w:val="cy-GB"/>
              </w:rPr>
              <w:t>dw i’n hoffi</w:t>
            </w:r>
            <w:r w:rsidR="00167121">
              <w:rPr>
                <w:lang w:val="cy-GB"/>
              </w:rPr>
              <w:t>’</w:t>
            </w:r>
            <w:r w:rsidRPr="00B366FB">
              <w:rPr>
                <w:lang w:val="cy-GB"/>
              </w:rPr>
              <w:t xml:space="preserve"> to remind the children of what they are doing. </w:t>
            </w:r>
          </w:p>
          <w:p w14:paraId="6E8FC803" w14:textId="77777777" w:rsidR="0072176B" w:rsidRPr="00B366FB" w:rsidRDefault="0072176B" w:rsidP="00B366FB">
            <w:pPr>
              <w:rPr>
                <w:lang w:val="cy-GB"/>
              </w:rPr>
            </w:pPr>
          </w:p>
          <w:p w14:paraId="791958D1" w14:textId="717AB1E7" w:rsidR="00B366FB" w:rsidRPr="00167121" w:rsidRDefault="00B366FB" w:rsidP="00B366FB">
            <w:pPr>
              <w:rPr>
                <w:lang w:val="cy-GB"/>
              </w:rPr>
            </w:pPr>
            <w:r w:rsidRPr="00B366FB">
              <w:rPr>
                <w:lang w:val="cy-GB"/>
              </w:rPr>
              <w:t xml:space="preserve">Tell the children they are going to write their sentence out </w:t>
            </w:r>
            <w:r w:rsidR="00167121">
              <w:rPr>
                <w:lang w:val="cy-GB"/>
              </w:rPr>
              <w:t xml:space="preserve">on their </w:t>
            </w:r>
            <w:r w:rsidRPr="00B366FB">
              <w:rPr>
                <w:lang w:val="cy-GB"/>
              </w:rPr>
              <w:t>s</w:t>
            </w:r>
            <w:r w:rsidR="00167121">
              <w:rPr>
                <w:lang w:val="cy-GB"/>
              </w:rPr>
              <w:t>heets</w:t>
            </w:r>
            <w:r w:rsidRPr="00B366FB">
              <w:rPr>
                <w:lang w:val="cy-GB"/>
              </w:rPr>
              <w:t xml:space="preserve"> and draw a picture</w:t>
            </w:r>
            <w:r w:rsidR="00167121">
              <w:rPr>
                <w:lang w:val="cy-GB"/>
              </w:rPr>
              <w:t xml:space="preserve"> of what they like</w:t>
            </w:r>
            <w:r w:rsidRPr="00B366FB">
              <w:rPr>
                <w:lang w:val="cy-GB"/>
              </w:rPr>
              <w:t>.</w:t>
            </w:r>
            <w:r>
              <w:rPr>
                <w:sz w:val="28"/>
                <w:szCs w:val="28"/>
                <w:lang w:val="cy-GB"/>
              </w:rPr>
              <w:t xml:space="preserve"> </w:t>
            </w:r>
          </w:p>
          <w:p w14:paraId="7DF9CAFA" w14:textId="77777777" w:rsidR="00B366FB" w:rsidRDefault="00B366FB" w:rsidP="00B366FB">
            <w:pPr>
              <w:rPr>
                <w:sz w:val="28"/>
                <w:szCs w:val="28"/>
                <w:lang w:val="cy-GB"/>
              </w:rPr>
            </w:pPr>
          </w:p>
          <w:p w14:paraId="3BC8E289" w14:textId="7E623826" w:rsidR="00B366FB" w:rsidRPr="00344D17" w:rsidRDefault="00B366FB" w:rsidP="00B366FB">
            <w:pPr>
              <w:rPr>
                <w:lang w:val="cy-GB"/>
              </w:rPr>
            </w:pPr>
            <w:r w:rsidRPr="00344D17">
              <w:rPr>
                <w:lang w:val="cy-GB"/>
              </w:rPr>
              <w:t xml:space="preserve">Scaffold on </w:t>
            </w:r>
            <w:r w:rsidR="00167121">
              <w:rPr>
                <w:lang w:val="cy-GB"/>
              </w:rPr>
              <w:t>a white</w:t>
            </w:r>
            <w:r w:rsidRPr="00344D17">
              <w:rPr>
                <w:lang w:val="cy-GB"/>
              </w:rPr>
              <w:t xml:space="preserve">board with the children writing out the sentence getting the children to help with sounding out </w:t>
            </w:r>
            <w:r w:rsidR="00344D17" w:rsidRPr="00344D17">
              <w:rPr>
                <w:lang w:val="cy-GB"/>
              </w:rPr>
              <w:t>the letters</w:t>
            </w:r>
            <w:r w:rsidR="00167121">
              <w:rPr>
                <w:lang w:val="cy-GB"/>
              </w:rPr>
              <w:t xml:space="preserve">. </w:t>
            </w:r>
          </w:p>
        </w:tc>
        <w:tc>
          <w:tcPr>
            <w:tcW w:w="4971" w:type="dxa"/>
          </w:tcPr>
          <w:p w14:paraId="24A77B16" w14:textId="77777777" w:rsidR="002B2D5B" w:rsidRPr="00B366FB" w:rsidRDefault="002B2D5B" w:rsidP="002B2D5B">
            <w:pPr>
              <w:jc w:val="center"/>
              <w:rPr>
                <w:lang w:val="cy-GB"/>
              </w:rPr>
            </w:pPr>
          </w:p>
          <w:p w14:paraId="4829C240" w14:textId="77777777" w:rsidR="002B2D5B" w:rsidRPr="00B366FB" w:rsidRDefault="002B2D5B" w:rsidP="002B2D5B">
            <w:pPr>
              <w:jc w:val="center"/>
              <w:rPr>
                <w:lang w:val="cy-GB"/>
              </w:rPr>
            </w:pPr>
          </w:p>
          <w:p w14:paraId="050DE121" w14:textId="7617A925" w:rsidR="002B2D5B" w:rsidRPr="00B366FB" w:rsidRDefault="00B366FB" w:rsidP="00B366FB">
            <w:pPr>
              <w:rPr>
                <w:lang w:val="cy-GB"/>
              </w:rPr>
            </w:pPr>
            <w:r w:rsidRPr="00B366FB">
              <w:rPr>
                <w:lang w:val="cy-GB"/>
              </w:rPr>
              <w:t xml:space="preserve">Children to engage in introduction using their Welsh skills from previous lesson. </w:t>
            </w:r>
          </w:p>
          <w:p w14:paraId="0082543B" w14:textId="77777777" w:rsidR="002B2D5B" w:rsidRPr="00B366FB" w:rsidRDefault="002B2D5B" w:rsidP="002B2D5B">
            <w:pPr>
              <w:jc w:val="center"/>
              <w:rPr>
                <w:lang w:val="cy-GB"/>
              </w:rPr>
            </w:pPr>
          </w:p>
          <w:p w14:paraId="22E6197A" w14:textId="77777777" w:rsidR="002B2D5B" w:rsidRPr="00B366FB" w:rsidRDefault="002B2D5B" w:rsidP="002B2D5B">
            <w:pPr>
              <w:jc w:val="center"/>
              <w:rPr>
                <w:lang w:val="cy-GB"/>
              </w:rPr>
            </w:pPr>
          </w:p>
          <w:p w14:paraId="706C2014" w14:textId="77777777" w:rsidR="002B2D5B" w:rsidRPr="00B366FB" w:rsidRDefault="002B2D5B" w:rsidP="002B2D5B">
            <w:pPr>
              <w:jc w:val="center"/>
              <w:rPr>
                <w:lang w:val="cy-GB"/>
              </w:rPr>
            </w:pPr>
          </w:p>
          <w:p w14:paraId="7F17A4E6" w14:textId="6574C432" w:rsidR="002B2D5B" w:rsidRPr="00B366FB" w:rsidRDefault="002B2D5B" w:rsidP="00B366FB">
            <w:pPr>
              <w:rPr>
                <w:lang w:val="cy-GB"/>
              </w:rPr>
            </w:pPr>
          </w:p>
        </w:tc>
        <w:tc>
          <w:tcPr>
            <w:tcW w:w="2903" w:type="dxa"/>
          </w:tcPr>
          <w:p w14:paraId="491DF6ED" w14:textId="19196C99" w:rsidR="002B2D5B" w:rsidRPr="00B366FB" w:rsidRDefault="00B366FB" w:rsidP="00B366FB">
            <w:pPr>
              <w:rPr>
                <w:lang w:val="cy-GB"/>
              </w:rPr>
            </w:pPr>
            <w:r w:rsidRPr="00B366FB">
              <w:rPr>
                <w:lang w:val="cy-GB"/>
              </w:rPr>
              <w:t>Powerpoint slides</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0A16F9DB" w14:textId="72594B3D" w:rsidR="002B2D5B" w:rsidRDefault="0072176B" w:rsidP="00344D17">
            <w:pPr>
              <w:rPr>
                <w:lang w:val="cy-GB"/>
              </w:rPr>
            </w:pPr>
            <w:r>
              <w:rPr>
                <w:lang w:val="cy-GB"/>
              </w:rPr>
              <w:t xml:space="preserve">The children will have an example sentence on their worksheets, some will be using this to copy and other groups will be forumlating their own sentence. </w:t>
            </w:r>
          </w:p>
          <w:p w14:paraId="66A866A8" w14:textId="10ED99C3" w:rsidR="0072176B" w:rsidRDefault="0072176B" w:rsidP="00344D17">
            <w:pPr>
              <w:rPr>
                <w:lang w:val="cy-GB"/>
              </w:rPr>
            </w:pPr>
          </w:p>
          <w:p w14:paraId="0630837E" w14:textId="177E2BBC" w:rsidR="0072176B" w:rsidRPr="00344D17" w:rsidRDefault="0072176B" w:rsidP="00344D17">
            <w:pPr>
              <w:rPr>
                <w:lang w:val="cy-GB"/>
              </w:rPr>
            </w:pPr>
            <w:r>
              <w:rPr>
                <w:lang w:val="cy-GB"/>
              </w:rPr>
              <w:t xml:space="preserve">Help some children with blending and sounding out words where needed. </w:t>
            </w:r>
          </w:p>
          <w:p w14:paraId="05308E3F" w14:textId="32CDCD2C" w:rsidR="00344D17" w:rsidRPr="00344D17" w:rsidRDefault="00344D17" w:rsidP="00344D17">
            <w:pPr>
              <w:rPr>
                <w:lang w:val="cy-GB"/>
              </w:rPr>
            </w:pPr>
          </w:p>
          <w:p w14:paraId="1C44D300" w14:textId="01B11B6A" w:rsidR="00344D17" w:rsidRPr="00344D17" w:rsidRDefault="00344D17" w:rsidP="00344D17">
            <w:pPr>
              <w:rPr>
                <w:lang w:val="cy-GB"/>
              </w:rPr>
            </w:pPr>
            <w:r w:rsidRPr="00344D17">
              <w:rPr>
                <w:lang w:val="cy-GB"/>
              </w:rPr>
              <w:lastRenderedPageBreak/>
              <w:t xml:space="preserve">Get the children to write out their sentence with your help and then draw their picture. </w:t>
            </w:r>
          </w:p>
          <w:p w14:paraId="2E7BFA8F" w14:textId="77777777" w:rsidR="002B2D5B" w:rsidRPr="002B2D5B" w:rsidRDefault="002B2D5B" w:rsidP="002B2D5B">
            <w:pPr>
              <w:jc w:val="center"/>
              <w:rPr>
                <w:sz w:val="28"/>
                <w:szCs w:val="28"/>
                <w:lang w:val="cy-GB"/>
              </w:rPr>
            </w:pPr>
          </w:p>
          <w:p w14:paraId="65481C09" w14:textId="77777777" w:rsidR="002B2D5B" w:rsidRPr="002B2D5B" w:rsidRDefault="002B2D5B" w:rsidP="002B2D5B">
            <w:pPr>
              <w:jc w:val="center"/>
              <w:rPr>
                <w:sz w:val="28"/>
                <w:szCs w:val="28"/>
                <w:lang w:val="cy-GB"/>
              </w:rPr>
            </w:pPr>
          </w:p>
        </w:tc>
        <w:tc>
          <w:tcPr>
            <w:tcW w:w="4971" w:type="dxa"/>
          </w:tcPr>
          <w:p w14:paraId="1A68682D" w14:textId="4A5E3318" w:rsidR="002B2D5B" w:rsidRPr="00B366FB" w:rsidRDefault="00B366FB" w:rsidP="00B366FB">
            <w:pPr>
              <w:rPr>
                <w:u w:val="single"/>
                <w:lang w:val="cy-GB"/>
              </w:rPr>
            </w:pPr>
            <w:r w:rsidRPr="00B366FB">
              <w:rPr>
                <w:u w:val="single"/>
                <w:lang w:val="cy-GB"/>
              </w:rPr>
              <w:lastRenderedPageBreak/>
              <w:t>Differentiation</w:t>
            </w:r>
          </w:p>
          <w:p w14:paraId="32715732" w14:textId="77777777" w:rsidR="002B2D5B" w:rsidRPr="002B2D5B" w:rsidRDefault="002B2D5B" w:rsidP="002B2D5B">
            <w:pPr>
              <w:jc w:val="center"/>
              <w:rPr>
                <w:sz w:val="28"/>
                <w:szCs w:val="28"/>
                <w:lang w:val="cy-GB"/>
              </w:rPr>
            </w:pPr>
          </w:p>
          <w:p w14:paraId="412AF2A1" w14:textId="609F1306" w:rsidR="002B2D5B" w:rsidRPr="00B366FB" w:rsidRDefault="00B366FB" w:rsidP="00B366FB">
            <w:pPr>
              <w:rPr>
                <w:lang w:val="cy-GB"/>
              </w:rPr>
            </w:pPr>
            <w:r w:rsidRPr="00B366FB">
              <w:rPr>
                <w:lang w:val="cy-GB"/>
              </w:rPr>
              <w:t>Higher ability children will be repeating the sent</w:t>
            </w:r>
            <w:r w:rsidR="0072176B">
              <w:rPr>
                <w:lang w:val="cy-GB"/>
              </w:rPr>
              <w:t xml:space="preserve">ence dw i’n hoffi on their sheet of paper twice. </w:t>
            </w:r>
          </w:p>
          <w:p w14:paraId="714EA51B" w14:textId="02B52EF3" w:rsidR="00B366FB" w:rsidRDefault="00B366FB" w:rsidP="0072176B">
            <w:pPr>
              <w:rPr>
                <w:lang w:val="cy-GB"/>
              </w:rPr>
            </w:pPr>
            <w:r w:rsidRPr="00B366FB">
              <w:rPr>
                <w:lang w:val="cy-GB"/>
              </w:rPr>
              <w:t xml:space="preserve">Middle ability </w:t>
            </w:r>
            <w:r w:rsidR="0072176B">
              <w:rPr>
                <w:lang w:val="cy-GB"/>
              </w:rPr>
              <w:t xml:space="preserve">and low ability children will be writing their own sentence out once. </w:t>
            </w:r>
          </w:p>
          <w:p w14:paraId="6DF7344F" w14:textId="3F9EA420" w:rsidR="00344D17" w:rsidRDefault="00344D17" w:rsidP="00B366FB">
            <w:pPr>
              <w:rPr>
                <w:lang w:val="cy-GB"/>
              </w:rPr>
            </w:pPr>
          </w:p>
          <w:p w14:paraId="6D3859CD" w14:textId="77777777" w:rsidR="0072176B" w:rsidRDefault="0072176B" w:rsidP="00B366FB">
            <w:pPr>
              <w:rPr>
                <w:u w:val="single"/>
                <w:lang w:val="cy-GB"/>
              </w:rPr>
            </w:pPr>
          </w:p>
          <w:p w14:paraId="440B28FB" w14:textId="08C44930" w:rsidR="00344D17" w:rsidRPr="00344D17" w:rsidRDefault="00344D17" w:rsidP="00B366FB">
            <w:pPr>
              <w:rPr>
                <w:u w:val="single"/>
                <w:lang w:val="cy-GB"/>
              </w:rPr>
            </w:pPr>
            <w:r w:rsidRPr="00344D17">
              <w:rPr>
                <w:u w:val="single"/>
                <w:lang w:val="cy-GB"/>
              </w:rPr>
              <w:t xml:space="preserve">Use of adults </w:t>
            </w:r>
          </w:p>
          <w:p w14:paraId="27AADFAF" w14:textId="14107488" w:rsidR="002B2D5B" w:rsidRDefault="002B2D5B" w:rsidP="00344D17">
            <w:pPr>
              <w:rPr>
                <w:sz w:val="28"/>
                <w:szCs w:val="28"/>
                <w:lang w:val="cy-GB"/>
              </w:rPr>
            </w:pPr>
          </w:p>
          <w:p w14:paraId="5653508F" w14:textId="75EFB580" w:rsidR="00344D17" w:rsidRPr="00344D17" w:rsidRDefault="00344D17" w:rsidP="00344D17">
            <w:pPr>
              <w:rPr>
                <w:lang w:val="cy-GB"/>
              </w:rPr>
            </w:pPr>
            <w:r w:rsidRPr="00344D17">
              <w:rPr>
                <w:lang w:val="cy-GB"/>
              </w:rPr>
              <w:t xml:space="preserve">Teaching assistants to take an ability group each, one to have the higher group and one to have the lower ability group. </w:t>
            </w:r>
          </w:p>
          <w:p w14:paraId="0812DBED" w14:textId="568BC047" w:rsidR="00344D17" w:rsidRPr="00344D17" w:rsidRDefault="00344D17" w:rsidP="00344D17">
            <w:pPr>
              <w:rPr>
                <w:lang w:val="cy-GB"/>
              </w:rPr>
            </w:pPr>
          </w:p>
          <w:p w14:paraId="4A5C51F0" w14:textId="12E83603" w:rsidR="00344D17" w:rsidRPr="00344D17" w:rsidRDefault="00344D17" w:rsidP="00344D17">
            <w:pPr>
              <w:rPr>
                <w:lang w:val="cy-GB"/>
              </w:rPr>
            </w:pPr>
            <w:r w:rsidRPr="00344D17">
              <w:rPr>
                <w:lang w:val="cy-GB"/>
              </w:rPr>
              <w:t xml:space="preserve">The middle ability group will then work alongside myself. </w:t>
            </w:r>
          </w:p>
          <w:p w14:paraId="61540434" w14:textId="77777777" w:rsidR="002B2D5B" w:rsidRPr="00344D17" w:rsidRDefault="002B2D5B" w:rsidP="002B2D5B">
            <w:pPr>
              <w:jc w:val="center"/>
              <w:rPr>
                <w:lang w:val="cy-GB"/>
              </w:rPr>
            </w:pPr>
          </w:p>
          <w:p w14:paraId="6F32319A" w14:textId="77777777" w:rsidR="002B2D5B" w:rsidRPr="002B2D5B" w:rsidRDefault="002B2D5B" w:rsidP="002B2D5B">
            <w:pPr>
              <w:jc w:val="center"/>
              <w:rPr>
                <w:sz w:val="28"/>
                <w:szCs w:val="28"/>
                <w:lang w:val="cy-GB"/>
              </w:rPr>
            </w:pPr>
          </w:p>
        </w:tc>
        <w:tc>
          <w:tcPr>
            <w:tcW w:w="2903" w:type="dxa"/>
          </w:tcPr>
          <w:p w14:paraId="73A5E4AB" w14:textId="77777777" w:rsidR="002B2D5B" w:rsidRPr="002B2D5B" w:rsidRDefault="002B2D5B" w:rsidP="002B2D5B">
            <w:pPr>
              <w:jc w:val="center"/>
              <w:rPr>
                <w:sz w:val="28"/>
                <w:szCs w:val="28"/>
                <w:lang w:val="cy-GB"/>
              </w:rPr>
            </w:pP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3EB441" w14:textId="0736FD3B" w:rsidR="002B2D5B" w:rsidRPr="00167121" w:rsidRDefault="00167121" w:rsidP="00344D17">
            <w:pPr>
              <w:rPr>
                <w:lang w:val="cy-GB"/>
              </w:rPr>
            </w:pPr>
            <w:r>
              <w:rPr>
                <w:lang w:val="cy-GB"/>
              </w:rPr>
              <w:t xml:space="preserve">Children to colour in their face at the bottom of the sheet to describe how they felt about their work. </w:t>
            </w:r>
          </w:p>
        </w:tc>
        <w:tc>
          <w:tcPr>
            <w:tcW w:w="4971" w:type="dxa"/>
          </w:tcPr>
          <w:p w14:paraId="28960558" w14:textId="363FEFC5" w:rsidR="002B2D5B" w:rsidRPr="00167121" w:rsidRDefault="00167121" w:rsidP="00167121">
            <w:pPr>
              <w:rPr>
                <w:lang w:val="cy-GB"/>
              </w:rPr>
            </w:pPr>
            <w:r w:rsidRPr="00167121">
              <w:rPr>
                <w:lang w:val="cy-GB"/>
              </w:rPr>
              <w:t xml:space="preserve">Children to pick an appropriate face based on how they felt their went. </w:t>
            </w: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38BC71B3" w14:textId="5F114215" w:rsidR="00825827" w:rsidRPr="00960B91" w:rsidRDefault="003E35CD" w:rsidP="00825827">
            <w:pPr>
              <w:rPr>
                <w:lang w:val="cy-GB"/>
              </w:rPr>
            </w:pPr>
            <w:r w:rsidRPr="00960B91">
              <w:rPr>
                <w:lang w:val="cy-GB"/>
              </w:rPr>
              <w:t xml:space="preserve">following on from this lesson I feel as though the children were able to successfully meet the success criteria and aim of the lesson which was all displayed within their fantastic writing. It was also evident to see great learning where the children were still able to say the sentence in Welsh whilst thinking of what they would write to finish off the sentence. Throughout this lesson I was pleased to see some amazing independent work and use of linking sentences. </w:t>
            </w: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03A86228" w:rsidR="00825827" w:rsidRPr="00960B91" w:rsidRDefault="003E35CD" w:rsidP="00825827">
            <w:pPr>
              <w:rPr>
                <w:lang w:val="cy-GB"/>
              </w:rPr>
            </w:pPr>
            <w:r w:rsidRPr="00960B91">
              <w:rPr>
                <w:lang w:val="cy-GB"/>
              </w:rPr>
              <w:t xml:space="preserve">Next step for progress following on from this lesson would be for the children to further extend this sentence pattern. For example the children could develop it by learning ‘dw i’n hoffi bwyta..’ which is I like eating. This would be further progress and add onto the sentence that was written in these lessons. </w:t>
            </w:r>
          </w:p>
          <w:p w14:paraId="6E88F129" w14:textId="77777777" w:rsidR="00825827" w:rsidRPr="00960B91" w:rsidRDefault="00825827" w:rsidP="00825827">
            <w:pPr>
              <w:rPr>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12FFA209" w:rsidR="00825827" w:rsidRPr="00960B91" w:rsidRDefault="003E35CD" w:rsidP="00825827">
            <w:pPr>
              <w:rPr>
                <w:lang w:val="cy-GB"/>
              </w:rPr>
            </w:pPr>
            <w:r w:rsidRPr="00960B91">
              <w:rPr>
                <w:lang w:val="cy-GB"/>
              </w:rPr>
              <w:t>Evidence of my effective practice following on from this lesson I felt was my use of differentiating the work appropriately. Following on from the previous lesson where the children were introduced to the new sentence pattern, it was great to see when it came to the writing that the children were trying their aboslute best to remember the sentence and add their own ending by themselves. I feel as though the activity was engaging and the layout of the writing activity allowed the children to display their understanding of the oracy lesson by developing it into their writing.</w:t>
            </w:r>
          </w:p>
          <w:p w14:paraId="471612F7" w14:textId="296BA510" w:rsidR="00825827" w:rsidRPr="00960B91" w:rsidRDefault="00960B91" w:rsidP="00960B91">
            <w:pPr>
              <w:rPr>
                <w:lang w:val="cy-GB"/>
              </w:rPr>
            </w:pPr>
            <w:r>
              <w:rPr>
                <w:lang w:val="cy-GB"/>
              </w:rPr>
              <w:t xml:space="preserve">This links with the QTS standard differentation demonstrating knowledge, understanding and experience of high expectations and effective practice in meeting the needs of all learners, whatever their different needs. </w:t>
            </w: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3457CBF1" w14:textId="52B56E7E" w:rsidR="007F5292" w:rsidRPr="00960B91" w:rsidRDefault="003E35CD" w:rsidP="00825827">
            <w:pPr>
              <w:rPr>
                <w:lang w:val="cy-GB"/>
              </w:rPr>
            </w:pPr>
            <w:r w:rsidRPr="00960B91">
              <w:rPr>
                <w:lang w:val="cy-GB"/>
              </w:rPr>
              <w:t xml:space="preserve">Following on from this lesson I feel as though areas for my own personal development would be to try </w:t>
            </w:r>
            <w:r w:rsidR="007F5292" w:rsidRPr="00960B91">
              <w:rPr>
                <w:lang w:val="cy-GB"/>
              </w:rPr>
              <w:t xml:space="preserve">challenge some children further where possible. After completing the writing task I felt as though some children could have been challenged and pushed further with some of their writing. </w:t>
            </w:r>
            <w:r w:rsidR="00050631">
              <w:rPr>
                <w:lang w:val="cy-GB"/>
              </w:rPr>
              <w:t xml:space="preserve">Personal targets following on from this lesson would bbe to consider how children can be further developed within their work, ability wise. </w:t>
            </w:r>
            <w:bookmarkStart w:id="0" w:name="_GoBack"/>
            <w:bookmarkEnd w:id="0"/>
            <w:r w:rsidR="007F5292" w:rsidRPr="00960B91">
              <w:rPr>
                <w:lang w:val="cy-GB"/>
              </w:rPr>
              <w:t>This is something that can be considered next time.</w:t>
            </w:r>
          </w:p>
          <w:p w14:paraId="33F60D82" w14:textId="10357A7A" w:rsidR="007F5292" w:rsidRPr="00960B91" w:rsidRDefault="007F5292" w:rsidP="00825827">
            <w:pPr>
              <w:rPr>
                <w:lang w:val="cy-GB"/>
              </w:rPr>
            </w:pPr>
            <w:r w:rsidRPr="00960B91">
              <w:rPr>
                <w:lang w:val="cy-GB"/>
              </w:rPr>
              <w:t>This links to the QTS standard</w:t>
            </w:r>
            <w:r w:rsidR="00960B91">
              <w:rPr>
                <w:lang w:val="cy-GB"/>
              </w:rPr>
              <w:t xml:space="preserve"> challenge and expectations providing appropriate levels of challenge and expectations for the range of student abilities and characteristics, motivating learners to achieve. </w:t>
            </w: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95BB6" w14:textId="77777777" w:rsidR="00BE5E13" w:rsidRDefault="00BE5E13" w:rsidP="00B24C18">
      <w:r>
        <w:separator/>
      </w:r>
    </w:p>
  </w:endnote>
  <w:endnote w:type="continuationSeparator" w:id="0">
    <w:p w14:paraId="5FF28B68" w14:textId="77777777" w:rsidR="00BE5E13" w:rsidRDefault="00BE5E13"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236413"/>
      <w:docPartObj>
        <w:docPartGallery w:val="Page Numbers (Bottom of Page)"/>
        <w:docPartUnique/>
      </w:docPartObj>
    </w:sdtPr>
    <w:sdtEndPr>
      <w:rPr>
        <w:noProof/>
      </w:rPr>
    </w:sdtEndPr>
    <w:sdtContent>
      <w:p w14:paraId="46B8C570" w14:textId="30908DA6" w:rsidR="00B02BEF" w:rsidRDefault="00B02BEF">
        <w:pPr>
          <w:pStyle w:val="Footer"/>
        </w:pPr>
        <w:r>
          <w:fldChar w:fldCharType="begin"/>
        </w:r>
        <w:r>
          <w:instrText xml:space="preserve"> PAGE   \* MERGEFORMAT </w:instrText>
        </w:r>
        <w:r>
          <w:fldChar w:fldCharType="separate"/>
        </w:r>
        <w:r w:rsidR="00050631">
          <w:rPr>
            <w:noProof/>
          </w:rPr>
          <w:t>5</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C1D5B" w14:textId="77777777" w:rsidR="00BE5E13" w:rsidRDefault="00BE5E13" w:rsidP="00B24C18">
      <w:r>
        <w:separator/>
      </w:r>
    </w:p>
  </w:footnote>
  <w:footnote w:type="continuationSeparator" w:id="0">
    <w:p w14:paraId="029462C4" w14:textId="77777777" w:rsidR="00BE5E13" w:rsidRDefault="00BE5E13"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EF2811"/>
    <w:multiLevelType w:val="hybridMultilevel"/>
    <w:tmpl w:val="76E0F0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7B6"/>
    <w:rsid w:val="000432F2"/>
    <w:rsid w:val="00045D70"/>
    <w:rsid w:val="00050631"/>
    <w:rsid w:val="00063D4A"/>
    <w:rsid w:val="000973E5"/>
    <w:rsid w:val="000B6B62"/>
    <w:rsid w:val="000E5C05"/>
    <w:rsid w:val="00167121"/>
    <w:rsid w:val="00167F75"/>
    <w:rsid w:val="002567E1"/>
    <w:rsid w:val="00295EF0"/>
    <w:rsid w:val="002B2D5B"/>
    <w:rsid w:val="002F72F8"/>
    <w:rsid w:val="0031228F"/>
    <w:rsid w:val="00344D17"/>
    <w:rsid w:val="003502C7"/>
    <w:rsid w:val="003770F9"/>
    <w:rsid w:val="003B005D"/>
    <w:rsid w:val="003D443E"/>
    <w:rsid w:val="003E35CD"/>
    <w:rsid w:val="0040291F"/>
    <w:rsid w:val="00405745"/>
    <w:rsid w:val="00413B03"/>
    <w:rsid w:val="00467647"/>
    <w:rsid w:val="004847B6"/>
    <w:rsid w:val="004B73CD"/>
    <w:rsid w:val="004E1B77"/>
    <w:rsid w:val="0052522D"/>
    <w:rsid w:val="005404E0"/>
    <w:rsid w:val="005B7769"/>
    <w:rsid w:val="00610C4A"/>
    <w:rsid w:val="00645E24"/>
    <w:rsid w:val="006953EE"/>
    <w:rsid w:val="006E32EF"/>
    <w:rsid w:val="00713823"/>
    <w:rsid w:val="0072176B"/>
    <w:rsid w:val="007B65F8"/>
    <w:rsid w:val="007F5292"/>
    <w:rsid w:val="00816DB9"/>
    <w:rsid w:val="00825827"/>
    <w:rsid w:val="00825DEF"/>
    <w:rsid w:val="008723DA"/>
    <w:rsid w:val="00896514"/>
    <w:rsid w:val="008B2B15"/>
    <w:rsid w:val="00922614"/>
    <w:rsid w:val="00960B91"/>
    <w:rsid w:val="009A03EA"/>
    <w:rsid w:val="009C26DA"/>
    <w:rsid w:val="009D68DF"/>
    <w:rsid w:val="00A46632"/>
    <w:rsid w:val="00A53AE4"/>
    <w:rsid w:val="00AA5380"/>
    <w:rsid w:val="00AF532A"/>
    <w:rsid w:val="00B02BEF"/>
    <w:rsid w:val="00B0430A"/>
    <w:rsid w:val="00B24C18"/>
    <w:rsid w:val="00B366FB"/>
    <w:rsid w:val="00B85948"/>
    <w:rsid w:val="00BB582B"/>
    <w:rsid w:val="00BC35BE"/>
    <w:rsid w:val="00BE5E13"/>
    <w:rsid w:val="00BF5170"/>
    <w:rsid w:val="00D060A6"/>
    <w:rsid w:val="00D46A8E"/>
    <w:rsid w:val="00D91956"/>
    <w:rsid w:val="00DB1D3B"/>
    <w:rsid w:val="00E479D3"/>
    <w:rsid w:val="00E75960"/>
    <w:rsid w:val="00EB6268"/>
    <w:rsid w:val="00EC0A98"/>
    <w:rsid w:val="00EE0418"/>
    <w:rsid w:val="00EE0AC1"/>
    <w:rsid w:val="00EF0BE1"/>
    <w:rsid w:val="00F636FF"/>
    <w:rsid w:val="00F707F4"/>
    <w:rsid w:val="00F8496A"/>
    <w:rsid w:val="00FB79B2"/>
    <w:rsid w:val="00FC3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4E40A16"/>
  <w14:defaultImageDpi w14:val="32767"/>
  <w15:docId w15:val="{E2DCD243-6154-4484-8025-4C3876DC8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B366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blue.dotx</Template>
  <TotalTime>127</TotalTime>
  <Pages>5</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charlotte winstone</cp:lastModifiedBy>
  <cp:revision>17</cp:revision>
  <dcterms:created xsi:type="dcterms:W3CDTF">2020-01-06T20:53:00Z</dcterms:created>
  <dcterms:modified xsi:type="dcterms:W3CDTF">2020-01-24T16:07:00Z</dcterms:modified>
</cp:coreProperties>
</file>