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5EC5D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22E5EDE6" wp14:editId="22E5EDE7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22E5EC5E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22E5EC60" w14:textId="77777777" w:rsidTr="00630448">
        <w:tc>
          <w:tcPr>
            <w:tcW w:w="9922" w:type="dxa"/>
            <w:shd w:val="clear" w:color="auto" w:fill="C0C0C0"/>
          </w:tcPr>
          <w:p w14:paraId="22E5EC5F" w14:textId="77777777"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22E5EC61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22E5EC66" w14:textId="77777777" w:rsidTr="36ACBD05">
        <w:tc>
          <w:tcPr>
            <w:tcW w:w="2093" w:type="dxa"/>
            <w:shd w:val="clear" w:color="auto" w:fill="auto"/>
          </w:tcPr>
          <w:p w14:paraId="22E5EC62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22E5EC63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2E5EC64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22E5EC65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A6DA2" w:rsidRPr="00A406E5" w14:paraId="22E5EC69" w14:textId="77777777" w:rsidTr="36ACBD05">
        <w:tc>
          <w:tcPr>
            <w:tcW w:w="2093" w:type="dxa"/>
            <w:shd w:val="clear" w:color="auto" w:fill="auto"/>
          </w:tcPr>
          <w:p w14:paraId="22E5EC67" w14:textId="77777777" w:rsidR="00CA6DA2" w:rsidRPr="00A406E5" w:rsidRDefault="00CA6DA2" w:rsidP="00CA6DA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22E5EC68" w14:textId="0B5FF5D4" w:rsidR="00CA6DA2" w:rsidRPr="00A406E5" w:rsidRDefault="00CA6DA2" w:rsidP="00CA6DA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50908">
              <w:rPr>
                <w:rFonts w:ascii="Arial" w:hAnsi="Arial" w:cs="Arial"/>
                <w:b/>
                <w:sz w:val="22"/>
                <w:szCs w:val="22"/>
                <w:lang w:val="cy"/>
              </w:rPr>
              <w:t>BA Theatr Gerddorol / BA Perfformio</w:t>
            </w:r>
          </w:p>
        </w:tc>
      </w:tr>
      <w:tr w:rsidR="00CA6DA2" w:rsidRPr="00A406E5" w14:paraId="22E5EC6C" w14:textId="77777777" w:rsidTr="36ACBD05">
        <w:tc>
          <w:tcPr>
            <w:tcW w:w="2093" w:type="dxa"/>
            <w:shd w:val="clear" w:color="auto" w:fill="auto"/>
          </w:tcPr>
          <w:p w14:paraId="22E5EC6A" w14:textId="77777777" w:rsidR="00CA6DA2" w:rsidRPr="00A406E5" w:rsidRDefault="00CA6DA2" w:rsidP="00CA6DA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2E5EC6B" w14:textId="7B668819" w:rsidR="00CA6DA2" w:rsidRPr="00A406E5" w:rsidRDefault="00CA6DA2" w:rsidP="00CA6DA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50908">
              <w:rPr>
                <w:rFonts w:ascii="Arial" w:hAnsi="Arial" w:cs="Arial"/>
                <w:b/>
                <w:sz w:val="22"/>
                <w:szCs w:val="22"/>
                <w:lang w:val="cy"/>
              </w:rPr>
              <w:t>Canu 2</w:t>
            </w:r>
          </w:p>
        </w:tc>
      </w:tr>
      <w:tr w:rsidR="004D47C4" w:rsidRPr="00A406E5" w14:paraId="22E5EC71" w14:textId="77777777" w:rsidTr="36ACBD05">
        <w:tc>
          <w:tcPr>
            <w:tcW w:w="2093" w:type="dxa"/>
            <w:shd w:val="clear" w:color="auto" w:fill="auto"/>
          </w:tcPr>
          <w:p w14:paraId="22E5EC6D" w14:textId="77777777" w:rsidR="004D47C4" w:rsidRPr="00A406E5" w:rsidRDefault="004D47C4" w:rsidP="004D47C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22E5EC6E" w14:textId="1C7F7A5C" w:rsidR="004D47C4" w:rsidRPr="00A406E5" w:rsidRDefault="00775D49" w:rsidP="004D47C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75D49">
              <w:rPr>
                <w:rFonts w:ascii="Arial" w:hAnsi="Arial" w:cs="Arial"/>
                <w:b/>
                <w:sz w:val="22"/>
                <w:szCs w:val="22"/>
                <w:lang w:val="cy"/>
              </w:rPr>
              <w:t>ADPB5008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2E5EC6F" w14:textId="77777777" w:rsidR="004D47C4" w:rsidRPr="00775D49" w:rsidRDefault="004D47C4" w:rsidP="004D47C4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22E5EC70" w14:textId="26705219" w:rsidR="004D47C4" w:rsidRPr="00A406E5" w:rsidRDefault="00341703" w:rsidP="004D47C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"/>
              </w:rPr>
              <w:t>10</w:t>
            </w:r>
            <w:r w:rsidR="004D47C4" w:rsidRPr="00250908">
              <w:rPr>
                <w:rFonts w:ascii="Arial" w:hAnsi="Arial" w:cs="Arial"/>
                <w:b/>
                <w:sz w:val="22"/>
                <w:szCs w:val="22"/>
                <w:lang w:val="cy"/>
              </w:rPr>
              <w:t>0%</w:t>
            </w:r>
          </w:p>
        </w:tc>
      </w:tr>
      <w:tr w:rsidR="004D47C4" w:rsidRPr="00A406E5" w14:paraId="22E5EC76" w14:textId="77777777" w:rsidTr="36ACBD05">
        <w:tc>
          <w:tcPr>
            <w:tcW w:w="2093" w:type="dxa"/>
            <w:shd w:val="clear" w:color="auto" w:fill="auto"/>
          </w:tcPr>
          <w:p w14:paraId="22E5EC72" w14:textId="77777777" w:rsidR="004D47C4" w:rsidRPr="00A406E5" w:rsidRDefault="004D47C4" w:rsidP="004D47C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22E5EC73" w14:textId="643245F9" w:rsidR="004D47C4" w:rsidRPr="00A406E5" w:rsidRDefault="00881FBC" w:rsidP="004D47C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>Nathan Jones / Lorraine Mahoney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2E5EC74" w14:textId="77777777" w:rsidR="004D47C4" w:rsidRPr="00A406E5" w:rsidRDefault="004D47C4" w:rsidP="004D47C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22E5EC75" w14:textId="65F6DFF7" w:rsidR="004D47C4" w:rsidRPr="00A406E5" w:rsidRDefault="004D47C4" w:rsidP="004D47C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50908">
              <w:rPr>
                <w:rFonts w:ascii="Arial" w:hAnsi="Arial" w:cs="Arial"/>
                <w:b/>
                <w:sz w:val="22"/>
                <w:szCs w:val="22"/>
                <w:lang w:val="cy"/>
              </w:rPr>
              <w:t>Eilir Owen Griffiths</w:t>
            </w:r>
          </w:p>
        </w:tc>
      </w:tr>
      <w:tr w:rsidR="00DB116D" w:rsidRPr="00A406E5" w14:paraId="22E5EC7B" w14:textId="77777777" w:rsidTr="36ACBD05">
        <w:tc>
          <w:tcPr>
            <w:tcW w:w="2093" w:type="dxa"/>
            <w:shd w:val="clear" w:color="auto" w:fill="auto"/>
          </w:tcPr>
          <w:p w14:paraId="22E5EC77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22E5EC78" w14:textId="263657BF" w:rsidR="00DB116D" w:rsidRPr="00A406E5" w:rsidRDefault="00475063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50908">
              <w:rPr>
                <w:rFonts w:ascii="Arial" w:hAnsi="Arial" w:cs="Arial"/>
                <w:b/>
                <w:sz w:val="22"/>
                <w:szCs w:val="22"/>
                <w:lang w:val="cy"/>
              </w:rPr>
              <w:t>Ymarferol</w:t>
            </w:r>
          </w:p>
        </w:tc>
        <w:tc>
          <w:tcPr>
            <w:tcW w:w="2268" w:type="dxa"/>
            <w:shd w:val="clear" w:color="auto" w:fill="auto"/>
          </w:tcPr>
          <w:p w14:paraId="22E5EC79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22E5EC7A" w14:textId="3F036F1E" w:rsidR="00DB116D" w:rsidRPr="00A406E5" w:rsidRDefault="006C5CF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 xml:space="preserve">Datganiad </w:t>
            </w:r>
            <w:r w:rsidR="00FB44B2" w:rsidRPr="00250908">
              <w:rPr>
                <w:rFonts w:ascii="Arial" w:hAnsi="Arial" w:cs="Arial"/>
                <w:b/>
                <w:sz w:val="22"/>
                <w:szCs w:val="22"/>
                <w:lang w:val="cy"/>
              </w:rPr>
              <w:t>12 –</w:t>
            </w:r>
            <w:r w:rsidR="00FB44B2" w:rsidRPr="00250908">
              <w:rPr>
                <w:rFonts w:ascii="Arial" w:hAnsi="Arial" w:cs="Arial"/>
                <w:lang w:val="cy"/>
              </w:rPr>
              <w:t xml:space="preserve"> </w:t>
            </w:r>
            <w:r w:rsidR="00FB44B2" w:rsidRPr="00250908">
              <w:rPr>
                <w:rFonts w:ascii="Arial" w:hAnsi="Arial" w:cs="Arial"/>
                <w:b/>
                <w:sz w:val="22"/>
                <w:szCs w:val="22"/>
                <w:lang w:val="cy"/>
              </w:rPr>
              <w:t>15m</w:t>
            </w: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>u</w:t>
            </w:r>
            <w:r w:rsidR="00FB44B2" w:rsidRPr="00250908">
              <w:rPr>
                <w:rFonts w:ascii="Arial" w:hAnsi="Arial" w:cs="Arial"/>
                <w:b/>
                <w:sz w:val="22"/>
                <w:szCs w:val="22"/>
                <w:lang w:val="cy"/>
              </w:rPr>
              <w:t>n</w:t>
            </w:r>
            <w:r w:rsidR="00FB44B2" w:rsidRPr="00250908">
              <w:rPr>
                <w:rFonts w:ascii="Arial" w:hAnsi="Arial" w:cs="Arial"/>
                <w:lang w:val="cy"/>
              </w:rPr>
              <w:t xml:space="preserve"> </w:t>
            </w:r>
          </w:p>
        </w:tc>
      </w:tr>
      <w:tr w:rsidR="00B84B5B" w:rsidRPr="00A406E5" w14:paraId="22E5EC80" w14:textId="77777777" w:rsidTr="36ACBD05">
        <w:tc>
          <w:tcPr>
            <w:tcW w:w="2093" w:type="dxa"/>
            <w:shd w:val="clear" w:color="auto" w:fill="auto"/>
          </w:tcPr>
          <w:p w14:paraId="22E5EC7C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22E5EC7D" w14:textId="3067A8C5" w:rsidR="00B84B5B" w:rsidRPr="00A406E5" w:rsidRDefault="36ACBD05" w:rsidP="36ACBD0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36ACBD05">
              <w:rPr>
                <w:rFonts w:ascii="Arial" w:hAnsi="Arial" w:cs="Arial"/>
                <w:b/>
                <w:bCs/>
                <w:sz w:val="22"/>
                <w:szCs w:val="22"/>
              </w:rPr>
              <w:t>W/c 14 November</w:t>
            </w:r>
          </w:p>
        </w:tc>
        <w:tc>
          <w:tcPr>
            <w:tcW w:w="2268" w:type="dxa"/>
            <w:shd w:val="clear" w:color="auto" w:fill="auto"/>
          </w:tcPr>
          <w:p w14:paraId="22E5EC7E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22E5EC7F" w14:textId="2DBCF937" w:rsidR="00B84B5B" w:rsidRPr="00A406E5" w:rsidRDefault="36ACBD05" w:rsidP="36ACBD0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36ACBD0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18 </w:t>
            </w:r>
            <w:proofErr w:type="spellStart"/>
            <w:r w:rsidRPr="36ACBD05">
              <w:rPr>
                <w:rFonts w:ascii="Arial" w:hAnsi="Arial" w:cs="Arial"/>
                <w:b/>
                <w:bCs/>
                <w:sz w:val="22"/>
                <w:szCs w:val="22"/>
              </w:rPr>
              <w:t>Decmebre</w:t>
            </w:r>
            <w:proofErr w:type="spellEnd"/>
          </w:p>
        </w:tc>
      </w:tr>
      <w:tr w:rsidR="00152E9D" w:rsidRPr="00A406E5" w14:paraId="22E5EC85" w14:textId="77777777" w:rsidTr="36ACBD05">
        <w:tc>
          <w:tcPr>
            <w:tcW w:w="2093" w:type="dxa"/>
            <w:shd w:val="clear" w:color="auto" w:fill="auto"/>
          </w:tcPr>
          <w:p w14:paraId="22E5EC81" w14:textId="77777777"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2E5EC82" w14:textId="77777777"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22E5EC83" w14:textId="77777777"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2E5EC84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22E5EC88" w14:textId="77777777" w:rsidTr="36ACBD05">
        <w:tc>
          <w:tcPr>
            <w:tcW w:w="2093" w:type="dxa"/>
            <w:shd w:val="clear" w:color="auto" w:fill="auto"/>
          </w:tcPr>
          <w:p w14:paraId="22E5EC86" w14:textId="77777777"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2E5EC87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22E5EC89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22E5EC8A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2E5EC8B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2E5EC8C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2E5EC8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2E5EC8E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22E5EC8F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22E5EC92" w14:textId="77777777" w:rsidTr="00A406E5">
        <w:tc>
          <w:tcPr>
            <w:tcW w:w="9747" w:type="dxa"/>
            <w:shd w:val="pct10" w:color="auto" w:fill="auto"/>
          </w:tcPr>
          <w:p w14:paraId="22E5EC90" w14:textId="77777777" w:rsidR="00C01A3F" w:rsidRPr="00A406E5" w:rsidRDefault="007E3A41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2E5EC91" w14:textId="77777777" w:rsidR="00C01A3F" w:rsidRPr="00A406E5" w:rsidRDefault="007E3A41" w:rsidP="002B5FF8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22E5EC9A" w14:textId="77777777" w:rsidTr="00A406E5">
        <w:tc>
          <w:tcPr>
            <w:tcW w:w="9747" w:type="dxa"/>
          </w:tcPr>
          <w:p w14:paraId="22E5EC93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878778" w14:textId="01CA9C28" w:rsidR="009E0A74" w:rsidRPr="00250908" w:rsidRDefault="009E0A74" w:rsidP="009E0A74">
            <w:pPr>
              <w:rPr>
                <w:rFonts w:ascii="Arial" w:hAnsi="Arial" w:cs="Arial"/>
                <w:sz w:val="22"/>
                <w:szCs w:val="22"/>
              </w:rPr>
            </w:pPr>
            <w:r w:rsidRPr="00250908">
              <w:rPr>
                <w:rFonts w:ascii="Arial" w:hAnsi="Arial" w:cs="Arial"/>
                <w:sz w:val="22"/>
                <w:szCs w:val="22"/>
                <w:lang w:val="cy"/>
              </w:rPr>
              <w:t>Ar ôl cwblhau'r modwl hwn yn llwyddiannus, dylai'r myfyriwr allu:</w:t>
            </w:r>
          </w:p>
          <w:p w14:paraId="0964E010" w14:textId="02065AA0" w:rsidR="009E0A74" w:rsidRPr="00250908" w:rsidRDefault="009E0A74" w:rsidP="009E0A74">
            <w:pPr>
              <w:pStyle w:val="bullet"/>
              <w:numPr>
                <w:ilvl w:val="0"/>
                <w:numId w:val="17"/>
              </w:numPr>
              <w:overflowPunct/>
              <w:autoSpaceDE/>
              <w:autoSpaceDN/>
              <w:adjustRightInd/>
              <w:spacing w:before="24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250908">
              <w:rPr>
                <w:rFonts w:ascii="Arial" w:hAnsi="Arial" w:cs="Arial"/>
                <w:sz w:val="22"/>
                <w:szCs w:val="22"/>
                <w:lang w:val="cy"/>
              </w:rPr>
              <w:t xml:space="preserve">Ymchwilio'n feirniadol, ymarfer a pherfformio dewis priodol o ganeuon unigol a grŵp sy'n arwain at gyflwyniad/perfformiad sy'n dangos gwybodaeth gymhwysol am egwyddorion a thechnegau sydd wedi'u hen sefydlu, </w:t>
            </w:r>
            <w:r w:rsidR="0075007D">
              <w:rPr>
                <w:rFonts w:ascii="Arial" w:hAnsi="Arial" w:cs="Arial"/>
                <w:sz w:val="22"/>
                <w:szCs w:val="22"/>
                <w:lang w:val="cy"/>
              </w:rPr>
              <w:t>defnyddi</w:t>
            </w:r>
            <w:r w:rsidRPr="00250908">
              <w:rPr>
                <w:rFonts w:ascii="Arial" w:hAnsi="Arial" w:cs="Arial"/>
                <w:sz w:val="22"/>
                <w:szCs w:val="22"/>
                <w:lang w:val="cy"/>
              </w:rPr>
              <w:t>o cysyniadau sylfaenol a'r dehongliad arddull priodol.</w:t>
            </w:r>
          </w:p>
          <w:p w14:paraId="7DF474A4" w14:textId="77777777" w:rsidR="009E0A74" w:rsidRPr="00250908" w:rsidRDefault="009E0A74" w:rsidP="009E0A74">
            <w:pPr>
              <w:pStyle w:val="bullet"/>
              <w:numPr>
                <w:ilvl w:val="0"/>
                <w:numId w:val="17"/>
              </w:numPr>
              <w:overflowPunct/>
              <w:autoSpaceDE/>
              <w:autoSpaceDN/>
              <w:adjustRightInd/>
              <w:spacing w:before="24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250908">
              <w:rPr>
                <w:rFonts w:ascii="Arial" w:hAnsi="Arial" w:cs="Arial"/>
                <w:sz w:val="22"/>
                <w:szCs w:val="22"/>
                <w:lang w:val="cy"/>
              </w:rPr>
              <w:t>Cyflwyno perfformiad hyderus ac uchelgeisiol, gan ddangos sgiliau cyfathrebu effeithiol gyda'r cyfeilydd a'r gynulleidfa.</w:t>
            </w:r>
          </w:p>
          <w:p w14:paraId="262BA593" w14:textId="77777777" w:rsidR="009E0A74" w:rsidRPr="00250908" w:rsidRDefault="009E0A74" w:rsidP="009E0A74">
            <w:pPr>
              <w:pStyle w:val="bullet"/>
              <w:numPr>
                <w:ilvl w:val="0"/>
                <w:numId w:val="17"/>
              </w:numPr>
              <w:overflowPunct/>
              <w:autoSpaceDE/>
              <w:autoSpaceDN/>
              <w:adjustRightInd/>
              <w:spacing w:before="24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250908">
              <w:rPr>
                <w:rFonts w:ascii="Arial" w:hAnsi="Arial" w:cs="Arial"/>
                <w:sz w:val="22"/>
                <w:szCs w:val="22"/>
                <w:lang w:val="cy"/>
              </w:rPr>
              <w:t>Dangos bod ganddynt y gallu a'r awydd i ddatblygu ac ehangu arddull y darnau a berfformiwyd.</w:t>
            </w:r>
          </w:p>
          <w:p w14:paraId="737BC4C0" w14:textId="77777777" w:rsidR="009E0A74" w:rsidRPr="00250908" w:rsidRDefault="009E0A74" w:rsidP="009E0A74">
            <w:pPr>
              <w:pStyle w:val="bullet"/>
              <w:numPr>
                <w:ilvl w:val="0"/>
                <w:numId w:val="17"/>
              </w:numPr>
              <w:overflowPunct/>
              <w:autoSpaceDE/>
              <w:autoSpaceDN/>
              <w:adjustRightInd/>
              <w:spacing w:before="24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250908">
              <w:rPr>
                <w:rFonts w:ascii="Arial" w:hAnsi="Arial" w:cs="Arial"/>
                <w:sz w:val="22"/>
                <w:szCs w:val="22"/>
                <w:lang w:val="cy"/>
              </w:rPr>
              <w:t xml:space="preserve">Defnyddio'r Model Estill i nodi a datrys problemau lleisiol. </w:t>
            </w:r>
          </w:p>
          <w:p w14:paraId="22E5EC94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22E5EC95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22E5EC96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22E5EC97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22E5EC98" w14:textId="77777777"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E5EC99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2E5EC9B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22E5EC9C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22E5EC9D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22E5EC9F" w14:textId="77777777" w:rsidTr="00630448">
        <w:tc>
          <w:tcPr>
            <w:tcW w:w="9781" w:type="dxa"/>
            <w:shd w:val="clear" w:color="auto" w:fill="C0C0C0"/>
          </w:tcPr>
          <w:p w14:paraId="22E5EC9E" w14:textId="77777777"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22E5ECA0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22E5ECA1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47F8EFE2" w14:textId="155AB745" w:rsidR="004642C0" w:rsidRPr="003254C0" w:rsidRDefault="004642C0" w:rsidP="004642C0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254C0">
        <w:rPr>
          <w:rFonts w:ascii="Arial" w:hAnsi="Arial" w:cs="Arial"/>
          <w:b/>
          <w:bCs/>
          <w:sz w:val="24"/>
          <w:szCs w:val="24"/>
          <w:lang w:val="cy"/>
        </w:rPr>
        <w:t xml:space="preserve">Ymarferol: </w:t>
      </w:r>
      <w:r w:rsidR="00BB2F09" w:rsidRPr="003254C0">
        <w:rPr>
          <w:rFonts w:ascii="Arial" w:hAnsi="Arial" w:cs="Arial"/>
          <w:b/>
          <w:bCs/>
          <w:sz w:val="24"/>
          <w:szCs w:val="24"/>
          <w:lang w:val="cy"/>
        </w:rPr>
        <w:t>Datganiad</w:t>
      </w:r>
      <w:r w:rsidRPr="003254C0">
        <w:rPr>
          <w:rFonts w:ascii="Arial" w:hAnsi="Arial" w:cs="Arial"/>
          <w:b/>
          <w:bCs/>
          <w:sz w:val="24"/>
          <w:szCs w:val="24"/>
          <w:lang w:val="cy"/>
        </w:rPr>
        <w:t xml:space="preserve"> Byr</w:t>
      </w:r>
    </w:p>
    <w:p w14:paraId="34178FE3" w14:textId="77777777" w:rsidR="004642C0" w:rsidRPr="00250908" w:rsidRDefault="004642C0" w:rsidP="004642C0">
      <w:pPr>
        <w:jc w:val="both"/>
        <w:rPr>
          <w:rFonts w:ascii="Arial" w:hAnsi="Arial" w:cs="Arial"/>
          <w:sz w:val="24"/>
          <w:szCs w:val="24"/>
        </w:rPr>
      </w:pPr>
      <w:r w:rsidRPr="00250908">
        <w:rPr>
          <w:rFonts w:ascii="Arial" w:hAnsi="Arial" w:cs="Arial"/>
          <w:sz w:val="24"/>
          <w:szCs w:val="24"/>
          <w:lang w:val="cy"/>
        </w:rPr>
        <w:t>12 - 15 Munud</w:t>
      </w:r>
    </w:p>
    <w:p w14:paraId="06F7C8B1" w14:textId="77777777" w:rsidR="004642C0" w:rsidRPr="00250908" w:rsidRDefault="004642C0" w:rsidP="004642C0">
      <w:pPr>
        <w:jc w:val="both"/>
        <w:rPr>
          <w:rFonts w:ascii="Arial" w:hAnsi="Arial" w:cs="Arial"/>
          <w:sz w:val="24"/>
          <w:szCs w:val="24"/>
        </w:rPr>
      </w:pPr>
    </w:p>
    <w:p w14:paraId="6ADADDE1" w14:textId="77777777" w:rsidR="004642C0" w:rsidRPr="00250908" w:rsidRDefault="004642C0" w:rsidP="004642C0">
      <w:pPr>
        <w:jc w:val="both"/>
        <w:rPr>
          <w:rFonts w:ascii="Arial" w:hAnsi="Arial" w:cs="Arial"/>
          <w:sz w:val="24"/>
          <w:szCs w:val="24"/>
        </w:rPr>
      </w:pPr>
      <w:r w:rsidRPr="00250908">
        <w:rPr>
          <w:rFonts w:ascii="Arial" w:hAnsi="Arial" w:cs="Arial"/>
          <w:sz w:val="24"/>
          <w:szCs w:val="24"/>
          <w:lang w:val="cy"/>
        </w:rPr>
        <w:t xml:space="preserve">Rhaid i fyfyrwyr gyflwyno deunydd adrodd byr i gynnwys nifer o ddarnau unigol a grŵp. </w:t>
      </w:r>
    </w:p>
    <w:p w14:paraId="697EE7B0" w14:textId="77777777" w:rsidR="004642C0" w:rsidRPr="00250908" w:rsidRDefault="004642C0" w:rsidP="004642C0">
      <w:pPr>
        <w:jc w:val="both"/>
        <w:rPr>
          <w:rFonts w:ascii="Arial" w:hAnsi="Arial" w:cs="Arial"/>
          <w:sz w:val="24"/>
          <w:szCs w:val="24"/>
        </w:rPr>
      </w:pPr>
    </w:p>
    <w:p w14:paraId="448B3AF5" w14:textId="35777BEF" w:rsidR="004642C0" w:rsidRPr="00881FBC" w:rsidRDefault="004642C0" w:rsidP="004642C0">
      <w:pPr>
        <w:jc w:val="both"/>
        <w:rPr>
          <w:rFonts w:ascii="Arial" w:hAnsi="Arial" w:cs="Arial"/>
          <w:sz w:val="24"/>
          <w:szCs w:val="24"/>
          <w:lang w:val="cy"/>
        </w:rPr>
      </w:pPr>
      <w:r w:rsidRPr="36ACBD05">
        <w:rPr>
          <w:rFonts w:ascii="Arial" w:hAnsi="Arial" w:cs="Arial"/>
          <w:sz w:val="24"/>
          <w:szCs w:val="24"/>
          <w:lang w:val="cy"/>
        </w:rPr>
        <w:t xml:space="preserve">Yn ystod y modwl rhaid i'r myfyrwyr ddatblygu eu repertoire </w:t>
      </w:r>
      <w:r w:rsidR="00775D0F" w:rsidRPr="36ACBD05">
        <w:rPr>
          <w:rFonts w:ascii="Arial" w:hAnsi="Arial" w:cs="Arial"/>
          <w:sz w:val="24"/>
          <w:szCs w:val="24"/>
          <w:lang w:val="cy"/>
        </w:rPr>
        <w:t>ac ys</w:t>
      </w:r>
      <w:r w:rsidR="00BB627B" w:rsidRPr="36ACBD05">
        <w:rPr>
          <w:rFonts w:ascii="Arial" w:hAnsi="Arial" w:cs="Arial"/>
          <w:sz w:val="24"/>
          <w:szCs w:val="24"/>
          <w:lang w:val="cy"/>
        </w:rPr>
        <w:t>tyrir</w:t>
      </w:r>
      <w:r w:rsidRPr="36ACBD05">
        <w:rPr>
          <w:rFonts w:ascii="Arial" w:hAnsi="Arial" w:cs="Arial"/>
          <w:sz w:val="24"/>
          <w:szCs w:val="24"/>
          <w:lang w:val="cy"/>
        </w:rPr>
        <w:t xml:space="preserve"> y dewis o g</w:t>
      </w:r>
      <w:r w:rsidR="00BB627B" w:rsidRPr="36ACBD05">
        <w:rPr>
          <w:rFonts w:ascii="Arial" w:hAnsi="Arial" w:cs="Arial"/>
          <w:sz w:val="24"/>
          <w:szCs w:val="24"/>
          <w:lang w:val="cy"/>
        </w:rPr>
        <w:t>aneuon</w:t>
      </w:r>
      <w:r w:rsidRPr="36ACBD05">
        <w:rPr>
          <w:rFonts w:ascii="Arial" w:hAnsi="Arial" w:cs="Arial"/>
          <w:sz w:val="24"/>
          <w:szCs w:val="24"/>
          <w:lang w:val="cy"/>
        </w:rPr>
        <w:t xml:space="preserve"> yn ystod y perfformiad terfynol. Bydd y dewis terfynol ac addasrwydd y caneuon yn cael eu asesu. </w:t>
      </w:r>
    </w:p>
    <w:p w14:paraId="2C6191B0" w14:textId="77777777" w:rsidR="004642C0" w:rsidRPr="00881FBC" w:rsidRDefault="004642C0" w:rsidP="004642C0">
      <w:pPr>
        <w:jc w:val="both"/>
        <w:rPr>
          <w:rFonts w:ascii="Arial" w:hAnsi="Arial" w:cs="Arial"/>
          <w:sz w:val="24"/>
          <w:szCs w:val="24"/>
          <w:lang w:val="cy"/>
        </w:rPr>
      </w:pPr>
    </w:p>
    <w:p w14:paraId="22E5ECA2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3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4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5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6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7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8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9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A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B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C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D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E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F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B0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B1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B2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C2" w14:textId="77777777" w:rsidR="00A3505D" w:rsidRPr="00881FBC" w:rsidRDefault="00A3505D" w:rsidP="00D22D9C">
      <w:pPr>
        <w:jc w:val="both"/>
        <w:rPr>
          <w:rFonts w:ascii="Arial" w:hAnsi="Arial" w:cs="Arial"/>
          <w:sz w:val="22"/>
          <w:szCs w:val="22"/>
          <w:lang w:val="cy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881FBC" w14:paraId="22E5ECC4" w14:textId="77777777" w:rsidTr="00630448">
        <w:trPr>
          <w:trHeight w:val="414"/>
        </w:trPr>
        <w:tc>
          <w:tcPr>
            <w:tcW w:w="10670" w:type="dxa"/>
            <w:shd w:val="clear" w:color="auto" w:fill="D9D9D9"/>
          </w:tcPr>
          <w:p w14:paraId="22E5ECC3" w14:textId="77777777" w:rsidR="00D22D9C" w:rsidRPr="00881FBC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  <w:lang w:val="cy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lastRenderedPageBreak/>
              <w:t>CANLLAWIAU I FYFYRWYR WRTH GWBLHAU TASGAU</w:t>
            </w:r>
          </w:p>
        </w:tc>
      </w:tr>
    </w:tbl>
    <w:p w14:paraId="22E5ECC5" w14:textId="77777777" w:rsidR="00D22D9C" w:rsidRPr="00881FBC" w:rsidRDefault="00D22D9C" w:rsidP="00D22D9C">
      <w:pPr>
        <w:jc w:val="both"/>
        <w:rPr>
          <w:rFonts w:ascii="Arial" w:hAnsi="Arial" w:cs="Arial"/>
          <w:sz w:val="22"/>
          <w:szCs w:val="22"/>
          <w:lang w:val="cy"/>
        </w:rPr>
      </w:pPr>
    </w:p>
    <w:p w14:paraId="22E5ECC6" w14:textId="77777777" w:rsidR="00D22D9C" w:rsidRPr="00881FBC" w:rsidRDefault="007E3A41" w:rsidP="00D22D9C">
      <w:pPr>
        <w:jc w:val="both"/>
        <w:rPr>
          <w:rFonts w:ascii="Arial" w:hAnsi="Arial" w:cs="Arial"/>
          <w:b/>
          <w:sz w:val="22"/>
          <w:szCs w:val="22"/>
          <w:lang w:val="cy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881FBC">
        <w:rPr>
          <w:rFonts w:ascii="Arial" w:hAnsi="Arial" w:cs="Arial"/>
          <w:b/>
          <w:sz w:val="22"/>
          <w:szCs w:val="22"/>
          <w:lang w:val="cy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22E5ECC7" w14:textId="77777777" w:rsidR="004D5E9B" w:rsidRPr="00881FBC" w:rsidRDefault="004D5E9B" w:rsidP="00D22D9C">
      <w:pPr>
        <w:jc w:val="both"/>
        <w:rPr>
          <w:rFonts w:ascii="Arial" w:hAnsi="Arial" w:cs="Arial"/>
          <w:b/>
          <w:sz w:val="22"/>
          <w:szCs w:val="22"/>
          <w:lang w:val="cy"/>
        </w:rPr>
      </w:pPr>
    </w:p>
    <w:p w14:paraId="22E5ECC8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22E5ECC9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22E5ECCA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2E5ECCB" w14:textId="7A20FE08" w:rsidR="00C01A3F" w:rsidRPr="00D73B51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D73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Byddwn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yn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ystyried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gwaith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gyflwynir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wythnos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i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wythnos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gallu’r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myfyrywr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I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ddatblygu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eu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repertoire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dros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gyfnod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modiwl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Hyn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yn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arddangos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eu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gallu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I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ymchwilio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yn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rheolaidd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. </w:t>
      </w:r>
    </w:p>
    <w:p w14:paraId="22E5ECCC" w14:textId="77777777" w:rsidR="00C01A3F" w:rsidRPr="00D73B51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2E5ECCD" w14:textId="77777777" w:rsidR="00D22D9C" w:rsidRPr="00D73B51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2E5ECCE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2E5ECCF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22E5ECD0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22E5ECD1" w14:textId="77777777" w:rsidR="00C01A3F" w:rsidRPr="00A406E5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2E5ECD2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2E5ECD3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22E5ECD4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22E5ECD5" w14:textId="77777777"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22E5ECD6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2E5ECD7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2E5ECD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2E5ECD9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22E5ECDA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22E5ECDB" w14:textId="77777777"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Byddwch yn defnyddio modelau, dulliau, </w:t>
      </w:r>
      <w:r w:rsidRPr="00630448">
        <w:rPr>
          <w:rFonts w:ascii="Arial" w:hAnsi="Arial" w:cs="Arial"/>
          <w:sz w:val="22"/>
          <w:szCs w:val="22"/>
          <w:lang w:val="cy-GB"/>
        </w:rPr>
        <w:lastRenderedPageBreak/>
        <w:t>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22E5ECDC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2E5ECDD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2E5ECDE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2E5ECDF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22E5ECE0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22E5ECE1" w14:textId="77777777" w:rsidR="00995D51" w:rsidRPr="00A406E5" w:rsidRDefault="00B07FB0" w:rsidP="009315A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22E5ECE2" w14:textId="77777777"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22E5ECE3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2E5ECE4" w14:textId="77777777" w:rsidR="00C01A3F" w:rsidRPr="00A406E5" w:rsidRDefault="005427D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2E5ECE5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2E5ECE6" w14:textId="77777777"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22E5ECE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2E5ECE8" w14:textId="77777777"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22E5ECEA" w14:textId="77777777" w:rsidTr="00BF6F21">
        <w:trPr>
          <w:jc w:val="center"/>
        </w:trPr>
        <w:tc>
          <w:tcPr>
            <w:tcW w:w="10670" w:type="dxa"/>
            <w:shd w:val="clear" w:color="auto" w:fill="BFBFBF"/>
          </w:tcPr>
          <w:p w14:paraId="22E5ECE9" w14:textId="77777777" w:rsidR="00152E9D" w:rsidRPr="00A406E5" w:rsidRDefault="00152E9D" w:rsidP="002B5FF8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22E5ECEB" w14:textId="77777777" w:rsidR="00152E9D" w:rsidRPr="00A406E5" w:rsidRDefault="00152E9D" w:rsidP="00152E9D">
      <w:pPr>
        <w:rPr>
          <w:rFonts w:ascii="Arial" w:hAnsi="Arial" w:cs="Arial"/>
        </w:rPr>
      </w:pPr>
    </w:p>
    <w:p w14:paraId="22E5ECEC" w14:textId="77777777" w:rsidR="00152E9D" w:rsidRPr="00A406E5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22E5ECED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2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22E5ECEE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22E5ECF2" w14:textId="77777777" w:rsidTr="36ACBD05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E5ECEF" w14:textId="77777777"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22E5ECF0" w14:textId="77777777"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2E5ECF1" w14:textId="77777777"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22E5ECF7" w14:textId="77777777" w:rsidTr="00881FB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CF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22E5ECF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CF5" w14:textId="2E31B21F" w:rsidR="00152E9D" w:rsidRPr="00A406E5" w:rsidRDefault="36ACBD05" w:rsidP="36ACBD0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36ACBD05">
              <w:rPr>
                <w:rFonts w:ascii="Arial" w:hAnsi="Arial" w:cs="Arial"/>
                <w:sz w:val="32"/>
                <w:szCs w:val="32"/>
              </w:rPr>
              <w:t>10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CF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E5ED00" w14:textId="77777777" w:rsidTr="36ACBD0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5ECF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5ECF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ECF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E5ED04" w14:textId="77777777" w:rsidTr="36ACBD05">
        <w:trPr>
          <w:trHeight w:val="451"/>
        </w:trPr>
        <w:tc>
          <w:tcPr>
            <w:tcW w:w="4169" w:type="pct"/>
            <w:vMerge/>
          </w:tcPr>
          <w:p w14:paraId="22E5ED0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ED0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</w:tcPr>
          <w:p w14:paraId="22E5ED0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E5ED09" w14:textId="77777777" w:rsidTr="36ACBD0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05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22E5ED0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07" w14:textId="43DA4595" w:rsidR="00152E9D" w:rsidRPr="00A406E5" w:rsidRDefault="00881FBC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0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E5ED12" w14:textId="77777777" w:rsidTr="36ACBD0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5ED0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0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0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0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0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0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5ED1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ED1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E5ED16" w14:textId="77777777" w:rsidTr="36ACBD05">
        <w:trPr>
          <w:trHeight w:val="451"/>
        </w:trPr>
        <w:tc>
          <w:tcPr>
            <w:tcW w:w="4169" w:type="pct"/>
            <w:vMerge/>
          </w:tcPr>
          <w:p w14:paraId="22E5ED1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ED1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</w:tcPr>
          <w:p w14:paraId="22E5ED1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E5ED1B" w14:textId="77777777" w:rsidTr="36ACBD0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1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2E5ED1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19" w14:textId="27AC4317" w:rsidR="00152E9D" w:rsidRPr="00A406E5" w:rsidRDefault="00881FBC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1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E5ED24" w14:textId="77777777" w:rsidTr="36ACBD0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5ED1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1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1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1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2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2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5ED2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ED2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E5ED28" w14:textId="77777777" w:rsidTr="36ACBD05">
        <w:trPr>
          <w:trHeight w:val="451"/>
        </w:trPr>
        <w:tc>
          <w:tcPr>
            <w:tcW w:w="4169" w:type="pct"/>
            <w:vMerge/>
          </w:tcPr>
          <w:p w14:paraId="22E5ED2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ED2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</w:tcPr>
          <w:p w14:paraId="22E5ED2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E5ED2D" w14:textId="77777777" w:rsidTr="36ACBD0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2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22E5ED2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2B" w14:textId="59527451" w:rsidR="00152E9D" w:rsidRPr="00A406E5" w:rsidRDefault="36ACBD05" w:rsidP="36ACBD0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36ACBD05">
              <w:rPr>
                <w:rFonts w:ascii="Arial" w:hAnsi="Arial" w:cs="Arial"/>
                <w:sz w:val="32"/>
                <w:szCs w:val="32"/>
              </w:rPr>
              <w:t>70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2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E5ED36" w14:textId="77777777" w:rsidTr="36ACBD05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5ED2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2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3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3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3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3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5ED3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ED3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E5ED3A" w14:textId="77777777" w:rsidTr="36ACBD05">
        <w:trPr>
          <w:trHeight w:val="450"/>
        </w:trPr>
        <w:tc>
          <w:tcPr>
            <w:tcW w:w="4169" w:type="pct"/>
            <w:vMerge/>
          </w:tcPr>
          <w:p w14:paraId="22E5ED3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ED3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</w:tcPr>
          <w:p w14:paraId="22E5ED3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E5ED3F" w14:textId="77777777" w:rsidTr="36ACBD0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3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22E5ED3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3D" w14:textId="345BF9FA" w:rsidR="00152E9D" w:rsidRPr="00A406E5" w:rsidRDefault="36ACBD05" w:rsidP="36ACBD0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36ACBD05">
              <w:rPr>
                <w:rFonts w:ascii="Arial" w:hAnsi="Arial" w:cs="Arial"/>
                <w:sz w:val="32"/>
                <w:szCs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3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E5ED46" w14:textId="77777777" w:rsidTr="36ACBD05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5ED4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4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4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4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5ED4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ED4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E5ED4A" w14:textId="77777777" w:rsidTr="36ACBD05">
        <w:trPr>
          <w:trHeight w:val="450"/>
        </w:trPr>
        <w:tc>
          <w:tcPr>
            <w:tcW w:w="4169" w:type="pct"/>
            <w:vMerge/>
          </w:tcPr>
          <w:p w14:paraId="22E5ED4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ED4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</w:tcPr>
          <w:p w14:paraId="22E5ED4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22E5ED4B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22E5ED4F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22E5ED4C" w14:textId="77777777" w:rsidR="00152E9D" w:rsidRPr="00A406E5" w:rsidRDefault="005427D8" w:rsidP="002B5FF8">
            <w:pPr>
              <w:rPr>
                <w:rFonts w:ascii="Arial" w:hAnsi="Arial" w:cs="Arial"/>
                <w:sz w:val="16"/>
                <w:szCs w:val="16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2E5ED4D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22E5ED4E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22E5ED54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22E5ED50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2E5ED51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22E5ED5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2E5ED53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22E5ED59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22E5ED55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2E5ED56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22E5ED5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2E5ED58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22E5ED5A" w14:textId="77777777" w:rsidR="00C073F1" w:rsidRDefault="00C073F1" w:rsidP="00152E9D">
      <w:pPr>
        <w:rPr>
          <w:rFonts w:ascii="Arial" w:hAnsi="Arial" w:cs="Arial"/>
        </w:rPr>
      </w:pPr>
    </w:p>
    <w:p w14:paraId="22E5ED5B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3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22E5ED5C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22E5ED5D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22E5ED5E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14:paraId="22E5ED60" w14:textId="77777777" w:rsidTr="00527E60">
        <w:tc>
          <w:tcPr>
            <w:tcW w:w="13858" w:type="dxa"/>
            <w:shd w:val="clear" w:color="auto" w:fill="FF99FF"/>
          </w:tcPr>
          <w:p w14:paraId="22E5ED5F" w14:textId="77777777"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22E5ED61" w14:textId="77777777"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14:paraId="22E5ED63" w14:textId="77777777" w:rsidTr="00FC160C">
        <w:tc>
          <w:tcPr>
            <w:tcW w:w="13948" w:type="dxa"/>
            <w:shd w:val="clear" w:color="auto" w:fill="FF99FF"/>
          </w:tcPr>
          <w:p w14:paraId="22E5ED62" w14:textId="77777777"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14:paraId="22E5ED65" w14:textId="77777777" w:rsidTr="00FC160C">
        <w:tc>
          <w:tcPr>
            <w:tcW w:w="13948" w:type="dxa"/>
            <w:shd w:val="clear" w:color="auto" w:fill="FFCCFF"/>
          </w:tcPr>
          <w:p w14:paraId="22E5ED64" w14:textId="77777777"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22E5ED66" w14:textId="77777777" w:rsidR="00D635B3" w:rsidRDefault="00D635B3" w:rsidP="00DF2971">
      <w:pPr>
        <w:rPr>
          <w:rFonts w:ascii="Arial" w:hAnsi="Arial" w:cs="Arial"/>
        </w:rPr>
      </w:pPr>
    </w:p>
    <w:p w14:paraId="22E5ED67" w14:textId="77777777"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14:paraId="22E5ED75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22E5ED68" w14:textId="77777777"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22E5ED6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22E5ED6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22E5ED6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22E5ED6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22E5ED6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22E5ED6E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22E5ED6F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22E5ED7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22E5ED7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22E5ED72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22E5ED7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22E5ED74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14:paraId="22E5ED7E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22E5ED76" w14:textId="77777777"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2E5ED77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2E5ED78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2E5ED7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2E5ED7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2E5ED7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2E5ED7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22E5ED7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14:paraId="22E5ED8C" w14:textId="77777777" w:rsidTr="00EF2593">
        <w:tc>
          <w:tcPr>
            <w:tcW w:w="1735" w:type="dxa"/>
            <w:shd w:val="clear" w:color="auto" w:fill="FF99FF"/>
          </w:tcPr>
          <w:p w14:paraId="22E5ED7F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22E5ED80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2E5ED8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22E5ED8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22E5ED83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2E5ED8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2E5ED8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22E5ED8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2E5ED8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2E5ED8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22E5ED8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2E5ED8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2E5ED8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14:paraId="22E5ED96" w14:textId="77777777" w:rsidTr="00EF2593">
        <w:tc>
          <w:tcPr>
            <w:tcW w:w="1735" w:type="dxa"/>
            <w:shd w:val="clear" w:color="auto" w:fill="FF99FF"/>
          </w:tcPr>
          <w:p w14:paraId="22E5ED8D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22E5ED8E" w14:textId="77777777"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2E5ED8F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2E5ED90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2E5ED91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fylchau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2E5ED92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fylchau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2E5ED93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2E5ED94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2E5ED95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14:paraId="22E5EDA8" w14:textId="77777777" w:rsidTr="00EF2593">
        <w:tc>
          <w:tcPr>
            <w:tcW w:w="1735" w:type="dxa"/>
            <w:shd w:val="clear" w:color="auto" w:fill="FF99FF"/>
          </w:tcPr>
          <w:p w14:paraId="22E5ED97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22E5ED98" w14:textId="77777777"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22E5ED99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22E5ED9A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gwneud heb ddefnyddio unrhyw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dystiolaeth gredadwy.</w:t>
            </w:r>
          </w:p>
          <w:p w14:paraId="22E5ED9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2E5ED9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Syniadau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>weithiau’n afresymegol ac yn gwrthddweud ei gilydd.</w:t>
            </w:r>
          </w:p>
        </w:tc>
        <w:tc>
          <w:tcPr>
            <w:tcW w:w="1736" w:type="dxa"/>
          </w:tcPr>
          <w:p w14:paraId="22E5ED9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14:paraId="22E5ED9E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cyfyngiadau ar wybodaeth. </w:t>
            </w:r>
          </w:p>
          <w:p w14:paraId="22E5ED9F" w14:textId="77777777" w:rsidR="00DF2971" w:rsidRPr="00E518DC" w:rsidRDefault="00DF2971" w:rsidP="00EF2593">
            <w:pPr>
              <w:rPr>
                <w:rFonts w:ascii="Arial" w:hAnsi="Arial" w:cs="Arial"/>
              </w:rPr>
            </w:pPr>
          </w:p>
          <w:p w14:paraId="22E5EDA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2E5EDA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22E5EDA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barn yn hytrach na dadlau ar sail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rheswm a thystiolaeth. </w:t>
            </w:r>
          </w:p>
          <w:p w14:paraId="22E5EDA3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22E5EDA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tystiolaeth mewn modd argyhoeddiadol 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2E5EDA5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14:paraId="22E5EDA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Gallu i feddwl yn annibynnol ac i ‘weld y tu hwnt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i’r cwestiwn', gan awgrymu rhywfaint o afael ar y maes a’r cysyniadau ehangach.  </w:t>
            </w:r>
          </w:p>
        </w:tc>
        <w:tc>
          <w:tcPr>
            <w:tcW w:w="1736" w:type="dxa"/>
          </w:tcPr>
          <w:p w14:paraId="22E5EDA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14:paraId="22E5EDC0" w14:textId="77777777" w:rsidTr="00EF2593">
        <w:tc>
          <w:tcPr>
            <w:tcW w:w="1735" w:type="dxa"/>
            <w:shd w:val="clear" w:color="auto" w:fill="FF99FF"/>
          </w:tcPr>
          <w:p w14:paraId="22E5EDA9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22E5EDAA" w14:textId="77777777"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22E5EDA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22E5EDAC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22E5EDAD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22E5EDA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Sgiliau datrys problemau gwan iawn y tu allan i’r cyd-destun lle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2E5EDAF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22E5EDB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  <w:p w14:paraId="22E5EDB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  <w:p w14:paraId="22E5EDB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2E5EDB3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14:paraId="22E5EDB4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22E5EDB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sylfaenol y tu allan i’r cyd-destun lle y’u hastudiwyd yn gyntaf.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2E5EDB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14:paraId="22E5EDB7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22E5EDB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ar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cyfan y tu allan i’r cyd-destun lle y’u hastudiwyd yn gyntaf. </w:t>
            </w:r>
          </w:p>
        </w:tc>
        <w:tc>
          <w:tcPr>
            <w:tcW w:w="1736" w:type="dxa"/>
          </w:tcPr>
          <w:p w14:paraId="22E5EDB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14:paraId="22E5EDB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y tu allan i’r cyd-destun lle y’u hastudiwyd yn gyntaf. </w:t>
            </w:r>
          </w:p>
          <w:p w14:paraId="22E5EDB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2E5EDB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14:paraId="22E5EDB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22E5EDB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 chynnig atebion creadigol, rhagorol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2E5EDB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anarferol a chynnig atebion creadigol, eithaf soffistigedig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14:paraId="22E5EDD7" w14:textId="77777777" w:rsidTr="00EF2593">
        <w:tc>
          <w:tcPr>
            <w:tcW w:w="1735" w:type="dxa"/>
            <w:shd w:val="clear" w:color="auto" w:fill="FF99FF"/>
          </w:tcPr>
          <w:p w14:paraId="22E5EDC1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22E5EDC2" w14:textId="77777777"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2E5EDC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22E5EDC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22E5EDC5" w14:textId="77777777" w:rsidR="00DF2971" w:rsidRPr="00ED3ABD" w:rsidRDefault="00DF2971" w:rsidP="00EF2593">
            <w:pPr>
              <w:rPr>
                <w:rFonts w:ascii="Arial" w:hAnsi="Arial" w:cs="Arial"/>
              </w:rPr>
            </w:pPr>
          </w:p>
          <w:p w14:paraId="22E5EDC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2E5EDC7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2E5EDC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Tystiolaeth gyfyngedig o’r sgiliau ar gyfer cyflogaeth sy’n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>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2E5EDC9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2E5EDCA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22E5EDCB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2E5EDCC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14:paraId="22E5EDC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2E5EDC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2E5EDCF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14:paraId="22E5EDD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2E5EDD1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2E5EDD2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14:paraId="22E5EDD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gwneud penderfyniadau, gydag awydd i ddatblygu ymhellach.  </w:t>
            </w:r>
          </w:p>
          <w:p w14:paraId="22E5EDD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2E5EDD5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2E5EDD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22E5EDD8" w14:textId="77777777" w:rsidR="00DF2971" w:rsidRPr="00D9771E" w:rsidRDefault="00DF2971" w:rsidP="00DF2971">
      <w:pPr>
        <w:rPr>
          <w:rFonts w:ascii="Arial" w:hAnsi="Arial" w:cs="Arial"/>
        </w:rPr>
      </w:pPr>
    </w:p>
    <w:p w14:paraId="22E5EDD9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DA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DB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DC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DD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DE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DF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E0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E1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E2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E3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E4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E5" w14:textId="77777777"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  <w:bookmarkStart w:id="0" w:name="cysill"/>
      <w:bookmarkEnd w:id="0"/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A6F0A" w14:textId="77777777" w:rsidR="00F063D1" w:rsidRDefault="00F063D1">
      <w:r>
        <w:separator/>
      </w:r>
    </w:p>
  </w:endnote>
  <w:endnote w:type="continuationSeparator" w:id="0">
    <w:p w14:paraId="0E467F27" w14:textId="77777777" w:rsidR="00F063D1" w:rsidRDefault="00F06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5EDEF" w14:textId="77777777"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5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11</w:t>
    </w:r>
    <w:r w:rsidR="00B07FB0" w:rsidRPr="00D635B3">
      <w:rPr>
        <w:b/>
        <w:sz w:val="24"/>
        <w:szCs w:val="24"/>
        <w:lang w:val="cy-GB"/>
      </w:rPr>
      <w:fldChar w:fldCharType="end"/>
    </w:r>
  </w:p>
  <w:p w14:paraId="22E5EDF0" w14:textId="77777777" w:rsidR="00B07FB0" w:rsidRDefault="00B07FB0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5EDF3" w14:textId="77777777"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A1600" w14:textId="77777777" w:rsidR="00F063D1" w:rsidRDefault="00F063D1">
      <w:r>
        <w:separator/>
      </w:r>
    </w:p>
  </w:footnote>
  <w:footnote w:type="continuationSeparator" w:id="0">
    <w:p w14:paraId="52C6F504" w14:textId="77777777" w:rsidR="00F063D1" w:rsidRDefault="00F063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0863272">
    <w:abstractNumId w:val="1"/>
  </w:num>
  <w:num w:numId="2" w16cid:durableId="503739738">
    <w:abstractNumId w:val="9"/>
  </w:num>
  <w:num w:numId="3" w16cid:durableId="2026980193">
    <w:abstractNumId w:val="15"/>
  </w:num>
  <w:num w:numId="4" w16cid:durableId="434600602">
    <w:abstractNumId w:val="11"/>
  </w:num>
  <w:num w:numId="5" w16cid:durableId="611592320">
    <w:abstractNumId w:val="7"/>
  </w:num>
  <w:num w:numId="6" w16cid:durableId="622812836">
    <w:abstractNumId w:val="14"/>
  </w:num>
  <w:num w:numId="7" w16cid:durableId="1969430500">
    <w:abstractNumId w:val="2"/>
  </w:num>
  <w:num w:numId="8" w16cid:durableId="648708055">
    <w:abstractNumId w:val="13"/>
  </w:num>
  <w:num w:numId="9" w16cid:durableId="481895847">
    <w:abstractNumId w:val="10"/>
  </w:num>
  <w:num w:numId="10" w16cid:durableId="1210415712">
    <w:abstractNumId w:val="4"/>
  </w:num>
  <w:num w:numId="11" w16cid:durableId="1875188926">
    <w:abstractNumId w:val="5"/>
  </w:num>
  <w:num w:numId="12" w16cid:durableId="1182355845">
    <w:abstractNumId w:val="8"/>
  </w:num>
  <w:num w:numId="13" w16cid:durableId="536897599">
    <w:abstractNumId w:val="12"/>
  </w:num>
  <w:num w:numId="14" w16cid:durableId="1365205977">
    <w:abstractNumId w:val="3"/>
  </w:num>
  <w:num w:numId="15" w16cid:durableId="1316108282">
    <w:abstractNumId w:val="0"/>
  </w:num>
  <w:num w:numId="16" w16cid:durableId="112402626">
    <w:abstractNumId w:val="6"/>
  </w:num>
  <w:num w:numId="17" w16cid:durableId="11472850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B405C"/>
    <w:rsid w:val="001B5F45"/>
    <w:rsid w:val="001B6DCC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73FEE"/>
    <w:rsid w:val="0028204E"/>
    <w:rsid w:val="0028591B"/>
    <w:rsid w:val="002878BF"/>
    <w:rsid w:val="00291841"/>
    <w:rsid w:val="002B5FF8"/>
    <w:rsid w:val="002C449B"/>
    <w:rsid w:val="002C6040"/>
    <w:rsid w:val="002D5B3F"/>
    <w:rsid w:val="002E272E"/>
    <w:rsid w:val="002F5778"/>
    <w:rsid w:val="003223E0"/>
    <w:rsid w:val="003254C0"/>
    <w:rsid w:val="00341703"/>
    <w:rsid w:val="00352C4A"/>
    <w:rsid w:val="00362560"/>
    <w:rsid w:val="003732FD"/>
    <w:rsid w:val="003753B2"/>
    <w:rsid w:val="00376559"/>
    <w:rsid w:val="0038265A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51810"/>
    <w:rsid w:val="004642C0"/>
    <w:rsid w:val="00470A38"/>
    <w:rsid w:val="00475063"/>
    <w:rsid w:val="00477880"/>
    <w:rsid w:val="004874DE"/>
    <w:rsid w:val="004B5334"/>
    <w:rsid w:val="004B6C14"/>
    <w:rsid w:val="004D47C4"/>
    <w:rsid w:val="004D5E9B"/>
    <w:rsid w:val="004D63D9"/>
    <w:rsid w:val="004E6585"/>
    <w:rsid w:val="0050249F"/>
    <w:rsid w:val="00516A92"/>
    <w:rsid w:val="00524566"/>
    <w:rsid w:val="00527E60"/>
    <w:rsid w:val="00530BEF"/>
    <w:rsid w:val="005427D8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D66F4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C5CF4"/>
    <w:rsid w:val="006D49ED"/>
    <w:rsid w:val="006D55CE"/>
    <w:rsid w:val="006D637A"/>
    <w:rsid w:val="006D6F24"/>
    <w:rsid w:val="006F0F95"/>
    <w:rsid w:val="006F45BF"/>
    <w:rsid w:val="006F60E0"/>
    <w:rsid w:val="00702F71"/>
    <w:rsid w:val="00721192"/>
    <w:rsid w:val="007366DF"/>
    <w:rsid w:val="0075007D"/>
    <w:rsid w:val="00757839"/>
    <w:rsid w:val="00770C81"/>
    <w:rsid w:val="00775D0F"/>
    <w:rsid w:val="00775D49"/>
    <w:rsid w:val="00791024"/>
    <w:rsid w:val="00793F0A"/>
    <w:rsid w:val="007A2657"/>
    <w:rsid w:val="007C682C"/>
    <w:rsid w:val="007D2385"/>
    <w:rsid w:val="007D69BE"/>
    <w:rsid w:val="007E3A41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81FBC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73044"/>
    <w:rsid w:val="009871FF"/>
    <w:rsid w:val="00990799"/>
    <w:rsid w:val="00995D51"/>
    <w:rsid w:val="009A0631"/>
    <w:rsid w:val="009B10ED"/>
    <w:rsid w:val="009D3EA4"/>
    <w:rsid w:val="009D649C"/>
    <w:rsid w:val="009E0A74"/>
    <w:rsid w:val="009E4BC1"/>
    <w:rsid w:val="009F5CB2"/>
    <w:rsid w:val="00A03BB8"/>
    <w:rsid w:val="00A16E98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07FB0"/>
    <w:rsid w:val="00B50EA8"/>
    <w:rsid w:val="00B64082"/>
    <w:rsid w:val="00B72325"/>
    <w:rsid w:val="00B81AD3"/>
    <w:rsid w:val="00B829D8"/>
    <w:rsid w:val="00B84B5B"/>
    <w:rsid w:val="00B8506B"/>
    <w:rsid w:val="00B86446"/>
    <w:rsid w:val="00BA1176"/>
    <w:rsid w:val="00BB2F09"/>
    <w:rsid w:val="00BB627B"/>
    <w:rsid w:val="00BC1637"/>
    <w:rsid w:val="00BE0B01"/>
    <w:rsid w:val="00BE79C7"/>
    <w:rsid w:val="00BF3CB5"/>
    <w:rsid w:val="00BF6F21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A5E7B"/>
    <w:rsid w:val="00CA6DA2"/>
    <w:rsid w:val="00CC241A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73B51"/>
    <w:rsid w:val="00DA36EE"/>
    <w:rsid w:val="00DB116D"/>
    <w:rsid w:val="00DD17CC"/>
    <w:rsid w:val="00DE217A"/>
    <w:rsid w:val="00DF2971"/>
    <w:rsid w:val="00DF321B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184B"/>
    <w:rsid w:val="00F02126"/>
    <w:rsid w:val="00F03D85"/>
    <w:rsid w:val="00F063D1"/>
    <w:rsid w:val="00F07C8C"/>
    <w:rsid w:val="00F154C7"/>
    <w:rsid w:val="00F249F1"/>
    <w:rsid w:val="00F25B9D"/>
    <w:rsid w:val="00F2664E"/>
    <w:rsid w:val="00F31163"/>
    <w:rsid w:val="00F31C04"/>
    <w:rsid w:val="00F44248"/>
    <w:rsid w:val="00F442A7"/>
    <w:rsid w:val="00F57A89"/>
    <w:rsid w:val="00F61A20"/>
    <w:rsid w:val="00F63DD9"/>
    <w:rsid w:val="00F67644"/>
    <w:rsid w:val="00F8381F"/>
    <w:rsid w:val="00F95CBB"/>
    <w:rsid w:val="00FA04CD"/>
    <w:rsid w:val="00FA25F5"/>
    <w:rsid w:val="00FA2810"/>
    <w:rsid w:val="00FA68F8"/>
    <w:rsid w:val="00FB1DC0"/>
    <w:rsid w:val="00FB3B4E"/>
    <w:rsid w:val="00FB44B2"/>
    <w:rsid w:val="00FB4521"/>
    <w:rsid w:val="00FB4F84"/>
    <w:rsid w:val="00FB5CF8"/>
    <w:rsid w:val="00FF273B"/>
    <w:rsid w:val="00FF564C"/>
    <w:rsid w:val="1A706259"/>
    <w:rsid w:val="36ACBD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2E5EC5D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ullet">
    <w:name w:val="bullet"/>
    <w:link w:val="bulletChar"/>
    <w:rsid w:val="009E0A74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  <w:lang w:eastAsia="en-GB"/>
    </w:rPr>
  </w:style>
  <w:style w:type="character" w:customStyle="1" w:styleId="bulletChar">
    <w:name w:val="bullet Char"/>
    <w:link w:val="bullet"/>
    <w:rsid w:val="009E0A74"/>
    <w:rPr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59DA1BF2B3334DB5F90C6E07467918" ma:contentTypeVersion="16" ma:contentTypeDescription="Create a new document." ma:contentTypeScope="" ma:versionID="61546ac3e2a2b3cd5da6eaccaa088f23">
  <xsd:schema xmlns:xsd="http://www.w3.org/2001/XMLSchema" xmlns:xs="http://www.w3.org/2001/XMLSchema" xmlns:p="http://schemas.microsoft.com/office/2006/metadata/properties" xmlns:ns2="06e3169f-a9f3-41ae-acb0-0b632df752ba" xmlns:ns3="bef62789-d549-4860-81a5-a69cfe2d4824" targetNamespace="http://schemas.microsoft.com/office/2006/metadata/properties" ma:root="true" ma:fieldsID="8affa8cebc969ea9f4b219cadd0ce8f0" ns2:_="" ns3:_="">
    <xsd:import namespace="06e3169f-a9f3-41ae-acb0-0b632df752ba"/>
    <xsd:import namespace="bef62789-d549-4860-81a5-a69cfe2d48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3169f-a9f3-41ae-acb0-0b632df75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62789-d549-4860-81a5-a69cfe2d482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482f72b-792f-4733-b45a-fd8b4bfd0cbc}" ma:internalName="TaxCatchAll" ma:showField="CatchAllData" ma:web="bef62789-d549-4860-81a5-a69cfe2d4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e3169f-a9f3-41ae-acb0-0b632df752ba">
      <Terms xmlns="http://schemas.microsoft.com/office/infopath/2007/PartnerControls"/>
    </lcf76f155ced4ddcb4097134ff3c332f>
    <TaxCatchAll xmlns="bef62789-d549-4860-81a5-a69cfe2d4824" xsi:nil="true"/>
  </documentManagement>
</p:properties>
</file>

<file path=customXml/itemProps1.xml><?xml version="1.0" encoding="utf-8"?>
<ds:datastoreItem xmlns:ds="http://schemas.openxmlformats.org/officeDocument/2006/customXml" ds:itemID="{4E72BB97-8F8D-4BC8-957E-8EAE3D38DD9D}"/>
</file>

<file path=customXml/itemProps2.xml><?xml version="1.0" encoding="utf-8"?>
<ds:datastoreItem xmlns:ds="http://schemas.openxmlformats.org/officeDocument/2006/customXml" ds:itemID="{A1365BC8-A0C4-4E95-B7BA-45612F3CC1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45262C-C97E-4460-9B6D-E5B6228B4AEA}">
  <ds:schemaRefs>
    <ds:schemaRef ds:uri="http://schemas.microsoft.com/office/2006/metadata/properties"/>
    <ds:schemaRef ds:uri="http://schemas.microsoft.com/office/infopath/2007/PartnerControls"/>
    <ds:schemaRef ds:uri="06e3169f-a9f3-41ae-acb0-0b632df752ba"/>
    <ds:schemaRef ds:uri="bef62789-d549-4860-81a5-a69cfe2d4824"/>
    <ds:schemaRef ds:uri="66515a21-5678-43d4-a391-50266467cfa8"/>
    <ds:schemaRef ds:uri="3dba7612-659e-428f-9368-2e16164265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10</Pages>
  <Words>3410</Words>
  <Characters>19980</Characters>
  <Application>Microsoft Office Word</Application>
  <DocSecurity>0</DocSecurity>
  <Lines>166</Lines>
  <Paragraphs>46</Paragraphs>
  <ScaleCrop>false</ScaleCrop>
  <Company>S.I.H.E.</Company>
  <LinksUpToDate>false</LinksUpToDate>
  <CharactersWithSpaces>23344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Chris Jones</cp:lastModifiedBy>
  <cp:revision>9</cp:revision>
  <cp:lastPrinted>2014-10-10T07:42:00Z</cp:lastPrinted>
  <dcterms:created xsi:type="dcterms:W3CDTF">2022-04-13T16:13:00Z</dcterms:created>
  <dcterms:modified xsi:type="dcterms:W3CDTF">2023-03-28T09:32:00Z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0x0101004D59DA1BF2B3334DB5F90C6E07467918</vt:lpwstr>
  </property>
  <property fmtid="{D5CDD505-2E9C-101B-9397-08002B2CF9AE}" pid="6" name="MediaServiceImageTags">
    <vt:lpwstr/>
  </property>
</Properties>
</file>