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0194A65B" w:rsidR="00541B03" w:rsidRDefault="00E04D1D" w:rsidP="00C569AF">
            <w:r>
              <w:t>Ervins Podgaiskis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4E746B01" w:rsidR="00541B03" w:rsidRDefault="00E04D1D" w:rsidP="00C569AF">
            <w:r>
              <w:t>2232217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E46F2B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3F84F06F" w:rsidR="00541B03" w:rsidRDefault="00E46F2B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4D1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E46F2B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666BDF56" w:rsidR="00541B03" w:rsidRDefault="00E46F2B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4D1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E46F2B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39EE5C33" w:rsidR="00541B03" w:rsidRDefault="00E46F2B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4D1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6F829BF3" w:rsidR="00541B03" w:rsidRDefault="00E46F2B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6E68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E46F2B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1FD8487B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E04D1D">
        <w:rPr>
          <w:color w:val="37A7E9" w:themeColor="accent6" w:themeShade="BF"/>
          <w:sz w:val="16"/>
          <w:szCs w:val="16"/>
        </w:rPr>
        <w:t xml:space="preserve">    Ervins Podgaiskis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EndPr/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E46F2B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E46F2B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EndPr/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E46F2B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E46F2B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EndPr/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E46F2B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E46F2B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E46F2B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EndPr/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E46F2B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EndPr/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E46F2B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E46F2B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EndPr/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E46F2B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E46F2B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EndPr/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E46F2B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E46F2B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7668A0A7" w:rsidR="00C95974" w:rsidRPr="00007525" w:rsidRDefault="00E46F2B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</w:t>
                </w:r>
                <w:r w:rsidR="00154A43">
                  <w:t>)</w:t>
                </w:r>
                <w:r w:rsidR="00C95974">
                  <w:t>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E46F2B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EndPr/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E46F2B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E46F2B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EndPr/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E46F2B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E46F2B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EndPr/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E46F2B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E46F2B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E46F2B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29556" w14:textId="77777777" w:rsidR="00541B03" w:rsidRDefault="00541B03" w:rsidP="00600433">
      <w:pPr>
        <w:spacing w:after="0" w:line="240" w:lineRule="auto"/>
      </w:pPr>
      <w:r>
        <w:separator/>
      </w:r>
    </w:p>
  </w:endnote>
  <w:endnote w:type="continuationSeparator" w:id="0">
    <w:p w14:paraId="30D2C7E4" w14:textId="77777777" w:rsidR="00541B03" w:rsidRDefault="00541B03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91628" w14:textId="77777777" w:rsidR="00541B03" w:rsidRDefault="00541B03" w:rsidP="00600433">
      <w:pPr>
        <w:spacing w:after="0" w:line="240" w:lineRule="auto"/>
      </w:pPr>
      <w:r>
        <w:separator/>
      </w:r>
    </w:p>
  </w:footnote>
  <w:footnote w:type="continuationSeparator" w:id="0">
    <w:p w14:paraId="651CA61C" w14:textId="77777777" w:rsidR="00541B03" w:rsidRDefault="00541B03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E46F2B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54A43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04D1D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86E68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6666FB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6666FB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6666FB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6666FB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2023-01-31T18:28:00Z</dcterms:created>
  <dcterms:modified xsi:type="dcterms:W3CDTF">2023-01-31T18:28:00Z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